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D42EF4">
            <w:pPr>
              <w:jc w:val="right"/>
            </w:pPr>
            <w:bookmarkStart w:id="0" w:name="_GoBack"/>
            <w:bookmarkEnd w:id="0"/>
            <w:r w:rsidRPr="004E645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4pt;height:34.8pt">
                  <v:imagedata r:id="rId7" o:title="Logo"/>
                </v:shape>
              </w:pict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>til digital offentligg</w:t>
            </w:r>
            <w:r w:rsidRPr="004E645A">
              <w:rPr>
                <w:rFonts w:cs="Arial"/>
                <w:b/>
                <w:sz w:val="24"/>
              </w:rPr>
              <w:t>ø</w:t>
            </w:r>
            <w:r w:rsidRPr="004E645A">
              <w:rPr>
                <w:rFonts w:cs="Arial"/>
                <w:b/>
                <w:sz w:val="24"/>
              </w:rPr>
              <w:t xml:space="preserve">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BA546E">
            <w:bookmarkStart w:id="1" w:name="cvr_cpr"/>
            <w:bookmarkEnd w:id="1"/>
            <w:r>
              <w:t>#CVR#28912048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D42EF4">
            <w:pPr>
              <w:rPr>
                <w:bCs/>
              </w:rPr>
            </w:pPr>
            <w:r w:rsidRPr="004E645A">
              <w:rPr>
                <w:bCs/>
              </w:rPr>
              <w:pict>
                <v:shape id="_x0000_i1026" type="#_x0000_t75" style="width:83.4pt;height:16.2pt">
                  <v:imagedata r:id="rId8" o:title="Logotext"/>
                </v:shape>
              </w:pic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BA546E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BA546E">
              <w:rPr>
                <w:sz w:val="16"/>
                <w:szCs w:val="16"/>
              </w:rPr>
              <w:t>7975 5671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BA546E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mette.hedegaard@hedensted.dk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BA546E">
              <w:rPr>
                <w:sz w:val="16"/>
                <w:szCs w:val="16"/>
              </w:rPr>
              <w:t>766-001114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BA546E">
              <w:rPr>
                <w:sz w:val="16"/>
                <w:szCs w:val="16"/>
              </w:rPr>
              <w:t>09.20.02-K08-24-16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BA546E">
              <w:rPr>
                <w:bCs/>
                <w:sz w:val="16"/>
                <w:szCs w:val="16"/>
              </w:rPr>
              <w:t>15. juni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32"/>
        <w:gridCol w:w="4589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BA546E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Brugtvognsbasen v/Mark Musarskij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A546E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 xml:space="preserve">Ndr. Fabriksvej 7 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8722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Hedensted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</w:t>
            </w:r>
            <w:r>
              <w:rPr>
                <w:rFonts w:ascii="Arial" w:eastAsia="Calibri" w:hAnsi="Arial" w:cs="Arial"/>
                <w:b/>
                <w:bCs/>
                <w:szCs w:val="20"/>
              </w:rPr>
              <w:t>m</w:t>
            </w:r>
            <w:r>
              <w:rPr>
                <w:rFonts w:ascii="Arial" w:eastAsia="Calibri" w:hAnsi="Arial" w:cs="Arial"/>
                <w:b/>
                <w:bCs/>
                <w:szCs w:val="20"/>
              </w:rPr>
              <w:t>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BA546E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28912048</w:t>
            </w:r>
          </w:p>
          <w:p w:rsidR="00FC41EA" w:rsidRPr="008D2C1D" w:rsidRDefault="00BA546E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1011618495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A546E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10-05-2016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BA546E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Basis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A546E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Q01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Autoværksteder (branchebekendtgørelse)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ført tilsyn med virksomhedens samlede miljøforhold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FC41EA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r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344C10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har ikke været ført tilsyn tidligere.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112" w:rsidRDefault="00692112">
      <w:r>
        <w:separator/>
      </w:r>
    </w:p>
  </w:endnote>
  <w:endnote w:type="continuationSeparator" w:id="0">
    <w:p w:rsidR="00692112" w:rsidRDefault="00692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191.1pt;margin-top:-100.95pt;width:247.5pt;height:120pt;z-index:-251657216;mso-wrap-distance-left:9.05pt;mso-wrap-distance-right:9.05pt" o:allowincell="f">
          <v:imagedata r:id="rId1" o:title="Buer"/>
        </v:shape>
      </w:pict>
    </w:r>
    <w:r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shd w:val="solid" w:color="FFFFFF" w:fill="FFFFFF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87.95pt;margin-top:-119.65pt;width:247.5pt;height:120pt;z-index:-251658240;mso-wrap-distance-left:9.05pt;mso-wrap-distance-right:9.05pt" o:allowincell="f">
          <v:imagedata r:id="rId1" o:title="Buer"/>
        </v:shape>
      </w:pict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264989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112" w:rsidRDefault="00692112">
      <w:r>
        <w:separator/>
      </w:r>
    </w:p>
  </w:footnote>
  <w:footnote w:type="continuationSeparator" w:id="0">
    <w:p w:rsidR="00692112" w:rsidRDefault="00692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comments" w:enforcement="1" w:cryptProviderType="rsaFull" w:cryptAlgorithmClass="hash" w:cryptAlgorithmType="typeAny" w:cryptAlgorithmSid="4" w:cryptSpinCount="100000" w:hash="JrsvPbShtynQIvO6no3behsnm0w=" w:salt="7xBpW5+i5D6znVL4LBdUmw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rudskrevet" w:val="true"/>
  </w:docVars>
  <w:rsids>
    <w:rsidRoot w:val="00650849"/>
    <w:rsid w:val="000103B2"/>
    <w:rsid w:val="00024D34"/>
    <w:rsid w:val="00073732"/>
    <w:rsid w:val="00256AB5"/>
    <w:rsid w:val="00264989"/>
    <w:rsid w:val="00344C10"/>
    <w:rsid w:val="003526FA"/>
    <w:rsid w:val="003A3DD3"/>
    <w:rsid w:val="004E645A"/>
    <w:rsid w:val="00535D19"/>
    <w:rsid w:val="00650849"/>
    <w:rsid w:val="00692112"/>
    <w:rsid w:val="00742084"/>
    <w:rsid w:val="008468F0"/>
    <w:rsid w:val="008C5E24"/>
    <w:rsid w:val="008D2C1D"/>
    <w:rsid w:val="00901DA0"/>
    <w:rsid w:val="009773C1"/>
    <w:rsid w:val="009B0515"/>
    <w:rsid w:val="00BA546E"/>
    <w:rsid w:val="00CE2216"/>
    <w:rsid w:val="00CE6B6D"/>
    <w:rsid w:val="00D42EF4"/>
    <w:rsid w:val="00DA5C35"/>
    <w:rsid w:val="00E208A0"/>
    <w:rsid w:val="00E76849"/>
    <w:rsid w:val="00EC7F54"/>
    <w:rsid w:val="00ED44D0"/>
    <w:rsid w:val="00FA6CE3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Kvalitetstyring%20Natur%20og%20Milj&#248;\QM_H&#229;ndbog\04_Brevmasker\Skabeloner\Tomt%20brev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brev</Template>
  <TotalTime>2</TotalTime>
  <Pages>1</Pages>
  <Words>173</Words>
  <Characters>1057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subject/>
  <dc:creator>Vibeke Volmers</dc:creator>
  <cp:keywords/>
  <cp:lastModifiedBy>Mette Christina Hedegaard</cp:lastModifiedBy>
  <cp:revision>5</cp:revision>
  <cp:lastPrinted>2016-06-29T11:14:00Z</cp:lastPrinted>
  <dcterms:created xsi:type="dcterms:W3CDTF">2016-06-15T11:59:00Z</dcterms:created>
  <dcterms:modified xsi:type="dcterms:W3CDTF">2016-06-29T11:40:00Z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