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DBB97D" w14:textId="5AD44859" w:rsidR="00BD44CA" w:rsidRPr="001B01F1" w:rsidRDefault="00BD44CA" w:rsidP="006F6327">
      <w:pPr>
        <w:pStyle w:val="Afstand"/>
      </w:pPr>
      <w:bookmarkStart w:id="0" w:name="_GoBack"/>
      <w:bookmarkEnd w:id="0"/>
    </w:p>
    <w:p w14:paraId="0592E1BE" w14:textId="2A89E150" w:rsidR="00BD44CA" w:rsidRPr="001B01F1" w:rsidRDefault="00BD44CA" w:rsidP="00BD44CA">
      <w:pPr>
        <w:pStyle w:val="Afstand"/>
      </w:pPr>
    </w:p>
    <w:tbl>
      <w:tblPr>
        <w:tblStyle w:val="Tabel-Gitter"/>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Returadresse, modtagerinformation og afsenderinformation"/>
        <w:tblDescription w:val="Returadresse, modtagerinformation og afsenderinformation"/>
      </w:tblPr>
      <w:tblGrid>
        <w:gridCol w:w="4886"/>
        <w:gridCol w:w="5179"/>
      </w:tblGrid>
      <w:tr w:rsidR="007C4185" w:rsidRPr="001B01F1" w14:paraId="0AA09FF0" w14:textId="77777777" w:rsidTr="00406382">
        <w:trPr>
          <w:trHeight w:val="964"/>
          <w:tblHeader/>
        </w:trPr>
        <w:tc>
          <w:tcPr>
            <w:tcW w:w="4886" w:type="dxa"/>
          </w:tcPr>
          <w:p w14:paraId="48529E06" w14:textId="77777777" w:rsidR="001B01F1" w:rsidRPr="001B01F1" w:rsidRDefault="001B01F1" w:rsidP="001B01F1">
            <w:pPr>
              <w:pStyle w:val="Afsender"/>
            </w:pPr>
            <w:r w:rsidRPr="001B01F1">
              <w:rPr>
                <w:sz w:val="14"/>
              </w:rPr>
              <w:t>Returadresse:</w:t>
            </w:r>
          </w:p>
          <w:p w14:paraId="2D5F7B72" w14:textId="77777777" w:rsidR="001B01F1" w:rsidRPr="001B01F1" w:rsidRDefault="001B01F1" w:rsidP="001B01F1">
            <w:pPr>
              <w:pStyle w:val="Afsender"/>
            </w:pPr>
            <w:r w:rsidRPr="001B01F1">
              <w:t>Land By og Kultur, Byg og Miljø</w:t>
            </w:r>
          </w:p>
          <w:p w14:paraId="507D50EC" w14:textId="371322E8" w:rsidR="007C4185" w:rsidRPr="001B01F1" w:rsidRDefault="001B01F1" w:rsidP="001B01F1">
            <w:pPr>
              <w:pStyle w:val="Afsender"/>
              <w:rPr>
                <w:sz w:val="2"/>
              </w:rPr>
            </w:pPr>
            <w:r w:rsidRPr="001B01F1">
              <w:t>Smed Sørensens Vej 1, 6950 Ringkøbing</w:t>
            </w:r>
          </w:p>
        </w:tc>
        <w:tc>
          <w:tcPr>
            <w:tcW w:w="5179" w:type="dxa"/>
          </w:tcPr>
          <w:p w14:paraId="729649F8" w14:textId="77777777" w:rsidR="007C4185" w:rsidRPr="001B01F1" w:rsidRDefault="007C4185" w:rsidP="007C4185">
            <w:pPr>
              <w:pStyle w:val="Afstand"/>
            </w:pPr>
          </w:p>
        </w:tc>
      </w:tr>
      <w:tr w:rsidR="007C4185" w:rsidRPr="001B01F1" w14:paraId="073CDC7D" w14:textId="77777777" w:rsidTr="00406382">
        <w:trPr>
          <w:trHeight w:val="2438"/>
          <w:tblHeader/>
        </w:trPr>
        <w:tc>
          <w:tcPr>
            <w:tcW w:w="4886" w:type="dxa"/>
          </w:tcPr>
          <w:p w14:paraId="6DFA7B76" w14:textId="77777777" w:rsidR="001B01F1" w:rsidRPr="001B01F1" w:rsidRDefault="00C472B7" w:rsidP="001B01F1">
            <w:pPr>
              <w:pStyle w:val="Adresse"/>
              <w:spacing w:after="160"/>
            </w:pPr>
            <w:sdt>
              <w:sdtPr>
                <w:tag w:val="ToActivityContact.Name"/>
                <w:id w:val="1921285588"/>
                <w:placeholder>
                  <w:docPart w:val="91A43F9BC7F14F1D8469D7FE14559156"/>
                </w:placeholder>
                <w:dataBinding w:prefixMappings="xmlns:gbs='http://www.software-innovation.no/growBusinessDocument'" w:xpath="/gbs:GrowBusinessDocument/gbs:ToActivityContactJOINEX.Name[@gbs:key='10001']" w:storeItemID="{0BC2BEB7-8E7D-46DE-8BC9-D061B177E587}"/>
                <w:text/>
              </w:sdtPr>
              <w:sdtEndPr/>
              <w:sdtContent>
                <w:r w:rsidR="001B01F1" w:rsidRPr="001B01F1">
                  <w:t>DLG Fabrik Spjald</w:t>
                </w:r>
              </w:sdtContent>
            </w:sdt>
          </w:p>
          <w:p w14:paraId="7DA1C2ED" w14:textId="77777777" w:rsidR="001B01F1" w:rsidRPr="001B01F1" w:rsidRDefault="00C472B7" w:rsidP="001B01F1">
            <w:pPr>
              <w:pStyle w:val="Adresse"/>
              <w:spacing w:after="160"/>
            </w:pPr>
            <w:sdt>
              <w:sdtPr>
                <w:tag w:val="ToActivityContact.Address"/>
                <w:id w:val="1057356203"/>
                <w:placeholder>
                  <w:docPart w:val="E4719503E4854EAEA66E5EA33E072327"/>
                </w:placeholder>
                <w:dataBinding w:prefixMappings="xmlns:gbs='http://www.software-innovation.no/growBusinessDocument'" w:xpath="/gbs:GrowBusinessDocument/gbs:ToActivityContactJOINEX.Address[@gbs:key='10002']" w:storeItemID="{0BC2BEB7-8E7D-46DE-8BC9-D061B177E587}"/>
                <w:text w:multiLine="1"/>
              </w:sdtPr>
              <w:sdtEndPr/>
              <w:sdtContent>
                <w:proofErr w:type="spellStart"/>
                <w:r w:rsidR="001B01F1" w:rsidRPr="001B01F1">
                  <w:t>Spjaldgårdvej</w:t>
                </w:r>
                <w:proofErr w:type="spellEnd"/>
                <w:r w:rsidR="001B01F1" w:rsidRPr="001B01F1">
                  <w:t xml:space="preserve"> 3</w:t>
                </w:r>
              </w:sdtContent>
            </w:sdt>
          </w:p>
          <w:p w14:paraId="5858A24C" w14:textId="40A24F34" w:rsidR="007C4185" w:rsidRPr="001B01F1" w:rsidRDefault="00C472B7" w:rsidP="001B01F1">
            <w:pPr>
              <w:pStyle w:val="Adresse"/>
              <w:spacing w:after="160"/>
              <w:rPr>
                <w:sz w:val="2"/>
              </w:rPr>
            </w:pPr>
            <w:sdt>
              <w:sdtPr>
                <w:tag w:val="ToActivityContact.ZipCode"/>
                <w:id w:val="-1385253973"/>
                <w:placeholder>
                  <w:docPart w:val="6ADC0B734C3E42ADB949DBC50F9C49F7"/>
                </w:placeholder>
                <w:dataBinding w:prefixMappings="xmlns:gbs='http://www.software-innovation.no/growBusinessDocument'" w:xpath="/gbs:GrowBusinessDocument/gbs:ToActivityContactJOINEX.ZipCode[@gbs:key='10003']" w:storeItemID="{0BC2BEB7-8E7D-46DE-8BC9-D061B177E587}"/>
                <w:text/>
              </w:sdtPr>
              <w:sdtEndPr/>
              <w:sdtContent>
                <w:r w:rsidR="001B01F1" w:rsidRPr="001B01F1">
                  <w:t>6971</w:t>
                </w:r>
              </w:sdtContent>
            </w:sdt>
            <w:r w:rsidR="001B01F1" w:rsidRPr="001B01F1">
              <w:t xml:space="preserve"> </w:t>
            </w:r>
            <w:sdt>
              <w:sdtPr>
                <w:tag w:val="ToActivityContact.ZipPlace"/>
                <w:id w:val="1388849340"/>
                <w:placeholder>
                  <w:docPart w:val="B550E6CC36DA4829AD6F428F88C158FF"/>
                </w:placeholder>
                <w:dataBinding w:prefixMappings="xmlns:gbs='http://www.software-innovation.no/growBusinessDocument'" w:xpath="/gbs:GrowBusinessDocument/gbs:ToActivityContactJOINEX.ZipPlace[@gbs:key='10004']" w:storeItemID="{0BC2BEB7-8E7D-46DE-8BC9-D061B177E587}"/>
                <w:text/>
              </w:sdtPr>
              <w:sdtEndPr/>
              <w:sdtContent>
                <w:r w:rsidR="001B01F1" w:rsidRPr="001B01F1">
                  <w:t>Spjald</w:t>
                </w:r>
              </w:sdtContent>
            </w:sdt>
          </w:p>
        </w:tc>
        <w:tc>
          <w:tcPr>
            <w:tcW w:w="5179" w:type="dxa"/>
            <w:tcMar>
              <w:left w:w="2835" w:type="dxa"/>
            </w:tcMar>
          </w:tcPr>
          <w:p w14:paraId="32D86934" w14:textId="77777777" w:rsidR="001B01F1" w:rsidRPr="001B01F1" w:rsidRDefault="001B01F1" w:rsidP="001B01F1">
            <w:pPr>
              <w:pStyle w:val="Typografi1"/>
              <w:spacing w:line="140" w:lineRule="atLeast"/>
              <w:rPr>
                <w:sz w:val="14"/>
              </w:rPr>
            </w:pPr>
            <w:r w:rsidRPr="001B01F1">
              <w:rPr>
                <w:sz w:val="14"/>
              </w:rPr>
              <w:t>Sagsbehandler</w:t>
            </w:r>
          </w:p>
          <w:p w14:paraId="65712F7B" w14:textId="77777777" w:rsidR="001B01F1" w:rsidRPr="001B01F1" w:rsidRDefault="001B01F1" w:rsidP="001B01F1">
            <w:pPr>
              <w:pStyle w:val="Typografi1"/>
            </w:pPr>
            <w:r w:rsidRPr="001B01F1">
              <w:t>Yvonne Grandahl</w:t>
            </w:r>
          </w:p>
          <w:p w14:paraId="64A74858" w14:textId="77777777" w:rsidR="001B01F1" w:rsidRPr="001B01F1" w:rsidRDefault="001B01F1" w:rsidP="001B01F1">
            <w:pPr>
              <w:pStyle w:val="Typografi1"/>
              <w:spacing w:line="140" w:lineRule="atLeast"/>
              <w:rPr>
                <w:sz w:val="14"/>
              </w:rPr>
            </w:pPr>
            <w:r w:rsidRPr="001B01F1">
              <w:rPr>
                <w:sz w:val="14"/>
              </w:rPr>
              <w:t>Direkte telefon</w:t>
            </w:r>
          </w:p>
          <w:p w14:paraId="3BBDB582" w14:textId="77777777" w:rsidR="001B01F1" w:rsidRPr="001B01F1" w:rsidRDefault="001B01F1" w:rsidP="001B01F1">
            <w:pPr>
              <w:pStyle w:val="Typografi1"/>
            </w:pPr>
            <w:r w:rsidRPr="001B01F1">
              <w:t>99 74 15 13</w:t>
            </w:r>
          </w:p>
          <w:p w14:paraId="44244A32" w14:textId="77777777" w:rsidR="001B01F1" w:rsidRPr="001B01F1" w:rsidRDefault="001B01F1" w:rsidP="001B01F1">
            <w:pPr>
              <w:pStyle w:val="Typografi1"/>
              <w:spacing w:line="140" w:lineRule="atLeast"/>
              <w:rPr>
                <w:sz w:val="14"/>
              </w:rPr>
            </w:pPr>
            <w:r w:rsidRPr="001B01F1">
              <w:rPr>
                <w:sz w:val="14"/>
              </w:rPr>
              <w:t>E-post</w:t>
            </w:r>
          </w:p>
          <w:p w14:paraId="41548597" w14:textId="77777777" w:rsidR="001B01F1" w:rsidRPr="001B01F1" w:rsidRDefault="001B01F1" w:rsidP="001B01F1">
            <w:pPr>
              <w:pStyle w:val="Typografi1"/>
            </w:pPr>
            <w:r w:rsidRPr="001B01F1">
              <w:t>yvonne.grandahl@rksk.dk</w:t>
            </w:r>
          </w:p>
          <w:p w14:paraId="24AC2042" w14:textId="77777777" w:rsidR="001B01F1" w:rsidRPr="001B01F1" w:rsidRDefault="001B01F1" w:rsidP="001B01F1">
            <w:pPr>
              <w:pStyle w:val="Typografi1"/>
              <w:spacing w:line="140" w:lineRule="atLeast"/>
              <w:rPr>
                <w:sz w:val="14"/>
              </w:rPr>
            </w:pPr>
            <w:r w:rsidRPr="001B01F1">
              <w:rPr>
                <w:sz w:val="14"/>
              </w:rPr>
              <w:t>Dato</w:t>
            </w:r>
          </w:p>
          <w:p w14:paraId="6331138A" w14:textId="438ADEBA" w:rsidR="001B01F1" w:rsidRPr="001B01F1" w:rsidRDefault="001B01F1" w:rsidP="001B01F1">
            <w:pPr>
              <w:pStyle w:val="Typografi1"/>
            </w:pPr>
            <w:r w:rsidRPr="004835F1">
              <w:t>1</w:t>
            </w:r>
            <w:r w:rsidR="00817F10" w:rsidRPr="004835F1">
              <w:t>2</w:t>
            </w:r>
            <w:r w:rsidRPr="004835F1">
              <w:t>. oktober 2022</w:t>
            </w:r>
          </w:p>
          <w:p w14:paraId="3A18B6B5" w14:textId="77777777" w:rsidR="001B01F1" w:rsidRPr="001B01F1" w:rsidRDefault="001B01F1" w:rsidP="001B01F1">
            <w:pPr>
              <w:pStyle w:val="Typografi1"/>
              <w:spacing w:line="140" w:lineRule="atLeast"/>
              <w:rPr>
                <w:sz w:val="14"/>
              </w:rPr>
            </w:pPr>
            <w:r w:rsidRPr="001B01F1">
              <w:rPr>
                <w:sz w:val="14"/>
              </w:rPr>
              <w:t>Sagsnummer</w:t>
            </w:r>
          </w:p>
          <w:p w14:paraId="72AD8E66" w14:textId="032288DA" w:rsidR="007C4185" w:rsidRPr="001B01F1" w:rsidRDefault="00C472B7" w:rsidP="001B01F1">
            <w:pPr>
              <w:pStyle w:val="Typografi1"/>
            </w:pPr>
            <w:sdt>
              <w:sdtPr>
                <w:tag w:val="ToCase.Name"/>
                <w:id w:val="-1098484175"/>
                <w:placeholder>
                  <w:docPart w:val="3EB87BC34BB74097AC0466692F7DF3F3"/>
                </w:placeholder>
                <w:dataBinding w:prefixMappings="xmlns:gbs='http://www.software-innovation.no/growBusinessDocument'" w:xpath="/gbs:GrowBusinessDocument/gbs:ToCase.Name[@gbs:key='10006']" w:storeItemID="{0BC2BEB7-8E7D-46DE-8BC9-D061B177E587}"/>
                <w:text/>
              </w:sdtPr>
              <w:sdtEndPr/>
              <w:sdtContent>
                <w:r w:rsidR="001B01F1" w:rsidRPr="001B01F1">
                  <w:t>22-021523</w:t>
                </w:r>
              </w:sdtContent>
            </w:sdt>
          </w:p>
        </w:tc>
      </w:tr>
    </w:tbl>
    <w:p w14:paraId="47206D3F" w14:textId="77777777" w:rsidR="00BD44CA" w:rsidRPr="001B01F1" w:rsidRDefault="00BD44CA" w:rsidP="00BD44CA">
      <w:pPr>
        <w:pStyle w:val="Afstand"/>
      </w:pPr>
    </w:p>
    <w:p w14:paraId="2807428A" w14:textId="7C431CE0" w:rsidR="001C0719" w:rsidRPr="001B01F1" w:rsidRDefault="00C472B7" w:rsidP="001B01F1">
      <w:pPr>
        <w:pStyle w:val="Overskrift1"/>
      </w:pPr>
      <w:sdt>
        <w:sdtPr>
          <w:tag w:val="Title"/>
          <w:id w:val="-472527270"/>
          <w:placeholder>
            <w:docPart w:val="B5FE4D3CB3D04C2795E4E01A9CD5B22E"/>
          </w:placeholder>
          <w:dataBinding w:prefixMappings="xmlns:gbs='http://www.software-innovation.no/growBusinessDocument'" w:xpath="/gbs:GrowBusinessDocument/gbs:Title[@gbs:key='10005']" w:storeItemID="{0BC2BEB7-8E7D-46DE-8BC9-D061B177E587}"/>
          <w:text/>
        </w:sdtPr>
        <w:sdtEndPr/>
        <w:sdtContent>
          <w:r w:rsidR="001B01F1" w:rsidRPr="001B01F1">
            <w:t>Tillæg til miljøgodkendelse</w:t>
          </w:r>
        </w:sdtContent>
      </w:sdt>
    </w:p>
    <w:p w14:paraId="65C200D5" w14:textId="0000AB02" w:rsidR="00893848" w:rsidRPr="001B01F1" w:rsidRDefault="00893848" w:rsidP="00893848"/>
    <w:p w14:paraId="0AD087F6" w14:textId="7E7CC1A9" w:rsidR="001B01F1" w:rsidRPr="00EA64E8" w:rsidRDefault="001B01F1" w:rsidP="001B01F1">
      <w:pPr>
        <w:overflowPunct w:val="0"/>
        <w:autoSpaceDE w:val="0"/>
        <w:autoSpaceDN w:val="0"/>
        <w:adjustRightInd w:val="0"/>
        <w:jc w:val="center"/>
        <w:textAlignment w:val="baseline"/>
        <w:rPr>
          <w:b/>
          <w:sz w:val="32"/>
          <w:szCs w:val="32"/>
        </w:rPr>
      </w:pPr>
      <w:r w:rsidRPr="00EA64E8">
        <w:rPr>
          <w:b/>
          <w:sz w:val="32"/>
          <w:szCs w:val="32"/>
        </w:rPr>
        <w:t>VVM-afgørelse og miljøgodkendelse</w:t>
      </w:r>
      <w:r w:rsidR="00056288">
        <w:rPr>
          <w:b/>
          <w:sz w:val="32"/>
          <w:szCs w:val="32"/>
        </w:rPr>
        <w:t xml:space="preserve"> for udskiftning af brænder på dampkedelanlæg</w:t>
      </w:r>
    </w:p>
    <w:p w14:paraId="7CFC9D7D" w14:textId="77777777" w:rsidR="001B01F1" w:rsidRPr="00EA64E8" w:rsidRDefault="001B01F1" w:rsidP="001B01F1">
      <w:pPr>
        <w:overflowPunct w:val="0"/>
        <w:autoSpaceDE w:val="0"/>
        <w:autoSpaceDN w:val="0"/>
        <w:adjustRightInd w:val="0"/>
        <w:textAlignment w:val="baseline"/>
        <w:rPr>
          <w:sz w:val="20"/>
          <w:szCs w:val="20"/>
        </w:rPr>
      </w:pPr>
    </w:p>
    <w:p w14:paraId="0232BC4D" w14:textId="3F5EF84B" w:rsidR="001B01F1" w:rsidRPr="0028122B" w:rsidRDefault="007967E3" w:rsidP="001B01F1">
      <w:pPr>
        <w:overflowPunct w:val="0"/>
        <w:autoSpaceDE w:val="0"/>
        <w:autoSpaceDN w:val="0"/>
        <w:adjustRightInd w:val="0"/>
        <w:jc w:val="center"/>
        <w:textAlignment w:val="baseline"/>
      </w:pPr>
      <w:r>
        <w:t xml:space="preserve">DLG Fabrik Spjald, </w:t>
      </w:r>
      <w:proofErr w:type="spellStart"/>
      <w:r>
        <w:t>Spjaldgårdvej</w:t>
      </w:r>
      <w:proofErr w:type="spellEnd"/>
      <w:r>
        <w:t xml:space="preserve"> 3, 6971 Spjald</w:t>
      </w:r>
    </w:p>
    <w:p w14:paraId="6F6E7B0F" w14:textId="77777777" w:rsidR="001B01F1" w:rsidRPr="0028122B" w:rsidRDefault="001B01F1" w:rsidP="001B01F1">
      <w:pPr>
        <w:overflowPunct w:val="0"/>
        <w:autoSpaceDE w:val="0"/>
        <w:autoSpaceDN w:val="0"/>
        <w:adjustRightInd w:val="0"/>
        <w:jc w:val="center"/>
        <w:textAlignment w:val="baseline"/>
      </w:pPr>
    </w:p>
    <w:p w14:paraId="06160B3E" w14:textId="48EB30D0" w:rsidR="001B01F1" w:rsidRPr="00DF5C95" w:rsidRDefault="00691F29" w:rsidP="00691F29">
      <w:pPr>
        <w:overflowPunct w:val="0"/>
        <w:autoSpaceDE w:val="0"/>
        <w:autoSpaceDN w:val="0"/>
        <w:adjustRightInd w:val="0"/>
        <w:jc w:val="center"/>
        <w:textAlignment w:val="baseline"/>
        <w:rPr>
          <w:rFonts w:ascii="Verdana" w:hAnsi="Verdana"/>
          <w:sz w:val="20"/>
          <w:szCs w:val="20"/>
        </w:rPr>
      </w:pPr>
      <w:r>
        <w:rPr>
          <w:noProof/>
        </w:rPr>
        <w:drawing>
          <wp:inline distT="0" distB="0" distL="0" distR="0" wp14:anchorId="01BC6825" wp14:editId="53354DC4">
            <wp:extent cx="3238500" cy="3737861"/>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67951" cy="3771853"/>
                    </a:xfrm>
                    <a:prstGeom prst="rect">
                      <a:avLst/>
                    </a:prstGeom>
                  </pic:spPr>
                </pic:pic>
              </a:graphicData>
            </a:graphic>
          </wp:inline>
        </w:drawing>
      </w:r>
    </w:p>
    <w:p w14:paraId="0CF8610F" w14:textId="319690F2" w:rsidR="001B01F1" w:rsidRPr="00EA64E8" w:rsidRDefault="001B01F1" w:rsidP="00691F29">
      <w:pPr>
        <w:overflowPunct w:val="0"/>
        <w:autoSpaceDE w:val="0"/>
        <w:autoSpaceDN w:val="0"/>
        <w:adjustRightInd w:val="0"/>
        <w:jc w:val="center"/>
        <w:textAlignment w:val="baseline"/>
      </w:pPr>
      <w:r w:rsidRPr="00EA64E8">
        <w:t>Ringkøbing-Skjern Kommune – KMS © COWI – DDO</w:t>
      </w:r>
    </w:p>
    <w:p w14:paraId="2FB0268F" w14:textId="77777777" w:rsidR="001B01F1" w:rsidRPr="00EA64E8" w:rsidRDefault="001B01F1" w:rsidP="001B01F1">
      <w:pPr>
        <w:overflowPunct w:val="0"/>
        <w:autoSpaceDE w:val="0"/>
        <w:autoSpaceDN w:val="0"/>
        <w:adjustRightInd w:val="0"/>
        <w:textAlignment w:val="baseline"/>
        <w:rPr>
          <w:b/>
        </w:rPr>
      </w:pPr>
      <w:r w:rsidRPr="00DF5C95">
        <w:rPr>
          <w:rFonts w:ascii="Verdana" w:hAnsi="Verdana"/>
          <w:sz w:val="20"/>
          <w:szCs w:val="20"/>
        </w:rPr>
        <w:br w:type="page"/>
      </w:r>
      <w:r w:rsidRPr="00EA64E8">
        <w:rPr>
          <w:b/>
        </w:rPr>
        <w:lastRenderedPageBreak/>
        <w:t>Indholdsfortegnelse</w:t>
      </w:r>
    </w:p>
    <w:p w14:paraId="13C418F0" w14:textId="77777777" w:rsidR="001B01F1" w:rsidRPr="00EA64E8" w:rsidRDefault="001B01F1" w:rsidP="001B01F1">
      <w:pPr>
        <w:overflowPunct w:val="0"/>
        <w:autoSpaceDE w:val="0"/>
        <w:autoSpaceDN w:val="0"/>
        <w:adjustRightInd w:val="0"/>
        <w:textAlignment w:val="baseline"/>
        <w:rPr>
          <w:sz w:val="20"/>
          <w:szCs w:val="20"/>
        </w:rPr>
      </w:pPr>
    </w:p>
    <w:tbl>
      <w:tblPr>
        <w:tblStyle w:val="Tabel-Gitter"/>
        <w:tblW w:w="0" w:type="auto"/>
        <w:tblLook w:val="04A0" w:firstRow="1" w:lastRow="0" w:firstColumn="1" w:lastColumn="0" w:noHBand="0" w:noVBand="1"/>
      </w:tblPr>
      <w:tblGrid>
        <w:gridCol w:w="709"/>
        <w:gridCol w:w="6946"/>
        <w:gridCol w:w="1095"/>
      </w:tblGrid>
      <w:tr w:rsidR="001B01F1" w:rsidRPr="00EA64E8" w14:paraId="4CD1B41C" w14:textId="77777777" w:rsidTr="00691F29">
        <w:trPr>
          <w:trHeight w:val="567"/>
        </w:trPr>
        <w:tc>
          <w:tcPr>
            <w:tcW w:w="709" w:type="dxa"/>
          </w:tcPr>
          <w:p w14:paraId="64FD729F" w14:textId="77777777" w:rsidR="001B01F1" w:rsidRPr="00B13581" w:rsidRDefault="001B01F1" w:rsidP="00406382">
            <w:pPr>
              <w:rPr>
                <w:b/>
              </w:rPr>
            </w:pPr>
          </w:p>
        </w:tc>
        <w:tc>
          <w:tcPr>
            <w:tcW w:w="6946" w:type="dxa"/>
            <w:hideMark/>
          </w:tcPr>
          <w:p w14:paraId="6A2329E2" w14:textId="77777777" w:rsidR="001B01F1" w:rsidRPr="00B13581" w:rsidRDefault="001B01F1" w:rsidP="00406382">
            <w:pPr>
              <w:rPr>
                <w:b/>
              </w:rPr>
            </w:pPr>
            <w:r w:rsidRPr="00B13581">
              <w:rPr>
                <w:b/>
              </w:rPr>
              <w:t>Emne:</w:t>
            </w:r>
          </w:p>
        </w:tc>
        <w:tc>
          <w:tcPr>
            <w:tcW w:w="1095" w:type="dxa"/>
            <w:hideMark/>
          </w:tcPr>
          <w:p w14:paraId="620AA10F" w14:textId="77777777" w:rsidR="001B01F1" w:rsidRPr="00B13581" w:rsidRDefault="001B01F1" w:rsidP="00406382">
            <w:pPr>
              <w:rPr>
                <w:b/>
              </w:rPr>
            </w:pPr>
            <w:r w:rsidRPr="00B13581">
              <w:rPr>
                <w:b/>
              </w:rPr>
              <w:t>Side:</w:t>
            </w:r>
          </w:p>
        </w:tc>
      </w:tr>
      <w:tr w:rsidR="001B01F1" w:rsidRPr="00EA64E8" w14:paraId="2ACFFC80" w14:textId="77777777" w:rsidTr="00691F29">
        <w:trPr>
          <w:trHeight w:val="567"/>
        </w:trPr>
        <w:tc>
          <w:tcPr>
            <w:tcW w:w="709" w:type="dxa"/>
            <w:hideMark/>
          </w:tcPr>
          <w:p w14:paraId="650A7446" w14:textId="77777777" w:rsidR="001B01F1" w:rsidRPr="00B13581" w:rsidRDefault="001B01F1" w:rsidP="00406382">
            <w:pPr>
              <w:rPr>
                <w:b/>
              </w:rPr>
            </w:pPr>
            <w:r w:rsidRPr="00B13581">
              <w:rPr>
                <w:b/>
              </w:rPr>
              <w:t>1</w:t>
            </w:r>
          </w:p>
        </w:tc>
        <w:tc>
          <w:tcPr>
            <w:tcW w:w="6946" w:type="dxa"/>
            <w:hideMark/>
          </w:tcPr>
          <w:p w14:paraId="5D1B92F2" w14:textId="77777777" w:rsidR="001B01F1" w:rsidRPr="00B13581" w:rsidRDefault="001B01F1" w:rsidP="00406382">
            <w:pPr>
              <w:rPr>
                <w:b/>
              </w:rPr>
            </w:pPr>
            <w:r w:rsidRPr="00B13581">
              <w:rPr>
                <w:b/>
              </w:rPr>
              <w:t>Ansøgning</w:t>
            </w:r>
          </w:p>
        </w:tc>
        <w:tc>
          <w:tcPr>
            <w:tcW w:w="1095" w:type="dxa"/>
          </w:tcPr>
          <w:p w14:paraId="05E12EE0" w14:textId="2D21C2FC" w:rsidR="001B01F1" w:rsidRPr="00B13581" w:rsidRDefault="00691F29" w:rsidP="00406382">
            <w:pPr>
              <w:rPr>
                <w:b/>
              </w:rPr>
            </w:pPr>
            <w:r>
              <w:rPr>
                <w:b/>
              </w:rPr>
              <w:t>5</w:t>
            </w:r>
          </w:p>
        </w:tc>
      </w:tr>
      <w:tr w:rsidR="001B01F1" w:rsidRPr="00EA64E8" w14:paraId="0C2052CC" w14:textId="77777777" w:rsidTr="00691F29">
        <w:trPr>
          <w:trHeight w:val="567"/>
        </w:trPr>
        <w:tc>
          <w:tcPr>
            <w:tcW w:w="709" w:type="dxa"/>
            <w:hideMark/>
          </w:tcPr>
          <w:p w14:paraId="08168C07" w14:textId="77777777" w:rsidR="001B01F1" w:rsidRPr="00B13581" w:rsidRDefault="001B01F1" w:rsidP="00406382">
            <w:pPr>
              <w:rPr>
                <w:b/>
              </w:rPr>
            </w:pPr>
            <w:r w:rsidRPr="00B13581">
              <w:rPr>
                <w:b/>
              </w:rPr>
              <w:t>2</w:t>
            </w:r>
          </w:p>
        </w:tc>
        <w:tc>
          <w:tcPr>
            <w:tcW w:w="6946" w:type="dxa"/>
            <w:hideMark/>
          </w:tcPr>
          <w:p w14:paraId="64068DA1" w14:textId="77777777" w:rsidR="001B01F1" w:rsidRPr="00B13581" w:rsidRDefault="001B01F1" w:rsidP="00406382">
            <w:pPr>
              <w:rPr>
                <w:b/>
              </w:rPr>
            </w:pPr>
            <w:r w:rsidRPr="00B13581">
              <w:rPr>
                <w:b/>
              </w:rPr>
              <w:t>Afgørelse</w:t>
            </w:r>
          </w:p>
        </w:tc>
        <w:tc>
          <w:tcPr>
            <w:tcW w:w="1095" w:type="dxa"/>
          </w:tcPr>
          <w:p w14:paraId="6A745651" w14:textId="0341F932" w:rsidR="001B01F1" w:rsidRPr="00B13581" w:rsidRDefault="00691F29" w:rsidP="00406382">
            <w:pPr>
              <w:rPr>
                <w:b/>
              </w:rPr>
            </w:pPr>
            <w:r>
              <w:rPr>
                <w:b/>
              </w:rPr>
              <w:t>5</w:t>
            </w:r>
          </w:p>
        </w:tc>
      </w:tr>
      <w:tr w:rsidR="001B01F1" w:rsidRPr="00EA64E8" w14:paraId="0A45373B" w14:textId="77777777" w:rsidTr="00691F29">
        <w:trPr>
          <w:trHeight w:val="567"/>
        </w:trPr>
        <w:tc>
          <w:tcPr>
            <w:tcW w:w="709" w:type="dxa"/>
            <w:hideMark/>
          </w:tcPr>
          <w:p w14:paraId="4F1508C4" w14:textId="77777777" w:rsidR="001B01F1" w:rsidRPr="00B13581" w:rsidRDefault="001B01F1" w:rsidP="00406382">
            <w:pPr>
              <w:rPr>
                <w:b/>
              </w:rPr>
            </w:pPr>
            <w:r w:rsidRPr="00B13581">
              <w:rPr>
                <w:b/>
              </w:rPr>
              <w:t>3</w:t>
            </w:r>
          </w:p>
        </w:tc>
        <w:tc>
          <w:tcPr>
            <w:tcW w:w="6946" w:type="dxa"/>
            <w:hideMark/>
          </w:tcPr>
          <w:p w14:paraId="74FE2AEE" w14:textId="77777777" w:rsidR="001B01F1" w:rsidRPr="00B13581" w:rsidRDefault="001B01F1" w:rsidP="00406382">
            <w:pPr>
              <w:rPr>
                <w:b/>
              </w:rPr>
            </w:pPr>
            <w:r w:rsidRPr="00B13581">
              <w:rPr>
                <w:b/>
              </w:rPr>
              <w:t>Vilkår</w:t>
            </w:r>
          </w:p>
        </w:tc>
        <w:tc>
          <w:tcPr>
            <w:tcW w:w="1095" w:type="dxa"/>
          </w:tcPr>
          <w:p w14:paraId="55C1E399" w14:textId="150196C2" w:rsidR="001B01F1" w:rsidRPr="00B13581" w:rsidRDefault="00691F29" w:rsidP="00406382">
            <w:pPr>
              <w:rPr>
                <w:b/>
              </w:rPr>
            </w:pPr>
            <w:r>
              <w:rPr>
                <w:b/>
              </w:rPr>
              <w:t>6</w:t>
            </w:r>
          </w:p>
        </w:tc>
      </w:tr>
      <w:tr w:rsidR="001B01F1" w:rsidRPr="00EA64E8" w14:paraId="0628F573" w14:textId="77777777" w:rsidTr="00691F29">
        <w:trPr>
          <w:trHeight w:val="567"/>
        </w:trPr>
        <w:tc>
          <w:tcPr>
            <w:tcW w:w="709" w:type="dxa"/>
            <w:hideMark/>
          </w:tcPr>
          <w:p w14:paraId="1C649353" w14:textId="77777777" w:rsidR="001B01F1" w:rsidRPr="00B13581" w:rsidRDefault="001B01F1" w:rsidP="00406382">
            <w:pPr>
              <w:rPr>
                <w:b/>
              </w:rPr>
            </w:pPr>
            <w:r w:rsidRPr="00B13581">
              <w:rPr>
                <w:b/>
              </w:rPr>
              <w:t>4</w:t>
            </w:r>
          </w:p>
        </w:tc>
        <w:tc>
          <w:tcPr>
            <w:tcW w:w="6946" w:type="dxa"/>
            <w:hideMark/>
          </w:tcPr>
          <w:p w14:paraId="5974962A" w14:textId="77777777" w:rsidR="001B01F1" w:rsidRPr="00B13581" w:rsidRDefault="001B01F1" w:rsidP="00406382">
            <w:pPr>
              <w:rPr>
                <w:b/>
              </w:rPr>
            </w:pPr>
            <w:r w:rsidRPr="00B13581">
              <w:rPr>
                <w:b/>
              </w:rPr>
              <w:t>Ikke Teknisk resumé</w:t>
            </w:r>
          </w:p>
        </w:tc>
        <w:tc>
          <w:tcPr>
            <w:tcW w:w="1095" w:type="dxa"/>
          </w:tcPr>
          <w:p w14:paraId="68B1C03E" w14:textId="79014EAB" w:rsidR="001B01F1" w:rsidRPr="00B13581" w:rsidRDefault="00691F29" w:rsidP="00406382">
            <w:pPr>
              <w:rPr>
                <w:b/>
              </w:rPr>
            </w:pPr>
            <w:r>
              <w:rPr>
                <w:b/>
              </w:rPr>
              <w:t>8</w:t>
            </w:r>
          </w:p>
        </w:tc>
      </w:tr>
      <w:tr w:rsidR="001B01F1" w:rsidRPr="00EA64E8" w14:paraId="74FAD99F" w14:textId="77777777" w:rsidTr="00691F29">
        <w:trPr>
          <w:trHeight w:val="567"/>
        </w:trPr>
        <w:tc>
          <w:tcPr>
            <w:tcW w:w="709" w:type="dxa"/>
            <w:hideMark/>
          </w:tcPr>
          <w:p w14:paraId="6C5CF7F8" w14:textId="77777777" w:rsidR="001B01F1" w:rsidRPr="00B13581" w:rsidRDefault="001B01F1" w:rsidP="00406382">
            <w:pPr>
              <w:rPr>
                <w:b/>
              </w:rPr>
            </w:pPr>
            <w:r w:rsidRPr="00B13581">
              <w:rPr>
                <w:b/>
              </w:rPr>
              <w:t>5</w:t>
            </w:r>
          </w:p>
        </w:tc>
        <w:tc>
          <w:tcPr>
            <w:tcW w:w="6946" w:type="dxa"/>
            <w:hideMark/>
          </w:tcPr>
          <w:p w14:paraId="45A1D1F7" w14:textId="77777777" w:rsidR="001B01F1" w:rsidRPr="00B13581" w:rsidRDefault="001B01F1" w:rsidP="00406382">
            <w:pPr>
              <w:rPr>
                <w:b/>
              </w:rPr>
            </w:pPr>
            <w:r w:rsidRPr="00B13581">
              <w:rPr>
                <w:b/>
              </w:rPr>
              <w:t>Miljøteknisk vurdering</w:t>
            </w:r>
          </w:p>
        </w:tc>
        <w:tc>
          <w:tcPr>
            <w:tcW w:w="1095" w:type="dxa"/>
          </w:tcPr>
          <w:p w14:paraId="6C00C7B8" w14:textId="4233DDD2" w:rsidR="001B01F1" w:rsidRPr="00B13581" w:rsidRDefault="00691F29" w:rsidP="00406382">
            <w:pPr>
              <w:rPr>
                <w:b/>
              </w:rPr>
            </w:pPr>
            <w:r>
              <w:rPr>
                <w:b/>
              </w:rPr>
              <w:t>8</w:t>
            </w:r>
          </w:p>
        </w:tc>
      </w:tr>
      <w:tr w:rsidR="001B01F1" w:rsidRPr="00EA64E8" w14:paraId="5F2F319D" w14:textId="77777777" w:rsidTr="00691F29">
        <w:trPr>
          <w:trHeight w:val="567"/>
        </w:trPr>
        <w:tc>
          <w:tcPr>
            <w:tcW w:w="709" w:type="dxa"/>
            <w:hideMark/>
          </w:tcPr>
          <w:p w14:paraId="567BABA9" w14:textId="77777777" w:rsidR="001B01F1" w:rsidRPr="00B13581" w:rsidRDefault="001B01F1" w:rsidP="00406382">
            <w:pPr>
              <w:rPr>
                <w:b/>
              </w:rPr>
            </w:pPr>
            <w:r w:rsidRPr="00B13581">
              <w:rPr>
                <w:b/>
              </w:rPr>
              <w:t>6</w:t>
            </w:r>
          </w:p>
        </w:tc>
        <w:tc>
          <w:tcPr>
            <w:tcW w:w="6946" w:type="dxa"/>
            <w:hideMark/>
          </w:tcPr>
          <w:p w14:paraId="617558D2" w14:textId="77777777" w:rsidR="001B01F1" w:rsidRPr="00B13581" w:rsidRDefault="001B01F1" w:rsidP="00406382">
            <w:pPr>
              <w:rPr>
                <w:b/>
              </w:rPr>
            </w:pPr>
            <w:r w:rsidRPr="00B13581">
              <w:rPr>
                <w:b/>
              </w:rPr>
              <w:t>Gyldighed og retsbeskyttelse</w:t>
            </w:r>
          </w:p>
        </w:tc>
        <w:tc>
          <w:tcPr>
            <w:tcW w:w="1095" w:type="dxa"/>
          </w:tcPr>
          <w:p w14:paraId="6DDD55BD" w14:textId="3877F8CC" w:rsidR="001B01F1" w:rsidRPr="00B13581" w:rsidRDefault="00691F29" w:rsidP="00406382">
            <w:pPr>
              <w:rPr>
                <w:b/>
              </w:rPr>
            </w:pPr>
            <w:r>
              <w:rPr>
                <w:b/>
              </w:rPr>
              <w:t>10</w:t>
            </w:r>
          </w:p>
        </w:tc>
      </w:tr>
      <w:tr w:rsidR="001B01F1" w:rsidRPr="00EA64E8" w14:paraId="324EA443" w14:textId="77777777" w:rsidTr="00691F29">
        <w:trPr>
          <w:trHeight w:val="567"/>
        </w:trPr>
        <w:tc>
          <w:tcPr>
            <w:tcW w:w="709" w:type="dxa"/>
            <w:hideMark/>
          </w:tcPr>
          <w:p w14:paraId="308F3AEA" w14:textId="77777777" w:rsidR="001B01F1" w:rsidRPr="00B13581" w:rsidRDefault="001B01F1" w:rsidP="00406382">
            <w:pPr>
              <w:rPr>
                <w:b/>
              </w:rPr>
            </w:pPr>
            <w:r w:rsidRPr="00B13581">
              <w:rPr>
                <w:b/>
              </w:rPr>
              <w:t>7</w:t>
            </w:r>
          </w:p>
        </w:tc>
        <w:tc>
          <w:tcPr>
            <w:tcW w:w="6946" w:type="dxa"/>
            <w:hideMark/>
          </w:tcPr>
          <w:p w14:paraId="01D3E58C" w14:textId="77777777" w:rsidR="001B01F1" w:rsidRPr="00B13581" w:rsidRDefault="001B01F1" w:rsidP="00406382">
            <w:pPr>
              <w:rPr>
                <w:b/>
              </w:rPr>
            </w:pPr>
            <w:r w:rsidRPr="00B13581">
              <w:rPr>
                <w:b/>
              </w:rPr>
              <w:t>Offentliggørelse og Klagevejledning</w:t>
            </w:r>
          </w:p>
        </w:tc>
        <w:tc>
          <w:tcPr>
            <w:tcW w:w="1095" w:type="dxa"/>
          </w:tcPr>
          <w:p w14:paraId="3919EABA" w14:textId="5948B3CC" w:rsidR="001B01F1" w:rsidRPr="00B13581" w:rsidRDefault="00691F29" w:rsidP="00406382">
            <w:pPr>
              <w:rPr>
                <w:b/>
              </w:rPr>
            </w:pPr>
            <w:r>
              <w:rPr>
                <w:b/>
              </w:rPr>
              <w:t>11</w:t>
            </w:r>
          </w:p>
        </w:tc>
      </w:tr>
      <w:tr w:rsidR="001B01F1" w:rsidRPr="00EA64E8" w14:paraId="4E02C7A6" w14:textId="77777777" w:rsidTr="00691F29">
        <w:trPr>
          <w:trHeight w:val="567"/>
        </w:trPr>
        <w:tc>
          <w:tcPr>
            <w:tcW w:w="709" w:type="dxa"/>
            <w:hideMark/>
          </w:tcPr>
          <w:p w14:paraId="0E005BC9" w14:textId="77777777" w:rsidR="001B01F1" w:rsidRPr="00B13581" w:rsidRDefault="001B01F1" w:rsidP="00406382">
            <w:pPr>
              <w:rPr>
                <w:b/>
              </w:rPr>
            </w:pPr>
            <w:r w:rsidRPr="00B13581">
              <w:rPr>
                <w:b/>
              </w:rPr>
              <w:t>8</w:t>
            </w:r>
          </w:p>
        </w:tc>
        <w:tc>
          <w:tcPr>
            <w:tcW w:w="6946" w:type="dxa"/>
            <w:hideMark/>
          </w:tcPr>
          <w:p w14:paraId="3ECDDF66" w14:textId="77777777" w:rsidR="001B01F1" w:rsidRPr="00B13581" w:rsidRDefault="001B01F1" w:rsidP="00406382">
            <w:pPr>
              <w:rPr>
                <w:b/>
              </w:rPr>
            </w:pPr>
            <w:r w:rsidRPr="00B13581">
              <w:rPr>
                <w:b/>
              </w:rPr>
              <w:t>Liste over modtagere af kopi af godkendelse</w:t>
            </w:r>
          </w:p>
        </w:tc>
        <w:tc>
          <w:tcPr>
            <w:tcW w:w="1095" w:type="dxa"/>
          </w:tcPr>
          <w:p w14:paraId="7B001A6D" w14:textId="40A713D8" w:rsidR="001B01F1" w:rsidRPr="00B13581" w:rsidRDefault="00691F29" w:rsidP="00406382">
            <w:pPr>
              <w:rPr>
                <w:b/>
              </w:rPr>
            </w:pPr>
            <w:r>
              <w:rPr>
                <w:b/>
              </w:rPr>
              <w:t>13</w:t>
            </w:r>
          </w:p>
        </w:tc>
      </w:tr>
      <w:tr w:rsidR="001B01F1" w:rsidRPr="00EA64E8" w14:paraId="7D278986" w14:textId="77777777" w:rsidTr="00691F29">
        <w:trPr>
          <w:trHeight w:val="567"/>
        </w:trPr>
        <w:tc>
          <w:tcPr>
            <w:tcW w:w="709" w:type="dxa"/>
            <w:hideMark/>
          </w:tcPr>
          <w:p w14:paraId="5BB2157A" w14:textId="77777777" w:rsidR="001B01F1" w:rsidRPr="00B13581" w:rsidRDefault="001B01F1" w:rsidP="00406382">
            <w:pPr>
              <w:rPr>
                <w:b/>
              </w:rPr>
            </w:pPr>
            <w:r w:rsidRPr="00B13581">
              <w:rPr>
                <w:b/>
              </w:rPr>
              <w:t>9</w:t>
            </w:r>
          </w:p>
        </w:tc>
        <w:tc>
          <w:tcPr>
            <w:tcW w:w="6946" w:type="dxa"/>
            <w:hideMark/>
          </w:tcPr>
          <w:p w14:paraId="59EED1EB" w14:textId="77777777" w:rsidR="001B01F1" w:rsidRPr="00B13581" w:rsidRDefault="001B01F1" w:rsidP="00406382">
            <w:pPr>
              <w:rPr>
                <w:b/>
              </w:rPr>
            </w:pPr>
            <w:r w:rsidRPr="00B13581">
              <w:rPr>
                <w:b/>
              </w:rPr>
              <w:t>Oversigtsplan – Bilag 1</w:t>
            </w:r>
          </w:p>
        </w:tc>
        <w:tc>
          <w:tcPr>
            <w:tcW w:w="1095" w:type="dxa"/>
          </w:tcPr>
          <w:p w14:paraId="39F81417" w14:textId="79C02EBB" w:rsidR="001B01F1" w:rsidRPr="00B13581" w:rsidRDefault="00691F29" w:rsidP="00406382">
            <w:pPr>
              <w:rPr>
                <w:b/>
              </w:rPr>
            </w:pPr>
            <w:r>
              <w:rPr>
                <w:b/>
              </w:rPr>
              <w:t>14</w:t>
            </w:r>
          </w:p>
        </w:tc>
      </w:tr>
      <w:tr w:rsidR="001B01F1" w:rsidRPr="00EA64E8" w14:paraId="28438F71" w14:textId="77777777" w:rsidTr="00691F29">
        <w:trPr>
          <w:trHeight w:val="567"/>
        </w:trPr>
        <w:tc>
          <w:tcPr>
            <w:tcW w:w="709" w:type="dxa"/>
            <w:hideMark/>
          </w:tcPr>
          <w:p w14:paraId="70D3CB58" w14:textId="77777777" w:rsidR="001B01F1" w:rsidRPr="00B13581" w:rsidRDefault="001B01F1" w:rsidP="00406382">
            <w:pPr>
              <w:rPr>
                <w:b/>
              </w:rPr>
            </w:pPr>
            <w:r w:rsidRPr="00B13581">
              <w:rPr>
                <w:b/>
              </w:rPr>
              <w:t>10</w:t>
            </w:r>
          </w:p>
        </w:tc>
        <w:tc>
          <w:tcPr>
            <w:tcW w:w="6946" w:type="dxa"/>
            <w:hideMark/>
          </w:tcPr>
          <w:p w14:paraId="082CDDF1" w14:textId="77777777" w:rsidR="001B01F1" w:rsidRPr="00B13581" w:rsidRDefault="001B01F1" w:rsidP="00406382">
            <w:pPr>
              <w:rPr>
                <w:b/>
              </w:rPr>
            </w:pPr>
            <w:r w:rsidRPr="00B13581">
              <w:rPr>
                <w:b/>
              </w:rPr>
              <w:t>Situationsplan – Bilag 2</w:t>
            </w:r>
          </w:p>
        </w:tc>
        <w:tc>
          <w:tcPr>
            <w:tcW w:w="1095" w:type="dxa"/>
          </w:tcPr>
          <w:p w14:paraId="3C4B1A7A" w14:textId="5A756AF2" w:rsidR="001B01F1" w:rsidRPr="00B13581" w:rsidRDefault="00691F29" w:rsidP="00406382">
            <w:pPr>
              <w:rPr>
                <w:b/>
              </w:rPr>
            </w:pPr>
            <w:r>
              <w:rPr>
                <w:b/>
              </w:rPr>
              <w:t>15</w:t>
            </w:r>
          </w:p>
        </w:tc>
      </w:tr>
      <w:tr w:rsidR="001B01F1" w:rsidRPr="00EA64E8" w14:paraId="0027C2EE" w14:textId="77777777" w:rsidTr="00691F29">
        <w:trPr>
          <w:trHeight w:val="567"/>
        </w:trPr>
        <w:tc>
          <w:tcPr>
            <w:tcW w:w="709" w:type="dxa"/>
            <w:hideMark/>
          </w:tcPr>
          <w:p w14:paraId="42E2A2B7" w14:textId="77777777" w:rsidR="001B01F1" w:rsidRPr="00B13581" w:rsidRDefault="001B01F1" w:rsidP="00406382">
            <w:pPr>
              <w:rPr>
                <w:b/>
              </w:rPr>
            </w:pPr>
            <w:r w:rsidRPr="00B13581">
              <w:rPr>
                <w:b/>
              </w:rPr>
              <w:t>11</w:t>
            </w:r>
          </w:p>
        </w:tc>
        <w:tc>
          <w:tcPr>
            <w:tcW w:w="6946" w:type="dxa"/>
            <w:hideMark/>
          </w:tcPr>
          <w:p w14:paraId="0B8916F5" w14:textId="77777777" w:rsidR="001B01F1" w:rsidRPr="00B13581" w:rsidRDefault="001B01F1" w:rsidP="00406382">
            <w:pPr>
              <w:rPr>
                <w:b/>
              </w:rPr>
            </w:pPr>
            <w:r w:rsidRPr="00B13581">
              <w:rPr>
                <w:b/>
              </w:rPr>
              <w:t>Miljøteknisk beskrivelse – Bilag 3</w:t>
            </w:r>
          </w:p>
        </w:tc>
        <w:tc>
          <w:tcPr>
            <w:tcW w:w="1095" w:type="dxa"/>
          </w:tcPr>
          <w:p w14:paraId="25426BA1" w14:textId="12E99378" w:rsidR="001B01F1" w:rsidRPr="00B13581" w:rsidRDefault="00691F29" w:rsidP="00406382">
            <w:pPr>
              <w:rPr>
                <w:b/>
              </w:rPr>
            </w:pPr>
            <w:r>
              <w:rPr>
                <w:b/>
              </w:rPr>
              <w:t>16</w:t>
            </w:r>
          </w:p>
        </w:tc>
      </w:tr>
      <w:tr w:rsidR="001B01F1" w:rsidRPr="00EA64E8" w14:paraId="42192C2B" w14:textId="77777777" w:rsidTr="00691F29">
        <w:trPr>
          <w:trHeight w:val="567"/>
        </w:trPr>
        <w:tc>
          <w:tcPr>
            <w:tcW w:w="709" w:type="dxa"/>
            <w:hideMark/>
          </w:tcPr>
          <w:p w14:paraId="106DC3DC" w14:textId="77777777" w:rsidR="001B01F1" w:rsidRPr="00B13581" w:rsidRDefault="001B01F1" w:rsidP="00406382">
            <w:pPr>
              <w:rPr>
                <w:b/>
              </w:rPr>
            </w:pPr>
            <w:r w:rsidRPr="00B13581">
              <w:rPr>
                <w:b/>
              </w:rPr>
              <w:t>12</w:t>
            </w:r>
          </w:p>
        </w:tc>
        <w:tc>
          <w:tcPr>
            <w:tcW w:w="6946" w:type="dxa"/>
            <w:hideMark/>
          </w:tcPr>
          <w:p w14:paraId="5DFF8685" w14:textId="77777777" w:rsidR="001B01F1" w:rsidRPr="00B13581" w:rsidRDefault="001B01F1" w:rsidP="00406382">
            <w:pPr>
              <w:rPr>
                <w:b/>
              </w:rPr>
            </w:pPr>
            <w:r w:rsidRPr="00B13581">
              <w:rPr>
                <w:b/>
              </w:rPr>
              <w:t>Lovgrundlag – Bilag 4</w:t>
            </w:r>
          </w:p>
        </w:tc>
        <w:tc>
          <w:tcPr>
            <w:tcW w:w="1095" w:type="dxa"/>
          </w:tcPr>
          <w:p w14:paraId="2ED87BFC" w14:textId="7AAA6740" w:rsidR="001B01F1" w:rsidRPr="00B13581" w:rsidRDefault="00691F29" w:rsidP="00406382">
            <w:pPr>
              <w:rPr>
                <w:b/>
              </w:rPr>
            </w:pPr>
            <w:r>
              <w:rPr>
                <w:b/>
              </w:rPr>
              <w:t>17</w:t>
            </w:r>
          </w:p>
        </w:tc>
      </w:tr>
    </w:tbl>
    <w:p w14:paraId="50A2F729" w14:textId="77777777" w:rsidR="001B01F1" w:rsidRPr="00EA64E8" w:rsidRDefault="001B01F1" w:rsidP="001B01F1">
      <w:pPr>
        <w:overflowPunct w:val="0"/>
        <w:autoSpaceDE w:val="0"/>
        <w:autoSpaceDN w:val="0"/>
        <w:adjustRightInd w:val="0"/>
        <w:textAlignment w:val="baseline"/>
        <w:rPr>
          <w:szCs w:val="20"/>
        </w:rPr>
      </w:pPr>
    </w:p>
    <w:p w14:paraId="16F0BFBB" w14:textId="77777777" w:rsidR="001B01F1" w:rsidRPr="00EA64E8" w:rsidRDefault="001B01F1" w:rsidP="001B01F1">
      <w:pPr>
        <w:overflowPunct w:val="0"/>
        <w:autoSpaceDE w:val="0"/>
        <w:autoSpaceDN w:val="0"/>
        <w:adjustRightInd w:val="0"/>
        <w:textAlignment w:val="baseline"/>
        <w:rPr>
          <w:sz w:val="20"/>
          <w:szCs w:val="20"/>
        </w:rPr>
      </w:pPr>
    </w:p>
    <w:p w14:paraId="2CF828A0" w14:textId="77777777" w:rsidR="001B01F1" w:rsidRPr="00EA64E8" w:rsidRDefault="001B01F1" w:rsidP="001B01F1">
      <w:pPr>
        <w:overflowPunct w:val="0"/>
        <w:autoSpaceDE w:val="0"/>
        <w:autoSpaceDN w:val="0"/>
        <w:adjustRightInd w:val="0"/>
        <w:textAlignment w:val="baseline"/>
        <w:rPr>
          <w:sz w:val="20"/>
          <w:szCs w:val="20"/>
        </w:rPr>
      </w:pPr>
    </w:p>
    <w:p w14:paraId="473B44BC" w14:textId="77777777" w:rsidR="001B01F1" w:rsidRPr="00EA64E8" w:rsidRDefault="001B01F1" w:rsidP="001B01F1">
      <w:pPr>
        <w:overflowPunct w:val="0"/>
        <w:autoSpaceDE w:val="0"/>
        <w:autoSpaceDN w:val="0"/>
        <w:adjustRightInd w:val="0"/>
        <w:textAlignment w:val="baseline"/>
        <w:rPr>
          <w:b/>
        </w:rPr>
      </w:pPr>
      <w:r w:rsidRPr="00EA64E8">
        <w:rPr>
          <w:sz w:val="20"/>
          <w:szCs w:val="20"/>
        </w:rPr>
        <w:br w:type="page"/>
      </w:r>
      <w:r w:rsidRPr="00EA64E8">
        <w:rPr>
          <w:b/>
        </w:rPr>
        <w:lastRenderedPageBreak/>
        <w:t>Stamdata for virksomheden</w:t>
      </w:r>
    </w:p>
    <w:p w14:paraId="47C8CC7E" w14:textId="77777777" w:rsidR="001B01F1" w:rsidRPr="00EA64E8" w:rsidRDefault="001B01F1" w:rsidP="001B01F1">
      <w:pPr>
        <w:overflowPunct w:val="0"/>
        <w:autoSpaceDE w:val="0"/>
        <w:autoSpaceDN w:val="0"/>
        <w:adjustRightInd w:val="0"/>
        <w:textAlignment w:val="baseline"/>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0"/>
        <w:gridCol w:w="5959"/>
      </w:tblGrid>
      <w:tr w:rsidR="00406382" w:rsidRPr="00EA64E8" w14:paraId="73EC377D" w14:textId="77777777" w:rsidTr="00406382">
        <w:tc>
          <w:tcPr>
            <w:tcW w:w="3250" w:type="dxa"/>
            <w:shd w:val="clear" w:color="auto" w:fill="auto"/>
          </w:tcPr>
          <w:p w14:paraId="7D59E2B3" w14:textId="77777777" w:rsidR="00406382" w:rsidRPr="00EA64E8" w:rsidRDefault="00406382" w:rsidP="00406382">
            <w:pPr>
              <w:overflowPunct w:val="0"/>
              <w:autoSpaceDE w:val="0"/>
              <w:autoSpaceDN w:val="0"/>
              <w:adjustRightInd w:val="0"/>
              <w:textAlignment w:val="baseline"/>
            </w:pPr>
            <w:r w:rsidRPr="00EA64E8">
              <w:t>Virksomhedens navn</w:t>
            </w:r>
          </w:p>
        </w:tc>
        <w:tc>
          <w:tcPr>
            <w:tcW w:w="5959" w:type="dxa"/>
            <w:shd w:val="clear" w:color="auto" w:fill="auto"/>
          </w:tcPr>
          <w:p w14:paraId="4565F81D" w14:textId="3946845C" w:rsidR="00406382" w:rsidRPr="00EA64E8" w:rsidRDefault="007967E3" w:rsidP="00406382">
            <w:pPr>
              <w:overflowPunct w:val="0"/>
              <w:autoSpaceDE w:val="0"/>
              <w:autoSpaceDN w:val="0"/>
              <w:adjustRightInd w:val="0"/>
              <w:textAlignment w:val="baseline"/>
            </w:pPr>
            <w:r>
              <w:t>DLG Fabrik Spjald</w:t>
            </w:r>
          </w:p>
        </w:tc>
      </w:tr>
      <w:tr w:rsidR="00406382" w:rsidRPr="00EA64E8" w14:paraId="286279DE" w14:textId="77777777" w:rsidTr="00406382">
        <w:tc>
          <w:tcPr>
            <w:tcW w:w="3250" w:type="dxa"/>
            <w:shd w:val="clear" w:color="auto" w:fill="auto"/>
          </w:tcPr>
          <w:p w14:paraId="4819B723" w14:textId="77777777" w:rsidR="00406382" w:rsidRPr="00EA64E8" w:rsidRDefault="00406382" w:rsidP="00406382">
            <w:pPr>
              <w:overflowPunct w:val="0"/>
              <w:autoSpaceDE w:val="0"/>
              <w:autoSpaceDN w:val="0"/>
              <w:adjustRightInd w:val="0"/>
              <w:textAlignment w:val="baseline"/>
            </w:pPr>
            <w:r w:rsidRPr="00EA64E8">
              <w:t>Virksomhedens adresse</w:t>
            </w:r>
          </w:p>
        </w:tc>
        <w:tc>
          <w:tcPr>
            <w:tcW w:w="5959" w:type="dxa"/>
            <w:shd w:val="clear" w:color="auto" w:fill="auto"/>
          </w:tcPr>
          <w:p w14:paraId="41EC7C1F" w14:textId="195BB91F" w:rsidR="00406382" w:rsidRPr="00EA64E8" w:rsidRDefault="00406382" w:rsidP="00406382">
            <w:pPr>
              <w:overflowPunct w:val="0"/>
              <w:autoSpaceDE w:val="0"/>
              <w:autoSpaceDN w:val="0"/>
              <w:adjustRightInd w:val="0"/>
              <w:textAlignment w:val="baseline"/>
            </w:pPr>
            <w:proofErr w:type="spellStart"/>
            <w:r>
              <w:t>Spjaldgårdvej</w:t>
            </w:r>
            <w:proofErr w:type="spellEnd"/>
            <w:r>
              <w:t xml:space="preserve"> 3, 6971 Spjald</w:t>
            </w:r>
          </w:p>
        </w:tc>
      </w:tr>
      <w:tr w:rsidR="00406382" w:rsidRPr="00EA64E8" w14:paraId="49DA9BAC" w14:textId="77777777" w:rsidTr="00406382">
        <w:tc>
          <w:tcPr>
            <w:tcW w:w="3250" w:type="dxa"/>
            <w:shd w:val="clear" w:color="auto" w:fill="auto"/>
          </w:tcPr>
          <w:p w14:paraId="3889CE97" w14:textId="77777777" w:rsidR="00406382" w:rsidRPr="00EA64E8" w:rsidRDefault="00406382" w:rsidP="00406382">
            <w:pPr>
              <w:overflowPunct w:val="0"/>
              <w:autoSpaceDE w:val="0"/>
              <w:autoSpaceDN w:val="0"/>
              <w:adjustRightInd w:val="0"/>
              <w:textAlignment w:val="baseline"/>
            </w:pPr>
            <w:r w:rsidRPr="00EA64E8">
              <w:t>Virksomhedens matrikelnummer</w:t>
            </w:r>
          </w:p>
        </w:tc>
        <w:tc>
          <w:tcPr>
            <w:tcW w:w="5959" w:type="dxa"/>
            <w:shd w:val="clear" w:color="auto" w:fill="auto"/>
          </w:tcPr>
          <w:p w14:paraId="0A85CB72" w14:textId="6B9F67D9" w:rsidR="00406382" w:rsidRPr="00EA64E8" w:rsidRDefault="00406382" w:rsidP="00406382">
            <w:pPr>
              <w:overflowPunct w:val="0"/>
              <w:autoSpaceDE w:val="0"/>
              <w:autoSpaceDN w:val="0"/>
              <w:adjustRightInd w:val="0"/>
              <w:textAlignment w:val="baseline"/>
            </w:pPr>
            <w:r>
              <w:t xml:space="preserve">1ca og 1qq Brejning </w:t>
            </w:r>
            <w:proofErr w:type="spellStart"/>
            <w:r>
              <w:t>Hgd</w:t>
            </w:r>
            <w:proofErr w:type="spellEnd"/>
            <w:r>
              <w:t>., Brejning</w:t>
            </w:r>
          </w:p>
        </w:tc>
      </w:tr>
      <w:tr w:rsidR="00406382" w:rsidRPr="00EA64E8" w14:paraId="7CC81540" w14:textId="77777777" w:rsidTr="00406382">
        <w:tc>
          <w:tcPr>
            <w:tcW w:w="3250" w:type="dxa"/>
            <w:shd w:val="clear" w:color="auto" w:fill="auto"/>
          </w:tcPr>
          <w:p w14:paraId="6292E55B" w14:textId="77777777" w:rsidR="00406382" w:rsidRPr="00EA64E8" w:rsidRDefault="00406382" w:rsidP="00406382">
            <w:pPr>
              <w:overflowPunct w:val="0"/>
              <w:autoSpaceDE w:val="0"/>
              <w:autoSpaceDN w:val="0"/>
              <w:adjustRightInd w:val="0"/>
              <w:textAlignment w:val="baseline"/>
            </w:pPr>
            <w:r w:rsidRPr="00EA64E8">
              <w:t>CVR-nr./P-nr.</w:t>
            </w:r>
          </w:p>
        </w:tc>
        <w:tc>
          <w:tcPr>
            <w:tcW w:w="5959" w:type="dxa"/>
            <w:shd w:val="clear" w:color="auto" w:fill="auto"/>
          </w:tcPr>
          <w:p w14:paraId="193AB896" w14:textId="185E0964" w:rsidR="00406382" w:rsidRPr="00EA64E8" w:rsidRDefault="00406382" w:rsidP="00406382">
            <w:pPr>
              <w:overflowPunct w:val="0"/>
              <w:autoSpaceDE w:val="0"/>
              <w:autoSpaceDN w:val="0"/>
              <w:adjustRightInd w:val="0"/>
              <w:textAlignment w:val="baseline"/>
            </w:pPr>
            <w:r>
              <w:t>24246930 / 1008620128</w:t>
            </w:r>
          </w:p>
        </w:tc>
      </w:tr>
      <w:tr w:rsidR="00406382" w:rsidRPr="00EA64E8" w14:paraId="19C0693A" w14:textId="77777777" w:rsidTr="00406382">
        <w:tc>
          <w:tcPr>
            <w:tcW w:w="3250" w:type="dxa"/>
            <w:shd w:val="clear" w:color="auto" w:fill="auto"/>
          </w:tcPr>
          <w:p w14:paraId="22E43263" w14:textId="37E6AC62" w:rsidR="00406382" w:rsidRPr="00EA64E8" w:rsidRDefault="00406382" w:rsidP="00406382">
            <w:pPr>
              <w:overflowPunct w:val="0"/>
              <w:autoSpaceDE w:val="0"/>
              <w:autoSpaceDN w:val="0"/>
              <w:adjustRightInd w:val="0"/>
              <w:textAlignment w:val="baseline"/>
            </w:pPr>
            <w:r w:rsidRPr="00EA64E8">
              <w:t xml:space="preserve">Listebetegnelse, </w:t>
            </w:r>
            <w:proofErr w:type="spellStart"/>
            <w:r w:rsidRPr="00EA64E8">
              <w:t>godk.bek</w:t>
            </w:r>
            <w:proofErr w:type="spellEnd"/>
            <w:r w:rsidRPr="00EA64E8">
              <w:t xml:space="preserve">. </w:t>
            </w:r>
            <w:r w:rsidR="00661EBB">
              <w:t xml:space="preserve">2080 </w:t>
            </w:r>
            <w:r w:rsidRPr="00EA64E8">
              <w:t>/</w:t>
            </w:r>
            <w:r w:rsidR="00661EBB">
              <w:t xml:space="preserve"> 15-11-2021</w:t>
            </w:r>
            <w:r w:rsidRPr="00EA64E8">
              <w:t xml:space="preserve"> med senere ændringer</w:t>
            </w:r>
            <w:r w:rsidRPr="00EA64E8">
              <w:tab/>
            </w:r>
          </w:p>
        </w:tc>
        <w:tc>
          <w:tcPr>
            <w:tcW w:w="5959" w:type="dxa"/>
            <w:shd w:val="clear" w:color="auto" w:fill="auto"/>
          </w:tcPr>
          <w:p w14:paraId="36FCC28D" w14:textId="4C189B6B" w:rsidR="00406382" w:rsidRPr="00EA64E8" w:rsidRDefault="00661EBB" w:rsidP="00406382">
            <w:pPr>
              <w:overflowPunct w:val="0"/>
              <w:autoSpaceDE w:val="0"/>
              <w:autoSpaceDN w:val="0"/>
              <w:adjustRightInd w:val="0"/>
              <w:textAlignment w:val="baseline"/>
            </w:pPr>
            <w:r>
              <w:t>Bilag 1, nr. 6.4.ii)9. Foderstofvirksomheder.</w:t>
            </w:r>
          </w:p>
        </w:tc>
      </w:tr>
      <w:tr w:rsidR="00406382" w:rsidRPr="00EA64E8" w14:paraId="7C42C999" w14:textId="77777777" w:rsidTr="00406382">
        <w:tc>
          <w:tcPr>
            <w:tcW w:w="3250" w:type="dxa"/>
            <w:shd w:val="clear" w:color="auto" w:fill="auto"/>
          </w:tcPr>
          <w:p w14:paraId="05918CEC" w14:textId="599C3F2E" w:rsidR="00406382" w:rsidRPr="00EA64E8" w:rsidRDefault="00406382" w:rsidP="00406382">
            <w:pPr>
              <w:overflowPunct w:val="0"/>
              <w:autoSpaceDE w:val="0"/>
              <w:autoSpaceDN w:val="0"/>
              <w:adjustRightInd w:val="0"/>
              <w:textAlignment w:val="baseline"/>
              <w:rPr>
                <w:color w:val="000000"/>
              </w:rPr>
            </w:pPr>
            <w:r w:rsidRPr="00EA64E8">
              <w:rPr>
                <w:color w:val="000000"/>
              </w:rPr>
              <w:t xml:space="preserve">Omfattet af standardvilkår, </w:t>
            </w:r>
            <w:proofErr w:type="spellStart"/>
            <w:r w:rsidRPr="00EA64E8">
              <w:rPr>
                <w:color w:val="000000"/>
              </w:rPr>
              <w:t>godk.bek</w:t>
            </w:r>
            <w:proofErr w:type="spellEnd"/>
            <w:r w:rsidRPr="00EA64E8">
              <w:rPr>
                <w:color w:val="000000"/>
              </w:rPr>
              <w:t xml:space="preserve">. </w:t>
            </w:r>
            <w:r>
              <w:rPr>
                <w:color w:val="000000"/>
              </w:rPr>
              <w:t xml:space="preserve">2079 </w:t>
            </w:r>
            <w:r w:rsidRPr="00EA64E8">
              <w:rPr>
                <w:color w:val="000000"/>
              </w:rPr>
              <w:t>/</w:t>
            </w:r>
            <w:r>
              <w:rPr>
                <w:color w:val="000000"/>
              </w:rPr>
              <w:t xml:space="preserve"> 15-11-2021 </w:t>
            </w:r>
            <w:r w:rsidRPr="00EA64E8">
              <w:rPr>
                <w:color w:val="000000"/>
              </w:rPr>
              <w:t>med senere ændringer</w:t>
            </w:r>
          </w:p>
        </w:tc>
        <w:tc>
          <w:tcPr>
            <w:tcW w:w="5959" w:type="dxa"/>
            <w:shd w:val="clear" w:color="auto" w:fill="auto"/>
          </w:tcPr>
          <w:p w14:paraId="657A84E0" w14:textId="3C71AD25" w:rsidR="00406382" w:rsidRPr="00EA64E8" w:rsidRDefault="00406382" w:rsidP="00406382">
            <w:pPr>
              <w:overflowPunct w:val="0"/>
              <w:autoSpaceDE w:val="0"/>
              <w:autoSpaceDN w:val="0"/>
              <w:adjustRightInd w:val="0"/>
              <w:textAlignment w:val="baseline"/>
            </w:pPr>
            <w:r>
              <w:t>Ja</w:t>
            </w:r>
          </w:p>
          <w:p w14:paraId="28486476" w14:textId="599CC7FD" w:rsidR="00406382" w:rsidRPr="00EA64E8" w:rsidRDefault="00406382" w:rsidP="00406382">
            <w:pPr>
              <w:overflowPunct w:val="0"/>
              <w:autoSpaceDE w:val="0"/>
              <w:autoSpaceDN w:val="0"/>
              <w:adjustRightInd w:val="0"/>
              <w:textAlignment w:val="baseline"/>
            </w:pPr>
            <w:r w:rsidRPr="00406382">
              <w:t xml:space="preserve">Listetype </w:t>
            </w:r>
            <w:r w:rsidRPr="00406382">
              <w:rPr>
                <w:bCs/>
                <w:shd w:val="clear" w:color="auto" w:fill="FFFFFF"/>
              </w:rPr>
              <w:t>6.4 b) ii) -9: Foderstofvirksomheder.</w:t>
            </w:r>
            <w:r>
              <w:rPr>
                <w:bCs/>
                <w:shd w:val="clear" w:color="auto" w:fill="FFFFFF"/>
              </w:rPr>
              <w:t xml:space="preserve"> </w:t>
            </w:r>
            <w:r w:rsidRPr="00406382">
              <w:t>Afsnit</w:t>
            </w:r>
            <w:r>
              <w:t xml:space="preserve"> 28</w:t>
            </w:r>
          </w:p>
        </w:tc>
      </w:tr>
      <w:tr w:rsidR="00406382" w:rsidRPr="00EA64E8" w14:paraId="5AC9241D" w14:textId="77777777" w:rsidTr="00406382">
        <w:tc>
          <w:tcPr>
            <w:tcW w:w="3250" w:type="dxa"/>
            <w:shd w:val="clear" w:color="auto" w:fill="auto"/>
          </w:tcPr>
          <w:p w14:paraId="5ECCDFA1" w14:textId="016F1C57" w:rsidR="00406382" w:rsidRPr="00EA64E8" w:rsidRDefault="00406382" w:rsidP="00406382">
            <w:pPr>
              <w:overflowPunct w:val="0"/>
              <w:autoSpaceDE w:val="0"/>
              <w:autoSpaceDN w:val="0"/>
              <w:adjustRightInd w:val="0"/>
              <w:textAlignment w:val="baseline"/>
            </w:pPr>
            <w:r w:rsidRPr="00EA64E8">
              <w:t xml:space="preserve">Omfattet af VVM, </w:t>
            </w:r>
            <w:proofErr w:type="spellStart"/>
            <w:r w:rsidRPr="00EA64E8">
              <w:t>lovbek</w:t>
            </w:r>
            <w:proofErr w:type="spellEnd"/>
            <w:r w:rsidRPr="00EA64E8">
              <w:t xml:space="preserve">. </w:t>
            </w:r>
            <w:r w:rsidR="00661EBB">
              <w:t>1976 / 27-10-2021 med senere ændringer</w:t>
            </w:r>
          </w:p>
        </w:tc>
        <w:tc>
          <w:tcPr>
            <w:tcW w:w="5959" w:type="dxa"/>
            <w:shd w:val="clear" w:color="auto" w:fill="auto"/>
          </w:tcPr>
          <w:p w14:paraId="08D126C6" w14:textId="23D0DCCE" w:rsidR="00661EBB" w:rsidRPr="00EA64E8" w:rsidRDefault="002678D3" w:rsidP="00406382">
            <w:pPr>
              <w:overflowPunct w:val="0"/>
              <w:autoSpaceDE w:val="0"/>
              <w:autoSpaceDN w:val="0"/>
              <w:adjustRightInd w:val="0"/>
              <w:textAlignment w:val="baseline"/>
            </w:pPr>
            <w:r>
              <w:t>Nej</w:t>
            </w:r>
          </w:p>
        </w:tc>
      </w:tr>
      <w:tr w:rsidR="00406382" w:rsidRPr="00EA64E8" w14:paraId="23928D89" w14:textId="77777777" w:rsidTr="00406382">
        <w:tc>
          <w:tcPr>
            <w:tcW w:w="3250" w:type="dxa"/>
            <w:shd w:val="clear" w:color="auto" w:fill="auto"/>
          </w:tcPr>
          <w:p w14:paraId="3B64F5A9" w14:textId="77777777" w:rsidR="00406382" w:rsidRPr="00EA64E8" w:rsidRDefault="00406382" w:rsidP="00406382">
            <w:pPr>
              <w:overflowPunct w:val="0"/>
              <w:autoSpaceDE w:val="0"/>
              <w:autoSpaceDN w:val="0"/>
              <w:adjustRightInd w:val="0"/>
              <w:textAlignment w:val="baseline"/>
            </w:pPr>
            <w:r w:rsidRPr="00EA64E8">
              <w:t>Dato for øvrige miljøgodkendelser</w:t>
            </w:r>
          </w:p>
        </w:tc>
        <w:tc>
          <w:tcPr>
            <w:tcW w:w="5959" w:type="dxa"/>
            <w:shd w:val="clear" w:color="auto" w:fill="auto"/>
          </w:tcPr>
          <w:p w14:paraId="19711DD7" w14:textId="7AA75F09" w:rsidR="00406382" w:rsidRPr="00EA64E8" w:rsidRDefault="00406382" w:rsidP="00406382">
            <w:pPr>
              <w:overflowPunct w:val="0"/>
              <w:autoSpaceDE w:val="0"/>
              <w:autoSpaceDN w:val="0"/>
              <w:adjustRightInd w:val="0"/>
              <w:textAlignment w:val="baseline"/>
            </w:pPr>
            <w:r>
              <w:t xml:space="preserve">24-04-2017 – Påbud om revurdering af miljøgodkendelser, DLG Fabrik Spjald, </w:t>
            </w:r>
            <w:proofErr w:type="spellStart"/>
            <w:r>
              <w:t>Spjaldgårdvej</w:t>
            </w:r>
            <w:proofErr w:type="spellEnd"/>
            <w:r>
              <w:t xml:space="preserve"> 3, 6971 Spjald.</w:t>
            </w:r>
          </w:p>
        </w:tc>
      </w:tr>
    </w:tbl>
    <w:p w14:paraId="18DA56CB" w14:textId="77777777" w:rsidR="001B01F1" w:rsidRPr="00EA64E8" w:rsidRDefault="001B01F1" w:rsidP="001B01F1">
      <w:pPr>
        <w:overflowPunct w:val="0"/>
        <w:autoSpaceDE w:val="0"/>
        <w:autoSpaceDN w:val="0"/>
        <w:adjustRightInd w:val="0"/>
        <w:textAlignment w:val="baseline"/>
      </w:pPr>
    </w:p>
    <w:p w14:paraId="41D1A806" w14:textId="77777777" w:rsidR="001B01F1" w:rsidRPr="00EA64E8" w:rsidRDefault="001B01F1" w:rsidP="001B01F1">
      <w:pPr>
        <w:overflowPunct w:val="0"/>
        <w:autoSpaceDE w:val="0"/>
        <w:autoSpaceDN w:val="0"/>
        <w:adjustRightInd w:val="0"/>
        <w:textAlignment w:val="baseline"/>
        <w:rPr>
          <w:b/>
          <w:bCs/>
        </w:rPr>
      </w:pPr>
      <w:r w:rsidRPr="00EA64E8">
        <w:rPr>
          <w:b/>
          <w:bCs/>
        </w:rPr>
        <w:t>Aktiviteter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0"/>
      </w:tblGrid>
      <w:tr w:rsidR="001B01F1" w:rsidRPr="00EA64E8" w14:paraId="31A151FF" w14:textId="77777777" w:rsidTr="00406382">
        <w:tc>
          <w:tcPr>
            <w:tcW w:w="9070" w:type="dxa"/>
            <w:shd w:val="clear" w:color="auto" w:fill="auto"/>
          </w:tcPr>
          <w:p w14:paraId="45E9B3BE" w14:textId="64366D69" w:rsidR="001B01F1" w:rsidRPr="00EA64E8" w:rsidRDefault="001B01F1" w:rsidP="00A65D8F">
            <w:pPr>
              <w:overflowPunct w:val="0"/>
              <w:autoSpaceDE w:val="0"/>
              <w:autoSpaceDN w:val="0"/>
              <w:adjustRightInd w:val="0"/>
              <w:textAlignment w:val="baseline"/>
            </w:pPr>
            <w:r w:rsidRPr="00EA64E8">
              <w:t xml:space="preserve">Hovedaktivitet: </w:t>
            </w:r>
            <w:r w:rsidR="00A65D8F" w:rsidRPr="00A65D8F">
              <w:t xml:space="preserve">Fremstilling af foder af vegetabilske råstoffer med en kapacitet på ca. 25 tons/time og en årlig produktion på ca. 220.000 tons foder. Modtagelse, rensning, tørring og oplagring af afgrøder. </w:t>
            </w:r>
          </w:p>
        </w:tc>
      </w:tr>
      <w:tr w:rsidR="001B01F1" w:rsidRPr="00EA64E8" w14:paraId="0EDDD5E1" w14:textId="77777777" w:rsidTr="00406382">
        <w:tc>
          <w:tcPr>
            <w:tcW w:w="9070" w:type="dxa"/>
            <w:shd w:val="clear" w:color="auto" w:fill="auto"/>
          </w:tcPr>
          <w:p w14:paraId="14D3728A" w14:textId="4735BE79" w:rsidR="001B01F1" w:rsidRPr="00EA64E8" w:rsidRDefault="001B01F1" w:rsidP="00406382">
            <w:pPr>
              <w:overflowPunct w:val="0"/>
              <w:autoSpaceDE w:val="0"/>
              <w:autoSpaceDN w:val="0"/>
              <w:adjustRightInd w:val="0"/>
              <w:textAlignment w:val="baseline"/>
            </w:pPr>
            <w:r w:rsidRPr="00EA64E8">
              <w:t xml:space="preserve">Væsentlige biaktiviteter: </w:t>
            </w:r>
            <w:r w:rsidR="009458AF">
              <w:t>-</w:t>
            </w:r>
          </w:p>
        </w:tc>
      </w:tr>
      <w:tr w:rsidR="001B01F1" w:rsidRPr="00EA64E8" w14:paraId="3A5E4161" w14:textId="77777777" w:rsidTr="00406382">
        <w:tc>
          <w:tcPr>
            <w:tcW w:w="9070" w:type="dxa"/>
            <w:shd w:val="clear" w:color="auto" w:fill="auto"/>
          </w:tcPr>
          <w:p w14:paraId="3E9818A5" w14:textId="0A9EF9D6" w:rsidR="001B01F1" w:rsidRDefault="001B01F1" w:rsidP="00406382">
            <w:pPr>
              <w:overflowPunct w:val="0"/>
              <w:autoSpaceDE w:val="0"/>
              <w:autoSpaceDN w:val="0"/>
              <w:adjustRightInd w:val="0"/>
              <w:textAlignment w:val="baseline"/>
            </w:pPr>
            <w:r w:rsidRPr="00EA64E8">
              <w:t xml:space="preserve">Væsentligste miljøforhold: </w:t>
            </w:r>
          </w:p>
          <w:p w14:paraId="608B5072" w14:textId="77777777" w:rsidR="00A65D8F" w:rsidRDefault="00A65D8F" w:rsidP="00406382">
            <w:pPr>
              <w:overflowPunct w:val="0"/>
              <w:autoSpaceDE w:val="0"/>
              <w:autoSpaceDN w:val="0"/>
              <w:adjustRightInd w:val="0"/>
              <w:textAlignment w:val="baseline"/>
              <w:rPr>
                <w:noProof/>
              </w:rPr>
            </w:pPr>
            <w:r>
              <w:rPr>
                <w:noProof/>
              </w:rPr>
              <w:t>Luftforurening:</w:t>
            </w:r>
          </w:p>
          <w:p w14:paraId="4F9A588A" w14:textId="77777777" w:rsidR="00A65D8F" w:rsidRDefault="00A65D8F" w:rsidP="00406382">
            <w:pPr>
              <w:overflowPunct w:val="0"/>
              <w:autoSpaceDE w:val="0"/>
              <w:autoSpaceDN w:val="0"/>
              <w:adjustRightInd w:val="0"/>
              <w:textAlignment w:val="baseline"/>
            </w:pPr>
            <w:r>
              <w:t xml:space="preserve">-Støv, CO og </w:t>
            </w:r>
            <w:proofErr w:type="spellStart"/>
            <w:r>
              <w:t>NOx</w:t>
            </w:r>
            <w:proofErr w:type="spellEnd"/>
            <w:r>
              <w:t xml:space="preserve"> fra indirekte fyret tørreri og dampkedel, der fyres med naturgas.</w:t>
            </w:r>
          </w:p>
          <w:p w14:paraId="1FE1B40C" w14:textId="21B62D6C" w:rsidR="00A65D8F" w:rsidRDefault="00A65D8F" w:rsidP="00406382">
            <w:pPr>
              <w:overflowPunct w:val="0"/>
              <w:autoSpaceDE w:val="0"/>
              <w:autoSpaceDN w:val="0"/>
              <w:adjustRightInd w:val="0"/>
              <w:textAlignment w:val="baseline"/>
            </w:pPr>
            <w:r>
              <w:t>-Støv fra korn og andre planteavlsafgrøder i tørreluften fra tørreri fyret indirekte og i tørreluften fra direkte fyret tørreri, herunder tromletørreri.</w:t>
            </w:r>
          </w:p>
          <w:p w14:paraId="0FEFB1A7" w14:textId="77777777" w:rsidR="00A65D8F" w:rsidRDefault="00A65D8F" w:rsidP="00406382">
            <w:pPr>
              <w:overflowPunct w:val="0"/>
              <w:autoSpaceDE w:val="0"/>
              <w:autoSpaceDN w:val="0"/>
              <w:adjustRightInd w:val="0"/>
              <w:textAlignment w:val="baseline"/>
            </w:pPr>
            <w:r>
              <w:t xml:space="preserve">-Støv fra aflæsning, rensning og tørring af løsvarer og fra valse, knuser, </w:t>
            </w:r>
            <w:proofErr w:type="spellStart"/>
            <w:r>
              <w:t>slaglemølle</w:t>
            </w:r>
            <w:proofErr w:type="spellEnd"/>
            <w:r>
              <w:t xml:space="preserve">, </w:t>
            </w:r>
            <w:proofErr w:type="spellStart"/>
            <w:r>
              <w:t>pillekøler</w:t>
            </w:r>
            <w:proofErr w:type="spellEnd"/>
            <w:r>
              <w:t xml:space="preserve"> og aspirations</w:t>
            </w:r>
            <w:r w:rsidR="009458AF">
              <w:t>anlæg i foderstofproduktion.</w:t>
            </w:r>
          </w:p>
          <w:p w14:paraId="4FB3ECBA" w14:textId="77777777" w:rsidR="009458AF" w:rsidRDefault="009458AF" w:rsidP="00406382">
            <w:pPr>
              <w:overflowPunct w:val="0"/>
              <w:autoSpaceDE w:val="0"/>
              <w:autoSpaceDN w:val="0"/>
              <w:adjustRightInd w:val="0"/>
              <w:textAlignment w:val="baseline"/>
            </w:pPr>
            <w:r>
              <w:t>-støv fra transportomladning og fra pålæsning af afgrøder og foderstoffer samt fra udendørs oplag og håndtering af afgrøder.</w:t>
            </w:r>
          </w:p>
          <w:p w14:paraId="517E5292" w14:textId="77777777" w:rsidR="009458AF" w:rsidRDefault="009458AF" w:rsidP="00406382">
            <w:pPr>
              <w:overflowPunct w:val="0"/>
              <w:autoSpaceDE w:val="0"/>
              <w:autoSpaceDN w:val="0"/>
              <w:adjustRightInd w:val="0"/>
              <w:textAlignment w:val="baseline"/>
            </w:pPr>
            <w:r>
              <w:t>-Lugt fra foderstofproduktion (</w:t>
            </w:r>
            <w:proofErr w:type="spellStart"/>
            <w:r>
              <w:t>slaglemølle</w:t>
            </w:r>
            <w:proofErr w:type="spellEnd"/>
            <w:r>
              <w:t xml:space="preserve">, aspirationsanlæg og især </w:t>
            </w:r>
            <w:proofErr w:type="spellStart"/>
            <w:r>
              <w:t>pillekøler</w:t>
            </w:r>
            <w:proofErr w:type="spellEnd"/>
            <w:r>
              <w:t>).</w:t>
            </w:r>
          </w:p>
          <w:p w14:paraId="54C877F3" w14:textId="77777777" w:rsidR="009458AF" w:rsidRDefault="009458AF" w:rsidP="00406382">
            <w:pPr>
              <w:overflowPunct w:val="0"/>
              <w:autoSpaceDE w:val="0"/>
              <w:autoSpaceDN w:val="0"/>
              <w:adjustRightInd w:val="0"/>
              <w:textAlignment w:val="baseline"/>
            </w:pPr>
            <w:r>
              <w:t>Støj:</w:t>
            </w:r>
          </w:p>
          <w:p w14:paraId="1F11EA15" w14:textId="77777777" w:rsidR="009458AF" w:rsidRDefault="009458AF" w:rsidP="009458AF">
            <w:pPr>
              <w:overflowPunct w:val="0"/>
              <w:autoSpaceDE w:val="0"/>
              <w:autoSpaceDN w:val="0"/>
              <w:adjustRightInd w:val="0"/>
              <w:textAlignment w:val="baseline"/>
            </w:pPr>
            <w:r>
              <w:lastRenderedPageBreak/>
              <w:t>-Støj fra afkast, ventilatorer, kompressorer, åbenstående porte og døre til produktionsbygninger samt kørselsaktiviteter, herunder tomgangskørsel.</w:t>
            </w:r>
          </w:p>
          <w:p w14:paraId="5F67F9D2" w14:textId="77777777" w:rsidR="009458AF" w:rsidRDefault="009458AF" w:rsidP="009458AF">
            <w:pPr>
              <w:overflowPunct w:val="0"/>
              <w:autoSpaceDE w:val="0"/>
              <w:autoSpaceDN w:val="0"/>
              <w:adjustRightInd w:val="0"/>
              <w:textAlignment w:val="baseline"/>
            </w:pPr>
            <w:r>
              <w:t>Affald:</w:t>
            </w:r>
          </w:p>
          <w:p w14:paraId="575B2C61" w14:textId="77777777" w:rsidR="009458AF" w:rsidRDefault="009458AF" w:rsidP="009458AF">
            <w:pPr>
              <w:overflowPunct w:val="0"/>
              <w:autoSpaceDE w:val="0"/>
              <w:autoSpaceDN w:val="0"/>
              <w:adjustRightInd w:val="0"/>
              <w:textAlignment w:val="baseline"/>
            </w:pPr>
            <w:r>
              <w:t xml:space="preserve">-Spildolie. </w:t>
            </w:r>
          </w:p>
          <w:p w14:paraId="1A82699D" w14:textId="77777777" w:rsidR="009458AF" w:rsidRDefault="009458AF" w:rsidP="009458AF">
            <w:pPr>
              <w:overflowPunct w:val="0"/>
              <w:autoSpaceDE w:val="0"/>
              <w:autoSpaceDN w:val="0"/>
              <w:adjustRightInd w:val="0"/>
              <w:textAlignment w:val="baseline"/>
            </w:pPr>
            <w:r>
              <w:t>-Kemikalierester.</w:t>
            </w:r>
          </w:p>
          <w:p w14:paraId="46141EAB" w14:textId="77777777" w:rsidR="009458AF" w:rsidRDefault="009458AF" w:rsidP="009458AF">
            <w:pPr>
              <w:overflowPunct w:val="0"/>
              <w:autoSpaceDE w:val="0"/>
              <w:autoSpaceDN w:val="0"/>
              <w:adjustRightInd w:val="0"/>
              <w:textAlignment w:val="baseline"/>
            </w:pPr>
            <w:r>
              <w:t>-Forurenet absorptionsmateriale.</w:t>
            </w:r>
          </w:p>
          <w:p w14:paraId="58AAE7A6" w14:textId="77777777" w:rsidR="009458AF" w:rsidRDefault="009458AF" w:rsidP="009458AF">
            <w:pPr>
              <w:overflowPunct w:val="0"/>
              <w:autoSpaceDE w:val="0"/>
              <w:autoSpaceDN w:val="0"/>
              <w:adjustRightInd w:val="0"/>
              <w:textAlignment w:val="baseline"/>
            </w:pPr>
            <w:r>
              <w:t>Spildevand:</w:t>
            </w:r>
          </w:p>
          <w:p w14:paraId="4CEABA71" w14:textId="43805FD9" w:rsidR="009458AF" w:rsidRDefault="009458AF" w:rsidP="009458AF">
            <w:pPr>
              <w:overflowPunct w:val="0"/>
              <w:autoSpaceDE w:val="0"/>
              <w:autoSpaceDN w:val="0"/>
              <w:adjustRightInd w:val="0"/>
              <w:textAlignment w:val="baseline"/>
            </w:pPr>
            <w:r>
              <w:t>-Udledning af sanitært spildevand og overfladevand.</w:t>
            </w:r>
          </w:p>
          <w:p w14:paraId="5B2A902F" w14:textId="77777777" w:rsidR="009458AF" w:rsidRDefault="009458AF" w:rsidP="009458AF">
            <w:pPr>
              <w:overflowPunct w:val="0"/>
              <w:autoSpaceDE w:val="0"/>
              <w:autoSpaceDN w:val="0"/>
              <w:adjustRightInd w:val="0"/>
              <w:textAlignment w:val="baseline"/>
            </w:pPr>
            <w:r>
              <w:t>-Udledning af vand fra bundblæsning af dampkedel.</w:t>
            </w:r>
          </w:p>
          <w:p w14:paraId="647E5414" w14:textId="77777777" w:rsidR="009458AF" w:rsidRDefault="009458AF" w:rsidP="009458AF">
            <w:pPr>
              <w:overflowPunct w:val="0"/>
              <w:autoSpaceDE w:val="0"/>
              <w:autoSpaceDN w:val="0"/>
              <w:adjustRightInd w:val="0"/>
              <w:textAlignment w:val="baseline"/>
            </w:pPr>
            <w:r>
              <w:t>Risiko for forurening af jord, grundvand eller overfladevand:</w:t>
            </w:r>
          </w:p>
          <w:p w14:paraId="5185E798" w14:textId="77777777" w:rsidR="009458AF" w:rsidRDefault="009458AF" w:rsidP="009458AF">
            <w:pPr>
              <w:overflowPunct w:val="0"/>
              <w:autoSpaceDE w:val="0"/>
              <w:autoSpaceDN w:val="0"/>
              <w:adjustRightInd w:val="0"/>
              <w:textAlignment w:val="baseline"/>
            </w:pPr>
            <w:r>
              <w:t>-Spild og overløb ved påfyldning, aftapning og udsivning fra opbevaring af motorbrændstof og øvrige olieprodukter, herunder flydende råvarer til foderproduktionen.</w:t>
            </w:r>
          </w:p>
          <w:p w14:paraId="4C16D001" w14:textId="77777777" w:rsidR="009458AF" w:rsidRDefault="009458AF" w:rsidP="009458AF">
            <w:pPr>
              <w:overflowPunct w:val="0"/>
              <w:autoSpaceDE w:val="0"/>
              <w:autoSpaceDN w:val="0"/>
              <w:adjustRightInd w:val="0"/>
              <w:textAlignment w:val="baseline"/>
            </w:pPr>
            <w:r>
              <w:t>-Udsivning fra kloaksystemet.</w:t>
            </w:r>
          </w:p>
          <w:p w14:paraId="4040D931" w14:textId="77777777" w:rsidR="009458AF" w:rsidRDefault="009458AF" w:rsidP="009458AF">
            <w:pPr>
              <w:overflowPunct w:val="0"/>
              <w:autoSpaceDE w:val="0"/>
              <w:autoSpaceDN w:val="0"/>
              <w:adjustRightInd w:val="0"/>
              <w:textAlignment w:val="baseline"/>
            </w:pPr>
            <w:r>
              <w:t>-Spild eller lækage fra olie- eller kemikalieaffald.</w:t>
            </w:r>
          </w:p>
          <w:p w14:paraId="6F62BFA0" w14:textId="05887BF9" w:rsidR="009458AF" w:rsidRPr="00EA64E8" w:rsidRDefault="009458AF" w:rsidP="009458AF">
            <w:pPr>
              <w:overflowPunct w:val="0"/>
              <w:autoSpaceDE w:val="0"/>
              <w:autoSpaceDN w:val="0"/>
              <w:adjustRightInd w:val="0"/>
              <w:textAlignment w:val="baseline"/>
            </w:pPr>
            <w:r>
              <w:t>-Spild eller lækage fra oplag af forurenet absorptionsmateriale.</w:t>
            </w:r>
          </w:p>
        </w:tc>
      </w:tr>
    </w:tbl>
    <w:p w14:paraId="6DEC4E59" w14:textId="77777777" w:rsidR="001B01F1" w:rsidRPr="00EA64E8" w:rsidRDefault="001B01F1" w:rsidP="001B01F1">
      <w:pPr>
        <w:overflowPunct w:val="0"/>
        <w:autoSpaceDE w:val="0"/>
        <w:autoSpaceDN w:val="0"/>
        <w:adjustRightInd w:val="0"/>
        <w:textAlignment w:val="baseline"/>
        <w:rPr>
          <w:sz w:val="20"/>
          <w:szCs w:val="20"/>
        </w:rPr>
      </w:pPr>
    </w:p>
    <w:p w14:paraId="1D86A665" w14:textId="77777777" w:rsidR="001B01F1" w:rsidRPr="00EA64E8" w:rsidRDefault="001B01F1" w:rsidP="001B01F1">
      <w:pPr>
        <w:overflowPunct w:val="0"/>
        <w:autoSpaceDE w:val="0"/>
        <w:autoSpaceDN w:val="0"/>
        <w:adjustRightInd w:val="0"/>
        <w:textAlignment w:val="baseline"/>
        <w:rPr>
          <w:b/>
          <w:bCs/>
        </w:rPr>
      </w:pPr>
      <w:r w:rsidRPr="00EA64E8">
        <w:rPr>
          <w:b/>
          <w:bCs/>
        </w:rPr>
        <w:t>Ny aktivitet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5"/>
        <w:gridCol w:w="4535"/>
      </w:tblGrid>
      <w:tr w:rsidR="001B01F1" w:rsidRPr="00EA64E8" w14:paraId="7C199D7D" w14:textId="77777777" w:rsidTr="00406382">
        <w:tc>
          <w:tcPr>
            <w:tcW w:w="4535" w:type="dxa"/>
            <w:shd w:val="clear" w:color="auto" w:fill="auto"/>
          </w:tcPr>
          <w:p w14:paraId="069F1E48" w14:textId="77777777" w:rsidR="001B01F1" w:rsidRPr="00EA64E8" w:rsidRDefault="001B01F1" w:rsidP="00406382">
            <w:pPr>
              <w:overflowPunct w:val="0"/>
              <w:autoSpaceDE w:val="0"/>
              <w:autoSpaceDN w:val="0"/>
              <w:adjustRightInd w:val="0"/>
              <w:textAlignment w:val="baseline"/>
            </w:pPr>
            <w:r w:rsidRPr="00EA64E8">
              <w:t>Aktivitet</w:t>
            </w:r>
          </w:p>
        </w:tc>
        <w:tc>
          <w:tcPr>
            <w:tcW w:w="4535" w:type="dxa"/>
            <w:shd w:val="clear" w:color="auto" w:fill="auto"/>
          </w:tcPr>
          <w:p w14:paraId="46DB523C" w14:textId="4CCA6A0D" w:rsidR="00F53F13" w:rsidRPr="00F53F13" w:rsidRDefault="00F53F13" w:rsidP="00F53F13">
            <w:pPr>
              <w:autoSpaceDE w:val="0"/>
              <w:autoSpaceDN w:val="0"/>
              <w:adjustRightInd w:val="0"/>
              <w:spacing w:after="0" w:line="240" w:lineRule="auto"/>
              <w:rPr>
                <w:rFonts w:cs="Arial"/>
              </w:rPr>
            </w:pPr>
            <w:r w:rsidRPr="00F53F13">
              <w:rPr>
                <w:rFonts w:cs="Arial"/>
              </w:rPr>
              <w:t>Den eksisterende brænder på dampkedlen, der kun kan anvendes til naturgas, udskiftes med en fleksibel brænder, der kan skifte mellem at køre</w:t>
            </w:r>
            <w:r>
              <w:rPr>
                <w:rFonts w:cs="Arial"/>
              </w:rPr>
              <w:t xml:space="preserve"> </w:t>
            </w:r>
            <w:r w:rsidRPr="00F53F13">
              <w:rPr>
                <w:rFonts w:cs="Arial"/>
              </w:rPr>
              <w:t>på gasolie og gas.</w:t>
            </w:r>
          </w:p>
          <w:p w14:paraId="21595B8B" w14:textId="66EEA2D5" w:rsidR="001B01F1" w:rsidRPr="00EA64E8" w:rsidRDefault="00F53F13" w:rsidP="00F53F13">
            <w:pPr>
              <w:overflowPunct w:val="0"/>
              <w:autoSpaceDE w:val="0"/>
              <w:autoSpaceDN w:val="0"/>
              <w:adjustRightInd w:val="0"/>
              <w:textAlignment w:val="baseline"/>
            </w:pPr>
            <w:r w:rsidRPr="00F53F13">
              <w:rPr>
                <w:rFonts w:cs="Arial"/>
              </w:rPr>
              <w:t>I forbindelse med udskiftning af brænderen ønsker virksomheden at etablere en overjordisk olietank med et volumen på 5.900 liter.</w:t>
            </w:r>
          </w:p>
        </w:tc>
      </w:tr>
      <w:tr w:rsidR="001B01F1" w:rsidRPr="00EA64E8" w14:paraId="4E548B92" w14:textId="77777777" w:rsidTr="00406382">
        <w:tc>
          <w:tcPr>
            <w:tcW w:w="4535" w:type="dxa"/>
            <w:shd w:val="clear" w:color="auto" w:fill="auto"/>
          </w:tcPr>
          <w:p w14:paraId="1F8939D9" w14:textId="77777777" w:rsidR="001B01F1" w:rsidRPr="00EA64E8" w:rsidRDefault="001B01F1" w:rsidP="00406382">
            <w:pPr>
              <w:overflowPunct w:val="0"/>
              <w:autoSpaceDE w:val="0"/>
              <w:autoSpaceDN w:val="0"/>
              <w:adjustRightInd w:val="0"/>
              <w:textAlignment w:val="baseline"/>
            </w:pPr>
            <w:r w:rsidRPr="00EA64E8">
              <w:t>Listebetegnelse:</w:t>
            </w:r>
          </w:p>
        </w:tc>
        <w:tc>
          <w:tcPr>
            <w:tcW w:w="4535" w:type="dxa"/>
            <w:shd w:val="clear" w:color="auto" w:fill="auto"/>
          </w:tcPr>
          <w:p w14:paraId="6E7D0C7A" w14:textId="3E3CB791" w:rsidR="001B01F1" w:rsidRPr="00EA64E8" w:rsidRDefault="00F53F13" w:rsidP="00406382">
            <w:pPr>
              <w:overflowPunct w:val="0"/>
              <w:autoSpaceDE w:val="0"/>
              <w:autoSpaceDN w:val="0"/>
              <w:adjustRightInd w:val="0"/>
              <w:textAlignment w:val="baseline"/>
            </w:pPr>
            <w:r w:rsidRPr="00406382">
              <w:t xml:space="preserve">Listetype </w:t>
            </w:r>
            <w:r w:rsidRPr="00406382">
              <w:rPr>
                <w:bCs/>
                <w:shd w:val="clear" w:color="auto" w:fill="FFFFFF"/>
              </w:rPr>
              <w:t>6.4 b) ii) -9: Foderstofvirksomheder.</w:t>
            </w:r>
          </w:p>
        </w:tc>
      </w:tr>
      <w:tr w:rsidR="001B01F1" w:rsidRPr="00EA64E8" w14:paraId="7317A27A" w14:textId="77777777" w:rsidTr="00406382">
        <w:tc>
          <w:tcPr>
            <w:tcW w:w="4535" w:type="dxa"/>
            <w:shd w:val="clear" w:color="auto" w:fill="auto"/>
          </w:tcPr>
          <w:p w14:paraId="1C7B4592" w14:textId="77777777" w:rsidR="001B01F1" w:rsidRPr="00EA64E8" w:rsidRDefault="001B01F1" w:rsidP="00406382">
            <w:pPr>
              <w:overflowPunct w:val="0"/>
              <w:autoSpaceDE w:val="0"/>
              <w:autoSpaceDN w:val="0"/>
              <w:adjustRightInd w:val="0"/>
              <w:textAlignment w:val="baseline"/>
            </w:pPr>
            <w:r w:rsidRPr="00EA64E8">
              <w:t>Omfattet af bilag 1:</w:t>
            </w:r>
          </w:p>
        </w:tc>
        <w:tc>
          <w:tcPr>
            <w:tcW w:w="4535" w:type="dxa"/>
            <w:shd w:val="clear" w:color="auto" w:fill="auto"/>
          </w:tcPr>
          <w:p w14:paraId="4028AA3C" w14:textId="3326B691" w:rsidR="001B01F1" w:rsidRPr="00EA64E8" w:rsidRDefault="00F53F13" w:rsidP="00406382">
            <w:pPr>
              <w:overflowPunct w:val="0"/>
              <w:autoSpaceDE w:val="0"/>
              <w:autoSpaceDN w:val="0"/>
              <w:adjustRightInd w:val="0"/>
              <w:textAlignment w:val="baseline"/>
            </w:pPr>
            <w:r>
              <w:t>Ja</w:t>
            </w:r>
          </w:p>
        </w:tc>
      </w:tr>
      <w:tr w:rsidR="001B01F1" w:rsidRPr="00EA64E8" w14:paraId="50308BC9" w14:textId="77777777" w:rsidTr="00406382">
        <w:tc>
          <w:tcPr>
            <w:tcW w:w="4535" w:type="dxa"/>
            <w:shd w:val="clear" w:color="auto" w:fill="auto"/>
          </w:tcPr>
          <w:p w14:paraId="6CC104A0" w14:textId="77777777" w:rsidR="001B01F1" w:rsidRPr="00EA64E8" w:rsidRDefault="001B01F1" w:rsidP="00406382">
            <w:pPr>
              <w:overflowPunct w:val="0"/>
              <w:autoSpaceDE w:val="0"/>
              <w:autoSpaceDN w:val="0"/>
              <w:adjustRightInd w:val="0"/>
              <w:textAlignment w:val="baseline"/>
            </w:pPr>
            <w:r w:rsidRPr="00EA64E8">
              <w:t>Omfattet af VVM:</w:t>
            </w:r>
          </w:p>
        </w:tc>
        <w:tc>
          <w:tcPr>
            <w:tcW w:w="4535" w:type="dxa"/>
            <w:shd w:val="clear" w:color="auto" w:fill="auto"/>
          </w:tcPr>
          <w:p w14:paraId="1B552D94" w14:textId="77777777" w:rsidR="00661EBB" w:rsidRDefault="00661EBB" w:rsidP="00661EBB">
            <w:pPr>
              <w:overflowPunct w:val="0"/>
              <w:autoSpaceDE w:val="0"/>
              <w:autoSpaceDN w:val="0"/>
              <w:adjustRightInd w:val="0"/>
              <w:textAlignment w:val="baseline"/>
            </w:pPr>
            <w:r>
              <w:t>Ja</w:t>
            </w:r>
          </w:p>
          <w:p w14:paraId="43DB53F4" w14:textId="7D472081" w:rsidR="001B01F1" w:rsidRPr="00EA64E8" w:rsidRDefault="00661EBB" w:rsidP="00661EBB">
            <w:pPr>
              <w:overflowPunct w:val="0"/>
              <w:autoSpaceDE w:val="0"/>
              <w:autoSpaceDN w:val="0"/>
              <w:adjustRightInd w:val="0"/>
              <w:textAlignment w:val="baseline"/>
            </w:pPr>
            <w:r>
              <w:t>Bilag 2: Energiindustrien, a) Industrianlæg til fremstilling af elektricitet, damp og varmt vand (projekte</w:t>
            </w:r>
            <w:r w:rsidR="002678D3">
              <w:t>r</w:t>
            </w:r>
            <w:r>
              <w:t>, som ikke er omfattet af bilag 1).</w:t>
            </w:r>
          </w:p>
        </w:tc>
      </w:tr>
    </w:tbl>
    <w:p w14:paraId="1FA680F2" w14:textId="77777777" w:rsidR="001B01F1" w:rsidRPr="00EA64E8" w:rsidRDefault="001B01F1" w:rsidP="001B01F1">
      <w:pPr>
        <w:overflowPunct w:val="0"/>
        <w:autoSpaceDE w:val="0"/>
        <w:autoSpaceDN w:val="0"/>
        <w:adjustRightInd w:val="0"/>
        <w:textAlignment w:val="baseline"/>
        <w:rPr>
          <w:sz w:val="20"/>
          <w:szCs w:val="20"/>
        </w:rPr>
      </w:pPr>
    </w:p>
    <w:p w14:paraId="51AD84E0" w14:textId="77777777" w:rsidR="001B01F1" w:rsidRPr="00EA64E8" w:rsidRDefault="001B01F1" w:rsidP="001B01F1">
      <w:pPr>
        <w:overflowPunct w:val="0"/>
        <w:autoSpaceDE w:val="0"/>
        <w:autoSpaceDN w:val="0"/>
        <w:adjustRightInd w:val="0"/>
        <w:textAlignment w:val="baseline"/>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2110"/>
        <w:gridCol w:w="3024"/>
      </w:tblGrid>
      <w:tr w:rsidR="001B01F1" w:rsidRPr="00F53F13" w14:paraId="58500CD0" w14:textId="77777777" w:rsidTr="00406382">
        <w:tc>
          <w:tcPr>
            <w:tcW w:w="3936" w:type="dxa"/>
            <w:shd w:val="clear" w:color="auto" w:fill="auto"/>
          </w:tcPr>
          <w:p w14:paraId="5CEB150D" w14:textId="0853BC7C" w:rsidR="001B01F1" w:rsidRPr="00F53F13" w:rsidRDefault="001B01F1" w:rsidP="00F53F13">
            <w:pPr>
              <w:overflowPunct w:val="0"/>
              <w:autoSpaceDE w:val="0"/>
              <w:autoSpaceDN w:val="0"/>
              <w:adjustRightInd w:val="0"/>
              <w:textAlignment w:val="baseline"/>
            </w:pPr>
            <w:r w:rsidRPr="00F53F13">
              <w:rPr>
                <w:b/>
              </w:rPr>
              <w:lastRenderedPageBreak/>
              <w:t>Sagsbehandler</w:t>
            </w:r>
            <w:r w:rsidR="00F53F13">
              <w:rPr>
                <w:b/>
              </w:rPr>
              <w:br/>
            </w:r>
            <w:r w:rsidR="00F53F13" w:rsidRPr="00F53F13">
              <w:t>Yvonne Grandahl</w:t>
            </w:r>
            <w:r w:rsidRPr="00F53F13">
              <w:t xml:space="preserve">, </w:t>
            </w:r>
            <w:r w:rsidRPr="00F53F13">
              <w:br/>
              <w:t>Byg og Miljø</w:t>
            </w:r>
          </w:p>
        </w:tc>
        <w:tc>
          <w:tcPr>
            <w:tcW w:w="2110" w:type="dxa"/>
            <w:shd w:val="clear" w:color="auto" w:fill="auto"/>
          </w:tcPr>
          <w:p w14:paraId="419371C2" w14:textId="5662D636" w:rsidR="001B01F1" w:rsidRPr="00F53F13" w:rsidRDefault="001B01F1" w:rsidP="00406382">
            <w:pPr>
              <w:overflowPunct w:val="0"/>
              <w:autoSpaceDE w:val="0"/>
              <w:autoSpaceDN w:val="0"/>
              <w:adjustRightInd w:val="0"/>
              <w:textAlignment w:val="baseline"/>
              <w:rPr>
                <w:b/>
              </w:rPr>
            </w:pPr>
            <w:r w:rsidRPr="00F53F13">
              <w:rPr>
                <w:b/>
              </w:rPr>
              <w:t>Telefon</w:t>
            </w:r>
            <w:r w:rsidRPr="00F53F13">
              <w:rPr>
                <w:b/>
              </w:rPr>
              <w:br/>
            </w:r>
            <w:r w:rsidR="00F53F13" w:rsidRPr="00F53F13">
              <w:t>99741513</w:t>
            </w:r>
          </w:p>
        </w:tc>
        <w:tc>
          <w:tcPr>
            <w:tcW w:w="3024" w:type="dxa"/>
            <w:shd w:val="clear" w:color="auto" w:fill="auto"/>
          </w:tcPr>
          <w:p w14:paraId="507FF7BE" w14:textId="4A69DD32" w:rsidR="001B01F1" w:rsidRPr="00F53F13" w:rsidRDefault="001B01F1" w:rsidP="00406382">
            <w:pPr>
              <w:overflowPunct w:val="0"/>
              <w:autoSpaceDE w:val="0"/>
              <w:autoSpaceDN w:val="0"/>
              <w:adjustRightInd w:val="0"/>
              <w:textAlignment w:val="baseline"/>
              <w:rPr>
                <w:b/>
              </w:rPr>
            </w:pPr>
            <w:r w:rsidRPr="00F53F13">
              <w:rPr>
                <w:b/>
              </w:rPr>
              <w:t>Mail</w:t>
            </w:r>
            <w:r w:rsidRPr="00F53F13">
              <w:rPr>
                <w:b/>
              </w:rPr>
              <w:br/>
            </w:r>
            <w:r w:rsidR="00F53F13" w:rsidRPr="00F53F13">
              <w:t>yvonne.grandahl@rksk.dk</w:t>
            </w:r>
          </w:p>
        </w:tc>
      </w:tr>
      <w:tr w:rsidR="001B01F1" w:rsidRPr="00F53F13" w14:paraId="358CC614" w14:textId="77777777" w:rsidTr="00406382">
        <w:tc>
          <w:tcPr>
            <w:tcW w:w="9070" w:type="dxa"/>
            <w:gridSpan w:val="3"/>
            <w:shd w:val="clear" w:color="auto" w:fill="auto"/>
          </w:tcPr>
          <w:p w14:paraId="67F4CDEC" w14:textId="0F728A43" w:rsidR="001B01F1" w:rsidRPr="00F53F13" w:rsidRDefault="001B01F1" w:rsidP="00F53F13">
            <w:pPr>
              <w:overflowPunct w:val="0"/>
              <w:autoSpaceDE w:val="0"/>
              <w:autoSpaceDN w:val="0"/>
              <w:adjustRightInd w:val="0"/>
              <w:textAlignment w:val="baseline"/>
            </w:pPr>
            <w:r w:rsidRPr="00F53F13">
              <w:rPr>
                <w:b/>
              </w:rPr>
              <w:t xml:space="preserve">Kvalitetssikret af: </w:t>
            </w:r>
            <w:r w:rsidR="00F53F13" w:rsidRPr="00F53F13">
              <w:t>Pernille Nielsen</w:t>
            </w:r>
            <w:r w:rsidRPr="00F53F13">
              <w:t>, Byg og Miljø</w:t>
            </w:r>
          </w:p>
        </w:tc>
      </w:tr>
    </w:tbl>
    <w:p w14:paraId="7497C3F4" w14:textId="1238E304" w:rsidR="001B01F1" w:rsidRDefault="001B01F1" w:rsidP="001B01F1">
      <w:pPr>
        <w:overflowPunct w:val="0"/>
        <w:autoSpaceDE w:val="0"/>
        <w:autoSpaceDN w:val="0"/>
        <w:adjustRightInd w:val="0"/>
        <w:textAlignment w:val="baseline"/>
        <w:rPr>
          <w:sz w:val="20"/>
          <w:szCs w:val="20"/>
        </w:rPr>
      </w:pPr>
    </w:p>
    <w:p w14:paraId="2B69C49B" w14:textId="77777777" w:rsidR="00691F29" w:rsidRPr="00EA64E8" w:rsidRDefault="00691F29" w:rsidP="001B01F1">
      <w:pPr>
        <w:overflowPunct w:val="0"/>
        <w:autoSpaceDE w:val="0"/>
        <w:autoSpaceDN w:val="0"/>
        <w:adjustRightInd w:val="0"/>
        <w:textAlignment w:val="baseline"/>
        <w:rPr>
          <w:sz w:val="20"/>
          <w:szCs w:val="20"/>
        </w:rPr>
      </w:pPr>
    </w:p>
    <w:p w14:paraId="43D94330" w14:textId="1A10D144" w:rsidR="001B01F1" w:rsidRPr="002A4342" w:rsidRDefault="001B01F1" w:rsidP="001B01F1">
      <w:pPr>
        <w:numPr>
          <w:ilvl w:val="0"/>
          <w:numId w:val="13"/>
        </w:numPr>
        <w:tabs>
          <w:tab w:val="left" w:pos="1276"/>
          <w:tab w:val="left" w:pos="6946"/>
        </w:tabs>
        <w:overflowPunct w:val="0"/>
        <w:autoSpaceDE w:val="0"/>
        <w:autoSpaceDN w:val="0"/>
        <w:adjustRightInd w:val="0"/>
        <w:spacing w:after="0" w:line="240" w:lineRule="auto"/>
        <w:textAlignment w:val="baseline"/>
        <w:outlineLvl w:val="0"/>
        <w:rPr>
          <w:b/>
          <w:bCs/>
          <w:sz w:val="28"/>
          <w:szCs w:val="20"/>
        </w:rPr>
      </w:pPr>
      <w:bookmarkStart w:id="1" w:name="_Toc274222965"/>
      <w:r w:rsidRPr="00EA64E8">
        <w:rPr>
          <w:b/>
          <w:bCs/>
          <w:sz w:val="28"/>
          <w:szCs w:val="20"/>
        </w:rPr>
        <w:t>Ansøgning</w:t>
      </w:r>
      <w:bookmarkEnd w:id="1"/>
    </w:p>
    <w:p w14:paraId="00F36CB2" w14:textId="287D100C" w:rsidR="001B01F1" w:rsidRPr="00EA64E8" w:rsidRDefault="002A4342" w:rsidP="001B01F1">
      <w:pPr>
        <w:overflowPunct w:val="0"/>
        <w:autoSpaceDE w:val="0"/>
        <w:autoSpaceDN w:val="0"/>
        <w:adjustRightInd w:val="0"/>
        <w:textAlignment w:val="baseline"/>
      </w:pPr>
      <w:r>
        <w:br/>
      </w:r>
      <w:r w:rsidR="00717077">
        <w:t>NIRAS</w:t>
      </w:r>
      <w:r w:rsidR="001B01F1" w:rsidRPr="00EA64E8">
        <w:t xml:space="preserve"> har </w:t>
      </w:r>
      <w:r w:rsidR="00717077">
        <w:t xml:space="preserve">indsendt ansøgning om tillæg til </w:t>
      </w:r>
      <w:r w:rsidR="001B01F1" w:rsidRPr="00EA64E8">
        <w:t>miljøgodkendelse</w:t>
      </w:r>
      <w:r w:rsidR="00717077">
        <w:t xml:space="preserve">n for DLG Fabrik Spjald, da der ønskes mulighed for ændring af dampkedlens brænder så der kan benyttes både naturgas og gasolie. Ansøgningen er dateret </w:t>
      </w:r>
      <w:r>
        <w:t>22. september 2022</w:t>
      </w:r>
      <w:r w:rsidR="001B01F1" w:rsidRPr="00EA64E8">
        <w:t>.</w:t>
      </w:r>
    </w:p>
    <w:p w14:paraId="5AAFA06C" w14:textId="77777777" w:rsidR="001B01F1" w:rsidRPr="00EA64E8" w:rsidRDefault="001B01F1" w:rsidP="001B01F1">
      <w:pPr>
        <w:overflowPunct w:val="0"/>
        <w:autoSpaceDE w:val="0"/>
        <w:autoSpaceDN w:val="0"/>
        <w:adjustRightInd w:val="0"/>
        <w:textAlignment w:val="baseline"/>
        <w:rPr>
          <w:sz w:val="20"/>
          <w:szCs w:val="20"/>
        </w:rPr>
      </w:pPr>
    </w:p>
    <w:p w14:paraId="1EAA36AD" w14:textId="77777777" w:rsidR="001B01F1" w:rsidRPr="00EA64E8" w:rsidRDefault="001B01F1" w:rsidP="001B01F1">
      <w:pPr>
        <w:numPr>
          <w:ilvl w:val="0"/>
          <w:numId w:val="13"/>
        </w:numPr>
        <w:tabs>
          <w:tab w:val="left" w:pos="1276"/>
          <w:tab w:val="left" w:pos="6946"/>
        </w:tabs>
        <w:overflowPunct w:val="0"/>
        <w:autoSpaceDE w:val="0"/>
        <w:autoSpaceDN w:val="0"/>
        <w:adjustRightInd w:val="0"/>
        <w:spacing w:after="0" w:line="240" w:lineRule="auto"/>
        <w:textAlignment w:val="baseline"/>
        <w:outlineLvl w:val="0"/>
        <w:rPr>
          <w:b/>
          <w:bCs/>
          <w:sz w:val="28"/>
          <w:szCs w:val="20"/>
        </w:rPr>
      </w:pPr>
      <w:bookmarkStart w:id="2" w:name="_Toc274222966"/>
      <w:r w:rsidRPr="00EA64E8">
        <w:rPr>
          <w:b/>
          <w:bCs/>
          <w:sz w:val="28"/>
          <w:szCs w:val="20"/>
        </w:rPr>
        <w:t>Afgørelse</w:t>
      </w:r>
      <w:bookmarkEnd w:id="2"/>
    </w:p>
    <w:p w14:paraId="697925A9" w14:textId="21A064D6" w:rsidR="00750511" w:rsidRDefault="00750511" w:rsidP="001B01F1">
      <w:pPr>
        <w:keepNext/>
        <w:numPr>
          <w:ilvl w:val="1"/>
          <w:numId w:val="13"/>
        </w:numPr>
        <w:overflowPunct w:val="0"/>
        <w:autoSpaceDE w:val="0"/>
        <w:autoSpaceDN w:val="0"/>
        <w:adjustRightInd w:val="0"/>
        <w:spacing w:before="240" w:after="120" w:line="240" w:lineRule="auto"/>
        <w:textAlignment w:val="baseline"/>
        <w:outlineLvl w:val="1"/>
        <w:rPr>
          <w:rFonts w:cs="Arial"/>
          <w:b/>
          <w:bCs/>
          <w:iCs/>
          <w:szCs w:val="28"/>
        </w:rPr>
      </w:pPr>
      <w:r>
        <w:rPr>
          <w:rFonts w:cs="Arial"/>
          <w:b/>
          <w:bCs/>
          <w:iCs/>
          <w:szCs w:val="28"/>
        </w:rPr>
        <w:t>Basistilstandsrapport</w:t>
      </w:r>
    </w:p>
    <w:p w14:paraId="060A9975" w14:textId="77777777" w:rsidR="00750511" w:rsidRDefault="00750511" w:rsidP="00750511">
      <w:pPr>
        <w:pStyle w:val="Default"/>
      </w:pPr>
    </w:p>
    <w:p w14:paraId="5E28002C" w14:textId="77777777" w:rsidR="00673FF6" w:rsidRDefault="00673FF6" w:rsidP="00750511">
      <w:pPr>
        <w:pStyle w:val="Default"/>
        <w:rPr>
          <w:sz w:val="22"/>
          <w:szCs w:val="22"/>
        </w:rPr>
      </w:pPr>
      <w:r>
        <w:rPr>
          <w:sz w:val="22"/>
          <w:szCs w:val="22"/>
        </w:rPr>
        <w:t xml:space="preserve">Kommunen </w:t>
      </w:r>
      <w:r w:rsidR="00750511">
        <w:rPr>
          <w:sz w:val="22"/>
          <w:szCs w:val="22"/>
        </w:rPr>
        <w:t>har</w:t>
      </w:r>
      <w:r>
        <w:rPr>
          <w:sz w:val="22"/>
          <w:szCs w:val="22"/>
        </w:rPr>
        <w:t xml:space="preserve"> gennemgået </w:t>
      </w:r>
      <w:r w:rsidR="00750511">
        <w:rPr>
          <w:sz w:val="22"/>
          <w:szCs w:val="22"/>
        </w:rPr>
        <w:t xml:space="preserve">jeres bemærkninger og redegørelse </w:t>
      </w:r>
      <w:r>
        <w:rPr>
          <w:sz w:val="22"/>
          <w:szCs w:val="22"/>
        </w:rPr>
        <w:t xml:space="preserve">ang. </w:t>
      </w:r>
      <w:r w:rsidR="00750511">
        <w:rPr>
          <w:sz w:val="22"/>
          <w:szCs w:val="22"/>
        </w:rPr>
        <w:t xml:space="preserve">udarbejdelse af en basistilstandsrapport for DLG Fabrik Spjald. </w:t>
      </w:r>
    </w:p>
    <w:p w14:paraId="27EC993D" w14:textId="7DA8B25E" w:rsidR="00750511" w:rsidRDefault="00750511" w:rsidP="00750511">
      <w:pPr>
        <w:pStyle w:val="Default"/>
        <w:rPr>
          <w:sz w:val="22"/>
          <w:szCs w:val="22"/>
        </w:rPr>
      </w:pPr>
      <w:r w:rsidRPr="002678D3">
        <w:rPr>
          <w:sz w:val="22"/>
          <w:szCs w:val="22"/>
        </w:rPr>
        <w:t>Efter Godkendelsesbekendtgørelsens § 1</w:t>
      </w:r>
      <w:r w:rsidR="002678D3" w:rsidRPr="002678D3">
        <w:rPr>
          <w:sz w:val="22"/>
          <w:szCs w:val="22"/>
        </w:rPr>
        <w:t>6</w:t>
      </w:r>
      <w:r w:rsidRPr="002678D3">
        <w:rPr>
          <w:sz w:val="22"/>
          <w:szCs w:val="22"/>
        </w:rPr>
        <w:t xml:space="preserve"> træffer godkendelsesmyndigheden afgørelse om, hvorvidt virksomheden skal udarbejde basistilstandsrapport efter § 1</w:t>
      </w:r>
      <w:r w:rsidR="002678D3" w:rsidRPr="002678D3">
        <w:rPr>
          <w:sz w:val="22"/>
          <w:szCs w:val="22"/>
        </w:rPr>
        <w:t>5</w:t>
      </w:r>
      <w:r w:rsidRPr="002678D3">
        <w:rPr>
          <w:sz w:val="22"/>
          <w:szCs w:val="22"/>
        </w:rPr>
        <w:t>, når der skal foretages revurdering af virksomhedens miljøgodkendelser.</w:t>
      </w:r>
      <w:r>
        <w:rPr>
          <w:sz w:val="22"/>
          <w:szCs w:val="22"/>
        </w:rPr>
        <w:t xml:space="preserve"> </w:t>
      </w:r>
    </w:p>
    <w:p w14:paraId="4ACC0D6B" w14:textId="77777777" w:rsidR="00673FF6" w:rsidRDefault="00673FF6" w:rsidP="00750511">
      <w:pPr>
        <w:pStyle w:val="Default"/>
        <w:rPr>
          <w:b/>
          <w:bCs/>
          <w:sz w:val="22"/>
          <w:szCs w:val="22"/>
        </w:rPr>
      </w:pPr>
    </w:p>
    <w:p w14:paraId="3ABF8F41" w14:textId="3F9B7B0A" w:rsidR="00750511" w:rsidRDefault="00750511" w:rsidP="00750511">
      <w:pPr>
        <w:pStyle w:val="Default"/>
        <w:rPr>
          <w:sz w:val="22"/>
          <w:szCs w:val="22"/>
        </w:rPr>
      </w:pPr>
      <w:r>
        <w:rPr>
          <w:b/>
          <w:bCs/>
          <w:sz w:val="22"/>
          <w:szCs w:val="22"/>
        </w:rPr>
        <w:t xml:space="preserve">Afgørelse </w:t>
      </w:r>
    </w:p>
    <w:p w14:paraId="61E77F23" w14:textId="77777777" w:rsidR="00750511" w:rsidRDefault="00750511" w:rsidP="00750511">
      <w:pPr>
        <w:pStyle w:val="Default"/>
        <w:rPr>
          <w:sz w:val="22"/>
          <w:szCs w:val="22"/>
        </w:rPr>
      </w:pPr>
      <w:r>
        <w:rPr>
          <w:sz w:val="22"/>
          <w:szCs w:val="22"/>
        </w:rPr>
        <w:t xml:space="preserve">Virksomheden skal ikke udarbejde en rapport med oplysninger om og dokumentation for jordens og grundvandets tilstand med hensyn til forurening (basistilstandsrapport). </w:t>
      </w:r>
    </w:p>
    <w:p w14:paraId="4FB6D5A9" w14:textId="77777777" w:rsidR="00673FF6" w:rsidRDefault="00673FF6" w:rsidP="00750511">
      <w:pPr>
        <w:pStyle w:val="Default"/>
        <w:rPr>
          <w:b/>
          <w:bCs/>
          <w:sz w:val="22"/>
          <w:szCs w:val="22"/>
        </w:rPr>
      </w:pPr>
    </w:p>
    <w:p w14:paraId="09054958" w14:textId="112B9319" w:rsidR="00750511" w:rsidRDefault="00750511" w:rsidP="00750511">
      <w:pPr>
        <w:pStyle w:val="Default"/>
        <w:rPr>
          <w:sz w:val="22"/>
          <w:szCs w:val="22"/>
        </w:rPr>
      </w:pPr>
      <w:r>
        <w:rPr>
          <w:b/>
          <w:bCs/>
          <w:sz w:val="22"/>
          <w:szCs w:val="22"/>
        </w:rPr>
        <w:t xml:space="preserve">Kommunens vurdering og begrundelse </w:t>
      </w:r>
    </w:p>
    <w:p w14:paraId="2ADB7077" w14:textId="713141FC" w:rsidR="00750511" w:rsidRDefault="00750511" w:rsidP="00750511">
      <w:pPr>
        <w:pStyle w:val="Default"/>
        <w:rPr>
          <w:sz w:val="22"/>
          <w:szCs w:val="22"/>
        </w:rPr>
      </w:pPr>
      <w:r>
        <w:rPr>
          <w:sz w:val="22"/>
          <w:szCs w:val="22"/>
        </w:rPr>
        <w:t>Virksomhedens rådgiver har indsendt redegørelse for</w:t>
      </w:r>
      <w:r w:rsidR="00673FF6">
        <w:rPr>
          <w:sz w:val="22"/>
          <w:szCs w:val="22"/>
        </w:rPr>
        <w:t xml:space="preserve"> det supplerende</w:t>
      </w:r>
      <w:r>
        <w:rPr>
          <w:sz w:val="22"/>
          <w:szCs w:val="22"/>
        </w:rPr>
        <w:t xml:space="preserve"> oplag</w:t>
      </w:r>
      <w:r w:rsidR="00673FF6">
        <w:rPr>
          <w:sz w:val="22"/>
          <w:szCs w:val="22"/>
        </w:rPr>
        <w:t xml:space="preserve"> af gasolie</w:t>
      </w:r>
      <w:r>
        <w:rPr>
          <w:sz w:val="22"/>
          <w:szCs w:val="22"/>
        </w:rPr>
        <w:t xml:space="preserve"> og håndtering</w:t>
      </w:r>
      <w:r w:rsidR="00673FF6">
        <w:rPr>
          <w:sz w:val="22"/>
          <w:szCs w:val="22"/>
        </w:rPr>
        <w:t xml:space="preserve"> heraf</w:t>
      </w:r>
      <w:r>
        <w:rPr>
          <w:sz w:val="22"/>
          <w:szCs w:val="22"/>
        </w:rPr>
        <w:t xml:space="preserve">. </w:t>
      </w:r>
    </w:p>
    <w:p w14:paraId="3F764140" w14:textId="7F7D3369" w:rsidR="00750511" w:rsidRDefault="00673FF6" w:rsidP="00750511">
      <w:pPr>
        <w:pStyle w:val="Default"/>
        <w:rPr>
          <w:sz w:val="22"/>
          <w:szCs w:val="22"/>
        </w:rPr>
      </w:pPr>
      <w:r>
        <w:rPr>
          <w:sz w:val="22"/>
          <w:szCs w:val="22"/>
        </w:rPr>
        <w:t>Det er tidligere oplyst, at v</w:t>
      </w:r>
      <w:r w:rsidR="00750511">
        <w:rPr>
          <w:sz w:val="22"/>
          <w:szCs w:val="22"/>
        </w:rPr>
        <w:t xml:space="preserve">irksomheden oplagrer følgende: </w:t>
      </w:r>
      <w:proofErr w:type="spellStart"/>
      <w:r w:rsidR="00750511">
        <w:rPr>
          <w:sz w:val="22"/>
          <w:szCs w:val="22"/>
        </w:rPr>
        <w:t>Pfad</w:t>
      </w:r>
      <w:proofErr w:type="spellEnd"/>
      <w:r w:rsidR="00750511">
        <w:rPr>
          <w:sz w:val="22"/>
          <w:szCs w:val="22"/>
        </w:rPr>
        <w:t xml:space="preserve">, melasse, sojaolie og </w:t>
      </w:r>
      <w:proofErr w:type="spellStart"/>
      <w:r w:rsidR="00750511">
        <w:rPr>
          <w:sz w:val="22"/>
          <w:szCs w:val="22"/>
        </w:rPr>
        <w:t>Phyzyme</w:t>
      </w:r>
      <w:proofErr w:type="spellEnd"/>
      <w:r w:rsidR="00750511">
        <w:rPr>
          <w:sz w:val="22"/>
          <w:szCs w:val="22"/>
        </w:rPr>
        <w:t xml:space="preserve"> Xp, der benyttes til foderproduktionen, diesel brændstof, der benyttes til egne køretøjer, </w:t>
      </w:r>
      <w:proofErr w:type="spellStart"/>
      <w:r w:rsidR="00750511">
        <w:rPr>
          <w:sz w:val="22"/>
          <w:szCs w:val="22"/>
        </w:rPr>
        <w:t>AdBlue</w:t>
      </w:r>
      <w:proofErr w:type="spellEnd"/>
      <w:r w:rsidR="00750511">
        <w:rPr>
          <w:sz w:val="22"/>
          <w:szCs w:val="22"/>
        </w:rPr>
        <w:t xml:space="preserve">, der benyttes i egne lastbiler. </w:t>
      </w:r>
    </w:p>
    <w:p w14:paraId="36B1FAAF" w14:textId="7302DDE9" w:rsidR="00750511" w:rsidRDefault="00717077" w:rsidP="00750511">
      <w:pPr>
        <w:pStyle w:val="Default"/>
        <w:rPr>
          <w:sz w:val="22"/>
          <w:szCs w:val="22"/>
        </w:rPr>
      </w:pPr>
      <w:r>
        <w:rPr>
          <w:sz w:val="22"/>
          <w:szCs w:val="22"/>
        </w:rPr>
        <w:t>Samlet oplagres følgende</w:t>
      </w:r>
      <w:r w:rsidR="00750511">
        <w:rPr>
          <w:sz w:val="22"/>
          <w:szCs w:val="22"/>
        </w:rPr>
        <w:t xml:space="preserve">: </w:t>
      </w:r>
    </w:p>
    <w:p w14:paraId="64EADB85" w14:textId="77777777" w:rsidR="00750511" w:rsidRDefault="00750511" w:rsidP="00750511">
      <w:pPr>
        <w:pStyle w:val="Default"/>
        <w:spacing w:after="18"/>
        <w:rPr>
          <w:sz w:val="22"/>
          <w:szCs w:val="22"/>
        </w:rPr>
      </w:pPr>
      <w:r>
        <w:rPr>
          <w:rFonts w:ascii="Verdana" w:hAnsi="Verdana" w:cs="Verdana"/>
          <w:sz w:val="22"/>
          <w:szCs w:val="22"/>
        </w:rPr>
        <w:t xml:space="preserve">- </w:t>
      </w:r>
      <w:r>
        <w:rPr>
          <w:sz w:val="22"/>
          <w:szCs w:val="22"/>
        </w:rPr>
        <w:t xml:space="preserve">At </w:t>
      </w:r>
      <w:proofErr w:type="spellStart"/>
      <w:r>
        <w:rPr>
          <w:sz w:val="22"/>
          <w:szCs w:val="22"/>
        </w:rPr>
        <w:t>Pfad</w:t>
      </w:r>
      <w:proofErr w:type="spellEnd"/>
      <w:r>
        <w:rPr>
          <w:sz w:val="22"/>
          <w:szCs w:val="22"/>
        </w:rPr>
        <w:t xml:space="preserve">, melasse og sojaolie bliver oplagret i overjordiske tanke i forbindelse med produktionsbygningen. </w:t>
      </w:r>
      <w:proofErr w:type="spellStart"/>
      <w:r>
        <w:rPr>
          <w:sz w:val="22"/>
          <w:szCs w:val="22"/>
        </w:rPr>
        <w:t>Pfad</w:t>
      </w:r>
      <w:proofErr w:type="spellEnd"/>
      <w:r>
        <w:rPr>
          <w:sz w:val="22"/>
          <w:szCs w:val="22"/>
        </w:rPr>
        <w:t xml:space="preserve">, melasse og sojaolie er ikke klassificeret som farlige stoffer. </w:t>
      </w:r>
    </w:p>
    <w:p w14:paraId="7BD6D28E" w14:textId="7D7BB88F" w:rsidR="00750511" w:rsidRPr="00673FF6" w:rsidRDefault="00750511" w:rsidP="00673FF6">
      <w:pPr>
        <w:pStyle w:val="Default"/>
        <w:rPr>
          <w:sz w:val="22"/>
          <w:szCs w:val="22"/>
        </w:rPr>
      </w:pPr>
      <w:r>
        <w:rPr>
          <w:rFonts w:ascii="Verdana" w:hAnsi="Verdana" w:cs="Verdana"/>
          <w:sz w:val="22"/>
          <w:szCs w:val="22"/>
        </w:rPr>
        <w:t xml:space="preserve">- </w:t>
      </w:r>
      <w:r>
        <w:rPr>
          <w:sz w:val="22"/>
          <w:szCs w:val="22"/>
        </w:rPr>
        <w:t xml:space="preserve">At </w:t>
      </w:r>
      <w:proofErr w:type="spellStart"/>
      <w:r>
        <w:rPr>
          <w:sz w:val="22"/>
          <w:szCs w:val="22"/>
        </w:rPr>
        <w:t>Phyzyme</w:t>
      </w:r>
      <w:proofErr w:type="spellEnd"/>
      <w:r>
        <w:rPr>
          <w:sz w:val="22"/>
          <w:szCs w:val="22"/>
        </w:rPr>
        <w:t xml:space="preserve"> Xp bliver oplagret i overjordiske tanke i forbindelse med produktionsbygningen. </w:t>
      </w:r>
      <w:proofErr w:type="spellStart"/>
      <w:r>
        <w:rPr>
          <w:sz w:val="22"/>
          <w:szCs w:val="22"/>
        </w:rPr>
        <w:t>Phyzyme</w:t>
      </w:r>
      <w:proofErr w:type="spellEnd"/>
      <w:r>
        <w:rPr>
          <w:sz w:val="22"/>
          <w:szCs w:val="22"/>
        </w:rPr>
        <w:t xml:space="preserve"> Xp er ikke klassificeret som farligt stof. </w:t>
      </w:r>
    </w:p>
    <w:p w14:paraId="7B587B15" w14:textId="77777777" w:rsidR="00750511" w:rsidRPr="00750511" w:rsidRDefault="00750511" w:rsidP="00750511">
      <w:pPr>
        <w:autoSpaceDE w:val="0"/>
        <w:autoSpaceDN w:val="0"/>
        <w:adjustRightInd w:val="0"/>
        <w:spacing w:after="18" w:line="240" w:lineRule="auto"/>
        <w:rPr>
          <w:rFonts w:cs="Cambria"/>
          <w:color w:val="000000"/>
        </w:rPr>
      </w:pPr>
      <w:r w:rsidRPr="00750511">
        <w:rPr>
          <w:rFonts w:ascii="Verdana" w:hAnsi="Verdana" w:cs="Verdana"/>
          <w:color w:val="000000"/>
        </w:rPr>
        <w:t xml:space="preserve">- </w:t>
      </w:r>
      <w:r w:rsidRPr="00750511">
        <w:rPr>
          <w:rFonts w:cs="Cambria"/>
          <w:color w:val="000000"/>
        </w:rPr>
        <w:t xml:space="preserve">At dieselolie bliver oplagret i en overjordisk olietank. Tanken er placeret indendørs i hal uden gulvafløb. </w:t>
      </w:r>
    </w:p>
    <w:p w14:paraId="0C76CB3E" w14:textId="0E644867" w:rsidR="00750511" w:rsidRDefault="00750511" w:rsidP="00750511">
      <w:pPr>
        <w:autoSpaceDE w:val="0"/>
        <w:autoSpaceDN w:val="0"/>
        <w:adjustRightInd w:val="0"/>
        <w:spacing w:after="0" w:line="240" w:lineRule="auto"/>
        <w:rPr>
          <w:rFonts w:cs="Cambria"/>
          <w:color w:val="000000"/>
        </w:rPr>
      </w:pPr>
      <w:r w:rsidRPr="00750511">
        <w:rPr>
          <w:rFonts w:ascii="Verdana" w:hAnsi="Verdana" w:cs="Verdana"/>
          <w:color w:val="000000"/>
        </w:rPr>
        <w:t xml:space="preserve">- </w:t>
      </w:r>
      <w:r w:rsidRPr="00750511">
        <w:rPr>
          <w:rFonts w:cs="Cambria"/>
          <w:color w:val="000000"/>
        </w:rPr>
        <w:t xml:space="preserve">At </w:t>
      </w:r>
      <w:proofErr w:type="spellStart"/>
      <w:r w:rsidRPr="00750511">
        <w:rPr>
          <w:rFonts w:cs="Cambria"/>
          <w:color w:val="000000"/>
        </w:rPr>
        <w:t>AdBlue</w:t>
      </w:r>
      <w:proofErr w:type="spellEnd"/>
      <w:r w:rsidRPr="00750511">
        <w:rPr>
          <w:rFonts w:cs="Cambria"/>
          <w:color w:val="000000"/>
        </w:rPr>
        <w:t xml:space="preserve"> oplagres i en overjordisk tank, i en hal uden gulvafløb. </w:t>
      </w:r>
    </w:p>
    <w:p w14:paraId="383A5409" w14:textId="5690F4A1" w:rsidR="00673FF6" w:rsidRDefault="00673FF6" w:rsidP="00750511">
      <w:pPr>
        <w:autoSpaceDE w:val="0"/>
        <w:autoSpaceDN w:val="0"/>
        <w:adjustRightInd w:val="0"/>
        <w:spacing w:after="0" w:line="240" w:lineRule="auto"/>
        <w:rPr>
          <w:rFonts w:cs="Cambria"/>
          <w:color w:val="000000"/>
        </w:rPr>
      </w:pPr>
      <w:r>
        <w:rPr>
          <w:rFonts w:cs="Cambria"/>
          <w:color w:val="000000"/>
        </w:rPr>
        <w:t>- At</w:t>
      </w:r>
      <w:r w:rsidR="00717077">
        <w:rPr>
          <w:rFonts w:cs="Cambria"/>
          <w:color w:val="000000"/>
        </w:rPr>
        <w:t xml:space="preserve"> gasolie oplagres i </w:t>
      </w:r>
      <w:r>
        <w:rPr>
          <w:rFonts w:cs="Cambria"/>
          <w:color w:val="000000"/>
        </w:rPr>
        <w:t>en ny overjordisk typegodkendt olietank på 5.900 liter. Olietanken opstilles indendørs i en spildbakke.</w:t>
      </w:r>
    </w:p>
    <w:p w14:paraId="551332CE" w14:textId="77777777" w:rsidR="00717077" w:rsidRPr="00750511" w:rsidRDefault="00717077" w:rsidP="00750511">
      <w:pPr>
        <w:autoSpaceDE w:val="0"/>
        <w:autoSpaceDN w:val="0"/>
        <w:adjustRightInd w:val="0"/>
        <w:spacing w:after="0" w:line="240" w:lineRule="auto"/>
        <w:rPr>
          <w:rFonts w:cs="Cambria"/>
          <w:color w:val="000000"/>
        </w:rPr>
      </w:pPr>
    </w:p>
    <w:p w14:paraId="445FD1AE" w14:textId="77777777" w:rsidR="00750511" w:rsidRPr="00750511" w:rsidRDefault="00750511" w:rsidP="00750511">
      <w:pPr>
        <w:autoSpaceDE w:val="0"/>
        <w:autoSpaceDN w:val="0"/>
        <w:adjustRightInd w:val="0"/>
        <w:spacing w:after="0" w:line="240" w:lineRule="auto"/>
        <w:rPr>
          <w:rFonts w:cs="Cambria"/>
          <w:color w:val="000000"/>
        </w:rPr>
      </w:pPr>
      <w:r w:rsidRPr="00750511">
        <w:rPr>
          <w:rFonts w:cs="Cambria"/>
          <w:color w:val="000000"/>
        </w:rPr>
        <w:t xml:space="preserve">Ringkøbing-Skjern Kommune vurderer derfor: </w:t>
      </w:r>
    </w:p>
    <w:p w14:paraId="2AFBD6FB" w14:textId="3F57615F" w:rsidR="00750511" w:rsidRPr="00717077" w:rsidRDefault="00750511" w:rsidP="00717077">
      <w:pPr>
        <w:pStyle w:val="Listeafsnit"/>
        <w:numPr>
          <w:ilvl w:val="0"/>
          <w:numId w:val="37"/>
        </w:numPr>
        <w:autoSpaceDE w:val="0"/>
        <w:autoSpaceDN w:val="0"/>
        <w:adjustRightInd w:val="0"/>
        <w:spacing w:after="0" w:line="240" w:lineRule="auto"/>
        <w:rPr>
          <w:rFonts w:cs="Cambria"/>
          <w:color w:val="000000"/>
        </w:rPr>
      </w:pPr>
      <w:r w:rsidRPr="00717077">
        <w:rPr>
          <w:rFonts w:cs="Cambria"/>
          <w:color w:val="000000"/>
        </w:rPr>
        <w:t xml:space="preserve">At ingen af de stoffer som virksomheden bruger i forbindelse med aktiviteten, vurderes at kunne medføre en risiko for længerevarende påvirkning af jord og grundvand på virksomhedens areal. </w:t>
      </w:r>
    </w:p>
    <w:p w14:paraId="1A731BB3" w14:textId="77777777" w:rsidR="00750511" w:rsidRPr="00750511" w:rsidRDefault="00750511" w:rsidP="00750511">
      <w:pPr>
        <w:autoSpaceDE w:val="0"/>
        <w:autoSpaceDN w:val="0"/>
        <w:adjustRightInd w:val="0"/>
        <w:spacing w:after="0" w:line="240" w:lineRule="auto"/>
        <w:rPr>
          <w:rFonts w:cs="Cambria"/>
          <w:color w:val="000000"/>
        </w:rPr>
      </w:pPr>
    </w:p>
    <w:p w14:paraId="21491AB8" w14:textId="2368CBC9" w:rsidR="00750511" w:rsidRPr="002678D3" w:rsidRDefault="00750511" w:rsidP="00750511">
      <w:pPr>
        <w:rPr>
          <w:rFonts w:cs="Cambria"/>
          <w:color w:val="000000"/>
        </w:rPr>
      </w:pPr>
      <w:r w:rsidRPr="00750511">
        <w:rPr>
          <w:rFonts w:cs="Cambria"/>
          <w:color w:val="000000"/>
        </w:rPr>
        <w:t xml:space="preserve">På den baggrund finder vi, at aktiviteten ikke er omfattet af kravet om udarbejdelse af </w:t>
      </w:r>
      <w:r w:rsidRPr="002678D3">
        <w:rPr>
          <w:rFonts w:cs="Cambria"/>
          <w:color w:val="000000"/>
        </w:rPr>
        <w:t>basistilstandsrapport efter Godkendelsesbekendtgørelsens § 1</w:t>
      </w:r>
      <w:r w:rsidR="002678D3" w:rsidRPr="002678D3">
        <w:rPr>
          <w:rFonts w:cs="Cambria"/>
          <w:color w:val="000000"/>
        </w:rPr>
        <w:t>5</w:t>
      </w:r>
      <w:r w:rsidRPr="002678D3">
        <w:rPr>
          <w:rFonts w:cs="Cambria"/>
          <w:color w:val="000000"/>
        </w:rPr>
        <w:t>.</w:t>
      </w:r>
    </w:p>
    <w:p w14:paraId="63A903C2" w14:textId="77777777" w:rsidR="00717077" w:rsidRDefault="00717077" w:rsidP="00750511"/>
    <w:p w14:paraId="03004825" w14:textId="4847118D" w:rsidR="001B01F1" w:rsidRPr="00EA64E8" w:rsidRDefault="001B01F1" w:rsidP="001B01F1">
      <w:pPr>
        <w:keepNext/>
        <w:numPr>
          <w:ilvl w:val="1"/>
          <w:numId w:val="13"/>
        </w:numPr>
        <w:overflowPunct w:val="0"/>
        <w:autoSpaceDE w:val="0"/>
        <w:autoSpaceDN w:val="0"/>
        <w:adjustRightInd w:val="0"/>
        <w:spacing w:before="240" w:after="120" w:line="240" w:lineRule="auto"/>
        <w:textAlignment w:val="baseline"/>
        <w:outlineLvl w:val="1"/>
        <w:rPr>
          <w:rFonts w:cs="Arial"/>
          <w:b/>
          <w:bCs/>
          <w:iCs/>
          <w:szCs w:val="28"/>
        </w:rPr>
      </w:pPr>
      <w:r w:rsidRPr="00EA64E8">
        <w:rPr>
          <w:rFonts w:cs="Arial"/>
          <w:b/>
          <w:bCs/>
          <w:iCs/>
          <w:szCs w:val="28"/>
        </w:rPr>
        <w:t>VVM</w:t>
      </w:r>
    </w:p>
    <w:p w14:paraId="3CDC56E2" w14:textId="1408F17C" w:rsidR="001B01F1" w:rsidRPr="00EA64E8" w:rsidRDefault="001B01F1" w:rsidP="001B01F1">
      <w:pPr>
        <w:overflowPunct w:val="0"/>
        <w:autoSpaceDE w:val="0"/>
        <w:autoSpaceDN w:val="0"/>
        <w:adjustRightInd w:val="0"/>
        <w:textAlignment w:val="baseline"/>
      </w:pPr>
      <w:r w:rsidRPr="00EA64E8">
        <w:t xml:space="preserve">Der er foretaget en screening af projektet i henhold til VVM-bekendtgørelsen. Det er vurderet, at der ingen væsentlig indvirkning er på miljøet og det er derfor afgjort, at </w:t>
      </w:r>
      <w:r w:rsidR="00750511">
        <w:t>udskiftning af brænderen på kedelanlægget hos DLG Fabrik Spjald</w:t>
      </w:r>
      <w:r w:rsidRPr="00EA64E8">
        <w:t xml:space="preserve"> ikke er af et sådant omfang, at projektet er omfattet af VVM-pligten (Vurdering af Virkning på Miljøet). </w:t>
      </w:r>
    </w:p>
    <w:p w14:paraId="08556CCA" w14:textId="5B982DBE" w:rsidR="001B01F1" w:rsidRPr="00EA64E8" w:rsidRDefault="001B01F1" w:rsidP="001B01F1">
      <w:pPr>
        <w:overflowPunct w:val="0"/>
        <w:autoSpaceDE w:val="0"/>
        <w:autoSpaceDN w:val="0"/>
        <w:adjustRightInd w:val="0"/>
        <w:textAlignment w:val="baseline"/>
      </w:pPr>
      <w:r w:rsidRPr="00EA64E8">
        <w:t xml:space="preserve">Afgørelsen er begrundet i, at miljøpåvirkningens omfang ikke er af en sådan karakter, at aktiviteterne må antages at kunne få væsentlig indvirkning på miljøet. </w:t>
      </w:r>
    </w:p>
    <w:p w14:paraId="0C8F94C4" w14:textId="78C26FB1" w:rsidR="001B01F1" w:rsidRPr="00EA64E8" w:rsidRDefault="001B01F1" w:rsidP="001B01F1">
      <w:pPr>
        <w:overflowPunct w:val="0"/>
        <w:autoSpaceDE w:val="0"/>
        <w:autoSpaceDN w:val="0"/>
        <w:adjustRightInd w:val="0"/>
        <w:textAlignment w:val="baseline"/>
      </w:pPr>
      <w:r w:rsidRPr="00EA64E8">
        <w:t xml:space="preserve">Afgørelsen er meddelt i henhold </w:t>
      </w:r>
      <w:r w:rsidRPr="002678D3">
        <w:t xml:space="preserve">til ”Lov om miljøvurdering af planer og programmer og af konkrete projekter (VVM), lovbekendtgørelse nr. </w:t>
      </w:r>
      <w:r w:rsidR="002678D3" w:rsidRPr="002678D3">
        <w:t>1976 af 27. oktober 2021</w:t>
      </w:r>
      <w:r w:rsidRPr="002678D3">
        <w:t>”.</w:t>
      </w:r>
    </w:p>
    <w:p w14:paraId="7B4AE49D" w14:textId="77777777" w:rsidR="001B01F1" w:rsidRPr="00EA64E8" w:rsidRDefault="001B01F1" w:rsidP="001B01F1">
      <w:pPr>
        <w:overflowPunct w:val="0"/>
        <w:autoSpaceDE w:val="0"/>
        <w:autoSpaceDN w:val="0"/>
        <w:adjustRightInd w:val="0"/>
        <w:textAlignment w:val="baseline"/>
        <w:rPr>
          <w:sz w:val="20"/>
          <w:szCs w:val="20"/>
        </w:rPr>
      </w:pPr>
    </w:p>
    <w:p w14:paraId="03314AD5" w14:textId="77777777" w:rsidR="001B01F1" w:rsidRPr="00EA64E8" w:rsidRDefault="001B01F1" w:rsidP="001B01F1">
      <w:pPr>
        <w:keepNext/>
        <w:numPr>
          <w:ilvl w:val="1"/>
          <w:numId w:val="13"/>
        </w:numPr>
        <w:overflowPunct w:val="0"/>
        <w:autoSpaceDE w:val="0"/>
        <w:autoSpaceDN w:val="0"/>
        <w:adjustRightInd w:val="0"/>
        <w:spacing w:before="240" w:after="120" w:line="240" w:lineRule="auto"/>
        <w:textAlignment w:val="baseline"/>
        <w:outlineLvl w:val="1"/>
        <w:rPr>
          <w:rFonts w:cs="Arial"/>
          <w:b/>
          <w:bCs/>
          <w:iCs/>
          <w:szCs w:val="28"/>
        </w:rPr>
      </w:pPr>
      <w:r w:rsidRPr="00EA64E8">
        <w:rPr>
          <w:rFonts w:cs="Arial"/>
          <w:b/>
          <w:bCs/>
          <w:iCs/>
          <w:szCs w:val="28"/>
        </w:rPr>
        <w:t>Miljøgodkendelse</w:t>
      </w:r>
    </w:p>
    <w:p w14:paraId="3537A2B7" w14:textId="2709C524" w:rsidR="001B01F1" w:rsidRPr="00EA64E8" w:rsidRDefault="001B01F1" w:rsidP="001B01F1">
      <w:pPr>
        <w:overflowPunct w:val="0"/>
        <w:autoSpaceDE w:val="0"/>
        <w:autoSpaceDN w:val="0"/>
        <w:adjustRightInd w:val="0"/>
        <w:textAlignment w:val="baseline"/>
      </w:pPr>
      <w:r w:rsidRPr="00EA64E8">
        <w:t>Ringkøbing-Skjern Kommune godkender hermed det ansøgte på de i afsnit 3 nævnte vilkår. Godkendelsen er givet på grundlag af ansøgningen og oplysningerne i sagen i øvrigt, jævnfør beskrivelserne og bilagene til denne godkendelse.</w:t>
      </w:r>
    </w:p>
    <w:p w14:paraId="781DD487" w14:textId="106FAB42" w:rsidR="001B01F1" w:rsidRPr="00EA64E8" w:rsidRDefault="001B01F1" w:rsidP="00717077">
      <w:pPr>
        <w:numPr>
          <w:ilvl w:val="0"/>
          <w:numId w:val="23"/>
        </w:numPr>
        <w:overflowPunct w:val="0"/>
        <w:autoSpaceDE w:val="0"/>
        <w:autoSpaceDN w:val="0"/>
        <w:adjustRightInd w:val="0"/>
        <w:spacing w:after="0" w:line="240" w:lineRule="auto"/>
        <w:textAlignment w:val="baseline"/>
      </w:pPr>
      <w:r w:rsidRPr="00EA64E8">
        <w:t>Miljøgodkendelse efter miljøbeskyttelsesloven § 33 og godkendelsesbekendtgørelsen.</w:t>
      </w:r>
      <w:r w:rsidRPr="00EA64E8">
        <w:br/>
        <w:t xml:space="preserve"> </w:t>
      </w:r>
    </w:p>
    <w:p w14:paraId="669D9CD6" w14:textId="77777777" w:rsidR="001B01F1" w:rsidRPr="00EA64E8" w:rsidRDefault="001B01F1" w:rsidP="001B01F1">
      <w:pPr>
        <w:overflowPunct w:val="0"/>
        <w:autoSpaceDE w:val="0"/>
        <w:autoSpaceDN w:val="0"/>
        <w:adjustRightInd w:val="0"/>
        <w:textAlignment w:val="baseline"/>
      </w:pPr>
      <w:r w:rsidRPr="00EA64E8">
        <w:t>Fremtidige nye aktiviteter, ændringer eller udvidelser såvel bygningsmæssigt som driftsmæssigt, som kan indebære forøget forurening, eller flytning af forureningsniveau til andre områder eller øget affaldsfrembringelse, må ikke påbegyndes, før der foreligger en afgørelse fra kommunen. Det er kommunen, der afgør om godkendelse er nødvendig (miljøbeskyttelsesloven § 33 og 37).</w:t>
      </w:r>
    </w:p>
    <w:p w14:paraId="7C3B6782" w14:textId="77777777" w:rsidR="001B01F1" w:rsidRPr="00EA64E8" w:rsidRDefault="001B01F1" w:rsidP="001B01F1">
      <w:pPr>
        <w:overflowPunct w:val="0"/>
        <w:autoSpaceDE w:val="0"/>
        <w:autoSpaceDN w:val="0"/>
        <w:adjustRightInd w:val="0"/>
        <w:textAlignment w:val="baseline"/>
      </w:pPr>
      <w:r w:rsidRPr="00EA64E8">
        <w:t>Der gøres opmærksom på, at miljøgodkendelsen ikke fritager fra krav om tilladelse, godkendelse eller dispensation efter anden lovgivning. Eventuelt byggeri må først påbegyndes, når der ligger en særskilt tilladelse til igangsættelse af byggeriet.</w:t>
      </w:r>
    </w:p>
    <w:p w14:paraId="03686357" w14:textId="77777777" w:rsidR="001B01F1" w:rsidRPr="00EA64E8" w:rsidRDefault="001B01F1" w:rsidP="00717077">
      <w:pPr>
        <w:overflowPunct w:val="0"/>
        <w:autoSpaceDE w:val="0"/>
        <w:autoSpaceDN w:val="0"/>
        <w:adjustRightInd w:val="0"/>
        <w:textAlignment w:val="baseline"/>
      </w:pPr>
      <w:r w:rsidRPr="00EA64E8">
        <w:t>Der gøres endvidere opmærksom på at indretning og drift skal overholde gældende lovgivning på miljøområdet.</w:t>
      </w:r>
    </w:p>
    <w:p w14:paraId="0FA2A799" w14:textId="1FE99853" w:rsidR="001B01F1" w:rsidRPr="00717077" w:rsidRDefault="001B01F1" w:rsidP="00717077">
      <w:pPr>
        <w:overflowPunct w:val="0"/>
        <w:autoSpaceDE w:val="0"/>
        <w:autoSpaceDN w:val="0"/>
        <w:adjustRightInd w:val="0"/>
        <w:textAlignment w:val="baseline"/>
      </w:pPr>
      <w:r w:rsidRPr="00EA64E8">
        <w:t xml:space="preserve">Retsbeskyttelsen er nærmere </w:t>
      </w:r>
      <w:r w:rsidRPr="002678D3">
        <w:t xml:space="preserve">beskrevet i afsnit </w:t>
      </w:r>
      <w:r w:rsidR="002678D3" w:rsidRPr="002678D3">
        <w:t>6</w:t>
      </w:r>
      <w:r w:rsidRPr="002678D3">
        <w:t xml:space="preserve">. </w:t>
      </w:r>
      <w:r w:rsidRPr="00691F29">
        <w:t xml:space="preserve">Det anvendte lovgrundlag er nærmere beskrevet på bilag </w:t>
      </w:r>
      <w:r w:rsidR="00691F29" w:rsidRPr="00691F29">
        <w:t>4</w:t>
      </w:r>
      <w:r w:rsidRPr="00691F29">
        <w:t>.</w:t>
      </w:r>
    </w:p>
    <w:p w14:paraId="6E04477C" w14:textId="77777777" w:rsidR="001B01F1" w:rsidRPr="00EA64E8" w:rsidRDefault="001B01F1" w:rsidP="00717077">
      <w:pPr>
        <w:overflowPunct w:val="0"/>
        <w:autoSpaceDE w:val="0"/>
        <w:autoSpaceDN w:val="0"/>
        <w:adjustRightInd w:val="0"/>
        <w:textAlignment w:val="baseline"/>
        <w:rPr>
          <w:sz w:val="20"/>
          <w:szCs w:val="20"/>
        </w:rPr>
      </w:pPr>
    </w:p>
    <w:p w14:paraId="35375503" w14:textId="77777777" w:rsidR="001B01F1" w:rsidRPr="00EA64E8" w:rsidRDefault="001B01F1" w:rsidP="00717077">
      <w:pPr>
        <w:numPr>
          <w:ilvl w:val="0"/>
          <w:numId w:val="13"/>
        </w:numPr>
        <w:tabs>
          <w:tab w:val="left" w:pos="1276"/>
          <w:tab w:val="left" w:pos="6946"/>
        </w:tabs>
        <w:overflowPunct w:val="0"/>
        <w:autoSpaceDE w:val="0"/>
        <w:autoSpaceDN w:val="0"/>
        <w:adjustRightInd w:val="0"/>
        <w:spacing w:after="0" w:line="240" w:lineRule="auto"/>
        <w:textAlignment w:val="baseline"/>
        <w:outlineLvl w:val="0"/>
        <w:rPr>
          <w:b/>
          <w:bCs/>
          <w:sz w:val="28"/>
          <w:szCs w:val="20"/>
        </w:rPr>
      </w:pPr>
      <w:bookmarkStart w:id="3" w:name="_Toc274222967"/>
      <w:r w:rsidRPr="00EA64E8">
        <w:rPr>
          <w:b/>
          <w:bCs/>
          <w:sz w:val="28"/>
          <w:szCs w:val="20"/>
        </w:rPr>
        <w:t>Vilkår</w:t>
      </w:r>
      <w:bookmarkEnd w:id="3"/>
    </w:p>
    <w:p w14:paraId="26C51C66" w14:textId="77777777" w:rsidR="001B01F1" w:rsidRPr="00EA64E8" w:rsidRDefault="001B01F1" w:rsidP="00717077">
      <w:pPr>
        <w:numPr>
          <w:ilvl w:val="1"/>
          <w:numId w:val="13"/>
        </w:numPr>
        <w:overflowPunct w:val="0"/>
        <w:autoSpaceDE w:val="0"/>
        <w:autoSpaceDN w:val="0"/>
        <w:adjustRightInd w:val="0"/>
        <w:spacing w:before="240" w:after="120" w:line="240" w:lineRule="auto"/>
        <w:textAlignment w:val="baseline"/>
        <w:outlineLvl w:val="1"/>
        <w:rPr>
          <w:rFonts w:cs="Arial"/>
          <w:b/>
          <w:bCs/>
          <w:iCs/>
          <w:szCs w:val="28"/>
        </w:rPr>
      </w:pPr>
      <w:r w:rsidRPr="00EA64E8">
        <w:rPr>
          <w:rFonts w:cs="Arial"/>
          <w:b/>
          <w:bCs/>
          <w:iCs/>
          <w:szCs w:val="28"/>
        </w:rPr>
        <w:t>Generelt</w:t>
      </w:r>
    </w:p>
    <w:p w14:paraId="72DF3364" w14:textId="77777777" w:rsidR="001B01F1" w:rsidRPr="00EA64E8" w:rsidRDefault="001B01F1" w:rsidP="00717077">
      <w:pPr>
        <w:numPr>
          <w:ilvl w:val="2"/>
          <w:numId w:val="13"/>
        </w:numPr>
        <w:overflowPunct w:val="0"/>
        <w:autoSpaceDE w:val="0"/>
        <w:autoSpaceDN w:val="0"/>
        <w:adjustRightInd w:val="0"/>
        <w:spacing w:before="240" w:after="60" w:line="240" w:lineRule="auto"/>
        <w:textAlignment w:val="baseline"/>
        <w:outlineLvl w:val="2"/>
        <w:rPr>
          <w:rFonts w:cs="Arial"/>
          <w:bCs/>
        </w:rPr>
      </w:pPr>
      <w:r w:rsidRPr="00EA64E8">
        <w:rPr>
          <w:rFonts w:cs="Arial"/>
          <w:bCs/>
        </w:rPr>
        <w:t>Virksomheden skal etableres og drives som beskrevet i ansøgningen med supplerende oplysninger, dog med de ændringer og tilføjelser, der fremgår af vilkårene nedenfor.</w:t>
      </w:r>
    </w:p>
    <w:p w14:paraId="77C38853" w14:textId="5F299DF6" w:rsidR="001B01F1" w:rsidRPr="00EA64E8" w:rsidRDefault="001B01F1" w:rsidP="00717077">
      <w:pPr>
        <w:numPr>
          <w:ilvl w:val="2"/>
          <w:numId w:val="13"/>
        </w:numPr>
        <w:overflowPunct w:val="0"/>
        <w:autoSpaceDE w:val="0"/>
        <w:autoSpaceDN w:val="0"/>
        <w:adjustRightInd w:val="0"/>
        <w:spacing w:before="240" w:after="60" w:line="240" w:lineRule="auto"/>
        <w:textAlignment w:val="baseline"/>
        <w:outlineLvl w:val="2"/>
        <w:rPr>
          <w:rFonts w:cs="Arial"/>
          <w:bCs/>
        </w:rPr>
      </w:pPr>
      <w:r w:rsidRPr="00EA64E8">
        <w:rPr>
          <w:rFonts w:cs="Arial"/>
          <w:bCs/>
        </w:rPr>
        <w:t>Virksomheden skal holde Ringkøbing-Skjern Kommune orienteret om, hvem der er miljømæssigt driftsansvarlig for virksomheden.</w:t>
      </w:r>
    </w:p>
    <w:p w14:paraId="2351C1E1" w14:textId="5A9DE1B3" w:rsidR="001B01F1" w:rsidRPr="00EA64E8" w:rsidRDefault="001B01F1" w:rsidP="00717077">
      <w:pPr>
        <w:numPr>
          <w:ilvl w:val="2"/>
          <w:numId w:val="13"/>
        </w:numPr>
        <w:overflowPunct w:val="0"/>
        <w:autoSpaceDE w:val="0"/>
        <w:autoSpaceDN w:val="0"/>
        <w:adjustRightInd w:val="0"/>
        <w:spacing w:before="240" w:after="60" w:line="240" w:lineRule="auto"/>
        <w:textAlignment w:val="baseline"/>
        <w:outlineLvl w:val="2"/>
        <w:rPr>
          <w:rFonts w:cs="Arial"/>
          <w:bCs/>
        </w:rPr>
      </w:pPr>
      <w:r w:rsidRPr="00EA64E8">
        <w:rPr>
          <w:rFonts w:cs="Arial"/>
          <w:bCs/>
        </w:rPr>
        <w:lastRenderedPageBreak/>
        <w:t xml:space="preserve">De af godkendelsens vilkår, der angår driften, skal være kendt af de personer, der er ansvarlige for og udfører den pågældende del af driften. </w:t>
      </w:r>
      <w:r w:rsidR="00F53F13">
        <w:rPr>
          <w:rFonts w:cs="Arial"/>
          <w:bCs/>
        </w:rPr>
        <w:br/>
      </w:r>
      <w:r w:rsidRPr="00EA64E8">
        <w:rPr>
          <w:rFonts w:cs="Arial"/>
          <w:bCs/>
        </w:rPr>
        <w:t>Et eksemplar af godkendelsen skal til enhver tid være tilgængeligt på virksomheden.</w:t>
      </w:r>
    </w:p>
    <w:p w14:paraId="763663FE" w14:textId="77777777" w:rsidR="001B01F1" w:rsidRPr="00EA64E8" w:rsidRDefault="001B01F1" w:rsidP="00717077">
      <w:pPr>
        <w:numPr>
          <w:ilvl w:val="2"/>
          <w:numId w:val="13"/>
        </w:numPr>
        <w:overflowPunct w:val="0"/>
        <w:autoSpaceDE w:val="0"/>
        <w:autoSpaceDN w:val="0"/>
        <w:adjustRightInd w:val="0"/>
        <w:spacing w:before="240" w:after="60" w:line="240" w:lineRule="auto"/>
        <w:textAlignment w:val="baseline"/>
        <w:outlineLvl w:val="2"/>
        <w:rPr>
          <w:rFonts w:cs="Arial"/>
          <w:bCs/>
        </w:rPr>
      </w:pPr>
      <w:r w:rsidRPr="00EA64E8">
        <w:rPr>
          <w:rFonts w:cs="Arial"/>
          <w:bCs/>
        </w:rPr>
        <w:t>Virksomhedens journaler, procedurer og øvrige registreringer med miljømæssig relevans skal være tilgængeligt for tilsynsmyndigheden.</w:t>
      </w:r>
    </w:p>
    <w:p w14:paraId="1FA6FA71" w14:textId="77777777" w:rsidR="001B01F1" w:rsidRPr="00EA64E8" w:rsidRDefault="001B01F1" w:rsidP="00717077">
      <w:pPr>
        <w:numPr>
          <w:ilvl w:val="2"/>
          <w:numId w:val="13"/>
        </w:numPr>
        <w:overflowPunct w:val="0"/>
        <w:autoSpaceDE w:val="0"/>
        <w:autoSpaceDN w:val="0"/>
        <w:adjustRightInd w:val="0"/>
        <w:spacing w:before="240" w:after="60" w:line="240" w:lineRule="auto"/>
        <w:textAlignment w:val="baseline"/>
        <w:outlineLvl w:val="2"/>
        <w:rPr>
          <w:rFonts w:cs="Arial"/>
          <w:bCs/>
        </w:rPr>
      </w:pPr>
      <w:r w:rsidRPr="00EA64E8">
        <w:rPr>
          <w:rFonts w:cs="Arial"/>
          <w:bCs/>
        </w:rPr>
        <w:t>Hvis godkendelsen ikke er udnyttet inden 2 år fra godkendelsesdatoen, bortfalder den.</w:t>
      </w:r>
    </w:p>
    <w:p w14:paraId="41462F03" w14:textId="77777777" w:rsidR="001B01F1" w:rsidRPr="00EA64E8" w:rsidRDefault="001B01F1" w:rsidP="00717077">
      <w:pPr>
        <w:overflowPunct w:val="0"/>
        <w:autoSpaceDE w:val="0"/>
        <w:autoSpaceDN w:val="0"/>
        <w:adjustRightInd w:val="0"/>
        <w:textAlignment w:val="baseline"/>
      </w:pPr>
    </w:p>
    <w:p w14:paraId="7CB6C2F0" w14:textId="556F8E38" w:rsidR="001B01F1" w:rsidRPr="004835F1" w:rsidRDefault="001B01F1" w:rsidP="00717077">
      <w:pPr>
        <w:numPr>
          <w:ilvl w:val="1"/>
          <w:numId w:val="13"/>
        </w:numPr>
        <w:overflowPunct w:val="0"/>
        <w:autoSpaceDE w:val="0"/>
        <w:autoSpaceDN w:val="0"/>
        <w:adjustRightInd w:val="0"/>
        <w:spacing w:before="240" w:after="120" w:line="240" w:lineRule="auto"/>
        <w:textAlignment w:val="baseline"/>
        <w:outlineLvl w:val="1"/>
        <w:rPr>
          <w:rFonts w:cs="Arial"/>
          <w:b/>
          <w:bCs/>
          <w:iCs/>
          <w:szCs w:val="28"/>
        </w:rPr>
      </w:pPr>
      <w:r w:rsidRPr="00EA64E8">
        <w:rPr>
          <w:rFonts w:cs="Arial"/>
          <w:b/>
          <w:bCs/>
          <w:iCs/>
          <w:szCs w:val="28"/>
        </w:rPr>
        <w:t>Forureningsbegrænsning</w:t>
      </w:r>
    </w:p>
    <w:p w14:paraId="035A6F47" w14:textId="05AED3B0" w:rsidR="00F53F13" w:rsidRPr="000539E2" w:rsidRDefault="000539E2" w:rsidP="002A4342">
      <w:pPr>
        <w:numPr>
          <w:ilvl w:val="2"/>
          <w:numId w:val="13"/>
        </w:numPr>
        <w:overflowPunct w:val="0"/>
        <w:autoSpaceDE w:val="0"/>
        <w:autoSpaceDN w:val="0"/>
        <w:adjustRightInd w:val="0"/>
        <w:spacing w:before="240" w:after="60" w:line="240" w:lineRule="auto"/>
        <w:textAlignment w:val="baseline"/>
        <w:outlineLvl w:val="2"/>
        <w:rPr>
          <w:rFonts w:cs="Arial"/>
          <w:bCs/>
        </w:rPr>
      </w:pPr>
      <w:r w:rsidRPr="000539E2">
        <w:rPr>
          <w:rFonts w:cs="Arial"/>
          <w:bCs/>
        </w:rPr>
        <w:t>”</w:t>
      </w:r>
      <w:r w:rsidRPr="000539E2">
        <w:rPr>
          <w:rFonts w:cs="Arial"/>
          <w:bCs/>
          <w:i/>
        </w:rPr>
        <w:t xml:space="preserve">Påbud om revurdering af miljøgodkendelser, DLG Fabrik Spjald, </w:t>
      </w:r>
      <w:proofErr w:type="spellStart"/>
      <w:r w:rsidRPr="000539E2">
        <w:rPr>
          <w:rFonts w:cs="Arial"/>
          <w:bCs/>
          <w:i/>
        </w:rPr>
        <w:t>Spjaldgårdvej</w:t>
      </w:r>
      <w:proofErr w:type="spellEnd"/>
      <w:r w:rsidRPr="000539E2">
        <w:rPr>
          <w:rFonts w:cs="Arial"/>
          <w:bCs/>
          <w:i/>
        </w:rPr>
        <w:t xml:space="preserve"> 3, 6971 Spjald</w:t>
      </w:r>
      <w:r w:rsidRPr="000539E2">
        <w:rPr>
          <w:rFonts w:cs="Arial"/>
          <w:bCs/>
        </w:rPr>
        <w:t>”, dateret den 24. april 2017, er fortsat gældende, dog med nedenstående ændringer.</w:t>
      </w:r>
    </w:p>
    <w:p w14:paraId="51AB100B" w14:textId="77777777" w:rsidR="001B01F1" w:rsidRPr="00EA64E8" w:rsidRDefault="001B01F1" w:rsidP="002A4342">
      <w:pPr>
        <w:overflowPunct w:val="0"/>
        <w:autoSpaceDE w:val="0"/>
        <w:autoSpaceDN w:val="0"/>
        <w:adjustRightInd w:val="0"/>
        <w:textAlignment w:val="baseline"/>
      </w:pPr>
    </w:p>
    <w:p w14:paraId="2A936112" w14:textId="37528FBD" w:rsidR="001B01F1" w:rsidRPr="00EA64E8" w:rsidRDefault="001B01F1" w:rsidP="002A4342">
      <w:pPr>
        <w:overflowPunct w:val="0"/>
        <w:autoSpaceDE w:val="0"/>
        <w:autoSpaceDN w:val="0"/>
        <w:adjustRightInd w:val="0"/>
        <w:textAlignment w:val="baseline"/>
      </w:pPr>
      <w:r w:rsidRPr="00EA64E8">
        <w:rPr>
          <w:u w:val="single"/>
        </w:rPr>
        <w:t>Luft</w:t>
      </w:r>
      <w:r w:rsidR="000539E2">
        <w:rPr>
          <w:u w:val="single"/>
        </w:rPr>
        <w:t xml:space="preserve"> mm.</w:t>
      </w:r>
      <w:r w:rsidRPr="00EA64E8">
        <w:rPr>
          <w:u w:val="single"/>
        </w:rPr>
        <w:t xml:space="preserve"> </w:t>
      </w:r>
    </w:p>
    <w:p w14:paraId="3A1A8B0F" w14:textId="5A6CAA66" w:rsidR="009B787F" w:rsidRPr="00BE2934" w:rsidRDefault="00BE2934" w:rsidP="002A4342">
      <w:pPr>
        <w:numPr>
          <w:ilvl w:val="2"/>
          <w:numId w:val="13"/>
        </w:numPr>
        <w:overflowPunct w:val="0"/>
        <w:autoSpaceDE w:val="0"/>
        <w:autoSpaceDN w:val="0"/>
        <w:adjustRightInd w:val="0"/>
        <w:spacing w:before="240" w:after="60" w:line="240" w:lineRule="auto"/>
        <w:textAlignment w:val="baseline"/>
        <w:outlineLvl w:val="2"/>
        <w:rPr>
          <w:rFonts w:cs="Arial"/>
          <w:bCs/>
        </w:rPr>
      </w:pPr>
      <w:r w:rsidRPr="00BE2934">
        <w:rPr>
          <w:rFonts w:cs="Arial"/>
          <w:bCs/>
        </w:rPr>
        <w:t xml:space="preserve">Tabel 1 i </w:t>
      </w:r>
      <w:r w:rsidR="000539E2" w:rsidRPr="00BE2934">
        <w:rPr>
          <w:rFonts w:cs="Arial"/>
          <w:bCs/>
        </w:rPr>
        <w:t>Vilkår 2.4.7 i ”</w:t>
      </w:r>
      <w:r w:rsidR="000539E2" w:rsidRPr="00BE2934">
        <w:rPr>
          <w:rFonts w:cs="Arial"/>
          <w:bCs/>
          <w:i/>
        </w:rPr>
        <w:t xml:space="preserve">Påbud om revurdering af miljøgodkendelser, DLG Fabrik Spjald, </w:t>
      </w:r>
      <w:proofErr w:type="spellStart"/>
      <w:r w:rsidR="000539E2" w:rsidRPr="00BE2934">
        <w:rPr>
          <w:rFonts w:cs="Arial"/>
          <w:bCs/>
          <w:i/>
        </w:rPr>
        <w:t>Spjaldgårdvej</w:t>
      </w:r>
      <w:proofErr w:type="spellEnd"/>
      <w:r w:rsidR="000539E2" w:rsidRPr="00BE2934">
        <w:rPr>
          <w:rFonts w:cs="Arial"/>
          <w:bCs/>
          <w:i/>
        </w:rPr>
        <w:t xml:space="preserve"> 3, 6971 Spjald</w:t>
      </w:r>
      <w:r w:rsidR="000539E2" w:rsidRPr="00BE2934">
        <w:rPr>
          <w:rFonts w:cs="Arial"/>
          <w:bCs/>
        </w:rPr>
        <w:t xml:space="preserve">”, dateret den 24. april 2017, </w:t>
      </w:r>
      <w:r w:rsidRPr="00BE2934">
        <w:rPr>
          <w:rFonts w:cs="Arial"/>
          <w:bCs/>
        </w:rPr>
        <w:t xml:space="preserve">erstattes </w:t>
      </w:r>
      <w:r w:rsidR="000539E2" w:rsidRPr="00BE2934">
        <w:rPr>
          <w:rFonts w:cs="Arial"/>
          <w:bCs/>
        </w:rPr>
        <w:t>hermed</w:t>
      </w:r>
      <w:r w:rsidRPr="00BE2934">
        <w:rPr>
          <w:rFonts w:cs="Arial"/>
          <w:bCs/>
        </w:rPr>
        <w:t xml:space="preserve"> af:</w:t>
      </w:r>
      <w:r>
        <w:rPr>
          <w:rFonts w:cs="Arial"/>
          <w:bCs/>
        </w:rPr>
        <w:br/>
      </w:r>
      <w:r>
        <w:rPr>
          <w:rFonts w:cs="Arial"/>
          <w:bCs/>
        </w:rPr>
        <w:br/>
      </w:r>
      <w:r w:rsidR="000539E2" w:rsidRPr="00BE2934">
        <w:rPr>
          <w:rFonts w:cs="Arial"/>
          <w:bCs/>
        </w:rPr>
        <w:t>De enkelte anlæg skal overholde de respektive emissionsgrænseværdier, der er anført nedenfor i tabel 1.</w:t>
      </w:r>
      <w:r w:rsidR="000539E2" w:rsidRPr="00BE2934">
        <w:rPr>
          <w:rFonts w:cs="Arial"/>
          <w:bCs/>
        </w:rPr>
        <w:br/>
      </w:r>
      <w:r w:rsidR="000539E2" w:rsidRPr="00BE2934">
        <w:rPr>
          <w:rFonts w:cs="Arial"/>
          <w:bCs/>
        </w:rPr>
        <w:br/>
        <w:t>Tabel 1. Emissionsgrænseværdier for indirekte fyret tørreri og dampkedel</w:t>
      </w:r>
      <w:r w:rsidR="009B787F" w:rsidRPr="00BE2934">
        <w:rPr>
          <w:rFonts w:cs="Arial"/>
          <w:bCs/>
        </w:rPr>
        <w:br/>
      </w:r>
    </w:p>
    <w:tbl>
      <w:tblPr>
        <w:tblStyle w:val="Tabel-Gitter"/>
        <w:tblW w:w="0" w:type="auto"/>
        <w:tblInd w:w="720" w:type="dxa"/>
        <w:tblLook w:val="04A0" w:firstRow="1" w:lastRow="0" w:firstColumn="1" w:lastColumn="0" w:noHBand="0" w:noVBand="1"/>
      </w:tblPr>
      <w:tblGrid>
        <w:gridCol w:w="1516"/>
        <w:gridCol w:w="989"/>
        <w:gridCol w:w="2412"/>
        <w:gridCol w:w="600"/>
        <w:gridCol w:w="746"/>
        <w:gridCol w:w="497"/>
        <w:gridCol w:w="484"/>
        <w:gridCol w:w="1664"/>
      </w:tblGrid>
      <w:tr w:rsidR="00BE2934" w14:paraId="343D578C" w14:textId="77777777" w:rsidTr="00BE2934">
        <w:tc>
          <w:tcPr>
            <w:tcW w:w="1516" w:type="dxa"/>
            <w:vMerge w:val="restart"/>
          </w:tcPr>
          <w:p w14:paraId="1280F5C1" w14:textId="23BB9AAA" w:rsidR="00BE2934" w:rsidRDefault="00BE2934" w:rsidP="002A4342">
            <w:pPr>
              <w:overflowPunct w:val="0"/>
              <w:autoSpaceDE w:val="0"/>
              <w:autoSpaceDN w:val="0"/>
              <w:adjustRightInd w:val="0"/>
              <w:spacing w:before="240" w:after="60" w:line="240" w:lineRule="auto"/>
              <w:textAlignment w:val="baseline"/>
              <w:outlineLvl w:val="2"/>
              <w:rPr>
                <w:rFonts w:cs="Arial"/>
                <w:bCs/>
              </w:rPr>
            </w:pPr>
            <w:r>
              <w:rPr>
                <w:rFonts w:cs="Arial"/>
                <w:bCs/>
              </w:rPr>
              <w:t xml:space="preserve">Indirekte fyret </w:t>
            </w:r>
            <w:proofErr w:type="spellStart"/>
            <w:r>
              <w:rPr>
                <w:rFonts w:cs="Arial"/>
                <w:bCs/>
              </w:rPr>
              <w:t>tørreri</w:t>
            </w:r>
            <w:r w:rsidRPr="009B787F">
              <w:rPr>
                <w:rFonts w:cs="Arial"/>
                <w:bCs/>
                <w:vertAlign w:val="superscript"/>
              </w:rPr>
              <w:t>a</w:t>
            </w:r>
            <w:proofErr w:type="spellEnd"/>
            <w:r w:rsidRPr="009B787F">
              <w:rPr>
                <w:rFonts w:cs="Arial"/>
                <w:bCs/>
                <w:vertAlign w:val="superscript"/>
              </w:rPr>
              <w:t>)</w:t>
            </w:r>
            <w:r>
              <w:rPr>
                <w:rFonts w:cs="Arial"/>
                <w:bCs/>
                <w:vertAlign w:val="superscript"/>
              </w:rPr>
              <w:t xml:space="preserve"> </w:t>
            </w:r>
            <w:r>
              <w:rPr>
                <w:rFonts w:cs="Arial"/>
                <w:bCs/>
              </w:rPr>
              <w:t>eller dampkedel fyret med:</w:t>
            </w:r>
          </w:p>
        </w:tc>
        <w:tc>
          <w:tcPr>
            <w:tcW w:w="989" w:type="dxa"/>
            <w:vMerge w:val="restart"/>
          </w:tcPr>
          <w:p w14:paraId="7860A1B6" w14:textId="0C91256A" w:rsidR="00BE2934" w:rsidRDefault="00BE2934" w:rsidP="002A4342">
            <w:pPr>
              <w:overflowPunct w:val="0"/>
              <w:autoSpaceDE w:val="0"/>
              <w:autoSpaceDN w:val="0"/>
              <w:adjustRightInd w:val="0"/>
              <w:spacing w:before="240" w:after="60" w:line="240" w:lineRule="auto"/>
              <w:textAlignment w:val="baseline"/>
              <w:outlineLvl w:val="2"/>
              <w:rPr>
                <w:rFonts w:cs="Arial"/>
                <w:bCs/>
              </w:rPr>
            </w:pPr>
            <w:proofErr w:type="spellStart"/>
            <w:r>
              <w:rPr>
                <w:rFonts w:cs="Arial"/>
                <w:bCs/>
              </w:rPr>
              <w:t>Indfyret</w:t>
            </w:r>
            <w:proofErr w:type="spellEnd"/>
            <w:r>
              <w:rPr>
                <w:rFonts w:cs="Arial"/>
                <w:bCs/>
              </w:rPr>
              <w:t xml:space="preserve"> effekt</w:t>
            </w:r>
          </w:p>
        </w:tc>
        <w:tc>
          <w:tcPr>
            <w:tcW w:w="6403" w:type="dxa"/>
            <w:gridSpan w:val="6"/>
          </w:tcPr>
          <w:p w14:paraId="6F0880AD" w14:textId="59BFC105" w:rsidR="00BE2934" w:rsidRDefault="00BE2934" w:rsidP="002A4342">
            <w:pPr>
              <w:overflowPunct w:val="0"/>
              <w:autoSpaceDE w:val="0"/>
              <w:autoSpaceDN w:val="0"/>
              <w:adjustRightInd w:val="0"/>
              <w:spacing w:before="240" w:after="60" w:line="240" w:lineRule="auto"/>
              <w:textAlignment w:val="baseline"/>
              <w:outlineLvl w:val="2"/>
              <w:rPr>
                <w:rFonts w:cs="Arial"/>
                <w:bCs/>
              </w:rPr>
            </w:pPr>
            <w:r>
              <w:rPr>
                <w:rFonts w:cs="Arial"/>
                <w:bCs/>
              </w:rPr>
              <w:t>Emissionsgrænseværdi mg/normal m</w:t>
            </w:r>
            <w:r w:rsidRPr="00BE2934">
              <w:rPr>
                <w:rFonts w:cs="Arial"/>
                <w:bCs/>
                <w:vertAlign w:val="superscript"/>
              </w:rPr>
              <w:t>3</w:t>
            </w:r>
            <w:r>
              <w:rPr>
                <w:rFonts w:cs="Arial"/>
                <w:bCs/>
              </w:rPr>
              <w:t xml:space="preserve"> ved 10% O</w:t>
            </w:r>
            <w:r w:rsidRPr="00BE2934">
              <w:rPr>
                <w:rFonts w:cs="Arial"/>
                <w:bCs/>
                <w:vertAlign w:val="subscript"/>
              </w:rPr>
              <w:t>2</w:t>
            </w:r>
          </w:p>
        </w:tc>
      </w:tr>
      <w:tr w:rsidR="00BE2934" w14:paraId="300FA87B" w14:textId="77777777" w:rsidTr="00BE2934">
        <w:tc>
          <w:tcPr>
            <w:tcW w:w="1516" w:type="dxa"/>
            <w:vMerge/>
          </w:tcPr>
          <w:p w14:paraId="1FAE46CF" w14:textId="30540E76" w:rsidR="00BE2934" w:rsidRDefault="00BE2934" w:rsidP="002A4342">
            <w:pPr>
              <w:overflowPunct w:val="0"/>
              <w:autoSpaceDE w:val="0"/>
              <w:autoSpaceDN w:val="0"/>
              <w:adjustRightInd w:val="0"/>
              <w:spacing w:before="240" w:after="60" w:line="240" w:lineRule="auto"/>
              <w:textAlignment w:val="baseline"/>
              <w:outlineLvl w:val="2"/>
              <w:rPr>
                <w:rFonts w:cs="Arial"/>
                <w:bCs/>
              </w:rPr>
            </w:pPr>
          </w:p>
        </w:tc>
        <w:tc>
          <w:tcPr>
            <w:tcW w:w="989" w:type="dxa"/>
            <w:vMerge/>
          </w:tcPr>
          <w:p w14:paraId="7BDF3415" w14:textId="35EAD243" w:rsidR="00BE2934" w:rsidRDefault="00BE2934" w:rsidP="002A4342">
            <w:pPr>
              <w:overflowPunct w:val="0"/>
              <w:autoSpaceDE w:val="0"/>
              <w:autoSpaceDN w:val="0"/>
              <w:adjustRightInd w:val="0"/>
              <w:spacing w:before="240" w:after="60" w:line="240" w:lineRule="auto"/>
              <w:textAlignment w:val="baseline"/>
              <w:outlineLvl w:val="2"/>
              <w:rPr>
                <w:rFonts w:cs="Arial"/>
                <w:bCs/>
              </w:rPr>
            </w:pPr>
          </w:p>
        </w:tc>
        <w:tc>
          <w:tcPr>
            <w:tcW w:w="2412" w:type="dxa"/>
          </w:tcPr>
          <w:p w14:paraId="3CDE155F" w14:textId="7D0BED14" w:rsidR="00BE2934" w:rsidRDefault="00BE2934" w:rsidP="002A4342">
            <w:pPr>
              <w:overflowPunct w:val="0"/>
              <w:autoSpaceDE w:val="0"/>
              <w:autoSpaceDN w:val="0"/>
              <w:adjustRightInd w:val="0"/>
              <w:spacing w:before="240" w:after="60" w:line="240" w:lineRule="auto"/>
              <w:textAlignment w:val="baseline"/>
              <w:outlineLvl w:val="2"/>
              <w:rPr>
                <w:rFonts w:cs="Arial"/>
                <w:bCs/>
              </w:rPr>
            </w:pPr>
            <w:r>
              <w:rPr>
                <w:rFonts w:cs="Arial"/>
                <w:bCs/>
              </w:rPr>
              <w:t>Støv</w:t>
            </w:r>
          </w:p>
        </w:tc>
        <w:tc>
          <w:tcPr>
            <w:tcW w:w="600" w:type="dxa"/>
          </w:tcPr>
          <w:p w14:paraId="2EE6AE36" w14:textId="20EA70A7" w:rsidR="00BE2934" w:rsidRDefault="00BE2934" w:rsidP="002A4342">
            <w:pPr>
              <w:overflowPunct w:val="0"/>
              <w:autoSpaceDE w:val="0"/>
              <w:autoSpaceDN w:val="0"/>
              <w:adjustRightInd w:val="0"/>
              <w:spacing w:before="240" w:after="60" w:line="240" w:lineRule="auto"/>
              <w:textAlignment w:val="baseline"/>
              <w:outlineLvl w:val="2"/>
              <w:rPr>
                <w:rFonts w:cs="Arial"/>
                <w:bCs/>
              </w:rPr>
            </w:pPr>
            <w:r>
              <w:rPr>
                <w:rFonts w:cs="Arial"/>
                <w:bCs/>
              </w:rPr>
              <w:t>CO</w:t>
            </w:r>
          </w:p>
        </w:tc>
        <w:tc>
          <w:tcPr>
            <w:tcW w:w="746" w:type="dxa"/>
          </w:tcPr>
          <w:p w14:paraId="62B61925" w14:textId="4EC84795" w:rsidR="00BE2934" w:rsidRDefault="00BE2934" w:rsidP="002A4342">
            <w:pPr>
              <w:overflowPunct w:val="0"/>
              <w:autoSpaceDE w:val="0"/>
              <w:autoSpaceDN w:val="0"/>
              <w:adjustRightInd w:val="0"/>
              <w:spacing w:before="240" w:after="60" w:line="240" w:lineRule="auto"/>
              <w:textAlignment w:val="baseline"/>
              <w:outlineLvl w:val="2"/>
              <w:rPr>
                <w:rFonts w:cs="Arial"/>
                <w:bCs/>
              </w:rPr>
            </w:pPr>
            <w:proofErr w:type="spellStart"/>
            <w:r>
              <w:rPr>
                <w:rFonts w:cs="Arial"/>
                <w:bCs/>
              </w:rPr>
              <w:t>NOx</w:t>
            </w:r>
            <w:r w:rsidRPr="008D7D36">
              <w:rPr>
                <w:rFonts w:cs="Arial"/>
                <w:bCs/>
                <w:vertAlign w:val="superscript"/>
              </w:rPr>
              <w:t>c</w:t>
            </w:r>
            <w:proofErr w:type="spellEnd"/>
            <w:r w:rsidRPr="008D7D36">
              <w:rPr>
                <w:rFonts w:cs="Arial"/>
                <w:bCs/>
                <w:vertAlign w:val="superscript"/>
              </w:rPr>
              <w:t>)</w:t>
            </w:r>
          </w:p>
        </w:tc>
        <w:tc>
          <w:tcPr>
            <w:tcW w:w="497" w:type="dxa"/>
          </w:tcPr>
          <w:p w14:paraId="7EEF7DE0" w14:textId="6309B478" w:rsidR="00BE2934" w:rsidRDefault="00BE2934" w:rsidP="002A4342">
            <w:pPr>
              <w:overflowPunct w:val="0"/>
              <w:autoSpaceDE w:val="0"/>
              <w:autoSpaceDN w:val="0"/>
              <w:adjustRightInd w:val="0"/>
              <w:spacing w:before="240" w:after="60" w:line="240" w:lineRule="auto"/>
              <w:textAlignment w:val="baseline"/>
              <w:outlineLvl w:val="2"/>
              <w:rPr>
                <w:rFonts w:cs="Arial"/>
                <w:bCs/>
              </w:rPr>
            </w:pPr>
            <w:r>
              <w:rPr>
                <w:rFonts w:cs="Arial"/>
                <w:bCs/>
              </w:rPr>
              <w:t>Hg</w:t>
            </w:r>
          </w:p>
        </w:tc>
        <w:tc>
          <w:tcPr>
            <w:tcW w:w="484" w:type="dxa"/>
          </w:tcPr>
          <w:p w14:paraId="44BCE79F" w14:textId="4829D1F5" w:rsidR="00BE2934" w:rsidRDefault="00BE2934" w:rsidP="002A4342">
            <w:pPr>
              <w:overflowPunct w:val="0"/>
              <w:autoSpaceDE w:val="0"/>
              <w:autoSpaceDN w:val="0"/>
              <w:adjustRightInd w:val="0"/>
              <w:spacing w:before="240" w:after="60" w:line="240" w:lineRule="auto"/>
              <w:textAlignment w:val="baseline"/>
              <w:outlineLvl w:val="2"/>
              <w:rPr>
                <w:rFonts w:cs="Arial"/>
                <w:bCs/>
              </w:rPr>
            </w:pPr>
            <w:r>
              <w:rPr>
                <w:rFonts w:cs="Arial"/>
                <w:bCs/>
              </w:rPr>
              <w:t>Cd</w:t>
            </w:r>
          </w:p>
        </w:tc>
        <w:tc>
          <w:tcPr>
            <w:tcW w:w="1664" w:type="dxa"/>
          </w:tcPr>
          <w:p w14:paraId="1E0E924F" w14:textId="450CEB4B" w:rsidR="00BE2934" w:rsidRDefault="00BE2934" w:rsidP="002A4342">
            <w:pPr>
              <w:overflowPunct w:val="0"/>
              <w:autoSpaceDE w:val="0"/>
              <w:autoSpaceDN w:val="0"/>
              <w:adjustRightInd w:val="0"/>
              <w:spacing w:before="240" w:after="60" w:line="240" w:lineRule="auto"/>
              <w:textAlignment w:val="baseline"/>
              <w:outlineLvl w:val="2"/>
              <w:rPr>
                <w:rFonts w:cs="Arial"/>
                <w:bCs/>
              </w:rPr>
            </w:pPr>
            <w:r>
              <w:rPr>
                <w:rFonts w:cs="Arial"/>
                <w:bCs/>
              </w:rPr>
              <w:t xml:space="preserve">Summen af emissionen af tungmetallerne Ni, V, </w:t>
            </w:r>
            <w:proofErr w:type="spellStart"/>
            <w:r>
              <w:rPr>
                <w:rFonts w:cs="Arial"/>
                <w:bCs/>
              </w:rPr>
              <w:t>Cr</w:t>
            </w:r>
            <w:proofErr w:type="spellEnd"/>
            <w:r>
              <w:rPr>
                <w:rFonts w:cs="Arial"/>
                <w:bCs/>
              </w:rPr>
              <w:t xml:space="preserve">, Cu og </w:t>
            </w:r>
            <w:proofErr w:type="spellStart"/>
            <w:r>
              <w:rPr>
                <w:rFonts w:cs="Arial"/>
                <w:bCs/>
              </w:rPr>
              <w:t>Pb</w:t>
            </w:r>
            <w:proofErr w:type="spellEnd"/>
          </w:p>
        </w:tc>
      </w:tr>
      <w:tr w:rsidR="00BE2934" w14:paraId="57376A62" w14:textId="77777777" w:rsidTr="00BE2934">
        <w:tc>
          <w:tcPr>
            <w:tcW w:w="1516" w:type="dxa"/>
          </w:tcPr>
          <w:p w14:paraId="0861D87B" w14:textId="5CB19997" w:rsidR="009B787F" w:rsidRDefault="00A837DA" w:rsidP="002A4342">
            <w:pPr>
              <w:overflowPunct w:val="0"/>
              <w:autoSpaceDE w:val="0"/>
              <w:autoSpaceDN w:val="0"/>
              <w:adjustRightInd w:val="0"/>
              <w:spacing w:before="240" w:after="60" w:line="240" w:lineRule="auto"/>
              <w:textAlignment w:val="baseline"/>
              <w:outlineLvl w:val="2"/>
              <w:rPr>
                <w:rFonts w:cs="Arial"/>
                <w:bCs/>
              </w:rPr>
            </w:pPr>
            <w:r>
              <w:rPr>
                <w:rFonts w:cs="Arial"/>
                <w:bCs/>
              </w:rPr>
              <w:t>Naturgas</w:t>
            </w:r>
          </w:p>
        </w:tc>
        <w:tc>
          <w:tcPr>
            <w:tcW w:w="989" w:type="dxa"/>
          </w:tcPr>
          <w:p w14:paraId="2CBA9C7C" w14:textId="140518C8" w:rsidR="009B787F" w:rsidRDefault="00A837DA" w:rsidP="002A4342">
            <w:pPr>
              <w:overflowPunct w:val="0"/>
              <w:autoSpaceDE w:val="0"/>
              <w:autoSpaceDN w:val="0"/>
              <w:adjustRightInd w:val="0"/>
              <w:spacing w:before="240" w:after="60" w:line="240" w:lineRule="auto"/>
              <w:textAlignment w:val="baseline"/>
              <w:outlineLvl w:val="2"/>
              <w:rPr>
                <w:rFonts w:cs="Arial"/>
                <w:bCs/>
              </w:rPr>
            </w:pPr>
            <w:r>
              <w:rPr>
                <w:rFonts w:cs="Arial"/>
                <w:bCs/>
              </w:rPr>
              <w:t>120 kW - &lt;50 MW</w:t>
            </w:r>
          </w:p>
        </w:tc>
        <w:tc>
          <w:tcPr>
            <w:tcW w:w="2412" w:type="dxa"/>
          </w:tcPr>
          <w:p w14:paraId="0E120490" w14:textId="1BAB7770" w:rsidR="009B787F" w:rsidRDefault="008D7D36" w:rsidP="002A4342">
            <w:pPr>
              <w:overflowPunct w:val="0"/>
              <w:autoSpaceDE w:val="0"/>
              <w:autoSpaceDN w:val="0"/>
              <w:adjustRightInd w:val="0"/>
              <w:spacing w:before="240" w:after="60" w:line="240" w:lineRule="auto"/>
              <w:textAlignment w:val="baseline"/>
              <w:outlineLvl w:val="2"/>
              <w:rPr>
                <w:rFonts w:cs="Arial"/>
                <w:bCs/>
              </w:rPr>
            </w:pPr>
            <w:r>
              <w:rPr>
                <w:rFonts w:cs="Arial"/>
                <w:bCs/>
              </w:rPr>
              <w:t>-</w:t>
            </w:r>
          </w:p>
        </w:tc>
        <w:tc>
          <w:tcPr>
            <w:tcW w:w="600" w:type="dxa"/>
          </w:tcPr>
          <w:p w14:paraId="6445AEAD" w14:textId="6EFFF42D" w:rsidR="009B787F" w:rsidRDefault="008D7D36" w:rsidP="002A4342">
            <w:pPr>
              <w:overflowPunct w:val="0"/>
              <w:autoSpaceDE w:val="0"/>
              <w:autoSpaceDN w:val="0"/>
              <w:adjustRightInd w:val="0"/>
              <w:spacing w:before="240" w:after="60" w:line="240" w:lineRule="auto"/>
              <w:textAlignment w:val="baseline"/>
              <w:outlineLvl w:val="2"/>
              <w:rPr>
                <w:rFonts w:cs="Arial"/>
                <w:bCs/>
              </w:rPr>
            </w:pPr>
            <w:r>
              <w:rPr>
                <w:rFonts w:cs="Arial"/>
                <w:bCs/>
              </w:rPr>
              <w:t>75</w:t>
            </w:r>
          </w:p>
        </w:tc>
        <w:tc>
          <w:tcPr>
            <w:tcW w:w="746" w:type="dxa"/>
          </w:tcPr>
          <w:p w14:paraId="604AFCAF" w14:textId="08E1B574" w:rsidR="009B787F" w:rsidRDefault="008D7D36" w:rsidP="002A4342">
            <w:pPr>
              <w:overflowPunct w:val="0"/>
              <w:autoSpaceDE w:val="0"/>
              <w:autoSpaceDN w:val="0"/>
              <w:adjustRightInd w:val="0"/>
              <w:spacing w:before="240" w:after="60" w:line="240" w:lineRule="auto"/>
              <w:textAlignment w:val="baseline"/>
              <w:outlineLvl w:val="2"/>
              <w:rPr>
                <w:rFonts w:cs="Arial"/>
                <w:bCs/>
              </w:rPr>
            </w:pPr>
            <w:r>
              <w:rPr>
                <w:rFonts w:cs="Arial"/>
                <w:bCs/>
              </w:rPr>
              <w:t>65</w:t>
            </w:r>
          </w:p>
        </w:tc>
        <w:tc>
          <w:tcPr>
            <w:tcW w:w="497" w:type="dxa"/>
          </w:tcPr>
          <w:p w14:paraId="37CCBD9C" w14:textId="55FAE381" w:rsidR="009B787F" w:rsidRDefault="008D7D36" w:rsidP="002A4342">
            <w:pPr>
              <w:overflowPunct w:val="0"/>
              <w:autoSpaceDE w:val="0"/>
              <w:autoSpaceDN w:val="0"/>
              <w:adjustRightInd w:val="0"/>
              <w:spacing w:before="240" w:after="60" w:line="240" w:lineRule="auto"/>
              <w:textAlignment w:val="baseline"/>
              <w:outlineLvl w:val="2"/>
              <w:rPr>
                <w:rFonts w:cs="Arial"/>
                <w:bCs/>
              </w:rPr>
            </w:pPr>
            <w:r>
              <w:rPr>
                <w:rFonts w:cs="Arial"/>
                <w:bCs/>
              </w:rPr>
              <w:t>-</w:t>
            </w:r>
          </w:p>
        </w:tc>
        <w:tc>
          <w:tcPr>
            <w:tcW w:w="484" w:type="dxa"/>
          </w:tcPr>
          <w:p w14:paraId="4492E310" w14:textId="14F6A6D4" w:rsidR="009B787F" w:rsidRDefault="008D7D36" w:rsidP="002A4342">
            <w:pPr>
              <w:overflowPunct w:val="0"/>
              <w:autoSpaceDE w:val="0"/>
              <w:autoSpaceDN w:val="0"/>
              <w:adjustRightInd w:val="0"/>
              <w:spacing w:before="240" w:after="60" w:line="240" w:lineRule="auto"/>
              <w:textAlignment w:val="baseline"/>
              <w:outlineLvl w:val="2"/>
              <w:rPr>
                <w:rFonts w:cs="Arial"/>
                <w:bCs/>
              </w:rPr>
            </w:pPr>
            <w:r>
              <w:rPr>
                <w:rFonts w:cs="Arial"/>
                <w:bCs/>
              </w:rPr>
              <w:t>-</w:t>
            </w:r>
          </w:p>
        </w:tc>
        <w:tc>
          <w:tcPr>
            <w:tcW w:w="1664" w:type="dxa"/>
          </w:tcPr>
          <w:p w14:paraId="521DAB09" w14:textId="556ADA1F" w:rsidR="009B787F" w:rsidRDefault="008D7D36" w:rsidP="002A4342">
            <w:pPr>
              <w:overflowPunct w:val="0"/>
              <w:autoSpaceDE w:val="0"/>
              <w:autoSpaceDN w:val="0"/>
              <w:adjustRightInd w:val="0"/>
              <w:spacing w:before="240" w:after="60" w:line="240" w:lineRule="auto"/>
              <w:textAlignment w:val="baseline"/>
              <w:outlineLvl w:val="2"/>
              <w:rPr>
                <w:rFonts w:cs="Arial"/>
                <w:bCs/>
              </w:rPr>
            </w:pPr>
            <w:r>
              <w:rPr>
                <w:rFonts w:cs="Arial"/>
                <w:bCs/>
              </w:rPr>
              <w:t>-</w:t>
            </w:r>
          </w:p>
        </w:tc>
      </w:tr>
      <w:tr w:rsidR="00BE2934" w14:paraId="6131FDF3" w14:textId="77777777" w:rsidTr="00BE2934">
        <w:tc>
          <w:tcPr>
            <w:tcW w:w="1516" w:type="dxa"/>
          </w:tcPr>
          <w:p w14:paraId="03F923F2" w14:textId="4AA0C29F" w:rsidR="009B787F" w:rsidRDefault="00A837DA" w:rsidP="002A4342">
            <w:pPr>
              <w:overflowPunct w:val="0"/>
              <w:autoSpaceDE w:val="0"/>
              <w:autoSpaceDN w:val="0"/>
              <w:adjustRightInd w:val="0"/>
              <w:spacing w:before="240" w:after="60" w:line="240" w:lineRule="auto"/>
              <w:textAlignment w:val="baseline"/>
              <w:outlineLvl w:val="2"/>
              <w:rPr>
                <w:rFonts w:cs="Arial"/>
                <w:bCs/>
              </w:rPr>
            </w:pPr>
            <w:r>
              <w:rPr>
                <w:rFonts w:cs="Arial"/>
                <w:bCs/>
              </w:rPr>
              <w:t>Gasolie og vege</w:t>
            </w:r>
            <w:r w:rsidR="008D7D36">
              <w:rPr>
                <w:rFonts w:cs="Arial"/>
                <w:bCs/>
              </w:rPr>
              <w:t>tabilsk olie</w:t>
            </w:r>
          </w:p>
        </w:tc>
        <w:tc>
          <w:tcPr>
            <w:tcW w:w="989" w:type="dxa"/>
          </w:tcPr>
          <w:p w14:paraId="07E4B570" w14:textId="4E970EF7" w:rsidR="009B787F" w:rsidRDefault="008D7D36" w:rsidP="002A4342">
            <w:pPr>
              <w:overflowPunct w:val="0"/>
              <w:autoSpaceDE w:val="0"/>
              <w:autoSpaceDN w:val="0"/>
              <w:adjustRightInd w:val="0"/>
              <w:spacing w:before="240" w:after="60" w:line="240" w:lineRule="auto"/>
              <w:textAlignment w:val="baseline"/>
              <w:outlineLvl w:val="2"/>
              <w:rPr>
                <w:rFonts w:cs="Arial"/>
                <w:bCs/>
              </w:rPr>
            </w:pPr>
            <w:r>
              <w:rPr>
                <w:rFonts w:cs="Arial"/>
                <w:bCs/>
              </w:rPr>
              <w:t>120 kW - &lt;5 MW</w:t>
            </w:r>
          </w:p>
        </w:tc>
        <w:tc>
          <w:tcPr>
            <w:tcW w:w="2412" w:type="dxa"/>
          </w:tcPr>
          <w:p w14:paraId="6C1137D7" w14:textId="7F3EBF8F" w:rsidR="009B787F" w:rsidRDefault="008D7D36" w:rsidP="002A4342">
            <w:pPr>
              <w:overflowPunct w:val="0"/>
              <w:autoSpaceDE w:val="0"/>
              <w:autoSpaceDN w:val="0"/>
              <w:adjustRightInd w:val="0"/>
              <w:spacing w:before="240" w:after="60" w:line="240" w:lineRule="auto"/>
              <w:textAlignment w:val="baseline"/>
              <w:outlineLvl w:val="2"/>
              <w:rPr>
                <w:rFonts w:cs="Arial"/>
                <w:bCs/>
              </w:rPr>
            </w:pPr>
            <w:r>
              <w:rPr>
                <w:rFonts w:cs="Arial"/>
                <w:bCs/>
              </w:rPr>
              <w:t>-</w:t>
            </w:r>
          </w:p>
        </w:tc>
        <w:tc>
          <w:tcPr>
            <w:tcW w:w="600" w:type="dxa"/>
          </w:tcPr>
          <w:p w14:paraId="6B982F1C" w14:textId="79BC581C" w:rsidR="009B787F" w:rsidRDefault="008D7D36" w:rsidP="002A4342">
            <w:pPr>
              <w:overflowPunct w:val="0"/>
              <w:autoSpaceDE w:val="0"/>
              <w:autoSpaceDN w:val="0"/>
              <w:adjustRightInd w:val="0"/>
              <w:spacing w:before="240" w:after="60" w:line="240" w:lineRule="auto"/>
              <w:textAlignment w:val="baseline"/>
              <w:outlineLvl w:val="2"/>
              <w:rPr>
                <w:rFonts w:cs="Arial"/>
                <w:bCs/>
              </w:rPr>
            </w:pPr>
            <w:r>
              <w:rPr>
                <w:rFonts w:cs="Arial"/>
                <w:bCs/>
              </w:rPr>
              <w:t>100</w:t>
            </w:r>
          </w:p>
        </w:tc>
        <w:tc>
          <w:tcPr>
            <w:tcW w:w="746" w:type="dxa"/>
          </w:tcPr>
          <w:p w14:paraId="485436B0" w14:textId="14A208D6" w:rsidR="009B787F" w:rsidRDefault="008D7D36" w:rsidP="002A4342">
            <w:pPr>
              <w:overflowPunct w:val="0"/>
              <w:autoSpaceDE w:val="0"/>
              <w:autoSpaceDN w:val="0"/>
              <w:adjustRightInd w:val="0"/>
              <w:spacing w:before="240" w:after="60" w:line="240" w:lineRule="auto"/>
              <w:textAlignment w:val="baseline"/>
              <w:outlineLvl w:val="2"/>
              <w:rPr>
                <w:rFonts w:cs="Arial"/>
                <w:bCs/>
              </w:rPr>
            </w:pPr>
            <w:r>
              <w:rPr>
                <w:rFonts w:cs="Arial"/>
                <w:bCs/>
              </w:rPr>
              <w:t>110</w:t>
            </w:r>
          </w:p>
        </w:tc>
        <w:tc>
          <w:tcPr>
            <w:tcW w:w="497" w:type="dxa"/>
          </w:tcPr>
          <w:p w14:paraId="61C2DEF8" w14:textId="2739C57F" w:rsidR="009B787F" w:rsidRDefault="008D7D36" w:rsidP="002A4342">
            <w:pPr>
              <w:overflowPunct w:val="0"/>
              <w:autoSpaceDE w:val="0"/>
              <w:autoSpaceDN w:val="0"/>
              <w:adjustRightInd w:val="0"/>
              <w:spacing w:before="240" w:after="60" w:line="240" w:lineRule="auto"/>
              <w:textAlignment w:val="baseline"/>
              <w:outlineLvl w:val="2"/>
              <w:rPr>
                <w:rFonts w:cs="Arial"/>
                <w:bCs/>
              </w:rPr>
            </w:pPr>
            <w:r>
              <w:rPr>
                <w:rFonts w:cs="Arial"/>
                <w:bCs/>
              </w:rPr>
              <w:t>-</w:t>
            </w:r>
          </w:p>
        </w:tc>
        <w:tc>
          <w:tcPr>
            <w:tcW w:w="484" w:type="dxa"/>
          </w:tcPr>
          <w:p w14:paraId="0BF0B28E" w14:textId="6E5A651D" w:rsidR="009B787F" w:rsidRDefault="008D7D36" w:rsidP="002A4342">
            <w:pPr>
              <w:overflowPunct w:val="0"/>
              <w:autoSpaceDE w:val="0"/>
              <w:autoSpaceDN w:val="0"/>
              <w:adjustRightInd w:val="0"/>
              <w:spacing w:before="240" w:after="60" w:line="240" w:lineRule="auto"/>
              <w:textAlignment w:val="baseline"/>
              <w:outlineLvl w:val="2"/>
              <w:rPr>
                <w:rFonts w:cs="Arial"/>
                <w:bCs/>
              </w:rPr>
            </w:pPr>
            <w:r>
              <w:rPr>
                <w:rFonts w:cs="Arial"/>
                <w:bCs/>
              </w:rPr>
              <w:t>-</w:t>
            </w:r>
          </w:p>
        </w:tc>
        <w:tc>
          <w:tcPr>
            <w:tcW w:w="1664" w:type="dxa"/>
          </w:tcPr>
          <w:p w14:paraId="2BFE98A0" w14:textId="1CE5EA6B" w:rsidR="009B787F" w:rsidRDefault="008D7D36" w:rsidP="002A4342">
            <w:pPr>
              <w:overflowPunct w:val="0"/>
              <w:autoSpaceDE w:val="0"/>
              <w:autoSpaceDN w:val="0"/>
              <w:adjustRightInd w:val="0"/>
              <w:spacing w:before="240" w:after="60" w:line="240" w:lineRule="auto"/>
              <w:textAlignment w:val="baseline"/>
              <w:outlineLvl w:val="2"/>
              <w:rPr>
                <w:rFonts w:cs="Arial"/>
                <w:bCs/>
              </w:rPr>
            </w:pPr>
            <w:r>
              <w:rPr>
                <w:rFonts w:cs="Arial"/>
                <w:bCs/>
              </w:rPr>
              <w:t>-</w:t>
            </w:r>
          </w:p>
        </w:tc>
      </w:tr>
      <w:tr w:rsidR="00BE2934" w14:paraId="02B678AA" w14:textId="77777777" w:rsidTr="00661EBB">
        <w:tc>
          <w:tcPr>
            <w:tcW w:w="8908" w:type="dxa"/>
            <w:gridSpan w:val="8"/>
          </w:tcPr>
          <w:p w14:paraId="3EEC1A37" w14:textId="4680DAB6" w:rsidR="00BE2934" w:rsidRDefault="00BE2934" w:rsidP="002A4342">
            <w:pPr>
              <w:overflowPunct w:val="0"/>
              <w:autoSpaceDE w:val="0"/>
              <w:autoSpaceDN w:val="0"/>
              <w:adjustRightInd w:val="0"/>
              <w:spacing w:before="240" w:after="60" w:line="240" w:lineRule="auto"/>
              <w:textAlignment w:val="baseline"/>
              <w:outlineLvl w:val="2"/>
              <w:rPr>
                <w:rFonts w:cs="Arial"/>
                <w:bCs/>
              </w:rPr>
            </w:pPr>
            <w:proofErr w:type="gramStart"/>
            <w:r>
              <w:rPr>
                <w:rFonts w:cs="Arial"/>
                <w:bCs/>
              </w:rPr>
              <w:t>a)</w:t>
            </w:r>
            <w:r w:rsidRPr="00BE2934">
              <w:rPr>
                <w:rFonts w:cs="Arial"/>
                <w:bCs/>
              </w:rPr>
              <w:t>Gælder</w:t>
            </w:r>
            <w:proofErr w:type="gramEnd"/>
            <w:r w:rsidRPr="00BE2934">
              <w:rPr>
                <w:rFonts w:cs="Arial"/>
                <w:bCs/>
              </w:rPr>
              <w:t xml:space="preserve"> alene for afkastet fra varmeproduktio</w:t>
            </w:r>
            <w:r>
              <w:rPr>
                <w:rFonts w:cs="Arial"/>
                <w:bCs/>
              </w:rPr>
              <w:t>n</w:t>
            </w:r>
            <w:r w:rsidRPr="00BE2934">
              <w:rPr>
                <w:rFonts w:cs="Arial"/>
                <w:bCs/>
              </w:rPr>
              <w:t>en.</w:t>
            </w:r>
            <w:r>
              <w:rPr>
                <w:rFonts w:cs="Arial"/>
                <w:bCs/>
              </w:rPr>
              <w:t xml:space="preserve"> </w:t>
            </w:r>
            <w:r>
              <w:rPr>
                <w:rFonts w:cs="Arial"/>
                <w:bCs/>
              </w:rPr>
              <w:br/>
            </w:r>
            <w:proofErr w:type="gramStart"/>
            <w:r>
              <w:rPr>
                <w:rFonts w:cs="Arial"/>
                <w:bCs/>
              </w:rPr>
              <w:t>b)normal</w:t>
            </w:r>
            <w:proofErr w:type="gramEnd"/>
            <w:r>
              <w:rPr>
                <w:rFonts w:cs="Arial"/>
                <w:bCs/>
              </w:rPr>
              <w:t xml:space="preserve"> = referencetilstanden (0</w:t>
            </w:r>
            <w:r w:rsidRPr="00BE2934">
              <w:rPr>
                <w:rFonts w:cs="Arial"/>
                <w:bCs/>
                <w:vertAlign w:val="superscript"/>
              </w:rPr>
              <w:t>o</w:t>
            </w:r>
            <w:r>
              <w:rPr>
                <w:rFonts w:cs="Arial"/>
                <w:bCs/>
              </w:rPr>
              <w:t xml:space="preserve">C, 101,3 kPa, tør røggas). </w:t>
            </w:r>
            <w:r>
              <w:rPr>
                <w:rFonts w:cs="Arial"/>
                <w:bCs/>
              </w:rPr>
              <w:br/>
              <w:t xml:space="preserve">c) </w:t>
            </w:r>
            <w:proofErr w:type="spellStart"/>
            <w:r>
              <w:rPr>
                <w:rFonts w:cs="Arial"/>
                <w:bCs/>
              </w:rPr>
              <w:t>NO</w:t>
            </w:r>
            <w:r w:rsidRPr="00BE2934">
              <w:rPr>
                <w:rFonts w:cs="Arial"/>
                <w:bCs/>
                <w:vertAlign w:val="subscript"/>
              </w:rPr>
              <w:t>x</w:t>
            </w:r>
            <w:proofErr w:type="spellEnd"/>
            <w:r>
              <w:rPr>
                <w:rFonts w:cs="Arial"/>
                <w:bCs/>
              </w:rPr>
              <w:t xml:space="preserve"> regnet vægtmæssigt som NO</w:t>
            </w:r>
            <w:r w:rsidRPr="00BE2934">
              <w:rPr>
                <w:rFonts w:cs="Arial"/>
                <w:bCs/>
                <w:vertAlign w:val="subscript"/>
              </w:rPr>
              <w:t>2</w:t>
            </w:r>
            <w:r>
              <w:rPr>
                <w:rFonts w:cs="Arial"/>
                <w:bCs/>
              </w:rPr>
              <w:t>.</w:t>
            </w:r>
          </w:p>
        </w:tc>
      </w:tr>
    </w:tbl>
    <w:p w14:paraId="71AF20E5" w14:textId="727F6E4C" w:rsidR="001B01F1" w:rsidRDefault="001B01F1" w:rsidP="001B01F1">
      <w:pPr>
        <w:overflowPunct w:val="0"/>
        <w:autoSpaceDE w:val="0"/>
        <w:autoSpaceDN w:val="0"/>
        <w:adjustRightInd w:val="0"/>
        <w:textAlignment w:val="baseline"/>
        <w:rPr>
          <w:sz w:val="20"/>
          <w:szCs w:val="20"/>
        </w:rPr>
      </w:pPr>
    </w:p>
    <w:p w14:paraId="1DB7492E" w14:textId="77777777" w:rsidR="002A4342" w:rsidRPr="00EA64E8" w:rsidRDefault="002A4342" w:rsidP="001B01F1">
      <w:pPr>
        <w:overflowPunct w:val="0"/>
        <w:autoSpaceDE w:val="0"/>
        <w:autoSpaceDN w:val="0"/>
        <w:adjustRightInd w:val="0"/>
        <w:textAlignment w:val="baseline"/>
        <w:rPr>
          <w:sz w:val="20"/>
          <w:szCs w:val="20"/>
        </w:rPr>
      </w:pPr>
    </w:p>
    <w:p w14:paraId="668DDE0F" w14:textId="77777777" w:rsidR="001B01F1" w:rsidRPr="00EA64E8" w:rsidRDefault="001B01F1" w:rsidP="002A4342">
      <w:pPr>
        <w:numPr>
          <w:ilvl w:val="0"/>
          <w:numId w:val="13"/>
        </w:numPr>
        <w:tabs>
          <w:tab w:val="left" w:pos="1276"/>
          <w:tab w:val="left" w:pos="6946"/>
        </w:tabs>
        <w:overflowPunct w:val="0"/>
        <w:autoSpaceDE w:val="0"/>
        <w:autoSpaceDN w:val="0"/>
        <w:adjustRightInd w:val="0"/>
        <w:spacing w:after="0" w:line="240" w:lineRule="auto"/>
        <w:textAlignment w:val="baseline"/>
        <w:outlineLvl w:val="0"/>
        <w:rPr>
          <w:b/>
          <w:bCs/>
          <w:sz w:val="28"/>
          <w:szCs w:val="20"/>
        </w:rPr>
      </w:pPr>
      <w:bookmarkStart w:id="4" w:name="_Toc274222968"/>
      <w:r w:rsidRPr="00EA64E8">
        <w:rPr>
          <w:b/>
          <w:bCs/>
          <w:sz w:val="28"/>
          <w:szCs w:val="20"/>
        </w:rPr>
        <w:t>Ikke teknisk resumé</w:t>
      </w:r>
      <w:bookmarkEnd w:id="4"/>
    </w:p>
    <w:p w14:paraId="23798E45" w14:textId="76C4CE0A" w:rsidR="002A4342" w:rsidRPr="002A4342" w:rsidRDefault="002A4342" w:rsidP="002A4342">
      <w:pPr>
        <w:autoSpaceDE w:val="0"/>
        <w:autoSpaceDN w:val="0"/>
        <w:adjustRightInd w:val="0"/>
        <w:spacing w:after="0" w:line="240" w:lineRule="auto"/>
        <w:rPr>
          <w:rFonts w:cs="Arial"/>
        </w:rPr>
      </w:pPr>
      <w:r>
        <w:rPr>
          <w:rFonts w:cs="Arial"/>
        </w:rPr>
        <w:lastRenderedPageBreak/>
        <w:br/>
      </w:r>
      <w:r w:rsidRPr="002A4342">
        <w:rPr>
          <w:rFonts w:cs="Arial"/>
        </w:rPr>
        <w:t>På grund af store udsving i energipriserne ønsker DLG</w:t>
      </w:r>
      <w:r>
        <w:rPr>
          <w:rFonts w:cs="Arial"/>
        </w:rPr>
        <w:t xml:space="preserve"> Fabrik Spjald</w:t>
      </w:r>
      <w:r w:rsidRPr="002A4342">
        <w:rPr>
          <w:rFonts w:cs="Arial"/>
        </w:rPr>
        <w:t xml:space="preserve"> mulighed for at kunne vælge mellem anvendelse af enten naturgas eller gasolie som</w:t>
      </w:r>
      <w:r>
        <w:rPr>
          <w:rFonts w:cs="Arial"/>
        </w:rPr>
        <w:t xml:space="preserve"> </w:t>
      </w:r>
      <w:r w:rsidRPr="002A4342">
        <w:rPr>
          <w:rFonts w:cs="Arial"/>
        </w:rPr>
        <w:t>brændsel i virksomhedens dampkedel (2,07 MW) til foderproduktion.</w:t>
      </w:r>
    </w:p>
    <w:p w14:paraId="6AA14AE1" w14:textId="17D95DE3" w:rsidR="002A4342" w:rsidRPr="002A4342" w:rsidRDefault="002A4342" w:rsidP="002A4342">
      <w:pPr>
        <w:autoSpaceDE w:val="0"/>
        <w:autoSpaceDN w:val="0"/>
        <w:adjustRightInd w:val="0"/>
        <w:spacing w:after="0" w:line="240" w:lineRule="auto"/>
        <w:rPr>
          <w:rFonts w:cs="Arial"/>
        </w:rPr>
      </w:pPr>
      <w:r w:rsidRPr="002A4342">
        <w:rPr>
          <w:rFonts w:cs="Arial"/>
        </w:rPr>
        <w:t>P.t. anvendes der naturgas både til virksomhedens dampkedel og virksomhedens tørrerier. Der sker ikke ændringer af virksomhedens tørrerier i</w:t>
      </w:r>
      <w:r>
        <w:rPr>
          <w:rFonts w:cs="Arial"/>
        </w:rPr>
        <w:t xml:space="preserve"> </w:t>
      </w:r>
      <w:r w:rsidRPr="002A4342">
        <w:rPr>
          <w:rFonts w:cs="Arial"/>
        </w:rPr>
        <w:t>forbindelse med dette projekt.</w:t>
      </w:r>
    </w:p>
    <w:p w14:paraId="38A3D00A" w14:textId="031BF2E8" w:rsidR="002A4342" w:rsidRPr="002A4342" w:rsidRDefault="002A4342" w:rsidP="002A4342">
      <w:pPr>
        <w:autoSpaceDE w:val="0"/>
        <w:autoSpaceDN w:val="0"/>
        <w:adjustRightInd w:val="0"/>
        <w:spacing w:after="0" w:line="240" w:lineRule="auto"/>
        <w:rPr>
          <w:rFonts w:cs="Arial"/>
        </w:rPr>
      </w:pPr>
      <w:r w:rsidRPr="002A4342">
        <w:rPr>
          <w:rFonts w:cs="Arial"/>
        </w:rPr>
        <w:t>Den eksisterende brænder på dampkedlen, der kun kan anvendes til naturgas, udskiftes med en fleksibel brænder, der kan skifte mellem at køre</w:t>
      </w:r>
      <w:r>
        <w:rPr>
          <w:rFonts w:cs="Arial"/>
        </w:rPr>
        <w:t xml:space="preserve"> </w:t>
      </w:r>
      <w:r w:rsidRPr="002A4342">
        <w:rPr>
          <w:rFonts w:cs="Arial"/>
        </w:rPr>
        <w:t>på gasolie og gas.</w:t>
      </w:r>
    </w:p>
    <w:p w14:paraId="09267027" w14:textId="7F70CEF2" w:rsidR="001B01F1" w:rsidRPr="002A4342" w:rsidRDefault="002A4342" w:rsidP="002A4342">
      <w:pPr>
        <w:overflowPunct w:val="0"/>
        <w:autoSpaceDE w:val="0"/>
        <w:autoSpaceDN w:val="0"/>
        <w:adjustRightInd w:val="0"/>
        <w:textAlignment w:val="baseline"/>
      </w:pPr>
      <w:r w:rsidRPr="002A4342">
        <w:rPr>
          <w:rFonts w:cs="Arial"/>
        </w:rPr>
        <w:t>I forbindelse med udskiftning af brænderen ønsker virksomheden at etablere en overjordisk olietank med et volumen på 5.900 liter.</w:t>
      </w:r>
    </w:p>
    <w:p w14:paraId="22A94829" w14:textId="77777777" w:rsidR="001B01F1" w:rsidRPr="00EA64E8" w:rsidRDefault="001B01F1" w:rsidP="001B01F1">
      <w:pPr>
        <w:overflowPunct w:val="0"/>
        <w:autoSpaceDE w:val="0"/>
        <w:autoSpaceDN w:val="0"/>
        <w:adjustRightInd w:val="0"/>
        <w:textAlignment w:val="baseline"/>
        <w:rPr>
          <w:sz w:val="20"/>
          <w:szCs w:val="20"/>
        </w:rPr>
      </w:pPr>
    </w:p>
    <w:p w14:paraId="53420504" w14:textId="77777777" w:rsidR="001B01F1" w:rsidRPr="00EA64E8" w:rsidRDefault="001B01F1" w:rsidP="001B01F1">
      <w:pPr>
        <w:numPr>
          <w:ilvl w:val="0"/>
          <w:numId w:val="13"/>
        </w:numPr>
        <w:tabs>
          <w:tab w:val="left" w:pos="1276"/>
          <w:tab w:val="left" w:pos="6946"/>
        </w:tabs>
        <w:overflowPunct w:val="0"/>
        <w:autoSpaceDE w:val="0"/>
        <w:autoSpaceDN w:val="0"/>
        <w:adjustRightInd w:val="0"/>
        <w:spacing w:after="0" w:line="240" w:lineRule="auto"/>
        <w:textAlignment w:val="baseline"/>
        <w:outlineLvl w:val="0"/>
        <w:rPr>
          <w:b/>
          <w:bCs/>
          <w:sz w:val="28"/>
          <w:szCs w:val="20"/>
        </w:rPr>
      </w:pPr>
      <w:bookmarkStart w:id="5" w:name="_Toc274222969"/>
      <w:r w:rsidRPr="00EA64E8">
        <w:rPr>
          <w:b/>
          <w:bCs/>
          <w:sz w:val="28"/>
          <w:szCs w:val="20"/>
        </w:rPr>
        <w:t>Miljøteknisk vurdering</w:t>
      </w:r>
      <w:bookmarkEnd w:id="5"/>
    </w:p>
    <w:p w14:paraId="26C7462B" w14:textId="77777777" w:rsidR="001B01F1" w:rsidRPr="00EA64E8" w:rsidRDefault="001B01F1" w:rsidP="001B01F1">
      <w:pPr>
        <w:overflowPunct w:val="0"/>
        <w:autoSpaceDE w:val="0"/>
        <w:autoSpaceDN w:val="0"/>
        <w:adjustRightInd w:val="0"/>
        <w:textAlignment w:val="baseline"/>
        <w:rPr>
          <w:sz w:val="20"/>
          <w:szCs w:val="20"/>
        </w:rPr>
      </w:pPr>
    </w:p>
    <w:p w14:paraId="45DB9FAF" w14:textId="05CDEC8A" w:rsidR="001B01F1" w:rsidRPr="00EA64E8" w:rsidRDefault="001B01F1" w:rsidP="001B01F1">
      <w:pPr>
        <w:overflowPunct w:val="0"/>
        <w:autoSpaceDE w:val="0"/>
        <w:autoSpaceDN w:val="0"/>
        <w:adjustRightInd w:val="0"/>
        <w:textAlignment w:val="baseline"/>
      </w:pPr>
      <w:r w:rsidRPr="00EA64E8">
        <w:t xml:space="preserve">Der er standardvilkår for virksomhedstypen </w:t>
      </w:r>
      <w:proofErr w:type="gramStart"/>
      <w:r w:rsidR="002A4342">
        <w:t>6.4.b.ii)-</w:t>
      </w:r>
      <w:proofErr w:type="gramEnd"/>
      <w:r w:rsidR="002A4342">
        <w:t>9</w:t>
      </w:r>
      <w:r w:rsidRPr="00EA64E8">
        <w:t xml:space="preserve"> jf. godkendelsesbekendtgørelsen. Generelt gælder, at standardvilkårene er vurderet i relation til virksomhedens aktuelle ansøgte drift, indretning og forureningspotentiale.</w:t>
      </w:r>
    </w:p>
    <w:p w14:paraId="1589E208" w14:textId="77777777" w:rsidR="001B01F1" w:rsidRPr="00EA64E8" w:rsidRDefault="001B01F1" w:rsidP="001B01F1">
      <w:pPr>
        <w:overflowPunct w:val="0"/>
        <w:autoSpaceDE w:val="0"/>
        <w:autoSpaceDN w:val="0"/>
        <w:adjustRightInd w:val="0"/>
        <w:textAlignment w:val="baseline"/>
      </w:pPr>
    </w:p>
    <w:p w14:paraId="65B0FE22" w14:textId="77777777" w:rsidR="001B01F1" w:rsidRPr="00EA64E8" w:rsidRDefault="001B01F1" w:rsidP="001B01F1">
      <w:pPr>
        <w:keepNext/>
        <w:numPr>
          <w:ilvl w:val="1"/>
          <w:numId w:val="13"/>
        </w:numPr>
        <w:overflowPunct w:val="0"/>
        <w:autoSpaceDE w:val="0"/>
        <w:autoSpaceDN w:val="0"/>
        <w:adjustRightInd w:val="0"/>
        <w:spacing w:before="240" w:after="120" w:line="240" w:lineRule="auto"/>
        <w:textAlignment w:val="baseline"/>
        <w:outlineLvl w:val="1"/>
        <w:rPr>
          <w:rFonts w:cs="Arial"/>
          <w:b/>
          <w:bCs/>
          <w:iCs/>
        </w:rPr>
      </w:pPr>
      <w:r w:rsidRPr="00EA64E8">
        <w:rPr>
          <w:rFonts w:cs="Arial"/>
          <w:b/>
          <w:bCs/>
          <w:iCs/>
        </w:rPr>
        <w:t>Lokalisering</w:t>
      </w:r>
    </w:p>
    <w:p w14:paraId="21F3CB1A" w14:textId="33AFD8FB" w:rsidR="001B01F1" w:rsidRPr="00EA64E8" w:rsidRDefault="002A4342" w:rsidP="001B01F1">
      <w:pPr>
        <w:overflowPunct w:val="0"/>
        <w:autoSpaceDE w:val="0"/>
        <w:autoSpaceDN w:val="0"/>
        <w:adjustRightInd w:val="0"/>
        <w:textAlignment w:val="baseline"/>
      </w:pPr>
      <w:r>
        <w:t xml:space="preserve">Virksomheden er beliggende indenfor Lokalplan nr. 39 for et erhvervsområde ved </w:t>
      </w:r>
      <w:proofErr w:type="spellStart"/>
      <w:r>
        <w:t>Spjaldgårdvej</w:t>
      </w:r>
      <w:proofErr w:type="spellEnd"/>
      <w:r>
        <w:t xml:space="preserve"> i Spjald, jf. Område 1 - eksisterende industriområde til erhvervsformål som industri, fremstillingsvirksomhed, lager- og værkstedsvirksomhed, herunder service- og forretningsvirksomhed.</w:t>
      </w:r>
      <w:r>
        <w:br/>
      </w:r>
    </w:p>
    <w:p w14:paraId="20C3676F" w14:textId="77777777" w:rsidR="001B01F1" w:rsidRPr="00EA64E8" w:rsidRDefault="001B01F1" w:rsidP="001B01F1">
      <w:pPr>
        <w:keepNext/>
        <w:numPr>
          <w:ilvl w:val="1"/>
          <w:numId w:val="13"/>
        </w:numPr>
        <w:overflowPunct w:val="0"/>
        <w:autoSpaceDE w:val="0"/>
        <w:autoSpaceDN w:val="0"/>
        <w:adjustRightInd w:val="0"/>
        <w:spacing w:before="240" w:after="120" w:line="240" w:lineRule="auto"/>
        <w:textAlignment w:val="baseline"/>
        <w:outlineLvl w:val="1"/>
        <w:rPr>
          <w:rFonts w:cs="Arial"/>
          <w:b/>
          <w:bCs/>
          <w:iCs/>
        </w:rPr>
      </w:pPr>
      <w:r w:rsidRPr="00EA64E8">
        <w:rPr>
          <w:rFonts w:cs="Arial"/>
          <w:b/>
          <w:bCs/>
          <w:iCs/>
        </w:rPr>
        <w:t>Indretning og drift</w:t>
      </w:r>
    </w:p>
    <w:p w14:paraId="42D8AF17" w14:textId="77777777" w:rsidR="002A4342" w:rsidRDefault="002A4342" w:rsidP="002A4342">
      <w:pPr>
        <w:pStyle w:val="Default"/>
        <w:rPr>
          <w:sz w:val="22"/>
          <w:szCs w:val="22"/>
        </w:rPr>
      </w:pPr>
      <w:r>
        <w:rPr>
          <w:sz w:val="22"/>
          <w:szCs w:val="22"/>
        </w:rPr>
        <w:t xml:space="preserve">Virksomheden er en korn- og foderstofvirksomhed med tilknyttet service og administration. Der produceres op til 220.000 tons husdyrfoder pr. år. Herudover håndteres korn og andre landbrugsafgrøder med eventuel tørring og opbevaring indtil brug. </w:t>
      </w:r>
    </w:p>
    <w:p w14:paraId="7FFCAE47" w14:textId="77777777" w:rsidR="002A4342" w:rsidRDefault="002A4342" w:rsidP="002A4342">
      <w:pPr>
        <w:pStyle w:val="Default"/>
        <w:rPr>
          <w:sz w:val="22"/>
          <w:szCs w:val="22"/>
        </w:rPr>
      </w:pPr>
    </w:p>
    <w:p w14:paraId="0DC1DE73" w14:textId="14BF0A59" w:rsidR="002A4342" w:rsidRDefault="002A4342" w:rsidP="002A4342">
      <w:pPr>
        <w:pStyle w:val="Default"/>
        <w:rPr>
          <w:sz w:val="22"/>
          <w:szCs w:val="22"/>
        </w:rPr>
      </w:pPr>
      <w:r>
        <w:rPr>
          <w:sz w:val="22"/>
          <w:szCs w:val="22"/>
        </w:rPr>
        <w:t xml:space="preserve">Virksomheden har følgende: </w:t>
      </w:r>
    </w:p>
    <w:p w14:paraId="617F9421" w14:textId="11F37BCD" w:rsidR="002A4342" w:rsidRDefault="002A4342" w:rsidP="002A4342">
      <w:pPr>
        <w:pStyle w:val="Default"/>
        <w:numPr>
          <w:ilvl w:val="0"/>
          <w:numId w:val="38"/>
        </w:numPr>
        <w:spacing w:after="39"/>
        <w:rPr>
          <w:sz w:val="22"/>
          <w:szCs w:val="22"/>
        </w:rPr>
      </w:pPr>
      <w:r>
        <w:rPr>
          <w:sz w:val="22"/>
          <w:szCs w:val="22"/>
        </w:rPr>
        <w:t xml:space="preserve">Foderproduktionsanlæg (ca. 25 tons/time). </w:t>
      </w:r>
    </w:p>
    <w:p w14:paraId="76629239" w14:textId="0B3B294C" w:rsidR="002A4342" w:rsidRDefault="002A4342" w:rsidP="002A4342">
      <w:pPr>
        <w:pStyle w:val="Default"/>
        <w:numPr>
          <w:ilvl w:val="0"/>
          <w:numId w:val="38"/>
        </w:numPr>
        <w:spacing w:after="39"/>
        <w:rPr>
          <w:sz w:val="22"/>
          <w:szCs w:val="22"/>
        </w:rPr>
      </w:pPr>
      <w:r>
        <w:rPr>
          <w:sz w:val="22"/>
          <w:szCs w:val="22"/>
        </w:rPr>
        <w:t xml:space="preserve">1 stk. tørreri til tørring af landbrugsafgrøder (ca. 40 tons/time). </w:t>
      </w:r>
    </w:p>
    <w:p w14:paraId="3E90858D" w14:textId="1CA4E1A6" w:rsidR="002A4342" w:rsidRDefault="002A4342" w:rsidP="002A4342">
      <w:pPr>
        <w:pStyle w:val="Default"/>
        <w:numPr>
          <w:ilvl w:val="0"/>
          <w:numId w:val="38"/>
        </w:numPr>
        <w:spacing w:after="39"/>
        <w:rPr>
          <w:sz w:val="22"/>
          <w:szCs w:val="22"/>
        </w:rPr>
      </w:pPr>
      <w:r>
        <w:rPr>
          <w:sz w:val="22"/>
          <w:szCs w:val="22"/>
        </w:rPr>
        <w:t xml:space="preserve">Diverse lagerhaller. </w:t>
      </w:r>
    </w:p>
    <w:p w14:paraId="49603AFA" w14:textId="2417C49A" w:rsidR="002A4342" w:rsidRDefault="002A4342" w:rsidP="002A4342">
      <w:pPr>
        <w:pStyle w:val="Default"/>
        <w:numPr>
          <w:ilvl w:val="0"/>
          <w:numId w:val="38"/>
        </w:numPr>
        <w:spacing w:after="39"/>
        <w:rPr>
          <w:sz w:val="22"/>
          <w:szCs w:val="22"/>
        </w:rPr>
      </w:pPr>
      <w:r>
        <w:rPr>
          <w:sz w:val="22"/>
          <w:szCs w:val="22"/>
        </w:rPr>
        <w:t xml:space="preserve">Diverse lagertanke til råvarer, samt dieselolie. </w:t>
      </w:r>
    </w:p>
    <w:p w14:paraId="0BC370F9" w14:textId="6A72714F" w:rsidR="002A4342" w:rsidRDefault="002A4342" w:rsidP="002A4342">
      <w:pPr>
        <w:pStyle w:val="Default"/>
        <w:numPr>
          <w:ilvl w:val="0"/>
          <w:numId w:val="38"/>
        </w:numPr>
        <w:rPr>
          <w:sz w:val="22"/>
          <w:szCs w:val="22"/>
        </w:rPr>
      </w:pPr>
      <w:r>
        <w:rPr>
          <w:sz w:val="22"/>
          <w:szCs w:val="22"/>
        </w:rPr>
        <w:t xml:space="preserve">Udlevering af foderstoffer mm. </w:t>
      </w:r>
    </w:p>
    <w:p w14:paraId="63D1C65D" w14:textId="77777777" w:rsidR="002A4342" w:rsidRDefault="002A4342" w:rsidP="002A4342">
      <w:pPr>
        <w:pStyle w:val="Default"/>
        <w:ind w:left="432"/>
        <w:rPr>
          <w:sz w:val="22"/>
          <w:szCs w:val="22"/>
        </w:rPr>
      </w:pPr>
    </w:p>
    <w:p w14:paraId="2721708A" w14:textId="71D2D702" w:rsidR="001B01F1" w:rsidRPr="00EA64E8" w:rsidRDefault="002A4342" w:rsidP="002A4342">
      <w:pPr>
        <w:overflowPunct w:val="0"/>
        <w:autoSpaceDE w:val="0"/>
        <w:autoSpaceDN w:val="0"/>
        <w:adjustRightInd w:val="0"/>
        <w:textAlignment w:val="baseline"/>
      </w:pPr>
      <w:r w:rsidRPr="00492A68">
        <w:t>Kontorer</w:t>
      </w:r>
      <w:r w:rsidRPr="00492A68">
        <w:rPr>
          <w:sz w:val="20"/>
          <w:szCs w:val="20"/>
        </w:rPr>
        <w:t>.</w:t>
      </w:r>
    </w:p>
    <w:p w14:paraId="48E72D2F" w14:textId="77777777" w:rsidR="001B01F1" w:rsidRPr="00EA64E8" w:rsidRDefault="001B01F1" w:rsidP="001B01F1">
      <w:pPr>
        <w:keepNext/>
        <w:numPr>
          <w:ilvl w:val="1"/>
          <w:numId w:val="13"/>
        </w:numPr>
        <w:overflowPunct w:val="0"/>
        <w:autoSpaceDE w:val="0"/>
        <w:autoSpaceDN w:val="0"/>
        <w:adjustRightInd w:val="0"/>
        <w:spacing w:before="240" w:after="120" w:line="240" w:lineRule="auto"/>
        <w:textAlignment w:val="baseline"/>
        <w:outlineLvl w:val="1"/>
        <w:rPr>
          <w:rFonts w:cs="Arial"/>
          <w:b/>
          <w:bCs/>
          <w:iCs/>
        </w:rPr>
      </w:pPr>
      <w:r w:rsidRPr="00EA64E8">
        <w:rPr>
          <w:rFonts w:cs="Arial"/>
          <w:b/>
          <w:bCs/>
          <w:iCs/>
        </w:rPr>
        <w:t>Forureningsbegrænsning</w:t>
      </w:r>
    </w:p>
    <w:p w14:paraId="67BD2FC0" w14:textId="77777777" w:rsidR="001B01F1" w:rsidRPr="00EA64E8" w:rsidRDefault="001B01F1" w:rsidP="001B01F1">
      <w:pPr>
        <w:overflowPunct w:val="0"/>
        <w:autoSpaceDE w:val="0"/>
        <w:autoSpaceDN w:val="0"/>
        <w:adjustRightInd w:val="0"/>
        <w:textAlignment w:val="baseline"/>
        <w:rPr>
          <w:u w:val="single"/>
        </w:rPr>
      </w:pPr>
      <w:r w:rsidRPr="00EA64E8">
        <w:rPr>
          <w:u w:val="single"/>
        </w:rPr>
        <w:t>Støj</w:t>
      </w:r>
    </w:p>
    <w:p w14:paraId="59B9BE44" w14:textId="28CE8182" w:rsidR="001B01F1" w:rsidRPr="00EA64E8" w:rsidRDefault="00685DAB" w:rsidP="001B01F1">
      <w:pPr>
        <w:overflowPunct w:val="0"/>
        <w:autoSpaceDE w:val="0"/>
        <w:autoSpaceDN w:val="0"/>
        <w:adjustRightInd w:val="0"/>
        <w:textAlignment w:val="baseline"/>
      </w:pPr>
      <w:r>
        <w:t>Det vurderes, at der ikke sker ændring af støjniveauet i forbindelse med udskiftning af brænderen på dampkedlen.</w:t>
      </w:r>
      <w:r w:rsidR="001B01F1" w:rsidRPr="00EA64E8">
        <w:br/>
      </w:r>
    </w:p>
    <w:p w14:paraId="45C50AD9" w14:textId="77777777" w:rsidR="001B01F1" w:rsidRPr="00EA64E8" w:rsidRDefault="001B01F1" w:rsidP="001B01F1">
      <w:pPr>
        <w:overflowPunct w:val="0"/>
        <w:autoSpaceDE w:val="0"/>
        <w:autoSpaceDN w:val="0"/>
        <w:adjustRightInd w:val="0"/>
        <w:textAlignment w:val="baseline"/>
        <w:rPr>
          <w:u w:val="single"/>
        </w:rPr>
      </w:pPr>
      <w:r w:rsidRPr="00EA64E8">
        <w:rPr>
          <w:u w:val="single"/>
        </w:rPr>
        <w:t>Luft / Støv / Lugt</w:t>
      </w:r>
    </w:p>
    <w:p w14:paraId="393FF993" w14:textId="3C68A73B" w:rsidR="00685DAB" w:rsidRPr="00685DAB" w:rsidRDefault="00685DAB" w:rsidP="00685DAB">
      <w:pPr>
        <w:autoSpaceDE w:val="0"/>
        <w:autoSpaceDN w:val="0"/>
        <w:adjustRightInd w:val="0"/>
        <w:spacing w:after="0" w:line="240" w:lineRule="auto"/>
        <w:rPr>
          <w:rFonts w:cs="Verdana"/>
        </w:rPr>
      </w:pPr>
      <w:r w:rsidRPr="00685DAB">
        <w:rPr>
          <w:rFonts w:cs="Verdana"/>
        </w:rPr>
        <w:lastRenderedPageBreak/>
        <w:t xml:space="preserve">Da gasolie emitterer mere </w:t>
      </w:r>
      <w:proofErr w:type="spellStart"/>
      <w:r w:rsidRPr="00685DAB">
        <w:rPr>
          <w:rFonts w:cs="Verdana"/>
        </w:rPr>
        <w:t>NOx</w:t>
      </w:r>
      <w:proofErr w:type="spellEnd"/>
      <w:r w:rsidRPr="00685DAB">
        <w:rPr>
          <w:rFonts w:cs="Verdana"/>
        </w:rPr>
        <w:t xml:space="preserve"> end naturgas vil emissionen af </w:t>
      </w:r>
      <w:proofErr w:type="spellStart"/>
      <w:r w:rsidRPr="00685DAB">
        <w:rPr>
          <w:rFonts w:cs="Verdana"/>
        </w:rPr>
        <w:t>NOx</w:t>
      </w:r>
      <w:proofErr w:type="spellEnd"/>
      <w:r w:rsidRPr="00685DAB">
        <w:rPr>
          <w:rFonts w:cs="Verdana"/>
        </w:rPr>
        <w:t xml:space="preserve"> blive større. B-værdien kan</w:t>
      </w:r>
      <w:r>
        <w:rPr>
          <w:rFonts w:cs="Verdana"/>
        </w:rPr>
        <w:t xml:space="preserve"> </w:t>
      </w:r>
      <w:r w:rsidRPr="00685DAB">
        <w:rPr>
          <w:rFonts w:cs="Verdana"/>
        </w:rPr>
        <w:t>dog overholdes med stor margin.</w:t>
      </w:r>
    </w:p>
    <w:p w14:paraId="66565065" w14:textId="5C3B9310" w:rsidR="00685DAB" w:rsidRPr="00685DAB" w:rsidRDefault="00685DAB" w:rsidP="00685DAB">
      <w:pPr>
        <w:autoSpaceDE w:val="0"/>
        <w:autoSpaceDN w:val="0"/>
        <w:adjustRightInd w:val="0"/>
        <w:spacing w:after="0" w:line="240" w:lineRule="auto"/>
        <w:rPr>
          <w:rFonts w:cs="Verdana"/>
        </w:rPr>
      </w:pPr>
      <w:r w:rsidRPr="00685DAB">
        <w:rPr>
          <w:rFonts w:cs="Verdana"/>
        </w:rPr>
        <w:t xml:space="preserve">Der er </w:t>
      </w:r>
      <w:r>
        <w:rPr>
          <w:rFonts w:cs="Verdana"/>
        </w:rPr>
        <w:t xml:space="preserve">modtaget en </w:t>
      </w:r>
      <w:r w:rsidRPr="00685DAB">
        <w:rPr>
          <w:rFonts w:cs="Verdana"/>
        </w:rPr>
        <w:t>OML</w:t>
      </w:r>
      <w:r>
        <w:rPr>
          <w:rFonts w:cs="Verdana"/>
        </w:rPr>
        <w:t>-</w:t>
      </w:r>
      <w:r w:rsidRPr="00685DAB">
        <w:rPr>
          <w:rFonts w:cs="Verdana"/>
        </w:rPr>
        <w:t>beregning for anvendelse af gasolie i stedet for naturgas på dampkedlen.</w:t>
      </w:r>
    </w:p>
    <w:p w14:paraId="18572449" w14:textId="0C0AA8D0" w:rsidR="00685DAB" w:rsidRPr="00685DAB" w:rsidRDefault="00685DAB" w:rsidP="00685DAB">
      <w:pPr>
        <w:autoSpaceDE w:val="0"/>
        <w:autoSpaceDN w:val="0"/>
        <w:adjustRightInd w:val="0"/>
        <w:spacing w:after="0" w:line="240" w:lineRule="auto"/>
        <w:rPr>
          <w:rFonts w:cs="Verdana"/>
        </w:rPr>
      </w:pPr>
      <w:r w:rsidRPr="00685DAB">
        <w:rPr>
          <w:rFonts w:cs="Verdana"/>
        </w:rPr>
        <w:t>Der er beregnet et maksimalt bidrag af NO2 i omgivelserne på 0,0</w:t>
      </w:r>
      <w:r>
        <w:rPr>
          <w:rFonts w:cs="Verdana"/>
        </w:rPr>
        <w:t>20</w:t>
      </w:r>
      <w:r w:rsidRPr="00685DAB">
        <w:rPr>
          <w:rFonts w:cs="Verdana"/>
        </w:rPr>
        <w:t xml:space="preserve"> mg/m3 uden for virksomhedens</w:t>
      </w:r>
    </w:p>
    <w:p w14:paraId="6C92B951" w14:textId="6217C614" w:rsidR="001B01F1" w:rsidRPr="00685DAB" w:rsidRDefault="00685DAB" w:rsidP="00685DAB">
      <w:pPr>
        <w:overflowPunct w:val="0"/>
        <w:autoSpaceDE w:val="0"/>
        <w:autoSpaceDN w:val="0"/>
        <w:adjustRightInd w:val="0"/>
        <w:textAlignment w:val="baseline"/>
      </w:pPr>
      <w:r w:rsidRPr="00685DAB">
        <w:rPr>
          <w:rFonts w:cs="Verdana"/>
        </w:rPr>
        <w:t>skel og B-værdien på 0,125 mg/m3 overholdes dermed.</w:t>
      </w:r>
    </w:p>
    <w:p w14:paraId="53DC56E7" w14:textId="77777777" w:rsidR="001B01F1" w:rsidRPr="00EA64E8" w:rsidRDefault="001B01F1" w:rsidP="001B01F1">
      <w:pPr>
        <w:overflowPunct w:val="0"/>
        <w:autoSpaceDE w:val="0"/>
        <w:autoSpaceDN w:val="0"/>
        <w:adjustRightInd w:val="0"/>
        <w:textAlignment w:val="baseline"/>
      </w:pPr>
    </w:p>
    <w:p w14:paraId="46FECD22" w14:textId="77777777" w:rsidR="001B01F1" w:rsidRPr="00EA64E8" w:rsidRDefault="001B01F1" w:rsidP="001B01F1">
      <w:pPr>
        <w:overflowPunct w:val="0"/>
        <w:autoSpaceDE w:val="0"/>
        <w:autoSpaceDN w:val="0"/>
        <w:adjustRightInd w:val="0"/>
        <w:textAlignment w:val="baseline"/>
        <w:rPr>
          <w:u w:val="single"/>
        </w:rPr>
      </w:pPr>
      <w:r w:rsidRPr="00EA64E8">
        <w:rPr>
          <w:u w:val="single"/>
        </w:rPr>
        <w:t>Beskyttelse af jord og grundvand</w:t>
      </w:r>
    </w:p>
    <w:p w14:paraId="35269248" w14:textId="091B69F9" w:rsidR="00685DAB" w:rsidRPr="00685DAB" w:rsidRDefault="00685DAB" w:rsidP="00685DAB">
      <w:pPr>
        <w:autoSpaceDE w:val="0"/>
        <w:autoSpaceDN w:val="0"/>
        <w:adjustRightInd w:val="0"/>
        <w:spacing w:after="0" w:line="240" w:lineRule="auto"/>
        <w:rPr>
          <w:rFonts w:cs="Verdana"/>
        </w:rPr>
      </w:pPr>
      <w:r w:rsidRPr="00685DAB">
        <w:rPr>
          <w:rFonts w:cs="Verdana"/>
        </w:rPr>
        <w:t xml:space="preserve">Opstilling af </w:t>
      </w:r>
      <w:r>
        <w:rPr>
          <w:rFonts w:cs="Verdana"/>
        </w:rPr>
        <w:t xml:space="preserve">en </w:t>
      </w:r>
      <w:r w:rsidRPr="00685DAB">
        <w:rPr>
          <w:rFonts w:cs="Verdana"/>
        </w:rPr>
        <w:t xml:space="preserve">olietank kunne medføre risiko for forurening af jord og grundvand. Men </w:t>
      </w:r>
      <w:r>
        <w:rPr>
          <w:rFonts w:cs="Verdana"/>
        </w:rPr>
        <w:t>olie</w:t>
      </w:r>
      <w:r w:rsidRPr="00685DAB">
        <w:rPr>
          <w:rFonts w:cs="Verdana"/>
        </w:rPr>
        <w:t>tanken</w:t>
      </w:r>
    </w:p>
    <w:p w14:paraId="6B908A14" w14:textId="41D6F5E4" w:rsidR="001B01F1" w:rsidRPr="00685DAB" w:rsidRDefault="00685DAB" w:rsidP="00685DAB">
      <w:pPr>
        <w:overflowPunct w:val="0"/>
        <w:autoSpaceDE w:val="0"/>
        <w:autoSpaceDN w:val="0"/>
        <w:adjustRightInd w:val="0"/>
        <w:textAlignment w:val="baseline"/>
      </w:pPr>
      <w:r w:rsidRPr="00685DAB">
        <w:rPr>
          <w:rFonts w:cs="Verdana"/>
        </w:rPr>
        <w:t>placeres inden</w:t>
      </w:r>
      <w:r>
        <w:rPr>
          <w:rFonts w:cs="Verdana"/>
        </w:rPr>
        <w:t>dørs og med spildbakke</w:t>
      </w:r>
      <w:r w:rsidRPr="00685DAB">
        <w:rPr>
          <w:rFonts w:cs="Verdana"/>
        </w:rPr>
        <w:t>.</w:t>
      </w:r>
    </w:p>
    <w:p w14:paraId="230E17A8" w14:textId="77777777" w:rsidR="001B01F1" w:rsidRPr="00EA64E8" w:rsidRDefault="001B01F1" w:rsidP="001B01F1">
      <w:pPr>
        <w:overflowPunct w:val="0"/>
        <w:autoSpaceDE w:val="0"/>
        <w:autoSpaceDN w:val="0"/>
        <w:adjustRightInd w:val="0"/>
        <w:textAlignment w:val="baseline"/>
      </w:pPr>
    </w:p>
    <w:p w14:paraId="6EAE3B34" w14:textId="419B3720" w:rsidR="001B01F1" w:rsidRPr="00EA64E8" w:rsidRDefault="001B01F1" w:rsidP="001B01F1">
      <w:pPr>
        <w:overflowPunct w:val="0"/>
        <w:autoSpaceDE w:val="0"/>
        <w:autoSpaceDN w:val="0"/>
        <w:adjustRightInd w:val="0"/>
        <w:textAlignment w:val="baseline"/>
        <w:rPr>
          <w:u w:val="single"/>
        </w:rPr>
      </w:pPr>
      <w:r w:rsidRPr="00EA64E8">
        <w:rPr>
          <w:u w:val="single"/>
        </w:rPr>
        <w:t>Spildevand</w:t>
      </w:r>
    </w:p>
    <w:p w14:paraId="15749889" w14:textId="7BCEA4F5" w:rsidR="001B01F1" w:rsidRPr="00EA64E8" w:rsidRDefault="008544BC" w:rsidP="001B01F1">
      <w:pPr>
        <w:overflowPunct w:val="0"/>
        <w:autoSpaceDE w:val="0"/>
        <w:autoSpaceDN w:val="0"/>
        <w:adjustRightInd w:val="0"/>
        <w:textAlignment w:val="baseline"/>
      </w:pPr>
      <w:r>
        <w:t>Sanitært spildevand, samt kedelvand, er tilsluttet offentligt spildevandsanlæg.</w:t>
      </w:r>
    </w:p>
    <w:p w14:paraId="350C7412" w14:textId="77777777" w:rsidR="001B01F1" w:rsidRPr="00EA64E8" w:rsidRDefault="001B01F1" w:rsidP="001B01F1">
      <w:pPr>
        <w:overflowPunct w:val="0"/>
        <w:autoSpaceDE w:val="0"/>
        <w:autoSpaceDN w:val="0"/>
        <w:adjustRightInd w:val="0"/>
        <w:textAlignment w:val="baseline"/>
      </w:pPr>
    </w:p>
    <w:p w14:paraId="39CDA823" w14:textId="77777777" w:rsidR="001B01F1" w:rsidRPr="00EA64E8" w:rsidRDefault="001B01F1" w:rsidP="001B01F1">
      <w:pPr>
        <w:overflowPunct w:val="0"/>
        <w:autoSpaceDE w:val="0"/>
        <w:autoSpaceDN w:val="0"/>
        <w:adjustRightInd w:val="0"/>
        <w:textAlignment w:val="baseline"/>
        <w:rPr>
          <w:u w:val="single"/>
        </w:rPr>
      </w:pPr>
      <w:r w:rsidRPr="00EA64E8">
        <w:rPr>
          <w:u w:val="single"/>
        </w:rPr>
        <w:t>Affald</w:t>
      </w:r>
    </w:p>
    <w:p w14:paraId="21B81923" w14:textId="77777777" w:rsidR="001B01F1" w:rsidRPr="00EA64E8" w:rsidRDefault="001B01F1" w:rsidP="001B01F1">
      <w:pPr>
        <w:overflowPunct w:val="0"/>
        <w:autoSpaceDE w:val="0"/>
        <w:autoSpaceDN w:val="0"/>
        <w:adjustRightInd w:val="0"/>
        <w:textAlignment w:val="baseline"/>
      </w:pPr>
      <w:r w:rsidRPr="00EA64E8">
        <w:t>Virksomheden skal årligt indberette data for affaldsproduktionen til det centrale Affaldsdatasystem, samt opbevare kvitteringer for afleveret affald jf. Affaldsbekendtgørelsen. Kvitteringer for affaldsbortskaffelse skal opbevares i mindst 3 år.</w:t>
      </w:r>
    </w:p>
    <w:p w14:paraId="2A25FF31" w14:textId="77777777" w:rsidR="001B01F1" w:rsidRPr="00EA64E8" w:rsidRDefault="001B01F1" w:rsidP="001B01F1">
      <w:pPr>
        <w:overflowPunct w:val="0"/>
        <w:autoSpaceDE w:val="0"/>
        <w:autoSpaceDN w:val="0"/>
        <w:adjustRightInd w:val="0"/>
        <w:textAlignment w:val="baseline"/>
      </w:pPr>
      <w:r w:rsidRPr="00EA64E8">
        <w:t>I øvrigt skal affald, herunder olie- og kemikalieaffald og andet farligt affald, bortskaffes efter kommunens regulativer og anvisninger.</w:t>
      </w:r>
    </w:p>
    <w:p w14:paraId="554CBB19" w14:textId="77777777" w:rsidR="001B01F1" w:rsidRPr="00EA64E8" w:rsidRDefault="001B01F1" w:rsidP="001B01F1">
      <w:pPr>
        <w:overflowPunct w:val="0"/>
        <w:autoSpaceDE w:val="0"/>
        <w:autoSpaceDN w:val="0"/>
        <w:adjustRightInd w:val="0"/>
        <w:textAlignment w:val="baseline"/>
      </w:pPr>
    </w:p>
    <w:p w14:paraId="7BB280BA" w14:textId="77777777" w:rsidR="001B01F1" w:rsidRPr="00EA64E8" w:rsidRDefault="001B01F1" w:rsidP="001B01F1">
      <w:pPr>
        <w:overflowPunct w:val="0"/>
        <w:autoSpaceDE w:val="0"/>
        <w:autoSpaceDN w:val="0"/>
        <w:adjustRightInd w:val="0"/>
        <w:textAlignment w:val="baseline"/>
        <w:rPr>
          <w:u w:val="single"/>
        </w:rPr>
      </w:pPr>
      <w:r w:rsidRPr="00EA64E8">
        <w:rPr>
          <w:u w:val="single"/>
        </w:rPr>
        <w:t>Olietanke</w:t>
      </w:r>
    </w:p>
    <w:p w14:paraId="15C5EF7D" w14:textId="19904C88" w:rsidR="001B01F1" w:rsidRPr="00EA64E8" w:rsidRDefault="001B01F1" w:rsidP="001B01F1">
      <w:pPr>
        <w:overflowPunct w:val="0"/>
        <w:autoSpaceDE w:val="0"/>
        <w:autoSpaceDN w:val="0"/>
        <w:adjustRightInd w:val="0"/>
        <w:textAlignment w:val="baseline"/>
      </w:pPr>
      <w:r w:rsidRPr="00EA64E8">
        <w:t xml:space="preserve">Olietanke skal til enhver tid etableres og drives i henhold til </w:t>
      </w:r>
      <w:r w:rsidR="008544BC">
        <w:t>O</w:t>
      </w:r>
      <w:r w:rsidRPr="00EA64E8">
        <w:t>lietankbekendtgørelsen.</w:t>
      </w:r>
    </w:p>
    <w:p w14:paraId="331FBFA9" w14:textId="77777777" w:rsidR="008544BC" w:rsidRPr="00EA64E8" w:rsidRDefault="008544BC" w:rsidP="001B01F1">
      <w:pPr>
        <w:overflowPunct w:val="0"/>
        <w:autoSpaceDE w:val="0"/>
        <w:autoSpaceDN w:val="0"/>
        <w:adjustRightInd w:val="0"/>
        <w:textAlignment w:val="baseline"/>
        <w:rPr>
          <w:sz w:val="20"/>
          <w:szCs w:val="20"/>
        </w:rPr>
      </w:pPr>
    </w:p>
    <w:p w14:paraId="585E5B29" w14:textId="77777777" w:rsidR="001B01F1" w:rsidRPr="00EA64E8" w:rsidRDefault="001B01F1" w:rsidP="001B01F1">
      <w:pPr>
        <w:keepNext/>
        <w:numPr>
          <w:ilvl w:val="1"/>
          <w:numId w:val="13"/>
        </w:numPr>
        <w:overflowPunct w:val="0"/>
        <w:autoSpaceDE w:val="0"/>
        <w:autoSpaceDN w:val="0"/>
        <w:adjustRightInd w:val="0"/>
        <w:spacing w:before="240" w:after="120" w:line="240" w:lineRule="auto"/>
        <w:textAlignment w:val="baseline"/>
        <w:outlineLvl w:val="1"/>
        <w:rPr>
          <w:rFonts w:cs="Arial"/>
          <w:b/>
          <w:bCs/>
          <w:iCs/>
          <w:szCs w:val="28"/>
        </w:rPr>
      </w:pPr>
      <w:r w:rsidRPr="00EA64E8">
        <w:rPr>
          <w:rFonts w:cs="Arial"/>
          <w:b/>
          <w:bCs/>
          <w:iCs/>
          <w:szCs w:val="28"/>
        </w:rPr>
        <w:t>Natura 2000 områder og bilag IV-arter</w:t>
      </w:r>
    </w:p>
    <w:p w14:paraId="3CE1F215" w14:textId="77777777" w:rsidR="001B01F1" w:rsidRPr="00EA64E8" w:rsidRDefault="001B01F1" w:rsidP="001B01F1">
      <w:pPr>
        <w:overflowPunct w:val="0"/>
        <w:autoSpaceDE w:val="0"/>
        <w:autoSpaceDN w:val="0"/>
        <w:adjustRightInd w:val="0"/>
        <w:textAlignment w:val="baseline"/>
        <w:rPr>
          <w:color w:val="000000"/>
          <w:u w:val="single"/>
        </w:rPr>
      </w:pPr>
      <w:r w:rsidRPr="00EA64E8">
        <w:rPr>
          <w:color w:val="000000"/>
          <w:u w:val="single"/>
        </w:rPr>
        <w:t>Natura 2000</w:t>
      </w:r>
    </w:p>
    <w:p w14:paraId="4310F1A3" w14:textId="33034534" w:rsidR="001B01F1" w:rsidRPr="00EA64E8" w:rsidRDefault="001B01F1" w:rsidP="001B01F1">
      <w:pPr>
        <w:overflowPunct w:val="0"/>
        <w:autoSpaceDE w:val="0"/>
        <w:autoSpaceDN w:val="0"/>
        <w:adjustRightInd w:val="0"/>
        <w:textAlignment w:val="baseline"/>
        <w:rPr>
          <w:color w:val="000000"/>
        </w:rPr>
      </w:pPr>
      <w:r w:rsidRPr="00EA64E8">
        <w:rPr>
          <w:color w:val="000000"/>
        </w:rPr>
        <w:t xml:space="preserve">Nærmeste Natura 2000 område ligger ca. </w:t>
      </w:r>
      <w:r w:rsidR="008544BC">
        <w:rPr>
          <w:color w:val="000000"/>
        </w:rPr>
        <w:t>9,8</w:t>
      </w:r>
      <w:r w:rsidRPr="00EA64E8">
        <w:rPr>
          <w:color w:val="000000"/>
        </w:rPr>
        <w:t xml:space="preserve"> km</w:t>
      </w:r>
      <w:r w:rsidR="008544BC">
        <w:rPr>
          <w:color w:val="000000"/>
        </w:rPr>
        <w:t xml:space="preserve"> NV fra virksomheden</w:t>
      </w:r>
      <w:r w:rsidRPr="00EA64E8">
        <w:rPr>
          <w:color w:val="000000"/>
        </w:rPr>
        <w:t xml:space="preserve">. Der er tale om </w:t>
      </w:r>
    </w:p>
    <w:p w14:paraId="0A5E0E0B" w14:textId="77777777" w:rsidR="001B01F1" w:rsidRPr="00EA64E8" w:rsidRDefault="001B01F1" w:rsidP="001B01F1">
      <w:pPr>
        <w:numPr>
          <w:ilvl w:val="0"/>
          <w:numId w:val="32"/>
        </w:numPr>
        <w:overflowPunct w:val="0"/>
        <w:autoSpaceDE w:val="0"/>
        <w:autoSpaceDN w:val="0"/>
        <w:adjustRightInd w:val="0"/>
        <w:spacing w:after="0" w:line="240" w:lineRule="auto"/>
        <w:textAlignment w:val="baseline"/>
        <w:rPr>
          <w:color w:val="000000"/>
        </w:rPr>
      </w:pPr>
      <w:r w:rsidRPr="00EA64E8">
        <w:rPr>
          <w:color w:val="000000"/>
        </w:rPr>
        <w:t>Heder og klitter på Skovbjerg Bakke Ø, som er udpeget som EF-habitatområde (H57).</w:t>
      </w:r>
    </w:p>
    <w:p w14:paraId="1580F4BA" w14:textId="77777777" w:rsidR="001B01F1" w:rsidRPr="00EA64E8" w:rsidRDefault="001B01F1" w:rsidP="001B01F1">
      <w:pPr>
        <w:overflowPunct w:val="0"/>
        <w:autoSpaceDE w:val="0"/>
        <w:autoSpaceDN w:val="0"/>
        <w:adjustRightInd w:val="0"/>
        <w:jc w:val="both"/>
        <w:textAlignment w:val="baseline"/>
        <w:rPr>
          <w:color w:val="000000"/>
        </w:rPr>
      </w:pPr>
    </w:p>
    <w:p w14:paraId="50A5049F" w14:textId="09EE0B07" w:rsidR="008544BC" w:rsidRDefault="008544BC" w:rsidP="008544BC">
      <w:pPr>
        <w:pStyle w:val="Default"/>
        <w:rPr>
          <w:sz w:val="22"/>
          <w:szCs w:val="22"/>
        </w:rPr>
      </w:pPr>
      <w:r>
        <w:rPr>
          <w:sz w:val="22"/>
          <w:szCs w:val="22"/>
        </w:rPr>
        <w:t xml:space="preserve">Det er Kommunens vurdering på baggrund af at virksomheden allerede er i drift, at virksomhedens fortsatte drift vil være uden væsentlig betydning for udpegningsgrundlaget, og for opnåelse af gunstig bevaringsstatus/bevaringsprognose for udpegningsgrundlaget. </w:t>
      </w:r>
    </w:p>
    <w:p w14:paraId="0C29BDE6" w14:textId="77777777" w:rsidR="008544BC" w:rsidRDefault="008544BC" w:rsidP="008544BC">
      <w:pPr>
        <w:pStyle w:val="Default"/>
        <w:rPr>
          <w:sz w:val="22"/>
          <w:szCs w:val="22"/>
        </w:rPr>
      </w:pPr>
    </w:p>
    <w:p w14:paraId="2503CADD" w14:textId="5F857A7F" w:rsidR="001B01F1" w:rsidRDefault="008544BC" w:rsidP="008544BC">
      <w:pPr>
        <w:overflowPunct w:val="0"/>
        <w:autoSpaceDE w:val="0"/>
        <w:autoSpaceDN w:val="0"/>
        <w:adjustRightInd w:val="0"/>
        <w:textAlignment w:val="baseline"/>
      </w:pPr>
      <w:r>
        <w:t>Kommunen vurderer, at det ansøgte projekt hverken i sig selv, eller i forbindelse med andre planer og projekter, vil medføre en væsentlig påvirkning af Natura 2000-området eller de arter og naturtyper området er udpeget på baggrund af.</w:t>
      </w:r>
    </w:p>
    <w:p w14:paraId="58FC6A3A" w14:textId="77777777" w:rsidR="001B01F1" w:rsidRPr="00EA64E8" w:rsidRDefault="001B01F1" w:rsidP="001B01F1">
      <w:pPr>
        <w:overflowPunct w:val="0"/>
        <w:autoSpaceDE w:val="0"/>
        <w:autoSpaceDN w:val="0"/>
        <w:adjustRightInd w:val="0"/>
        <w:textAlignment w:val="baseline"/>
        <w:rPr>
          <w:color w:val="000000"/>
          <w:u w:val="single"/>
        </w:rPr>
      </w:pPr>
      <w:r w:rsidRPr="00EA64E8">
        <w:rPr>
          <w:color w:val="000000"/>
          <w:u w:val="single"/>
        </w:rPr>
        <w:t>Bilag IV</w:t>
      </w:r>
    </w:p>
    <w:p w14:paraId="668408B6" w14:textId="40EB9C27" w:rsidR="001B01F1" w:rsidRPr="00EA64E8" w:rsidRDefault="001B01F1" w:rsidP="001B01F1">
      <w:pPr>
        <w:overflowPunct w:val="0"/>
        <w:autoSpaceDE w:val="0"/>
        <w:autoSpaceDN w:val="0"/>
        <w:adjustRightInd w:val="0"/>
        <w:textAlignment w:val="baseline"/>
        <w:rPr>
          <w:rFonts w:cs="Verdana"/>
          <w:color w:val="000000"/>
        </w:rPr>
      </w:pPr>
      <w:r w:rsidRPr="00EA64E8">
        <w:rPr>
          <w:color w:val="000000"/>
        </w:rPr>
        <w:lastRenderedPageBreak/>
        <w:t xml:space="preserve">En række dyr og planter, der er omfattet af habitatdirektivets bilag IV, kan have levested, fødesøgningsområde eller sporadisk opholdssted i området. </w:t>
      </w:r>
      <w:r w:rsidRPr="00EA64E8">
        <w:rPr>
          <w:rFonts w:cs="Verdana"/>
          <w:color w:val="000000"/>
        </w:rPr>
        <w:t xml:space="preserve">Det er kommunens vurdering, at plantearterne næppe findes på </w:t>
      </w:r>
      <w:r w:rsidR="008544BC">
        <w:rPr>
          <w:rFonts w:cs="Verdana"/>
          <w:color w:val="000000"/>
        </w:rPr>
        <w:t xml:space="preserve">virksomheden. Den eksisterende virksomhed vurderes derfor ikke at ville påvirke eventuelt forekomster af plantearterne </w:t>
      </w:r>
      <w:r w:rsidRPr="00EA64E8">
        <w:rPr>
          <w:rFonts w:cs="Verdana"/>
          <w:color w:val="000000"/>
        </w:rPr>
        <w:t xml:space="preserve">i området. </w:t>
      </w:r>
    </w:p>
    <w:p w14:paraId="5830F8DF" w14:textId="29D25C96" w:rsidR="001B01F1" w:rsidRPr="00EA64E8" w:rsidRDefault="001B01F1" w:rsidP="001B01F1">
      <w:pPr>
        <w:overflowPunct w:val="0"/>
        <w:autoSpaceDE w:val="0"/>
        <w:autoSpaceDN w:val="0"/>
        <w:adjustRightInd w:val="0"/>
        <w:textAlignment w:val="baseline"/>
        <w:rPr>
          <w:color w:val="000000"/>
        </w:rPr>
      </w:pPr>
      <w:r w:rsidRPr="00EA64E8">
        <w:rPr>
          <w:color w:val="000000"/>
        </w:rPr>
        <w:t>På baggrund af Faglig rapport nr. 635 fra Danmarks Miljøundersøgelser samt Ringkøbing-Skjern Kommunens øvrige kendskab vurderes det umiddelbart, at der kan være småflagermus, odder, markfirben, visse vandtilknyttede insekter, spidssnudet frø og strandtudse i området.</w:t>
      </w:r>
    </w:p>
    <w:p w14:paraId="69C85B20" w14:textId="77777777" w:rsidR="001B01F1" w:rsidRPr="00EA64E8" w:rsidRDefault="001B01F1" w:rsidP="001B01F1">
      <w:pPr>
        <w:numPr>
          <w:ilvl w:val="0"/>
          <w:numId w:val="33"/>
        </w:numPr>
        <w:overflowPunct w:val="0"/>
        <w:autoSpaceDE w:val="0"/>
        <w:autoSpaceDN w:val="0"/>
        <w:adjustRightInd w:val="0"/>
        <w:spacing w:after="0" w:line="240" w:lineRule="auto"/>
        <w:textAlignment w:val="baseline"/>
        <w:rPr>
          <w:rFonts w:cs="Helv"/>
          <w:color w:val="000000"/>
        </w:rPr>
      </w:pPr>
      <w:r w:rsidRPr="00EA64E8">
        <w:rPr>
          <w:rFonts w:cs="Helv"/>
          <w:color w:val="000000"/>
        </w:rPr>
        <w:t>Småflagermus: Ud fra småflagermus' levevis vurderes det, at de ikke påvirkes negativt af ansøgte projekt.</w:t>
      </w:r>
    </w:p>
    <w:p w14:paraId="465CCBD7" w14:textId="77777777" w:rsidR="001B01F1" w:rsidRPr="00EA64E8" w:rsidRDefault="001B01F1" w:rsidP="001B01F1">
      <w:pPr>
        <w:numPr>
          <w:ilvl w:val="0"/>
          <w:numId w:val="33"/>
        </w:numPr>
        <w:overflowPunct w:val="0"/>
        <w:autoSpaceDE w:val="0"/>
        <w:autoSpaceDN w:val="0"/>
        <w:adjustRightInd w:val="0"/>
        <w:spacing w:after="0" w:line="240" w:lineRule="auto"/>
        <w:textAlignment w:val="baseline"/>
        <w:rPr>
          <w:rFonts w:cs="Helv"/>
          <w:color w:val="000000"/>
        </w:rPr>
      </w:pPr>
      <w:r w:rsidRPr="00EA64E8">
        <w:rPr>
          <w:rFonts w:cs="Helv"/>
          <w:color w:val="000000"/>
        </w:rPr>
        <w:t>Odder: kan forekomme i nærområdet i tilknytning til vandløb, sø eller fjord, men er med sin levevis næppe truet af ansøgte projekt.</w:t>
      </w:r>
    </w:p>
    <w:p w14:paraId="7104E28D" w14:textId="77777777" w:rsidR="001B01F1" w:rsidRPr="00EA64E8" w:rsidRDefault="001B01F1" w:rsidP="001B01F1">
      <w:pPr>
        <w:numPr>
          <w:ilvl w:val="0"/>
          <w:numId w:val="33"/>
        </w:numPr>
        <w:overflowPunct w:val="0"/>
        <w:autoSpaceDE w:val="0"/>
        <w:autoSpaceDN w:val="0"/>
        <w:adjustRightInd w:val="0"/>
        <w:spacing w:after="0" w:line="240" w:lineRule="auto"/>
        <w:textAlignment w:val="baseline"/>
        <w:rPr>
          <w:rFonts w:cs="Helv"/>
          <w:color w:val="000000"/>
        </w:rPr>
      </w:pPr>
      <w:r w:rsidRPr="00EA64E8">
        <w:rPr>
          <w:rFonts w:cs="Helv"/>
          <w:color w:val="000000"/>
        </w:rPr>
        <w:t>Markfirben: er udbredt i store dele af landet, men trues næppe af ansøgte projekt.</w:t>
      </w:r>
    </w:p>
    <w:p w14:paraId="63742731" w14:textId="77777777" w:rsidR="001B01F1" w:rsidRPr="00357090" w:rsidRDefault="001B01F1" w:rsidP="001B01F1">
      <w:pPr>
        <w:numPr>
          <w:ilvl w:val="0"/>
          <w:numId w:val="33"/>
        </w:numPr>
        <w:overflowPunct w:val="0"/>
        <w:autoSpaceDE w:val="0"/>
        <w:autoSpaceDN w:val="0"/>
        <w:adjustRightInd w:val="0"/>
        <w:spacing w:after="0" w:line="240" w:lineRule="auto"/>
        <w:textAlignment w:val="baseline"/>
        <w:rPr>
          <w:rFonts w:cs="Helv"/>
          <w:color w:val="000000"/>
        </w:rPr>
      </w:pPr>
      <w:r w:rsidRPr="00357090">
        <w:rPr>
          <w:rFonts w:cs="Helv"/>
          <w:color w:val="000000"/>
        </w:rPr>
        <w:t xml:space="preserve">Visse vandtilknyttede insekter: kan være tilknyttet nærområdets vandhuller og fugtige arealer. Disse påvirkes negativt, når vandmiljøerne næringsstofberiges eller gror til.  </w:t>
      </w:r>
    </w:p>
    <w:p w14:paraId="7A107942" w14:textId="77777777" w:rsidR="001B01F1" w:rsidRPr="00357090" w:rsidRDefault="001B01F1" w:rsidP="001B01F1">
      <w:pPr>
        <w:numPr>
          <w:ilvl w:val="0"/>
          <w:numId w:val="33"/>
        </w:numPr>
        <w:overflowPunct w:val="0"/>
        <w:autoSpaceDE w:val="0"/>
        <w:autoSpaceDN w:val="0"/>
        <w:adjustRightInd w:val="0"/>
        <w:spacing w:after="0" w:line="240" w:lineRule="auto"/>
        <w:textAlignment w:val="baseline"/>
        <w:rPr>
          <w:rFonts w:cs="Helv"/>
          <w:color w:val="000000"/>
        </w:rPr>
      </w:pPr>
      <w:r w:rsidRPr="00357090">
        <w:rPr>
          <w:color w:val="000000"/>
        </w:rPr>
        <w:t xml:space="preserve">Spidssnudet frø og strandtudse: kan forekomme i nærområdets vandhuller og fugtige arealer, </w:t>
      </w:r>
      <w:r w:rsidRPr="00357090">
        <w:rPr>
          <w:rFonts w:cs="Helv"/>
          <w:color w:val="000000"/>
        </w:rPr>
        <w:t>men er med deres levevis næppe truet af ansøgte projekt.</w:t>
      </w:r>
      <w:r w:rsidRPr="00357090">
        <w:rPr>
          <w:color w:val="000000"/>
        </w:rPr>
        <w:t xml:space="preserve"> Padder</w:t>
      </w:r>
      <w:r w:rsidRPr="00357090">
        <w:rPr>
          <w:rFonts w:cs="Helv"/>
          <w:color w:val="000000"/>
        </w:rPr>
        <w:t xml:space="preserve"> påvirkes negativt, når vandmiljøerne næringsstofberiges eller ændrer karakter.</w:t>
      </w:r>
    </w:p>
    <w:p w14:paraId="6508DFD8" w14:textId="77777777" w:rsidR="001B01F1" w:rsidRPr="00357090" w:rsidRDefault="001B01F1" w:rsidP="001B01F1">
      <w:pPr>
        <w:overflowPunct w:val="0"/>
        <w:autoSpaceDE w:val="0"/>
        <w:autoSpaceDN w:val="0"/>
        <w:adjustRightInd w:val="0"/>
        <w:ind w:left="360"/>
        <w:textAlignment w:val="baseline"/>
        <w:rPr>
          <w:rFonts w:cs="Helv"/>
          <w:color w:val="000000"/>
        </w:rPr>
      </w:pPr>
    </w:p>
    <w:p w14:paraId="20805FE0" w14:textId="77777777" w:rsidR="001B01F1" w:rsidRPr="00357090" w:rsidRDefault="001B01F1" w:rsidP="001B01F1">
      <w:pPr>
        <w:overflowPunct w:val="0"/>
        <w:autoSpaceDE w:val="0"/>
        <w:autoSpaceDN w:val="0"/>
        <w:adjustRightInd w:val="0"/>
        <w:textAlignment w:val="baseline"/>
        <w:rPr>
          <w:color w:val="000000"/>
        </w:rPr>
      </w:pPr>
      <w:r w:rsidRPr="00357090">
        <w:rPr>
          <w:color w:val="000000"/>
        </w:rPr>
        <w:t>På grundlag af nuværende viden vurderes det, at det ansøgte projekt ikke vil medføre negativ påvirkning af bilag IV-arter. Det er endvidere kommunens vurdering, at projektet ikke vil skade yngle- eller rasteområder for arter, der er beskyttet af Habitatdirektivets bilag IV.</w:t>
      </w:r>
    </w:p>
    <w:p w14:paraId="6CED1F7A" w14:textId="0AB24529" w:rsidR="001B01F1" w:rsidRPr="00EA64E8" w:rsidRDefault="001B01F1" w:rsidP="001B01F1">
      <w:pPr>
        <w:overflowPunct w:val="0"/>
        <w:autoSpaceDE w:val="0"/>
        <w:autoSpaceDN w:val="0"/>
        <w:adjustRightInd w:val="0"/>
        <w:textAlignment w:val="baseline"/>
        <w:rPr>
          <w:sz w:val="20"/>
          <w:szCs w:val="20"/>
        </w:rPr>
      </w:pPr>
      <w:r w:rsidRPr="00357090">
        <w:rPr>
          <w:color w:val="000000"/>
        </w:rPr>
        <w:t xml:space="preserve">Vurderingen er gennemført i henhold til ”Bekendtgørelse om udpegning og administration af internationale naturbeskyttelsesområder samt beskyttelse af visse </w:t>
      </w:r>
      <w:r w:rsidRPr="002678D3">
        <w:rPr>
          <w:color w:val="000000"/>
        </w:rPr>
        <w:t xml:space="preserve">arter, nr. </w:t>
      </w:r>
      <w:r w:rsidR="002678D3" w:rsidRPr="002678D3">
        <w:rPr>
          <w:color w:val="000000"/>
        </w:rPr>
        <w:t>2091</w:t>
      </w:r>
      <w:r w:rsidRPr="002678D3">
        <w:rPr>
          <w:color w:val="000000"/>
        </w:rPr>
        <w:t xml:space="preserve"> af </w:t>
      </w:r>
      <w:r w:rsidR="002678D3" w:rsidRPr="002678D3">
        <w:rPr>
          <w:color w:val="000000"/>
        </w:rPr>
        <w:t>12</w:t>
      </w:r>
      <w:r w:rsidRPr="002678D3">
        <w:rPr>
          <w:color w:val="000000"/>
        </w:rPr>
        <w:t xml:space="preserve">. </w:t>
      </w:r>
      <w:r w:rsidR="002678D3" w:rsidRPr="002678D3">
        <w:rPr>
          <w:color w:val="000000"/>
        </w:rPr>
        <w:t>november 2021</w:t>
      </w:r>
      <w:r w:rsidRPr="002678D3">
        <w:rPr>
          <w:color w:val="000000"/>
        </w:rPr>
        <w:t>” (Habitatbekendtgørelsen).</w:t>
      </w:r>
    </w:p>
    <w:p w14:paraId="5FDD8321" w14:textId="77777777" w:rsidR="001B01F1" w:rsidRPr="00EA64E8" w:rsidRDefault="001B01F1" w:rsidP="001B01F1">
      <w:pPr>
        <w:overflowPunct w:val="0"/>
        <w:autoSpaceDE w:val="0"/>
        <w:autoSpaceDN w:val="0"/>
        <w:adjustRightInd w:val="0"/>
        <w:textAlignment w:val="baseline"/>
        <w:rPr>
          <w:sz w:val="20"/>
          <w:szCs w:val="20"/>
        </w:rPr>
      </w:pPr>
    </w:p>
    <w:p w14:paraId="4FFC73E9" w14:textId="77777777" w:rsidR="001B01F1" w:rsidRPr="00EA64E8" w:rsidRDefault="001B01F1" w:rsidP="001B01F1">
      <w:pPr>
        <w:numPr>
          <w:ilvl w:val="0"/>
          <w:numId w:val="13"/>
        </w:numPr>
        <w:tabs>
          <w:tab w:val="left" w:pos="1276"/>
          <w:tab w:val="left" w:pos="6946"/>
        </w:tabs>
        <w:overflowPunct w:val="0"/>
        <w:autoSpaceDE w:val="0"/>
        <w:autoSpaceDN w:val="0"/>
        <w:adjustRightInd w:val="0"/>
        <w:spacing w:after="0" w:line="240" w:lineRule="auto"/>
        <w:textAlignment w:val="baseline"/>
        <w:outlineLvl w:val="0"/>
        <w:rPr>
          <w:b/>
          <w:bCs/>
          <w:sz w:val="28"/>
          <w:szCs w:val="20"/>
        </w:rPr>
      </w:pPr>
      <w:bookmarkStart w:id="6" w:name="_Toc274222970"/>
      <w:r w:rsidRPr="00EA64E8">
        <w:rPr>
          <w:b/>
          <w:bCs/>
          <w:sz w:val="28"/>
          <w:szCs w:val="20"/>
        </w:rPr>
        <w:t>Gyldighed og retsbeskyttelse</w:t>
      </w:r>
      <w:bookmarkEnd w:id="6"/>
    </w:p>
    <w:p w14:paraId="22F79334" w14:textId="77777777" w:rsidR="001B01F1" w:rsidRPr="00357090" w:rsidRDefault="001B01F1" w:rsidP="001B01F1">
      <w:pPr>
        <w:keepNext/>
        <w:numPr>
          <w:ilvl w:val="1"/>
          <w:numId w:val="13"/>
        </w:numPr>
        <w:overflowPunct w:val="0"/>
        <w:autoSpaceDE w:val="0"/>
        <w:autoSpaceDN w:val="0"/>
        <w:adjustRightInd w:val="0"/>
        <w:spacing w:before="240" w:after="120" w:line="240" w:lineRule="auto"/>
        <w:textAlignment w:val="baseline"/>
        <w:outlineLvl w:val="1"/>
        <w:rPr>
          <w:rFonts w:cs="Arial"/>
          <w:b/>
          <w:bCs/>
          <w:iCs/>
        </w:rPr>
      </w:pPr>
      <w:r w:rsidRPr="00357090">
        <w:rPr>
          <w:rFonts w:cs="Arial"/>
          <w:b/>
          <w:bCs/>
          <w:iCs/>
        </w:rPr>
        <w:t>Gyldighed</w:t>
      </w:r>
    </w:p>
    <w:p w14:paraId="0ED6F867" w14:textId="77777777" w:rsidR="001B01F1" w:rsidRPr="00357090" w:rsidRDefault="001B01F1" w:rsidP="001B01F1">
      <w:pPr>
        <w:overflowPunct w:val="0"/>
        <w:autoSpaceDE w:val="0"/>
        <w:autoSpaceDN w:val="0"/>
        <w:adjustRightInd w:val="0"/>
        <w:textAlignment w:val="baseline"/>
      </w:pPr>
      <w:r w:rsidRPr="00357090">
        <w:t xml:space="preserve">Miljøgodkendelsen er gyldig straks efter modtagelsen. </w:t>
      </w:r>
    </w:p>
    <w:p w14:paraId="04E419E9" w14:textId="77777777" w:rsidR="001B01F1" w:rsidRPr="00357090" w:rsidRDefault="001B01F1" w:rsidP="001B01F1">
      <w:pPr>
        <w:overflowPunct w:val="0"/>
        <w:autoSpaceDE w:val="0"/>
        <w:autoSpaceDN w:val="0"/>
        <w:adjustRightInd w:val="0"/>
        <w:textAlignment w:val="baseline"/>
      </w:pPr>
      <w:r w:rsidRPr="00357090">
        <w:t xml:space="preserve">Ved klage kan Miljø- og Fødevareklagenævnet dog bestemme, at klagen har opsættende virkning. Udnyttelse i klageperioden og mens eventuel klage behandles sker på eget ansvar. </w:t>
      </w:r>
    </w:p>
    <w:p w14:paraId="3DC2B9F0" w14:textId="77777777" w:rsidR="001B01F1" w:rsidRPr="00357090" w:rsidRDefault="001B01F1" w:rsidP="001B01F1">
      <w:pPr>
        <w:overflowPunct w:val="0"/>
        <w:autoSpaceDE w:val="0"/>
        <w:autoSpaceDN w:val="0"/>
        <w:adjustRightInd w:val="0"/>
        <w:textAlignment w:val="baseline"/>
      </w:pPr>
    </w:p>
    <w:p w14:paraId="7264122A" w14:textId="77777777" w:rsidR="001B01F1" w:rsidRPr="00357090" w:rsidRDefault="001B01F1" w:rsidP="001B01F1">
      <w:pPr>
        <w:keepNext/>
        <w:numPr>
          <w:ilvl w:val="1"/>
          <w:numId w:val="13"/>
        </w:numPr>
        <w:overflowPunct w:val="0"/>
        <w:autoSpaceDE w:val="0"/>
        <w:autoSpaceDN w:val="0"/>
        <w:adjustRightInd w:val="0"/>
        <w:spacing w:before="240" w:after="120" w:line="240" w:lineRule="auto"/>
        <w:textAlignment w:val="baseline"/>
        <w:outlineLvl w:val="1"/>
        <w:rPr>
          <w:rFonts w:cs="Arial"/>
          <w:b/>
          <w:bCs/>
          <w:iCs/>
        </w:rPr>
      </w:pPr>
      <w:r w:rsidRPr="00357090">
        <w:rPr>
          <w:rFonts w:cs="Arial"/>
          <w:b/>
          <w:bCs/>
          <w:iCs/>
        </w:rPr>
        <w:t>Retsbeskyttelse</w:t>
      </w:r>
    </w:p>
    <w:p w14:paraId="699875A8" w14:textId="4346ED35" w:rsidR="001B01F1" w:rsidRPr="00357090" w:rsidRDefault="001B01F1" w:rsidP="001B01F1">
      <w:pPr>
        <w:overflowPunct w:val="0"/>
        <w:autoSpaceDE w:val="0"/>
        <w:autoSpaceDN w:val="0"/>
        <w:adjustRightInd w:val="0"/>
        <w:textAlignment w:val="baseline"/>
      </w:pPr>
      <w:r w:rsidRPr="00357090">
        <w:t>For nye anlæg godkendt efter miljøbeskyttelsesloven § 33 er der 8 års retsbeskyttelse fra godkendelsesdatoen, men i henhold til § 41a kan der gives påbud om yderligere tiltag, hvis</w:t>
      </w:r>
    </w:p>
    <w:p w14:paraId="18E69296" w14:textId="77777777" w:rsidR="001B01F1" w:rsidRPr="00357090" w:rsidRDefault="001B01F1" w:rsidP="001B01F1">
      <w:pPr>
        <w:numPr>
          <w:ilvl w:val="0"/>
          <w:numId w:val="24"/>
        </w:numPr>
        <w:overflowPunct w:val="0"/>
        <w:autoSpaceDE w:val="0"/>
        <w:autoSpaceDN w:val="0"/>
        <w:adjustRightInd w:val="0"/>
        <w:spacing w:after="0" w:line="240" w:lineRule="auto"/>
        <w:textAlignment w:val="baseline"/>
      </w:pPr>
      <w:r w:rsidRPr="00357090">
        <w:t>der er fremkommet nye oplysninger om forureningens skadelige virkninger.</w:t>
      </w:r>
      <w:r w:rsidRPr="00357090">
        <w:br/>
      </w:r>
    </w:p>
    <w:p w14:paraId="60925530" w14:textId="77777777" w:rsidR="001B01F1" w:rsidRPr="00357090" w:rsidRDefault="001B01F1" w:rsidP="001B01F1">
      <w:pPr>
        <w:numPr>
          <w:ilvl w:val="0"/>
          <w:numId w:val="24"/>
        </w:numPr>
        <w:overflowPunct w:val="0"/>
        <w:autoSpaceDE w:val="0"/>
        <w:autoSpaceDN w:val="0"/>
        <w:adjustRightInd w:val="0"/>
        <w:spacing w:after="0" w:line="240" w:lineRule="auto"/>
        <w:textAlignment w:val="baseline"/>
      </w:pPr>
      <w:r w:rsidRPr="00357090">
        <w:t>forureningen medfører miljømæssige skadevirkninger, der ikke kunne forudses ved godkendelsens meddelelse,</w:t>
      </w:r>
      <w:r w:rsidRPr="00357090">
        <w:br/>
      </w:r>
    </w:p>
    <w:p w14:paraId="68DB0454" w14:textId="77777777" w:rsidR="001B01F1" w:rsidRPr="00357090" w:rsidRDefault="001B01F1" w:rsidP="001B01F1">
      <w:pPr>
        <w:numPr>
          <w:ilvl w:val="0"/>
          <w:numId w:val="24"/>
        </w:numPr>
        <w:overflowPunct w:val="0"/>
        <w:autoSpaceDE w:val="0"/>
        <w:autoSpaceDN w:val="0"/>
        <w:adjustRightInd w:val="0"/>
        <w:spacing w:after="0" w:line="240" w:lineRule="auto"/>
        <w:textAlignment w:val="baseline"/>
      </w:pPr>
      <w:r w:rsidRPr="00357090">
        <w:t>forureningen i øvrigt går ud over det, som blev lagt til grund ved godkendelsens meddelelse,</w:t>
      </w:r>
      <w:r w:rsidRPr="00357090">
        <w:br/>
      </w:r>
    </w:p>
    <w:p w14:paraId="3541E7F4" w14:textId="77777777" w:rsidR="001B01F1" w:rsidRPr="00357090" w:rsidRDefault="001B01F1" w:rsidP="001B01F1">
      <w:pPr>
        <w:numPr>
          <w:ilvl w:val="0"/>
          <w:numId w:val="24"/>
        </w:numPr>
        <w:overflowPunct w:val="0"/>
        <w:autoSpaceDE w:val="0"/>
        <w:autoSpaceDN w:val="0"/>
        <w:adjustRightInd w:val="0"/>
        <w:spacing w:after="0" w:line="240" w:lineRule="auto"/>
        <w:textAlignment w:val="baseline"/>
      </w:pPr>
      <w:r w:rsidRPr="00357090">
        <w:lastRenderedPageBreak/>
        <w:t>væsentlige ændringer i den bedste tilgængelige teknik skaber mulighed for en betydelig nedbringelse af emissionerne, uden at det medfører uforholdsmæssigt store omkostninger,</w:t>
      </w:r>
      <w:r w:rsidRPr="00357090">
        <w:br/>
      </w:r>
    </w:p>
    <w:p w14:paraId="3C6C4286" w14:textId="77777777" w:rsidR="001B01F1" w:rsidRPr="00357090" w:rsidRDefault="001B01F1" w:rsidP="001B01F1">
      <w:pPr>
        <w:numPr>
          <w:ilvl w:val="0"/>
          <w:numId w:val="24"/>
        </w:numPr>
        <w:overflowPunct w:val="0"/>
        <w:autoSpaceDE w:val="0"/>
        <w:autoSpaceDN w:val="0"/>
        <w:adjustRightInd w:val="0"/>
        <w:spacing w:after="0" w:line="240" w:lineRule="auto"/>
        <w:textAlignment w:val="baseline"/>
      </w:pPr>
      <w:r w:rsidRPr="00357090">
        <w:t>det af hensyn til driftssikkerheden i forbindelse med processen eller aktiviteten er påkrævet, at der anvendes andre teknikker, eller</w:t>
      </w:r>
      <w:r w:rsidRPr="00357090">
        <w:br/>
      </w:r>
    </w:p>
    <w:p w14:paraId="2040E214" w14:textId="77777777" w:rsidR="001B01F1" w:rsidRPr="00357090" w:rsidRDefault="001B01F1" w:rsidP="001B01F1">
      <w:pPr>
        <w:numPr>
          <w:ilvl w:val="0"/>
          <w:numId w:val="24"/>
        </w:numPr>
        <w:overflowPunct w:val="0"/>
        <w:autoSpaceDE w:val="0"/>
        <w:autoSpaceDN w:val="0"/>
        <w:adjustRightInd w:val="0"/>
        <w:spacing w:after="0" w:line="240" w:lineRule="auto"/>
        <w:textAlignment w:val="baseline"/>
      </w:pPr>
      <w:r w:rsidRPr="00357090">
        <w:t>der er fremkommet nye oplysninger om sikkerhedsmæssige forhold på virksomheder, der er omfattet af regler fastsat i medfør af § 7 om risikobetonede processer m.v.</w:t>
      </w:r>
      <w:r w:rsidRPr="00357090">
        <w:br/>
      </w:r>
    </w:p>
    <w:p w14:paraId="742DD31B" w14:textId="77777777" w:rsidR="001B01F1" w:rsidRPr="00357090" w:rsidRDefault="001B01F1" w:rsidP="001B01F1">
      <w:pPr>
        <w:overflowPunct w:val="0"/>
        <w:autoSpaceDE w:val="0"/>
        <w:autoSpaceDN w:val="0"/>
        <w:adjustRightInd w:val="0"/>
        <w:textAlignment w:val="baseline"/>
      </w:pPr>
      <w:r w:rsidRPr="00357090">
        <w:t>Tilladelser efter andre dele af miljøbeskyttelsesloven, givet som del af § 33 miljøgodkendelsen, har også 8 års retsbeskyttelse. Jf. afsnit 2 ”Afgørelse”.</w:t>
      </w:r>
    </w:p>
    <w:p w14:paraId="7315BCD5" w14:textId="77777777" w:rsidR="001B01F1" w:rsidRPr="00357090" w:rsidRDefault="001B01F1" w:rsidP="001B01F1">
      <w:pPr>
        <w:overflowPunct w:val="0"/>
        <w:autoSpaceDE w:val="0"/>
        <w:autoSpaceDN w:val="0"/>
        <w:adjustRightInd w:val="0"/>
        <w:textAlignment w:val="baseline"/>
      </w:pPr>
      <w:r w:rsidRPr="00357090">
        <w:t xml:space="preserve">Retsbeskyttelsen for ældre anlæg/ aktiviteter udløber 8 år efter at disse blev godkendt første gang. Godkendelser, der er givet for mere end 8 år siden, kan altid revideres ved påbud fra kommunen efter miljøbeskyttelseslovens § 41 b. </w:t>
      </w:r>
    </w:p>
    <w:p w14:paraId="426DDF14" w14:textId="77777777" w:rsidR="001B01F1" w:rsidRPr="00EA64E8" w:rsidRDefault="001B01F1" w:rsidP="001B01F1">
      <w:pPr>
        <w:overflowPunct w:val="0"/>
        <w:autoSpaceDE w:val="0"/>
        <w:autoSpaceDN w:val="0"/>
        <w:adjustRightInd w:val="0"/>
        <w:textAlignment w:val="baseline"/>
        <w:rPr>
          <w:sz w:val="20"/>
          <w:szCs w:val="20"/>
        </w:rPr>
      </w:pPr>
    </w:p>
    <w:p w14:paraId="0C13E8C6" w14:textId="77777777" w:rsidR="001B01F1" w:rsidRPr="00EA64E8" w:rsidRDefault="001B01F1" w:rsidP="001B01F1">
      <w:pPr>
        <w:numPr>
          <w:ilvl w:val="0"/>
          <w:numId w:val="13"/>
        </w:numPr>
        <w:tabs>
          <w:tab w:val="left" w:pos="1276"/>
          <w:tab w:val="left" w:pos="6946"/>
        </w:tabs>
        <w:overflowPunct w:val="0"/>
        <w:autoSpaceDE w:val="0"/>
        <w:autoSpaceDN w:val="0"/>
        <w:adjustRightInd w:val="0"/>
        <w:spacing w:after="0" w:line="240" w:lineRule="auto"/>
        <w:textAlignment w:val="baseline"/>
        <w:outlineLvl w:val="0"/>
        <w:rPr>
          <w:b/>
          <w:bCs/>
          <w:sz w:val="28"/>
          <w:szCs w:val="20"/>
        </w:rPr>
      </w:pPr>
      <w:bookmarkStart w:id="7" w:name="_Toc274222971"/>
      <w:r w:rsidRPr="00EA64E8">
        <w:rPr>
          <w:b/>
          <w:bCs/>
          <w:sz w:val="28"/>
          <w:szCs w:val="20"/>
        </w:rPr>
        <w:t>Offentliggørelse og klagevejledning</w:t>
      </w:r>
      <w:bookmarkEnd w:id="7"/>
    </w:p>
    <w:p w14:paraId="72D5AAA0" w14:textId="77777777" w:rsidR="001B01F1" w:rsidRPr="00EA64E8" w:rsidRDefault="001B01F1" w:rsidP="001B01F1">
      <w:pPr>
        <w:keepNext/>
        <w:numPr>
          <w:ilvl w:val="1"/>
          <w:numId w:val="13"/>
        </w:numPr>
        <w:overflowPunct w:val="0"/>
        <w:autoSpaceDE w:val="0"/>
        <w:autoSpaceDN w:val="0"/>
        <w:adjustRightInd w:val="0"/>
        <w:spacing w:before="240" w:after="120" w:line="240" w:lineRule="auto"/>
        <w:textAlignment w:val="baseline"/>
        <w:outlineLvl w:val="1"/>
        <w:rPr>
          <w:rFonts w:cs="Arial"/>
          <w:b/>
          <w:bCs/>
          <w:iCs/>
          <w:szCs w:val="28"/>
        </w:rPr>
      </w:pPr>
      <w:r w:rsidRPr="00EA64E8">
        <w:rPr>
          <w:rFonts w:cs="Arial"/>
          <w:b/>
          <w:bCs/>
          <w:iCs/>
          <w:szCs w:val="28"/>
        </w:rPr>
        <w:t>Offentliggørelse</w:t>
      </w:r>
    </w:p>
    <w:p w14:paraId="09FFACE5" w14:textId="00ECB657" w:rsidR="001B01F1" w:rsidRPr="00357090" w:rsidRDefault="001B01F1" w:rsidP="001B01F1">
      <w:pPr>
        <w:overflowPunct w:val="0"/>
        <w:autoSpaceDE w:val="0"/>
        <w:autoSpaceDN w:val="0"/>
        <w:adjustRightInd w:val="0"/>
        <w:textAlignment w:val="baseline"/>
        <w:rPr>
          <w:rFonts w:cs="Verdana"/>
          <w:color w:val="000000"/>
        </w:rPr>
      </w:pPr>
      <w:r w:rsidRPr="00357090">
        <w:rPr>
          <w:rFonts w:cs="Verdana"/>
          <w:color w:val="000000"/>
        </w:rPr>
        <w:t xml:space="preserve">Afgørelsen bekendtgøres ved annoncering på kommunens hjemmeside </w:t>
      </w:r>
      <w:hyperlink r:id="rId10" w:history="1">
        <w:r w:rsidRPr="00357090">
          <w:rPr>
            <w:rFonts w:cs="Verdana"/>
            <w:color w:val="0000FF"/>
            <w:u w:val="single"/>
          </w:rPr>
          <w:t>www.rksk.dk</w:t>
        </w:r>
      </w:hyperlink>
      <w:r w:rsidRPr="00357090">
        <w:rPr>
          <w:rFonts w:cs="Verdana"/>
          <w:color w:val="000000"/>
        </w:rPr>
        <w:t xml:space="preserve"> under </w:t>
      </w:r>
      <w:r w:rsidRPr="004835F1">
        <w:rPr>
          <w:rFonts w:cs="Verdana"/>
          <w:color w:val="000000"/>
        </w:rPr>
        <w:t>informationer</w:t>
      </w:r>
      <w:r w:rsidR="006377F7" w:rsidRPr="004835F1">
        <w:rPr>
          <w:rFonts w:cs="Verdana"/>
          <w:color w:val="000000"/>
        </w:rPr>
        <w:t xml:space="preserve"> mandag</w:t>
      </w:r>
      <w:r w:rsidRPr="004835F1">
        <w:rPr>
          <w:rFonts w:cs="Verdana"/>
          <w:color w:val="000000"/>
        </w:rPr>
        <w:t xml:space="preserve"> den </w:t>
      </w:r>
      <w:r w:rsidR="004835F1" w:rsidRPr="004835F1">
        <w:rPr>
          <w:rFonts w:cs="Verdana"/>
          <w:color w:val="000000"/>
        </w:rPr>
        <w:t>17</w:t>
      </w:r>
      <w:r w:rsidR="006377F7" w:rsidRPr="004835F1">
        <w:rPr>
          <w:rFonts w:cs="Verdana"/>
          <w:color w:val="000000"/>
        </w:rPr>
        <w:t xml:space="preserve">. </w:t>
      </w:r>
      <w:r w:rsidR="004835F1" w:rsidRPr="004835F1">
        <w:rPr>
          <w:rFonts w:cs="Verdana"/>
          <w:color w:val="000000"/>
        </w:rPr>
        <w:t>oktober</w:t>
      </w:r>
      <w:r w:rsidR="006377F7" w:rsidRPr="004835F1">
        <w:rPr>
          <w:rFonts w:cs="Verdana"/>
          <w:color w:val="000000"/>
        </w:rPr>
        <w:t xml:space="preserve"> 2022</w:t>
      </w:r>
      <w:r w:rsidRPr="004835F1">
        <w:rPr>
          <w:rFonts w:cs="Verdana"/>
          <w:color w:val="000000"/>
        </w:rPr>
        <w:t>. Derudover</w:t>
      </w:r>
      <w:r w:rsidRPr="00357090">
        <w:rPr>
          <w:rFonts w:cs="Verdana"/>
          <w:color w:val="000000"/>
        </w:rPr>
        <w:t xml:space="preserve"> orienteres en række interessenter direkte, jf. liste over modtagere af kopi af godkendelse.</w:t>
      </w:r>
    </w:p>
    <w:p w14:paraId="67AF1938" w14:textId="687C2D93" w:rsidR="001B01F1" w:rsidRPr="00357090" w:rsidRDefault="001B01F1" w:rsidP="001B01F1">
      <w:pPr>
        <w:overflowPunct w:val="0"/>
        <w:autoSpaceDE w:val="0"/>
        <w:autoSpaceDN w:val="0"/>
        <w:adjustRightInd w:val="0"/>
        <w:textAlignment w:val="baseline"/>
      </w:pPr>
      <w:r w:rsidRPr="00357090">
        <w:rPr>
          <w:rFonts w:cs="Verdana"/>
          <w:color w:val="000000"/>
        </w:rPr>
        <w:t xml:space="preserve">Afgørelsen offentliggøres ligeledes på Miljøstyrelsens portal Digital </w:t>
      </w:r>
      <w:proofErr w:type="spellStart"/>
      <w:r w:rsidRPr="00357090">
        <w:rPr>
          <w:rFonts w:cs="Verdana"/>
          <w:color w:val="000000"/>
        </w:rPr>
        <w:t>MiljøAdministration</w:t>
      </w:r>
      <w:proofErr w:type="spellEnd"/>
      <w:r w:rsidRPr="00357090">
        <w:rPr>
          <w:rFonts w:cs="Verdana"/>
          <w:color w:val="000000"/>
        </w:rPr>
        <w:t xml:space="preserve"> (DMA).</w:t>
      </w:r>
      <w:r w:rsidR="006377F7">
        <w:rPr>
          <w:rFonts w:cs="Verdana"/>
          <w:color w:val="000000"/>
        </w:rPr>
        <w:br/>
      </w:r>
    </w:p>
    <w:p w14:paraId="4367695D" w14:textId="77777777" w:rsidR="001B01F1" w:rsidRPr="00EA64E8" w:rsidRDefault="001B01F1" w:rsidP="001B01F1">
      <w:pPr>
        <w:keepNext/>
        <w:numPr>
          <w:ilvl w:val="1"/>
          <w:numId w:val="13"/>
        </w:numPr>
        <w:overflowPunct w:val="0"/>
        <w:autoSpaceDE w:val="0"/>
        <w:autoSpaceDN w:val="0"/>
        <w:adjustRightInd w:val="0"/>
        <w:spacing w:before="240" w:after="120" w:line="240" w:lineRule="auto"/>
        <w:textAlignment w:val="baseline"/>
        <w:outlineLvl w:val="1"/>
        <w:rPr>
          <w:rFonts w:cs="Arial"/>
          <w:b/>
          <w:bCs/>
          <w:iCs/>
          <w:szCs w:val="28"/>
        </w:rPr>
      </w:pPr>
      <w:r w:rsidRPr="00EA64E8">
        <w:rPr>
          <w:rFonts w:cs="Arial"/>
          <w:b/>
          <w:bCs/>
          <w:iCs/>
          <w:szCs w:val="28"/>
        </w:rPr>
        <w:t>Klagevejledning</w:t>
      </w:r>
    </w:p>
    <w:p w14:paraId="7141DD77" w14:textId="77777777" w:rsidR="001B01F1" w:rsidRPr="00357090" w:rsidRDefault="001B01F1" w:rsidP="001B01F1">
      <w:pPr>
        <w:overflowPunct w:val="0"/>
        <w:autoSpaceDE w:val="0"/>
        <w:autoSpaceDN w:val="0"/>
        <w:adjustRightInd w:val="0"/>
        <w:textAlignment w:val="baseline"/>
        <w:rPr>
          <w:u w:val="single"/>
        </w:rPr>
      </w:pPr>
      <w:r w:rsidRPr="00357090">
        <w:rPr>
          <w:u w:val="single"/>
        </w:rPr>
        <w:t>Miljøgodkendelse</w:t>
      </w:r>
    </w:p>
    <w:p w14:paraId="06D9FF6B" w14:textId="233AA061" w:rsidR="001B01F1" w:rsidRPr="00357090" w:rsidRDefault="001B01F1" w:rsidP="001B01F1">
      <w:pPr>
        <w:overflowPunct w:val="0"/>
        <w:autoSpaceDE w:val="0"/>
        <w:autoSpaceDN w:val="0"/>
        <w:adjustRightInd w:val="0"/>
        <w:textAlignment w:val="baseline"/>
      </w:pPr>
      <w:r w:rsidRPr="00357090">
        <w:t xml:space="preserve">Der kan efter miljøbeskyttelseslovens kapitel 11 klages over Kommunalbestyrelsens afgørelse. Klageperioden er 4 uger. Eventuel klage over afgørelsen skal være indgivet </w:t>
      </w:r>
      <w:r w:rsidRPr="004835F1">
        <w:rPr>
          <w:b/>
        </w:rPr>
        <w:t xml:space="preserve">senest </w:t>
      </w:r>
      <w:r w:rsidR="006377F7" w:rsidRPr="004835F1">
        <w:rPr>
          <w:b/>
        </w:rPr>
        <w:t>man</w:t>
      </w:r>
      <w:r w:rsidRPr="004835F1">
        <w:rPr>
          <w:b/>
        </w:rPr>
        <w:t xml:space="preserve">dag den </w:t>
      </w:r>
      <w:r w:rsidR="004835F1" w:rsidRPr="004835F1">
        <w:rPr>
          <w:b/>
        </w:rPr>
        <w:t>14</w:t>
      </w:r>
      <w:r w:rsidR="006377F7" w:rsidRPr="004835F1">
        <w:rPr>
          <w:b/>
        </w:rPr>
        <w:t>.</w:t>
      </w:r>
      <w:r w:rsidR="004835F1" w:rsidRPr="004835F1">
        <w:rPr>
          <w:b/>
        </w:rPr>
        <w:t xml:space="preserve"> november </w:t>
      </w:r>
      <w:r w:rsidR="006377F7" w:rsidRPr="004835F1">
        <w:rPr>
          <w:b/>
        </w:rPr>
        <w:t>2022</w:t>
      </w:r>
      <w:r w:rsidRPr="004835F1">
        <w:t>.</w:t>
      </w:r>
    </w:p>
    <w:p w14:paraId="429041B7" w14:textId="166B97D4" w:rsidR="001B01F1" w:rsidRPr="00357090" w:rsidRDefault="001B01F1" w:rsidP="001B01F1">
      <w:pPr>
        <w:overflowPunct w:val="0"/>
        <w:autoSpaceDE w:val="0"/>
        <w:autoSpaceDN w:val="0"/>
        <w:adjustRightInd w:val="0"/>
        <w:textAlignment w:val="baseline"/>
      </w:pPr>
      <w:r w:rsidRPr="00357090">
        <w:rPr>
          <w:u w:val="single"/>
        </w:rPr>
        <w:t>Følgende kan klage</w:t>
      </w:r>
      <w:r w:rsidRPr="00357090">
        <w:t>: Ansøgeren, Sundhedsstyrelsen - Embedslægeinstitutionen Midtjylland samt enhver, der må antages at have en individuel, væsentlig interesse i sagens udfald. Der kan desuden klages af visse organisationer, som angivet i lovens §§ 99-100.</w:t>
      </w:r>
      <w:r w:rsidRPr="00357090">
        <w:cr/>
      </w:r>
      <w:r w:rsidR="006377F7">
        <w:br/>
      </w:r>
      <w:r w:rsidRPr="00357090">
        <w:t>Ansøgeren vil få besked, hvis andre klager over afgørelsen.</w:t>
      </w:r>
    </w:p>
    <w:p w14:paraId="105CB40D" w14:textId="77777777" w:rsidR="001B01F1" w:rsidRPr="00357090" w:rsidRDefault="001B01F1" w:rsidP="001B01F1">
      <w:pPr>
        <w:overflowPunct w:val="0"/>
        <w:autoSpaceDE w:val="0"/>
        <w:autoSpaceDN w:val="0"/>
        <w:adjustRightInd w:val="0"/>
        <w:textAlignment w:val="baseline"/>
      </w:pPr>
      <w:r w:rsidRPr="00357090">
        <w:t>Der gøres opmærksom på, at der til enhver tid er adgang til aktindsigt i de resultater af virksomhedens egenkontrol, som tilsynsmyndigheden har, samt i sagen i øvrigt.</w:t>
      </w:r>
    </w:p>
    <w:p w14:paraId="31509CDB" w14:textId="4052694B" w:rsidR="001B01F1" w:rsidRPr="00357090" w:rsidRDefault="001B01F1" w:rsidP="001B01F1">
      <w:r w:rsidRPr="00357090">
        <w:t>Hvis du ønsker at klage over denne afgørelse, kan du klage til Miljø- og Fødevareklagenævnet. Du klager via Klageportalen, som du finder</w:t>
      </w:r>
      <w:r>
        <w:t xml:space="preserve"> på</w:t>
      </w:r>
      <w:r w:rsidR="006377F7">
        <w:t xml:space="preserve">: </w:t>
      </w:r>
      <w:r w:rsidR="006377F7" w:rsidRPr="006377F7">
        <w:t>https://kpo.naevneneshus.dk/Public/Home/ChooseLoginProvider?returnUrl=https://kpo.naevneneshus.dk/External</w:t>
      </w:r>
      <w:r w:rsidRPr="00357090">
        <w:t xml:space="preserve">. Klagen sendes gennem Klageportalen til den myndighed, der har truffet afgørelsen. En klage er indgivet, når den er tilgængelig for myndigheden i Klageportalen. Når du klager, skal du betale et gebyr. Gebyret er </w:t>
      </w:r>
      <w:r w:rsidRPr="00357090">
        <w:rPr>
          <w:b/>
        </w:rPr>
        <w:t xml:space="preserve">900 kr. </w:t>
      </w:r>
      <w:r w:rsidRPr="00357090">
        <w:t xml:space="preserve">for privatpersoner og </w:t>
      </w:r>
      <w:r w:rsidRPr="00357090">
        <w:rPr>
          <w:b/>
        </w:rPr>
        <w:t xml:space="preserve">1.800 kr. </w:t>
      </w:r>
      <w:r w:rsidRPr="00357090">
        <w:t>for virksomheder og organisationer. Du betaler gebyret med betalingskort i Klageportalen.</w:t>
      </w:r>
    </w:p>
    <w:p w14:paraId="7C9E51D9" w14:textId="77777777" w:rsidR="001B01F1" w:rsidRPr="00357090" w:rsidRDefault="001B01F1" w:rsidP="001B01F1">
      <w:pPr>
        <w:overflowPunct w:val="0"/>
        <w:autoSpaceDE w:val="0"/>
        <w:autoSpaceDN w:val="0"/>
        <w:adjustRightInd w:val="0"/>
        <w:textAlignment w:val="baseline"/>
      </w:pPr>
      <w:r w:rsidRPr="00357090">
        <w:lastRenderedPageBreak/>
        <w:t>Miljø- og Fødevareklagenævnet skal som udgangspunkt afvise en klage, der kommer uden om Klageportalen, hvis der ikke er særlige grunde til det. Hvis du ønsker at blive fritaget for at bruge Klageportalen, skal du sende en begrundet anmodning til den myndighed, der har truffet afgørelse i sagen. Myndigheden videresender herefter anmodningen til Miljø- og Fødevareklagenævnet, som træffer afgørelse om, hvorvidt din anmodning kan imødekommes.</w:t>
      </w:r>
    </w:p>
    <w:p w14:paraId="32F8A63F" w14:textId="77777777" w:rsidR="006377F7" w:rsidRDefault="006377F7" w:rsidP="001B01F1">
      <w:pPr>
        <w:overflowPunct w:val="0"/>
        <w:autoSpaceDE w:val="0"/>
        <w:autoSpaceDN w:val="0"/>
        <w:adjustRightInd w:val="0"/>
        <w:textAlignment w:val="baseline"/>
        <w:rPr>
          <w:u w:val="single"/>
        </w:rPr>
      </w:pPr>
    </w:p>
    <w:p w14:paraId="568F7196" w14:textId="349E2B87" w:rsidR="001B01F1" w:rsidRPr="00357090" w:rsidRDefault="001B01F1" w:rsidP="001B01F1">
      <w:pPr>
        <w:overflowPunct w:val="0"/>
        <w:autoSpaceDE w:val="0"/>
        <w:autoSpaceDN w:val="0"/>
        <w:adjustRightInd w:val="0"/>
        <w:textAlignment w:val="baseline"/>
        <w:rPr>
          <w:u w:val="single"/>
        </w:rPr>
      </w:pPr>
      <w:r w:rsidRPr="00357090">
        <w:rPr>
          <w:u w:val="single"/>
        </w:rPr>
        <w:t>VVM-afgørelse</w:t>
      </w:r>
    </w:p>
    <w:p w14:paraId="580571AA" w14:textId="489D45BC" w:rsidR="001B01F1" w:rsidRPr="00357090" w:rsidRDefault="001B01F1" w:rsidP="001B01F1">
      <w:pPr>
        <w:overflowPunct w:val="0"/>
        <w:autoSpaceDE w:val="0"/>
        <w:autoSpaceDN w:val="0"/>
        <w:adjustRightInd w:val="0"/>
        <w:textAlignment w:val="baseline"/>
        <w:rPr>
          <w:b/>
        </w:rPr>
      </w:pPr>
      <w:r w:rsidRPr="00357090">
        <w:t xml:space="preserve">I henhold til planlovens § 58c, stk. 1 nr. 2 kan kommunens VVM-afgørelse alene påklages til Miljø- og Fødevareklagenævnet for så vidt angår retlige spørgsmål. Klageperioden er 4 uger. Eventuel klage over afgørelsen skal være indgivet </w:t>
      </w:r>
      <w:r w:rsidRPr="004835F1">
        <w:rPr>
          <w:b/>
        </w:rPr>
        <w:t xml:space="preserve">senest </w:t>
      </w:r>
      <w:r w:rsidR="006377F7" w:rsidRPr="004835F1">
        <w:rPr>
          <w:b/>
        </w:rPr>
        <w:t>man</w:t>
      </w:r>
      <w:r w:rsidRPr="004835F1">
        <w:rPr>
          <w:b/>
        </w:rPr>
        <w:t xml:space="preserve">dag den </w:t>
      </w:r>
      <w:r w:rsidR="004835F1" w:rsidRPr="004835F1">
        <w:rPr>
          <w:b/>
        </w:rPr>
        <w:t>14</w:t>
      </w:r>
      <w:r w:rsidR="006377F7" w:rsidRPr="004835F1">
        <w:rPr>
          <w:b/>
        </w:rPr>
        <w:t xml:space="preserve">. </w:t>
      </w:r>
      <w:r w:rsidR="004835F1" w:rsidRPr="004835F1">
        <w:rPr>
          <w:b/>
        </w:rPr>
        <w:t>november 2022</w:t>
      </w:r>
      <w:r w:rsidRPr="004835F1">
        <w:rPr>
          <w:b/>
        </w:rPr>
        <w:t>.</w:t>
      </w:r>
    </w:p>
    <w:p w14:paraId="1A4AE5C8" w14:textId="77777777" w:rsidR="001B01F1" w:rsidRPr="00357090" w:rsidRDefault="001B01F1" w:rsidP="001B01F1">
      <w:pPr>
        <w:overflowPunct w:val="0"/>
        <w:autoSpaceDE w:val="0"/>
        <w:autoSpaceDN w:val="0"/>
        <w:adjustRightInd w:val="0"/>
        <w:textAlignment w:val="baseline"/>
      </w:pPr>
      <w:r w:rsidRPr="00357090">
        <w:t>Afgørelsen kan påklages af enhver med retlige interesse i sagens udfald. Det vil sige at du f.eks. kan klage, hvis du ikke mener, at kommunalbestyrelsen har haft hjemmel til at træffe afgørelsen. Du kan derimod ikke klage over, at kommunalbestyrelsen efter din opfattelse burde have truffet en anden afgørelse.</w:t>
      </w:r>
    </w:p>
    <w:p w14:paraId="18F95E89" w14:textId="77777777" w:rsidR="001B01F1" w:rsidRPr="00357090" w:rsidRDefault="001B01F1" w:rsidP="001B01F1">
      <w:pPr>
        <w:overflowPunct w:val="0"/>
        <w:autoSpaceDE w:val="0"/>
        <w:autoSpaceDN w:val="0"/>
        <w:adjustRightInd w:val="0"/>
        <w:textAlignment w:val="baseline"/>
      </w:pPr>
      <w:r w:rsidRPr="00357090">
        <w:t>Ansøgeren vil få besked, hvis andre klager over afgørelsen.</w:t>
      </w:r>
    </w:p>
    <w:p w14:paraId="40433B38" w14:textId="0A20D7C8" w:rsidR="001B01F1" w:rsidRPr="00357090" w:rsidRDefault="001B01F1" w:rsidP="001B01F1">
      <w:pPr>
        <w:overflowPunct w:val="0"/>
        <w:autoSpaceDE w:val="0"/>
        <w:autoSpaceDN w:val="0"/>
        <w:adjustRightInd w:val="0"/>
        <w:textAlignment w:val="baseline"/>
      </w:pPr>
      <w:r w:rsidRPr="00357090">
        <w:t>Hvis du ønsker at klage over denne afgørelse, kan du klage til planlovens § 58c, stk. 1 nr. 2 kan kommunens VVM-afgørelse alene påklages til Miljø- og Fødevareklagenævnet. Du klager via Klageportalen</w:t>
      </w:r>
      <w:r w:rsidR="006377F7">
        <w:t xml:space="preserve">: </w:t>
      </w:r>
      <w:hyperlink r:id="rId11" w:history="1">
        <w:r w:rsidR="004835F1" w:rsidRPr="006C054D">
          <w:rPr>
            <w:rStyle w:val="Hyperlink"/>
          </w:rPr>
          <w:t>https://kpo.naevneneshus.dk/Public/Home/ChooseLoginProvider?returnUrl=https://kpo.naevneneshus.dk/External</w:t>
        </w:r>
      </w:hyperlink>
      <w:r w:rsidRPr="00357090">
        <w:t xml:space="preserve">. Klagen sendes gennem Klageportalen til den myndighed, der har truffet afgørelsen. En klage er indgivet, når den er tilgængelig for myndigheden i Klageportalen. Når du klager, skal du betale et gebyr. Gebyret er </w:t>
      </w:r>
      <w:r w:rsidRPr="00357090">
        <w:rPr>
          <w:b/>
        </w:rPr>
        <w:t xml:space="preserve">900 kr. </w:t>
      </w:r>
      <w:r w:rsidRPr="00357090">
        <w:t xml:space="preserve">for privatpersoner og </w:t>
      </w:r>
      <w:r w:rsidRPr="00357090">
        <w:rPr>
          <w:b/>
        </w:rPr>
        <w:t xml:space="preserve">1.800 kr. </w:t>
      </w:r>
      <w:r w:rsidRPr="00357090">
        <w:t>for virksomheder og organisationer. Du betaler gebyret med betalingskort i Klageportalen.</w:t>
      </w:r>
    </w:p>
    <w:p w14:paraId="343562CF" w14:textId="77777777" w:rsidR="001B01F1" w:rsidRPr="00357090" w:rsidRDefault="001B01F1" w:rsidP="001B01F1">
      <w:pPr>
        <w:overflowPunct w:val="0"/>
        <w:autoSpaceDE w:val="0"/>
        <w:autoSpaceDN w:val="0"/>
        <w:adjustRightInd w:val="0"/>
        <w:textAlignment w:val="baseline"/>
      </w:pPr>
      <w:r w:rsidRPr="00357090">
        <w:t>Miljø- og Fødevareklagenævnet skal som udgangspunkt afvise en klage, der kommer uden om Klageportalen, hvis der ikke er særlige grunde til det. Hvis du ønsker at blive fritaget for at bruge Klageportalen, skal du sende en begrundet anmodning til den myndighed, der har truffet afgørelse i sagen. Myndigheden videresender herefter anmodningen til Miljø- og Fødevareklagenævnet, som træffer afgørelse om, hvorvidt din anmodning kan imødekommes.</w:t>
      </w:r>
    </w:p>
    <w:p w14:paraId="7F1C72E4" w14:textId="77777777" w:rsidR="001B01F1" w:rsidRPr="00357090" w:rsidRDefault="001B01F1" w:rsidP="001B01F1">
      <w:pPr>
        <w:overflowPunct w:val="0"/>
        <w:autoSpaceDE w:val="0"/>
        <w:autoSpaceDN w:val="0"/>
        <w:adjustRightInd w:val="0"/>
        <w:textAlignment w:val="baseline"/>
      </w:pPr>
    </w:p>
    <w:p w14:paraId="017090EA" w14:textId="77777777" w:rsidR="001B01F1" w:rsidRPr="00357090" w:rsidRDefault="001B01F1" w:rsidP="001B01F1">
      <w:pPr>
        <w:overflowPunct w:val="0"/>
        <w:autoSpaceDE w:val="0"/>
        <w:autoSpaceDN w:val="0"/>
        <w:adjustRightInd w:val="0"/>
        <w:textAlignment w:val="baseline"/>
      </w:pPr>
      <w:r w:rsidRPr="00357090">
        <w:rPr>
          <w:u w:val="single"/>
        </w:rPr>
        <w:t>Prøvning ved domstolene</w:t>
      </w:r>
    </w:p>
    <w:p w14:paraId="3D17B82C" w14:textId="6B3C6E69" w:rsidR="001B01F1" w:rsidRDefault="001B01F1" w:rsidP="001B01F1">
      <w:pPr>
        <w:overflowPunct w:val="0"/>
        <w:autoSpaceDE w:val="0"/>
        <w:autoSpaceDN w:val="0"/>
        <w:adjustRightInd w:val="0"/>
        <w:textAlignment w:val="baseline"/>
      </w:pPr>
      <w:r w:rsidRPr="00357090">
        <w:t>Ifølge miljøbeskyttelseslovens §101</w:t>
      </w:r>
      <w:r w:rsidR="006377F7">
        <w:t xml:space="preserve"> og </w:t>
      </w:r>
      <w:r w:rsidRPr="00357090">
        <w:t>plan</w:t>
      </w:r>
      <w:r w:rsidR="006377F7">
        <w:t>l</w:t>
      </w:r>
      <w:r w:rsidRPr="00357090">
        <w:t>ovens § 62 kan afgørelsen prøves ved domstolene. Sag skal anlægges inden 6 måneder efter, at afgørelsen er offentliggjort</w:t>
      </w:r>
      <w:r w:rsidR="006377F7">
        <w:t>.</w:t>
      </w:r>
    </w:p>
    <w:p w14:paraId="6F3C5536" w14:textId="789DE99B" w:rsidR="006377F7" w:rsidRDefault="006377F7" w:rsidP="001B01F1">
      <w:pPr>
        <w:overflowPunct w:val="0"/>
        <w:autoSpaceDE w:val="0"/>
        <w:autoSpaceDN w:val="0"/>
        <w:adjustRightInd w:val="0"/>
        <w:textAlignment w:val="baseline"/>
      </w:pPr>
    </w:p>
    <w:p w14:paraId="72DB8FFA" w14:textId="35B7B9E8" w:rsidR="001B01F1" w:rsidRDefault="001B01F1" w:rsidP="001B01F1">
      <w:pPr>
        <w:pStyle w:val="Afsender"/>
        <w:spacing w:after="160"/>
        <w:rPr>
          <w:sz w:val="22"/>
        </w:rPr>
      </w:pPr>
      <w:r w:rsidRPr="001B01F1">
        <w:rPr>
          <w:sz w:val="22"/>
        </w:rPr>
        <w:t>Venlig hilsen</w:t>
      </w:r>
    </w:p>
    <w:p w14:paraId="6463CEEC" w14:textId="50AD617B" w:rsidR="00817F10" w:rsidRDefault="00817F10" w:rsidP="001B01F1">
      <w:pPr>
        <w:pStyle w:val="Afsender"/>
        <w:spacing w:after="160"/>
        <w:rPr>
          <w:sz w:val="22"/>
        </w:rPr>
      </w:pPr>
      <w:r w:rsidRPr="00817F10">
        <w:rPr>
          <w:noProof/>
          <w:sz w:val="22"/>
        </w:rPr>
        <w:drawing>
          <wp:inline distT="0" distB="0" distL="0" distR="0" wp14:anchorId="0BACCDA0" wp14:editId="70BE541A">
            <wp:extent cx="1600200" cy="323850"/>
            <wp:effectExtent l="0" t="0" r="0" b="0"/>
            <wp:docPr id="6" name="Billede 6" descr="Underskrift_Yvo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rskrift_Yvonn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0200" cy="323850"/>
                    </a:xfrm>
                    <a:prstGeom prst="rect">
                      <a:avLst/>
                    </a:prstGeom>
                    <a:noFill/>
                    <a:ln>
                      <a:noFill/>
                    </a:ln>
                  </pic:spPr>
                </pic:pic>
              </a:graphicData>
            </a:graphic>
          </wp:inline>
        </w:drawing>
      </w:r>
    </w:p>
    <w:p w14:paraId="6C2F648D" w14:textId="77777777" w:rsidR="001B01F1" w:rsidRPr="001B01F1" w:rsidRDefault="001B01F1" w:rsidP="001B01F1">
      <w:pPr>
        <w:pStyle w:val="Afsender"/>
      </w:pPr>
      <w:r w:rsidRPr="001B01F1">
        <w:rPr>
          <w:sz w:val="22"/>
        </w:rPr>
        <w:t>Yvonne Grandahl</w:t>
      </w:r>
    </w:p>
    <w:p w14:paraId="71316371" w14:textId="77777777" w:rsidR="001B01F1" w:rsidRPr="001B01F1" w:rsidRDefault="001B01F1" w:rsidP="001B01F1">
      <w:pPr>
        <w:pStyle w:val="Afsender"/>
      </w:pPr>
      <w:r w:rsidRPr="001B01F1">
        <w:t>Miljøtekniker</w:t>
      </w:r>
    </w:p>
    <w:p w14:paraId="14ADD2A5" w14:textId="77777777" w:rsidR="001B01F1" w:rsidRDefault="001B01F1" w:rsidP="001B01F1">
      <w:pPr>
        <w:overflowPunct w:val="0"/>
        <w:autoSpaceDE w:val="0"/>
        <w:autoSpaceDN w:val="0"/>
        <w:adjustRightInd w:val="0"/>
        <w:textAlignment w:val="baseline"/>
      </w:pPr>
    </w:p>
    <w:p w14:paraId="3246E4F8" w14:textId="5177E3C7" w:rsidR="001B01F1" w:rsidRDefault="001B01F1" w:rsidP="001B01F1">
      <w:pPr>
        <w:overflowPunct w:val="0"/>
        <w:autoSpaceDE w:val="0"/>
        <w:autoSpaceDN w:val="0"/>
        <w:adjustRightInd w:val="0"/>
        <w:textAlignment w:val="baseline"/>
      </w:pPr>
      <w:r>
        <w:t>Og</w:t>
      </w:r>
    </w:p>
    <w:p w14:paraId="24966F40" w14:textId="77777777" w:rsidR="001B01F1" w:rsidRDefault="001B01F1" w:rsidP="001B01F1">
      <w:pPr>
        <w:overflowPunct w:val="0"/>
        <w:autoSpaceDE w:val="0"/>
        <w:autoSpaceDN w:val="0"/>
        <w:adjustRightInd w:val="0"/>
        <w:textAlignment w:val="baseline"/>
      </w:pPr>
    </w:p>
    <w:p w14:paraId="23317234" w14:textId="77777777" w:rsidR="00492A68" w:rsidRDefault="001B01F1" w:rsidP="001B01F1">
      <w:pPr>
        <w:overflowPunct w:val="0"/>
        <w:autoSpaceDE w:val="0"/>
        <w:autoSpaceDN w:val="0"/>
        <w:adjustRightInd w:val="0"/>
        <w:textAlignment w:val="baseline"/>
      </w:pPr>
      <w:r>
        <w:t>Pernille Nielsen</w:t>
      </w:r>
    </w:p>
    <w:p w14:paraId="680498D4" w14:textId="77777777" w:rsidR="00492A68" w:rsidRPr="008973BC" w:rsidRDefault="00492A68" w:rsidP="008973BC">
      <w:r w:rsidRPr="008973BC">
        <w:rPr>
          <w:noProof/>
        </w:rPr>
        <w:drawing>
          <wp:inline distT="0" distB="0" distL="0" distR="0" wp14:anchorId="1367EA57" wp14:editId="1495BF9C">
            <wp:extent cx="985961" cy="225025"/>
            <wp:effectExtent l="0" t="0" r="5080" b="381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gnatu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42340" cy="283538"/>
                    </a:xfrm>
                    <a:prstGeom prst="rect">
                      <a:avLst/>
                    </a:prstGeom>
                  </pic:spPr>
                </pic:pic>
              </a:graphicData>
            </a:graphic>
          </wp:inline>
        </w:drawing>
      </w:r>
    </w:p>
    <w:p w14:paraId="7B0B6592" w14:textId="4FE47965" w:rsidR="001B01F1" w:rsidRDefault="001B01F1" w:rsidP="001B01F1">
      <w:pPr>
        <w:overflowPunct w:val="0"/>
        <w:autoSpaceDE w:val="0"/>
        <w:autoSpaceDN w:val="0"/>
        <w:adjustRightInd w:val="0"/>
        <w:textAlignment w:val="baseline"/>
      </w:pPr>
      <w:r>
        <w:t>Ingeniør</w:t>
      </w:r>
      <w:r w:rsidRPr="00357090">
        <w:t xml:space="preserve"> </w:t>
      </w:r>
    </w:p>
    <w:p w14:paraId="154C896F" w14:textId="45A0C63D" w:rsidR="006377F7" w:rsidRDefault="006377F7" w:rsidP="001B01F1">
      <w:pPr>
        <w:overflowPunct w:val="0"/>
        <w:autoSpaceDE w:val="0"/>
        <w:autoSpaceDN w:val="0"/>
        <w:adjustRightInd w:val="0"/>
        <w:textAlignment w:val="baseline"/>
      </w:pPr>
    </w:p>
    <w:p w14:paraId="43E1E149" w14:textId="4B8C802A" w:rsidR="00691F29" w:rsidRDefault="00691F29" w:rsidP="001B01F1">
      <w:pPr>
        <w:overflowPunct w:val="0"/>
        <w:autoSpaceDE w:val="0"/>
        <w:autoSpaceDN w:val="0"/>
        <w:adjustRightInd w:val="0"/>
        <w:textAlignment w:val="baseline"/>
      </w:pPr>
    </w:p>
    <w:p w14:paraId="681DB282" w14:textId="77777777" w:rsidR="00691F29" w:rsidRDefault="00691F29" w:rsidP="001B01F1">
      <w:pPr>
        <w:overflowPunct w:val="0"/>
        <w:autoSpaceDE w:val="0"/>
        <w:autoSpaceDN w:val="0"/>
        <w:adjustRightInd w:val="0"/>
        <w:textAlignment w:val="baseline"/>
      </w:pPr>
    </w:p>
    <w:p w14:paraId="7F448114" w14:textId="3C4FF6A2" w:rsidR="001B01F1" w:rsidRPr="00357090" w:rsidRDefault="001B01F1" w:rsidP="001B01F1">
      <w:pPr>
        <w:keepNext/>
        <w:numPr>
          <w:ilvl w:val="0"/>
          <w:numId w:val="13"/>
        </w:numPr>
        <w:tabs>
          <w:tab w:val="left" w:pos="1276"/>
          <w:tab w:val="left" w:pos="6946"/>
        </w:tabs>
        <w:overflowPunct w:val="0"/>
        <w:autoSpaceDE w:val="0"/>
        <w:autoSpaceDN w:val="0"/>
        <w:adjustRightInd w:val="0"/>
        <w:spacing w:after="0" w:line="240" w:lineRule="auto"/>
        <w:textAlignment w:val="baseline"/>
        <w:outlineLvl w:val="0"/>
        <w:rPr>
          <w:b/>
          <w:bCs/>
          <w:sz w:val="28"/>
          <w:szCs w:val="20"/>
        </w:rPr>
      </w:pPr>
      <w:bookmarkStart w:id="8" w:name="_Toc274222972"/>
      <w:r w:rsidRPr="00357090">
        <w:rPr>
          <w:b/>
          <w:bCs/>
          <w:sz w:val="28"/>
          <w:szCs w:val="20"/>
        </w:rPr>
        <w:t>Liste over modtagere af kopi af godkendelsen</w:t>
      </w:r>
      <w:bookmarkEnd w:id="8"/>
      <w:r w:rsidRPr="00357090">
        <w:rPr>
          <w:b/>
          <w:bCs/>
          <w:sz w:val="28"/>
          <w:szCs w:val="20"/>
        </w:rPr>
        <w:t xml:space="preserve"> </w:t>
      </w:r>
    </w:p>
    <w:p w14:paraId="0218E3F7" w14:textId="77777777" w:rsidR="001B01F1" w:rsidRPr="00DF5C95" w:rsidRDefault="001B01F1" w:rsidP="001B01F1">
      <w:pPr>
        <w:overflowPunct w:val="0"/>
        <w:autoSpaceDE w:val="0"/>
        <w:autoSpaceDN w:val="0"/>
        <w:adjustRightInd w:val="0"/>
        <w:textAlignment w:val="baseline"/>
        <w:rPr>
          <w:rFonts w:ascii="Verdana" w:hAnsi="Verdana"/>
          <w:sz w:val="20"/>
          <w:szCs w:val="20"/>
        </w:rPr>
      </w:pPr>
    </w:p>
    <w:p w14:paraId="3F2A7C08" w14:textId="77777777" w:rsidR="001B01F1" w:rsidRPr="00357090" w:rsidRDefault="001B01F1" w:rsidP="001B01F1">
      <w:pPr>
        <w:overflowPunct w:val="0"/>
        <w:autoSpaceDE w:val="0"/>
        <w:autoSpaceDN w:val="0"/>
        <w:adjustRightInd w:val="0"/>
        <w:textAlignment w:val="baseline"/>
      </w:pPr>
      <w:r w:rsidRPr="00357090">
        <w:t>Sendt på mail:</w:t>
      </w:r>
    </w:p>
    <w:p w14:paraId="5BE51F1D" w14:textId="3C597699" w:rsidR="001B01F1" w:rsidRDefault="00D20E77" w:rsidP="001B01F1">
      <w:pPr>
        <w:overflowPunct w:val="0"/>
        <w:autoSpaceDE w:val="0"/>
        <w:autoSpaceDN w:val="0"/>
        <w:adjustRightInd w:val="0"/>
        <w:textAlignment w:val="baseline"/>
      </w:pPr>
      <w:r>
        <w:t xml:space="preserve">DLG Fabrik Spjald, </w:t>
      </w:r>
      <w:proofErr w:type="spellStart"/>
      <w:r>
        <w:t>Att</w:t>
      </w:r>
      <w:proofErr w:type="spellEnd"/>
      <w:r>
        <w:t>: Thor</w:t>
      </w:r>
      <w:r w:rsidR="007967E3">
        <w:t xml:space="preserve">finn Thordarson, </w:t>
      </w:r>
      <w:hyperlink r:id="rId14" w:history="1">
        <w:r w:rsidR="007967E3" w:rsidRPr="00382A29">
          <w:rPr>
            <w:rStyle w:val="Hyperlink"/>
          </w:rPr>
          <w:t>tht@dlg.dk</w:t>
        </w:r>
      </w:hyperlink>
    </w:p>
    <w:p w14:paraId="151B794F" w14:textId="08E367A1" w:rsidR="00D20E77" w:rsidRDefault="00D20E77" w:rsidP="001B01F1">
      <w:pPr>
        <w:overflowPunct w:val="0"/>
        <w:autoSpaceDE w:val="0"/>
        <w:autoSpaceDN w:val="0"/>
        <w:adjustRightInd w:val="0"/>
        <w:textAlignment w:val="baseline"/>
      </w:pPr>
      <w:r>
        <w:t xml:space="preserve">NIRAS, </w:t>
      </w:r>
      <w:proofErr w:type="spellStart"/>
      <w:r>
        <w:t>Att</w:t>
      </w:r>
      <w:proofErr w:type="spellEnd"/>
      <w:r>
        <w:t xml:space="preserve">: Bjarke Klit Nielsen, </w:t>
      </w:r>
      <w:hyperlink r:id="rId15" w:history="1">
        <w:r w:rsidRPr="00382A29">
          <w:rPr>
            <w:rStyle w:val="Hyperlink"/>
          </w:rPr>
          <w:t>bjak@niras.dk</w:t>
        </w:r>
      </w:hyperlink>
      <w:r>
        <w:t xml:space="preserve">, og Hans Drejer, </w:t>
      </w:r>
      <w:hyperlink r:id="rId16" w:history="1">
        <w:r w:rsidRPr="00382A29">
          <w:rPr>
            <w:rStyle w:val="Hyperlink"/>
          </w:rPr>
          <w:t>hkd@niras.dk</w:t>
        </w:r>
      </w:hyperlink>
    </w:p>
    <w:p w14:paraId="6EDC268B" w14:textId="311283C6" w:rsidR="001B01F1" w:rsidRDefault="001B01F1" w:rsidP="001B01F1">
      <w:pPr>
        <w:overflowPunct w:val="0"/>
        <w:autoSpaceDE w:val="0"/>
        <w:autoSpaceDN w:val="0"/>
        <w:adjustRightInd w:val="0"/>
        <w:textAlignment w:val="baseline"/>
      </w:pPr>
      <w:r w:rsidRPr="00357090">
        <w:t>Sundhedsstyrelsen – Embedslægeinstitutionen</w:t>
      </w:r>
      <w:r w:rsidR="00D20E77">
        <w:t xml:space="preserve">, </w:t>
      </w:r>
      <w:hyperlink r:id="rId17" w:history="1">
        <w:r w:rsidR="00D20E77" w:rsidRPr="00382A29">
          <w:rPr>
            <w:rStyle w:val="Hyperlink"/>
          </w:rPr>
          <w:t>trnord@sst.dk</w:t>
        </w:r>
      </w:hyperlink>
    </w:p>
    <w:p w14:paraId="661F9DCF" w14:textId="77777777" w:rsidR="001B01F1" w:rsidRPr="00357090" w:rsidRDefault="001B01F1" w:rsidP="001B01F1">
      <w:pPr>
        <w:autoSpaceDE w:val="0"/>
        <w:autoSpaceDN w:val="0"/>
        <w:adjustRightInd w:val="0"/>
        <w:rPr>
          <w:rFonts w:cs="Verdana"/>
          <w:color w:val="0000FF"/>
          <w:u w:val="single"/>
        </w:rPr>
      </w:pPr>
      <w:r w:rsidRPr="00357090">
        <w:rPr>
          <w:rFonts w:cs="Verdana"/>
          <w:color w:val="000000"/>
        </w:rPr>
        <w:t xml:space="preserve">Danmarks Naturfredningsforenings Lokalforening for Ringkøbing-Skjern Kommune, </w:t>
      </w:r>
      <w:r w:rsidRPr="00357090">
        <w:rPr>
          <w:rFonts w:cs="Verdana"/>
          <w:color w:val="000000"/>
        </w:rPr>
        <w:fldChar w:fldCharType="begin"/>
      </w:r>
      <w:r w:rsidRPr="00357090">
        <w:rPr>
          <w:rFonts w:cs="Verdana"/>
          <w:color w:val="000000"/>
        </w:rPr>
        <w:instrText xml:space="preserve"> HYPERLINK "mailto:ringkoebing-skjern@dn.dk" </w:instrText>
      </w:r>
      <w:r w:rsidRPr="00357090">
        <w:rPr>
          <w:rFonts w:cs="Verdana"/>
          <w:color w:val="000000"/>
        </w:rPr>
        <w:fldChar w:fldCharType="separate"/>
      </w:r>
      <w:r w:rsidRPr="00357090">
        <w:rPr>
          <w:rFonts w:cs="Verdana"/>
          <w:color w:val="0000FF"/>
          <w:u w:val="single"/>
        </w:rPr>
        <w:t>dnringkoebing-skjern-sager@dn.dk</w:t>
      </w:r>
    </w:p>
    <w:p w14:paraId="3C35DCB4" w14:textId="77777777" w:rsidR="00D20E77" w:rsidRDefault="001B01F1" w:rsidP="001B01F1">
      <w:pPr>
        <w:overflowPunct w:val="0"/>
        <w:autoSpaceDE w:val="0"/>
        <w:autoSpaceDN w:val="0"/>
        <w:adjustRightInd w:val="0"/>
        <w:textAlignment w:val="baseline"/>
      </w:pPr>
      <w:r w:rsidRPr="00357090">
        <w:rPr>
          <w:rFonts w:cs="Verdana"/>
          <w:color w:val="000000"/>
        </w:rPr>
        <w:fldChar w:fldCharType="end"/>
      </w:r>
    </w:p>
    <w:p w14:paraId="09A08F7B" w14:textId="77777777" w:rsidR="001B01F1" w:rsidRPr="00357090" w:rsidRDefault="001B01F1" w:rsidP="001B01F1">
      <w:pPr>
        <w:overflowPunct w:val="0"/>
        <w:autoSpaceDE w:val="0"/>
        <w:autoSpaceDN w:val="0"/>
        <w:adjustRightInd w:val="0"/>
        <w:textAlignment w:val="baseline"/>
      </w:pPr>
      <w:r w:rsidRPr="00357090">
        <w:t xml:space="preserve">Danmarks Sportsfiskerforbund, Skyttevej 4, 7182 Bredsten, </w:t>
      </w:r>
      <w:hyperlink r:id="rId18" w:history="1">
        <w:r w:rsidRPr="00357090">
          <w:rPr>
            <w:color w:val="0000FF"/>
            <w:u w:val="single"/>
          </w:rPr>
          <w:t>post@sportsfiskerforbundet.dk</w:t>
        </w:r>
      </w:hyperlink>
    </w:p>
    <w:p w14:paraId="6FAD268A" w14:textId="77777777" w:rsidR="001B01F1" w:rsidRPr="00357090" w:rsidRDefault="001B01F1" w:rsidP="001B01F1">
      <w:pPr>
        <w:overflowPunct w:val="0"/>
        <w:autoSpaceDE w:val="0"/>
        <w:autoSpaceDN w:val="0"/>
        <w:adjustRightInd w:val="0"/>
        <w:textAlignment w:val="baseline"/>
      </w:pPr>
      <w:r w:rsidRPr="00357090">
        <w:t xml:space="preserve">Danmarks Sportsfiskerforbund, </w:t>
      </w:r>
      <w:hyperlink r:id="rId19" w:history="1">
        <w:r w:rsidRPr="00357090">
          <w:rPr>
            <w:color w:val="0000FF"/>
            <w:u w:val="single"/>
          </w:rPr>
          <w:t>lbt@sportsfiskerbundet.dk</w:t>
        </w:r>
      </w:hyperlink>
    </w:p>
    <w:p w14:paraId="60AC7990" w14:textId="77777777" w:rsidR="001B01F1" w:rsidRPr="00357090" w:rsidRDefault="001B01F1" w:rsidP="001B01F1">
      <w:pPr>
        <w:overflowPunct w:val="0"/>
        <w:autoSpaceDE w:val="0"/>
        <w:autoSpaceDN w:val="0"/>
        <w:adjustRightInd w:val="0"/>
        <w:textAlignment w:val="baseline"/>
      </w:pPr>
      <w:r w:rsidRPr="00357090">
        <w:t xml:space="preserve">Danmarks Sportsfiskerforbund, </w:t>
      </w:r>
      <w:hyperlink r:id="rId20" w:history="1">
        <w:r w:rsidRPr="00357090">
          <w:rPr>
            <w:color w:val="0000FF"/>
            <w:u w:val="single"/>
          </w:rPr>
          <w:t>lp@sportsfiskerforbundet.dk</w:t>
        </w:r>
      </w:hyperlink>
    </w:p>
    <w:p w14:paraId="4A45EAA9" w14:textId="77777777" w:rsidR="001B01F1" w:rsidRPr="00357090" w:rsidRDefault="001B01F1" w:rsidP="001B01F1">
      <w:pPr>
        <w:overflowPunct w:val="0"/>
        <w:autoSpaceDE w:val="0"/>
        <w:autoSpaceDN w:val="0"/>
        <w:adjustRightInd w:val="0"/>
        <w:textAlignment w:val="baseline"/>
      </w:pPr>
      <w:r w:rsidRPr="00357090">
        <w:t xml:space="preserve">Friluftsrådet Midt-Vest, </w:t>
      </w:r>
      <w:hyperlink r:id="rId21" w:history="1">
        <w:r w:rsidRPr="00357090">
          <w:rPr>
            <w:color w:val="0000FF"/>
            <w:u w:val="single"/>
          </w:rPr>
          <w:t>midtvestjylland@friluftsraadet.dk</w:t>
        </w:r>
      </w:hyperlink>
      <w:r w:rsidRPr="00357090">
        <w:t xml:space="preserve"> </w:t>
      </w:r>
    </w:p>
    <w:p w14:paraId="6C40862B" w14:textId="1825627B" w:rsidR="00D20E77" w:rsidRDefault="001B01F1" w:rsidP="001B01F1">
      <w:pPr>
        <w:overflowPunct w:val="0"/>
        <w:autoSpaceDE w:val="0"/>
        <w:autoSpaceDN w:val="0"/>
        <w:adjustRightInd w:val="0"/>
        <w:textAlignment w:val="baseline"/>
      </w:pPr>
      <w:r w:rsidRPr="00357090">
        <w:t xml:space="preserve">Arbejdsbevægelsens Erhvervsråd, </w:t>
      </w:r>
      <w:hyperlink r:id="rId22" w:history="1">
        <w:r w:rsidR="00D20E77" w:rsidRPr="00382A29">
          <w:rPr>
            <w:rStyle w:val="Hyperlink"/>
          </w:rPr>
          <w:t>ae@ae.dk</w:t>
        </w:r>
      </w:hyperlink>
    </w:p>
    <w:p w14:paraId="708715FA" w14:textId="77777777" w:rsidR="001B01F1" w:rsidRPr="00DF5C95" w:rsidRDefault="001B01F1" w:rsidP="001B01F1">
      <w:pPr>
        <w:overflowPunct w:val="0"/>
        <w:autoSpaceDE w:val="0"/>
        <w:autoSpaceDN w:val="0"/>
        <w:adjustRightInd w:val="0"/>
        <w:textAlignment w:val="baseline"/>
        <w:rPr>
          <w:rFonts w:ascii="Verdana" w:hAnsi="Verdana"/>
          <w:sz w:val="20"/>
          <w:szCs w:val="20"/>
        </w:rPr>
      </w:pPr>
    </w:p>
    <w:p w14:paraId="09631CE6" w14:textId="77777777" w:rsidR="001B01F1" w:rsidRPr="00DF5C95" w:rsidRDefault="001B01F1" w:rsidP="001B01F1">
      <w:pPr>
        <w:overflowPunct w:val="0"/>
        <w:autoSpaceDE w:val="0"/>
        <w:autoSpaceDN w:val="0"/>
        <w:adjustRightInd w:val="0"/>
        <w:textAlignment w:val="baseline"/>
        <w:rPr>
          <w:rFonts w:ascii="Verdana" w:hAnsi="Verdana"/>
          <w:sz w:val="20"/>
          <w:szCs w:val="20"/>
        </w:rPr>
      </w:pPr>
    </w:p>
    <w:p w14:paraId="3A584772" w14:textId="7C9F0E16" w:rsidR="001B01F1" w:rsidRDefault="001B01F1" w:rsidP="001B01F1">
      <w:pPr>
        <w:keepNext/>
        <w:numPr>
          <w:ilvl w:val="0"/>
          <w:numId w:val="13"/>
        </w:numPr>
        <w:tabs>
          <w:tab w:val="left" w:pos="1276"/>
          <w:tab w:val="left" w:pos="6946"/>
        </w:tabs>
        <w:overflowPunct w:val="0"/>
        <w:autoSpaceDE w:val="0"/>
        <w:autoSpaceDN w:val="0"/>
        <w:adjustRightInd w:val="0"/>
        <w:spacing w:after="0" w:line="240" w:lineRule="auto"/>
        <w:textAlignment w:val="baseline"/>
        <w:outlineLvl w:val="0"/>
        <w:rPr>
          <w:b/>
          <w:bCs/>
          <w:sz w:val="28"/>
          <w:szCs w:val="20"/>
        </w:rPr>
      </w:pPr>
      <w:r w:rsidRPr="00DF5C95">
        <w:rPr>
          <w:rFonts w:ascii="Verdana" w:hAnsi="Verdana"/>
          <w:b/>
          <w:bCs/>
          <w:sz w:val="28"/>
          <w:szCs w:val="20"/>
        </w:rPr>
        <w:br w:type="page"/>
      </w:r>
      <w:bookmarkStart w:id="9" w:name="_Toc274222973"/>
      <w:r w:rsidRPr="00357090">
        <w:rPr>
          <w:b/>
          <w:bCs/>
          <w:sz w:val="28"/>
          <w:szCs w:val="20"/>
        </w:rPr>
        <w:lastRenderedPageBreak/>
        <w:t>Oversigtsplan – Bilag 1</w:t>
      </w:r>
      <w:bookmarkEnd w:id="9"/>
    </w:p>
    <w:p w14:paraId="7CEC61F7" w14:textId="13774A3A" w:rsidR="008753A4" w:rsidRDefault="008753A4" w:rsidP="008753A4"/>
    <w:p w14:paraId="62675288" w14:textId="3F0B7A9C" w:rsidR="008753A4" w:rsidRDefault="008753A4" w:rsidP="008753A4">
      <w:r>
        <w:rPr>
          <w:noProof/>
        </w:rPr>
        <w:drawing>
          <wp:inline distT="0" distB="0" distL="0" distR="0" wp14:anchorId="293FE220" wp14:editId="4E0E7C59">
            <wp:extent cx="5610225" cy="6896100"/>
            <wp:effectExtent l="171450" t="171450" r="180975" b="19050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0225" cy="68961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366B9162" w14:textId="4BED6A0A" w:rsidR="008753A4" w:rsidRPr="00357090" w:rsidRDefault="008753A4" w:rsidP="008753A4">
      <w:r>
        <w:t xml:space="preserve">OBS Indsat billede - </w:t>
      </w:r>
      <w:r w:rsidRPr="00EA64E8">
        <w:t>Ringkøbing-Skjern Kommune – KMS © COWI – DDO</w:t>
      </w:r>
    </w:p>
    <w:p w14:paraId="67B9BA7A" w14:textId="44F1DE45" w:rsidR="001B01F1" w:rsidRDefault="001B01F1" w:rsidP="001B01F1">
      <w:pPr>
        <w:keepNext/>
        <w:numPr>
          <w:ilvl w:val="0"/>
          <w:numId w:val="13"/>
        </w:numPr>
        <w:tabs>
          <w:tab w:val="left" w:pos="1276"/>
          <w:tab w:val="left" w:pos="6946"/>
        </w:tabs>
        <w:overflowPunct w:val="0"/>
        <w:autoSpaceDE w:val="0"/>
        <w:autoSpaceDN w:val="0"/>
        <w:adjustRightInd w:val="0"/>
        <w:spacing w:after="0" w:line="240" w:lineRule="auto"/>
        <w:textAlignment w:val="baseline"/>
        <w:outlineLvl w:val="0"/>
        <w:rPr>
          <w:b/>
          <w:bCs/>
          <w:sz w:val="28"/>
          <w:szCs w:val="20"/>
        </w:rPr>
      </w:pPr>
      <w:r w:rsidRPr="00DF5C95">
        <w:rPr>
          <w:rFonts w:ascii="Verdana" w:hAnsi="Verdana"/>
          <w:b/>
          <w:bCs/>
          <w:sz w:val="28"/>
          <w:szCs w:val="20"/>
        </w:rPr>
        <w:br w:type="page"/>
      </w:r>
      <w:bookmarkStart w:id="10" w:name="_Toc274222974"/>
      <w:r w:rsidRPr="00357090">
        <w:rPr>
          <w:b/>
          <w:bCs/>
          <w:sz w:val="28"/>
          <w:szCs w:val="20"/>
        </w:rPr>
        <w:lastRenderedPageBreak/>
        <w:t>Situationsplan – Bilag 2</w:t>
      </w:r>
      <w:bookmarkEnd w:id="10"/>
    </w:p>
    <w:p w14:paraId="39AE86C3" w14:textId="77777777" w:rsidR="007967E3" w:rsidRDefault="007967E3" w:rsidP="007967E3"/>
    <w:p w14:paraId="0AC6F575" w14:textId="2EE1C05D" w:rsidR="007967E3" w:rsidRDefault="007967E3" w:rsidP="007967E3">
      <w:r>
        <w:rPr>
          <w:noProof/>
        </w:rPr>
        <w:drawing>
          <wp:inline distT="0" distB="0" distL="0" distR="0" wp14:anchorId="1B809EEE" wp14:editId="68C6D4E2">
            <wp:extent cx="5452264" cy="7477125"/>
            <wp:effectExtent l="171450" t="171450" r="167640" b="20002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56258" cy="748260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259D7698" w14:textId="3514658F" w:rsidR="007967E3" w:rsidRPr="00357090" w:rsidRDefault="007967E3" w:rsidP="007967E3">
      <w:r>
        <w:t>OBS Indsat billede fra ansøgningsmaterialet.</w:t>
      </w:r>
    </w:p>
    <w:p w14:paraId="5B33C0E5" w14:textId="77777777" w:rsidR="001B01F1" w:rsidRPr="00A60029" w:rsidRDefault="001B01F1" w:rsidP="001B01F1">
      <w:pPr>
        <w:keepNext/>
        <w:numPr>
          <w:ilvl w:val="0"/>
          <w:numId w:val="13"/>
        </w:numPr>
        <w:tabs>
          <w:tab w:val="left" w:pos="1276"/>
          <w:tab w:val="left" w:pos="6946"/>
        </w:tabs>
        <w:overflowPunct w:val="0"/>
        <w:autoSpaceDE w:val="0"/>
        <w:autoSpaceDN w:val="0"/>
        <w:adjustRightInd w:val="0"/>
        <w:spacing w:after="0" w:line="240" w:lineRule="auto"/>
        <w:textAlignment w:val="baseline"/>
        <w:outlineLvl w:val="0"/>
        <w:rPr>
          <w:b/>
          <w:bCs/>
          <w:sz w:val="28"/>
          <w:szCs w:val="20"/>
        </w:rPr>
      </w:pPr>
      <w:r w:rsidRPr="00DF5C95">
        <w:rPr>
          <w:rFonts w:ascii="Verdana" w:hAnsi="Verdana"/>
          <w:b/>
          <w:bCs/>
          <w:sz w:val="28"/>
          <w:szCs w:val="20"/>
        </w:rPr>
        <w:br w:type="page"/>
      </w:r>
      <w:r w:rsidRPr="00DF5C95">
        <w:rPr>
          <w:rFonts w:ascii="Verdana" w:hAnsi="Verdana"/>
          <w:b/>
          <w:bCs/>
          <w:sz w:val="28"/>
          <w:szCs w:val="20"/>
        </w:rPr>
        <w:lastRenderedPageBreak/>
        <w:t xml:space="preserve"> </w:t>
      </w:r>
      <w:bookmarkStart w:id="11" w:name="_Toc274222975"/>
      <w:r w:rsidRPr="00A60029">
        <w:rPr>
          <w:b/>
          <w:bCs/>
          <w:sz w:val="28"/>
          <w:szCs w:val="20"/>
        </w:rPr>
        <w:t>Miljøteknisk beskrivelse - Bilag 3</w:t>
      </w:r>
      <w:bookmarkEnd w:id="11"/>
    </w:p>
    <w:p w14:paraId="6B7C0494" w14:textId="77777777" w:rsidR="001B01F1" w:rsidRPr="00DF5C95" w:rsidRDefault="001B01F1" w:rsidP="001B01F1">
      <w:pPr>
        <w:overflowPunct w:val="0"/>
        <w:autoSpaceDE w:val="0"/>
        <w:autoSpaceDN w:val="0"/>
        <w:adjustRightInd w:val="0"/>
        <w:textAlignment w:val="baseline"/>
        <w:rPr>
          <w:rFonts w:ascii="Verdana" w:hAnsi="Verdana"/>
          <w:sz w:val="20"/>
          <w:szCs w:val="20"/>
        </w:rPr>
      </w:pPr>
    </w:p>
    <w:p w14:paraId="0FC8977B" w14:textId="77777777" w:rsidR="001B01F1" w:rsidRPr="00A60029" w:rsidRDefault="001B01F1" w:rsidP="001B01F1">
      <w:pPr>
        <w:overflowPunct w:val="0"/>
        <w:autoSpaceDE w:val="0"/>
        <w:autoSpaceDN w:val="0"/>
        <w:adjustRightInd w:val="0"/>
        <w:textAlignment w:val="baseline"/>
      </w:pPr>
      <w:r w:rsidRPr="00A60029">
        <w:t>Den følgende beskrivelse af projektet bygger på virksomhedens oplysninger jævnfør ansøgningsmaterialet og på oplysningerne fra tidligere godkendelser mv., med særlig vægt på de miljømæssige og de planlægningsmæssige forhold.</w:t>
      </w:r>
    </w:p>
    <w:p w14:paraId="1D680AF3" w14:textId="56A65941" w:rsidR="001B01F1" w:rsidRDefault="00D20E77" w:rsidP="001B01F1">
      <w:pPr>
        <w:overflowPunct w:val="0"/>
        <w:autoSpaceDE w:val="0"/>
        <w:autoSpaceDN w:val="0"/>
        <w:adjustRightInd w:val="0"/>
        <w:textAlignment w:val="baseline"/>
      </w:pPr>
      <w:r>
        <w:t>Uddrag fra miljøansøgningen:</w:t>
      </w:r>
    </w:p>
    <w:p w14:paraId="66ED86F0" w14:textId="77777777" w:rsidR="00D20E77" w:rsidRPr="00D20E77" w:rsidRDefault="00D20E77" w:rsidP="00D20E77">
      <w:pPr>
        <w:autoSpaceDE w:val="0"/>
        <w:autoSpaceDN w:val="0"/>
        <w:adjustRightInd w:val="0"/>
        <w:spacing w:after="0" w:line="240" w:lineRule="auto"/>
        <w:rPr>
          <w:rFonts w:cs="Arial"/>
          <w:b/>
          <w:bCs/>
          <w:i/>
        </w:rPr>
      </w:pPr>
      <w:r w:rsidRPr="00D20E77">
        <w:rPr>
          <w:rFonts w:cs="Arial"/>
          <w:b/>
          <w:bCs/>
          <w:i/>
        </w:rPr>
        <w:t>Udskiftning af brænder til dampkedel</w:t>
      </w:r>
    </w:p>
    <w:p w14:paraId="641BE01B" w14:textId="647A0D1B" w:rsidR="00D20E77" w:rsidRPr="00D20E77" w:rsidRDefault="00D20E77" w:rsidP="00D20E77">
      <w:pPr>
        <w:autoSpaceDE w:val="0"/>
        <w:autoSpaceDN w:val="0"/>
        <w:adjustRightInd w:val="0"/>
        <w:spacing w:after="0" w:line="240" w:lineRule="auto"/>
        <w:rPr>
          <w:rFonts w:cs="Arial"/>
          <w:i/>
        </w:rPr>
      </w:pPr>
      <w:r w:rsidRPr="00D20E77">
        <w:rPr>
          <w:rFonts w:cs="Arial"/>
          <w:i/>
        </w:rPr>
        <w:t>På grund af store udsving i energipriserne ønsker DLG mulighed for at kunne vælge mellem anvendelse af enten naturgas eller gasolie som</w:t>
      </w:r>
      <w:r>
        <w:rPr>
          <w:rFonts w:cs="Arial"/>
          <w:i/>
        </w:rPr>
        <w:t xml:space="preserve"> </w:t>
      </w:r>
      <w:r w:rsidRPr="00D20E77">
        <w:rPr>
          <w:rFonts w:cs="Arial"/>
          <w:i/>
        </w:rPr>
        <w:t>brændsel i virksomhedens dampkedel (2,07 MW) til foderproduktion.</w:t>
      </w:r>
    </w:p>
    <w:p w14:paraId="435862A5" w14:textId="299F1F55" w:rsidR="00D20E77" w:rsidRPr="00D20E77" w:rsidRDefault="00D20E77" w:rsidP="00D20E77">
      <w:pPr>
        <w:autoSpaceDE w:val="0"/>
        <w:autoSpaceDN w:val="0"/>
        <w:adjustRightInd w:val="0"/>
        <w:spacing w:after="0" w:line="240" w:lineRule="auto"/>
        <w:rPr>
          <w:rFonts w:cs="Arial"/>
          <w:i/>
        </w:rPr>
      </w:pPr>
      <w:r w:rsidRPr="00D20E77">
        <w:rPr>
          <w:rFonts w:cs="Arial"/>
          <w:i/>
        </w:rPr>
        <w:t>P.t. anvendes der naturgas både til virksomhedens dampkedel og virksomhedens tørrerier. Der sker ikke ændringer af virksomhedens tørrerier i</w:t>
      </w:r>
      <w:r>
        <w:rPr>
          <w:rFonts w:cs="Arial"/>
          <w:i/>
        </w:rPr>
        <w:t xml:space="preserve"> </w:t>
      </w:r>
      <w:r w:rsidRPr="00D20E77">
        <w:rPr>
          <w:rFonts w:cs="Arial"/>
          <w:i/>
        </w:rPr>
        <w:t>forbindelse med dette projekt.</w:t>
      </w:r>
    </w:p>
    <w:p w14:paraId="30CD32E0" w14:textId="77777777" w:rsidR="00D20E77" w:rsidRPr="00D20E77" w:rsidRDefault="00D20E77" w:rsidP="00D20E77">
      <w:pPr>
        <w:autoSpaceDE w:val="0"/>
        <w:autoSpaceDN w:val="0"/>
        <w:adjustRightInd w:val="0"/>
        <w:spacing w:after="0" w:line="240" w:lineRule="auto"/>
        <w:rPr>
          <w:rFonts w:cs="Arial"/>
          <w:b/>
          <w:bCs/>
          <w:i/>
        </w:rPr>
      </w:pPr>
      <w:r w:rsidRPr="00D20E77">
        <w:rPr>
          <w:rFonts w:cs="Arial"/>
          <w:b/>
          <w:bCs/>
          <w:i/>
        </w:rPr>
        <w:t>Projektet</w:t>
      </w:r>
    </w:p>
    <w:p w14:paraId="7CA64777" w14:textId="082E3DA8" w:rsidR="00D20E77" w:rsidRPr="00D20E77" w:rsidRDefault="00D20E77" w:rsidP="00D20E77">
      <w:pPr>
        <w:autoSpaceDE w:val="0"/>
        <w:autoSpaceDN w:val="0"/>
        <w:adjustRightInd w:val="0"/>
        <w:spacing w:after="0" w:line="240" w:lineRule="auto"/>
        <w:rPr>
          <w:rFonts w:cs="Arial"/>
          <w:i/>
        </w:rPr>
      </w:pPr>
      <w:r w:rsidRPr="00D20E77">
        <w:rPr>
          <w:rFonts w:cs="Arial"/>
          <w:i/>
        </w:rPr>
        <w:t>Den eksisterende brænder på dampkedlen, der kun kan anvendes til naturgas, udskiftes med en fleksibel brænder, der kan skifte mellem at køre</w:t>
      </w:r>
      <w:r>
        <w:rPr>
          <w:rFonts w:cs="Arial"/>
          <w:i/>
        </w:rPr>
        <w:t xml:space="preserve"> </w:t>
      </w:r>
      <w:r w:rsidRPr="00D20E77">
        <w:rPr>
          <w:rFonts w:cs="Arial"/>
          <w:i/>
        </w:rPr>
        <w:t>på gasolie og gas.</w:t>
      </w:r>
    </w:p>
    <w:p w14:paraId="5A07FCCC" w14:textId="3397627F" w:rsidR="00D20E77" w:rsidRPr="00D20E77" w:rsidRDefault="00D20E77" w:rsidP="00D20E77">
      <w:pPr>
        <w:autoSpaceDE w:val="0"/>
        <w:autoSpaceDN w:val="0"/>
        <w:adjustRightInd w:val="0"/>
        <w:spacing w:after="0" w:line="240" w:lineRule="auto"/>
        <w:rPr>
          <w:rFonts w:cs="Arial"/>
          <w:i/>
        </w:rPr>
      </w:pPr>
      <w:r w:rsidRPr="00D20E77">
        <w:rPr>
          <w:rFonts w:cs="Arial"/>
          <w:i/>
        </w:rPr>
        <w:t>I forbindelse med udskiftning af brænderen ønsker virksomheden at etablere en overjordisk olietank med et volumen på 5.900 liter. Olietanken</w:t>
      </w:r>
      <w:r>
        <w:rPr>
          <w:rFonts w:cs="Arial"/>
          <w:i/>
        </w:rPr>
        <w:t xml:space="preserve"> </w:t>
      </w:r>
      <w:r w:rsidRPr="00D20E77">
        <w:rPr>
          <w:rFonts w:cs="Arial"/>
          <w:i/>
        </w:rPr>
        <w:t xml:space="preserve">opstilles indendørs i sækkelageret. Der er ingen gulvafløb i nærheden af tanken. </w:t>
      </w:r>
      <w:r>
        <w:rPr>
          <w:rFonts w:cs="Arial"/>
          <w:i/>
        </w:rPr>
        <w:t xml:space="preserve">… </w:t>
      </w:r>
      <w:r w:rsidRPr="00D20E77">
        <w:rPr>
          <w:rFonts w:cs="Arial"/>
          <w:i/>
        </w:rPr>
        <w:t>. Der er tale om en ny,</w:t>
      </w:r>
      <w:r>
        <w:rPr>
          <w:rFonts w:cs="Arial"/>
          <w:i/>
        </w:rPr>
        <w:t xml:space="preserve"> </w:t>
      </w:r>
      <w:r w:rsidRPr="00D20E77">
        <w:rPr>
          <w:rFonts w:cs="Arial"/>
          <w:i/>
        </w:rPr>
        <w:t>typegodkendt tank, der er under produktion. Der foreligger derfor endnu ikke en tankattest, og denne eftersendes.</w:t>
      </w:r>
    </w:p>
    <w:p w14:paraId="58EA5975" w14:textId="3F42D525" w:rsidR="00D20E77" w:rsidRPr="00D20E77" w:rsidRDefault="00D20E77" w:rsidP="00D20E77">
      <w:pPr>
        <w:autoSpaceDE w:val="0"/>
        <w:autoSpaceDN w:val="0"/>
        <w:adjustRightInd w:val="0"/>
        <w:spacing w:after="0" w:line="240" w:lineRule="auto"/>
        <w:rPr>
          <w:rFonts w:cs="Arial"/>
          <w:i/>
        </w:rPr>
      </w:pPr>
      <w:r w:rsidRPr="00D20E77">
        <w:rPr>
          <w:rFonts w:cs="Arial"/>
          <w:i/>
        </w:rPr>
        <w:t xml:space="preserve">Da der etableres en ny olietank, er der lavet en vurdering af behov for basistilstandsrapport. </w:t>
      </w:r>
      <w:r>
        <w:rPr>
          <w:rFonts w:cs="Arial"/>
          <w:i/>
        </w:rPr>
        <w:t xml:space="preserve">… </w:t>
      </w:r>
      <w:r w:rsidRPr="00D20E77">
        <w:rPr>
          <w:rFonts w:cs="Arial"/>
          <w:i/>
        </w:rPr>
        <w:t>. Det vurderes, at</w:t>
      </w:r>
      <w:r>
        <w:rPr>
          <w:rFonts w:cs="Arial"/>
          <w:i/>
        </w:rPr>
        <w:t xml:space="preserve"> </w:t>
      </w:r>
      <w:r w:rsidRPr="00D20E77">
        <w:rPr>
          <w:rFonts w:cs="Arial"/>
          <w:i/>
        </w:rPr>
        <w:t xml:space="preserve">virksomheden ikke er omfattet af reglerne om basistilstandsrapport jf. </w:t>
      </w:r>
      <w:r>
        <w:rPr>
          <w:rFonts w:cs="Arial"/>
          <w:i/>
        </w:rPr>
        <w:t xml:space="preserve"> </w:t>
      </w:r>
      <w:r w:rsidRPr="00D20E77">
        <w:rPr>
          <w:rFonts w:cs="Arial"/>
          <w:i/>
        </w:rPr>
        <w:t>godkendelsesbekendtgørelsens § 16, herunder at der ikke skal gennemføres</w:t>
      </w:r>
      <w:r>
        <w:rPr>
          <w:rFonts w:cs="Arial"/>
          <w:i/>
        </w:rPr>
        <w:t xml:space="preserve"> </w:t>
      </w:r>
      <w:r w:rsidRPr="00D20E77">
        <w:rPr>
          <w:rFonts w:cs="Arial"/>
          <w:i/>
        </w:rPr>
        <w:t>en teknisk undersøgelse efter disse regler.</w:t>
      </w:r>
    </w:p>
    <w:p w14:paraId="3176BFA9" w14:textId="77777777" w:rsidR="00D20E77" w:rsidRPr="00D20E77" w:rsidRDefault="00D20E77" w:rsidP="00D20E77">
      <w:pPr>
        <w:autoSpaceDE w:val="0"/>
        <w:autoSpaceDN w:val="0"/>
        <w:adjustRightInd w:val="0"/>
        <w:spacing w:after="0" w:line="240" w:lineRule="auto"/>
        <w:rPr>
          <w:rFonts w:cs="Arial"/>
          <w:i/>
        </w:rPr>
      </w:pPr>
      <w:r w:rsidRPr="00D20E77">
        <w:rPr>
          <w:rFonts w:cs="Arial"/>
          <w:i/>
        </w:rPr>
        <w:t>Der sker ingen ændringer i forhold til støj.</w:t>
      </w:r>
    </w:p>
    <w:p w14:paraId="249662D5" w14:textId="1B33762C" w:rsidR="00D20E77" w:rsidRPr="00D20E77" w:rsidRDefault="00D20E77" w:rsidP="00D20E77">
      <w:pPr>
        <w:autoSpaceDE w:val="0"/>
        <w:autoSpaceDN w:val="0"/>
        <w:adjustRightInd w:val="0"/>
        <w:spacing w:after="0" w:line="240" w:lineRule="auto"/>
        <w:rPr>
          <w:rFonts w:cs="Arial"/>
          <w:i/>
        </w:rPr>
      </w:pPr>
      <w:r w:rsidRPr="00D20E77">
        <w:rPr>
          <w:rFonts w:cs="Arial"/>
          <w:i/>
        </w:rPr>
        <w:t xml:space="preserve">Da gasolie emitterer mere </w:t>
      </w:r>
      <w:proofErr w:type="spellStart"/>
      <w:r w:rsidRPr="00D20E77">
        <w:rPr>
          <w:rFonts w:cs="Arial"/>
          <w:i/>
        </w:rPr>
        <w:t>NOx</w:t>
      </w:r>
      <w:proofErr w:type="spellEnd"/>
      <w:r w:rsidRPr="00D20E77">
        <w:rPr>
          <w:rFonts w:cs="Arial"/>
          <w:i/>
        </w:rPr>
        <w:t xml:space="preserve"> end naturgas vil emissionen af </w:t>
      </w:r>
      <w:proofErr w:type="spellStart"/>
      <w:r w:rsidRPr="00D20E77">
        <w:rPr>
          <w:rFonts w:cs="Arial"/>
          <w:i/>
        </w:rPr>
        <w:t>NOx</w:t>
      </w:r>
      <w:proofErr w:type="spellEnd"/>
      <w:r w:rsidRPr="00D20E77">
        <w:rPr>
          <w:rFonts w:cs="Arial"/>
          <w:i/>
        </w:rPr>
        <w:t xml:space="preserve"> blive større ved anvendelse af denne type brændsel. B-værdien kan dog</w:t>
      </w:r>
      <w:r>
        <w:rPr>
          <w:rFonts w:cs="Arial"/>
          <w:i/>
        </w:rPr>
        <w:t xml:space="preserve"> </w:t>
      </w:r>
      <w:r w:rsidRPr="00D20E77">
        <w:rPr>
          <w:rFonts w:cs="Arial"/>
          <w:i/>
        </w:rPr>
        <w:t xml:space="preserve">overholdes med stor margin. Der er vedlagt </w:t>
      </w:r>
      <w:proofErr w:type="gramStart"/>
      <w:r w:rsidRPr="00D20E77">
        <w:rPr>
          <w:rFonts w:cs="Arial"/>
          <w:i/>
        </w:rPr>
        <w:t>OML beregning</w:t>
      </w:r>
      <w:proofErr w:type="gramEnd"/>
      <w:r w:rsidRPr="00D20E77">
        <w:rPr>
          <w:rFonts w:cs="Arial"/>
          <w:i/>
        </w:rPr>
        <w:t xml:space="preserve"> for anvendelse af gasolie i stedet for naturgas på dampkedlen.</w:t>
      </w:r>
    </w:p>
    <w:p w14:paraId="7CC1C77F" w14:textId="359410D5" w:rsidR="00D20E77" w:rsidRPr="00D20E77" w:rsidRDefault="00D20E77" w:rsidP="00D20E77">
      <w:pPr>
        <w:autoSpaceDE w:val="0"/>
        <w:autoSpaceDN w:val="0"/>
        <w:adjustRightInd w:val="0"/>
        <w:spacing w:after="0" w:line="240" w:lineRule="auto"/>
        <w:rPr>
          <w:rFonts w:cs="Arial"/>
          <w:i/>
        </w:rPr>
      </w:pPr>
      <w:r w:rsidRPr="00D20E77">
        <w:rPr>
          <w:rFonts w:cs="Arial"/>
          <w:i/>
        </w:rPr>
        <w:t>Der er beregnet et maksimalt bidrag af NO2 i omgivelserne på 0,020 mg/m3 uden for virksomhedens skel. B-værdien på 0,125 mg/m3 overholdes</w:t>
      </w:r>
      <w:r>
        <w:rPr>
          <w:rFonts w:cs="Arial"/>
          <w:i/>
        </w:rPr>
        <w:t xml:space="preserve"> </w:t>
      </w:r>
      <w:r w:rsidRPr="00D20E77">
        <w:rPr>
          <w:rFonts w:cs="Arial"/>
          <w:i/>
        </w:rPr>
        <w:t>således med stor margin.</w:t>
      </w:r>
    </w:p>
    <w:p w14:paraId="5B1039F5" w14:textId="47720843" w:rsidR="00D20E77" w:rsidRPr="00D20E77" w:rsidRDefault="00D20E77" w:rsidP="00D20E77">
      <w:pPr>
        <w:autoSpaceDE w:val="0"/>
        <w:autoSpaceDN w:val="0"/>
        <w:adjustRightInd w:val="0"/>
        <w:spacing w:after="0" w:line="240" w:lineRule="auto"/>
        <w:rPr>
          <w:rFonts w:cs="Arial"/>
          <w:i/>
        </w:rPr>
      </w:pPr>
      <w:r w:rsidRPr="00D20E77">
        <w:rPr>
          <w:rFonts w:cs="Arial"/>
          <w:i/>
        </w:rPr>
        <w:t>Beregning med anvendelse af naturgas i relation til virksomhedens eksisterende miljøgodkendelse viser et maksimalt bidrag af NO2 i omgivelserne</w:t>
      </w:r>
      <w:r>
        <w:rPr>
          <w:rFonts w:cs="Arial"/>
          <w:i/>
        </w:rPr>
        <w:t xml:space="preserve"> </w:t>
      </w:r>
      <w:r w:rsidRPr="00D20E77">
        <w:rPr>
          <w:rFonts w:cs="Arial"/>
          <w:i/>
        </w:rPr>
        <w:t xml:space="preserve">på 0,011 mg/m3 uden for virksomhedens skel. </w:t>
      </w:r>
      <w:r>
        <w:rPr>
          <w:rFonts w:cs="Arial"/>
          <w:i/>
        </w:rPr>
        <w:t xml:space="preserve">… </w:t>
      </w:r>
      <w:r w:rsidRPr="00D20E77">
        <w:rPr>
          <w:rFonts w:cs="Arial"/>
          <w:i/>
        </w:rPr>
        <w:t>.</w:t>
      </w:r>
    </w:p>
    <w:p w14:paraId="188C6038" w14:textId="77777777" w:rsidR="00D20E77" w:rsidRPr="00D20E77" w:rsidRDefault="00D20E77" w:rsidP="00D20E77">
      <w:pPr>
        <w:autoSpaceDE w:val="0"/>
        <w:autoSpaceDN w:val="0"/>
        <w:adjustRightInd w:val="0"/>
        <w:spacing w:after="0" w:line="240" w:lineRule="auto"/>
        <w:rPr>
          <w:rFonts w:cs="Arial"/>
          <w:i/>
          <w:iCs/>
        </w:rPr>
      </w:pPr>
      <w:r w:rsidRPr="00D20E77">
        <w:rPr>
          <w:rFonts w:cs="Arial"/>
          <w:i/>
          <w:iCs/>
        </w:rPr>
        <w:t>Konklusion</w:t>
      </w:r>
    </w:p>
    <w:p w14:paraId="208174FC" w14:textId="415D08F5" w:rsidR="00D20E77" w:rsidRPr="00D20E77" w:rsidRDefault="00D20E77" w:rsidP="00D20E77">
      <w:pPr>
        <w:autoSpaceDE w:val="0"/>
        <w:autoSpaceDN w:val="0"/>
        <w:adjustRightInd w:val="0"/>
        <w:spacing w:after="0" w:line="240" w:lineRule="auto"/>
        <w:rPr>
          <w:rFonts w:cs="Arial"/>
          <w:i/>
        </w:rPr>
      </w:pPr>
      <w:r w:rsidRPr="00D20E77">
        <w:rPr>
          <w:rFonts w:cs="Arial"/>
          <w:i/>
        </w:rPr>
        <w:t xml:space="preserve">Ved anvendelse af gasolie i stedet for naturgas på virksomhedens kedelanlæg øges </w:t>
      </w:r>
      <w:proofErr w:type="spellStart"/>
      <w:r w:rsidRPr="00D20E77">
        <w:rPr>
          <w:rFonts w:cs="Arial"/>
          <w:i/>
        </w:rPr>
        <w:t>NOx</w:t>
      </w:r>
      <w:proofErr w:type="spellEnd"/>
      <w:r w:rsidRPr="00D20E77">
        <w:rPr>
          <w:rFonts w:cs="Arial"/>
          <w:i/>
        </w:rPr>
        <w:t xml:space="preserve"> emissionen, men B-værdien kan stadig overholdes med</w:t>
      </w:r>
      <w:r w:rsidR="007967E3">
        <w:rPr>
          <w:rFonts w:cs="Arial"/>
          <w:i/>
        </w:rPr>
        <w:t xml:space="preserve"> </w:t>
      </w:r>
      <w:r w:rsidRPr="00D20E77">
        <w:rPr>
          <w:rFonts w:cs="Arial"/>
          <w:i/>
        </w:rPr>
        <w:t>stor margin.</w:t>
      </w:r>
    </w:p>
    <w:p w14:paraId="2171A032" w14:textId="77777777" w:rsidR="00D20E77" w:rsidRPr="00D20E77" w:rsidRDefault="00D20E77" w:rsidP="00D20E77">
      <w:pPr>
        <w:autoSpaceDE w:val="0"/>
        <w:autoSpaceDN w:val="0"/>
        <w:adjustRightInd w:val="0"/>
        <w:spacing w:after="0" w:line="240" w:lineRule="auto"/>
        <w:rPr>
          <w:rFonts w:cs="Arial"/>
          <w:i/>
        </w:rPr>
      </w:pPr>
      <w:r w:rsidRPr="00D20E77">
        <w:rPr>
          <w:rFonts w:cs="Arial"/>
          <w:i/>
        </w:rPr>
        <w:t>Det skal i øvrigt bemærkes, at virksomhedens korntørrerier normalt kun er i drift i høstperioden.</w:t>
      </w:r>
    </w:p>
    <w:p w14:paraId="77EF3D0A" w14:textId="4F17986F" w:rsidR="00D20E77" w:rsidRPr="00D20E77" w:rsidRDefault="00D20E77" w:rsidP="00D20E77">
      <w:pPr>
        <w:autoSpaceDE w:val="0"/>
        <w:autoSpaceDN w:val="0"/>
        <w:adjustRightInd w:val="0"/>
        <w:spacing w:after="0" w:line="240" w:lineRule="auto"/>
        <w:rPr>
          <w:rFonts w:cs="Arial"/>
          <w:i/>
        </w:rPr>
      </w:pPr>
      <w:r w:rsidRPr="00D20E77">
        <w:rPr>
          <w:rFonts w:cs="Arial"/>
          <w:i/>
        </w:rPr>
        <w:t>Nærmeste potentielt kvælstoffølsomme områder findes omtrent 750 meter nord og nordøst for virksomheden. OML-beregningen viser, at der på</w:t>
      </w:r>
      <w:r w:rsidR="007967E3">
        <w:rPr>
          <w:rFonts w:cs="Arial"/>
          <w:i/>
        </w:rPr>
        <w:t xml:space="preserve"> </w:t>
      </w:r>
      <w:r w:rsidRPr="00D20E77">
        <w:rPr>
          <w:rFonts w:cs="Arial"/>
          <w:i/>
        </w:rPr>
        <w:t>denne afstand sker ingen eller kun marginal ændring af påvirkningen (</w:t>
      </w:r>
      <w:proofErr w:type="spellStart"/>
      <w:r w:rsidRPr="00D20E77">
        <w:rPr>
          <w:rFonts w:cs="Arial"/>
          <w:i/>
        </w:rPr>
        <w:t>kvælstofdeposition</w:t>
      </w:r>
      <w:proofErr w:type="spellEnd"/>
      <w:r w:rsidRPr="00D20E77">
        <w:rPr>
          <w:rFonts w:cs="Arial"/>
          <w:i/>
        </w:rPr>
        <w:t>) af disse områder.</w:t>
      </w:r>
    </w:p>
    <w:p w14:paraId="3B78C7C5" w14:textId="573FC83E" w:rsidR="001B01F1" w:rsidRPr="00A60029" w:rsidRDefault="001B01F1" w:rsidP="001B01F1">
      <w:pPr>
        <w:overflowPunct w:val="0"/>
        <w:autoSpaceDE w:val="0"/>
        <w:autoSpaceDN w:val="0"/>
        <w:adjustRightInd w:val="0"/>
        <w:textAlignment w:val="baseline"/>
      </w:pPr>
    </w:p>
    <w:p w14:paraId="2394B2F3" w14:textId="77777777" w:rsidR="001B01F1" w:rsidRPr="00A60029" w:rsidRDefault="001B01F1" w:rsidP="001B01F1">
      <w:pPr>
        <w:keepNext/>
        <w:numPr>
          <w:ilvl w:val="0"/>
          <w:numId w:val="13"/>
        </w:numPr>
        <w:tabs>
          <w:tab w:val="left" w:pos="1276"/>
          <w:tab w:val="left" w:pos="6946"/>
        </w:tabs>
        <w:overflowPunct w:val="0"/>
        <w:autoSpaceDE w:val="0"/>
        <w:autoSpaceDN w:val="0"/>
        <w:adjustRightInd w:val="0"/>
        <w:spacing w:after="0" w:line="240" w:lineRule="auto"/>
        <w:textAlignment w:val="baseline"/>
        <w:outlineLvl w:val="0"/>
        <w:rPr>
          <w:b/>
          <w:bCs/>
          <w:sz w:val="28"/>
          <w:szCs w:val="20"/>
        </w:rPr>
      </w:pPr>
      <w:r w:rsidRPr="00DF5C95">
        <w:rPr>
          <w:rFonts w:ascii="Verdana" w:hAnsi="Verdana"/>
          <w:b/>
          <w:bCs/>
          <w:sz w:val="28"/>
          <w:szCs w:val="20"/>
        </w:rPr>
        <w:br w:type="page"/>
      </w:r>
      <w:bookmarkStart w:id="12" w:name="_Toc274222976"/>
      <w:proofErr w:type="gramStart"/>
      <w:r w:rsidRPr="00A60029">
        <w:rPr>
          <w:b/>
          <w:bCs/>
          <w:sz w:val="28"/>
          <w:szCs w:val="20"/>
        </w:rPr>
        <w:lastRenderedPageBreak/>
        <w:t>Lovgrundlag  -</w:t>
      </w:r>
      <w:proofErr w:type="gramEnd"/>
      <w:r w:rsidRPr="00A60029">
        <w:rPr>
          <w:b/>
          <w:bCs/>
          <w:sz w:val="28"/>
          <w:szCs w:val="20"/>
        </w:rPr>
        <w:t xml:space="preserve"> Bilag 4</w:t>
      </w:r>
      <w:bookmarkEnd w:id="12"/>
    </w:p>
    <w:p w14:paraId="1AA1DAB6" w14:textId="77777777" w:rsidR="001B01F1" w:rsidRPr="00DF5C95" w:rsidRDefault="001B01F1" w:rsidP="001B01F1">
      <w:pPr>
        <w:overflowPunct w:val="0"/>
        <w:autoSpaceDE w:val="0"/>
        <w:autoSpaceDN w:val="0"/>
        <w:adjustRightInd w:val="0"/>
        <w:textAlignment w:val="baseline"/>
        <w:rPr>
          <w:rFonts w:ascii="Verdana" w:hAnsi="Verdana"/>
          <w:sz w:val="20"/>
          <w:szCs w:val="20"/>
        </w:rPr>
      </w:pPr>
    </w:p>
    <w:p w14:paraId="4E504811" w14:textId="77777777" w:rsidR="001B01F1" w:rsidRPr="00A60029" w:rsidRDefault="001B01F1" w:rsidP="001B01F1">
      <w:pPr>
        <w:overflowPunct w:val="0"/>
        <w:autoSpaceDE w:val="0"/>
        <w:autoSpaceDN w:val="0"/>
        <w:adjustRightInd w:val="0"/>
        <w:textAlignment w:val="baseline"/>
      </w:pPr>
      <w:r w:rsidRPr="00A60029">
        <w:t>Godkendelsen er primært givet på følgende lovgrundlag fra Miljøministeriet (inklusive eventuelle ændringer til den anførte lovgivning, der er gældende på godkendelsestidspunktet):</w:t>
      </w:r>
    </w:p>
    <w:p w14:paraId="31E32DAC" w14:textId="77777777" w:rsidR="001B01F1" w:rsidRPr="00A60029" w:rsidRDefault="001B01F1" w:rsidP="001B01F1">
      <w:pPr>
        <w:overflowPunct w:val="0"/>
        <w:autoSpaceDE w:val="0"/>
        <w:autoSpaceDN w:val="0"/>
        <w:adjustRightInd w:val="0"/>
        <w:textAlignment w:val="baseline"/>
      </w:pPr>
      <w:r w:rsidRPr="00A60029">
        <w:t>Lov om miljøbeskyttelse, lovbekendtgørelse nr. 966 af 23. juni 2017 (miljøbeskyttelsesloven).</w:t>
      </w:r>
    </w:p>
    <w:p w14:paraId="27149DE2" w14:textId="50803E88" w:rsidR="001B01F1" w:rsidRPr="00A60029" w:rsidRDefault="001B01F1" w:rsidP="001B01F1">
      <w:pPr>
        <w:overflowPunct w:val="0"/>
        <w:autoSpaceDE w:val="0"/>
        <w:autoSpaceDN w:val="0"/>
        <w:adjustRightInd w:val="0"/>
        <w:textAlignment w:val="baseline"/>
      </w:pPr>
      <w:r w:rsidRPr="00A60029">
        <w:t xml:space="preserve">Bekendtgørelse om godkendelse af listevirksomhed, nr. </w:t>
      </w:r>
      <w:r w:rsidR="008753A4">
        <w:t>2080</w:t>
      </w:r>
      <w:r w:rsidRPr="00A60029">
        <w:t xml:space="preserve"> af </w:t>
      </w:r>
      <w:r w:rsidR="008753A4">
        <w:t>15. november 2021 (</w:t>
      </w:r>
      <w:r w:rsidRPr="00A60029">
        <w:t>godkendelsesbekendtgørelsen).</w:t>
      </w:r>
    </w:p>
    <w:p w14:paraId="712454FC" w14:textId="35CC170A" w:rsidR="001B01F1" w:rsidRPr="00A60029" w:rsidRDefault="001B01F1" w:rsidP="001B01F1">
      <w:pPr>
        <w:overflowPunct w:val="0"/>
        <w:autoSpaceDE w:val="0"/>
        <w:autoSpaceDN w:val="0"/>
        <w:adjustRightInd w:val="0"/>
        <w:textAlignment w:val="baseline"/>
      </w:pPr>
      <w:r w:rsidRPr="00A60029">
        <w:t xml:space="preserve">Bekendtgørelse om standardvilkår i godkendelse af listevirksomhed, nr. </w:t>
      </w:r>
      <w:r w:rsidR="008753A4">
        <w:t>2079</w:t>
      </w:r>
      <w:r w:rsidRPr="00A60029">
        <w:t xml:space="preserve"> af </w:t>
      </w:r>
      <w:r w:rsidR="008753A4">
        <w:t>15</w:t>
      </w:r>
      <w:r w:rsidRPr="00A60029">
        <w:t xml:space="preserve">. </w:t>
      </w:r>
      <w:r w:rsidR="008753A4">
        <w:t>november</w:t>
      </w:r>
      <w:r w:rsidRPr="00A60029">
        <w:t xml:space="preserve"> 20</w:t>
      </w:r>
      <w:r w:rsidR="008753A4">
        <w:t>21</w:t>
      </w:r>
      <w:r w:rsidRPr="00A60029">
        <w:t>.</w:t>
      </w:r>
    </w:p>
    <w:p w14:paraId="08B4A955" w14:textId="7D513CB0" w:rsidR="001B01F1" w:rsidRPr="00A60029" w:rsidRDefault="001B01F1" w:rsidP="001B01F1">
      <w:pPr>
        <w:overflowPunct w:val="0"/>
        <w:autoSpaceDE w:val="0"/>
        <w:autoSpaceDN w:val="0"/>
        <w:adjustRightInd w:val="0"/>
        <w:textAlignment w:val="baseline"/>
      </w:pPr>
      <w:r w:rsidRPr="00A60029">
        <w:t xml:space="preserve">Bekendtgørelse om indretning, etablering og drift af olietanke, rørsystemer og pipelines, nr. </w:t>
      </w:r>
      <w:r w:rsidR="008753A4">
        <w:t>1257</w:t>
      </w:r>
      <w:r w:rsidRPr="00A60029">
        <w:t xml:space="preserve"> af </w:t>
      </w:r>
      <w:r w:rsidR="008753A4">
        <w:t>27</w:t>
      </w:r>
      <w:r w:rsidRPr="00A60029">
        <w:t xml:space="preserve">. </w:t>
      </w:r>
      <w:r w:rsidR="008753A4">
        <w:t>november</w:t>
      </w:r>
      <w:r w:rsidRPr="00A60029">
        <w:t xml:space="preserve"> 20</w:t>
      </w:r>
      <w:r w:rsidR="008753A4">
        <w:t>19</w:t>
      </w:r>
      <w:r w:rsidRPr="00A60029">
        <w:t xml:space="preserve"> (olietankbekendtgørelsen).</w:t>
      </w:r>
    </w:p>
    <w:p w14:paraId="7E03818D" w14:textId="3406A26E" w:rsidR="001B01F1" w:rsidRPr="00A60029" w:rsidRDefault="001B01F1" w:rsidP="001B01F1">
      <w:pPr>
        <w:overflowPunct w:val="0"/>
        <w:autoSpaceDE w:val="0"/>
        <w:autoSpaceDN w:val="0"/>
        <w:adjustRightInd w:val="0"/>
        <w:textAlignment w:val="baseline"/>
      </w:pPr>
      <w:r w:rsidRPr="00A60029">
        <w:t xml:space="preserve">Lov om miljøvurdering af planer og programmer og af konkrete projekter (VVM), lovbekendtgørelse nr. </w:t>
      </w:r>
      <w:r w:rsidR="008753A4">
        <w:t>1976</w:t>
      </w:r>
      <w:r w:rsidRPr="00A60029">
        <w:t xml:space="preserve"> af </w:t>
      </w:r>
      <w:r w:rsidR="008753A4">
        <w:t>27. oktober 2021</w:t>
      </w:r>
      <w:r w:rsidRPr="00A60029">
        <w:t>.</w:t>
      </w:r>
    </w:p>
    <w:p w14:paraId="4B80A346" w14:textId="77777777" w:rsidR="001B01F1" w:rsidRPr="00A60029" w:rsidRDefault="001B01F1" w:rsidP="001B01F1">
      <w:pPr>
        <w:overflowPunct w:val="0"/>
        <w:autoSpaceDE w:val="0"/>
        <w:autoSpaceDN w:val="0"/>
        <w:adjustRightInd w:val="0"/>
        <w:textAlignment w:val="baseline"/>
      </w:pPr>
      <w:r w:rsidRPr="00A60029">
        <w:t>Bekendtgørelse om samordning af miljøvurderinger og digital selvbetjening m.v. for planer, programmer og konkrete projekter omfattet af lov om miljøvurdering af planer og programmer og af konkrete projekter (VVM), nr. 1470 af 12. december 2017.</w:t>
      </w:r>
    </w:p>
    <w:p w14:paraId="5F7E0F76" w14:textId="286B32B5" w:rsidR="001B01F1" w:rsidRPr="00A60029" w:rsidRDefault="001B01F1" w:rsidP="001B01F1">
      <w:pPr>
        <w:overflowPunct w:val="0"/>
        <w:autoSpaceDE w:val="0"/>
        <w:autoSpaceDN w:val="0"/>
        <w:adjustRightInd w:val="0"/>
        <w:textAlignment w:val="baseline"/>
      </w:pPr>
      <w:r w:rsidRPr="00A60029">
        <w:t xml:space="preserve">Bekendtgørelse om udpegning og administration af internationale naturbeskyttelsesområder samt beskyttelse af visse arter, nr. </w:t>
      </w:r>
      <w:r w:rsidR="008753A4">
        <w:t>2091</w:t>
      </w:r>
      <w:r w:rsidRPr="00A60029">
        <w:t xml:space="preserve"> af </w:t>
      </w:r>
      <w:r w:rsidR="008753A4">
        <w:t>12</w:t>
      </w:r>
      <w:r w:rsidRPr="00A60029">
        <w:t xml:space="preserve">. </w:t>
      </w:r>
      <w:r w:rsidR="008753A4">
        <w:t>november 2021</w:t>
      </w:r>
      <w:r w:rsidRPr="00A60029">
        <w:t xml:space="preserve"> (Habitatbekendtgørelsen).</w:t>
      </w:r>
    </w:p>
    <w:p w14:paraId="02241C9B" w14:textId="77777777" w:rsidR="001B01F1" w:rsidRPr="00A60029" w:rsidRDefault="001B01F1" w:rsidP="001B01F1">
      <w:pPr>
        <w:overflowPunct w:val="0"/>
        <w:autoSpaceDE w:val="0"/>
        <w:autoSpaceDN w:val="0"/>
        <w:adjustRightInd w:val="0"/>
        <w:textAlignment w:val="baseline"/>
      </w:pPr>
      <w:r w:rsidRPr="00A60029">
        <w:t xml:space="preserve"> </w:t>
      </w:r>
    </w:p>
    <w:p w14:paraId="3E6A07A7" w14:textId="77777777" w:rsidR="001B01F1" w:rsidRPr="00A60029" w:rsidRDefault="001B01F1" w:rsidP="001B01F1">
      <w:pPr>
        <w:overflowPunct w:val="0"/>
        <w:autoSpaceDE w:val="0"/>
        <w:autoSpaceDN w:val="0"/>
        <w:adjustRightInd w:val="0"/>
        <w:textAlignment w:val="baseline"/>
      </w:pPr>
      <w:r w:rsidRPr="00A60029">
        <w:t>Der er endvidere benyttet følgende vejledninger:</w:t>
      </w:r>
    </w:p>
    <w:p w14:paraId="17932E28" w14:textId="77777777" w:rsidR="001B01F1" w:rsidRPr="00A60029" w:rsidRDefault="001B01F1" w:rsidP="001B01F1">
      <w:pPr>
        <w:overflowPunct w:val="0"/>
        <w:autoSpaceDE w:val="0"/>
        <w:autoSpaceDN w:val="0"/>
        <w:adjustRightInd w:val="0"/>
        <w:textAlignment w:val="baseline"/>
      </w:pPr>
      <w:r w:rsidRPr="00A60029">
        <w:t>Miljøstyrelsens vejledning om miljøgodkendelse af virksomheder på mst.dk</w:t>
      </w:r>
    </w:p>
    <w:p w14:paraId="4A81FD2A" w14:textId="0ED53496" w:rsidR="001B01F1" w:rsidRDefault="001B01F1" w:rsidP="001B01F1">
      <w:pPr>
        <w:tabs>
          <w:tab w:val="center" w:pos="4819"/>
          <w:tab w:val="right" w:pos="9638"/>
        </w:tabs>
        <w:overflowPunct w:val="0"/>
        <w:autoSpaceDE w:val="0"/>
        <w:autoSpaceDN w:val="0"/>
        <w:adjustRightInd w:val="0"/>
        <w:textAlignment w:val="baseline"/>
        <w:rPr>
          <w:rFonts w:ascii="Verdana" w:hAnsi="Verdana"/>
          <w:sz w:val="20"/>
          <w:szCs w:val="20"/>
        </w:rPr>
      </w:pPr>
    </w:p>
    <w:p w14:paraId="244F192A" w14:textId="77777777" w:rsidR="008753A4" w:rsidRPr="00DF5C95" w:rsidRDefault="008753A4" w:rsidP="001B01F1">
      <w:pPr>
        <w:tabs>
          <w:tab w:val="center" w:pos="4819"/>
          <w:tab w:val="right" w:pos="9638"/>
        </w:tabs>
        <w:overflowPunct w:val="0"/>
        <w:autoSpaceDE w:val="0"/>
        <w:autoSpaceDN w:val="0"/>
        <w:adjustRightInd w:val="0"/>
        <w:textAlignment w:val="baseline"/>
        <w:rPr>
          <w:rFonts w:ascii="Verdana" w:hAnsi="Verdana"/>
          <w:sz w:val="20"/>
          <w:szCs w:val="20"/>
        </w:rPr>
      </w:pPr>
    </w:p>
    <w:p w14:paraId="7E790F71" w14:textId="2EF9C97D" w:rsidR="00567CFE" w:rsidRPr="001B01F1" w:rsidRDefault="00567CFE" w:rsidP="008753A4">
      <w:pPr>
        <w:keepNext/>
        <w:tabs>
          <w:tab w:val="left" w:pos="1276"/>
          <w:tab w:val="left" w:pos="6946"/>
        </w:tabs>
        <w:overflowPunct w:val="0"/>
        <w:autoSpaceDE w:val="0"/>
        <w:autoSpaceDN w:val="0"/>
        <w:adjustRightInd w:val="0"/>
        <w:spacing w:after="0" w:line="240" w:lineRule="auto"/>
        <w:textAlignment w:val="baseline"/>
        <w:outlineLvl w:val="0"/>
      </w:pPr>
    </w:p>
    <w:sectPr w:rsidR="00567CFE" w:rsidRPr="001B01F1" w:rsidSect="00B5702B">
      <w:headerReference w:type="default" r:id="rId25"/>
      <w:headerReference w:type="first" r:id="rId26"/>
      <w:footerReference w:type="first" r:id="rId27"/>
      <w:pgSz w:w="11906" w:h="16838"/>
      <w:pgMar w:top="1418" w:right="964" w:bottom="1474" w:left="1304" w:header="39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B904D0" w14:textId="77777777" w:rsidR="00661EBB" w:rsidRPr="001B01F1" w:rsidRDefault="00661EBB" w:rsidP="001C0719">
      <w:pPr>
        <w:spacing w:after="0" w:line="240" w:lineRule="auto"/>
      </w:pPr>
      <w:r w:rsidRPr="001B01F1">
        <w:separator/>
      </w:r>
    </w:p>
  </w:endnote>
  <w:endnote w:type="continuationSeparator" w:id="0">
    <w:p w14:paraId="0EE1903D" w14:textId="77777777" w:rsidR="00661EBB" w:rsidRPr="001B01F1" w:rsidRDefault="00661EBB" w:rsidP="001C0719">
      <w:pPr>
        <w:spacing w:after="0" w:line="240" w:lineRule="auto"/>
      </w:pPr>
      <w:r w:rsidRPr="001B01F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Gitter"/>
      <w:tblpPr w:vertAnchor="page" w:horzAnchor="page" w:tblpX="9073" w:tblpY="1565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268"/>
    </w:tblGrid>
    <w:tr w:rsidR="00661EBB" w:rsidRPr="001B01F1" w14:paraId="15C0412B" w14:textId="77777777" w:rsidTr="002900BA">
      <w:tc>
        <w:tcPr>
          <w:tcW w:w="2268" w:type="dxa"/>
        </w:tcPr>
        <w:p w14:paraId="19585C4E" w14:textId="77777777" w:rsidR="00661EBB" w:rsidRDefault="00661EBB" w:rsidP="001B01F1">
          <w:pPr>
            <w:pStyle w:val="Afsender"/>
          </w:pPr>
          <w:r>
            <w:t>Åbnings- og telefontider</w:t>
          </w:r>
        </w:p>
        <w:p w14:paraId="6DD9C9BD" w14:textId="77777777" w:rsidR="00661EBB" w:rsidRDefault="00661EBB" w:rsidP="001B01F1">
          <w:pPr>
            <w:pStyle w:val="Afsender"/>
          </w:pPr>
          <w:r>
            <w:t>Mandag 10.00-17.00</w:t>
          </w:r>
        </w:p>
        <w:p w14:paraId="15EF3B3D" w14:textId="2925EC84" w:rsidR="00661EBB" w:rsidRPr="001B01F1" w:rsidRDefault="00661EBB" w:rsidP="001B01F1">
          <w:pPr>
            <w:pStyle w:val="Afsender"/>
          </w:pPr>
          <w:r>
            <w:t>Tirsdag-fredag 10.00-13.30</w:t>
          </w:r>
        </w:p>
      </w:tc>
    </w:tr>
  </w:tbl>
  <w:p w14:paraId="441D704B" w14:textId="51F13346" w:rsidR="00661EBB" w:rsidRPr="001B01F1" w:rsidRDefault="00661EBB">
    <w:pPr>
      <w:pStyle w:val="Sidefod"/>
    </w:pPr>
    <w:r>
      <w:rPr>
        <w:noProof/>
      </w:rPr>
      <w:drawing>
        <wp:anchor distT="0" distB="0" distL="114300" distR="114300" simplePos="0" relativeHeight="251664384" behindDoc="1" locked="0" layoutInCell="1" allowOverlap="1" wp14:anchorId="2D48E756" wp14:editId="7FCB4065">
          <wp:simplePos x="0" y="0"/>
          <wp:positionH relativeFrom="page">
            <wp:posOffset>827405</wp:posOffset>
          </wp:positionH>
          <wp:positionV relativeFrom="page">
            <wp:posOffset>9935845</wp:posOffset>
          </wp:positionV>
          <wp:extent cx="1511300" cy="414020"/>
          <wp:effectExtent l="0" t="0" r="0" b="5080"/>
          <wp:wrapNone/>
          <wp:docPr id="3" name="Billede 3" descr="Logo" title="Logo"/>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a:extLst>
                      <a:ext uri="{28A0092B-C50C-407E-A947-70E740481C1C}">
                        <a14:useLocalDpi xmlns:a14="http://schemas.microsoft.com/office/drawing/2010/main" val="0"/>
                      </a:ext>
                    </a:extLst>
                  </a:blip>
                  <a:stretch>
                    <a:fillRect/>
                  </a:stretch>
                </pic:blipFill>
                <pic:spPr>
                  <a:xfrm>
                    <a:off x="0" y="0"/>
                    <a:ext cx="1511300" cy="41402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1650F4" w14:textId="77777777" w:rsidR="00661EBB" w:rsidRPr="001B01F1" w:rsidRDefault="00661EBB" w:rsidP="001C0719">
      <w:pPr>
        <w:spacing w:after="0" w:line="240" w:lineRule="auto"/>
      </w:pPr>
      <w:r w:rsidRPr="001B01F1">
        <w:separator/>
      </w:r>
    </w:p>
  </w:footnote>
  <w:footnote w:type="continuationSeparator" w:id="0">
    <w:p w14:paraId="0D0CB092" w14:textId="77777777" w:rsidR="00661EBB" w:rsidRPr="001B01F1" w:rsidRDefault="00661EBB" w:rsidP="001C0719">
      <w:pPr>
        <w:spacing w:after="0" w:line="240" w:lineRule="auto"/>
      </w:pPr>
      <w:r w:rsidRPr="001B01F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8637C2" w14:textId="0B399A03" w:rsidR="00661EBB" w:rsidRPr="001B01F1" w:rsidRDefault="00661EBB">
    <w:pPr>
      <w:pStyle w:val="Sidehoved"/>
      <w:rPr>
        <w:sz w:val="14"/>
        <w:szCs w:val="14"/>
      </w:rPr>
    </w:pPr>
    <w:r w:rsidRPr="001B01F1">
      <w:rPr>
        <w:noProof/>
        <w:lang w:eastAsia="da-DK"/>
      </w:rPr>
      <w:drawing>
        <wp:anchor distT="0" distB="0" distL="114300" distR="114300" simplePos="0" relativeHeight="251658240" behindDoc="1" locked="0" layoutInCell="1" allowOverlap="1" wp14:anchorId="437F20D9" wp14:editId="1699DD73">
          <wp:simplePos x="0" y="0"/>
          <wp:positionH relativeFrom="page">
            <wp:posOffset>828040</wp:posOffset>
          </wp:positionH>
          <wp:positionV relativeFrom="page">
            <wp:posOffset>252095</wp:posOffset>
          </wp:positionV>
          <wp:extent cx="810000" cy="242640"/>
          <wp:effectExtent l="0" t="0" r="9525" b="5080"/>
          <wp:wrapNone/>
          <wp:docPr id="7" name="Billede 7"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0000" cy="242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01F1">
      <w:tab/>
    </w:r>
    <w:r w:rsidRPr="001B01F1">
      <w:tab/>
    </w:r>
    <w:r w:rsidRPr="001B01F1">
      <w:rPr>
        <w:sz w:val="14"/>
        <w:szCs w:val="14"/>
      </w:rPr>
      <w:t xml:space="preserve">Side </w:t>
    </w:r>
    <w:r w:rsidRPr="001B01F1">
      <w:rPr>
        <w:sz w:val="14"/>
        <w:szCs w:val="14"/>
      </w:rPr>
      <w:fldChar w:fldCharType="begin"/>
    </w:r>
    <w:r w:rsidRPr="001B01F1">
      <w:rPr>
        <w:sz w:val="14"/>
        <w:szCs w:val="14"/>
      </w:rPr>
      <w:instrText xml:space="preserve"> PAGE   \* MERGEFORMAT </w:instrText>
    </w:r>
    <w:r w:rsidRPr="001B01F1">
      <w:rPr>
        <w:sz w:val="14"/>
        <w:szCs w:val="14"/>
      </w:rPr>
      <w:fldChar w:fldCharType="separate"/>
    </w:r>
    <w:r w:rsidRPr="001B01F1">
      <w:rPr>
        <w:noProof/>
        <w:sz w:val="14"/>
        <w:szCs w:val="14"/>
      </w:rPr>
      <w:t>2</w:t>
    </w:r>
    <w:r w:rsidRPr="001B01F1">
      <w:rPr>
        <w:sz w:val="14"/>
        <w:szCs w:val="14"/>
      </w:rPr>
      <w:fldChar w:fldCharType="end"/>
    </w:r>
    <w:r w:rsidRPr="001B01F1">
      <w:rPr>
        <w:sz w:val="14"/>
        <w:szCs w:val="14"/>
      </w:rPr>
      <w:t xml:space="preserve"> af </w:t>
    </w:r>
    <w:r w:rsidRPr="001B01F1">
      <w:rPr>
        <w:sz w:val="14"/>
        <w:szCs w:val="14"/>
      </w:rPr>
      <w:fldChar w:fldCharType="begin"/>
    </w:r>
    <w:r w:rsidRPr="001B01F1">
      <w:rPr>
        <w:sz w:val="14"/>
        <w:szCs w:val="14"/>
      </w:rPr>
      <w:instrText xml:space="preserve"> NUMPAGES   \* MERGEFORMAT </w:instrText>
    </w:r>
    <w:r w:rsidRPr="001B01F1">
      <w:rPr>
        <w:sz w:val="14"/>
        <w:szCs w:val="14"/>
      </w:rPr>
      <w:fldChar w:fldCharType="separate"/>
    </w:r>
    <w:r w:rsidRPr="001B01F1">
      <w:rPr>
        <w:noProof/>
        <w:sz w:val="14"/>
        <w:szCs w:val="14"/>
      </w:rPr>
      <w:t>2</w:t>
    </w:r>
    <w:r w:rsidRPr="001B01F1">
      <w:rPr>
        <w:sz w:val="14"/>
        <w:szCs w:val="14"/>
      </w:rPr>
      <w:fldChar w:fldCharType="end"/>
    </w:r>
  </w:p>
  <w:p w14:paraId="155EF7B0" w14:textId="7750C771" w:rsidR="00661EBB" w:rsidRPr="001B01F1" w:rsidRDefault="00661EBB">
    <w:pPr>
      <w:pStyle w:val="Sidehoved"/>
      <w:rPr>
        <w:sz w:val="14"/>
        <w:szCs w:val="14"/>
      </w:rPr>
    </w:pPr>
  </w:p>
  <w:p w14:paraId="71003634" w14:textId="302C6858" w:rsidR="00661EBB" w:rsidRPr="001B01F1" w:rsidRDefault="00661EBB">
    <w:pPr>
      <w:pStyle w:val="Sidehoved"/>
      <w:rPr>
        <w:sz w:val="14"/>
        <w:szCs w:val="14"/>
      </w:rPr>
    </w:pPr>
  </w:p>
  <w:p w14:paraId="32ABD0C3" w14:textId="047485B0" w:rsidR="00661EBB" w:rsidRPr="001B01F1" w:rsidRDefault="00661EBB">
    <w:pPr>
      <w:pStyle w:val="Sidehoved"/>
      <w:rPr>
        <w:sz w:val="14"/>
        <w:szCs w:val="14"/>
      </w:rPr>
    </w:pPr>
  </w:p>
  <w:p w14:paraId="053950F0" w14:textId="02E2A9CF" w:rsidR="00661EBB" w:rsidRPr="001B01F1" w:rsidRDefault="00661EBB">
    <w:pPr>
      <w:pStyle w:val="Sidehoved"/>
      <w:rPr>
        <w:sz w:val="14"/>
        <w:szCs w:val="14"/>
      </w:rPr>
    </w:pPr>
  </w:p>
  <w:p w14:paraId="4C991A87" w14:textId="289B8CF5" w:rsidR="00661EBB" w:rsidRPr="001B01F1" w:rsidRDefault="00661EBB">
    <w:pPr>
      <w:pStyle w:val="Sidehoved"/>
      <w:rPr>
        <w:sz w:val="14"/>
        <w:szCs w:val="14"/>
      </w:rPr>
    </w:pPr>
  </w:p>
  <w:p w14:paraId="3073CAF3" w14:textId="77777777" w:rsidR="00661EBB" w:rsidRPr="001B01F1" w:rsidRDefault="00661EBB">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7EFF42" w14:textId="2B115E6B" w:rsidR="00661EBB" w:rsidRPr="001B01F1" w:rsidRDefault="00661EBB">
    <w:pPr>
      <w:pStyle w:val="Sidehoved"/>
    </w:pPr>
    <w:r>
      <w:rPr>
        <w:noProof/>
      </w:rPr>
      <w:drawing>
        <wp:anchor distT="0" distB="0" distL="114300" distR="114300" simplePos="0" relativeHeight="251663360" behindDoc="1" locked="0" layoutInCell="1" allowOverlap="1" wp14:anchorId="545FF59A" wp14:editId="6B7740BF">
          <wp:simplePos x="0" y="0"/>
          <wp:positionH relativeFrom="page">
            <wp:posOffset>5603240</wp:posOffset>
          </wp:positionH>
          <wp:positionV relativeFrom="page">
            <wp:posOffset>910590</wp:posOffset>
          </wp:positionV>
          <wp:extent cx="1033145" cy="565150"/>
          <wp:effectExtent l="0" t="0" r="0" b="6350"/>
          <wp:wrapNone/>
          <wp:docPr id="2" name="Billede 2" descr="Logo" title="Logo"/>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
                    <a:extLst>
                      <a:ext uri="{28A0092B-C50C-407E-A947-70E740481C1C}">
                        <a14:useLocalDpi xmlns:a14="http://schemas.microsoft.com/office/drawing/2010/main" val="0"/>
                      </a:ext>
                    </a:extLst>
                  </a:blip>
                  <a:stretch>
                    <a:fillRect/>
                  </a:stretch>
                </pic:blipFill>
                <pic:spPr>
                  <a:xfrm>
                    <a:off x="0" y="0"/>
                    <a:ext cx="1033145" cy="565150"/>
                  </a:xfrm>
                  <a:prstGeom prst="rect">
                    <a:avLst/>
                  </a:prstGeom>
                </pic:spPr>
              </pic:pic>
            </a:graphicData>
          </a:graphic>
        </wp:anchor>
      </w:drawing>
    </w:r>
  </w:p>
  <w:p w14:paraId="625BEF0D" w14:textId="77777777" w:rsidR="00661EBB" w:rsidRPr="001B01F1" w:rsidRDefault="00661EBB">
    <w:pPr>
      <w:pStyle w:val="Sidehoved"/>
    </w:pPr>
  </w:p>
  <w:p w14:paraId="77CD1138" w14:textId="606F728F" w:rsidR="00661EBB" w:rsidRPr="001B01F1" w:rsidRDefault="00661EBB">
    <w:pPr>
      <w:pStyle w:val="Sidehoved"/>
    </w:pPr>
    <w:r w:rsidRPr="001B01F1">
      <w:rPr>
        <w:noProof/>
        <w:sz w:val="18"/>
        <w:szCs w:val="18"/>
        <w:lang w:eastAsia="da-DK"/>
      </w:rPr>
      <w:drawing>
        <wp:anchor distT="0" distB="0" distL="114300" distR="114300" simplePos="0" relativeHeight="251662336" behindDoc="1" locked="0" layoutInCell="1" allowOverlap="1" wp14:anchorId="16151A40" wp14:editId="38C4F618">
          <wp:simplePos x="0" y="0"/>
          <wp:positionH relativeFrom="page">
            <wp:posOffset>828040</wp:posOffset>
          </wp:positionH>
          <wp:positionV relativeFrom="page">
            <wp:posOffset>252095</wp:posOffset>
          </wp:positionV>
          <wp:extent cx="809640" cy="242640"/>
          <wp:effectExtent l="0" t="0" r="0" b="5080"/>
          <wp:wrapNone/>
          <wp:docPr id="9" name="Billede 9"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9640" cy="2426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6EEBBE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ECC72A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0C259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65EFC3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0801AD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BDC19F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092C82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14675F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6BA7B4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FB04DA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136D7B"/>
    <w:multiLevelType w:val="hybridMultilevel"/>
    <w:tmpl w:val="9B34B1DC"/>
    <w:lvl w:ilvl="0" w:tplc="8A64AD68">
      <w:numFmt w:val="bullet"/>
      <w:lvlText w:val="-"/>
      <w:lvlJc w:val="left"/>
      <w:pPr>
        <w:tabs>
          <w:tab w:val="num" w:pos="720"/>
        </w:tabs>
        <w:ind w:left="720" w:firstLine="0"/>
      </w:pPr>
      <w:rPr>
        <w:rFonts w:ascii="Verdana" w:eastAsia="Times New Roman" w:hAnsi="Verdana" w:cs="Times New Roman"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B4166E2"/>
    <w:multiLevelType w:val="hybridMultilevel"/>
    <w:tmpl w:val="6FB6047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D954319"/>
    <w:multiLevelType w:val="multilevel"/>
    <w:tmpl w:val="1B2CCB20"/>
    <w:lvl w:ilvl="0">
      <w:start w:val="1"/>
      <w:numFmt w:val="decimal"/>
      <w:lvlText w:val="%1."/>
      <w:lvlJc w:val="left"/>
      <w:pPr>
        <w:tabs>
          <w:tab w:val="num" w:pos="0"/>
        </w:tabs>
        <w:ind w:left="0" w:hanging="360"/>
      </w:pPr>
      <w:rPr>
        <w:rFonts w:hint="default"/>
      </w:rPr>
    </w:lvl>
    <w:lvl w:ilvl="1">
      <w:start w:val="2"/>
      <w:numFmt w:val="decimal"/>
      <w:lvlText w:val="%1.%2."/>
      <w:lvlJc w:val="left"/>
      <w:pPr>
        <w:tabs>
          <w:tab w:val="num" w:pos="432"/>
        </w:tabs>
        <w:ind w:left="432" w:hanging="432"/>
      </w:pPr>
      <w:rPr>
        <w:rFonts w:hint="default"/>
      </w:rPr>
    </w:lvl>
    <w:lvl w:ilvl="2">
      <w:start w:val="1"/>
      <w:numFmt w:val="decimal"/>
      <w:lvlText w:val="%1.%2.%3."/>
      <w:lvlJc w:val="left"/>
      <w:pPr>
        <w:tabs>
          <w:tab w:val="num" w:pos="1080"/>
        </w:tabs>
        <w:ind w:left="864" w:hanging="504"/>
      </w:pPr>
      <w:rPr>
        <w:rFonts w:hint="default"/>
      </w:rPr>
    </w:lvl>
    <w:lvl w:ilvl="3">
      <w:start w:val="1"/>
      <w:numFmt w:val="decimal"/>
      <w:lvlText w:val="%1.%2.%3.%4."/>
      <w:lvlJc w:val="left"/>
      <w:pPr>
        <w:tabs>
          <w:tab w:val="num" w:pos="144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13" w15:restartNumberingAfterBreak="0">
    <w:nsid w:val="0E2D136C"/>
    <w:multiLevelType w:val="hybridMultilevel"/>
    <w:tmpl w:val="AF642F5E"/>
    <w:lvl w:ilvl="0" w:tplc="0406000F">
      <w:start w:val="1"/>
      <w:numFmt w:val="decimal"/>
      <w:lvlText w:val="%1."/>
      <w:lvlJc w:val="left"/>
      <w:pPr>
        <w:tabs>
          <w:tab w:val="num" w:pos="360"/>
        </w:tabs>
        <w:ind w:left="360" w:hanging="360"/>
      </w:pPr>
      <w:rPr>
        <w:rFonts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0F1A1038"/>
    <w:multiLevelType w:val="multilevel"/>
    <w:tmpl w:val="D102BF72"/>
    <w:lvl w:ilvl="0">
      <w:start w:val="1"/>
      <w:numFmt w:val="decimal"/>
      <w:lvlText w:val="%1."/>
      <w:lvlJc w:val="left"/>
      <w:pPr>
        <w:tabs>
          <w:tab w:val="num" w:pos="0"/>
        </w:tabs>
        <w:ind w:left="0" w:hanging="360"/>
      </w:pPr>
      <w:rPr>
        <w:rFonts w:hint="default"/>
      </w:rPr>
    </w:lvl>
    <w:lvl w:ilvl="1">
      <w:start w:val="1"/>
      <w:numFmt w:val="none"/>
      <w:lvlText w:val="2.1"/>
      <w:lvlJc w:val="left"/>
      <w:pPr>
        <w:tabs>
          <w:tab w:val="num" w:pos="432"/>
        </w:tabs>
        <w:ind w:left="432" w:hanging="432"/>
      </w:pPr>
      <w:rPr>
        <w:rFonts w:hint="default"/>
      </w:rPr>
    </w:lvl>
    <w:lvl w:ilvl="2">
      <w:start w:val="1"/>
      <w:numFmt w:val="decimal"/>
      <w:lvlText w:val="%1.%2.%3."/>
      <w:lvlJc w:val="left"/>
      <w:pPr>
        <w:tabs>
          <w:tab w:val="num" w:pos="1080"/>
        </w:tabs>
        <w:ind w:left="864" w:hanging="504"/>
      </w:pPr>
      <w:rPr>
        <w:rFonts w:hint="default"/>
      </w:rPr>
    </w:lvl>
    <w:lvl w:ilvl="3">
      <w:start w:val="1"/>
      <w:numFmt w:val="decimal"/>
      <w:lvlText w:val="%1.%2.%3.%4."/>
      <w:lvlJc w:val="left"/>
      <w:pPr>
        <w:tabs>
          <w:tab w:val="num" w:pos="144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15" w15:restartNumberingAfterBreak="0">
    <w:nsid w:val="163F150B"/>
    <w:multiLevelType w:val="hybridMultilevel"/>
    <w:tmpl w:val="08CE2816"/>
    <w:lvl w:ilvl="0" w:tplc="B900A440">
      <w:start w:val="24"/>
      <w:numFmt w:val="bullet"/>
      <w:lvlText w:val="-"/>
      <w:lvlJc w:val="left"/>
      <w:pPr>
        <w:ind w:left="720" w:hanging="360"/>
      </w:pPr>
      <w:rPr>
        <w:rFonts w:ascii="Cambria" w:eastAsiaTheme="minorHAnsi" w:hAnsi="Cambri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1BB64F93"/>
    <w:multiLevelType w:val="multilevel"/>
    <w:tmpl w:val="F196B23C"/>
    <w:lvl w:ilvl="0">
      <w:start w:val="1"/>
      <w:numFmt w:val="bullet"/>
      <w:lvlText w:val=""/>
      <w:lvlJc w:val="left"/>
      <w:pPr>
        <w:tabs>
          <w:tab w:val="num" w:pos="432"/>
        </w:tabs>
        <w:ind w:left="432" w:hanging="432"/>
      </w:pPr>
      <w:rPr>
        <w:rFonts w:ascii="Symbol" w:hAnsi="Symbol"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260E0F74"/>
    <w:multiLevelType w:val="hybridMultilevel"/>
    <w:tmpl w:val="67E64FE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03063AD"/>
    <w:multiLevelType w:val="hybridMultilevel"/>
    <w:tmpl w:val="558E817C"/>
    <w:lvl w:ilvl="0" w:tplc="86FE2BDC">
      <w:numFmt w:val="bullet"/>
      <w:lvlText w:val="-"/>
      <w:lvlJc w:val="left"/>
      <w:pPr>
        <w:tabs>
          <w:tab w:val="num" w:pos="1364"/>
        </w:tabs>
        <w:ind w:left="1364" w:hanging="360"/>
      </w:pPr>
      <w:rPr>
        <w:rFonts w:ascii="Verdana" w:eastAsia="Times New Roman" w:hAnsi="Verdana" w:cs="Times New Roman" w:hint="default"/>
      </w:rPr>
    </w:lvl>
    <w:lvl w:ilvl="1" w:tplc="04060003" w:tentative="1">
      <w:start w:val="1"/>
      <w:numFmt w:val="bullet"/>
      <w:lvlText w:val="o"/>
      <w:lvlJc w:val="left"/>
      <w:pPr>
        <w:tabs>
          <w:tab w:val="num" w:pos="2084"/>
        </w:tabs>
        <w:ind w:left="2084" w:hanging="360"/>
      </w:pPr>
      <w:rPr>
        <w:rFonts w:ascii="Courier New" w:hAnsi="Courier New" w:cs="Courier New" w:hint="default"/>
      </w:rPr>
    </w:lvl>
    <w:lvl w:ilvl="2" w:tplc="04060005" w:tentative="1">
      <w:start w:val="1"/>
      <w:numFmt w:val="bullet"/>
      <w:lvlText w:val=""/>
      <w:lvlJc w:val="left"/>
      <w:pPr>
        <w:tabs>
          <w:tab w:val="num" w:pos="2804"/>
        </w:tabs>
        <w:ind w:left="2804" w:hanging="360"/>
      </w:pPr>
      <w:rPr>
        <w:rFonts w:ascii="Wingdings" w:hAnsi="Wingdings" w:hint="default"/>
      </w:rPr>
    </w:lvl>
    <w:lvl w:ilvl="3" w:tplc="04060001" w:tentative="1">
      <w:start w:val="1"/>
      <w:numFmt w:val="bullet"/>
      <w:lvlText w:val=""/>
      <w:lvlJc w:val="left"/>
      <w:pPr>
        <w:tabs>
          <w:tab w:val="num" w:pos="3524"/>
        </w:tabs>
        <w:ind w:left="3524" w:hanging="360"/>
      </w:pPr>
      <w:rPr>
        <w:rFonts w:ascii="Symbol" w:hAnsi="Symbol" w:hint="default"/>
      </w:rPr>
    </w:lvl>
    <w:lvl w:ilvl="4" w:tplc="04060003" w:tentative="1">
      <w:start w:val="1"/>
      <w:numFmt w:val="bullet"/>
      <w:lvlText w:val="o"/>
      <w:lvlJc w:val="left"/>
      <w:pPr>
        <w:tabs>
          <w:tab w:val="num" w:pos="4244"/>
        </w:tabs>
        <w:ind w:left="4244" w:hanging="360"/>
      </w:pPr>
      <w:rPr>
        <w:rFonts w:ascii="Courier New" w:hAnsi="Courier New" w:cs="Courier New" w:hint="default"/>
      </w:rPr>
    </w:lvl>
    <w:lvl w:ilvl="5" w:tplc="04060005" w:tentative="1">
      <w:start w:val="1"/>
      <w:numFmt w:val="bullet"/>
      <w:lvlText w:val=""/>
      <w:lvlJc w:val="left"/>
      <w:pPr>
        <w:tabs>
          <w:tab w:val="num" w:pos="4964"/>
        </w:tabs>
        <w:ind w:left="4964" w:hanging="360"/>
      </w:pPr>
      <w:rPr>
        <w:rFonts w:ascii="Wingdings" w:hAnsi="Wingdings" w:hint="default"/>
      </w:rPr>
    </w:lvl>
    <w:lvl w:ilvl="6" w:tplc="04060001" w:tentative="1">
      <w:start w:val="1"/>
      <w:numFmt w:val="bullet"/>
      <w:lvlText w:val=""/>
      <w:lvlJc w:val="left"/>
      <w:pPr>
        <w:tabs>
          <w:tab w:val="num" w:pos="5684"/>
        </w:tabs>
        <w:ind w:left="5684" w:hanging="360"/>
      </w:pPr>
      <w:rPr>
        <w:rFonts w:ascii="Symbol" w:hAnsi="Symbol" w:hint="default"/>
      </w:rPr>
    </w:lvl>
    <w:lvl w:ilvl="7" w:tplc="04060003" w:tentative="1">
      <w:start w:val="1"/>
      <w:numFmt w:val="bullet"/>
      <w:lvlText w:val="o"/>
      <w:lvlJc w:val="left"/>
      <w:pPr>
        <w:tabs>
          <w:tab w:val="num" w:pos="6404"/>
        </w:tabs>
        <w:ind w:left="6404" w:hanging="360"/>
      </w:pPr>
      <w:rPr>
        <w:rFonts w:ascii="Courier New" w:hAnsi="Courier New" w:cs="Courier New" w:hint="default"/>
      </w:rPr>
    </w:lvl>
    <w:lvl w:ilvl="8" w:tplc="04060005" w:tentative="1">
      <w:start w:val="1"/>
      <w:numFmt w:val="bullet"/>
      <w:lvlText w:val=""/>
      <w:lvlJc w:val="left"/>
      <w:pPr>
        <w:tabs>
          <w:tab w:val="num" w:pos="7124"/>
        </w:tabs>
        <w:ind w:left="7124" w:hanging="360"/>
      </w:pPr>
      <w:rPr>
        <w:rFonts w:ascii="Wingdings" w:hAnsi="Wingdings" w:hint="default"/>
      </w:rPr>
    </w:lvl>
  </w:abstractNum>
  <w:abstractNum w:abstractNumId="19" w15:restartNumberingAfterBreak="0">
    <w:nsid w:val="32331C8E"/>
    <w:multiLevelType w:val="hybridMultilevel"/>
    <w:tmpl w:val="30C426B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34F85A1C"/>
    <w:multiLevelType w:val="multilevel"/>
    <w:tmpl w:val="7F706D5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bullet"/>
      <w:lvlText w:val=""/>
      <w:lvlJc w:val="left"/>
      <w:pPr>
        <w:tabs>
          <w:tab w:val="num" w:pos="360"/>
        </w:tabs>
        <w:ind w:left="360" w:hanging="360"/>
      </w:pPr>
      <w:rPr>
        <w:rFonts w:ascii="Symbol" w:hAnsi="Symbol"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39E548B9"/>
    <w:multiLevelType w:val="hybridMultilevel"/>
    <w:tmpl w:val="2DD24CBE"/>
    <w:lvl w:ilvl="0" w:tplc="0406000F">
      <w:start w:val="1"/>
      <w:numFmt w:val="decimal"/>
      <w:lvlText w:val="%1."/>
      <w:lvlJc w:val="left"/>
      <w:pPr>
        <w:tabs>
          <w:tab w:val="num" w:pos="360"/>
        </w:tabs>
        <w:ind w:left="360" w:hanging="360"/>
      </w:pPr>
    </w:lvl>
    <w:lvl w:ilvl="1" w:tplc="04060019" w:tentative="1">
      <w:start w:val="1"/>
      <w:numFmt w:val="lowerLetter"/>
      <w:lvlText w:val="%2."/>
      <w:lvlJc w:val="left"/>
      <w:pPr>
        <w:tabs>
          <w:tab w:val="num" w:pos="1080"/>
        </w:tabs>
        <w:ind w:left="1080" w:hanging="360"/>
      </w:pPr>
    </w:lvl>
    <w:lvl w:ilvl="2" w:tplc="0406001B" w:tentative="1">
      <w:start w:val="1"/>
      <w:numFmt w:val="lowerRoman"/>
      <w:lvlText w:val="%3."/>
      <w:lvlJc w:val="right"/>
      <w:pPr>
        <w:tabs>
          <w:tab w:val="num" w:pos="1800"/>
        </w:tabs>
        <w:ind w:left="1800" w:hanging="180"/>
      </w:pPr>
    </w:lvl>
    <w:lvl w:ilvl="3" w:tplc="0406000F" w:tentative="1">
      <w:start w:val="1"/>
      <w:numFmt w:val="decimal"/>
      <w:lvlText w:val="%4."/>
      <w:lvlJc w:val="left"/>
      <w:pPr>
        <w:tabs>
          <w:tab w:val="num" w:pos="2520"/>
        </w:tabs>
        <w:ind w:left="2520" w:hanging="360"/>
      </w:pPr>
    </w:lvl>
    <w:lvl w:ilvl="4" w:tplc="04060019" w:tentative="1">
      <w:start w:val="1"/>
      <w:numFmt w:val="lowerLetter"/>
      <w:lvlText w:val="%5."/>
      <w:lvlJc w:val="left"/>
      <w:pPr>
        <w:tabs>
          <w:tab w:val="num" w:pos="3240"/>
        </w:tabs>
        <w:ind w:left="3240" w:hanging="360"/>
      </w:pPr>
    </w:lvl>
    <w:lvl w:ilvl="5" w:tplc="0406001B" w:tentative="1">
      <w:start w:val="1"/>
      <w:numFmt w:val="lowerRoman"/>
      <w:lvlText w:val="%6."/>
      <w:lvlJc w:val="right"/>
      <w:pPr>
        <w:tabs>
          <w:tab w:val="num" w:pos="3960"/>
        </w:tabs>
        <w:ind w:left="3960" w:hanging="180"/>
      </w:pPr>
    </w:lvl>
    <w:lvl w:ilvl="6" w:tplc="0406000F" w:tentative="1">
      <w:start w:val="1"/>
      <w:numFmt w:val="decimal"/>
      <w:lvlText w:val="%7."/>
      <w:lvlJc w:val="left"/>
      <w:pPr>
        <w:tabs>
          <w:tab w:val="num" w:pos="4680"/>
        </w:tabs>
        <w:ind w:left="4680" w:hanging="360"/>
      </w:pPr>
    </w:lvl>
    <w:lvl w:ilvl="7" w:tplc="04060019" w:tentative="1">
      <w:start w:val="1"/>
      <w:numFmt w:val="lowerLetter"/>
      <w:lvlText w:val="%8."/>
      <w:lvlJc w:val="left"/>
      <w:pPr>
        <w:tabs>
          <w:tab w:val="num" w:pos="5400"/>
        </w:tabs>
        <w:ind w:left="5400" w:hanging="360"/>
      </w:pPr>
    </w:lvl>
    <w:lvl w:ilvl="8" w:tplc="0406001B" w:tentative="1">
      <w:start w:val="1"/>
      <w:numFmt w:val="lowerRoman"/>
      <w:lvlText w:val="%9."/>
      <w:lvlJc w:val="right"/>
      <w:pPr>
        <w:tabs>
          <w:tab w:val="num" w:pos="6120"/>
        </w:tabs>
        <w:ind w:left="6120" w:hanging="180"/>
      </w:pPr>
    </w:lvl>
  </w:abstractNum>
  <w:abstractNum w:abstractNumId="22" w15:restartNumberingAfterBreak="0">
    <w:nsid w:val="3E81114C"/>
    <w:multiLevelType w:val="hybridMultilevel"/>
    <w:tmpl w:val="678AAF8A"/>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E4C793A"/>
    <w:multiLevelType w:val="multilevel"/>
    <w:tmpl w:val="BEE04246"/>
    <w:lvl w:ilvl="0">
      <w:start w:val="1"/>
      <w:numFmt w:val="decimal"/>
      <w:lvlText w:val="%1."/>
      <w:lvlJc w:val="left"/>
      <w:pPr>
        <w:tabs>
          <w:tab w:val="num" w:pos="0"/>
        </w:tabs>
        <w:ind w:left="0" w:hanging="360"/>
      </w:pPr>
      <w:rPr>
        <w:rFonts w:hint="default"/>
      </w:rPr>
    </w:lvl>
    <w:lvl w:ilvl="1">
      <w:start w:val="1"/>
      <w:numFmt w:val="none"/>
      <w:lvlText w:val="2.2"/>
      <w:lvlJc w:val="left"/>
      <w:pPr>
        <w:tabs>
          <w:tab w:val="num" w:pos="432"/>
        </w:tabs>
        <w:ind w:left="432" w:hanging="432"/>
      </w:pPr>
      <w:rPr>
        <w:rFonts w:hint="default"/>
      </w:rPr>
    </w:lvl>
    <w:lvl w:ilvl="2">
      <w:start w:val="1"/>
      <w:numFmt w:val="decimal"/>
      <w:lvlText w:val="%1.%2.%3."/>
      <w:lvlJc w:val="left"/>
      <w:pPr>
        <w:tabs>
          <w:tab w:val="num" w:pos="1080"/>
        </w:tabs>
        <w:ind w:left="864" w:hanging="504"/>
      </w:pPr>
      <w:rPr>
        <w:rFonts w:hint="default"/>
      </w:rPr>
    </w:lvl>
    <w:lvl w:ilvl="3">
      <w:start w:val="1"/>
      <w:numFmt w:val="decimal"/>
      <w:lvlText w:val="%1.%2.%3.%4."/>
      <w:lvlJc w:val="left"/>
      <w:pPr>
        <w:tabs>
          <w:tab w:val="num" w:pos="144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24" w15:restartNumberingAfterBreak="0">
    <w:nsid w:val="503F4D3D"/>
    <w:multiLevelType w:val="hybridMultilevel"/>
    <w:tmpl w:val="6CFEB5B6"/>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1A624D4"/>
    <w:multiLevelType w:val="hybridMultilevel"/>
    <w:tmpl w:val="CD4C6850"/>
    <w:lvl w:ilvl="0" w:tplc="1AC08E32">
      <w:start w:val="1"/>
      <w:numFmt w:val="decimal"/>
      <w:lvlText w:val="%1."/>
      <w:lvlJc w:val="left"/>
      <w:pPr>
        <w:tabs>
          <w:tab w:val="num" w:pos="720"/>
        </w:tabs>
        <w:ind w:left="720" w:hanging="720"/>
      </w:pPr>
      <w:rPr>
        <w:rFonts w:hint="default"/>
      </w:rPr>
    </w:lvl>
    <w:lvl w:ilvl="1" w:tplc="755002B6">
      <w:numFmt w:val="none"/>
      <w:lvlText w:val=""/>
      <w:lvlJc w:val="left"/>
      <w:pPr>
        <w:tabs>
          <w:tab w:val="num" w:pos="360"/>
        </w:tabs>
      </w:pPr>
    </w:lvl>
    <w:lvl w:ilvl="2" w:tplc="4860FE26">
      <w:numFmt w:val="none"/>
      <w:lvlText w:val=""/>
      <w:lvlJc w:val="left"/>
      <w:pPr>
        <w:tabs>
          <w:tab w:val="num" w:pos="360"/>
        </w:tabs>
      </w:pPr>
    </w:lvl>
    <w:lvl w:ilvl="3" w:tplc="9932A564">
      <w:numFmt w:val="none"/>
      <w:lvlText w:val=""/>
      <w:lvlJc w:val="left"/>
      <w:pPr>
        <w:tabs>
          <w:tab w:val="num" w:pos="360"/>
        </w:tabs>
      </w:pPr>
    </w:lvl>
    <w:lvl w:ilvl="4" w:tplc="67466390">
      <w:numFmt w:val="none"/>
      <w:lvlText w:val=""/>
      <w:lvlJc w:val="left"/>
      <w:pPr>
        <w:tabs>
          <w:tab w:val="num" w:pos="360"/>
        </w:tabs>
      </w:pPr>
    </w:lvl>
    <w:lvl w:ilvl="5" w:tplc="05D066CC">
      <w:numFmt w:val="none"/>
      <w:lvlText w:val=""/>
      <w:lvlJc w:val="left"/>
      <w:pPr>
        <w:tabs>
          <w:tab w:val="num" w:pos="360"/>
        </w:tabs>
      </w:pPr>
    </w:lvl>
    <w:lvl w:ilvl="6" w:tplc="FABA58CC">
      <w:numFmt w:val="none"/>
      <w:lvlText w:val=""/>
      <w:lvlJc w:val="left"/>
      <w:pPr>
        <w:tabs>
          <w:tab w:val="num" w:pos="360"/>
        </w:tabs>
      </w:pPr>
    </w:lvl>
    <w:lvl w:ilvl="7" w:tplc="F844F6E0">
      <w:numFmt w:val="none"/>
      <w:lvlText w:val=""/>
      <w:lvlJc w:val="left"/>
      <w:pPr>
        <w:tabs>
          <w:tab w:val="num" w:pos="360"/>
        </w:tabs>
      </w:pPr>
    </w:lvl>
    <w:lvl w:ilvl="8" w:tplc="9084C1C6">
      <w:numFmt w:val="none"/>
      <w:lvlText w:val=""/>
      <w:lvlJc w:val="left"/>
      <w:pPr>
        <w:tabs>
          <w:tab w:val="num" w:pos="360"/>
        </w:tabs>
      </w:pPr>
    </w:lvl>
  </w:abstractNum>
  <w:abstractNum w:abstractNumId="26" w15:restartNumberingAfterBreak="0">
    <w:nsid w:val="52F65BBA"/>
    <w:multiLevelType w:val="hybridMultilevel"/>
    <w:tmpl w:val="A9E43142"/>
    <w:lvl w:ilvl="0" w:tplc="0406000B">
      <w:start w:val="1"/>
      <w:numFmt w:val="bullet"/>
      <w:lvlText w:val=""/>
      <w:lvlJc w:val="left"/>
      <w:pPr>
        <w:tabs>
          <w:tab w:val="num" w:pos="720"/>
        </w:tabs>
        <w:ind w:left="720" w:hanging="360"/>
      </w:pPr>
      <w:rPr>
        <w:rFonts w:ascii="Wingdings" w:hAnsi="Wingdings" w:hint="default"/>
      </w:rPr>
    </w:lvl>
    <w:lvl w:ilvl="1" w:tplc="839696AC">
      <w:numFmt w:val="bullet"/>
      <w:lvlText w:val="-"/>
      <w:lvlJc w:val="left"/>
      <w:pPr>
        <w:tabs>
          <w:tab w:val="num" w:pos="1440"/>
        </w:tabs>
        <w:ind w:left="1440" w:hanging="360"/>
      </w:pPr>
      <w:rPr>
        <w:rFonts w:ascii="Verdana" w:eastAsia="Times New Roman" w:hAnsi="Verdana" w:cs="Times New Roman"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7022DC0"/>
    <w:multiLevelType w:val="hybridMultilevel"/>
    <w:tmpl w:val="AAC4A598"/>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8" w15:restartNumberingAfterBreak="0">
    <w:nsid w:val="59A73089"/>
    <w:multiLevelType w:val="hybridMultilevel"/>
    <w:tmpl w:val="8AF2D5F6"/>
    <w:lvl w:ilvl="0" w:tplc="D1D20686">
      <w:start w:val="2"/>
      <w:numFmt w:val="bullet"/>
      <w:lvlText w:val="-"/>
      <w:lvlJc w:val="left"/>
      <w:pPr>
        <w:tabs>
          <w:tab w:val="num" w:pos="1680"/>
        </w:tabs>
        <w:ind w:left="1680" w:hanging="960"/>
      </w:pPr>
      <w:rPr>
        <w:rFonts w:ascii="Verdana" w:eastAsia="Times New Roman" w:hAnsi="Verdana" w:cs="Times New Roman" w:hint="default"/>
      </w:rPr>
    </w:lvl>
    <w:lvl w:ilvl="1" w:tplc="04060003" w:tentative="1">
      <w:start w:val="1"/>
      <w:numFmt w:val="bullet"/>
      <w:lvlText w:val="o"/>
      <w:lvlJc w:val="left"/>
      <w:pPr>
        <w:tabs>
          <w:tab w:val="num" w:pos="1800"/>
        </w:tabs>
        <w:ind w:left="1800" w:hanging="360"/>
      </w:pPr>
      <w:rPr>
        <w:rFonts w:ascii="Courier New" w:hAnsi="Courier New" w:cs="Courier New" w:hint="default"/>
      </w:rPr>
    </w:lvl>
    <w:lvl w:ilvl="2" w:tplc="04060005" w:tentative="1">
      <w:start w:val="1"/>
      <w:numFmt w:val="bullet"/>
      <w:lvlText w:val=""/>
      <w:lvlJc w:val="left"/>
      <w:pPr>
        <w:tabs>
          <w:tab w:val="num" w:pos="2520"/>
        </w:tabs>
        <w:ind w:left="2520" w:hanging="360"/>
      </w:pPr>
      <w:rPr>
        <w:rFonts w:ascii="Wingdings" w:hAnsi="Wingdings" w:hint="default"/>
      </w:rPr>
    </w:lvl>
    <w:lvl w:ilvl="3" w:tplc="04060001" w:tentative="1">
      <w:start w:val="1"/>
      <w:numFmt w:val="bullet"/>
      <w:lvlText w:val=""/>
      <w:lvlJc w:val="left"/>
      <w:pPr>
        <w:tabs>
          <w:tab w:val="num" w:pos="3240"/>
        </w:tabs>
        <w:ind w:left="3240" w:hanging="360"/>
      </w:pPr>
      <w:rPr>
        <w:rFonts w:ascii="Symbol" w:hAnsi="Symbol" w:hint="default"/>
      </w:rPr>
    </w:lvl>
    <w:lvl w:ilvl="4" w:tplc="04060003" w:tentative="1">
      <w:start w:val="1"/>
      <w:numFmt w:val="bullet"/>
      <w:lvlText w:val="o"/>
      <w:lvlJc w:val="left"/>
      <w:pPr>
        <w:tabs>
          <w:tab w:val="num" w:pos="3960"/>
        </w:tabs>
        <w:ind w:left="3960" w:hanging="360"/>
      </w:pPr>
      <w:rPr>
        <w:rFonts w:ascii="Courier New" w:hAnsi="Courier New" w:cs="Courier New" w:hint="default"/>
      </w:rPr>
    </w:lvl>
    <w:lvl w:ilvl="5" w:tplc="04060005" w:tentative="1">
      <w:start w:val="1"/>
      <w:numFmt w:val="bullet"/>
      <w:lvlText w:val=""/>
      <w:lvlJc w:val="left"/>
      <w:pPr>
        <w:tabs>
          <w:tab w:val="num" w:pos="4680"/>
        </w:tabs>
        <w:ind w:left="4680" w:hanging="360"/>
      </w:pPr>
      <w:rPr>
        <w:rFonts w:ascii="Wingdings" w:hAnsi="Wingdings" w:hint="default"/>
      </w:rPr>
    </w:lvl>
    <w:lvl w:ilvl="6" w:tplc="04060001" w:tentative="1">
      <w:start w:val="1"/>
      <w:numFmt w:val="bullet"/>
      <w:lvlText w:val=""/>
      <w:lvlJc w:val="left"/>
      <w:pPr>
        <w:tabs>
          <w:tab w:val="num" w:pos="5400"/>
        </w:tabs>
        <w:ind w:left="5400" w:hanging="360"/>
      </w:pPr>
      <w:rPr>
        <w:rFonts w:ascii="Symbol" w:hAnsi="Symbol" w:hint="default"/>
      </w:rPr>
    </w:lvl>
    <w:lvl w:ilvl="7" w:tplc="04060003" w:tentative="1">
      <w:start w:val="1"/>
      <w:numFmt w:val="bullet"/>
      <w:lvlText w:val="o"/>
      <w:lvlJc w:val="left"/>
      <w:pPr>
        <w:tabs>
          <w:tab w:val="num" w:pos="6120"/>
        </w:tabs>
        <w:ind w:left="6120" w:hanging="360"/>
      </w:pPr>
      <w:rPr>
        <w:rFonts w:ascii="Courier New" w:hAnsi="Courier New" w:cs="Courier New" w:hint="default"/>
      </w:rPr>
    </w:lvl>
    <w:lvl w:ilvl="8" w:tplc="0406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5E181722"/>
    <w:multiLevelType w:val="hybridMultilevel"/>
    <w:tmpl w:val="D8AE2C8A"/>
    <w:lvl w:ilvl="0" w:tplc="B900A440">
      <w:start w:val="24"/>
      <w:numFmt w:val="bullet"/>
      <w:lvlText w:val="-"/>
      <w:lvlJc w:val="left"/>
      <w:pPr>
        <w:ind w:left="720" w:hanging="360"/>
      </w:pPr>
      <w:rPr>
        <w:rFonts w:ascii="Cambria" w:eastAsiaTheme="minorHAnsi" w:hAnsi="Cambri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625F1F56"/>
    <w:multiLevelType w:val="multilevel"/>
    <w:tmpl w:val="3CCE2032"/>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63B31378"/>
    <w:multiLevelType w:val="multilevel"/>
    <w:tmpl w:val="F4064914"/>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2" w15:restartNumberingAfterBreak="0">
    <w:nsid w:val="64294050"/>
    <w:multiLevelType w:val="hybridMultilevel"/>
    <w:tmpl w:val="1142699E"/>
    <w:lvl w:ilvl="0" w:tplc="7C926192">
      <w:start w:val="1"/>
      <w:numFmt w:val="bullet"/>
      <w:lvlText w:val=""/>
      <w:lvlJc w:val="left"/>
      <w:pPr>
        <w:tabs>
          <w:tab w:val="num" w:pos="714"/>
        </w:tabs>
        <w:ind w:left="714" w:hanging="714"/>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D2C738D"/>
    <w:multiLevelType w:val="hybridMultilevel"/>
    <w:tmpl w:val="D706932C"/>
    <w:lvl w:ilvl="0" w:tplc="D1D20686">
      <w:start w:val="2"/>
      <w:numFmt w:val="bullet"/>
      <w:lvlText w:val="-"/>
      <w:lvlJc w:val="left"/>
      <w:pPr>
        <w:tabs>
          <w:tab w:val="num" w:pos="1680"/>
        </w:tabs>
        <w:ind w:left="1680" w:hanging="960"/>
      </w:pPr>
      <w:rPr>
        <w:rFonts w:ascii="Verdana" w:eastAsia="Times New Roman" w:hAnsi="Verdana" w:cs="Times New Roman" w:hint="default"/>
      </w:rPr>
    </w:lvl>
    <w:lvl w:ilvl="1" w:tplc="86FE2BDC">
      <w:numFmt w:val="bullet"/>
      <w:lvlText w:val="-"/>
      <w:lvlJc w:val="left"/>
      <w:pPr>
        <w:tabs>
          <w:tab w:val="num" w:pos="1800"/>
        </w:tabs>
        <w:ind w:left="1800" w:hanging="360"/>
      </w:pPr>
      <w:rPr>
        <w:rFonts w:ascii="Verdana" w:eastAsia="Times New Roman" w:hAnsi="Verdana" w:cs="Times New Roman" w:hint="default"/>
      </w:rPr>
    </w:lvl>
    <w:lvl w:ilvl="2" w:tplc="04060005" w:tentative="1">
      <w:start w:val="1"/>
      <w:numFmt w:val="bullet"/>
      <w:lvlText w:val=""/>
      <w:lvlJc w:val="left"/>
      <w:pPr>
        <w:tabs>
          <w:tab w:val="num" w:pos="2520"/>
        </w:tabs>
        <w:ind w:left="2520" w:hanging="360"/>
      </w:pPr>
      <w:rPr>
        <w:rFonts w:ascii="Wingdings" w:hAnsi="Wingdings" w:hint="default"/>
      </w:rPr>
    </w:lvl>
    <w:lvl w:ilvl="3" w:tplc="04060001" w:tentative="1">
      <w:start w:val="1"/>
      <w:numFmt w:val="bullet"/>
      <w:lvlText w:val=""/>
      <w:lvlJc w:val="left"/>
      <w:pPr>
        <w:tabs>
          <w:tab w:val="num" w:pos="3240"/>
        </w:tabs>
        <w:ind w:left="3240" w:hanging="360"/>
      </w:pPr>
      <w:rPr>
        <w:rFonts w:ascii="Symbol" w:hAnsi="Symbol" w:hint="default"/>
      </w:rPr>
    </w:lvl>
    <w:lvl w:ilvl="4" w:tplc="04060003" w:tentative="1">
      <w:start w:val="1"/>
      <w:numFmt w:val="bullet"/>
      <w:lvlText w:val="o"/>
      <w:lvlJc w:val="left"/>
      <w:pPr>
        <w:tabs>
          <w:tab w:val="num" w:pos="3960"/>
        </w:tabs>
        <w:ind w:left="3960" w:hanging="360"/>
      </w:pPr>
      <w:rPr>
        <w:rFonts w:ascii="Courier New" w:hAnsi="Courier New" w:cs="Courier New" w:hint="default"/>
      </w:rPr>
    </w:lvl>
    <w:lvl w:ilvl="5" w:tplc="04060005" w:tentative="1">
      <w:start w:val="1"/>
      <w:numFmt w:val="bullet"/>
      <w:lvlText w:val=""/>
      <w:lvlJc w:val="left"/>
      <w:pPr>
        <w:tabs>
          <w:tab w:val="num" w:pos="4680"/>
        </w:tabs>
        <w:ind w:left="4680" w:hanging="360"/>
      </w:pPr>
      <w:rPr>
        <w:rFonts w:ascii="Wingdings" w:hAnsi="Wingdings" w:hint="default"/>
      </w:rPr>
    </w:lvl>
    <w:lvl w:ilvl="6" w:tplc="04060001" w:tentative="1">
      <w:start w:val="1"/>
      <w:numFmt w:val="bullet"/>
      <w:lvlText w:val=""/>
      <w:lvlJc w:val="left"/>
      <w:pPr>
        <w:tabs>
          <w:tab w:val="num" w:pos="5400"/>
        </w:tabs>
        <w:ind w:left="5400" w:hanging="360"/>
      </w:pPr>
      <w:rPr>
        <w:rFonts w:ascii="Symbol" w:hAnsi="Symbol" w:hint="default"/>
      </w:rPr>
    </w:lvl>
    <w:lvl w:ilvl="7" w:tplc="04060003" w:tentative="1">
      <w:start w:val="1"/>
      <w:numFmt w:val="bullet"/>
      <w:lvlText w:val="o"/>
      <w:lvlJc w:val="left"/>
      <w:pPr>
        <w:tabs>
          <w:tab w:val="num" w:pos="6120"/>
        </w:tabs>
        <w:ind w:left="6120" w:hanging="360"/>
      </w:pPr>
      <w:rPr>
        <w:rFonts w:ascii="Courier New" w:hAnsi="Courier New" w:cs="Courier New" w:hint="default"/>
      </w:rPr>
    </w:lvl>
    <w:lvl w:ilvl="8" w:tplc="04060005"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6EB15E0B"/>
    <w:multiLevelType w:val="hybridMultilevel"/>
    <w:tmpl w:val="4044C9E6"/>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21555A5"/>
    <w:multiLevelType w:val="multilevel"/>
    <w:tmpl w:val="3DC87E9A"/>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15:restartNumberingAfterBreak="0">
    <w:nsid w:val="73F0212C"/>
    <w:multiLevelType w:val="hybridMultilevel"/>
    <w:tmpl w:val="BE7400EA"/>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63A6E93"/>
    <w:multiLevelType w:val="hybridMultilevel"/>
    <w:tmpl w:val="A94656F0"/>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5"/>
  </w:num>
  <w:num w:numId="12">
    <w:abstractNumId w:val="30"/>
  </w:num>
  <w:num w:numId="13">
    <w:abstractNumId w:val="35"/>
  </w:num>
  <w:num w:numId="14">
    <w:abstractNumId w:val="31"/>
  </w:num>
  <w:num w:numId="15">
    <w:abstractNumId w:val="12"/>
  </w:num>
  <w:num w:numId="16">
    <w:abstractNumId w:val="14"/>
  </w:num>
  <w:num w:numId="17">
    <w:abstractNumId w:val="23"/>
  </w:num>
  <w:num w:numId="18">
    <w:abstractNumId w:val="32"/>
  </w:num>
  <w:num w:numId="19">
    <w:abstractNumId w:val="10"/>
  </w:num>
  <w:num w:numId="20">
    <w:abstractNumId w:val="28"/>
  </w:num>
  <w:num w:numId="21">
    <w:abstractNumId w:val="11"/>
  </w:num>
  <w:num w:numId="22">
    <w:abstractNumId w:val="36"/>
  </w:num>
  <w:num w:numId="23">
    <w:abstractNumId w:val="24"/>
  </w:num>
  <w:num w:numId="24">
    <w:abstractNumId w:val="37"/>
  </w:num>
  <w:num w:numId="25">
    <w:abstractNumId w:val="22"/>
  </w:num>
  <w:num w:numId="26">
    <w:abstractNumId w:val="34"/>
  </w:num>
  <w:num w:numId="27">
    <w:abstractNumId w:val="13"/>
  </w:num>
  <w:num w:numId="28">
    <w:abstractNumId w:val="21"/>
  </w:num>
  <w:num w:numId="29">
    <w:abstractNumId w:val="33"/>
  </w:num>
  <w:num w:numId="30">
    <w:abstractNumId w:val="18"/>
  </w:num>
  <w:num w:numId="31">
    <w:abstractNumId w:val="20"/>
  </w:num>
  <w:num w:numId="32">
    <w:abstractNumId w:val="26"/>
  </w:num>
  <w:num w:numId="33">
    <w:abstractNumId w:val="17"/>
  </w:num>
  <w:num w:numId="34">
    <w:abstractNumId w:val="29"/>
  </w:num>
  <w:num w:numId="35">
    <w:abstractNumId w:val="27"/>
  </w:num>
  <w:num w:numId="36">
    <w:abstractNumId w:val="15"/>
  </w:num>
  <w:num w:numId="37">
    <w:abstractNumId w:val="19"/>
  </w:num>
  <w:num w:numId="3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1304"/>
  <w:hyphenationZone w:val="425"/>
  <w:characterSpacingControl w:val="doNotCompress"/>
  <w:hdrShapeDefaults>
    <o:shapedefaults v:ext="edit" spidmax="860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ttachedTemplatePath" w:val="DT - Brev_eDoc.dotm"/>
    <w:docVar w:name="CreatedWithDtVersion" w:val="2.10.002"/>
    <w:docVar w:name="DocumentCreated" w:val="DocumentCreated"/>
    <w:docVar w:name="DocumentCreatedOK" w:val="DocumentCreatedOK"/>
    <w:docVar w:name="DocumentInitialized" w:val="OK"/>
    <w:docVar w:name="Encrypted_CloudStatistics_DocumentCreation" w:val="jdVW2FK8uI0YHzTHPTEY1w=="/>
    <w:docVar w:name="Encrypted_CloudStatistics_StoryID" w:val="K8MZfCTsi9svcmCU7tDMGtJd9UIQFqKSs5++Hb7BIeiCB/1Ut1Oev8EiO3SP5mIn"/>
    <w:docVar w:name="Encrypted_DialogFieldValue_cancelbutton" w:val="Go1BF8BBsJqqGsR1izlsvQ=="/>
    <w:docVar w:name="Encrypted_DialogFieldValue_caseno" w:val="YpuP+z3wlwIMdjXaIhAPBWYJk8DlDnvUW1Dgf3cn+mKqgAk1XrPl6VVEd+hpsVAW"/>
    <w:docVar w:name="Encrypted_DialogFieldValue_docheader" w:val="YpuP+z3wlwIMdjXaIhAPBYgY8qr/BNO4CuLa6ckuch+jnDL/CSkCV6oueD70B39NJcLL0l6cNMvYNUA3HClXK9vLN2mvijmLzfTVme87mKg="/>
    <w:docVar w:name="Encrypted_DialogFieldValue_documentdate" w:val="IJaZvozDQSjEyb/D6pj42l5EojrfynR2UC/EFWMV+7A="/>
    <w:docVar w:name="Encrypted_DialogFieldValue_finduserbutton" w:val="Go1BF8BBsJqqGsR1izlsvQ=="/>
    <w:docVar w:name="Encrypted_DialogFieldValue_networkprofileuserid" w:val="Y5lyTLKWC4jT8OliO5n4/w=="/>
    <w:docVar w:name="Encrypted_DialogFieldValue_okbutton" w:val="Go1BF8BBsJqqGsR1izlsvQ=="/>
    <w:docVar w:name="Encrypted_DialogFieldValue_recipientaddress" w:val="YpuP+z3wlwIMdjXaIhAPBXzMTMvMHoaPk909Pq6WVUqLTY1M2nvoYF02F141wY01CCajdWd8yXs2tHbue1N2hg=="/>
    <w:docVar w:name="Encrypted_DialogFieldValue_recipientcity" w:val="YpuP+z3wlwIMdjXaIhAPBStIibAoxti2nW8T3OMmXFILdKRt3v6R8KAxWpnh+I1I"/>
    <w:docVar w:name="Encrypted_DialogFieldValue_recipientestateidentity" w:val="YpuP+z3wlwIMdjXaIhAPBflF1hyIFB+ICcDxfeY0jFA3QocaFm/Wa8wIVo4DKhrk"/>
    <w:docVar w:name="Encrypted_DialogFieldValue_recipientidentity" w:val="YpuP+z3wlwIMdjXaIhAPBREjViPZnRuPuU2XoSjvOvAhrqsAkipgMXIDeM/zFwW0"/>
    <w:docVar w:name="Encrypted_DialogFieldValue_recipientname" w:val="YpuP+z3wlwIMdjXaIhAPBfL5VN4iN54ZXVyFK74OhNI0VZxTw1s3xME6CPvp9SQW"/>
    <w:docVar w:name="Encrypted_DialogFieldValue_recipientpostalcode" w:val="YpuP+z3wlwIMdjXaIhAPBTlu/fiF3auLVvKmdOdGoN09YozMJ5EydJNTIpoWwVtf"/>
    <w:docVar w:name="Encrypted_DialogFieldValue_senderaddress" w:val="ecv1LimtNzcrtFKWBrfPAkMU+GKZQxjgW0YbJwbdI+8="/>
    <w:docVar w:name="Encrypted_DialogFieldValue_sendercity" w:val="+YZxS34c9mBg0j5zE2xXaQ=="/>
    <w:docVar w:name="Encrypted_DialogFieldValue_senderdepartment" w:val="pz/XMbRbqpCIIVXt9jVmTD8XRgHa9noGMjXhbbSH2Uw="/>
    <w:docVar w:name="Encrypted_DialogFieldValue_senderemaildir" w:val="AHlQ9RGlslhL4DPQ0d9YFOF2madEkaeLZfDMWA4ITts="/>
    <w:docVar w:name="Encrypted_DialogFieldValue_sendername" w:val="iVRLW4HQel5u5Vy7Fz5gBQ=="/>
    <w:docVar w:name="Encrypted_DialogFieldValue_senderphone" w:val="Ro1RJv/Y/3a22lvfRnG4yw=="/>
    <w:docVar w:name="Encrypted_DialogFieldValue_senderphonedir" w:val="Ro1RJv/Y/3a22lvfRnG4yw=="/>
    <w:docVar w:name="Encrypted_DialogFieldValue_senderposition" w:val="vOqtWyELNqiZmIZBn4d8ug=="/>
    <w:docVar w:name="Encrypted_DialogFieldValue_senderpostalcode" w:val="Ur8U0wuUGzEMWTdT2Vw2KA=="/>
    <w:docVar w:name="Encrypted_DialogFieldValue_senderunit" w:val="2skXdNIQ8LiipbvdcQ4/xQ=="/>
    <w:docVar w:name="Encrypted_DialogFieldValue_senderweb" w:val="4tnDDQJnt4V2oN79izRd/A=="/>
    <w:docVar w:name="Encrypted_DialogFieldValue_showlocalprofiles" w:val="Go1BF8BBsJqqGsR1izlsvQ=="/>
    <w:docVar w:name="Encrypted_DialogFieldValue_shownetworkprofiles" w:val="jdVW2FK8uI0YHzTHPTEY1w=="/>
    <w:docVar w:name="Encrypted_DialogFieldValue_useexcelmergesource" w:val="Go1BF8BBsJqqGsR1izlsvQ=="/>
    <w:docVar w:name="Encrypted_DocCaseNo" w:val="2NpbODZB1ag7BeP0eSscRw=="/>
    <w:docVar w:name="Encrypted_DocHeader" w:val="739c3N606vARvkBO3M5fYrL1v3Gg8MPhshAPNvhDgku939WHaOIux/JheGKfDEhMo9RYd1q8MrvJPrJcxCM8UA=="/>
    <w:docVar w:name="Encrypted_DocRecipientAddress" w:val="NKWu1/spX3jQfI5bOpPDng=="/>
    <w:docVar w:name="Encrypted_DocRecipientCity" w:val="p/UBGTbFz0CUGXmqqH6YUw=="/>
    <w:docVar w:name="Encrypted_DocRecipientName" w:val="CpaLujKpDvhJ5qCIgVv1UkyyPA3wkudxYD2sDvxCKFw="/>
    <w:docVar w:name="Encrypted_DocRecipientPostalCode" w:val="ssDcieQE8fL2544AkMhsGQ=="/>
    <w:docVar w:name="Encrypted_DocumentChangeThisVar" w:val="Go1BF8BBsJqqGsR1izlsvQ=="/>
    <w:docVar w:name="Encrypted_eDocDataCadastralDis" w:val="vj4euW7RqX8/r1NqB3lkkoNG5ErvsUzdVInpXmSFqUFeea457mztFC75SD5pD+c1h+f0c2m1RJ95DaSyYlw8+WMnyTyiD5IETacrq+Hcji3VEf+la9kCETeXVj71doIbeqoJVKO9mlCcGP7SLyL1MQ3s8je1gdV+16XgFtAVffIk6X+rqYJ/NiaNwxr3DyXgWd7Ezio2IdK6RyxsuGmQww/TYLXL0t044REFrJkep5AraNGLyk0feKgCjZJw1HjYWjeGGAonHwA9o+GpkvZnDHuTPUc+dHyvQB0k3dfrHCwgBB2kKw2JkYsQ46yOMNrFBoU9aJDgQpBgAX4ybxlUIcACZsAPjwrwMM3kb2/PjGdDeiV13vSWQBD9agnqLtXGEWnHSFcYvwvc/pXiEQHhsA=="/>
    <w:docVar w:name="Encrypted_eDocDataCaseCaseWorker" w:val="vj4euW7RqX8/r1NqB3lkkoNG5ErvsUzdVInpXmSFqUFERH64k7GcWUTgDgZ+Pogox6oxTPdRFNA4AybicXD8pfnAcKPfoZjp+Nlo8itjnn70EOvqBzHdJqA3FucuyfpjqcS3LwQVNj6mLmPHj7o+td6RP6UHT4jp/wHCeEbAIrhy/xydNxPDhifp+YvpZdDbHfxsSaVfMPI4I2qxTwsFqYG5Dkvx84INlY+lYYgNLTkgA2IrUMZc2/d1PoBMMWdWbO2IfVFw0nuTAM0LzQkP5cnG4FSJDUSRbLc9wandUotv0CcqaVCJfpz4qalKenh2DbXxubDaE/EMWXqBtKzsgwFEU6cEDUAK6Cx3k/DROVY="/>
    <w:docVar w:name="Encrypted_eDocDataCaseCaseWorkerEmail" w:val="vj4euW7RqX8/r1NqB3lkkoNG5ErvsUzdVInpXmSFqUE/cdzcndYQsXwrRpqaDz6No592sX8OHUte0bnk1aX53dW7r9v0GQozRlwKdV5/UmIA1MXz/07AMHwzark0JfB639hZWN3SG0B/EJDftOS8o+jEQtjoy7XVpQICp6GXvszllMXBpNr+eeL9pXDQzbSnoJqqwLUEqRpg+q1Kw9oGLN29rkZM3+QJWuLEpZfXKcRMfbCh179kw64Uno4dyBGA7ZxdfblyjmYulY7mxqWWUcw/PlXmid8r6wYNShya4Y6iDVthM1PXgW1hDteX7skoIH/6Eay1ZfAZ7dgcpa9szh8Nb5vhZ0LVQYB48qdvkycE41t6G3jhyXzHDCsgvQgh"/>
    <w:docVar w:name="Encrypted_eDocDataCaseCaseWorkerPhone" w:val="vj4euW7RqX8/r1NqB3lkkoNG5ErvsUzdVInpXmSFqUFWRcCc9nc3FpuFSdDxfyVlP0YrM7AIKN3VoJb8VsAeDCN50oU9hcJIbM3uAMdmeOgu5AKNzfYt5Ejj8DiEu8apgj2PEkLu4eZ5F+cMacWHooR5cn6frg8VrEsqPelBwZLS7EvhZUW3KStyAh7zTtSqwDj9EvzzJFpBM7u3CGsD0pWGSYAv4f6iydxi/2odKFTe48xNE1Gyb24ILIcrGoBje3uskhBStNdxAZQQtFfOVskvamrCDUnqR67yMZ9QMVn+ik/+y7SPIha6tIc+t3BJwerTTbswYPCTDeoAZ9usbEe4VQx6zj5aoy/9SICRrHk="/>
    <w:docVar w:name="Encrypted_eDocDataCaseCreateDate" w:val="vj4euW7RqX8/r1NqB3lkkoNG5ErvsUzdVInpXmSFqUECr+bA42y+1+BR77wOohDpBoY5ACQ8fVeNkCwpSmkiDLmpubJNkZpTxHJWUne2G1MqWc90tMZThs5mHTOeZjyIU5v7dDrP3jLNPa/MJlCCSI6HgOgsYFJITwt7dQMGyV7LjisHmvvV0yagV9z0f6l0X6QfbUS1NCDc9keW7Hc017PDdu6hcyC1YW6e4F+vZYC8i9QVYTHucEjtAtlVd2ggPRogqM+WtSKNj/iLChViyU38PRwZPr+g1e1o3ZESEO1W2XZfgGSkUNBZt+br4S2UO8Yn7bqN66qJiMun4ys3xlKk46z0/ToDmzFjbFmLAEl0aD387wfpAp1Q3u+maPd0"/>
    <w:docVar w:name="Encrypted_eDocDataCaseCreator" w:val="vj4euW7RqX8/r1NqB3lkkoNG5ErvsUzdVInpXmSFqUE8cLoLX5iKVMZfyuOZOSpjb9aZTpf4jbheyVoOOq027teHOIV7N4S4nffyawuvYWt59krfIq8G59/nN4TJiTFT1Qm7JBTcMg2FIAKcpDx95eOcejODlYIqXt/Jc97sQ0qexWogMJiO+h3/J5iINfUpmyAuP417Y2SzGHDbGVx4nU0J5Z9dW51aCSVTBtoaD3yv9NDiiP2s8sWFRGgXMEzHGvZatOb7zVh4NAerI1W4kovyIkUJQkdVOzcC3F8v0cQGqRtaE3QVHV7CfG1AAP7YI8wbQaje8/lYqMyqjitu2dmeVfJEOJk5sQYh1KbyXKMMTIlZAlSMeRjSwP37RJ/7tFftlH4suoyQUL39DJEmdw=="/>
    <w:docVar w:name="Encrypted_eDocDataCaseTitle" w:val="vj4euW7RqX8/r1NqB3lkkoNG5ErvsUzdVInpXmSFqUHMQSCAMenm+IdtnGXlsX1qOcKSL3ZD9wUrQWNJeNk58f3W9GuNwInXhxuntwBMjuTDTRhZTCoLJtW1Z2MHnITTckOE036rs9F/oCvkH5NKRALcQPIGphVrsfVstCZDHO5FJx/GDUTOQ9YbANlm4fvSr6vCZ/Wv/uwkAtd5SOW4497CmhWbP/SScIWqzk1dR4A3E3K9CZn4EyvDg8eU48rjmRO6PamfyOsBUZpvQL5xeR1spvcMVFxE0BJh09d5/z2QDNuTHk8yVsP5M9iWeUIMzTFSwCE1JAd097TccI9BQHwcvVqsVOjL9aaH3v4hacDYJs73wP1uRywy3AVM04g+I8FWySrVhs6CVLyij8GEBOe/lRh9KbpJdFemXd2huSdFgCyQSHhuB5iZPtgUmlluFP+mM675mmdnN91wxLTgeQ=="/>
    <w:docVar w:name="Encrypted_eDocDataDocCaseNo" w:val="vj4euW7RqX8/r1NqB3lkkoNG5ErvsUzdVInpXmSFqUFsOQ0xxJb1D1YW4txrdoMNSTwhllAke6jnM0rDASuimc9+i8NRWEol4RZ11XcgVOq5BBedO0ALB/HQ1wdVvWHBqH4A1Ip0UhXE4PIPYRTN/NcnScb3BFaE3GGxCsv4fhmvDfX7x5yCBpbO1Pn+b9UHD6WLXQep0n21OJmeR0s80Tu8r8f7z8RTu1Bsbt+CfuHg5aSx7tkqDJldtpazTPLyVyNuX7FKiOCFfT/SZA0Pf5yOa5untF0KFjhhdXesFGiBIkZypCnM5BOFW8pvdwQTbAXZNNKL21H+ug8+EgLKOVGP5awCmZ6Usg0JuVZqPa0="/>
    <w:docVar w:name="Encrypted_eDocDataDocHeader" w:val="vj4euW7RqX8/r1NqB3lkkoNG5ErvsUzdVInpXmSFqUEqj/JvyLPaeF69IfKdsNBzjnXFb6tRfXY3ZL73BMlLcOMghF91ghIkIVrlXOoKGEVs1pSaj9YVUtphXNNCudP1DpynYdNjuzDYHoIzo2QYu5dSQ177sE6/cVva+TT20BFKfKRq3e+IJ5v2Zt3nStbVOZv5tST4wM6vZYYMlv5RLEg0DE525MB6ktNI0wIvsWKN2IrSb65I605eS9RB/rYBdUt6iBmZeS3ZEs2+r2R0Hj/p6LS3cfyaZop4bc9hCvgSoQ+Z6cKA2FtOvF50rpt17dUwsyyK63RAXJ9n/RJVUeO1X4BSrafSxEJvzy/4OCp6aHBFg0441FLSPgMjXX5ojsnEabZ04G2DX0mqQlSeXg=="/>
    <w:docVar w:name="Encrypted_eDocDataDocNo" w:val="vj4euW7RqX8/r1NqB3lkkoNG5ErvsUzdVInpXmSFqUEJbHj4cR0C1HuUQXDhsUbv433UzvbFdlNA0ucrIe4OOHMWivRJKVsJt6szohg12CEOhgM3IHEnoANVZaQSGQBCdyFG1kBbwhG5Dqyy0CRakQ2rwCF9gzi5oiDLukojnC+dwZacl7MSMSJEYQmShtAr3XCKOHQSdbBF3p/w7CHVVxc97JOYK8JWkeadeqOz2x/0Z+M0xNjYIxLlwZXlwTsZd+kc5TEiBGttZKQZBFX/rcH9aGi0YdxAhWCb2e3Wq6f0f7XVQP6FETIHfeHN5XsNmlbRjPbI4oqTDkirwGMO2I7A35wmgNxPOg2600y7OOI="/>
    <w:docVar w:name="Encrypted_eDocDataDocumentCaseWorker" w:val="vj4euW7RqX8/r1NqB3lkkoNG5ErvsUzdVInpXmSFqUFERH64k7GcWUTgDgZ+Pogox6oxTPdRFNA4AybicXD8pfnAcKPfoZjp+Nlo8itjnn70EOvqBzHdJqA3FucuyfpjL6n5nRXxbxxBYkbXVvV207RSbHpDPH6ihUIJrWYhrVaCdJwpiZaSwuxxxaLDUYJL9cn7jmVrTLrXXLo8UTU0YwF/ep74Y8xfM5XEVmG9yybjFhYt6Woz5U9a28SEwnxWZ3fiC8AuaCXmMyhSgsDEBxa8uLMNlnlXQTC3FamscLjRAkj5GakJFOeuQkXFK1+6bL9Lexw2CszTjsbfsFcCErFwH1yUaC7PJoSP/ClvrNQ="/>
    <w:docVar w:name="Encrypted_eDocDataDocumentCreator" w:val="vj4euW7RqX8/r1NqB3lkkoNG5ErvsUzdVInpXmSFqUFERH64k7GcWUTgDgZ+Pogox6oxTPdRFNA4AybicXD8pfnAcKPfoZjp+Nlo8itjnn70EOvqBzHdJqA3Fucuyfpj+5Bxwl8ZhftBxveLFxGdzB91AOAixTFFSyQgwO1/BJq/L7gkTI83wVUkFawKUN+xbScGyOqbUjhotkjqDcwr/sZRf31nN060mGG0yqkArmA2qIPXbLm1ihdXYZDRhPzdrwwYprfuohdJxaD+8UmjSgKMTMOCiBzcoyisvKJxZgC6OFjruBrCufBtkTAFEU0Pp5M4lqrPYXiUV8YlfQiPeqX+8Iacv48ntLNhFLCb5CIZ7aX8QY/mnrBGbfQ4e1wW"/>
    <w:docVar w:name="Encrypted_eDocDataEstateAddress" w:val="vj4euW7RqX8/r1NqB3lkkoNG5ErvsUzdVInpXmSFqUHMQSCAMenm+IdtnGXlsX1qUgCgaySH1GCXCAsJIg5rDDXRdaX3+N3RIABrBlEtI6ilvs6wmmxC0ibBgW0AgbgaP+sFQJskMHB1FScXQvTvv2zQTJKvA8GjNG67LM3C9cEWaN7nm0cxfS6Km3nmEJO+/Hs00JgDMCRajgn6DApJZN0CtWC4AuN/D4ljrkV1PNPWSAE54pNyMd5pcV6OKHa0TEn2FGLWCMbGvdprtbu3Ye6Uk2x0jrb/7i7sm4s9NNFQal3eohxvxBK1kMf0aGuQx6rgWrEXdzGrKoVajAmC6Lqn8Vrr8ZufUyUNI+vExi6u8dgcNcbHLzBMXux60KGT"/>
    <w:docVar w:name="Encrypted_eDocDataEstateCity" w:val="vj4euW7RqX8/r1NqB3lkkoNG5ErvsUzdVInpXmSFqUHoflWRZSJSmGMyKuEPR2YeCVy3As3SCpiWwATpvDPdt8I5aWl445CsX6c6jHOU3AkimMlzHcXBlZRcat3seYSiVvepShqWXd+eVzRGrTM47lDumdYXaG8+b/K9OCIXl3xLuhVC4wYOactaHNFGandRIMcI4Z6e1H5tzGwurO+KbPfCyH1URlDug/iJATReXsZmPhTbSJLFhLlBty6RAYO1cKcQkuHE32R3AzustreuD5RzwQiFbZ90AksbbLf/H+zWni+rftVIpLNyzcuQc013okDm0ovu6ebTisC+3nFI+hXf7lIUopMQJz/7rt5UjrQ="/>
    <w:docVar w:name="Encrypted_eDocDataEstateNumber" w:val="vj4euW7RqX8/r1NqB3lkkoNG5ErvsUzdVInpXmSFqUHadSe/o/NK4723sYSL0XM/ZznkdjvraJdpclGGVWe0bXKBNdDs5yTYSowplHmF6SK26YkBBra8GFTrokt8cCdMiEOFLn3Rd9zpPvBpFdJptDiDRHzirWvWbjt5C0JWbSBdY1NFRQVT9ocIMQT+QnHddLsgnYpmcVJkxbWfwMWkPLHCsTQ+j/oDYNFRQYJQMeL1NrUlff4bV24Pn7uzjnx4B8GW6v66RLWCnQET1wOq9hyqnBBzfOt1RtPDN7dQQJqFEFmEhibdQxL83G1gbNsxBh/QvXAl3o3g4iqbbOWKSv8gGQS0m/rytdZsvckG0am3H2WtiEWGYHuOKFZhL8T80ieG5RFJuRKjB7pfSiCorg=="/>
    <w:docVar w:name="Encrypted_eDocDataEstateStreetCode" w:val="vj4euW7RqX8/r1NqB3lkkoNG5ErvsUzdVInpXmSFqUE8yMM+Gd9mmQjZCbvh7sJuSaYokjZdmfRBaxEnBDOm9MygDekrorEmUByHSzCJpaOK85oP+/588vXgrT0RXZO1zRHle/E6cksLNGc5DXS9wOaOgIPqBsC/QRUnqrjnZnSFkzSbijz652+h9Ldq5dvEkb9C21YntDxXAcm93xPdFUPoOp2UeKcClyes0sLS/uK+XP/Ha9MvXq61paTTbNPk0P+n8xcTT2fmtlSUU46f2PG65kuyVrewvsABNl4EKPP2RIoaRsPjD6kyBUa51lkwoerREPd/U88BDaC8QPggIsxVDMmvTi1aWAmEZ+avYyk="/>
    <w:docVar w:name="Encrypted_eDocDataEstateZipCode" w:val="vj4euW7RqX8/r1NqB3lkkoNG5ErvsUzdVInpXmSFqUEMtGbbMTyjt/JJfU7O5dDOXsypOHwYqWaYTgMmsX0mlaPKxWd5zb6Tw87tEyGAsQZyULZMQCKEQgwK4PqLuGQB5qRpHT2zDbIxuVvsrItRRo4B3NF4tU5wtylvRThM1Pc8Y6PwevWhAi4/GhK/ghW+iU6KfXjodLgZ72byN7JeY/k/ojkf/ygbbyI9q/cnZDYTOcvO/t7Tr3EMEmiXdXIdZJZBf5wOk3Dklp4O18MWgOa7a/4tzIzMzuBwDY+Kx39mOwNwdse3jYvJ9WmpKMj69rHJiVzYPTKmCBJQ9Kh53a5BJrExJOy/sQkz0t60fU8="/>
    <w:docVar w:name="Encrypted_eDocDataLandParcelNumber" w:val="vj4euW7RqX8/r1NqB3lkkoNG5ErvsUzdVInpXmSFqUGMyGTLm81guVqtKVHTsO2bdCkLhQU2I83CKq8xYZkMVDtY49tRuOB0JrMzFktH8b+o0P1JzMHwfYP0lP3blSX7y9Ko7cQQmKo1wgPbItb6cIOnAB0PKD9Uz88/lcoofmKeIAaDe+DHMwXBevlUbuIV9LzFPhHb54If8DC8XonlI+ubp8WZxR6GzVZTEJpzb0t/0IEtVq2YfdjS9fT2SWqK6gZmJNSZqR+2wfeTGeIq0paLUQvMnVZX4u6DxLuGezFoJI6EajHlHlKIuCrzF3LsJ4SiQR0r6UvzrGDf/agDeDi0i9WSsekm4LURD+ZPkQMdmRo8Z3mt6DOe5F61QNo3"/>
    <w:docVar w:name="Encrypted_eDocDataPrimaryContact" w:val="vj4euW7RqX8/r1NqB3lkkoNG5ErvsUzdVInpXmSFqUEI47jNN9t3kBBuy5GmuK/S/RS4fQsEeyKLVv0r6J0Uh9m2UGYipRG5rmZjUBCSLzN66MbCquCVlrnyKV3TcfKspB69qM5ee6r6KbI4GDXk7zT8B2uDPfhpx5EN/bQ8DHd+R88w7j7rhGxCUZB3z/PWQ/lmDDXJ7sFX/KiGJukM67xwaLiWAaEVa3Wq4gU3tjl9HB1RUMcDW1mRebdK5VDSULt6mDGavXyV2SESTU2n/VG422NjiOTlR+Qk6ZVV2tDqQjUKDGyBCpmn5OUuWX5P/on1kOROGQnjsnWQSFerQDxH6mxPFbQShjoDAdyQPEqV0joQN0Dw1/TT6CJYSfLSgvLtkeQxwKq3xY2SCyYvLw=="/>
    <w:docVar w:name="Encrypted_eDocDataProjectNo" w:val="vj4euW7RqX8/r1NqB3lkkoNG5ErvsUzdVInpXmSFqUHq6av5ctLWTwqaR2Nl8f9sbj8Xm3uDHt8uneF6PIuLgLBLT5SExjA3ET9JQIRrEDd96dgsZ80358R3DYYsjjZzkUrouDgZe2XPPn01TeznEdnsdoK8OcbkobwTOxdkGnStNP5hBPrK5KmgT0Q/J2DOWOKfXDDgszMia9+wZvm12OFrFmnfdic5p8jZi7WpztwV/6eiddR8YhDiUyf5LWpKCXkhAs+hEnLE7Ay5OheHgezXSgbn0W8HUNePwT7XOfnQ/KlFpUxhUu730plNdyJl2CQHYc5qdbF0iZRUUMWCcdq0urbE9bHCp0Avr1KmP6A="/>
    <w:docVar w:name="Encrypted_eDocDataReceiverAddress" w:val="vj4euW7RqX8/r1NqB3lkkoNG5ErvsUzdVInpXmSFqUHMQSCAMenm+IdtnGXlsX1qUgCgaySH1GCXCAsJIg5rDDXRdaX3+N3RIABrBlEtI6ilvs6wmmxC0ibBgW0Agbga/AY3fDGnd4ivBzhBpeLiFZpAm6bWI5k6F4eSvHtTxRXNy0U0bat6m3mzhzX5ByXD3ox47Y/0NdmuufYQvGeqYVZEmWFt7KG5D3LkZuIVXoBhcTmQzVBthbZ8aubz5256pZmRrl1LZse3tJV1dWP6Bqbzs+wcjVU5VFAhacIA9cq+7CH4ovAxHz+VpvLnyq7NB9LiU8d/51/3Q0NX5WiQjGahWmeGpxAqJ5HA6LRlYpJh3GAK/S4CASQj4UCnqxZd"/>
    <w:docVar w:name="Encrypted_eDocDataReceiverCity" w:val="vj4euW7RqX8/r1NqB3lkkoNG5ErvsUzdVInpXmSFqUHoflWRZSJSmGMyKuEPR2YeCVy3As3SCpiWwATpvDPdt8I5aWl445CsX6c6jHOU3An9ToHN9KsM4y3bHaXO5qkN7VoNnIEahn7l0gzJChazSQUv9sTacSTwvhG7tfDj3FhhbyNp/IAyn8fzXl4iSZQ0ZpX5KT4uj4f+iZK9Wvkg977BYTnTFEIsjgPT3JQ6detiIisWnq1gGx28ppTrLTeq5DydcCxaug2v/FQJu5IkT7tg8JcR+mzagNGG32ygE6rTsWMpPXCUV32/T2wpmFYFfSlvf8vNW6a3M31+bzH/JJoc3cELg0OE8kikGBJ0e3RqzXj4MJN//mqgC7SyVKrr"/>
    <w:docVar w:name="Encrypted_eDocDataReceiverName" w:val="vj4euW7RqX8/r1NqB3lkkoNG5ErvsUzdVInpXmSFqUGBl2Ab9W3zjApQXwEZsgfRQYC+vpRZGZF8HEFB/Vy01X4cPJMCpwtCiv7dUIvGt6ZOc7PXXj99eI6Y2M8p3R9HBiRzK58LTDuxOlWoR5rBwkxAkjlPXzKngPkCfRpFO0oczAoo18tmNyWquXu4H7+h/Jq+EoXpp4m36ZuDESyqRs0j0hXEXPYcdlnHYd3dUtzrFSd+N5rSjwLd7GZ40vT+j/1+/ow+LA6WxoX2UGPtTQ3i5m2n/AY6J9GUO83j2ZoUIxJpaejVDWu4zT0QwNaxmhkETFN31Z46JN+d7G47J5UB7zDZWcVLmoD8/Co3nqzm40g4HGYCbc8aEBxmO1KT"/>
    <w:docVar w:name="Encrypted_eDocDataReceiverPostCode" w:val="vj4euW7RqX8/r1NqB3lkkoNG5ErvsUzdVInpXmSFqUEMtGbbMTyjt/JJfU7O5dDOXsypOHwYqWaYTgMmsX0mlaPKxWd5zb6Tw87tEyGAsQaXo6DXdSL1ntSl7B34X0i8vNDjjCzzUzNAlTnQC0dMvTH4tHFOwDbhNL9q8SKAB547eyov9nDGRgOmcJb11q62fwt4d1cRGdEX3+pduCVV9yn46Q7YrADXFQrzmLEGP+jZVuFWOsnMq8HR8N8tzjFA2r4m0BxmNYueeBk9fOtgVevQfXehbRhL2mypce3DRjfCdJyxq3GoF0Z2benMGpi82HYsWJerj1zp9yC81pvkEjs5Dd/7eEWG/raSE+fIjjs="/>
    <w:docVar w:name="Encrypted_eDocDataReceiverReference" w:val="vj4euW7RqX8/r1NqB3lkkoNG5ErvsUzdVInpXmSFqUHq6av5ctLWTwqaR2Nl8f9sbj8Xm3uDHt8uneF6PIuLgLBLT5SExjA3ET9JQIRrEDd75x8lANeQ0OHEJlwVam7AtoF2YleNDfOP/zqNWQjRmDjs9gIrV2/WUmhHvUUqbpk5eWsUvVEDn0lLKzYdux3UugDz8bkmNfe0CiO2tkfL7vuqyNDjOhKMXb90uSac+a5E4vN5U1GCff5h3Efp9ahHrTn8LMNacdSDNYlPeBgJMoOpoiWmUTYYoa/pU48EqXL0sQpccbDrBZJTrKh4SBQw2UoXYWlZ+cY1eQy7rW7CIaIRxNRbGlv/TiOn9E+yIOZyko90NZv/PC4rrYupvPbu"/>
    <w:docVar w:name="IntegrationType" w:val="EDoc"/>
  </w:docVars>
  <w:rsids>
    <w:rsidRoot w:val="0039031B"/>
    <w:rsid w:val="00003846"/>
    <w:rsid w:val="00023D7B"/>
    <w:rsid w:val="000539E2"/>
    <w:rsid w:val="00056288"/>
    <w:rsid w:val="00074B09"/>
    <w:rsid w:val="00081508"/>
    <w:rsid w:val="00082D7B"/>
    <w:rsid w:val="00090E1E"/>
    <w:rsid w:val="000A6A89"/>
    <w:rsid w:val="000A7726"/>
    <w:rsid w:val="000B7CDD"/>
    <w:rsid w:val="000C49A9"/>
    <w:rsid w:val="000D2B75"/>
    <w:rsid w:val="000E01AE"/>
    <w:rsid w:val="000F3396"/>
    <w:rsid w:val="001007A1"/>
    <w:rsid w:val="00122DC3"/>
    <w:rsid w:val="00146ABB"/>
    <w:rsid w:val="00152312"/>
    <w:rsid w:val="00170309"/>
    <w:rsid w:val="001A1AE5"/>
    <w:rsid w:val="001B01F1"/>
    <w:rsid w:val="001B5043"/>
    <w:rsid w:val="001C0719"/>
    <w:rsid w:val="001C192E"/>
    <w:rsid w:val="001C46B9"/>
    <w:rsid w:val="001E7969"/>
    <w:rsid w:val="001E7F6A"/>
    <w:rsid w:val="001F34A4"/>
    <w:rsid w:val="00207DC9"/>
    <w:rsid w:val="00230EE3"/>
    <w:rsid w:val="00236290"/>
    <w:rsid w:val="0024659C"/>
    <w:rsid w:val="002678D3"/>
    <w:rsid w:val="002900BA"/>
    <w:rsid w:val="00296D73"/>
    <w:rsid w:val="002A4342"/>
    <w:rsid w:val="002C67BF"/>
    <w:rsid w:val="002D0D00"/>
    <w:rsid w:val="002D332E"/>
    <w:rsid w:val="002F24A2"/>
    <w:rsid w:val="002F6A73"/>
    <w:rsid w:val="003758B4"/>
    <w:rsid w:val="0038601D"/>
    <w:rsid w:val="0039031B"/>
    <w:rsid w:val="003A1BCB"/>
    <w:rsid w:val="00406382"/>
    <w:rsid w:val="0040796E"/>
    <w:rsid w:val="00421B9E"/>
    <w:rsid w:val="00431239"/>
    <w:rsid w:val="004356A8"/>
    <w:rsid w:val="00475F24"/>
    <w:rsid w:val="00476A7A"/>
    <w:rsid w:val="004835F1"/>
    <w:rsid w:val="00492A68"/>
    <w:rsid w:val="004E4183"/>
    <w:rsid w:val="005121F5"/>
    <w:rsid w:val="00525FA5"/>
    <w:rsid w:val="00567CFE"/>
    <w:rsid w:val="005A0E10"/>
    <w:rsid w:val="005C4302"/>
    <w:rsid w:val="005C6FC2"/>
    <w:rsid w:val="005E7B3E"/>
    <w:rsid w:val="005F2052"/>
    <w:rsid w:val="005F314F"/>
    <w:rsid w:val="005F3619"/>
    <w:rsid w:val="0062748E"/>
    <w:rsid w:val="006320AB"/>
    <w:rsid w:val="006367AA"/>
    <w:rsid w:val="00636BE1"/>
    <w:rsid w:val="006377F7"/>
    <w:rsid w:val="00653D1D"/>
    <w:rsid w:val="0065491A"/>
    <w:rsid w:val="00661EBB"/>
    <w:rsid w:val="00673FF6"/>
    <w:rsid w:val="00685DAB"/>
    <w:rsid w:val="00691F29"/>
    <w:rsid w:val="006A34B9"/>
    <w:rsid w:val="006C1582"/>
    <w:rsid w:val="006C563E"/>
    <w:rsid w:val="006F6327"/>
    <w:rsid w:val="00717077"/>
    <w:rsid w:val="007174C1"/>
    <w:rsid w:val="007327AC"/>
    <w:rsid w:val="00745240"/>
    <w:rsid w:val="00750511"/>
    <w:rsid w:val="0078176F"/>
    <w:rsid w:val="007840D7"/>
    <w:rsid w:val="007967E3"/>
    <w:rsid w:val="007B5B31"/>
    <w:rsid w:val="007C4185"/>
    <w:rsid w:val="007E1555"/>
    <w:rsid w:val="00817F10"/>
    <w:rsid w:val="008229BD"/>
    <w:rsid w:val="008328C1"/>
    <w:rsid w:val="00850EB1"/>
    <w:rsid w:val="008544BC"/>
    <w:rsid w:val="0086461E"/>
    <w:rsid w:val="0087007D"/>
    <w:rsid w:val="008753A4"/>
    <w:rsid w:val="00875D64"/>
    <w:rsid w:val="00893848"/>
    <w:rsid w:val="008962FC"/>
    <w:rsid w:val="00896CFE"/>
    <w:rsid w:val="008A04E0"/>
    <w:rsid w:val="008A6215"/>
    <w:rsid w:val="008D09E8"/>
    <w:rsid w:val="008D7D36"/>
    <w:rsid w:val="008E7DB0"/>
    <w:rsid w:val="008F37E3"/>
    <w:rsid w:val="008F38B9"/>
    <w:rsid w:val="008F495C"/>
    <w:rsid w:val="009443E2"/>
    <w:rsid w:val="009458AF"/>
    <w:rsid w:val="0095033A"/>
    <w:rsid w:val="009B787F"/>
    <w:rsid w:val="009F098D"/>
    <w:rsid w:val="009F193B"/>
    <w:rsid w:val="009F45AE"/>
    <w:rsid w:val="009F5AB2"/>
    <w:rsid w:val="009F6C92"/>
    <w:rsid w:val="00A03375"/>
    <w:rsid w:val="00A65D8F"/>
    <w:rsid w:val="00A759DF"/>
    <w:rsid w:val="00A837DA"/>
    <w:rsid w:val="00AB5EBF"/>
    <w:rsid w:val="00AC6F6C"/>
    <w:rsid w:val="00AE2B8C"/>
    <w:rsid w:val="00B24798"/>
    <w:rsid w:val="00B24ADD"/>
    <w:rsid w:val="00B43E04"/>
    <w:rsid w:val="00B5702B"/>
    <w:rsid w:val="00BD2048"/>
    <w:rsid w:val="00BD34F0"/>
    <w:rsid w:val="00BD44CA"/>
    <w:rsid w:val="00BE2934"/>
    <w:rsid w:val="00BE3C06"/>
    <w:rsid w:val="00C11C8A"/>
    <w:rsid w:val="00C40EF4"/>
    <w:rsid w:val="00C472B7"/>
    <w:rsid w:val="00C551D4"/>
    <w:rsid w:val="00C63F16"/>
    <w:rsid w:val="00CD5D95"/>
    <w:rsid w:val="00CE5FB6"/>
    <w:rsid w:val="00D147FF"/>
    <w:rsid w:val="00D20E77"/>
    <w:rsid w:val="00D43242"/>
    <w:rsid w:val="00D64EED"/>
    <w:rsid w:val="00D739E2"/>
    <w:rsid w:val="00D82487"/>
    <w:rsid w:val="00D93397"/>
    <w:rsid w:val="00E85C08"/>
    <w:rsid w:val="00EC4487"/>
    <w:rsid w:val="00ED5734"/>
    <w:rsid w:val="00ED74B2"/>
    <w:rsid w:val="00F15F10"/>
    <w:rsid w:val="00F23BEB"/>
    <w:rsid w:val="00F53F13"/>
    <w:rsid w:val="00F609F8"/>
    <w:rsid w:val="00F66661"/>
    <w:rsid w:val="00F67C68"/>
    <w:rsid w:val="00F91D20"/>
    <w:rsid w:val="00F96C7D"/>
    <w:rsid w:val="00FA0125"/>
  </w:rsids>
  <m:mathPr>
    <m:mathFont m:val="Cambria Math"/>
    <m:brkBin m:val="before"/>
    <m:brkBinSub m:val="--"/>
    <m:smallFrac m:val="0"/>
    <m:dispDef/>
    <m:lMargin m:val="0"/>
    <m:rMargin m:val="0"/>
    <m:defJc m:val="centerGroup"/>
    <m:wrapIndent m:val="1440"/>
    <m:intLim m:val="subSup"/>
    <m:naryLim m:val="undOvr"/>
  </m:mathPr>
  <w:themeFontLang w:val="da-DK" w:eastAsia="zh-CN"/>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ecimalSymbol w:val=","/>
  <w:listSeparator w:val=";"/>
  <w14:docId w14:val="351F4FE2"/>
  <w15:chartTrackingRefBased/>
  <w15:docId w15:val="{5E7FD327-1D24-4BD1-862F-1FFAC34C7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52312"/>
    <w:pPr>
      <w:spacing w:line="280" w:lineRule="atLeast"/>
    </w:pPr>
    <w:rPr>
      <w:rFonts w:ascii="Cambria" w:hAnsi="Cambria"/>
    </w:rPr>
  </w:style>
  <w:style w:type="paragraph" w:styleId="Overskrift1">
    <w:name w:val="heading 1"/>
    <w:basedOn w:val="Normal"/>
    <w:next w:val="Normal"/>
    <w:link w:val="Overskrift1Tegn"/>
    <w:qFormat/>
    <w:rsid w:val="00081508"/>
    <w:pPr>
      <w:keepNext/>
      <w:keepLines/>
      <w:spacing w:before="240" w:after="60" w:line="280" w:lineRule="exact"/>
      <w:outlineLvl w:val="0"/>
    </w:pPr>
    <w:rPr>
      <w:rFonts w:eastAsiaTheme="majorEastAsia" w:cstheme="majorBidi"/>
      <w:sz w:val="28"/>
      <w:szCs w:val="32"/>
    </w:rPr>
  </w:style>
  <w:style w:type="paragraph" w:styleId="Overskrift2">
    <w:name w:val="heading 2"/>
    <w:basedOn w:val="Normal"/>
    <w:next w:val="Normal"/>
    <w:link w:val="Overskrift2Tegn"/>
    <w:unhideWhenUsed/>
    <w:qFormat/>
    <w:rsid w:val="00081508"/>
    <w:pPr>
      <w:keepNext/>
      <w:keepLines/>
      <w:spacing w:before="40" w:after="0"/>
      <w:outlineLvl w:val="1"/>
    </w:pPr>
    <w:rPr>
      <w:rFonts w:eastAsiaTheme="majorEastAsia" w:cstheme="majorBidi"/>
      <w:sz w:val="24"/>
      <w:szCs w:val="26"/>
    </w:rPr>
  </w:style>
  <w:style w:type="paragraph" w:styleId="Overskrift3">
    <w:name w:val="heading 3"/>
    <w:basedOn w:val="Normal"/>
    <w:next w:val="Normal"/>
    <w:link w:val="Overskrift3Tegn"/>
    <w:unhideWhenUsed/>
    <w:qFormat/>
    <w:rsid w:val="00081508"/>
    <w:pPr>
      <w:keepNext/>
      <w:keepLines/>
      <w:spacing w:before="40" w:after="0"/>
      <w:outlineLvl w:val="2"/>
    </w:pPr>
    <w:rPr>
      <w:rFonts w:eastAsiaTheme="majorEastAsia" w:cstheme="majorBidi"/>
      <w:szCs w:val="24"/>
    </w:rPr>
  </w:style>
  <w:style w:type="paragraph" w:styleId="Overskrift4">
    <w:name w:val="heading 4"/>
    <w:basedOn w:val="Normal"/>
    <w:next w:val="Normal"/>
    <w:link w:val="Overskrift4Tegn"/>
    <w:qFormat/>
    <w:rsid w:val="001B01F1"/>
    <w:pPr>
      <w:keepNext/>
      <w:tabs>
        <w:tab w:val="num" w:pos="864"/>
      </w:tabs>
      <w:overflowPunct w:val="0"/>
      <w:autoSpaceDE w:val="0"/>
      <w:autoSpaceDN w:val="0"/>
      <w:adjustRightInd w:val="0"/>
      <w:spacing w:before="240" w:after="60" w:line="240" w:lineRule="auto"/>
      <w:ind w:left="864" w:hanging="864"/>
      <w:textAlignment w:val="baseline"/>
      <w:outlineLvl w:val="3"/>
    </w:pPr>
    <w:rPr>
      <w:rFonts w:ascii="Times New Roman" w:eastAsia="Times New Roman" w:hAnsi="Times New Roman" w:cs="Times New Roman"/>
      <w:b/>
      <w:bCs/>
      <w:sz w:val="28"/>
      <w:szCs w:val="28"/>
      <w:lang w:eastAsia="da-DK"/>
    </w:rPr>
  </w:style>
  <w:style w:type="paragraph" w:styleId="Overskrift5">
    <w:name w:val="heading 5"/>
    <w:basedOn w:val="Normal"/>
    <w:next w:val="Normal"/>
    <w:link w:val="Overskrift5Tegn"/>
    <w:qFormat/>
    <w:rsid w:val="001B01F1"/>
    <w:pPr>
      <w:tabs>
        <w:tab w:val="num" w:pos="1008"/>
      </w:tabs>
      <w:overflowPunct w:val="0"/>
      <w:autoSpaceDE w:val="0"/>
      <w:autoSpaceDN w:val="0"/>
      <w:adjustRightInd w:val="0"/>
      <w:spacing w:before="240" w:after="60" w:line="240" w:lineRule="auto"/>
      <w:ind w:left="1008" w:hanging="1008"/>
      <w:textAlignment w:val="baseline"/>
      <w:outlineLvl w:val="4"/>
    </w:pPr>
    <w:rPr>
      <w:rFonts w:ascii="Times New Roman" w:eastAsia="Times New Roman" w:hAnsi="Times New Roman" w:cs="Times New Roman"/>
      <w:b/>
      <w:bCs/>
      <w:i/>
      <w:iCs/>
      <w:sz w:val="26"/>
      <w:szCs w:val="26"/>
      <w:lang w:eastAsia="da-DK"/>
    </w:rPr>
  </w:style>
  <w:style w:type="paragraph" w:styleId="Overskrift6">
    <w:name w:val="heading 6"/>
    <w:basedOn w:val="Normal"/>
    <w:next w:val="Normal"/>
    <w:link w:val="Overskrift6Tegn"/>
    <w:qFormat/>
    <w:rsid w:val="001B01F1"/>
    <w:pPr>
      <w:tabs>
        <w:tab w:val="num" w:pos="1152"/>
      </w:tabs>
      <w:overflowPunct w:val="0"/>
      <w:autoSpaceDE w:val="0"/>
      <w:autoSpaceDN w:val="0"/>
      <w:adjustRightInd w:val="0"/>
      <w:spacing w:before="240" w:after="60" w:line="240" w:lineRule="auto"/>
      <w:ind w:left="1152" w:hanging="1152"/>
      <w:textAlignment w:val="baseline"/>
      <w:outlineLvl w:val="5"/>
    </w:pPr>
    <w:rPr>
      <w:rFonts w:ascii="Times New Roman" w:eastAsia="Times New Roman" w:hAnsi="Times New Roman" w:cs="Times New Roman"/>
      <w:b/>
      <w:bCs/>
      <w:lang w:eastAsia="da-DK"/>
    </w:rPr>
  </w:style>
  <w:style w:type="paragraph" w:styleId="Overskrift7">
    <w:name w:val="heading 7"/>
    <w:basedOn w:val="Normal"/>
    <w:next w:val="Normal"/>
    <w:link w:val="Overskrift7Tegn"/>
    <w:qFormat/>
    <w:rsid w:val="001B01F1"/>
    <w:pPr>
      <w:tabs>
        <w:tab w:val="num" w:pos="1296"/>
      </w:tabs>
      <w:overflowPunct w:val="0"/>
      <w:autoSpaceDE w:val="0"/>
      <w:autoSpaceDN w:val="0"/>
      <w:adjustRightInd w:val="0"/>
      <w:spacing w:before="240" w:after="60" w:line="240" w:lineRule="auto"/>
      <w:ind w:left="1296" w:hanging="1296"/>
      <w:textAlignment w:val="baseline"/>
      <w:outlineLvl w:val="6"/>
    </w:pPr>
    <w:rPr>
      <w:rFonts w:ascii="Times New Roman" w:eastAsia="Times New Roman" w:hAnsi="Times New Roman" w:cs="Times New Roman"/>
      <w:sz w:val="24"/>
      <w:szCs w:val="24"/>
      <w:lang w:eastAsia="da-DK"/>
    </w:rPr>
  </w:style>
  <w:style w:type="paragraph" w:styleId="Overskrift8">
    <w:name w:val="heading 8"/>
    <w:basedOn w:val="Normal"/>
    <w:next w:val="Normal"/>
    <w:link w:val="Overskrift8Tegn"/>
    <w:qFormat/>
    <w:rsid w:val="001B01F1"/>
    <w:pPr>
      <w:tabs>
        <w:tab w:val="num" w:pos="1440"/>
      </w:tabs>
      <w:overflowPunct w:val="0"/>
      <w:autoSpaceDE w:val="0"/>
      <w:autoSpaceDN w:val="0"/>
      <w:adjustRightInd w:val="0"/>
      <w:spacing w:before="240" w:after="60" w:line="240" w:lineRule="auto"/>
      <w:ind w:left="1440" w:hanging="1440"/>
      <w:textAlignment w:val="baseline"/>
      <w:outlineLvl w:val="7"/>
    </w:pPr>
    <w:rPr>
      <w:rFonts w:ascii="Times New Roman" w:eastAsia="Times New Roman" w:hAnsi="Times New Roman" w:cs="Times New Roman"/>
      <w:i/>
      <w:iCs/>
      <w:sz w:val="24"/>
      <w:szCs w:val="24"/>
      <w:lang w:eastAsia="da-DK"/>
    </w:rPr>
  </w:style>
  <w:style w:type="paragraph" w:styleId="Overskrift9">
    <w:name w:val="heading 9"/>
    <w:basedOn w:val="Normal"/>
    <w:next w:val="Normal"/>
    <w:link w:val="Overskrift9Tegn"/>
    <w:qFormat/>
    <w:rsid w:val="001B01F1"/>
    <w:pPr>
      <w:tabs>
        <w:tab w:val="num" w:pos="1584"/>
      </w:tabs>
      <w:overflowPunct w:val="0"/>
      <w:autoSpaceDE w:val="0"/>
      <w:autoSpaceDN w:val="0"/>
      <w:adjustRightInd w:val="0"/>
      <w:spacing w:before="240" w:after="60" w:line="240" w:lineRule="auto"/>
      <w:ind w:left="1584" w:hanging="1584"/>
      <w:textAlignment w:val="baseline"/>
      <w:outlineLvl w:val="8"/>
    </w:pPr>
    <w:rPr>
      <w:rFonts w:ascii="Arial" w:eastAsia="Times New Roman" w:hAnsi="Arial" w:cs="Arial"/>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nhideWhenUsed/>
    <w:rsid w:val="001C0719"/>
    <w:pPr>
      <w:tabs>
        <w:tab w:val="center" w:pos="4819"/>
        <w:tab w:val="right" w:pos="9638"/>
      </w:tabs>
      <w:spacing w:after="0" w:line="240" w:lineRule="auto"/>
    </w:pPr>
  </w:style>
  <w:style w:type="character" w:customStyle="1" w:styleId="SidehovedTegn">
    <w:name w:val="Sidehoved Tegn"/>
    <w:basedOn w:val="Standardskrifttypeiafsnit"/>
    <w:link w:val="Sidehoved"/>
    <w:rsid w:val="001C0719"/>
  </w:style>
  <w:style w:type="paragraph" w:styleId="Sidefod">
    <w:name w:val="footer"/>
    <w:basedOn w:val="Normal"/>
    <w:link w:val="SidefodTegn"/>
    <w:unhideWhenUsed/>
    <w:rsid w:val="001C0719"/>
    <w:pPr>
      <w:tabs>
        <w:tab w:val="center" w:pos="4819"/>
        <w:tab w:val="right" w:pos="9638"/>
      </w:tabs>
      <w:spacing w:after="0" w:line="240" w:lineRule="auto"/>
    </w:pPr>
  </w:style>
  <w:style w:type="character" w:customStyle="1" w:styleId="SidefodTegn">
    <w:name w:val="Sidefod Tegn"/>
    <w:basedOn w:val="Standardskrifttypeiafsnit"/>
    <w:link w:val="Sidefod"/>
    <w:rsid w:val="001C0719"/>
  </w:style>
  <w:style w:type="paragraph" w:customStyle="1" w:styleId="Returadresse">
    <w:name w:val="Returadresse"/>
    <w:basedOn w:val="Normal"/>
    <w:rsid w:val="00F609F8"/>
    <w:pPr>
      <w:spacing w:after="0" w:line="140" w:lineRule="atLeast"/>
    </w:pPr>
    <w:rPr>
      <w:sz w:val="14"/>
    </w:rPr>
  </w:style>
  <w:style w:type="paragraph" w:customStyle="1" w:styleId="Adresse">
    <w:name w:val="Adresse"/>
    <w:basedOn w:val="Normal"/>
    <w:rsid w:val="001C46B9"/>
    <w:pPr>
      <w:spacing w:line="280" w:lineRule="exact"/>
      <w:contextualSpacing/>
    </w:pPr>
  </w:style>
  <w:style w:type="table" w:styleId="Tabel-Gitter">
    <w:name w:val="Table Grid"/>
    <w:basedOn w:val="Tabel-Normal"/>
    <w:rsid w:val="001C46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sender">
    <w:name w:val="Afsender"/>
    <w:basedOn w:val="Normal"/>
    <w:rsid w:val="006367AA"/>
    <w:pPr>
      <w:keepNext/>
      <w:spacing w:after="0" w:line="180" w:lineRule="atLeast"/>
    </w:pPr>
    <w:rPr>
      <w:sz w:val="18"/>
    </w:rPr>
  </w:style>
  <w:style w:type="character" w:customStyle="1" w:styleId="Overskrift1Tegn">
    <w:name w:val="Overskrift 1 Tegn"/>
    <w:basedOn w:val="Standardskrifttypeiafsnit"/>
    <w:link w:val="Overskrift1"/>
    <w:rsid w:val="00081508"/>
    <w:rPr>
      <w:rFonts w:ascii="Cambria" w:eastAsiaTheme="majorEastAsia" w:hAnsi="Cambria" w:cstheme="majorBidi"/>
      <w:sz w:val="28"/>
      <w:szCs w:val="32"/>
    </w:rPr>
  </w:style>
  <w:style w:type="paragraph" w:customStyle="1" w:styleId="Undertegnet">
    <w:name w:val="Undertegnet"/>
    <w:basedOn w:val="Normal"/>
    <w:rsid w:val="002C67BF"/>
    <w:pPr>
      <w:spacing w:after="0" w:line="280" w:lineRule="exact"/>
    </w:pPr>
  </w:style>
  <w:style w:type="paragraph" w:customStyle="1" w:styleId="Afstand">
    <w:name w:val="Afstand"/>
    <w:basedOn w:val="Normal"/>
    <w:rsid w:val="00BD44CA"/>
    <w:pPr>
      <w:spacing w:after="0" w:line="20" w:lineRule="exact"/>
    </w:pPr>
    <w:rPr>
      <w:sz w:val="2"/>
    </w:rPr>
  </w:style>
  <w:style w:type="paragraph" w:styleId="Undertitel">
    <w:name w:val="Subtitle"/>
    <w:basedOn w:val="Normal"/>
    <w:next w:val="Normal"/>
    <w:link w:val="UndertitelTegn"/>
    <w:uiPriority w:val="11"/>
    <w:rsid w:val="006F6327"/>
    <w:pPr>
      <w:numPr>
        <w:ilvl w:val="1"/>
      </w:numPr>
      <w:spacing w:line="280" w:lineRule="exact"/>
    </w:pPr>
    <w:rPr>
      <w:rFonts w:asciiTheme="minorHAnsi" w:eastAsiaTheme="minorEastAsia" w:hAnsiTheme="minorHAnsi"/>
      <w:color w:val="5A5A5A" w:themeColor="text1" w:themeTint="A5"/>
      <w:spacing w:val="15"/>
    </w:rPr>
  </w:style>
  <w:style w:type="character" w:customStyle="1" w:styleId="UndertitelTegn">
    <w:name w:val="Undertitel Tegn"/>
    <w:basedOn w:val="Standardskrifttypeiafsnit"/>
    <w:link w:val="Undertitel"/>
    <w:uiPriority w:val="11"/>
    <w:rsid w:val="006F6327"/>
    <w:rPr>
      <w:rFonts w:eastAsiaTheme="minorEastAsia"/>
      <w:color w:val="5A5A5A" w:themeColor="text1" w:themeTint="A5"/>
      <w:spacing w:val="15"/>
    </w:rPr>
  </w:style>
  <w:style w:type="paragraph" w:styleId="Markeringsbobletekst">
    <w:name w:val="Balloon Text"/>
    <w:basedOn w:val="Normal"/>
    <w:link w:val="MarkeringsbobletekstTegn"/>
    <w:unhideWhenUsed/>
    <w:rsid w:val="005F2052"/>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rsid w:val="005F2052"/>
    <w:rPr>
      <w:rFonts w:ascii="Segoe UI" w:hAnsi="Segoe UI" w:cs="Segoe UI"/>
      <w:sz w:val="18"/>
      <w:szCs w:val="18"/>
    </w:rPr>
  </w:style>
  <w:style w:type="character" w:styleId="Pladsholdertekst">
    <w:name w:val="Placeholder Text"/>
    <w:basedOn w:val="Standardskrifttypeiafsnit"/>
    <w:uiPriority w:val="99"/>
    <w:semiHidden/>
    <w:rsid w:val="0065491A"/>
    <w:rPr>
      <w:color w:val="808080"/>
    </w:rPr>
  </w:style>
  <w:style w:type="character" w:customStyle="1" w:styleId="Overskrift2Tegn">
    <w:name w:val="Overskrift 2 Tegn"/>
    <w:basedOn w:val="Standardskrifttypeiafsnit"/>
    <w:link w:val="Overskrift2"/>
    <w:rsid w:val="00081508"/>
    <w:rPr>
      <w:rFonts w:ascii="Cambria" w:eastAsiaTheme="majorEastAsia" w:hAnsi="Cambria" w:cstheme="majorBidi"/>
      <w:sz w:val="24"/>
      <w:szCs w:val="26"/>
    </w:rPr>
  </w:style>
  <w:style w:type="character" w:customStyle="1" w:styleId="Overskrift3Tegn">
    <w:name w:val="Overskrift 3 Tegn"/>
    <w:basedOn w:val="Standardskrifttypeiafsnit"/>
    <w:link w:val="Overskrift3"/>
    <w:rsid w:val="00081508"/>
    <w:rPr>
      <w:rFonts w:ascii="Cambria" w:eastAsiaTheme="majorEastAsia" w:hAnsi="Cambria" w:cstheme="majorBidi"/>
      <w:szCs w:val="24"/>
    </w:rPr>
  </w:style>
  <w:style w:type="paragraph" w:customStyle="1" w:styleId="Typografi1">
    <w:name w:val="Typografi1"/>
    <w:basedOn w:val="Afsender"/>
    <w:qFormat/>
    <w:rsid w:val="000A7726"/>
    <w:pPr>
      <w:spacing w:before="420"/>
      <w:contextualSpacing/>
    </w:pPr>
  </w:style>
  <w:style w:type="character" w:customStyle="1" w:styleId="Overskrift4Tegn">
    <w:name w:val="Overskrift 4 Tegn"/>
    <w:basedOn w:val="Standardskrifttypeiafsnit"/>
    <w:link w:val="Overskrift4"/>
    <w:rsid w:val="001B01F1"/>
    <w:rPr>
      <w:rFonts w:ascii="Times New Roman" w:eastAsia="Times New Roman" w:hAnsi="Times New Roman" w:cs="Times New Roman"/>
      <w:b/>
      <w:bCs/>
      <w:sz w:val="28"/>
      <w:szCs w:val="28"/>
      <w:lang w:eastAsia="da-DK"/>
    </w:rPr>
  </w:style>
  <w:style w:type="character" w:customStyle="1" w:styleId="Overskrift5Tegn">
    <w:name w:val="Overskrift 5 Tegn"/>
    <w:basedOn w:val="Standardskrifttypeiafsnit"/>
    <w:link w:val="Overskrift5"/>
    <w:rsid w:val="001B01F1"/>
    <w:rPr>
      <w:rFonts w:ascii="Times New Roman" w:eastAsia="Times New Roman" w:hAnsi="Times New Roman" w:cs="Times New Roman"/>
      <w:b/>
      <w:bCs/>
      <w:i/>
      <w:iCs/>
      <w:sz w:val="26"/>
      <w:szCs w:val="26"/>
      <w:lang w:eastAsia="da-DK"/>
    </w:rPr>
  </w:style>
  <w:style w:type="character" w:customStyle="1" w:styleId="Overskrift6Tegn">
    <w:name w:val="Overskrift 6 Tegn"/>
    <w:basedOn w:val="Standardskrifttypeiafsnit"/>
    <w:link w:val="Overskrift6"/>
    <w:rsid w:val="001B01F1"/>
    <w:rPr>
      <w:rFonts w:ascii="Times New Roman" w:eastAsia="Times New Roman" w:hAnsi="Times New Roman" w:cs="Times New Roman"/>
      <w:b/>
      <w:bCs/>
      <w:lang w:eastAsia="da-DK"/>
    </w:rPr>
  </w:style>
  <w:style w:type="character" w:customStyle="1" w:styleId="Overskrift7Tegn">
    <w:name w:val="Overskrift 7 Tegn"/>
    <w:basedOn w:val="Standardskrifttypeiafsnit"/>
    <w:link w:val="Overskrift7"/>
    <w:rsid w:val="001B01F1"/>
    <w:rPr>
      <w:rFonts w:ascii="Times New Roman" w:eastAsia="Times New Roman" w:hAnsi="Times New Roman" w:cs="Times New Roman"/>
      <w:sz w:val="24"/>
      <w:szCs w:val="24"/>
      <w:lang w:eastAsia="da-DK"/>
    </w:rPr>
  </w:style>
  <w:style w:type="character" w:customStyle="1" w:styleId="Overskrift8Tegn">
    <w:name w:val="Overskrift 8 Tegn"/>
    <w:basedOn w:val="Standardskrifttypeiafsnit"/>
    <w:link w:val="Overskrift8"/>
    <w:rsid w:val="001B01F1"/>
    <w:rPr>
      <w:rFonts w:ascii="Times New Roman" w:eastAsia="Times New Roman" w:hAnsi="Times New Roman" w:cs="Times New Roman"/>
      <w:i/>
      <w:iCs/>
      <w:sz w:val="24"/>
      <w:szCs w:val="24"/>
      <w:lang w:eastAsia="da-DK"/>
    </w:rPr>
  </w:style>
  <w:style w:type="character" w:customStyle="1" w:styleId="Overskrift9Tegn">
    <w:name w:val="Overskrift 9 Tegn"/>
    <w:basedOn w:val="Standardskrifttypeiafsnit"/>
    <w:link w:val="Overskrift9"/>
    <w:rsid w:val="001B01F1"/>
    <w:rPr>
      <w:rFonts w:ascii="Arial" w:eastAsia="Times New Roman" w:hAnsi="Arial" w:cs="Arial"/>
      <w:lang w:eastAsia="da-DK"/>
    </w:rPr>
  </w:style>
  <w:style w:type="numbering" w:customStyle="1" w:styleId="Ingenoversigt1">
    <w:name w:val="Ingen oversigt1"/>
    <w:next w:val="Ingenoversigt"/>
    <w:semiHidden/>
    <w:unhideWhenUsed/>
    <w:rsid w:val="001B01F1"/>
  </w:style>
  <w:style w:type="character" w:styleId="Hyperlink">
    <w:name w:val="Hyperlink"/>
    <w:rsid w:val="001B01F1"/>
    <w:rPr>
      <w:color w:val="0000FF"/>
      <w:u w:val="single"/>
    </w:rPr>
  </w:style>
  <w:style w:type="character" w:styleId="Sidetal">
    <w:name w:val="page number"/>
    <w:basedOn w:val="Standardskrifttypeiafsnit"/>
    <w:rsid w:val="001B01F1"/>
  </w:style>
  <w:style w:type="paragraph" w:styleId="Fodnotetekst">
    <w:name w:val="footnote text"/>
    <w:basedOn w:val="Normal"/>
    <w:link w:val="FodnotetekstTegn"/>
    <w:rsid w:val="001B01F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da-DK"/>
    </w:rPr>
  </w:style>
  <w:style w:type="character" w:customStyle="1" w:styleId="FodnotetekstTegn">
    <w:name w:val="Fodnotetekst Tegn"/>
    <w:basedOn w:val="Standardskrifttypeiafsnit"/>
    <w:link w:val="Fodnotetekst"/>
    <w:rsid w:val="001B01F1"/>
    <w:rPr>
      <w:rFonts w:ascii="Times New Roman" w:eastAsia="Times New Roman" w:hAnsi="Times New Roman" w:cs="Times New Roman"/>
      <w:sz w:val="20"/>
      <w:szCs w:val="20"/>
      <w:lang w:eastAsia="da-DK"/>
    </w:rPr>
  </w:style>
  <w:style w:type="character" w:styleId="Fodnotehenvisning">
    <w:name w:val="footnote reference"/>
    <w:rsid w:val="001B01F1"/>
    <w:rPr>
      <w:vertAlign w:val="superscript"/>
    </w:rPr>
  </w:style>
  <w:style w:type="paragraph" w:styleId="Indholdsfortegnelse1">
    <w:name w:val="toc 1"/>
    <w:basedOn w:val="Normal"/>
    <w:next w:val="Normal"/>
    <w:autoRedefine/>
    <w:rsid w:val="001B01F1"/>
    <w:pPr>
      <w:overflowPunct w:val="0"/>
      <w:autoSpaceDE w:val="0"/>
      <w:autoSpaceDN w:val="0"/>
      <w:adjustRightInd w:val="0"/>
      <w:spacing w:after="0" w:line="240" w:lineRule="auto"/>
      <w:textAlignment w:val="baseline"/>
    </w:pPr>
    <w:rPr>
      <w:rFonts w:ascii="Verdana" w:eastAsia="Times New Roman" w:hAnsi="Verdana" w:cs="Times New Roman"/>
      <w:b/>
      <w:sz w:val="28"/>
      <w:szCs w:val="20"/>
      <w:lang w:eastAsia="da-DK"/>
    </w:rPr>
  </w:style>
  <w:style w:type="numbering" w:customStyle="1" w:styleId="Ingenoversigt2">
    <w:name w:val="Ingen oversigt2"/>
    <w:next w:val="Ingenoversigt"/>
    <w:semiHidden/>
    <w:rsid w:val="001B01F1"/>
  </w:style>
  <w:style w:type="numbering" w:customStyle="1" w:styleId="Ingenoversigt3">
    <w:name w:val="Ingen oversigt3"/>
    <w:next w:val="Ingenoversigt"/>
    <w:semiHidden/>
    <w:rsid w:val="001B01F1"/>
  </w:style>
  <w:style w:type="numbering" w:customStyle="1" w:styleId="Ingenoversigt4">
    <w:name w:val="Ingen oversigt4"/>
    <w:next w:val="Ingenoversigt"/>
    <w:semiHidden/>
    <w:rsid w:val="001B01F1"/>
  </w:style>
  <w:style w:type="paragraph" w:customStyle="1" w:styleId="Default">
    <w:name w:val="Default"/>
    <w:rsid w:val="00A65D8F"/>
    <w:pPr>
      <w:autoSpaceDE w:val="0"/>
      <w:autoSpaceDN w:val="0"/>
      <w:adjustRightInd w:val="0"/>
      <w:spacing w:after="0" w:line="240" w:lineRule="auto"/>
    </w:pPr>
    <w:rPr>
      <w:rFonts w:ascii="Cambria" w:hAnsi="Cambria" w:cs="Cambria"/>
      <w:color w:val="000000"/>
      <w:sz w:val="24"/>
      <w:szCs w:val="24"/>
    </w:rPr>
  </w:style>
  <w:style w:type="paragraph" w:styleId="Listeafsnit">
    <w:name w:val="List Paragraph"/>
    <w:basedOn w:val="Normal"/>
    <w:uiPriority w:val="34"/>
    <w:rsid w:val="009458AF"/>
    <w:pPr>
      <w:ind w:left="720"/>
      <w:contextualSpacing/>
    </w:pPr>
  </w:style>
  <w:style w:type="character" w:styleId="Ulstomtale">
    <w:name w:val="Unresolved Mention"/>
    <w:basedOn w:val="Standardskrifttypeiafsnit"/>
    <w:uiPriority w:val="99"/>
    <w:semiHidden/>
    <w:unhideWhenUsed/>
    <w:rsid w:val="00D20E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hyperlink" Target="mailto:post@sportsfiskerforbundet.dk" TargetMode="External"/><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yperlink" Target="mailto:midtvestjylland@friluftsraadet.dk"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mailto:trnord@sst.dk"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hkd@niras.dk" TargetMode="External"/><Relationship Id="rId20" Type="http://schemas.openxmlformats.org/officeDocument/2006/relationships/hyperlink" Target="mailto:lp@sportsfiskerforbundet.dk"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kpo.naevneneshus.dk/Public/Home/ChooseLoginProvider?returnUrl=https://kpo.naevneneshus.dk/External" TargetMode="External"/><Relationship Id="rId24"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hyperlink" Target="mailto:bjak@niras.dk" TargetMode="External"/><Relationship Id="rId23" Type="http://schemas.openxmlformats.org/officeDocument/2006/relationships/image" Target="media/image4.png"/><Relationship Id="rId28" Type="http://schemas.openxmlformats.org/officeDocument/2006/relationships/fontTable" Target="fontTable.xml"/><Relationship Id="rId10" Type="http://schemas.openxmlformats.org/officeDocument/2006/relationships/hyperlink" Target="http://www.rksk.dk" TargetMode="External"/><Relationship Id="rId19" Type="http://schemas.openxmlformats.org/officeDocument/2006/relationships/hyperlink" Target="mailto:lbt@sportsfiskerbundet.dk"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tht@dlg.dk" TargetMode="External"/><Relationship Id="rId22" Type="http://schemas.openxmlformats.org/officeDocument/2006/relationships/hyperlink" Target="mailto:ae@ae.dk" TargetMode="External"/><Relationship Id="rId27" Type="http://schemas.openxmlformats.org/officeDocument/2006/relationships/footer" Target="foot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https://prod.edoc5.rksk.dk:9090/biz/v2-pbr/docprod/templates/DT%20-%20Brev_eDoc.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EB87BC34BB74097AC0466692F7DF3F3"/>
        <w:category>
          <w:name w:val="Generelt"/>
          <w:gallery w:val="placeholder"/>
        </w:category>
        <w:types>
          <w:type w:val="bbPlcHdr"/>
        </w:types>
        <w:behaviors>
          <w:behavior w:val="content"/>
        </w:behaviors>
        <w:guid w:val="{C119F26D-7B2B-4329-BF9E-7686365F77C7}"/>
      </w:docPartPr>
      <w:docPartBody>
        <w:p w:rsidR="00C22D2D" w:rsidRDefault="00C22D2D"/>
      </w:docPartBody>
    </w:docPart>
    <w:docPart>
      <w:docPartPr>
        <w:name w:val="91A43F9BC7F14F1D8469D7FE14559156"/>
        <w:category>
          <w:name w:val="Generelt"/>
          <w:gallery w:val="placeholder"/>
        </w:category>
        <w:types>
          <w:type w:val="bbPlcHdr"/>
        </w:types>
        <w:behaviors>
          <w:behavior w:val="content"/>
        </w:behaviors>
        <w:guid w:val="{F077C6A1-125B-4BB6-839A-94E3CED9999E}"/>
      </w:docPartPr>
      <w:docPartBody>
        <w:p w:rsidR="00C22D2D" w:rsidRDefault="00C22D2D"/>
      </w:docPartBody>
    </w:docPart>
    <w:docPart>
      <w:docPartPr>
        <w:name w:val="E4719503E4854EAEA66E5EA33E072327"/>
        <w:category>
          <w:name w:val="Generelt"/>
          <w:gallery w:val="placeholder"/>
        </w:category>
        <w:types>
          <w:type w:val="bbPlcHdr"/>
        </w:types>
        <w:behaviors>
          <w:behavior w:val="content"/>
        </w:behaviors>
        <w:guid w:val="{BD6F5AD7-F14C-4B92-8C6E-5F187F21B805}"/>
      </w:docPartPr>
      <w:docPartBody>
        <w:p w:rsidR="00C22D2D" w:rsidRDefault="00C22D2D"/>
      </w:docPartBody>
    </w:docPart>
    <w:docPart>
      <w:docPartPr>
        <w:name w:val="6ADC0B734C3E42ADB949DBC50F9C49F7"/>
        <w:category>
          <w:name w:val="Generelt"/>
          <w:gallery w:val="placeholder"/>
        </w:category>
        <w:types>
          <w:type w:val="bbPlcHdr"/>
        </w:types>
        <w:behaviors>
          <w:behavior w:val="content"/>
        </w:behaviors>
        <w:guid w:val="{77227544-CDFD-48FB-8A59-EAD2CAB41FB3}"/>
      </w:docPartPr>
      <w:docPartBody>
        <w:p w:rsidR="00C22D2D" w:rsidRDefault="00C22D2D"/>
      </w:docPartBody>
    </w:docPart>
    <w:docPart>
      <w:docPartPr>
        <w:name w:val="B550E6CC36DA4829AD6F428F88C158FF"/>
        <w:category>
          <w:name w:val="Generelt"/>
          <w:gallery w:val="placeholder"/>
        </w:category>
        <w:types>
          <w:type w:val="bbPlcHdr"/>
        </w:types>
        <w:behaviors>
          <w:behavior w:val="content"/>
        </w:behaviors>
        <w:guid w:val="{EB0A821B-F306-4124-AEAE-65E1DF2AE4F7}"/>
      </w:docPartPr>
      <w:docPartBody>
        <w:p w:rsidR="00C22D2D" w:rsidRDefault="00C22D2D"/>
      </w:docPartBody>
    </w:docPart>
    <w:docPart>
      <w:docPartPr>
        <w:name w:val="B5FE4D3CB3D04C2795E4E01A9CD5B22E"/>
        <w:category>
          <w:name w:val="Generelt"/>
          <w:gallery w:val="placeholder"/>
        </w:category>
        <w:types>
          <w:type w:val="bbPlcHdr"/>
        </w:types>
        <w:behaviors>
          <w:behavior w:val="content"/>
        </w:behaviors>
        <w:guid w:val="{8BE804A3-7998-40B2-B114-84B579E07C3F}"/>
      </w:docPartPr>
      <w:docPartBody>
        <w:p w:rsidR="00C22D2D" w:rsidRDefault="00C22D2D"/>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455D"/>
    <w:rsid w:val="002C005F"/>
    <w:rsid w:val="00746583"/>
    <w:rsid w:val="007C0C5D"/>
    <w:rsid w:val="007E455D"/>
    <w:rsid w:val="0087229B"/>
    <w:rsid w:val="00897B28"/>
    <w:rsid w:val="00A0775F"/>
    <w:rsid w:val="00C22D2D"/>
  </w:rsids>
  <m:mathPr>
    <m:mathFont m:val="Cambria Math"/>
    <m:brkBin m:val="before"/>
    <m:brkBinSub m:val="--"/>
    <m:smallFrac m:val="0"/>
    <m:dispDef/>
    <m:lMargin m:val="0"/>
    <m:rMargin m:val="0"/>
    <m:defJc m:val="centerGroup"/>
    <m:wrapIndent m:val="1440"/>
    <m:intLim m:val="subSup"/>
    <m:naryLim m:val="undOvr"/>
  </m:mathPr>
  <w:themeFontLang w:val="da-DK"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E455D"/>
    <w:rPr>
      <w:rFonts w:cs="Times New Roman"/>
      <w:sz w:val="3276"/>
      <w:szCs w:val="327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sid w:val="00897B28"/>
    <w:rPr>
      <w:color w:val="808080"/>
    </w:rPr>
  </w:style>
  <w:style w:type="paragraph" w:customStyle="1" w:styleId="7789F2C1047E4C0DB88EDBED2B67225B">
    <w:name w:val="7789F2C1047E4C0DB88EDBED2B67225B"/>
    <w:rsid w:val="007E455D"/>
  </w:style>
  <w:style w:type="paragraph" w:customStyle="1" w:styleId="24F4E50626DB4F369C89376D57670CE3">
    <w:name w:val="24F4E50626DB4F369C89376D57670CE3"/>
    <w:rsid w:val="007E455D"/>
  </w:style>
  <w:style w:type="paragraph" w:customStyle="1" w:styleId="478D80F99DAF435FBA31C046335D0AA4">
    <w:name w:val="478D80F99DAF435FBA31C046335D0AA4"/>
    <w:rsid w:val="007E455D"/>
  </w:style>
  <w:style w:type="paragraph" w:customStyle="1" w:styleId="585FD2E3B7754EBDB024C69003D02443">
    <w:name w:val="585FD2E3B7754EBDB024C69003D02443"/>
    <w:rsid w:val="007E455D"/>
  </w:style>
  <w:style w:type="paragraph" w:customStyle="1" w:styleId="341BBDB6A80D4F8E8B45FE21104B0B26">
    <w:name w:val="341BBDB6A80D4F8E8B45FE21104B0B26"/>
    <w:rsid w:val="007E455D"/>
  </w:style>
  <w:style w:type="paragraph" w:customStyle="1" w:styleId="7486AD306A0543C69A4E5FC94D6CFEFD">
    <w:name w:val="7486AD306A0543C69A4E5FC94D6CFEFD"/>
    <w:rsid w:val="007E455D"/>
  </w:style>
  <w:style w:type="paragraph" w:customStyle="1" w:styleId="21F7F829345A4611A80BD71678C7A8DF">
    <w:name w:val="21F7F829345A4611A80BD71678C7A8DF"/>
    <w:rsid w:val="007E455D"/>
  </w:style>
  <w:style w:type="paragraph" w:customStyle="1" w:styleId="E3DA83D2BB954318907FC146E2F186F1">
    <w:name w:val="E3DA83D2BB954318907FC146E2F186F1"/>
    <w:rsid w:val="007E455D"/>
  </w:style>
  <w:style w:type="paragraph" w:customStyle="1" w:styleId="3D026966559B4CCEBEF28C9F88F09201">
    <w:name w:val="3D026966559B4CCEBEF28C9F88F09201"/>
    <w:rsid w:val="007E455D"/>
  </w:style>
  <w:style w:type="paragraph" w:customStyle="1" w:styleId="8CB9B3B5EF354D6A806F25ADECED4772">
    <w:name w:val="8CB9B3B5EF354D6A806F25ADECED4772"/>
    <w:rsid w:val="007E455D"/>
  </w:style>
  <w:style w:type="paragraph" w:customStyle="1" w:styleId="A413094F433F427F99648F43CE6AD80A">
    <w:name w:val="A413094F433F427F99648F43CE6AD80A"/>
    <w:rsid w:val="007E455D"/>
  </w:style>
  <w:style w:type="paragraph" w:customStyle="1" w:styleId="F748D2171CCF41F69D60CD3BBE433FE7">
    <w:name w:val="F748D2171CCF41F69D60CD3BBE433FE7"/>
    <w:rsid w:val="007E455D"/>
  </w:style>
  <w:style w:type="paragraph" w:customStyle="1" w:styleId="7C35447DE2F54F60A6FBFCCFE07DE257">
    <w:name w:val="7C35447DE2F54F60A6FBFCCFE07DE257"/>
    <w:rsid w:val="007E455D"/>
  </w:style>
  <w:style w:type="paragraph" w:customStyle="1" w:styleId="7E86AB61A483494FB37782A4DE12C28A">
    <w:name w:val="7E86AB61A483494FB37782A4DE12C28A"/>
    <w:rsid w:val="007E455D"/>
  </w:style>
  <w:style w:type="paragraph" w:customStyle="1" w:styleId="84441307DDF544B8A79E87E3830A2E67">
    <w:name w:val="84441307DDF544B8A79E87E3830A2E67"/>
    <w:rsid w:val="007E455D"/>
  </w:style>
  <w:style w:type="paragraph" w:customStyle="1" w:styleId="D76E00124DCC40E8B68FAF56E4584CEB">
    <w:name w:val="D76E00124DCC40E8B68FAF56E4584CEB"/>
    <w:rsid w:val="007E455D"/>
  </w:style>
  <w:style w:type="paragraph" w:customStyle="1" w:styleId="9BB512914B8141E491CB7206EDD3F433">
    <w:name w:val="9BB512914B8141E491CB7206EDD3F433"/>
    <w:rsid w:val="007E455D"/>
  </w:style>
  <w:style w:type="paragraph" w:customStyle="1" w:styleId="6F8E4FC08B904D428D4DDCA3B0D82B03">
    <w:name w:val="6F8E4FC08B904D428D4DDCA3B0D82B03"/>
    <w:rsid w:val="00897B28"/>
    <w:rPr>
      <w:lang w:eastAsia="zh-C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bs:GrowBusinessDocument xmlns:gbs="http://www.software-innovation.no/growBusinessDocument" gbs:officeVersion="2007" gbs:sourceId="3560031" gbs:entity="Document" gbs:templateDesignerVersion="3.1 F">
  <gbs:ToActivityContact.Referencenumber gbs:loadFromGrowBusiness="OnProduce" gbs:saveInGrowBusiness="False" gbs:connected="true" gbs:recno="" gbs:entity="" gbs:datatype="string" gbs:key="10000" gbs:removeContentControl="0">
  </gbs:ToActivityContact.Referencenumber>
  <gbs:ToActivityContactJOINEX.Name gbs:loadFromGrowBusiness="OnEdit" gbs:saveInGrowBusiness="False" gbs:connected="true" gbs:recno="" gbs:entity="" gbs:datatype="string" gbs:key="10001" gbs:removeContentControl="0" gbs:joinex="[JOINEX=[ToRole] {!OJEX!}=6]" gbs:dispatchrecipient="true">DLG Fabrik Spjald</gbs:ToActivityContactJOINEX.Name>
  <gbs:ToActivityContactJOINEX.Address gbs:loadFromGrowBusiness="OnEdit" gbs:saveInGrowBusiness="False" gbs:connected="true" gbs:recno="" gbs:entity="" gbs:datatype="string" gbs:key="10002" gbs:removeContentControl="0" gbs:joinex="[JOINEX=[ToRole] {!OJEX!}=6]" gbs:dispatchrecipient="true">Spjaldgårdvej 3</gbs:ToActivityContactJOINEX.Address>
  <gbs:ToActivityContactJOINEX.ZipCode gbs:loadFromGrowBusiness="OnEdit" gbs:saveInGrowBusiness="False" gbs:connected="true" gbs:recno="" gbs:entity="" gbs:datatype="string" gbs:key="10003" gbs:removeContentControl="0" gbs:joinex="[JOINEX=[ToRole] {!OJEX!}=6]" gbs:dispatchrecipient="true">6971</gbs:ToActivityContactJOINEX.ZipCode>
  <gbs:ToActivityContactJOINEX.ZipPlace gbs:loadFromGrowBusiness="OnEdit" gbs:saveInGrowBusiness="False" gbs:connected="true" gbs:recno="" gbs:entity="" gbs:datatype="string" gbs:key="10004" gbs:removeContentControl="0" gbs:joinex="[JOINEX=[ToRole] {!OJEX!}=6]" gbs:dispatchrecipient="true">Spjald</gbs:ToActivityContactJOINEX.ZipPlace>
  <gbs:Title gbs:loadFromGrowBusiness="OnProduce" gbs:saveInGrowBusiness="False" gbs:connected="true" gbs:recno="" gbs:entity="" gbs:datatype="string" gbs:key="10005">Tillæg til miljøgodkendelse</gbs:Title>
  <gbs:ToCase.Name gbs:loadFromGrowBusiness="OnProduce" gbs:saveInGrowBusiness="False" gbs:connected="true" gbs:recno="" gbs:entity="" gbs:datatype="string" gbs:key="10006" gbs:removeContentControl="0">22-021523</gbs:ToCase.Name>
  <gbs:DocumentNumber gbs:loadFromGrowBusiness="OnProduce" gbs:saveInGrowBusiness="False" gbs:connected="true" gbs:recno="" gbs:entity="" gbs:datatype="string" gbs:key="10007">22-021523-3</gbs:DocumentNumber>
  <gbs:ToCase.OurRef.Name gbs:loadFromGrowBusiness="OnProduce" gbs:saveInGrowBusiness="False" gbs:connected="true" gbs:recno="" gbs:entity="" gbs:datatype="string" gbs:key="10008">Yvonne Grandahl</gbs:ToCase.OurRef.Name>
  <gbs:ToCase.OurRef.ToCreatedBy.ToContact.Name gbs:loadFromGrowBusiness="OnProduce" gbs:saveInGrowBusiness="False" gbs:connected="true" gbs:recno="" gbs:entity="" gbs:datatype="string" gbs:key="10009" gbs:removeContentControl="0">360 Administrator</gbs:ToCase.OurRef.ToCreatedBy.ToContact.Name>
  <gbs:OurRef.Name gbs:loadFromGrowBusiness="OnProduce" gbs:saveInGrowBusiness="False" gbs:connected="true" gbs:recno="" gbs:entity="" gbs:datatype="string" gbs:key="10010" gbs:removeContentControl="0">Yvonne Grandahl</gbs:OurRef.Name>
  <gbs:ToCreatedBy.ToContact.Name gbs:loadFromGrowBusiness="OnProduce" gbs:saveInGrowBusiness="False" gbs:connected="true" gbs:recno="" gbs:entity="" gbs:datatype="string" gbs:key="10011" gbs:removeContentControl="0">Yvonne Grandahl</gbs:ToCreatedBy.ToContact.Name>
  <gbs:ToCase.OurRef.Switchboard gbs:loadFromGrowBusiness="OnProduce" gbs:saveInGrowBusiness="False" gbs:connected="true" gbs:recno="" gbs:entity="" gbs:datatype="string" gbs:key="10012">99741513</gbs:ToCase.OurRef.Switchboard>
  <gbs:ToCase.OurRef.E-mail gbs:loadFromGrowBusiness="OnProduce" gbs:saveInGrowBusiness="False" gbs:connected="true" gbs:recno="" gbs:entity="" gbs:datatype="string" gbs:key="10013">yvonne.grandahl@rksk.dk</gbs:ToCase.OurRef.E-mail>
  <gbs:ToCase.CreatedDate gbs:loadFromGrowBusiness="OnProduce" gbs:saveInGrowBusiness="False" gbs:connected="true" gbs:recno="" gbs:entity="" gbs:datatype="date" gbs:key="10014">2022-09-28T15:51:38</gbs:ToCase.CreatedDate>
  <gbs:ToCase.Description gbs:loadFromGrowBusiness="OnProduce" gbs:saveInGrowBusiness="False" gbs:connected="true" gbs:recno="" gbs:entity="" gbs:datatype="string" gbs:key="10015">Spjaldgårdvej 3, 6971 Spjald - Ansøgning om revurdering af miljøgodkendelse, DLG fabrik Spjald</gbs:ToCase.Description>
  <gbs:ToCase.ToEstates.CF_streetcode gbs:loadFromGrowBusiness="OnProduce" gbs:saveInGrowBusiness="False" gbs:connected="true" gbs:recno="" gbs:entity="" gbs:datatype="string" gbs:key="10016" gbs:removeContentControl="0">1865</gbs:ToCase.ToEstates.CF_streetcode>
  <gbs:ToCase.ToCaseEstate.Address gbs:loadFromGrowBusiness="OnProduce" gbs:saveInGrowBusiness="False" gbs:connected="true" gbs:recno="" gbs:entity="" gbs:datatype="string" gbs:key="10017" gbs:removeContentControl="0">Spjaldgårdvej 3</gbs:ToCase.ToCaseEstate.Address>
  <gbs:ToCase.ToCaseEstate.ZipCode gbs:loadFromGrowBusiness="OnProduce" gbs:saveInGrowBusiness="False" gbs:connected="true" gbs:recno="" gbs:entity="" gbs:datatype="string" gbs:key="10018" gbs:removeContentControl="0">6971</gbs:ToCase.ToCaseEstate.ZipCode>
  <gbs:ToCase.ToCaseEstate.ZipPlace gbs:loadFromGrowBusiness="OnProduce" gbs:saveInGrowBusiness="False" gbs:connected="true" gbs:recno="" gbs:entity="" gbs:datatype="string" gbs:key="10019" gbs:removeContentControl="0">Spjald</gbs:ToCase.ToCaseEstate.ZipPlace>
  <gbs:ToCase.ToEstates.CF_municipalrealpropertyidentifier gbs:loadFromGrowBusiness="OnProduce" gbs:saveInGrowBusiness="False" gbs:connected="true" gbs:recno="" gbs:entity="" gbs:datatype="long" gbs:key="10020" gbs:removeContentControl="0">33491</gbs:ToCase.ToEstates.CF_municipalrealpropertyidentifier>
  <gbs:ToCase.ToEstates.CF_LandParcelIdentifier gbs:loadFromGrowBusiness="OnProduce" gbs:saveInGrowBusiness="False" gbs:connected="true" gbs:recno="" gbs:entity="" gbs:datatype="long" gbs:key="10021" gbs:removeContentControl="0">1ca</gbs:ToCase.ToEstates.CF_LandParcelIdentifier>
  <gbs:ToCase.ToEstates.CF_CadastralDistrictName gbs:loadFromGrowBusiness="OnProduce" gbs:saveInGrowBusiness="False" gbs:connected="true" gbs:recno="" gbs:entity="" gbs:datatype="long" gbs:key="10022" gbs:removeContentControl="0">BREJNING HGD., BREJNING</gbs:ToCase.ToEstates.CF_CadastralDistrictName>
  <gbs:ToCase.Project.Name gbs:loadFromGrowBusiness="OnProduce" gbs:saveInGrowBusiness="False" gbs:connected="true" gbs:recno="" gbs:entity="" gbs:datatype="string" gbs:key="10023" gbs:removeContentControl="0">
  </gbs:ToCase.Project.Name>
  <gbs:ToCase.ToCaseContact.ToContact.Referencenumber gbs:loadFromGrowBusiness="OnProduce" gbs:saveInGrowBusiness="False" gbs:connected="true" gbs:recno="" gbs:entity="" gbs:datatype="string" gbs:key="10024" gbs:removeContentControl="0">24246930</gbs:ToCase.ToCaseContact.ToContact.Referencenumber>
</gbs:GrowBusinessDocument>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C2BEB7-8E7D-46DE-8BC9-D061B177E587}">
  <ds:schemaRefs/>
</ds:datastoreItem>
</file>

<file path=customXml/itemProps2.xml><?xml version="1.0" encoding="utf-8"?>
<ds:datastoreItem xmlns:ds="http://schemas.openxmlformats.org/officeDocument/2006/customXml" ds:itemID="{A3846EEF-EA37-4166-8A1A-A7AA1703C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DT%20-%20Brev_eDoc</Template>
  <TotalTime>1</TotalTime>
  <Pages>17</Pages>
  <Words>3636</Words>
  <Characters>22914</Characters>
  <Application>Microsoft Office Word</Application>
  <DocSecurity>4</DocSecurity>
  <Lines>636</Lines>
  <Paragraphs>373</Paragraphs>
  <ScaleCrop>false</ScaleCrop>
  <HeadingPairs>
    <vt:vector size="2" baseType="variant">
      <vt:variant>
        <vt:lpstr>Titel</vt:lpstr>
      </vt:variant>
      <vt:variant>
        <vt:i4>1</vt:i4>
      </vt:variant>
    </vt:vector>
  </HeadingPairs>
  <TitlesOfParts>
    <vt:vector size="1" baseType="lpstr">
      <vt:lpstr>Tillæg til miljøgodkendelse, brænder på kedelanlæg</vt:lpstr>
    </vt:vector>
  </TitlesOfParts>
  <Company/>
  <LinksUpToDate>false</LinksUpToDate>
  <CharactersWithSpaces>26177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Tillæg til miljøgodkendelse, brænder på kedelanlæg</dc:title>
  <dc:subject>
  </dc:subject>
  <dc:creator>Yvonne Grandahl</dc:creator>
  <cp:keywords>
  </cp:keywords>
  <dc:description>
  </dc:description>
  <cp:lastModifiedBy>Yvonne Grandahl</cp:lastModifiedBy>
  <cp:revision>2</cp:revision>
  <dcterms:created xsi:type="dcterms:W3CDTF">2022-11-18T07:52:00Z</dcterms:created>
  <dcterms:modified xsi:type="dcterms:W3CDTF">2022-11-18T07:52:00Z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FilePath">
    <vt:lpwstr>c:\windows\system32\inetsrv\DT - Brev_eDoc.dotm</vt:lpwstr>
  </property>
  <property fmtid="{D5CDD505-2E9C-101B-9397-08002B2CF9AE}" pid="3" name="filePathOneNote">
    <vt:lpwstr>
    </vt:lpwstr>
  </property>
  <property fmtid="{D5CDD505-2E9C-101B-9397-08002B2CF9AE}" pid="4" name="comment">
    <vt:lpwstr>Tillæg til miljøgodkendelse, brænder på kedelanlæg</vt:lpwstr>
  </property>
  <property fmtid="{D5CDD505-2E9C-101B-9397-08002B2CF9AE}" pid="5" name="sourceId">
    <vt:lpwstr>{0(8)}</vt:lpwstr>
  </property>
  <property fmtid="{D5CDD505-2E9C-101B-9397-08002B2CF9AE}" pid="6" name="module">
    <vt:lpwstr>{0(9)}</vt:lpwstr>
  </property>
  <property fmtid="{D5CDD505-2E9C-101B-9397-08002B2CF9AE}" pid="7" name="customParams">
    <vt:lpwstr>
    </vt:lpwstr>
  </property>
  <property fmtid="{D5CDD505-2E9C-101B-9397-08002B2CF9AE}" pid="8" name="server">
    <vt:lpwstr>prod.edoc5.rksk.dk:9090</vt:lpwstr>
  </property>
  <property fmtid="{D5CDD505-2E9C-101B-9397-08002B2CF9AE}" pid="9" name="externalUser">
    <vt:lpwstr>
    </vt:lpwstr>
  </property>
  <property fmtid="{D5CDD505-2E9C-101B-9397-08002B2CF9AE}" pid="10" name="option">
    <vt:lpwstr>true</vt:lpwstr>
  </property>
  <property fmtid="{D5CDD505-2E9C-101B-9397-08002B2CF9AE}" pid="11" name="sipTrackRevision">
    <vt:lpwstr>false</vt:lpwstr>
  </property>
  <property fmtid="{D5CDD505-2E9C-101B-9397-08002B2CF9AE}" pid="12" name="docId">
    <vt:lpwstr>3560031</vt:lpwstr>
  </property>
  <property fmtid="{D5CDD505-2E9C-101B-9397-08002B2CF9AE}" pid="13" name="verId">
    <vt:lpwstr>3390645</vt:lpwstr>
  </property>
  <property fmtid="{D5CDD505-2E9C-101B-9397-08002B2CF9AE}" pid="14" name="templateId">
    <vt:lpwstr>500587</vt:lpwstr>
  </property>
  <property fmtid="{D5CDD505-2E9C-101B-9397-08002B2CF9AE}" pid="15" name="createdBy">
    <vt:lpwstr>Yvonne Grandahl</vt:lpwstr>
  </property>
  <property fmtid="{D5CDD505-2E9C-101B-9397-08002B2CF9AE}" pid="16" name="modifiedBy">
    <vt:lpwstr>Yvonne Grandahl</vt:lpwstr>
  </property>
  <property fmtid="{D5CDD505-2E9C-101B-9397-08002B2CF9AE}" pid="17" name="serverName">
    <vt:lpwstr>
    </vt:lpwstr>
  </property>
  <property fmtid="{D5CDD505-2E9C-101B-9397-08002B2CF9AE}" pid="18" name="protocol">
    <vt:lpwstr>
    </vt:lpwstr>
  </property>
  <property fmtid="{D5CDD505-2E9C-101B-9397-08002B2CF9AE}" pid="19" name="site">
    <vt:lpwstr>
    </vt:lpwstr>
  </property>
  <property fmtid="{D5CDD505-2E9C-101B-9397-08002B2CF9AE}" pid="20" name="fileId">
    <vt:lpwstr>5490709</vt:lpwstr>
  </property>
  <property fmtid="{D5CDD505-2E9C-101B-9397-08002B2CF9AE}" pid="21" name="currentVerId">
    <vt:lpwstr>3390645</vt:lpwstr>
  </property>
  <property fmtid="{D5CDD505-2E9C-101B-9397-08002B2CF9AE}" pid="22" name="fileName">
    <vt:lpwstr>22-021523-3 Tillæg til miljøgodkendelse, brænder på kedelanlæg 5490709_3390645_0.DOCX</vt:lpwstr>
  </property>
  <property fmtid="{D5CDD505-2E9C-101B-9397-08002B2CF9AE}" pid="23" name="filePath">
    <vt:lpwstr>
    </vt:lpwstr>
  </property>
  <property fmtid="{D5CDD505-2E9C-101B-9397-08002B2CF9AE}" pid="24" name="ShowDummyRecipient">
    <vt:lpwstr>false</vt:lpwstr>
  </property>
  <property fmtid="{D5CDD505-2E9C-101B-9397-08002B2CF9AE}" pid="25" name="Operation">
    <vt:lpwstr>CheckoutFile</vt:lpwstr>
  </property>
</Properties>
</file>