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781C44" w:rsidTr="008D17A1">
        <w:trPr>
          <w:trHeight w:hRule="exact" w:val="743"/>
        </w:trPr>
        <w:tc>
          <w:tcPr>
            <w:tcW w:w="7195" w:type="dxa"/>
          </w:tcPr>
          <w:p w:rsidR="00AC68D6" w:rsidRPr="00781C44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  <w:tc>
          <w:tcPr>
            <w:tcW w:w="2870" w:type="dxa"/>
            <w:vMerge w:val="restart"/>
            <w:noWrap/>
          </w:tcPr>
          <w:p w:rsidR="00781C44" w:rsidRPr="00781C44" w:rsidRDefault="00781C44" w:rsidP="00781C44">
            <w:pPr>
              <w:pStyle w:val="Kolofon"/>
            </w:pPr>
            <w:bookmarkStart w:id="0" w:name="bmkSender"/>
            <w:bookmarkEnd w:id="0"/>
            <w:r w:rsidRPr="00781C44">
              <w:rPr>
                <w:b/>
              </w:rPr>
              <w:t>Miljø</w:t>
            </w:r>
          </w:p>
          <w:p w:rsidR="00781C44" w:rsidRPr="00781C44" w:rsidRDefault="00781C44" w:rsidP="00781C44">
            <w:pPr>
              <w:pStyle w:val="Kolofon"/>
            </w:pPr>
            <w:r w:rsidRPr="00781C44">
              <w:t>Skelbækvej 2</w:t>
            </w:r>
          </w:p>
          <w:p w:rsidR="00781C44" w:rsidRPr="00781C44" w:rsidRDefault="00781C44" w:rsidP="00781C44">
            <w:pPr>
              <w:pStyle w:val="Kolofon"/>
            </w:pPr>
            <w:r w:rsidRPr="00781C44">
              <w:t>6200 Aabenraa</w:t>
            </w:r>
          </w:p>
          <w:p w:rsidR="00781C44" w:rsidRPr="00781C44" w:rsidRDefault="00781C44" w:rsidP="00781C44">
            <w:pPr>
              <w:pStyle w:val="Kolofon"/>
            </w:pPr>
            <w:r w:rsidRPr="00781C44">
              <w:t>Tlf.: 7376 7676</w:t>
            </w:r>
          </w:p>
          <w:p w:rsidR="00781C44" w:rsidRPr="00781C44" w:rsidRDefault="00781C44" w:rsidP="00781C44">
            <w:pPr>
              <w:pStyle w:val="Kolofon"/>
            </w:pPr>
          </w:p>
          <w:p w:rsidR="00781C44" w:rsidRPr="00781C44" w:rsidRDefault="00781C44" w:rsidP="00781C44">
            <w:pPr>
              <w:pStyle w:val="Kolofon"/>
            </w:pPr>
            <w:r w:rsidRPr="00781C44">
              <w:t xml:space="preserve">Dato: </w:t>
            </w:r>
            <w:r w:rsidR="00C66B0A">
              <w:t>17</w:t>
            </w:r>
            <w:r w:rsidR="00E258EC">
              <w:t>-11</w:t>
            </w:r>
            <w:r w:rsidRPr="00781C44">
              <w:t>-2016</w:t>
            </w:r>
          </w:p>
          <w:p w:rsidR="00781C44" w:rsidRPr="00781C44" w:rsidRDefault="00781C44" w:rsidP="00781C44">
            <w:pPr>
              <w:pStyle w:val="Kolofon"/>
            </w:pPr>
            <w:r w:rsidRPr="00781C44">
              <w:t>Sagsnr.: 07/50576</w:t>
            </w:r>
          </w:p>
          <w:p w:rsidR="00781C44" w:rsidRPr="00781C44" w:rsidRDefault="00781C44" w:rsidP="00781C44">
            <w:pPr>
              <w:pStyle w:val="Kolofon"/>
            </w:pPr>
          </w:p>
          <w:p w:rsidR="00781C44" w:rsidRPr="00781C44" w:rsidRDefault="00781C44" w:rsidP="00781C44">
            <w:pPr>
              <w:pStyle w:val="Kolofon"/>
            </w:pPr>
            <w:r w:rsidRPr="00781C44">
              <w:t>Kontakt: Jørn Nissen Petersen</w:t>
            </w:r>
          </w:p>
          <w:p w:rsidR="00781C44" w:rsidRPr="00781C44" w:rsidRDefault="00781C44" w:rsidP="00781C44">
            <w:pPr>
              <w:pStyle w:val="Kolofon"/>
            </w:pPr>
            <w:r w:rsidRPr="00781C44">
              <w:t>Direkte tlf.: 7376 7283</w:t>
            </w:r>
          </w:p>
          <w:p w:rsidR="00AC68D6" w:rsidRPr="00781C44" w:rsidRDefault="00781C44" w:rsidP="00781C44">
            <w:pPr>
              <w:pStyle w:val="Kolofon"/>
            </w:pPr>
            <w:r w:rsidRPr="00781C44">
              <w:t>E-mail: jnp@aabenraa.dk</w:t>
            </w:r>
          </w:p>
        </w:tc>
      </w:tr>
      <w:tr w:rsidR="00AC68D6" w:rsidRPr="00781C44" w:rsidTr="00C47C41">
        <w:trPr>
          <w:trHeight w:hRule="exact" w:val="3119"/>
        </w:trPr>
        <w:tc>
          <w:tcPr>
            <w:tcW w:w="7195" w:type="dxa"/>
          </w:tcPr>
          <w:p w:rsidR="00781C44" w:rsidRPr="00781C44" w:rsidRDefault="00781C44" w:rsidP="00781C44">
            <w:bookmarkStart w:id="1" w:name="bmkReceiver"/>
            <w:bookmarkEnd w:id="1"/>
            <w:r w:rsidRPr="00781C44">
              <w:t>Charlotte Duus Christensen</w:t>
            </w:r>
          </w:p>
          <w:p w:rsidR="00781C44" w:rsidRPr="00781C44" w:rsidRDefault="00781C44" w:rsidP="00781C44">
            <w:r w:rsidRPr="00781C44">
              <w:t>Bygaden 15</w:t>
            </w:r>
          </w:p>
          <w:p w:rsidR="00AC68D6" w:rsidRPr="00781C44" w:rsidRDefault="00781C44" w:rsidP="00781C44">
            <w:r w:rsidRPr="00781C44">
              <w:t>6340 Kruså</w:t>
            </w:r>
          </w:p>
        </w:tc>
        <w:tc>
          <w:tcPr>
            <w:tcW w:w="2870" w:type="dxa"/>
            <w:vMerge/>
            <w:noWrap/>
          </w:tcPr>
          <w:p w:rsidR="00AC68D6" w:rsidRPr="00781C44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AC68D6" w:rsidRPr="00781C44" w:rsidRDefault="00781C44" w:rsidP="00781C44">
      <w:pPr>
        <w:pStyle w:val="Overskriften"/>
      </w:pPr>
      <w:bookmarkStart w:id="2" w:name="bmkHeader"/>
      <w:bookmarkEnd w:id="2"/>
      <w:r w:rsidRPr="00781C44">
        <w:t>Tilsynsrapport basistilsyn 2016</w:t>
      </w:r>
      <w:r w:rsidR="00E258EC">
        <w:t xml:space="preserve"> på Bygaden 15 og 30</w:t>
      </w:r>
    </w:p>
    <w:p w:rsidR="004A09AB" w:rsidRPr="00781C44" w:rsidRDefault="004A09AB" w:rsidP="00F909DB"/>
    <w:p w:rsidR="00781C44" w:rsidRPr="00DC1870" w:rsidRDefault="00781C44" w:rsidP="00A72E0E">
      <w:pPr>
        <w:contextualSpacing/>
        <w:rPr>
          <w:rFonts w:cs="Arial"/>
        </w:rPr>
      </w:pPr>
      <w:bookmarkStart w:id="3" w:name="bmkRegardsSection"/>
      <w:r w:rsidRPr="00DC1870">
        <w:rPr>
          <w:rFonts w:cs="Arial"/>
        </w:rPr>
        <w:t xml:space="preserve">Denne tilsynsrapport vil i henhold til bekendtgørelse om miljøtilsyn blive offentliggjort på DMA (Danmarks Miljøportal) senest </w:t>
      </w:r>
      <w:r>
        <w:rPr>
          <w:rFonts w:cs="Arial"/>
        </w:rPr>
        <w:t>14 dage</w:t>
      </w:r>
      <w:r w:rsidRPr="00DC1870">
        <w:rPr>
          <w:rFonts w:cs="Arial"/>
        </w:rPr>
        <w:t xml:space="preserve"> efter tilsynets udførelse. Link: </w:t>
      </w:r>
      <w:hyperlink r:id="rId9" w:history="1">
        <w:r w:rsidRPr="00DC1870">
          <w:rPr>
            <w:rStyle w:val="Hyperlink"/>
            <w:rFonts w:cs="Arial"/>
          </w:rPr>
          <w:t>https://dma.mst.dk/</w:t>
        </w:r>
      </w:hyperlink>
      <w:r w:rsidRPr="00DC1870">
        <w:rPr>
          <w:rFonts w:cs="Arial"/>
        </w:rPr>
        <w:t xml:space="preserve"> </w:t>
      </w:r>
    </w:p>
    <w:p w:rsidR="00781C44" w:rsidRPr="00B539EE" w:rsidRDefault="00781C44" w:rsidP="00A72E0E">
      <w:pPr>
        <w:contextualSpacing/>
        <w:rPr>
          <w:rFonts w:cs="Arial"/>
        </w:rPr>
      </w:pPr>
    </w:p>
    <w:p w:rsidR="00781C44" w:rsidRPr="000F286F" w:rsidRDefault="00781C44" w:rsidP="00A72E0E">
      <w:pPr>
        <w:contextualSpacing/>
        <w:rPr>
          <w:rFonts w:cs="Arial"/>
        </w:rPr>
      </w:pPr>
      <w:r w:rsidRPr="000F286F">
        <w:rPr>
          <w:rFonts w:cs="Arial"/>
          <w:u w:val="single"/>
        </w:rPr>
        <w:t>De dele af rapporten som ifølge loven skal offentliggøres er følgende</w:t>
      </w:r>
      <w:r w:rsidRPr="000F286F">
        <w:rPr>
          <w:rFonts w:cs="Arial"/>
        </w:rPr>
        <w:t>: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Baggrunden for tilsynet.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Navn, adresse og cvr-nummer.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 xml:space="preserve">Angivelse af karakter. (risikoscore) 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Dato for tilsynets udførelse.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Hvad der er ført tilsyn med.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konstateret jordforurening.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meddelt forbud, påbud eller indskærpelser.</w:t>
      </w:r>
    </w:p>
    <w:p w:rsidR="00781C44" w:rsidRPr="000F286F" w:rsidRDefault="00781C44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Konklusion på virksomhedens seneste indberetninger om egenkontrol, heru</w:t>
      </w:r>
      <w:r w:rsidRPr="000F286F">
        <w:rPr>
          <w:rFonts w:cs="Arial"/>
        </w:rPr>
        <w:t>n</w:t>
      </w:r>
      <w:r w:rsidRPr="000F286F">
        <w:rPr>
          <w:rFonts w:cs="Arial"/>
        </w:rPr>
        <w:t>der om indberetningen har givet tilsynsmyndigheden anledning til at udstede påbud, forbud eller indskærpelser.</w:t>
      </w:r>
    </w:p>
    <w:p w:rsidR="00781C44" w:rsidRPr="0022520E" w:rsidRDefault="00781C44" w:rsidP="00A72E0E">
      <w:pPr>
        <w:rPr>
          <w:rFonts w:cs="Arial"/>
        </w:rPr>
      </w:pPr>
      <w:r w:rsidRPr="000F286F">
        <w:rPr>
          <w:rFonts w:cs="Arial"/>
        </w:rPr>
        <w:t>De ovenstående punkter kræves digitalt offentliggjort, og kan således ikke fjernes fra rapporten. Er der andre punkter</w:t>
      </w:r>
      <w:r>
        <w:rPr>
          <w:rFonts w:cs="Arial"/>
        </w:rPr>
        <w:t xml:space="preserve"> i rapporten</w:t>
      </w:r>
      <w:r w:rsidRPr="000F286F">
        <w:rPr>
          <w:rFonts w:cs="Arial"/>
        </w:rPr>
        <w:t>, som du ikke ønsker offentliggjort, skal du meddele dette in</w:t>
      </w:r>
      <w:r>
        <w:rPr>
          <w:rFonts w:cs="Arial"/>
        </w:rPr>
        <w:t xml:space="preserve">denfor 4 uger fra dags dato. </w:t>
      </w:r>
      <w:r w:rsidRPr="000F286F">
        <w:rPr>
          <w:rFonts w:cs="Arial"/>
        </w:rPr>
        <w:t>Hvis kommunen ikke har modtaget en skriftlig anmodning om fjernelse af øvrige punkter, inden fristens udløb, offentliggør Aabenraa Kommune rapporten i den udsendte form.</w:t>
      </w:r>
      <w:r>
        <w:rPr>
          <w:rFonts w:cs="Arial"/>
        </w:rPr>
        <w:t xml:space="preserve"> </w:t>
      </w:r>
      <w:r w:rsidRPr="000F286F">
        <w:rPr>
          <w:rFonts w:cs="Arial"/>
        </w:rPr>
        <w:t>Vi gør opmærksom på, at eve</w:t>
      </w:r>
      <w:r w:rsidRPr="000F286F">
        <w:rPr>
          <w:rFonts w:cs="Arial"/>
        </w:rPr>
        <w:t>n</w:t>
      </w:r>
      <w:r w:rsidRPr="000F286F">
        <w:rPr>
          <w:rFonts w:cs="Arial"/>
        </w:rPr>
        <w:t xml:space="preserve">tuelle opfølgninger på </w:t>
      </w:r>
      <w:r>
        <w:rPr>
          <w:rFonts w:cs="Arial"/>
        </w:rPr>
        <w:t>eventuelle håndhævelser</w:t>
      </w:r>
      <w:r w:rsidRPr="0022520E">
        <w:rPr>
          <w:rFonts w:cs="Arial"/>
        </w:rPr>
        <w:t xml:space="preserve"> også fremover vil blive offentliggjort</w:t>
      </w:r>
      <w:r>
        <w:rPr>
          <w:rFonts w:cs="Arial"/>
        </w:rPr>
        <w:t>. Offentliggørelse vil komme til at ske på DMA (Danmarks Miljøportal)</w:t>
      </w:r>
      <w:r w:rsidRPr="0022520E">
        <w:rPr>
          <w:rFonts w:cs="Arial"/>
        </w:rPr>
        <w:t>.</w:t>
      </w:r>
      <w:r>
        <w:rPr>
          <w:rFonts w:cs="Arial"/>
        </w:rPr>
        <w:t xml:space="preserve"> Link: </w:t>
      </w:r>
      <w:hyperlink r:id="rId10" w:history="1">
        <w:r w:rsidRPr="00D54777">
          <w:rPr>
            <w:rStyle w:val="Hyperlink"/>
            <w:rFonts w:cs="Arial"/>
          </w:rPr>
          <w:t>https://dma.mst.dk/</w:t>
        </w:r>
      </w:hyperlink>
      <w:r>
        <w:rPr>
          <w:rFonts w:cs="Arial"/>
        </w:rPr>
        <w:t xml:space="preserve"> E</w:t>
      </w:r>
      <w:r w:rsidRPr="0022520E">
        <w:rPr>
          <w:rFonts w:cs="Arial"/>
        </w:rPr>
        <w:t xml:space="preserve">nhver </w:t>
      </w:r>
      <w:r>
        <w:rPr>
          <w:rFonts w:cs="Arial"/>
        </w:rPr>
        <w:t xml:space="preserve">vil dermed </w:t>
      </w:r>
      <w:r w:rsidRPr="0022520E">
        <w:rPr>
          <w:rFonts w:cs="Arial"/>
        </w:rPr>
        <w:t>have ret til aktindsigt i henhold til offentli</w:t>
      </w:r>
      <w:r w:rsidRPr="0022520E">
        <w:rPr>
          <w:rFonts w:cs="Arial"/>
        </w:rPr>
        <w:t>g</w:t>
      </w:r>
      <w:r w:rsidRPr="0022520E">
        <w:rPr>
          <w:rFonts w:cs="Arial"/>
        </w:rPr>
        <w:t xml:space="preserve">hedsloven, forvaltningsloven og lov om aktindsigt i miljøoplysninger. </w:t>
      </w:r>
      <w:r>
        <w:rPr>
          <w:rFonts w:cs="Arial"/>
        </w:rPr>
        <w:t>Eventuel h</w:t>
      </w:r>
      <w:r w:rsidRPr="0022520E">
        <w:rPr>
          <w:rFonts w:cs="Arial"/>
        </w:rPr>
        <w:t>e</w:t>
      </w:r>
      <w:r w:rsidRPr="0022520E">
        <w:rPr>
          <w:rFonts w:cs="Arial"/>
        </w:rPr>
        <w:t>n</w:t>
      </w:r>
      <w:r w:rsidRPr="0022520E">
        <w:rPr>
          <w:rFonts w:cs="Arial"/>
        </w:rPr>
        <w:t xml:space="preserve">vendelse skal ske på mail: </w:t>
      </w:r>
      <w:hyperlink r:id="rId11" w:history="1">
        <w:r w:rsidRPr="0022520E">
          <w:rPr>
            <w:rStyle w:val="Hyperlink"/>
            <w:rFonts w:cs="Arial"/>
          </w:rPr>
          <w:t>landbrug@aabenraa.dk</w:t>
        </w:r>
      </w:hyperlink>
      <w:r w:rsidRPr="0022520E">
        <w:rPr>
          <w:rFonts w:cs="Arial"/>
        </w:rPr>
        <w:t>.</w:t>
      </w:r>
    </w:p>
    <w:p w:rsidR="00781C44" w:rsidRDefault="00781C44" w:rsidP="00A72E0E"/>
    <w:p w:rsidR="00781C44" w:rsidRDefault="00781C44" w:rsidP="00A72E0E">
      <w:r>
        <w:t>Venlig hilsen</w:t>
      </w:r>
    </w:p>
    <w:p w:rsidR="00781C44" w:rsidRDefault="00781C44" w:rsidP="00A72E0E"/>
    <w:p w:rsidR="00781C44" w:rsidRPr="003C0CE1" w:rsidRDefault="00E258EC" w:rsidP="00A72E0E">
      <w:r>
        <w:t>Jørn Nissen Petersen</w:t>
      </w:r>
    </w:p>
    <w:p w:rsidR="00781C44" w:rsidRDefault="00781C44" w:rsidP="00A72E0E">
      <w:pPr>
        <w:rPr>
          <w:rFonts w:cs="Arial"/>
        </w:rPr>
      </w:pPr>
    </w:p>
    <w:p w:rsidR="00781C44" w:rsidRDefault="00781C44" w:rsidP="00A72E0E">
      <w:pPr>
        <w:rPr>
          <w:rFonts w:cs="Arial"/>
        </w:rPr>
      </w:pPr>
    </w:p>
    <w:p w:rsidR="00781C44" w:rsidRDefault="00781C44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commentRangeStart w:id="4"/>
      <w:r>
        <w:rPr>
          <w:rFonts w:asciiTheme="minorHAnsi" w:hAnsiTheme="minorHAnsi"/>
          <w:b/>
          <w:sz w:val="32"/>
          <w:szCs w:val="32"/>
          <w:u w:val="single"/>
        </w:rPr>
        <w:lastRenderedPageBreak/>
        <w:t>Basistilsyn 2016</w:t>
      </w:r>
      <w:r w:rsidRPr="00890883">
        <w:rPr>
          <w:rFonts w:asciiTheme="minorHAnsi" w:hAnsiTheme="minorHAnsi"/>
          <w:b/>
          <w:sz w:val="32"/>
          <w:szCs w:val="32"/>
          <w:u w:val="single"/>
        </w:rPr>
        <w:t xml:space="preserve"> på </w:t>
      </w:r>
      <w:r w:rsidR="00E258EC">
        <w:rPr>
          <w:rFonts w:asciiTheme="minorHAnsi" w:hAnsiTheme="minorHAnsi"/>
          <w:b/>
          <w:sz w:val="32"/>
          <w:szCs w:val="32"/>
          <w:u w:val="single"/>
        </w:rPr>
        <w:t>Bygade 15 og 30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commentRangeEnd w:id="4"/>
      <w:r>
        <w:rPr>
          <w:rStyle w:val="Kommentarhenvisning"/>
        </w:rPr>
        <w:commentReference w:id="4"/>
      </w:r>
    </w:p>
    <w:p w:rsidR="00781C44" w:rsidRPr="00890883" w:rsidRDefault="00781C44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781C44" w:rsidRPr="00890883" w:rsidRDefault="00781C44" w:rsidP="00A72E0E">
      <w:pPr>
        <w:rPr>
          <w:rFonts w:asciiTheme="minorHAnsi" w:hAnsiTheme="minorHAnsi"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Baggrunden for tilsynet</w:t>
      </w:r>
    </w:p>
    <w:p w:rsidR="00781C44" w:rsidRPr="00890883" w:rsidRDefault="00781C44" w:rsidP="00A72E0E">
      <w:pPr>
        <w:rPr>
          <w:rFonts w:asciiTheme="minorHAnsi" w:hAnsiTheme="minorHAnsi"/>
          <w:sz w:val="22"/>
          <w:szCs w:val="22"/>
        </w:rPr>
      </w:pPr>
    </w:p>
    <w:p w:rsidR="00781C44" w:rsidRDefault="00781C44" w:rsidP="00A72E0E">
      <w:pPr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Baggrun</w:t>
      </w:r>
      <w:r>
        <w:rPr>
          <w:rFonts w:asciiTheme="minorHAnsi" w:hAnsiTheme="minorHAnsi"/>
          <w:sz w:val="22"/>
          <w:szCs w:val="22"/>
        </w:rPr>
        <w:t>den for dette tilsyn er</w:t>
      </w:r>
      <w:r w:rsidRPr="00890883">
        <w:rPr>
          <w:rFonts w:asciiTheme="minorHAnsi" w:hAnsiTheme="minorHAnsi"/>
          <w:sz w:val="22"/>
          <w:szCs w:val="22"/>
        </w:rPr>
        <w:t xml:space="preserve"> Aabenraa Kommunes miljøtilsynsplan for virksomheder og husdy</w:t>
      </w:r>
      <w:r w:rsidRPr="00890883">
        <w:rPr>
          <w:rFonts w:asciiTheme="minorHAnsi" w:hAnsiTheme="minorHAnsi"/>
          <w:sz w:val="22"/>
          <w:szCs w:val="22"/>
        </w:rPr>
        <w:t>r</w:t>
      </w:r>
      <w:r w:rsidRPr="00890883">
        <w:rPr>
          <w:rFonts w:asciiTheme="minorHAnsi" w:hAnsiTheme="minorHAnsi"/>
          <w:sz w:val="22"/>
          <w:szCs w:val="22"/>
        </w:rPr>
        <w:t xml:space="preserve">brug 2013-2017, husdyrbrugsloven samt miljøbeskyttelsesloven. </w:t>
      </w:r>
      <w:r w:rsidR="00E258EC">
        <w:rPr>
          <w:rFonts w:asciiTheme="minorHAnsi" w:hAnsiTheme="minorHAnsi"/>
          <w:sz w:val="22"/>
          <w:szCs w:val="22"/>
        </w:rPr>
        <w:t xml:space="preserve"> Herudover er der ført tilsyn med landbrugets miljøgodkendelser for henholdsvis Bygaden 15 og 30 samt Gårdbækvej 0. Ingen af godkendelserne er blevet udnyttet.  Se bemærkninger på side </w:t>
      </w:r>
      <w:r w:rsidR="007B0898">
        <w:rPr>
          <w:rFonts w:asciiTheme="minorHAnsi" w:hAnsiTheme="minorHAnsi"/>
          <w:sz w:val="22"/>
          <w:szCs w:val="22"/>
        </w:rPr>
        <w:t>6</w:t>
      </w:r>
      <w:r w:rsidR="00E258EC">
        <w:rPr>
          <w:rFonts w:asciiTheme="minorHAnsi" w:hAnsiTheme="minorHAnsi"/>
          <w:sz w:val="22"/>
          <w:szCs w:val="22"/>
        </w:rPr>
        <w:t xml:space="preserve"> i denne rapport. </w:t>
      </w:r>
    </w:p>
    <w:p w:rsidR="00781C44" w:rsidRDefault="00781C44" w:rsidP="00A72E0E">
      <w:pPr>
        <w:rPr>
          <w:rFonts w:asciiTheme="minorHAnsi" w:hAnsiTheme="minorHAnsi"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Navn, adresse, CVR-nummer,  telefonnummer &amp; mailadresse</w:t>
      </w:r>
    </w:p>
    <w:p w:rsidR="00781C44" w:rsidRPr="00890883" w:rsidRDefault="00781C44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6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0"/>
      </w:tblGrid>
      <w:tr w:rsidR="00781C44" w:rsidRPr="00890883" w:rsidTr="00F658A9">
        <w:trPr>
          <w:cantSplit/>
          <w:trHeight w:val="315"/>
        </w:trPr>
        <w:tc>
          <w:tcPr>
            <w:tcW w:w="9760" w:type="dxa"/>
          </w:tcPr>
          <w:p w:rsidR="00781C44" w:rsidRPr="00890883" w:rsidRDefault="00781C44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Navn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og adresse på driftsherren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5924F5">
              <w:rPr>
                <w:rFonts w:asciiTheme="minorHAnsi" w:hAnsiTheme="minorHAnsi"/>
                <w:sz w:val="22"/>
                <w:szCs w:val="22"/>
              </w:rPr>
              <w:t>Hønsnapgaard v/</w:t>
            </w:r>
            <w:r w:rsidR="00E258EC">
              <w:rPr>
                <w:rFonts w:asciiTheme="minorHAnsi" w:hAnsiTheme="minorHAnsi"/>
                <w:sz w:val="22"/>
                <w:szCs w:val="22"/>
              </w:rPr>
              <w:t>Charlotte Duus Christensen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  <w:tr w:rsidR="00781C44" w:rsidRPr="00890883" w:rsidTr="00F658A9">
        <w:trPr>
          <w:cantSplit/>
          <w:trHeight w:val="330"/>
        </w:trPr>
        <w:tc>
          <w:tcPr>
            <w:tcW w:w="9760" w:type="dxa"/>
          </w:tcPr>
          <w:p w:rsidR="00781C44" w:rsidRPr="00890883" w:rsidRDefault="00781C44" w:rsidP="003F69C8">
            <w:pPr>
              <w:spacing w:after="20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Anlæggets </w:t>
            </w:r>
            <w:r w:rsidR="00384038">
              <w:rPr>
                <w:rFonts w:asciiTheme="minorHAnsi" w:hAnsiTheme="minorHAnsi"/>
                <w:b/>
                <w:sz w:val="22"/>
                <w:szCs w:val="22"/>
              </w:rPr>
              <w:t>a</w:t>
            </w:r>
            <w:r w:rsidR="00384038" w:rsidRPr="00890883">
              <w:rPr>
                <w:rFonts w:asciiTheme="minorHAnsi" w:hAnsiTheme="minorHAnsi"/>
                <w:b/>
                <w:sz w:val="22"/>
                <w:szCs w:val="22"/>
              </w:rPr>
              <w:t>dresse</w:t>
            </w:r>
            <w:r w:rsidR="00384038" w:rsidRPr="00086837">
              <w:rPr>
                <w:rFonts w:asciiTheme="minorHAnsi" w:hAnsiTheme="minorHAnsi"/>
                <w:sz w:val="22"/>
                <w:szCs w:val="22"/>
              </w:rPr>
              <w:t>: Bygaden</w:t>
            </w:r>
            <w:r w:rsidR="00E258EC">
              <w:rPr>
                <w:rFonts w:asciiTheme="minorHAnsi" w:hAnsiTheme="minorHAnsi"/>
                <w:sz w:val="22"/>
                <w:szCs w:val="22"/>
              </w:rPr>
              <w:t xml:space="preserve"> 15 og 30</w:t>
            </w:r>
            <w:r w:rsidR="005924F5">
              <w:rPr>
                <w:rFonts w:asciiTheme="minorHAnsi" w:hAnsiTheme="minorHAnsi"/>
                <w:sz w:val="22"/>
                <w:szCs w:val="22"/>
              </w:rPr>
              <w:t>, 6340 Kruså</w:t>
            </w:r>
          </w:p>
        </w:tc>
      </w:tr>
      <w:tr w:rsidR="00781C44" w:rsidRPr="00890883" w:rsidTr="00F658A9">
        <w:trPr>
          <w:cantSplit/>
          <w:trHeight w:val="330"/>
        </w:trPr>
        <w:tc>
          <w:tcPr>
            <w:tcW w:w="9760" w:type="dxa"/>
          </w:tcPr>
          <w:p w:rsidR="00781C44" w:rsidRPr="00890883" w:rsidRDefault="00781C44" w:rsidP="003F69C8">
            <w:pPr>
              <w:spacing w:after="200"/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CVR-</w:t>
            </w:r>
            <w:commentRangeStart w:id="5"/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nummer</w:t>
            </w:r>
            <w:commentRangeEnd w:id="5"/>
            <w:r>
              <w:rPr>
                <w:rStyle w:val="Kommentarhenvisning"/>
              </w:rPr>
              <w:commentReference w:id="5"/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bookmarkStart w:id="6" w:name="_GoBack"/>
            <w:r w:rsidR="00E258EC">
              <w:rPr>
                <w:rFonts w:asciiTheme="minorHAnsi" w:hAnsiTheme="minorHAnsi"/>
                <w:sz w:val="22"/>
                <w:szCs w:val="22"/>
              </w:rPr>
              <w:t>21755974</w:t>
            </w:r>
            <w:bookmarkEnd w:id="6"/>
          </w:p>
        </w:tc>
      </w:tr>
      <w:tr w:rsidR="00781C44" w:rsidRPr="00890883" w:rsidTr="00F658A9">
        <w:trPr>
          <w:cantSplit/>
          <w:trHeight w:val="555"/>
        </w:trPr>
        <w:tc>
          <w:tcPr>
            <w:tcW w:w="9760" w:type="dxa"/>
          </w:tcPr>
          <w:p w:rsidR="00781C44" w:rsidRPr="00B02964" w:rsidRDefault="00781C44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Telefonnummer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r w:rsidR="00E258EC">
              <w:rPr>
                <w:rFonts w:asciiTheme="minorHAnsi" w:hAnsiTheme="minorHAnsi"/>
                <w:sz w:val="22"/>
                <w:szCs w:val="22"/>
              </w:rPr>
              <w:t>2178 4130</w:t>
            </w:r>
          </w:p>
        </w:tc>
      </w:tr>
      <w:tr w:rsidR="00781C44" w:rsidRPr="00890883" w:rsidTr="00F658A9">
        <w:trPr>
          <w:cantSplit/>
          <w:trHeight w:val="510"/>
        </w:trPr>
        <w:tc>
          <w:tcPr>
            <w:tcW w:w="9760" w:type="dxa"/>
          </w:tcPr>
          <w:p w:rsidR="00781C44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Mailadresse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  <w:hyperlink r:id="rId13" w:history="1">
              <w:r w:rsidR="00E258EC" w:rsidRPr="00E4553B">
                <w:rPr>
                  <w:rStyle w:val="Hyperlink"/>
                  <w:rFonts w:asciiTheme="minorHAnsi" w:hAnsiTheme="minorHAnsi"/>
                  <w:sz w:val="22"/>
                  <w:szCs w:val="22"/>
                </w:rPr>
                <w:t>mail@cduus.com</w:t>
              </w:r>
            </w:hyperlink>
          </w:p>
          <w:p w:rsidR="00E258EC" w:rsidRPr="00890883" w:rsidRDefault="00E258EC" w:rsidP="003F69C8">
            <w:pPr>
              <w:rPr>
                <w:rFonts w:asciiTheme="minorHAnsi" w:hAnsiTheme="minorHAnsi"/>
                <w:b/>
              </w:rPr>
            </w:pPr>
          </w:p>
        </w:tc>
      </w:tr>
    </w:tbl>
    <w:p w:rsidR="00781C44" w:rsidRPr="00890883" w:rsidRDefault="00781C44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Karakter &amp; Tilsynsfrekvens</w:t>
      </w:r>
    </w:p>
    <w:p w:rsidR="00781C44" w:rsidRDefault="00781C44" w:rsidP="00FE7B4A">
      <w:pPr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81C44" w:rsidRPr="00890883" w:rsidTr="00F658A9">
        <w:trPr>
          <w:cantSplit/>
          <w:trHeight w:val="585"/>
        </w:trPr>
        <w:tc>
          <w:tcPr>
            <w:tcW w:w="9781" w:type="dxa"/>
          </w:tcPr>
          <w:p w:rsidR="00781C44" w:rsidRPr="005A176C" w:rsidRDefault="00781C44" w:rsidP="00CE72C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Karakter (risikoscore)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B8690A">
              <w:rPr>
                <w:rFonts w:asciiTheme="minorHAnsi" w:hAnsiTheme="minorHAnsi"/>
                <w:sz w:val="22"/>
                <w:szCs w:val="22"/>
              </w:rPr>
              <w:t>2,46</w:t>
            </w:r>
          </w:p>
        </w:tc>
      </w:tr>
      <w:tr w:rsidR="00781C44" w:rsidRPr="00890883" w:rsidTr="00F658A9">
        <w:trPr>
          <w:cantSplit/>
          <w:trHeight w:val="555"/>
        </w:trPr>
        <w:tc>
          <w:tcPr>
            <w:tcW w:w="9781" w:type="dxa"/>
          </w:tcPr>
          <w:p w:rsidR="00781C44" w:rsidRPr="005A176C" w:rsidRDefault="004A3F1F" w:rsidP="00CE72C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Tilsynsfrekvens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Basistilsyn</w:t>
            </w:r>
            <w:r w:rsidR="00FB0310">
              <w:rPr>
                <w:rFonts w:asciiTheme="minorHAnsi" w:hAnsiTheme="minorHAnsi"/>
                <w:sz w:val="22"/>
                <w:szCs w:val="22"/>
              </w:rPr>
              <w:t xml:space="preserve"> hvert 3 år.</w:t>
            </w:r>
          </w:p>
        </w:tc>
      </w:tr>
    </w:tbl>
    <w:p w:rsidR="00781C44" w:rsidRDefault="00781C44" w:rsidP="00FE7B4A">
      <w:pPr>
        <w:rPr>
          <w:rFonts w:asciiTheme="minorHAnsi" w:hAnsiTheme="minorHAnsi"/>
          <w:b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 xml:space="preserve">Dato for tilsynets udførelse &amp; </w:t>
      </w:r>
      <w:r>
        <w:rPr>
          <w:rFonts w:asciiTheme="minorHAnsi" w:hAnsiTheme="minorHAnsi"/>
          <w:b/>
          <w:sz w:val="22"/>
          <w:szCs w:val="22"/>
          <w:u w:val="single"/>
        </w:rPr>
        <w:t>v</w:t>
      </w:r>
      <w:r w:rsidRPr="00890883">
        <w:rPr>
          <w:rFonts w:asciiTheme="minorHAnsi" w:hAnsiTheme="minorHAnsi"/>
          <w:b/>
          <w:sz w:val="22"/>
          <w:szCs w:val="22"/>
          <w:u w:val="single"/>
        </w:rPr>
        <w:t>arslingsdato</w:t>
      </w:r>
    </w:p>
    <w:p w:rsidR="00781C44" w:rsidRPr="00890883" w:rsidRDefault="00781C44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81C44" w:rsidRPr="00890883" w:rsidTr="00F658A9">
        <w:trPr>
          <w:cantSplit/>
          <w:trHeight w:val="585"/>
        </w:trPr>
        <w:tc>
          <w:tcPr>
            <w:tcW w:w="9781" w:type="dxa"/>
          </w:tcPr>
          <w:p w:rsidR="00781C44" w:rsidRPr="005A176C" w:rsidRDefault="00781C44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Varslingsdato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0640E">
              <w:rPr>
                <w:rFonts w:asciiTheme="minorHAnsi" w:hAnsiTheme="minorHAnsi"/>
                <w:sz w:val="22"/>
                <w:szCs w:val="22"/>
              </w:rPr>
              <w:t>19. september 2016</w:t>
            </w:r>
          </w:p>
        </w:tc>
      </w:tr>
      <w:tr w:rsidR="00781C44" w:rsidRPr="00890883" w:rsidTr="00F658A9">
        <w:trPr>
          <w:cantSplit/>
          <w:trHeight w:val="555"/>
        </w:trPr>
        <w:tc>
          <w:tcPr>
            <w:tcW w:w="9781" w:type="dxa"/>
          </w:tcPr>
          <w:p w:rsidR="00781C44" w:rsidRPr="005A176C" w:rsidRDefault="0024694B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 1</w:t>
            </w:r>
            <w:r w:rsidR="0040640E">
              <w:rPr>
                <w:rFonts w:asciiTheme="minorHAnsi" w:hAnsiTheme="minorHAnsi"/>
                <w:sz w:val="22"/>
                <w:szCs w:val="22"/>
              </w:rPr>
              <w:t>. november 2016</w:t>
            </w:r>
          </w:p>
        </w:tc>
      </w:tr>
    </w:tbl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B0898" w:rsidRDefault="007B0898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1"/>
        </w:numPr>
        <w:spacing w:after="200"/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lastRenderedPageBreak/>
        <w:t>Hvad der er ført tilsyn med</w:t>
      </w:r>
    </w:p>
    <w:p w:rsidR="00781C44" w:rsidRDefault="00781C44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commentRangeStart w:id="7"/>
      <w:r w:rsidRPr="00890883">
        <w:rPr>
          <w:rFonts w:asciiTheme="minorHAnsi" w:hAnsiTheme="minorHAnsi"/>
          <w:b/>
          <w:sz w:val="22"/>
          <w:szCs w:val="22"/>
        </w:rPr>
        <w:t>Dyrehold</w:t>
      </w:r>
      <w:commentRangeEnd w:id="7"/>
      <w:r>
        <w:rPr>
          <w:rStyle w:val="Kommentarhenvisning"/>
        </w:rPr>
        <w:commentReference w:id="7"/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40640E">
        <w:rPr>
          <w:rFonts w:asciiTheme="minorHAnsi" w:hAnsiTheme="minorHAnsi"/>
          <w:b/>
          <w:sz w:val="22"/>
          <w:szCs w:val="22"/>
        </w:rPr>
        <w:t>i henhold til miljøgodkendelser</w:t>
      </w:r>
    </w:p>
    <w:p w:rsidR="0040640E" w:rsidRDefault="0040640E" w:rsidP="0040640E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Bygaden 15 og 30 er der meddelt miljøgodkendelse til 309,65 dyreenheder i svin. Vedrø</w:t>
      </w:r>
      <w:r w:rsidR="00A4700A">
        <w:rPr>
          <w:rFonts w:asciiTheme="minorHAnsi" w:hAnsiTheme="minorHAnsi"/>
          <w:sz w:val="22"/>
          <w:szCs w:val="22"/>
        </w:rPr>
        <w:t xml:space="preserve">rende nærmere fordeling / antal, </w:t>
      </w:r>
      <w:r>
        <w:rPr>
          <w:rFonts w:asciiTheme="minorHAnsi" w:hAnsiTheme="minorHAnsi"/>
          <w:sz w:val="22"/>
          <w:szCs w:val="22"/>
        </w:rPr>
        <w:t>henvises ti</w:t>
      </w:r>
      <w:r w:rsidR="005423D2">
        <w:rPr>
          <w:rFonts w:asciiTheme="minorHAnsi" w:hAnsiTheme="minorHAnsi"/>
          <w:sz w:val="22"/>
          <w:szCs w:val="22"/>
        </w:rPr>
        <w:t>l miljøgodkendelsens vilkår 7.</w:t>
      </w:r>
    </w:p>
    <w:p w:rsidR="0040640E" w:rsidRDefault="0040640E" w:rsidP="0040640E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Gårdbækvej 0 er der meddelt miljøgodkendelse til 196,83 dyreenheder i svin. Vedr</w:t>
      </w:r>
      <w:r>
        <w:rPr>
          <w:rFonts w:asciiTheme="minorHAnsi" w:hAnsiTheme="minorHAnsi"/>
          <w:sz w:val="22"/>
          <w:szCs w:val="22"/>
        </w:rPr>
        <w:t>ø</w:t>
      </w:r>
      <w:r w:rsidR="00A4700A">
        <w:rPr>
          <w:rFonts w:asciiTheme="minorHAnsi" w:hAnsiTheme="minorHAnsi"/>
          <w:sz w:val="22"/>
          <w:szCs w:val="22"/>
        </w:rPr>
        <w:t xml:space="preserve">rende nærmere fordeling / antal, </w:t>
      </w:r>
      <w:r>
        <w:rPr>
          <w:rFonts w:asciiTheme="minorHAnsi" w:hAnsiTheme="minorHAnsi"/>
          <w:sz w:val="22"/>
          <w:szCs w:val="22"/>
        </w:rPr>
        <w:t xml:space="preserve">henvises til miljøgodkendelsens vilkår </w:t>
      </w:r>
      <w:r w:rsidR="00A4700A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.</w:t>
      </w:r>
    </w:p>
    <w:p w:rsidR="00781C44" w:rsidRDefault="00781C44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Registreret ved tilsyn</w:t>
      </w:r>
      <w:r w:rsidR="0040640E">
        <w:rPr>
          <w:rFonts w:asciiTheme="minorHAnsi" w:hAnsiTheme="minorHAnsi"/>
          <w:b/>
          <w:sz w:val="22"/>
          <w:szCs w:val="22"/>
        </w:rPr>
        <w:t xml:space="preserve"> i henhold til gødningsregnskab 2014-2015</w:t>
      </w:r>
    </w:p>
    <w:p w:rsidR="0040640E" w:rsidRPr="0040640E" w:rsidRDefault="0040640E" w:rsidP="0040640E">
      <w:pPr>
        <w:spacing w:after="200"/>
        <w:ind w:left="10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Bygaden 15 o</w:t>
      </w:r>
      <w:r w:rsidR="0020749F">
        <w:rPr>
          <w:rFonts w:asciiTheme="minorHAnsi" w:hAnsiTheme="minorHAnsi"/>
          <w:sz w:val="22"/>
          <w:szCs w:val="22"/>
        </w:rPr>
        <w:t>g 30: samlet 190,65 dyreenheder</w:t>
      </w:r>
      <w:r w:rsidR="00C66B0A">
        <w:rPr>
          <w:rFonts w:asciiTheme="minorHAnsi" w:hAnsiTheme="minorHAnsi"/>
          <w:sz w:val="22"/>
          <w:szCs w:val="22"/>
        </w:rPr>
        <w:t>. Herudover har du også svin på he</w:t>
      </w:r>
      <w:r w:rsidR="00C66B0A">
        <w:rPr>
          <w:rFonts w:asciiTheme="minorHAnsi" w:hAnsiTheme="minorHAnsi"/>
          <w:sz w:val="22"/>
          <w:szCs w:val="22"/>
        </w:rPr>
        <w:t>n</w:t>
      </w:r>
      <w:r w:rsidR="00C66B0A">
        <w:rPr>
          <w:rFonts w:asciiTheme="minorHAnsi" w:hAnsiTheme="minorHAnsi"/>
          <w:sz w:val="22"/>
          <w:szCs w:val="22"/>
        </w:rPr>
        <w:t xml:space="preserve">holdsvis </w:t>
      </w:r>
      <w:r w:rsidR="0020749F">
        <w:rPr>
          <w:rFonts w:asciiTheme="minorHAnsi" w:hAnsiTheme="minorHAnsi"/>
          <w:sz w:val="22"/>
          <w:szCs w:val="22"/>
        </w:rPr>
        <w:t xml:space="preserve">Østerskovvej 11A samt Hokkerupvej 29. </w:t>
      </w:r>
    </w:p>
    <w:p w:rsidR="00781C44" w:rsidRPr="00890883" w:rsidRDefault="00781C44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</w:t>
      </w:r>
      <w:r w:rsidRPr="00890883">
        <w:rPr>
          <w:rFonts w:asciiTheme="minorHAnsi" w:hAnsiTheme="minorHAnsi"/>
          <w:b/>
          <w:sz w:val="22"/>
          <w:szCs w:val="22"/>
        </w:rPr>
        <w:t>ødningsopbevaringsanlæg</w:t>
      </w:r>
    </w:p>
    <w:tbl>
      <w:tblPr>
        <w:tblStyle w:val="Tabel-Gitter"/>
        <w:tblW w:w="9781" w:type="dxa"/>
        <w:tblInd w:w="108" w:type="dxa"/>
        <w:shd w:val="clear" w:color="auto" w:fill="A6A6A6"/>
        <w:tblLayout w:type="fixed"/>
        <w:tblLook w:val="01E0" w:firstRow="1" w:lastRow="1" w:firstColumn="1" w:lastColumn="1" w:noHBand="0" w:noVBand="0"/>
      </w:tblPr>
      <w:tblGrid>
        <w:gridCol w:w="1843"/>
        <w:gridCol w:w="1276"/>
        <w:gridCol w:w="1134"/>
        <w:gridCol w:w="1134"/>
        <w:gridCol w:w="1276"/>
        <w:gridCol w:w="1275"/>
        <w:gridCol w:w="1843"/>
      </w:tblGrid>
      <w:tr w:rsidR="00781C44" w:rsidRPr="00890883" w:rsidTr="0024694B">
        <w:trPr>
          <w:cantSplit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Rumfang/</w:t>
            </w:r>
          </w:p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areal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Bygge år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10 års BHK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Næste 10 års BHK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Logbog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Flydelag</w:t>
            </w:r>
          </w:p>
        </w:tc>
      </w:tr>
      <w:tr w:rsidR="00781C44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781C44" w:rsidRDefault="00781C44" w:rsidP="00514932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Gylle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beholder 1</w:t>
            </w:r>
          </w:p>
          <w:p w:rsidR="0024694B" w:rsidRPr="00890883" w:rsidRDefault="0024694B" w:rsidP="00514932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Bygaden 15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998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1995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2008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  <w:tc>
          <w:tcPr>
            <w:tcW w:w="1275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24694B"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81C44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Blev ikke tjekket</w:t>
            </w:r>
          </w:p>
          <w:p w:rsidR="00913B3B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Tjekkes i uge 49</w:t>
            </w:r>
          </w:p>
        </w:tc>
      </w:tr>
      <w:tr w:rsidR="00781C44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24694B" w:rsidRDefault="00781C44" w:rsidP="00514932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2</w:t>
            </w:r>
          </w:p>
          <w:p w:rsidR="00781C44" w:rsidRPr="00890883" w:rsidRDefault="0024694B" w:rsidP="00514932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Bygaden 15</w:t>
            </w:r>
            <w:r w:rsidR="00781C44"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E1133">
              <w:rPr>
                <w:rFonts w:asciiTheme="minorHAnsi" w:hAnsiTheme="minorHAnsi"/>
                <w:sz w:val="22"/>
                <w:szCs w:val="22"/>
              </w:rPr>
              <w:t>1060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E1133">
              <w:rPr>
                <w:rFonts w:asciiTheme="minorHAnsi" w:hAnsiTheme="minorHAnsi"/>
                <w:sz w:val="22"/>
                <w:szCs w:val="22"/>
              </w:rPr>
              <w:t>1987</w:t>
            </w:r>
          </w:p>
        </w:tc>
        <w:tc>
          <w:tcPr>
            <w:tcW w:w="1134" w:type="dxa"/>
            <w:shd w:val="clear" w:color="auto" w:fill="FFFFFF"/>
          </w:tcPr>
          <w:p w:rsidR="005423D2" w:rsidRPr="00890883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2008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E1133"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  <w:tc>
          <w:tcPr>
            <w:tcW w:w="1275" w:type="dxa"/>
            <w:shd w:val="clear" w:color="auto" w:fill="FFFFFF"/>
          </w:tcPr>
          <w:p w:rsidR="00781C44" w:rsidRPr="00890883" w:rsidRDefault="0024694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81C44" w:rsidRDefault="004E113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Blev ikke tjekket</w:t>
            </w:r>
          </w:p>
          <w:p w:rsidR="00913B3B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Tjekkes i uge 49</w:t>
            </w:r>
          </w:p>
        </w:tc>
      </w:tr>
      <w:tr w:rsidR="005423D2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5423D2" w:rsidRDefault="005423D2" w:rsidP="00514932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Fortank</w:t>
            </w:r>
          </w:p>
        </w:tc>
        <w:tc>
          <w:tcPr>
            <w:tcW w:w="1276" w:type="dxa"/>
            <w:shd w:val="clear" w:color="auto" w:fill="FFFFFF"/>
          </w:tcPr>
          <w:p w:rsidR="005423D2" w:rsidRPr="00890883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90</w:t>
            </w:r>
          </w:p>
        </w:tc>
        <w:tc>
          <w:tcPr>
            <w:tcW w:w="1134" w:type="dxa"/>
            <w:shd w:val="clear" w:color="auto" w:fill="FFFFFF"/>
          </w:tcPr>
          <w:p w:rsidR="005423D2" w:rsidRPr="00890883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1976</w:t>
            </w:r>
          </w:p>
        </w:tc>
        <w:tc>
          <w:tcPr>
            <w:tcW w:w="1134" w:type="dxa"/>
            <w:shd w:val="clear" w:color="auto" w:fill="FFFFFF"/>
          </w:tcPr>
          <w:p w:rsidR="005423D2" w:rsidRPr="00890883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5423D2" w:rsidRPr="00890883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5423D2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Betonlåg </w:t>
            </w:r>
          </w:p>
        </w:tc>
        <w:tc>
          <w:tcPr>
            <w:tcW w:w="1843" w:type="dxa"/>
            <w:shd w:val="clear" w:color="auto" w:fill="FFFFFF"/>
          </w:tcPr>
          <w:p w:rsidR="005423D2" w:rsidRDefault="005423D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Betonlåg </w:t>
            </w:r>
          </w:p>
        </w:tc>
      </w:tr>
      <w:tr w:rsidR="00781C44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24694B" w:rsidRDefault="00781C44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Gyllebeholder 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3</w:t>
            </w:r>
          </w:p>
          <w:p w:rsidR="00781C44" w:rsidRPr="00890883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Bygaden 30</w:t>
            </w:r>
            <w:r w:rsidR="00781C44" w:rsidRPr="0089088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3000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2006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3B55B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3B55BD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2021</w:t>
            </w:r>
          </w:p>
        </w:tc>
        <w:tc>
          <w:tcPr>
            <w:tcW w:w="1275" w:type="dxa"/>
            <w:shd w:val="clear" w:color="auto" w:fill="FFFFFF"/>
          </w:tcPr>
          <w:p w:rsidR="00781C44" w:rsidRPr="00890883" w:rsidRDefault="0024694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  <w:tc>
          <w:tcPr>
            <w:tcW w:w="1843" w:type="dxa"/>
            <w:shd w:val="clear" w:color="auto" w:fill="FFFFFF"/>
          </w:tcPr>
          <w:p w:rsidR="00781C44" w:rsidRDefault="00C862F6" w:rsidP="00C862F6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</w:t>
            </w:r>
            <w:r w:rsidR="0024694B">
              <w:rPr>
                <w:rFonts w:asciiTheme="minorHAnsi" w:hAnsiTheme="minorHAnsi"/>
                <w:sz w:val="22"/>
                <w:szCs w:val="22"/>
              </w:rPr>
              <w:t>anglede</w:t>
            </w:r>
          </w:p>
          <w:p w:rsidR="00913B3B" w:rsidRPr="00890883" w:rsidRDefault="00913B3B" w:rsidP="00C862F6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Tjekkes uge 49</w:t>
            </w:r>
          </w:p>
        </w:tc>
      </w:tr>
      <w:tr w:rsidR="009D5A83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9D5A83" w:rsidRDefault="009D5A83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Fortank </w:t>
            </w:r>
          </w:p>
        </w:tc>
        <w:tc>
          <w:tcPr>
            <w:tcW w:w="1276" w:type="dxa"/>
            <w:shd w:val="clear" w:color="auto" w:fill="FFFFFF"/>
          </w:tcPr>
          <w:p w:rsidR="009D5A83" w:rsidRPr="008908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21</w:t>
            </w:r>
          </w:p>
        </w:tc>
        <w:tc>
          <w:tcPr>
            <w:tcW w:w="1134" w:type="dxa"/>
            <w:shd w:val="clear" w:color="auto" w:fill="FFFFFF"/>
          </w:tcPr>
          <w:p w:rsidR="009D5A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2006</w:t>
            </w:r>
          </w:p>
        </w:tc>
        <w:tc>
          <w:tcPr>
            <w:tcW w:w="1134" w:type="dxa"/>
            <w:shd w:val="clear" w:color="auto" w:fill="FFFFFF"/>
          </w:tcPr>
          <w:p w:rsidR="009D5A83" w:rsidRPr="008908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FFFFFF"/>
          </w:tcPr>
          <w:p w:rsidR="009D5A83" w:rsidRPr="00890883" w:rsidRDefault="009D5A83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275" w:type="dxa"/>
            <w:shd w:val="clear" w:color="auto" w:fill="FFFFFF"/>
          </w:tcPr>
          <w:p w:rsidR="009D5A83" w:rsidRPr="00890883" w:rsidRDefault="006D15A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843" w:type="dxa"/>
            <w:shd w:val="clear" w:color="auto" w:fill="FFFFFF"/>
          </w:tcPr>
          <w:p w:rsidR="009D5A83" w:rsidRDefault="006D15A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781C44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781C44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Gyllebeholder 4</w:t>
            </w:r>
          </w:p>
          <w:p w:rsidR="0024694B" w:rsidRPr="00890883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Sønderborgvej 23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290FC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615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D36D9C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1988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CE27F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2008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CE27F5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  <w:tc>
          <w:tcPr>
            <w:tcW w:w="1275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781C44" w:rsidRDefault="005B41CC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Blev ikke tjekket</w:t>
            </w:r>
          </w:p>
          <w:p w:rsidR="00913B3B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Tjekkes uge 49</w:t>
            </w:r>
          </w:p>
        </w:tc>
      </w:tr>
      <w:tr w:rsidR="00781C44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24694B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Gyllebeholder 5</w:t>
            </w:r>
          </w:p>
          <w:p w:rsidR="00781C44" w:rsidRPr="00890883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Sønderhavvej 5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250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1977</w:t>
            </w:r>
          </w:p>
        </w:tc>
        <w:tc>
          <w:tcPr>
            <w:tcW w:w="1134" w:type="dxa"/>
            <w:shd w:val="clear" w:color="auto" w:fill="FFFFFF"/>
          </w:tcPr>
          <w:p w:rsidR="00781C44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2008</w:t>
            </w:r>
          </w:p>
        </w:tc>
        <w:tc>
          <w:tcPr>
            <w:tcW w:w="1276" w:type="dxa"/>
            <w:shd w:val="clear" w:color="auto" w:fill="FFFFFF"/>
          </w:tcPr>
          <w:p w:rsidR="00781C44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  <w:tc>
          <w:tcPr>
            <w:tcW w:w="1275" w:type="dxa"/>
            <w:shd w:val="clear" w:color="auto" w:fill="FFFFFF"/>
          </w:tcPr>
          <w:p w:rsidR="00781C44" w:rsidRPr="00890883" w:rsidRDefault="00781C44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/>
          </w:tcPr>
          <w:p w:rsidR="00781C44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Blev ikke tjekket</w:t>
            </w:r>
          </w:p>
          <w:p w:rsidR="00913B3B" w:rsidRPr="00890883" w:rsidRDefault="00913B3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Tjekkes uge 49</w:t>
            </w:r>
          </w:p>
        </w:tc>
      </w:tr>
      <w:tr w:rsidR="0024694B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24694B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Gyllebeholder 6</w:t>
            </w:r>
          </w:p>
          <w:p w:rsidR="0024694B" w:rsidRPr="00890883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Østerskovvej 11A</w:t>
            </w:r>
          </w:p>
        </w:tc>
        <w:tc>
          <w:tcPr>
            <w:tcW w:w="1276" w:type="dxa"/>
            <w:shd w:val="clear" w:color="auto" w:fill="FFFFFF"/>
          </w:tcPr>
          <w:p w:rsidR="0024694B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550</w:t>
            </w:r>
          </w:p>
        </w:tc>
        <w:tc>
          <w:tcPr>
            <w:tcW w:w="1134" w:type="dxa"/>
            <w:shd w:val="clear" w:color="auto" w:fill="FFFFFF"/>
          </w:tcPr>
          <w:p w:rsidR="0024694B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1984</w:t>
            </w:r>
          </w:p>
        </w:tc>
        <w:tc>
          <w:tcPr>
            <w:tcW w:w="1134" w:type="dxa"/>
            <w:shd w:val="clear" w:color="auto" w:fill="FFFFFF"/>
          </w:tcPr>
          <w:p w:rsidR="0024694B" w:rsidRPr="00890883" w:rsidRDefault="00141AC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</w:tcPr>
          <w:p w:rsidR="0024694B" w:rsidRPr="00890883" w:rsidRDefault="00141AC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2026</w:t>
            </w:r>
          </w:p>
        </w:tc>
        <w:tc>
          <w:tcPr>
            <w:tcW w:w="1275" w:type="dxa"/>
            <w:shd w:val="clear" w:color="auto" w:fill="FFFFFF"/>
          </w:tcPr>
          <w:p w:rsidR="0024694B" w:rsidRPr="00890883" w:rsidRDefault="005C2628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Ok </w:t>
            </w:r>
          </w:p>
        </w:tc>
        <w:tc>
          <w:tcPr>
            <w:tcW w:w="1843" w:type="dxa"/>
            <w:shd w:val="clear" w:color="auto" w:fill="FFFFFF"/>
          </w:tcPr>
          <w:p w:rsidR="0024694B" w:rsidRPr="00890883" w:rsidRDefault="005C2628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  <w:tr w:rsidR="0024694B" w:rsidRPr="00890883" w:rsidTr="0024694B">
        <w:trPr>
          <w:cantSplit/>
        </w:trPr>
        <w:tc>
          <w:tcPr>
            <w:tcW w:w="1843" w:type="dxa"/>
            <w:shd w:val="clear" w:color="auto" w:fill="D9D9D9" w:themeFill="background1" w:themeFillShade="D9"/>
          </w:tcPr>
          <w:p w:rsidR="0024694B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Gyllebeholder 7</w:t>
            </w:r>
          </w:p>
          <w:p w:rsidR="0024694B" w:rsidRPr="00890883" w:rsidRDefault="0024694B" w:rsidP="0024694B">
            <w:pPr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Østerskovvej 11A</w:t>
            </w:r>
          </w:p>
        </w:tc>
        <w:tc>
          <w:tcPr>
            <w:tcW w:w="1276" w:type="dxa"/>
            <w:shd w:val="clear" w:color="auto" w:fill="FFFFFF"/>
          </w:tcPr>
          <w:p w:rsidR="0024694B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550</w:t>
            </w:r>
          </w:p>
        </w:tc>
        <w:tc>
          <w:tcPr>
            <w:tcW w:w="1134" w:type="dxa"/>
            <w:shd w:val="clear" w:color="auto" w:fill="FFFFFF"/>
          </w:tcPr>
          <w:p w:rsidR="0024694B" w:rsidRPr="00890883" w:rsidRDefault="00997532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1986</w:t>
            </w:r>
          </w:p>
        </w:tc>
        <w:tc>
          <w:tcPr>
            <w:tcW w:w="1134" w:type="dxa"/>
            <w:shd w:val="clear" w:color="auto" w:fill="FFFFFF"/>
          </w:tcPr>
          <w:p w:rsidR="0024694B" w:rsidRPr="00890883" w:rsidRDefault="00141AC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</w:tcPr>
          <w:p w:rsidR="0024694B" w:rsidRPr="00890883" w:rsidRDefault="00141ACB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2026</w:t>
            </w:r>
          </w:p>
        </w:tc>
        <w:tc>
          <w:tcPr>
            <w:tcW w:w="1275" w:type="dxa"/>
            <w:shd w:val="clear" w:color="auto" w:fill="FFFFFF"/>
          </w:tcPr>
          <w:p w:rsidR="0024694B" w:rsidRPr="00890883" w:rsidRDefault="005C2628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Ok </w:t>
            </w:r>
          </w:p>
        </w:tc>
        <w:tc>
          <w:tcPr>
            <w:tcW w:w="1843" w:type="dxa"/>
            <w:shd w:val="clear" w:color="auto" w:fill="FFFFFF"/>
          </w:tcPr>
          <w:p w:rsidR="0024694B" w:rsidRPr="00890883" w:rsidRDefault="005C2628" w:rsidP="003F69C8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Ok</w:t>
            </w:r>
          </w:p>
        </w:tc>
      </w:tr>
    </w:tbl>
    <w:p w:rsidR="00781C44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254307" w:rsidRDefault="00254307" w:rsidP="00A72E0E">
      <w:pPr>
        <w:rPr>
          <w:rFonts w:asciiTheme="minorHAnsi" w:hAnsiTheme="minorHAnsi"/>
          <w:b/>
          <w:sz w:val="22"/>
          <w:szCs w:val="22"/>
        </w:rPr>
      </w:pPr>
    </w:p>
    <w:p w:rsidR="00254307" w:rsidRDefault="00254307" w:rsidP="00A72E0E">
      <w:pPr>
        <w:rPr>
          <w:rFonts w:asciiTheme="minorHAnsi" w:hAnsiTheme="minorHAnsi"/>
          <w:b/>
          <w:sz w:val="22"/>
          <w:szCs w:val="22"/>
        </w:rPr>
      </w:pPr>
    </w:p>
    <w:p w:rsidR="00254307" w:rsidRDefault="00254307" w:rsidP="00A72E0E">
      <w:pPr>
        <w:rPr>
          <w:rFonts w:asciiTheme="minorHAnsi" w:hAnsiTheme="minorHAnsi"/>
          <w:b/>
          <w:sz w:val="22"/>
          <w:szCs w:val="22"/>
        </w:rPr>
      </w:pPr>
    </w:p>
    <w:p w:rsidR="00254307" w:rsidRDefault="00254307" w:rsidP="00A72E0E">
      <w:pPr>
        <w:rPr>
          <w:rFonts w:asciiTheme="minorHAnsi" w:hAnsiTheme="minorHAnsi"/>
          <w:b/>
          <w:sz w:val="22"/>
          <w:szCs w:val="22"/>
        </w:rPr>
      </w:pPr>
    </w:p>
    <w:p w:rsidR="00254307" w:rsidRDefault="00254307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Pr="00646202" w:rsidRDefault="00781C44" w:rsidP="00A72E0E">
      <w:pPr>
        <w:pStyle w:val="Listeafsnit"/>
        <w:numPr>
          <w:ilvl w:val="0"/>
          <w:numId w:val="3"/>
        </w:numPr>
        <w:rPr>
          <w:rFonts w:asciiTheme="minorHAnsi" w:hAnsiTheme="minorHAnsi"/>
          <w:b/>
          <w:sz w:val="22"/>
          <w:szCs w:val="22"/>
        </w:rPr>
      </w:pPr>
      <w:r w:rsidRPr="00646202">
        <w:rPr>
          <w:rFonts w:asciiTheme="minorHAnsi" w:hAnsiTheme="minorHAnsi"/>
          <w:b/>
          <w:sz w:val="22"/>
          <w:szCs w:val="22"/>
        </w:rPr>
        <w:lastRenderedPageBreak/>
        <w:t>Tjekliste til gyllebeholdere</w:t>
      </w:r>
      <w:r w:rsidR="00A956A0">
        <w:rPr>
          <w:rFonts w:asciiTheme="minorHAnsi" w:hAnsiTheme="minorHAnsi"/>
          <w:b/>
          <w:sz w:val="22"/>
          <w:szCs w:val="22"/>
        </w:rPr>
        <w:t xml:space="preserve"> nr. 30</w:t>
      </w:r>
    </w:p>
    <w:p w:rsidR="00781C44" w:rsidRPr="00890883" w:rsidRDefault="00781C44" w:rsidP="00A72E0E">
      <w:pPr>
        <w:rPr>
          <w:rFonts w:asciiTheme="minorHAnsi" w:hAnsiTheme="minorHAnsi"/>
          <w:b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720"/>
        <w:gridCol w:w="720"/>
        <w:gridCol w:w="3661"/>
      </w:tblGrid>
      <w:tr w:rsidR="00781C44" w:rsidRPr="00941C73" w:rsidTr="003F69C8">
        <w:trPr>
          <w:cantSplit/>
        </w:trPr>
        <w:tc>
          <w:tcPr>
            <w:tcW w:w="4680" w:type="dxa"/>
            <w:tcBorders>
              <w:bottom w:val="single" w:sz="4" w:space="0" w:color="auto"/>
            </w:tcBorders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Ja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Nej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bCs/>
                <w:sz w:val="22"/>
                <w:szCs w:val="22"/>
              </w:rPr>
              <w:t>Bemærkninger</w:t>
            </w: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der mere end 100 m fra beholderen til vandløb / søer over 100 m2? 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575679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575679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Nr. 30</w:t>
            </w: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hældninger på mere end 6 grader til van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d</w:t>
            </w: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løb eller søer over 100 m2? 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5679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Er beholderen omfattet af reglerne for alarm? 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575679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575679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Var opsat på nr. 30</w:t>
            </w: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beholderen omfattet reglerne for barriere?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5679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 xml:space="preserve">Modtages der slam? 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5679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beplantning i orden?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5679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fare for overløb?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75679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4680" w:type="dxa"/>
            <w:shd w:val="clear" w:color="auto" w:fill="D9D9D9" w:themeFill="background1" w:themeFillShade="D9"/>
          </w:tcPr>
          <w:p w:rsidR="00781C44" w:rsidRPr="00941C7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941C73">
              <w:rPr>
                <w:rFonts w:asciiTheme="minorHAnsi" w:hAnsiTheme="minorHAnsi"/>
                <w:b/>
                <w:sz w:val="22"/>
                <w:szCs w:val="22"/>
              </w:rPr>
              <w:t>Er der spjæld mellem fortank og beholderen?</w:t>
            </w: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956A0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3661" w:type="dxa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941C73" w:rsidTr="003F69C8">
        <w:trPr>
          <w:cantSplit/>
        </w:trPr>
        <w:tc>
          <w:tcPr>
            <w:tcW w:w="9781" w:type="dxa"/>
            <w:gridSpan w:val="4"/>
            <w:shd w:val="clear" w:color="auto" w:fill="FFFFFF"/>
          </w:tcPr>
          <w:p w:rsidR="00781C44" w:rsidRPr="00941C7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941C7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254307" w:rsidRPr="00941C73" w:rsidRDefault="00254307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1C44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Driftsbygninger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781C44" w:rsidRPr="00890883" w:rsidTr="003F69C8">
        <w:trPr>
          <w:trHeight w:val="405"/>
        </w:trPr>
        <w:tc>
          <w:tcPr>
            <w:tcW w:w="9781" w:type="dxa"/>
          </w:tcPr>
          <w:p w:rsidR="00781C44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konstateret ulovlig anvendelse af miljøgodkendte driftsbygninger:</w:t>
            </w:r>
            <w:r w:rsidR="008F7B49">
              <w:rPr>
                <w:rFonts w:asciiTheme="minorHAnsi" w:hAnsiTheme="minorHAnsi"/>
                <w:sz w:val="22"/>
                <w:szCs w:val="22"/>
              </w:rPr>
              <w:t xml:space="preserve"> nej</w:t>
            </w:r>
          </w:p>
          <w:p w:rsidR="00781C44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1C44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Kapacitet af gød</w:t>
      </w:r>
      <w:r>
        <w:rPr>
          <w:rFonts w:asciiTheme="minorHAnsi" w:hAnsiTheme="minorHAnsi"/>
          <w:b/>
          <w:sz w:val="22"/>
          <w:szCs w:val="22"/>
        </w:rPr>
        <w:t xml:space="preserve">ningsopbevaringsanlæg </w:t>
      </w:r>
    </w:p>
    <w:p w:rsidR="00781C44" w:rsidRDefault="00781C44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kapacitetskravet opfyldt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F12C75">
        <w:trPr>
          <w:cantSplit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81C44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Erhvervsaffald </w:t>
      </w:r>
    </w:p>
    <w:p w:rsidR="00781C44" w:rsidRPr="00890883" w:rsidRDefault="00781C44" w:rsidP="00A72E0E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552"/>
        <w:gridCol w:w="7229"/>
      </w:tblGrid>
      <w:tr w:rsidR="00781C44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89088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781C44" w:rsidRPr="0089088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Opbevaring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 aflevering</w:t>
            </w:r>
          </w:p>
        </w:tc>
      </w:tr>
      <w:tr w:rsidR="00781C44" w:rsidRPr="00890883" w:rsidTr="009E7BE6">
        <w:trPr>
          <w:cantSplit/>
          <w:trHeight w:val="891"/>
        </w:trPr>
        <w:tc>
          <w:tcPr>
            <w:tcW w:w="2552" w:type="dxa"/>
            <w:shd w:val="clear" w:color="auto" w:fill="D9D9D9" w:themeFill="background1" w:themeFillShade="D9"/>
          </w:tcPr>
          <w:p w:rsidR="00781C44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Konventionelt (bran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d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bart) affald:</w:t>
            </w:r>
          </w:p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rFonts w:asciiTheme="minorHAnsi" w:hAnsiTheme="minorHAnsi"/>
                <w:sz w:val="22"/>
                <w:szCs w:val="22"/>
              </w:rPr>
              <w:t>Papir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Plastic</w:t>
            </w:r>
          </w:p>
        </w:tc>
        <w:tc>
          <w:tcPr>
            <w:tcW w:w="7229" w:type="dxa"/>
          </w:tcPr>
          <w:p w:rsidR="00781C44" w:rsidRDefault="002D2B0B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Container aftale med Harm Mammen samt bruger genbrugspladsen.</w:t>
            </w:r>
          </w:p>
          <w:p w:rsidR="00781C44" w:rsidRPr="00890883" w:rsidRDefault="002D2B0B" w:rsidP="002D2B0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Der foreligger kvitteringer for bortskaffelse af affald.</w:t>
            </w:r>
          </w:p>
        </w:tc>
      </w:tr>
      <w:tr w:rsidR="00781C44" w:rsidRPr="00890883" w:rsidTr="003F69C8">
        <w:tblPrEx>
          <w:tblLook w:val="04A0" w:firstRow="1" w:lastRow="0" w:firstColumn="1" w:lastColumn="0" w:noHBand="0" w:noVBand="1"/>
        </w:tblPrEx>
        <w:trPr>
          <w:cantSplit/>
          <w:trHeight w:val="405"/>
        </w:trPr>
        <w:tc>
          <w:tcPr>
            <w:tcW w:w="9781" w:type="dxa"/>
            <w:gridSpan w:val="2"/>
          </w:tcPr>
          <w:p w:rsidR="00781C44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781C44" w:rsidRDefault="00781C44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DA5AD7" w:rsidRDefault="00DA5AD7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DA5AD7" w:rsidRDefault="00DA5AD7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823EED" w:rsidRDefault="00823EED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823EED" w:rsidRDefault="00823EED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DA5AD7" w:rsidRDefault="00DA5AD7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DA5AD7" w:rsidRDefault="00DA5AD7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 xml:space="preserve">Døde dyr 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etableret en oplagsplads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hævet over jordoverfladen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overdækket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F12C75">
        <w:trPr>
          <w:cantSplit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8F7B49">
              <w:rPr>
                <w:rFonts w:asciiTheme="minorHAnsi" w:hAnsiTheme="minorHAnsi"/>
                <w:sz w:val="22"/>
                <w:szCs w:val="22"/>
              </w:rPr>
              <w:t xml:space="preserve"> fælles for Bygaden 15 og 30</w:t>
            </w:r>
          </w:p>
        </w:tc>
      </w:tr>
    </w:tbl>
    <w:p w:rsidR="00781C44" w:rsidRDefault="00781C44" w:rsidP="00B77853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781C44" w:rsidRDefault="00781C44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Skadedyr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Foretages der bekæmpelse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254307">
        <w:trPr>
          <w:cantSplit/>
          <w:trHeight w:val="486"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81C44" w:rsidRPr="00AE1860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Olietank</w:t>
      </w:r>
      <w:r>
        <w:rPr>
          <w:rFonts w:asciiTheme="minorHAnsi" w:hAnsiTheme="minorHAnsi"/>
          <w:b/>
          <w:sz w:val="22"/>
          <w:szCs w:val="22"/>
        </w:rPr>
        <w:t>e</w:t>
      </w:r>
    </w:p>
    <w:p w:rsidR="00781C44" w:rsidRDefault="00781C44" w:rsidP="00B77853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Passer BBR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nye tanke</w:t>
            </w:r>
          </w:p>
        </w:tc>
        <w:tc>
          <w:tcPr>
            <w:tcW w:w="1418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fjernet gamle tanke</w:t>
            </w:r>
          </w:p>
        </w:tc>
        <w:tc>
          <w:tcPr>
            <w:tcW w:w="1418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781C44" w:rsidRPr="005833DC" w:rsidTr="00F12C75">
        <w:trPr>
          <w:cantSplit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81C44" w:rsidRDefault="00781C44" w:rsidP="00A72E0E">
      <w:pPr>
        <w:rPr>
          <w:rFonts w:asciiTheme="minorHAnsi" w:hAnsiTheme="minorHAnsi"/>
          <w:sz w:val="22"/>
          <w:szCs w:val="22"/>
        </w:rPr>
      </w:pPr>
    </w:p>
    <w:p w:rsidR="00781C44" w:rsidRDefault="00781C44" w:rsidP="00A72E0E">
      <w:pPr>
        <w:rPr>
          <w:rFonts w:asciiTheme="minorHAnsi" w:hAnsiTheme="minorHAnsi"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Konstateret jordforurening</w:t>
      </w:r>
    </w:p>
    <w:p w:rsidR="00781C44" w:rsidRDefault="00781C44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konstateret jordforurening</w:t>
            </w:r>
          </w:p>
        </w:tc>
        <w:tc>
          <w:tcPr>
            <w:tcW w:w="1418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781C44" w:rsidRPr="005833DC" w:rsidTr="00F12C75">
        <w:trPr>
          <w:cantSplit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</w:p>
        </w:tc>
      </w:tr>
    </w:tbl>
    <w:p w:rsidR="00781C44" w:rsidRDefault="00781C44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DA5AD7" w:rsidRDefault="00DA5AD7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781C44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lastRenderedPageBreak/>
        <w:t>Meddelt Henstilling, påbud, forbud eller indskærpelse</w:t>
      </w:r>
    </w:p>
    <w:p w:rsidR="00781C44" w:rsidRDefault="00781C44" w:rsidP="00B77853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781C44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781C44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meddelt henstilling, påbud eller indskærpelse</w:t>
            </w:r>
          </w:p>
        </w:tc>
        <w:tc>
          <w:tcPr>
            <w:tcW w:w="1418" w:type="dxa"/>
          </w:tcPr>
          <w:p w:rsidR="00781C44" w:rsidRPr="005833DC" w:rsidRDefault="008F7B49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1417" w:type="dxa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1C44" w:rsidRPr="005833DC" w:rsidTr="00F12C75">
        <w:trPr>
          <w:cantSplit/>
        </w:trPr>
        <w:tc>
          <w:tcPr>
            <w:tcW w:w="9781" w:type="dxa"/>
            <w:gridSpan w:val="3"/>
          </w:tcPr>
          <w:p w:rsidR="00781C44" w:rsidRPr="005833DC" w:rsidRDefault="00781C44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8F7B49">
              <w:rPr>
                <w:rFonts w:asciiTheme="minorHAnsi" w:hAnsiTheme="minorHAnsi"/>
                <w:sz w:val="22"/>
                <w:szCs w:val="22"/>
              </w:rPr>
              <w:t xml:space="preserve"> flydelag på gyllebeholderen på nr. 30</w:t>
            </w:r>
          </w:p>
        </w:tc>
      </w:tr>
    </w:tbl>
    <w:p w:rsidR="00781C44" w:rsidRDefault="00781C44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781C44" w:rsidRPr="00595A99" w:rsidRDefault="00781C44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Konklusion på virksomhedens seneste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indberetninger om egenkontrol</w:t>
      </w:r>
    </w:p>
    <w:p w:rsidR="00781C44" w:rsidRPr="00890883" w:rsidRDefault="00781C44" w:rsidP="00A72E0E">
      <w:pPr>
        <w:pStyle w:val="Listeafsnit"/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herunder om indberetningen har givet tilsynsmyndigheden anledning til at udstede p</w:t>
      </w:r>
      <w:r w:rsidRPr="00890883">
        <w:rPr>
          <w:rFonts w:asciiTheme="minorHAnsi" w:hAnsiTheme="minorHAnsi"/>
          <w:sz w:val="22"/>
          <w:szCs w:val="22"/>
        </w:rPr>
        <w:t>å</w:t>
      </w:r>
      <w:r w:rsidRPr="00890883">
        <w:rPr>
          <w:rFonts w:asciiTheme="minorHAnsi" w:hAnsiTheme="minorHAnsi"/>
          <w:sz w:val="22"/>
          <w:szCs w:val="22"/>
        </w:rPr>
        <w:t>bud, forbud eller indskærpelser.</w:t>
      </w:r>
    </w:p>
    <w:p w:rsidR="00781C44" w:rsidRPr="00DA5AD7" w:rsidRDefault="00781C44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35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781C44" w:rsidRPr="00DA5AD7" w:rsidTr="003F69C8">
        <w:trPr>
          <w:trHeight w:val="690"/>
        </w:trPr>
        <w:tc>
          <w:tcPr>
            <w:tcW w:w="9735" w:type="dxa"/>
          </w:tcPr>
          <w:p w:rsidR="008F7B49" w:rsidRPr="00DA5AD7" w:rsidRDefault="00DA5AD7" w:rsidP="00DA5AD7">
            <w:pPr>
              <w:rPr>
                <w:rFonts w:asciiTheme="minorHAnsi" w:hAnsiTheme="minorHAnsi"/>
                <w:sz w:val="22"/>
                <w:szCs w:val="22"/>
              </w:rPr>
            </w:pPr>
            <w:r w:rsidRPr="00DA5AD7">
              <w:rPr>
                <w:rFonts w:asciiTheme="minorHAnsi" w:hAnsiTheme="minorHAnsi"/>
                <w:sz w:val="22"/>
                <w:szCs w:val="22"/>
              </w:rPr>
              <w:t>Følges op på næste tilsyn.</w:t>
            </w:r>
          </w:p>
          <w:p w:rsidR="00781C44" w:rsidRPr="00DA5AD7" w:rsidRDefault="00781C44" w:rsidP="003F69C8">
            <w:pPr>
              <w:pStyle w:val="Listeafsnit"/>
              <w:ind w:left="714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781C44" w:rsidRDefault="00781C44" w:rsidP="00A72E0E">
      <w:pPr>
        <w:rPr>
          <w:rFonts w:asciiTheme="minorHAnsi" w:hAnsiTheme="minorHAnsi"/>
          <w:b/>
          <w:sz w:val="22"/>
          <w:szCs w:val="22"/>
        </w:rPr>
      </w:pPr>
    </w:p>
    <w:p w:rsidR="00781C44" w:rsidRDefault="00781C44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Endelig konklusion på tilsynet, bemærkninger og aftaler</w:t>
      </w:r>
    </w:p>
    <w:p w:rsidR="00781C44" w:rsidRDefault="00781C44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81C44" w:rsidTr="003F69C8">
        <w:trPr>
          <w:trHeight w:val="390"/>
        </w:trPr>
        <w:tc>
          <w:tcPr>
            <w:tcW w:w="9781" w:type="dxa"/>
          </w:tcPr>
          <w:p w:rsidR="00AB5A6F" w:rsidRPr="0038703B" w:rsidRDefault="00AB5A6F" w:rsidP="00AB5A6F">
            <w:pPr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</w:pPr>
            <w:r w:rsidRPr="0038703B"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  <w:t>Status for miljøgodkendelser</w:t>
            </w:r>
          </w:p>
          <w:p w:rsidR="00941604" w:rsidRDefault="00AB5A6F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Byggeri samt udnyttelse af godkendelser</w:t>
            </w:r>
            <w:r w:rsidR="000C3A8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er endnu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ikke på begyndt. Gyldighedsperioderne udløber for beg</w:t>
            </w:r>
            <w:r w:rsidR="000C3A8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ge godkendelser</w:t>
            </w:r>
            <w:r w:rsidR="002A27E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den 28. november 2016. Du oplyste at du</w:t>
            </w:r>
            <w:r w:rsidR="000C3A85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har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kontakt</w:t>
            </w:r>
            <w:r w:rsidR="00941604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et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en bygmester. </w:t>
            </w:r>
          </w:p>
          <w:p w:rsidR="00941604" w:rsidRDefault="00941604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  <w:p w:rsidR="00AB5A6F" w:rsidRDefault="00AB5A6F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Du skal inden gyldighedsperiodens udløb sende en mail til </w:t>
            </w:r>
            <w:hyperlink r:id="rId14" w:history="1">
              <w:r w:rsidRPr="00E4553B">
                <w:rPr>
                  <w:rStyle w:val="Hyperlink"/>
                  <w:rFonts w:asciiTheme="minorHAnsi" w:eastAsia="Times New Roman" w:hAnsiTheme="minorHAnsi"/>
                  <w:sz w:val="24"/>
                  <w:szCs w:val="24"/>
                  <w:lang w:eastAsia="da-DK"/>
                </w:rPr>
                <w:t>landbrug@aabenraa.dk</w:t>
              </w:r>
            </w:hyperlink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, med en bi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n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dende aftale fra bygmesteren samt søge byggetilladelse gennem kommunens it-system BOM. Her er link: </w:t>
            </w:r>
          </w:p>
          <w:p w:rsidR="0038703B" w:rsidRDefault="00031EB3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hyperlink r:id="rId15" w:history="1">
              <w:r w:rsidR="0038703B" w:rsidRPr="00E4553B">
                <w:rPr>
                  <w:rStyle w:val="Hyperlink"/>
                  <w:rFonts w:asciiTheme="minorHAnsi" w:eastAsia="Times New Roman" w:hAnsiTheme="minorHAnsi"/>
                  <w:sz w:val="24"/>
                  <w:szCs w:val="24"/>
                  <w:lang w:eastAsia="da-DK"/>
                </w:rPr>
                <w:t>https://www.aabenraa.dk/borger/flytning-bolig-og-byggeri/byggeri-og-nedrivning/soeg-om-byggetilladelse/</w:t>
              </w:r>
            </w:hyperlink>
          </w:p>
          <w:p w:rsidR="00384038" w:rsidRDefault="00384038" w:rsidP="00AB5A6F">
            <w:pPr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</w:pPr>
          </w:p>
          <w:p w:rsidR="00AB5A6F" w:rsidRDefault="00AB5A6F" w:rsidP="00AB5A6F">
            <w:pPr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</w:pPr>
            <w:r w:rsidRPr="0038703B"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  <w:t>Gyllebeholdere</w:t>
            </w:r>
            <w:r w:rsidR="0038703B">
              <w:rPr>
                <w:rFonts w:asciiTheme="minorHAnsi" w:eastAsia="Times New Roman" w:hAnsiTheme="minorHAnsi"/>
                <w:i/>
                <w:sz w:val="24"/>
                <w:szCs w:val="24"/>
                <w:lang w:eastAsia="da-DK"/>
              </w:rPr>
              <w:t>, kontrol og flydelag</w:t>
            </w:r>
          </w:p>
          <w:p w:rsidR="00823EED" w:rsidRDefault="00575679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De</w:t>
            </w:r>
            <w:r w:rsidR="00514932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t henstilles til at gyllebeholderen på nr. 30 får etableret flydelag, jf. § </w:t>
            </w:r>
            <w:r w:rsidR="006444EA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20 i bekendtgørelse nr. 1318 af 26. november 2015 om erhvervsmæssigt dyrehold, husdyrgødning, ensilage m.v. </w:t>
            </w:r>
          </w:p>
          <w:p w:rsidR="00823EED" w:rsidRDefault="00823EED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  <w:p w:rsidR="00823EED" w:rsidRDefault="006444EA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Samtidig henstilles til at de øvrige beholdere </w:t>
            </w:r>
            <w:r w:rsidR="00823EED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gås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efter for flydelag. </w:t>
            </w:r>
          </w:p>
          <w:p w:rsidR="00823EED" w:rsidRDefault="00823EED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</w:p>
          <w:p w:rsidR="00514932" w:rsidRDefault="006444EA" w:rsidP="00AB5A6F">
            <w:pP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Aabenraa Kommune vil lave </w:t>
            </w:r>
            <w:r w:rsidR="00706310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en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 op følgende kontrol </w:t>
            </w:r>
            <w:r w:rsidR="00180E4D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med flydelag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af </w:t>
            </w:r>
            <w:r w:rsidR="00823EED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 xml:space="preserve">de øvrige </w:t>
            </w:r>
            <w:r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b</w:t>
            </w:r>
            <w:r w:rsidR="00823EED">
              <w:rPr>
                <w:rFonts w:asciiTheme="minorHAnsi" w:eastAsia="Times New Roman" w:hAnsiTheme="minorHAnsi"/>
                <w:sz w:val="24"/>
                <w:szCs w:val="24"/>
                <w:lang w:eastAsia="da-DK"/>
              </w:rPr>
              <w:t>eholdere i uge 49.</w:t>
            </w:r>
          </w:p>
          <w:p w:rsidR="00DA5AD7" w:rsidRPr="00595A99" w:rsidRDefault="00DA5AD7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</w:tc>
      </w:tr>
    </w:tbl>
    <w:p w:rsidR="00781C44" w:rsidRDefault="00781C44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781C44" w:rsidRPr="00890883" w:rsidRDefault="00781C44" w:rsidP="00A72E0E">
      <w:pPr>
        <w:pStyle w:val="Listeafsnit"/>
        <w:numPr>
          <w:ilvl w:val="0"/>
          <w:numId w:val="4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Tidsregistrering</w:t>
      </w:r>
    </w:p>
    <w:p w:rsidR="00781C44" w:rsidRPr="00890883" w:rsidRDefault="00781C44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700"/>
        <w:gridCol w:w="5565"/>
        <w:gridCol w:w="69"/>
        <w:gridCol w:w="453"/>
        <w:gridCol w:w="994"/>
      </w:tblGrid>
      <w:tr w:rsidR="00781C44" w:rsidRPr="00890883" w:rsidTr="00823EED">
        <w:tc>
          <w:tcPr>
            <w:tcW w:w="2700" w:type="dxa"/>
            <w:shd w:val="clear" w:color="auto" w:fill="D9D9D9" w:themeFill="background1" w:themeFillShade="D9"/>
          </w:tcPr>
          <w:p w:rsidR="00781C44" w:rsidRPr="0089088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Aktivitet</w:t>
            </w:r>
          </w:p>
        </w:tc>
        <w:tc>
          <w:tcPr>
            <w:tcW w:w="7081" w:type="dxa"/>
            <w:gridSpan w:val="4"/>
            <w:shd w:val="clear" w:color="auto" w:fill="D9D9D9" w:themeFill="background1" w:themeFillShade="D9"/>
          </w:tcPr>
          <w:p w:rsidR="00781C44" w:rsidRPr="00890883" w:rsidRDefault="00781C44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Tid</w:t>
            </w:r>
          </w:p>
        </w:tc>
      </w:tr>
      <w:tr w:rsidR="00781C44" w:rsidRPr="00890883" w:rsidTr="00823EED">
        <w:tc>
          <w:tcPr>
            <w:tcW w:w="2700" w:type="dxa"/>
          </w:tcPr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Forberedelse</w:t>
            </w:r>
          </w:p>
        </w:tc>
        <w:tc>
          <w:tcPr>
            <w:tcW w:w="7081" w:type="dxa"/>
            <w:gridSpan w:val="4"/>
          </w:tcPr>
          <w:p w:rsidR="00781C44" w:rsidRPr="00890883" w:rsidRDefault="00B9346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781C44" w:rsidRPr="00890883" w:rsidTr="00823EED">
        <w:tc>
          <w:tcPr>
            <w:tcW w:w="2700" w:type="dxa"/>
          </w:tcPr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Tilsyn</w:t>
            </w:r>
          </w:p>
        </w:tc>
        <w:tc>
          <w:tcPr>
            <w:tcW w:w="7081" w:type="dxa"/>
            <w:gridSpan w:val="4"/>
          </w:tcPr>
          <w:p w:rsidR="00781C44" w:rsidRPr="00890883" w:rsidRDefault="00B9346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  <w:tr w:rsidR="00781C44" w:rsidRPr="00890883" w:rsidTr="00823EED">
        <w:tc>
          <w:tcPr>
            <w:tcW w:w="2700" w:type="dxa"/>
          </w:tcPr>
          <w:p w:rsidR="00781C44" w:rsidRPr="00890883" w:rsidRDefault="00781C44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Afrapportering</w:t>
            </w:r>
          </w:p>
        </w:tc>
        <w:tc>
          <w:tcPr>
            <w:tcW w:w="7081" w:type="dxa"/>
            <w:gridSpan w:val="4"/>
          </w:tcPr>
          <w:p w:rsidR="00781C44" w:rsidRPr="00890883" w:rsidRDefault="00294052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  <w:tr w:rsidR="00816614" w:rsidRPr="00781C44" w:rsidTr="00823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994" w:type="dxa"/>
        </w:trPr>
        <w:tc>
          <w:tcPr>
            <w:tcW w:w="8265" w:type="dxa"/>
            <w:gridSpan w:val="2"/>
          </w:tcPr>
          <w:p w:rsidR="00816614" w:rsidRDefault="00816614" w:rsidP="00781C44">
            <w:bookmarkStart w:id="8" w:name="bmkRegardsTable"/>
            <w:bookmarkEnd w:id="8"/>
          </w:p>
          <w:p w:rsidR="00B93465" w:rsidRDefault="00B93465" w:rsidP="00781C44"/>
          <w:p w:rsidR="00B93465" w:rsidRDefault="00A57938" w:rsidP="00781C44">
            <w:r>
              <w:rPr>
                <w:noProof/>
                <w:lang w:eastAsia="da-DK"/>
              </w:rPr>
              <w:drawing>
                <wp:inline distT="0" distB="0" distL="0" distR="0" wp14:anchorId="1BE10A91" wp14:editId="235F1B18">
                  <wp:extent cx="5248275" cy="320992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8348" t="10695" r="7636" b="8823"/>
                          <a:stretch/>
                        </pic:blipFill>
                        <pic:spPr bwMode="auto">
                          <a:xfrm>
                            <a:off x="0" y="0"/>
                            <a:ext cx="5247340" cy="3209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132D" w:rsidRDefault="00DA5AD7" w:rsidP="00781C44">
            <w:r>
              <w:t xml:space="preserve">Bygaden </w:t>
            </w:r>
            <w:r w:rsidR="007B0898">
              <w:t>15</w:t>
            </w:r>
          </w:p>
          <w:p w:rsidR="00FE132D" w:rsidRDefault="00FE132D" w:rsidP="00781C44"/>
          <w:p w:rsidR="00FE132D" w:rsidRDefault="00FE132D" w:rsidP="00781C44"/>
          <w:p w:rsidR="00FE132D" w:rsidRDefault="00FE132D" w:rsidP="00781C44"/>
          <w:p w:rsidR="00FE132D" w:rsidRDefault="00FE132D" w:rsidP="00781C44"/>
          <w:p w:rsidR="00FE132D" w:rsidRDefault="00FE132D" w:rsidP="00781C44"/>
          <w:p w:rsidR="00FE132D" w:rsidRDefault="00FE132D" w:rsidP="00781C44"/>
          <w:p w:rsidR="00FE132D" w:rsidRDefault="00FE132D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254307" w:rsidRDefault="00254307" w:rsidP="00781C44"/>
          <w:p w:rsidR="00FE132D" w:rsidRDefault="00FE132D" w:rsidP="00781C44"/>
          <w:p w:rsidR="00B93465" w:rsidRPr="00781C44" w:rsidRDefault="00031EB3" w:rsidP="005B2C4A">
            <w:r>
              <w:rPr>
                <w:noProof/>
                <w:lang w:eastAsia="da-D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2454275</wp:posOffset>
                      </wp:positionV>
                      <wp:extent cx="1866900" cy="371475"/>
                      <wp:effectExtent l="13970" t="6350" r="967105" b="12700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71475"/>
                              </a:xfrm>
                              <a:prstGeom prst="wedgeRectCallout">
                                <a:avLst>
                                  <a:gd name="adj1" fmla="val 101157"/>
                                  <a:gd name="adj2" fmla="val 794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2424" w:rsidRDefault="006B2424">
                                  <w:r>
                                    <w:t>Gyllebeholder med alarm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3" o:spid="_x0000_s1026" type="#_x0000_t61" style="position:absolute;margin-left:66.35pt;margin-top:193.25pt;width:14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" adj="32650,12517">
                      <v:textbox>
                        <w:txbxContent>
                          <w:p w:rsidR="006B2424" w:rsidRDefault="006B2424">
                            <w:r>
                              <w:t>Gyllebeholder med alarm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3776345</wp:posOffset>
                      </wp:positionH>
                      <wp:positionV relativeFrom="paragraph">
                        <wp:posOffset>1368425</wp:posOffset>
                      </wp:positionV>
                      <wp:extent cx="1219200" cy="381000"/>
                      <wp:effectExtent l="13970" t="6350" r="5080" b="869950"/>
                      <wp:wrapNone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381000"/>
                              </a:xfrm>
                              <a:prstGeom prst="wedgeRectCallout">
                                <a:avLst>
                                  <a:gd name="adj1" fmla="val 5468"/>
                                  <a:gd name="adj2" fmla="val 27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2424" w:rsidRDefault="006B2424">
                                  <w:r>
                                    <w:t>Daka plads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7" type="#_x0000_t61" style="position:absolute;margin-left:297.35pt;margin-top:107.75pt;width:96pt;height:3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" adj="11981,70200">
                      <v:textbox>
                        <w:txbxContent>
                          <w:p w:rsidR="006B2424" w:rsidRDefault="006B2424">
                            <w:r>
                              <w:t>Daka plads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C4A">
              <w:rPr>
                <w:noProof/>
                <w:lang w:eastAsia="da-DK"/>
              </w:rPr>
              <w:drawing>
                <wp:inline distT="0" distB="0" distL="0" distR="0" wp14:anchorId="129F26F6" wp14:editId="7EA66A87">
                  <wp:extent cx="5000625" cy="3961022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499" t="10695" r="24351" b="8823"/>
                          <a:stretch/>
                        </pic:blipFill>
                        <pic:spPr bwMode="auto">
                          <a:xfrm>
                            <a:off x="0" y="0"/>
                            <a:ext cx="4999793" cy="3960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</w:tcPr>
          <w:p w:rsidR="00816614" w:rsidRPr="00781C44" w:rsidRDefault="00816614" w:rsidP="00A80B58"/>
        </w:tc>
        <w:tc>
          <w:tcPr>
            <w:tcW w:w="453" w:type="dxa"/>
          </w:tcPr>
          <w:p w:rsidR="00816614" w:rsidRPr="00781C44" w:rsidRDefault="00816614" w:rsidP="00F909DB"/>
        </w:tc>
      </w:tr>
    </w:tbl>
    <w:bookmarkEnd w:id="3"/>
    <w:p w:rsidR="00736326" w:rsidRPr="00781C44" w:rsidRDefault="00DA5AD7" w:rsidP="00DF770E">
      <w:pPr>
        <w:spacing w:line="240" w:lineRule="auto"/>
      </w:pPr>
      <w:r>
        <w:lastRenderedPageBreak/>
        <w:t>Bygaden 30</w:t>
      </w:r>
    </w:p>
    <w:sectPr w:rsidR="00736326" w:rsidRPr="00781C44" w:rsidSect="00BE222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4" w:author="Jørn Nissen Petersen" w:date="2016-09-19T09:11:00Z" w:initials="JNP">
    <w:p w:rsidR="00781C44" w:rsidRDefault="00781C44" w:rsidP="00A72E0E">
      <w:pPr>
        <w:pStyle w:val="Kommentartekst"/>
      </w:pPr>
      <w:r>
        <w:rPr>
          <w:rStyle w:val="Kommentarhenvisning"/>
        </w:rPr>
        <w:annotationRef/>
      </w:r>
      <w:r>
        <w:t>Dette skema anvendes kun på de landbrug, hvor der er krav om høring / offentliggørelse. Også kaldet kategori 1A og 1B landbrug.</w:t>
      </w:r>
    </w:p>
  </w:comment>
  <w:comment w:id="5" w:author="Jørn Nissen Petersen" w:date="2016-09-19T09:11:00Z" w:initials="JNP">
    <w:p w:rsidR="00781C44" w:rsidRDefault="00781C44" w:rsidP="00A72E0E">
      <w:pPr>
        <w:pStyle w:val="Kommentartekst"/>
      </w:pPr>
      <w:r>
        <w:rPr>
          <w:rStyle w:val="Kommentarhenvisning"/>
        </w:rPr>
        <w:annotationRef/>
      </w:r>
      <w:r>
        <w:t>Stemmer det med tidsregistrering</w:t>
      </w:r>
    </w:p>
  </w:comment>
  <w:comment w:id="7" w:author="Jørn Nissen Petersen" w:date="2016-09-19T09:11:00Z" w:initials="JNP">
    <w:p w:rsidR="00781C44" w:rsidRDefault="00781C44" w:rsidP="00A72E0E">
      <w:pPr>
        <w:pStyle w:val="Kommentartekst"/>
      </w:pPr>
      <w:r>
        <w:rPr>
          <w:rStyle w:val="Kommentarhenvisning"/>
        </w:rPr>
        <w:annotationRef/>
      </w:r>
      <w:r>
        <w:t>Indsæt det fra godkendelse / tilladelse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C44" w:rsidRPr="00781C44" w:rsidRDefault="00781C44" w:rsidP="00413091">
      <w:pPr>
        <w:spacing w:line="240" w:lineRule="auto"/>
      </w:pPr>
      <w:r w:rsidRPr="00781C44">
        <w:separator/>
      </w:r>
    </w:p>
  </w:endnote>
  <w:endnote w:type="continuationSeparator" w:id="0">
    <w:p w:rsidR="00781C44" w:rsidRPr="00781C44" w:rsidRDefault="00781C44" w:rsidP="00413091">
      <w:pPr>
        <w:spacing w:line="240" w:lineRule="auto"/>
      </w:pPr>
      <w:r w:rsidRPr="00781C4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44" w:rsidRDefault="00781C44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F909DB" w:rsidRPr="00781C44" w:rsidTr="00F909DB">
      <w:tc>
        <w:tcPr>
          <w:tcW w:w="2268" w:type="dxa"/>
        </w:tcPr>
        <w:p w:rsidR="00F909DB" w:rsidRPr="00781C44" w:rsidRDefault="00F909DB" w:rsidP="00F909DB">
          <w:pPr>
            <w:pStyle w:val="Sidefod"/>
            <w:jc w:val="right"/>
          </w:pPr>
          <w:r w:rsidRPr="00781C44">
            <w:t xml:space="preserve">Side </w:t>
          </w:r>
          <w:r w:rsidRPr="00781C44">
            <w:fldChar w:fldCharType="begin"/>
          </w:r>
          <w:r w:rsidRPr="00781C44">
            <w:instrText xml:space="preserve"> PAGE   \* MERGEFORMAT </w:instrText>
          </w:r>
          <w:r w:rsidRPr="00781C44">
            <w:fldChar w:fldCharType="separate"/>
          </w:r>
          <w:r w:rsidR="00031EB3">
            <w:rPr>
              <w:noProof/>
            </w:rPr>
            <w:t>2</w:t>
          </w:r>
          <w:r w:rsidRPr="00781C44">
            <w:fldChar w:fldCharType="end"/>
          </w:r>
          <w:r w:rsidRPr="00781C44">
            <w:t xml:space="preserve"> af </w:t>
          </w:r>
          <w:fldSimple w:instr=" NUMPAGES   \* MERGEFORMAT ">
            <w:r w:rsidR="00031EB3">
              <w:rPr>
                <w:noProof/>
              </w:rPr>
              <w:t>8</w:t>
            </w:r>
          </w:fldSimple>
        </w:p>
      </w:tc>
    </w:tr>
  </w:tbl>
  <w:p w:rsidR="00F909DB" w:rsidRPr="00781C44" w:rsidRDefault="00F909DB" w:rsidP="00DF770E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9DB" w:rsidRPr="00781C44" w:rsidRDefault="00F909DB">
    <w:pPr>
      <w:pStyle w:val="Sidefod"/>
    </w:pPr>
    <w:r w:rsidRPr="00781C44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44F9762A" wp14:editId="31370772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C44" w:rsidRPr="00781C44" w:rsidRDefault="00781C44" w:rsidP="00413091">
      <w:pPr>
        <w:spacing w:line="240" w:lineRule="auto"/>
      </w:pPr>
      <w:r w:rsidRPr="00781C44">
        <w:separator/>
      </w:r>
    </w:p>
  </w:footnote>
  <w:footnote w:type="continuationSeparator" w:id="0">
    <w:p w:rsidR="00781C44" w:rsidRPr="00781C44" w:rsidRDefault="00781C44" w:rsidP="00413091">
      <w:pPr>
        <w:spacing w:line="240" w:lineRule="auto"/>
      </w:pPr>
      <w:r w:rsidRPr="00781C44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44" w:rsidRDefault="00781C44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44" w:rsidRDefault="00781C44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C44" w:rsidRDefault="00781C4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19072" cy="570586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072" cy="5705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03D4C"/>
    <w:multiLevelType w:val="hybridMultilevel"/>
    <w:tmpl w:val="70248F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adreDataCaseEstate" w:val="Ejendom: 204"/>
    <w:docVar w:name="AcadreDataCaseNumber" w:val="07/50576"/>
    <w:docVar w:name="AcadreDataCaseProperty" w:val="75, HØNSNAP, HOLBØL"/>
    <w:docVar w:name="AcadreDataCaseTitle" w:val="Bygaden 15, 6340 Kruså"/>
    <w:docVar w:name="AcadreDataDocumentDate" w:val="19-09-2016"/>
    <w:docVar w:name="AcadreDataDocumentTitle" w:val="Tilsynsrapport basistilsyn 2016"/>
    <w:docVar w:name="AcadreDataRecipientAddress" w:val="Bygaden 15"/>
    <w:docVar w:name="AcadreDataRecipientCity" w:val="Kruså"/>
    <w:docVar w:name="AcadreDataRecipientName" w:val="Charlotte Duus Christensen"/>
    <w:docVar w:name="AcadreDataRecipientPostalCode" w:val="6340"/>
    <w:docVar w:name="AcadreDataRecipientPublicIdentity" w:val="2001700734"/>
    <w:docVar w:name="AcadreDocumentToMultipleRecipients" w:val="False"/>
    <w:docVar w:name="AttachedTemplatePath" w:val="Brev.dotm"/>
    <w:docVar w:name="DocCaseNo" w:val="07/50576"/>
    <w:docVar w:name="DocCPR" w:val="200170-0734"/>
    <w:docVar w:name="DocCPR_ColumnName" w:val="CPR_CVR"/>
    <w:docVar w:name="DocHeader" w:val="Tilsynsrapport basistilsyn 2016"/>
    <w:docVar w:name="DocP" w:val="2001700734"/>
    <w:docVar w:name="DocP_ColumnName" w:val="P"/>
    <w:docVar w:name="DocumentCreated" w:val="DocumentCreated"/>
    <w:docVar w:name="DocumentCreatedOK" w:val="DocumentCreatedOK"/>
    <w:docVar w:name="DocumentInitialized" w:val="OK"/>
    <w:docVar w:name="IntegrationType" w:val="Acadre"/>
    <w:docVar w:name="LatestPhrase" w:val="S:\dynamictemplate\Fraser\Kultur, Miljø og Erhverv\Byg, Natur &amp; Miljø\Miljø\Landbrug\Tilsynsrapport_landbrug_kat_1a_1b_2_v4.docx"/>
    <w:docVar w:name="SaveInTemplateCenterEnabled" w:val="False"/>
  </w:docVars>
  <w:rsids>
    <w:rsidRoot w:val="00781C44"/>
    <w:rsid w:val="00001F64"/>
    <w:rsid w:val="0000690B"/>
    <w:rsid w:val="0000690C"/>
    <w:rsid w:val="00010952"/>
    <w:rsid w:val="00011A4E"/>
    <w:rsid w:val="00017B8A"/>
    <w:rsid w:val="0003029F"/>
    <w:rsid w:val="00031EB3"/>
    <w:rsid w:val="00034E6B"/>
    <w:rsid w:val="00042DFA"/>
    <w:rsid w:val="0004462F"/>
    <w:rsid w:val="00052701"/>
    <w:rsid w:val="0005397B"/>
    <w:rsid w:val="00064659"/>
    <w:rsid w:val="000662AF"/>
    <w:rsid w:val="000703AA"/>
    <w:rsid w:val="0007447F"/>
    <w:rsid w:val="000758DD"/>
    <w:rsid w:val="00081B5A"/>
    <w:rsid w:val="00083AB3"/>
    <w:rsid w:val="00087333"/>
    <w:rsid w:val="000A015B"/>
    <w:rsid w:val="000A2DBC"/>
    <w:rsid w:val="000A5420"/>
    <w:rsid w:val="000B5826"/>
    <w:rsid w:val="000B7DEB"/>
    <w:rsid w:val="000C3A85"/>
    <w:rsid w:val="000C7A7E"/>
    <w:rsid w:val="000D10AD"/>
    <w:rsid w:val="000D4724"/>
    <w:rsid w:val="000D4905"/>
    <w:rsid w:val="000D4A8E"/>
    <w:rsid w:val="000D5E3D"/>
    <w:rsid w:val="000D74E1"/>
    <w:rsid w:val="000E1842"/>
    <w:rsid w:val="000E205A"/>
    <w:rsid w:val="000E3311"/>
    <w:rsid w:val="000E590E"/>
    <w:rsid w:val="000E7C63"/>
    <w:rsid w:val="000F60A6"/>
    <w:rsid w:val="000F6F90"/>
    <w:rsid w:val="001005A3"/>
    <w:rsid w:val="00100BE4"/>
    <w:rsid w:val="00102567"/>
    <w:rsid w:val="0010451C"/>
    <w:rsid w:val="0010596D"/>
    <w:rsid w:val="0012006B"/>
    <w:rsid w:val="00122CAF"/>
    <w:rsid w:val="00123D65"/>
    <w:rsid w:val="00127CBD"/>
    <w:rsid w:val="00130CFE"/>
    <w:rsid w:val="00136281"/>
    <w:rsid w:val="001366FE"/>
    <w:rsid w:val="0014019D"/>
    <w:rsid w:val="00141ACB"/>
    <w:rsid w:val="00142F0B"/>
    <w:rsid w:val="00147547"/>
    <w:rsid w:val="00156B61"/>
    <w:rsid w:val="001579BB"/>
    <w:rsid w:val="00161A2A"/>
    <w:rsid w:val="001636FB"/>
    <w:rsid w:val="001664CB"/>
    <w:rsid w:val="001675EF"/>
    <w:rsid w:val="00180B54"/>
    <w:rsid w:val="00180E4D"/>
    <w:rsid w:val="0018237C"/>
    <w:rsid w:val="00184A50"/>
    <w:rsid w:val="00187C4D"/>
    <w:rsid w:val="001930B7"/>
    <w:rsid w:val="001A403D"/>
    <w:rsid w:val="001A717C"/>
    <w:rsid w:val="001B239B"/>
    <w:rsid w:val="001B5DFC"/>
    <w:rsid w:val="001C0814"/>
    <w:rsid w:val="001C1351"/>
    <w:rsid w:val="001C6EF3"/>
    <w:rsid w:val="001C74D1"/>
    <w:rsid w:val="001D14B2"/>
    <w:rsid w:val="001D2B88"/>
    <w:rsid w:val="001E1EFC"/>
    <w:rsid w:val="001F19C7"/>
    <w:rsid w:val="001F328D"/>
    <w:rsid w:val="001F79E2"/>
    <w:rsid w:val="002016E3"/>
    <w:rsid w:val="0020200C"/>
    <w:rsid w:val="0020749F"/>
    <w:rsid w:val="0021065D"/>
    <w:rsid w:val="0021325B"/>
    <w:rsid w:val="002164E8"/>
    <w:rsid w:val="00216AC6"/>
    <w:rsid w:val="002173D3"/>
    <w:rsid w:val="002239BC"/>
    <w:rsid w:val="00224378"/>
    <w:rsid w:val="002254B9"/>
    <w:rsid w:val="00230387"/>
    <w:rsid w:val="002315BF"/>
    <w:rsid w:val="0023169F"/>
    <w:rsid w:val="00234C57"/>
    <w:rsid w:val="00243DE3"/>
    <w:rsid w:val="0024694B"/>
    <w:rsid w:val="00247884"/>
    <w:rsid w:val="0025033A"/>
    <w:rsid w:val="00254307"/>
    <w:rsid w:val="0025430B"/>
    <w:rsid w:val="00254A68"/>
    <w:rsid w:val="002571EB"/>
    <w:rsid w:val="0026049C"/>
    <w:rsid w:val="0026276B"/>
    <w:rsid w:val="00264D2F"/>
    <w:rsid w:val="002702EF"/>
    <w:rsid w:val="0027478A"/>
    <w:rsid w:val="00277059"/>
    <w:rsid w:val="00283A95"/>
    <w:rsid w:val="00290FC5"/>
    <w:rsid w:val="0029211A"/>
    <w:rsid w:val="00294052"/>
    <w:rsid w:val="002941B3"/>
    <w:rsid w:val="002966D3"/>
    <w:rsid w:val="002A24EC"/>
    <w:rsid w:val="002A27E5"/>
    <w:rsid w:val="002A30AD"/>
    <w:rsid w:val="002A317D"/>
    <w:rsid w:val="002A556D"/>
    <w:rsid w:val="002B033A"/>
    <w:rsid w:val="002B4EF2"/>
    <w:rsid w:val="002B77ED"/>
    <w:rsid w:val="002C03C8"/>
    <w:rsid w:val="002C14A4"/>
    <w:rsid w:val="002C1B93"/>
    <w:rsid w:val="002C5A41"/>
    <w:rsid w:val="002D04B1"/>
    <w:rsid w:val="002D1E0C"/>
    <w:rsid w:val="002D2B0B"/>
    <w:rsid w:val="002D2F51"/>
    <w:rsid w:val="002E5B24"/>
    <w:rsid w:val="002F238A"/>
    <w:rsid w:val="002F326D"/>
    <w:rsid w:val="002F50FD"/>
    <w:rsid w:val="002F6A89"/>
    <w:rsid w:val="00305810"/>
    <w:rsid w:val="00313666"/>
    <w:rsid w:val="00321922"/>
    <w:rsid w:val="00323C39"/>
    <w:rsid w:val="00324881"/>
    <w:rsid w:val="00326AC6"/>
    <w:rsid w:val="00332283"/>
    <w:rsid w:val="00334F9A"/>
    <w:rsid w:val="00343F61"/>
    <w:rsid w:val="00345DD4"/>
    <w:rsid w:val="00350E3A"/>
    <w:rsid w:val="00351C9D"/>
    <w:rsid w:val="00353C65"/>
    <w:rsid w:val="00354148"/>
    <w:rsid w:val="00362B04"/>
    <w:rsid w:val="00362EAA"/>
    <w:rsid w:val="003637C8"/>
    <w:rsid w:val="00367C14"/>
    <w:rsid w:val="00372E17"/>
    <w:rsid w:val="00374C49"/>
    <w:rsid w:val="00374FC5"/>
    <w:rsid w:val="00380E11"/>
    <w:rsid w:val="00384038"/>
    <w:rsid w:val="00384FE6"/>
    <w:rsid w:val="0038666E"/>
    <w:rsid w:val="0038703B"/>
    <w:rsid w:val="00395996"/>
    <w:rsid w:val="0039779A"/>
    <w:rsid w:val="00397AAE"/>
    <w:rsid w:val="003A4DA0"/>
    <w:rsid w:val="003A7C54"/>
    <w:rsid w:val="003B0057"/>
    <w:rsid w:val="003B3AF5"/>
    <w:rsid w:val="003B55BD"/>
    <w:rsid w:val="003B65E1"/>
    <w:rsid w:val="003B6716"/>
    <w:rsid w:val="003B7E31"/>
    <w:rsid w:val="003C4898"/>
    <w:rsid w:val="003C76F1"/>
    <w:rsid w:val="003C7BFE"/>
    <w:rsid w:val="003D24A2"/>
    <w:rsid w:val="003E0056"/>
    <w:rsid w:val="003E1065"/>
    <w:rsid w:val="003E6FC5"/>
    <w:rsid w:val="003F33CC"/>
    <w:rsid w:val="00400430"/>
    <w:rsid w:val="004035D5"/>
    <w:rsid w:val="00405A27"/>
    <w:rsid w:val="0040640E"/>
    <w:rsid w:val="00406B02"/>
    <w:rsid w:val="0040745C"/>
    <w:rsid w:val="0041139C"/>
    <w:rsid w:val="004114B6"/>
    <w:rsid w:val="00411B88"/>
    <w:rsid w:val="00413091"/>
    <w:rsid w:val="0041394E"/>
    <w:rsid w:val="00414E6D"/>
    <w:rsid w:val="00425A0B"/>
    <w:rsid w:val="00425E4B"/>
    <w:rsid w:val="00426656"/>
    <w:rsid w:val="00430C22"/>
    <w:rsid w:val="00446219"/>
    <w:rsid w:val="004472F6"/>
    <w:rsid w:val="004519F5"/>
    <w:rsid w:val="00460BE3"/>
    <w:rsid w:val="00462C7F"/>
    <w:rsid w:val="00464BF2"/>
    <w:rsid w:val="0046660F"/>
    <w:rsid w:val="004700B9"/>
    <w:rsid w:val="0047275E"/>
    <w:rsid w:val="00476760"/>
    <w:rsid w:val="00477A9D"/>
    <w:rsid w:val="004865A2"/>
    <w:rsid w:val="00490FA5"/>
    <w:rsid w:val="00496C1B"/>
    <w:rsid w:val="004A09AB"/>
    <w:rsid w:val="004A1C84"/>
    <w:rsid w:val="004A2573"/>
    <w:rsid w:val="004A2904"/>
    <w:rsid w:val="004A3F1F"/>
    <w:rsid w:val="004A5037"/>
    <w:rsid w:val="004A7584"/>
    <w:rsid w:val="004A7AC9"/>
    <w:rsid w:val="004C3940"/>
    <w:rsid w:val="004C42EB"/>
    <w:rsid w:val="004C637A"/>
    <w:rsid w:val="004C6C74"/>
    <w:rsid w:val="004D3C85"/>
    <w:rsid w:val="004D5366"/>
    <w:rsid w:val="004E01F2"/>
    <w:rsid w:val="004E1133"/>
    <w:rsid w:val="004E13C0"/>
    <w:rsid w:val="004F08BD"/>
    <w:rsid w:val="004F0DC9"/>
    <w:rsid w:val="004F765C"/>
    <w:rsid w:val="00503F22"/>
    <w:rsid w:val="005143C8"/>
    <w:rsid w:val="00514932"/>
    <w:rsid w:val="00517A9F"/>
    <w:rsid w:val="005204CA"/>
    <w:rsid w:val="00522F82"/>
    <w:rsid w:val="00524C8A"/>
    <w:rsid w:val="005423D2"/>
    <w:rsid w:val="00543BAB"/>
    <w:rsid w:val="005449C7"/>
    <w:rsid w:val="005478D3"/>
    <w:rsid w:val="00550702"/>
    <w:rsid w:val="00560FDE"/>
    <w:rsid w:val="00561E70"/>
    <w:rsid w:val="00562CE5"/>
    <w:rsid w:val="00565D7E"/>
    <w:rsid w:val="005677A9"/>
    <w:rsid w:val="005742E9"/>
    <w:rsid w:val="00575679"/>
    <w:rsid w:val="00576DDC"/>
    <w:rsid w:val="00580EBA"/>
    <w:rsid w:val="00585EE3"/>
    <w:rsid w:val="00587A55"/>
    <w:rsid w:val="00591FE9"/>
    <w:rsid w:val="005924F5"/>
    <w:rsid w:val="005A5F46"/>
    <w:rsid w:val="005B2C4A"/>
    <w:rsid w:val="005B41CC"/>
    <w:rsid w:val="005C2578"/>
    <w:rsid w:val="005C2628"/>
    <w:rsid w:val="005C3D90"/>
    <w:rsid w:val="005C511D"/>
    <w:rsid w:val="005C52FC"/>
    <w:rsid w:val="005D172E"/>
    <w:rsid w:val="005D23AD"/>
    <w:rsid w:val="005D2F8A"/>
    <w:rsid w:val="005D6539"/>
    <w:rsid w:val="005E56D4"/>
    <w:rsid w:val="005E6CBB"/>
    <w:rsid w:val="005F2E9C"/>
    <w:rsid w:val="005F790D"/>
    <w:rsid w:val="006003B8"/>
    <w:rsid w:val="0060080E"/>
    <w:rsid w:val="00601DE0"/>
    <w:rsid w:val="00605594"/>
    <w:rsid w:val="00605865"/>
    <w:rsid w:val="006061C5"/>
    <w:rsid w:val="006071FE"/>
    <w:rsid w:val="00616086"/>
    <w:rsid w:val="00621077"/>
    <w:rsid w:val="00637ABB"/>
    <w:rsid w:val="00642D4E"/>
    <w:rsid w:val="006442D1"/>
    <w:rsid w:val="006444EA"/>
    <w:rsid w:val="0064611F"/>
    <w:rsid w:val="00652722"/>
    <w:rsid w:val="006574E2"/>
    <w:rsid w:val="00661A1B"/>
    <w:rsid w:val="00663728"/>
    <w:rsid w:val="006674E9"/>
    <w:rsid w:val="00671BC1"/>
    <w:rsid w:val="00674ED4"/>
    <w:rsid w:val="00681FCA"/>
    <w:rsid w:val="0068517D"/>
    <w:rsid w:val="006939B1"/>
    <w:rsid w:val="006956D0"/>
    <w:rsid w:val="006A0391"/>
    <w:rsid w:val="006B2424"/>
    <w:rsid w:val="006B7C32"/>
    <w:rsid w:val="006B7DCC"/>
    <w:rsid w:val="006C3C35"/>
    <w:rsid w:val="006C571E"/>
    <w:rsid w:val="006C6BF8"/>
    <w:rsid w:val="006D0A74"/>
    <w:rsid w:val="006D15A4"/>
    <w:rsid w:val="006D45B3"/>
    <w:rsid w:val="006D5509"/>
    <w:rsid w:val="006D6EDB"/>
    <w:rsid w:val="006D7A91"/>
    <w:rsid w:val="006E1184"/>
    <w:rsid w:val="006E76DD"/>
    <w:rsid w:val="006F7776"/>
    <w:rsid w:val="00700BB2"/>
    <w:rsid w:val="00706310"/>
    <w:rsid w:val="00710CEB"/>
    <w:rsid w:val="00713CA1"/>
    <w:rsid w:val="007152FF"/>
    <w:rsid w:val="00715AF4"/>
    <w:rsid w:val="00725FDE"/>
    <w:rsid w:val="0072720A"/>
    <w:rsid w:val="00731784"/>
    <w:rsid w:val="00734579"/>
    <w:rsid w:val="00736326"/>
    <w:rsid w:val="0073745B"/>
    <w:rsid w:val="00743C36"/>
    <w:rsid w:val="007471C2"/>
    <w:rsid w:val="007548AA"/>
    <w:rsid w:val="0075713F"/>
    <w:rsid w:val="0076174B"/>
    <w:rsid w:val="00763FFB"/>
    <w:rsid w:val="00765B10"/>
    <w:rsid w:val="0076769A"/>
    <w:rsid w:val="00767F61"/>
    <w:rsid w:val="00770354"/>
    <w:rsid w:val="00774A66"/>
    <w:rsid w:val="00781835"/>
    <w:rsid w:val="00781C44"/>
    <w:rsid w:val="007825B7"/>
    <w:rsid w:val="00783C77"/>
    <w:rsid w:val="00785D48"/>
    <w:rsid w:val="00786002"/>
    <w:rsid w:val="00787854"/>
    <w:rsid w:val="00796243"/>
    <w:rsid w:val="007A0272"/>
    <w:rsid w:val="007A032A"/>
    <w:rsid w:val="007A3019"/>
    <w:rsid w:val="007A3FCC"/>
    <w:rsid w:val="007A54CF"/>
    <w:rsid w:val="007A742F"/>
    <w:rsid w:val="007B0898"/>
    <w:rsid w:val="007B550E"/>
    <w:rsid w:val="007C5874"/>
    <w:rsid w:val="007D2180"/>
    <w:rsid w:val="007D4935"/>
    <w:rsid w:val="007D533B"/>
    <w:rsid w:val="007D7E24"/>
    <w:rsid w:val="007E3795"/>
    <w:rsid w:val="007E5D3F"/>
    <w:rsid w:val="007E5FCC"/>
    <w:rsid w:val="007F4642"/>
    <w:rsid w:val="007F530C"/>
    <w:rsid w:val="007F6F3D"/>
    <w:rsid w:val="008012D0"/>
    <w:rsid w:val="0080134E"/>
    <w:rsid w:val="00802B52"/>
    <w:rsid w:val="008036D2"/>
    <w:rsid w:val="0080681C"/>
    <w:rsid w:val="0081107F"/>
    <w:rsid w:val="00813DDE"/>
    <w:rsid w:val="00816614"/>
    <w:rsid w:val="00820325"/>
    <w:rsid w:val="00821CEB"/>
    <w:rsid w:val="00823EED"/>
    <w:rsid w:val="00827335"/>
    <w:rsid w:val="00834C92"/>
    <w:rsid w:val="00835F11"/>
    <w:rsid w:val="008367C7"/>
    <w:rsid w:val="00840821"/>
    <w:rsid w:val="00840C83"/>
    <w:rsid w:val="00840F2D"/>
    <w:rsid w:val="0085283F"/>
    <w:rsid w:val="00852B15"/>
    <w:rsid w:val="0086295F"/>
    <w:rsid w:val="00862C78"/>
    <w:rsid w:val="00862DD9"/>
    <w:rsid w:val="008708B6"/>
    <w:rsid w:val="008709C6"/>
    <w:rsid w:val="008750A4"/>
    <w:rsid w:val="008831D6"/>
    <w:rsid w:val="0088384D"/>
    <w:rsid w:val="00887DA5"/>
    <w:rsid w:val="0089532E"/>
    <w:rsid w:val="00896E0A"/>
    <w:rsid w:val="00897044"/>
    <w:rsid w:val="008A1B75"/>
    <w:rsid w:val="008A39F0"/>
    <w:rsid w:val="008B0177"/>
    <w:rsid w:val="008B5F90"/>
    <w:rsid w:val="008B6C28"/>
    <w:rsid w:val="008B6F8E"/>
    <w:rsid w:val="008B74EE"/>
    <w:rsid w:val="008B7636"/>
    <w:rsid w:val="008C5358"/>
    <w:rsid w:val="008C61EE"/>
    <w:rsid w:val="008D17A1"/>
    <w:rsid w:val="008D24E3"/>
    <w:rsid w:val="008E018B"/>
    <w:rsid w:val="008E0416"/>
    <w:rsid w:val="008E15A5"/>
    <w:rsid w:val="008E35C2"/>
    <w:rsid w:val="008F08ED"/>
    <w:rsid w:val="008F090D"/>
    <w:rsid w:val="008F7B49"/>
    <w:rsid w:val="00901BB5"/>
    <w:rsid w:val="0090589F"/>
    <w:rsid w:val="00913B3B"/>
    <w:rsid w:val="00916129"/>
    <w:rsid w:val="009177D3"/>
    <w:rsid w:val="00917E3E"/>
    <w:rsid w:val="0092087D"/>
    <w:rsid w:val="009254A8"/>
    <w:rsid w:val="00930425"/>
    <w:rsid w:val="00933E7C"/>
    <w:rsid w:val="00941604"/>
    <w:rsid w:val="009424CA"/>
    <w:rsid w:val="0094419D"/>
    <w:rsid w:val="009503F3"/>
    <w:rsid w:val="00951753"/>
    <w:rsid w:val="00951B04"/>
    <w:rsid w:val="00952DA9"/>
    <w:rsid w:val="009532B1"/>
    <w:rsid w:val="009532BB"/>
    <w:rsid w:val="00954DA7"/>
    <w:rsid w:val="00956E0A"/>
    <w:rsid w:val="00961E89"/>
    <w:rsid w:val="00970446"/>
    <w:rsid w:val="00981F06"/>
    <w:rsid w:val="00982432"/>
    <w:rsid w:val="00982779"/>
    <w:rsid w:val="00982C25"/>
    <w:rsid w:val="009846A6"/>
    <w:rsid w:val="00997532"/>
    <w:rsid w:val="009976CF"/>
    <w:rsid w:val="009A1A13"/>
    <w:rsid w:val="009A5105"/>
    <w:rsid w:val="009A7440"/>
    <w:rsid w:val="009C52A2"/>
    <w:rsid w:val="009C538D"/>
    <w:rsid w:val="009D5A83"/>
    <w:rsid w:val="009E01BE"/>
    <w:rsid w:val="009E0656"/>
    <w:rsid w:val="009E0D13"/>
    <w:rsid w:val="009E272E"/>
    <w:rsid w:val="009E3311"/>
    <w:rsid w:val="009F0265"/>
    <w:rsid w:val="00A0202F"/>
    <w:rsid w:val="00A02040"/>
    <w:rsid w:val="00A079A1"/>
    <w:rsid w:val="00A1147B"/>
    <w:rsid w:val="00A1288F"/>
    <w:rsid w:val="00A23339"/>
    <w:rsid w:val="00A2362E"/>
    <w:rsid w:val="00A257ED"/>
    <w:rsid w:val="00A259D1"/>
    <w:rsid w:val="00A2709E"/>
    <w:rsid w:val="00A30CAE"/>
    <w:rsid w:val="00A33D88"/>
    <w:rsid w:val="00A37638"/>
    <w:rsid w:val="00A40928"/>
    <w:rsid w:val="00A43812"/>
    <w:rsid w:val="00A460DC"/>
    <w:rsid w:val="00A4700A"/>
    <w:rsid w:val="00A50764"/>
    <w:rsid w:val="00A55D01"/>
    <w:rsid w:val="00A57856"/>
    <w:rsid w:val="00A57938"/>
    <w:rsid w:val="00A63B4B"/>
    <w:rsid w:val="00A76F1D"/>
    <w:rsid w:val="00A774DD"/>
    <w:rsid w:val="00A80B58"/>
    <w:rsid w:val="00A938D6"/>
    <w:rsid w:val="00A955EE"/>
    <w:rsid w:val="00A956A0"/>
    <w:rsid w:val="00A97B1D"/>
    <w:rsid w:val="00AA01E0"/>
    <w:rsid w:val="00AA1AE5"/>
    <w:rsid w:val="00AA7167"/>
    <w:rsid w:val="00AA751C"/>
    <w:rsid w:val="00AB0C84"/>
    <w:rsid w:val="00AB1572"/>
    <w:rsid w:val="00AB5A6F"/>
    <w:rsid w:val="00AC55D8"/>
    <w:rsid w:val="00AC5F47"/>
    <w:rsid w:val="00AC68D6"/>
    <w:rsid w:val="00AE6D9E"/>
    <w:rsid w:val="00AE7E29"/>
    <w:rsid w:val="00AF06A0"/>
    <w:rsid w:val="00AF138B"/>
    <w:rsid w:val="00AF703A"/>
    <w:rsid w:val="00B064E2"/>
    <w:rsid w:val="00B07154"/>
    <w:rsid w:val="00B10AFB"/>
    <w:rsid w:val="00B135E9"/>
    <w:rsid w:val="00B26422"/>
    <w:rsid w:val="00B410D0"/>
    <w:rsid w:val="00B45F98"/>
    <w:rsid w:val="00B46FB7"/>
    <w:rsid w:val="00B51FA7"/>
    <w:rsid w:val="00B54B15"/>
    <w:rsid w:val="00B54C12"/>
    <w:rsid w:val="00B578F3"/>
    <w:rsid w:val="00B60291"/>
    <w:rsid w:val="00B604C1"/>
    <w:rsid w:val="00B61439"/>
    <w:rsid w:val="00B64A9B"/>
    <w:rsid w:val="00B75E7F"/>
    <w:rsid w:val="00B81202"/>
    <w:rsid w:val="00B8690A"/>
    <w:rsid w:val="00B870BD"/>
    <w:rsid w:val="00B93465"/>
    <w:rsid w:val="00BA4B13"/>
    <w:rsid w:val="00BA5E03"/>
    <w:rsid w:val="00BB377B"/>
    <w:rsid w:val="00BC08EE"/>
    <w:rsid w:val="00BC14F4"/>
    <w:rsid w:val="00BD55AC"/>
    <w:rsid w:val="00BD69EC"/>
    <w:rsid w:val="00BD7E02"/>
    <w:rsid w:val="00BE2225"/>
    <w:rsid w:val="00BE7F40"/>
    <w:rsid w:val="00BF0C27"/>
    <w:rsid w:val="00BF2AAA"/>
    <w:rsid w:val="00BF418F"/>
    <w:rsid w:val="00C13003"/>
    <w:rsid w:val="00C131B3"/>
    <w:rsid w:val="00C217E0"/>
    <w:rsid w:val="00C23AEB"/>
    <w:rsid w:val="00C25F35"/>
    <w:rsid w:val="00C32E11"/>
    <w:rsid w:val="00C33ABB"/>
    <w:rsid w:val="00C3558E"/>
    <w:rsid w:val="00C47C41"/>
    <w:rsid w:val="00C5231C"/>
    <w:rsid w:val="00C53B26"/>
    <w:rsid w:val="00C609F9"/>
    <w:rsid w:val="00C656F7"/>
    <w:rsid w:val="00C6656F"/>
    <w:rsid w:val="00C66B0A"/>
    <w:rsid w:val="00C73C81"/>
    <w:rsid w:val="00C81706"/>
    <w:rsid w:val="00C862F6"/>
    <w:rsid w:val="00C903FF"/>
    <w:rsid w:val="00CA1E31"/>
    <w:rsid w:val="00CC06F9"/>
    <w:rsid w:val="00CC29CE"/>
    <w:rsid w:val="00CC3405"/>
    <w:rsid w:val="00CC5E18"/>
    <w:rsid w:val="00CC75F5"/>
    <w:rsid w:val="00CD1C5A"/>
    <w:rsid w:val="00CD3DF8"/>
    <w:rsid w:val="00CD49B8"/>
    <w:rsid w:val="00CD6342"/>
    <w:rsid w:val="00CD6ED4"/>
    <w:rsid w:val="00CE03F8"/>
    <w:rsid w:val="00CE27F5"/>
    <w:rsid w:val="00D01718"/>
    <w:rsid w:val="00D018B6"/>
    <w:rsid w:val="00D07481"/>
    <w:rsid w:val="00D12E93"/>
    <w:rsid w:val="00D20F7E"/>
    <w:rsid w:val="00D21106"/>
    <w:rsid w:val="00D26C97"/>
    <w:rsid w:val="00D30FCF"/>
    <w:rsid w:val="00D36088"/>
    <w:rsid w:val="00D36D9C"/>
    <w:rsid w:val="00D37A5F"/>
    <w:rsid w:val="00D44A72"/>
    <w:rsid w:val="00D57BA2"/>
    <w:rsid w:val="00D600CB"/>
    <w:rsid w:val="00D60429"/>
    <w:rsid w:val="00D658ED"/>
    <w:rsid w:val="00D66E0C"/>
    <w:rsid w:val="00D76285"/>
    <w:rsid w:val="00D762CB"/>
    <w:rsid w:val="00D814A8"/>
    <w:rsid w:val="00D81CB0"/>
    <w:rsid w:val="00D86953"/>
    <w:rsid w:val="00D86E5E"/>
    <w:rsid w:val="00D8711F"/>
    <w:rsid w:val="00D90C08"/>
    <w:rsid w:val="00D97614"/>
    <w:rsid w:val="00DA1F5C"/>
    <w:rsid w:val="00DA2D68"/>
    <w:rsid w:val="00DA5AD7"/>
    <w:rsid w:val="00DB13EE"/>
    <w:rsid w:val="00DB1C09"/>
    <w:rsid w:val="00DB1F69"/>
    <w:rsid w:val="00DB2461"/>
    <w:rsid w:val="00DB589F"/>
    <w:rsid w:val="00DB5AC3"/>
    <w:rsid w:val="00DB7F6B"/>
    <w:rsid w:val="00DC4F4E"/>
    <w:rsid w:val="00DC5DE8"/>
    <w:rsid w:val="00DC7884"/>
    <w:rsid w:val="00DD64A4"/>
    <w:rsid w:val="00DD68EB"/>
    <w:rsid w:val="00DE0348"/>
    <w:rsid w:val="00DE6AF5"/>
    <w:rsid w:val="00DF461D"/>
    <w:rsid w:val="00DF5F8A"/>
    <w:rsid w:val="00DF6137"/>
    <w:rsid w:val="00DF63A3"/>
    <w:rsid w:val="00DF770E"/>
    <w:rsid w:val="00E13E5E"/>
    <w:rsid w:val="00E147DA"/>
    <w:rsid w:val="00E15379"/>
    <w:rsid w:val="00E15866"/>
    <w:rsid w:val="00E166E5"/>
    <w:rsid w:val="00E17A9A"/>
    <w:rsid w:val="00E258EC"/>
    <w:rsid w:val="00E36204"/>
    <w:rsid w:val="00E46998"/>
    <w:rsid w:val="00E50AD5"/>
    <w:rsid w:val="00E52197"/>
    <w:rsid w:val="00E61174"/>
    <w:rsid w:val="00E626C4"/>
    <w:rsid w:val="00E805B7"/>
    <w:rsid w:val="00E805D5"/>
    <w:rsid w:val="00E83EA6"/>
    <w:rsid w:val="00E8488B"/>
    <w:rsid w:val="00E91FDD"/>
    <w:rsid w:val="00E93953"/>
    <w:rsid w:val="00E94B2F"/>
    <w:rsid w:val="00E950D0"/>
    <w:rsid w:val="00EA278D"/>
    <w:rsid w:val="00EB4D8D"/>
    <w:rsid w:val="00EB5951"/>
    <w:rsid w:val="00EB5DA5"/>
    <w:rsid w:val="00EC0503"/>
    <w:rsid w:val="00EC1F00"/>
    <w:rsid w:val="00EC2EA7"/>
    <w:rsid w:val="00EC47BB"/>
    <w:rsid w:val="00EC594C"/>
    <w:rsid w:val="00EC6D51"/>
    <w:rsid w:val="00ED2A08"/>
    <w:rsid w:val="00ED3FFE"/>
    <w:rsid w:val="00EE1194"/>
    <w:rsid w:val="00EF3F5B"/>
    <w:rsid w:val="00EF59E3"/>
    <w:rsid w:val="00EF7D51"/>
    <w:rsid w:val="00F07016"/>
    <w:rsid w:val="00F07969"/>
    <w:rsid w:val="00F134A2"/>
    <w:rsid w:val="00F22C00"/>
    <w:rsid w:val="00F24445"/>
    <w:rsid w:val="00F33A4A"/>
    <w:rsid w:val="00F36A05"/>
    <w:rsid w:val="00F45C80"/>
    <w:rsid w:val="00F57392"/>
    <w:rsid w:val="00F658E8"/>
    <w:rsid w:val="00F70F65"/>
    <w:rsid w:val="00F7152D"/>
    <w:rsid w:val="00F74A97"/>
    <w:rsid w:val="00F77BBC"/>
    <w:rsid w:val="00F80779"/>
    <w:rsid w:val="00F85363"/>
    <w:rsid w:val="00F902C0"/>
    <w:rsid w:val="00F909DB"/>
    <w:rsid w:val="00F91419"/>
    <w:rsid w:val="00F9600F"/>
    <w:rsid w:val="00FA3884"/>
    <w:rsid w:val="00FA57E8"/>
    <w:rsid w:val="00FB0310"/>
    <w:rsid w:val="00FB1BF0"/>
    <w:rsid w:val="00FB427B"/>
    <w:rsid w:val="00FB5DAD"/>
    <w:rsid w:val="00FD0F6E"/>
    <w:rsid w:val="00FD7855"/>
    <w:rsid w:val="00FE132D"/>
    <w:rsid w:val="00FE7DF5"/>
    <w:rsid w:val="00FF05A1"/>
    <w:rsid w:val="00FF0A44"/>
    <w:rsid w:val="00F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1C6EF3"/>
    <w:pPr>
      <w:spacing w:line="220" w:lineRule="atLeast"/>
    </w:pPr>
    <w:rPr>
      <w:sz w:val="16"/>
    </w:rPr>
  </w:style>
  <w:style w:type="paragraph" w:customStyle="1" w:styleId="Overskriften">
    <w:name w:val="Overskriften"/>
    <w:basedOn w:val="Normal"/>
    <w:rsid w:val="001C6EF3"/>
    <w:rPr>
      <w:b/>
    </w:rPr>
  </w:style>
  <w:style w:type="paragraph" w:customStyle="1" w:styleId="KolofonFed">
    <w:name w:val="KolofonFed"/>
    <w:basedOn w:val="Kolofon"/>
    <w:rsid w:val="00F909DB"/>
    <w:rPr>
      <w:b/>
    </w:rPr>
  </w:style>
  <w:style w:type="paragraph" w:styleId="Listeafsnit">
    <w:name w:val="List Paragraph"/>
    <w:basedOn w:val="Normal"/>
    <w:uiPriority w:val="34"/>
    <w:qFormat/>
    <w:rsid w:val="00781C44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781C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781C4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81C44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81C44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781C44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781C44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781C44"/>
    <w:rPr>
      <w:rFonts w:ascii="Calibri" w:eastAsia="Times New Roman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1C6EF3"/>
    <w:pPr>
      <w:spacing w:line="220" w:lineRule="atLeast"/>
    </w:pPr>
    <w:rPr>
      <w:sz w:val="16"/>
    </w:rPr>
  </w:style>
  <w:style w:type="paragraph" w:customStyle="1" w:styleId="Overskriften">
    <w:name w:val="Overskriften"/>
    <w:basedOn w:val="Normal"/>
    <w:rsid w:val="001C6EF3"/>
    <w:rPr>
      <w:b/>
    </w:rPr>
  </w:style>
  <w:style w:type="paragraph" w:customStyle="1" w:styleId="KolofonFed">
    <w:name w:val="KolofonFed"/>
    <w:basedOn w:val="Kolofon"/>
    <w:rsid w:val="00F909DB"/>
    <w:rPr>
      <w:b/>
    </w:rPr>
  </w:style>
  <w:style w:type="paragraph" w:styleId="Listeafsnit">
    <w:name w:val="List Paragraph"/>
    <w:basedOn w:val="Normal"/>
    <w:uiPriority w:val="34"/>
    <w:qFormat/>
    <w:rsid w:val="00781C44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781C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781C4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81C44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81C44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781C44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781C44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781C44"/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il@cduus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dbrug@aabenraa.d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aabenraa.dk/borger/flytning-bolig-og-byggeri/byggeri-og-nedrivning/soeg-om-byggetilladelse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dma.mst.dk/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dma.mst.dk/" TargetMode="External"/><Relationship Id="rId14" Type="http://schemas.openxmlformats.org/officeDocument/2006/relationships/hyperlink" Target="mailto:landbrug@aabenraa.dk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E5FF47-EBAA-47F3-93FB-A5985D3C1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FAD7C2E0.dotm</Template>
  <TotalTime>1</TotalTime>
  <Pages>8</Pages>
  <Words>1010</Words>
  <Characters>6164</Characters>
  <Application>Microsoft Office Word</Application>
  <DocSecurity>4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Jørn Nissen Petersen</dc:creator>
  <cp:lastModifiedBy>Jørn Nissen Petersen</cp:lastModifiedBy>
  <cp:revision>2</cp:revision>
  <cp:lastPrinted>2011-07-06T11:49:00Z</cp:lastPrinted>
  <dcterms:created xsi:type="dcterms:W3CDTF">2017-01-10T10:47:00Z</dcterms:created>
  <dcterms:modified xsi:type="dcterms:W3CDTF">2017-01-10T10:47:00Z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{F66E3510-BAF4-4B9E-B163-94D7528D007D}</vt:lpwstr>
  </property>
</Properties>
</file>