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8384C53" w:rsidR="006B795C" w:rsidRPr="006B795C" w:rsidRDefault="002C55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NY VESTERGAARD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2D4C6D3" w:rsidR="006B795C" w:rsidRPr="006B795C" w:rsidRDefault="002C551B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Lummerbækvej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33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53B96C3" w:rsidR="006B795C" w:rsidRDefault="002C55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32334520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2F8A6CD2" w:rsidR="006B795C" w:rsidRPr="006B795C" w:rsidRDefault="002C551B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45050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6CE2C7E" w:rsidR="006B795C" w:rsidRPr="006B795C" w:rsidRDefault="002C55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09-11-2016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C7D7D44" w:rsidR="006B795C" w:rsidRPr="006B795C" w:rsidRDefault="002C55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prioriteret,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419AE16" w:rsidR="006B795C" w:rsidRPr="00A2316A" w:rsidRDefault="002C551B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25B9DCD" w:rsidR="006B795C" w:rsidRPr="006B795C" w:rsidRDefault="000F709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377F894" w:rsidR="006B795C" w:rsidRPr="006B795C" w:rsidRDefault="000F709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A6DC0FA" w:rsidR="006B795C" w:rsidRPr="006B795C" w:rsidRDefault="000F709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063E125" w:rsidR="006B795C" w:rsidRPr="006B795C" w:rsidRDefault="000F709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88348534">
    <w:abstractNumId w:val="0"/>
  </w:num>
  <w:num w:numId="2" w16cid:durableId="697118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0F7099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551B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E40C6"/>
    <w:rsid w:val="005E71C6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12</TotalTime>
  <Pages>1</Pages>
  <Words>102</Words>
  <Characters>655</Characters>
  <Application>Microsoft Office Word</Application>
  <DocSecurity>0</DocSecurity>
  <PresentationFormat/>
  <Lines>38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2024-07-23T08:45:00Z</dcterms:created>
  <dcterms:modified xsi:type="dcterms:W3CDTF">2024-07-23T08:45:00Z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