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427AAC" w14:paraId="1CA50FD9" w14:textId="77777777" w:rsidTr="00BF55B1">
        <w:trPr>
          <w:trHeight w:hRule="exact" w:val="2211"/>
          <w:tblHeader/>
        </w:trPr>
        <w:tc>
          <w:tcPr>
            <w:tcW w:w="6804" w:type="dxa"/>
          </w:tcPr>
          <w:p w14:paraId="4FEA32D9" w14:textId="77777777" w:rsidR="00427AAC" w:rsidRPr="00427AAC" w:rsidRDefault="002B674A" w:rsidP="00427AAC">
            <w:pPr>
              <w:pStyle w:val="Modtagere"/>
              <w:rPr>
                <w:rFonts w:ascii="Arial" w:hAnsi="Arial" w:cs="Arial"/>
              </w:rPr>
            </w:pPr>
            <w:sdt>
              <w:sdtPr>
                <w:rPr>
                  <w:rFonts w:ascii="Arial" w:hAnsi="Arial" w:cs="Arial"/>
                </w:rPr>
                <w:tag w:val="ToActivityContact.Name"/>
                <w:id w:val="-47298399"/>
                <w:placeholder>
                  <w:docPart w:val="76E2923D733E4AAA8C392743018109C8"/>
                </w:placeholder>
                <w:dataBinding w:prefixMappings="xmlns:gbs='http://www.software-innovation.no/growBusinessDocument'" w:xpath="/gbs:GrowBusinessDocument/gbs:ToActivityContactJOINEX.Name[@gbs:key='10001']" w:storeItemID="{F588CFB5-BAE5-417B-BABC-E78CFB9D276F}"/>
                <w:text/>
              </w:sdtPr>
              <w:sdtEndPr/>
              <w:sdtContent>
                <w:r w:rsidR="00427AAC" w:rsidRPr="00427AAC">
                  <w:rPr>
                    <w:rFonts w:ascii="Arial" w:hAnsi="Arial" w:cs="Arial"/>
                  </w:rPr>
                  <w:t>Søren Steen Aaen</w:t>
                </w:r>
              </w:sdtContent>
            </w:sdt>
          </w:p>
          <w:p w14:paraId="394E6852" w14:textId="77777777" w:rsidR="00427AAC" w:rsidRPr="00427AAC" w:rsidRDefault="002B674A" w:rsidP="00427AAC">
            <w:pPr>
              <w:pStyle w:val="Modtagere"/>
              <w:rPr>
                <w:rFonts w:ascii="Arial" w:hAnsi="Arial" w:cs="Arial"/>
              </w:rPr>
            </w:pPr>
            <w:sdt>
              <w:sdtPr>
                <w:rPr>
                  <w:rFonts w:ascii="Arial" w:hAnsi="Arial" w:cs="Arial"/>
                </w:rPr>
                <w:tag w:val="ToActivityContact.Address"/>
                <w:id w:val="1867255951"/>
                <w:placeholder>
                  <w:docPart w:val="CE3B7B7DD60E43278B14AEFAFF6BEF3C"/>
                </w:placeholder>
                <w:dataBinding w:prefixMappings="xmlns:gbs='http://www.software-innovation.no/growBusinessDocument'" w:xpath="/gbs:GrowBusinessDocument/gbs:ToActivityContactJOINEX.Address[@gbs:key='10002']" w:storeItemID="{F588CFB5-BAE5-417B-BABC-E78CFB9D276F}"/>
                <w:text w:multiLine="1"/>
              </w:sdtPr>
              <w:sdtEndPr/>
              <w:sdtContent>
                <w:r w:rsidR="00427AAC" w:rsidRPr="00427AAC">
                  <w:rPr>
                    <w:rFonts w:ascii="Arial" w:hAnsi="Arial" w:cs="Arial"/>
                  </w:rPr>
                  <w:t>Aalborgvej 387</w:t>
                </w:r>
              </w:sdtContent>
            </w:sdt>
          </w:p>
          <w:p w14:paraId="2D7CDAA9" w14:textId="449F00BF" w:rsidR="004D3FA2" w:rsidRPr="00427AAC" w:rsidRDefault="002B674A" w:rsidP="00427AAC">
            <w:pPr>
              <w:pStyle w:val="Modtagere"/>
            </w:pPr>
            <w:sdt>
              <w:sdtPr>
                <w:rPr>
                  <w:rFonts w:ascii="Arial" w:hAnsi="Arial" w:cs="Arial"/>
                </w:rPr>
                <w:tag w:val="ToActivityContact.ZipCode"/>
                <w:id w:val="-859591523"/>
                <w:placeholder>
                  <w:docPart w:val="F57789EF7C6F4D2F9DF7D13563C718B7"/>
                </w:placeholder>
                <w:dataBinding w:prefixMappings="xmlns:gbs='http://www.software-innovation.no/growBusinessDocument'" w:xpath="/gbs:GrowBusinessDocument/gbs:ToActivityContactJOINEX.ZipCode[@gbs:key='10003']" w:storeItemID="{F588CFB5-BAE5-417B-BABC-E78CFB9D276F}"/>
                <w:text/>
              </w:sdtPr>
              <w:sdtEndPr/>
              <w:sdtContent>
                <w:r w:rsidR="00427AAC" w:rsidRPr="00427AAC">
                  <w:rPr>
                    <w:rFonts w:ascii="Arial" w:hAnsi="Arial" w:cs="Arial"/>
                  </w:rPr>
                  <w:t>9362</w:t>
                </w:r>
              </w:sdtContent>
            </w:sdt>
            <w:r w:rsidR="00427AAC" w:rsidRPr="00427AAC">
              <w:rPr>
                <w:rFonts w:ascii="Arial" w:hAnsi="Arial" w:cs="Arial"/>
              </w:rPr>
              <w:t xml:space="preserve"> </w:t>
            </w:r>
            <w:sdt>
              <w:sdtPr>
                <w:rPr>
                  <w:rFonts w:ascii="Arial" w:hAnsi="Arial" w:cs="Arial"/>
                </w:rPr>
                <w:tag w:val="ToActivityContact.ZipPlace"/>
                <w:id w:val="-1953240978"/>
                <w:placeholder>
                  <w:docPart w:val="3E7620FA1FAB4427973D60FE93DDA2E5"/>
                </w:placeholder>
                <w:dataBinding w:prefixMappings="xmlns:gbs='http://www.software-innovation.no/growBusinessDocument'" w:xpath="/gbs:GrowBusinessDocument/gbs:ToActivityContactJOINEX.ZipPlace[@gbs:key='10004']" w:storeItemID="{F588CFB5-BAE5-417B-BABC-E78CFB9D276F}"/>
                <w:text/>
              </w:sdtPr>
              <w:sdtEndPr/>
              <w:sdtContent>
                <w:r w:rsidR="00427AAC" w:rsidRPr="00427AAC">
                  <w:rPr>
                    <w:rFonts w:ascii="Arial" w:hAnsi="Arial" w:cs="Arial"/>
                  </w:rPr>
                  <w:t>Gandrup</w:t>
                </w:r>
              </w:sdtContent>
            </w:sdt>
          </w:p>
          <w:p w14:paraId="2D226C64" w14:textId="77777777" w:rsidR="004D3FA2" w:rsidRPr="00427AAC" w:rsidRDefault="004D3FA2" w:rsidP="00A95D49">
            <w:pPr>
              <w:pStyle w:val="Modtagere"/>
            </w:pPr>
          </w:p>
        </w:tc>
      </w:tr>
    </w:tbl>
    <w:p w14:paraId="6378E098" w14:textId="1B352AC3" w:rsidR="006C66F7" w:rsidRPr="00427AAC" w:rsidRDefault="006C66F7" w:rsidP="00DD12ED">
      <w:r w:rsidRPr="00427AAC">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427AAC" w14:paraId="79E1E1BF" w14:textId="77777777" w:rsidTr="008E74C7">
        <w:trPr>
          <w:trHeight w:val="2835"/>
          <w:tblHeader/>
        </w:trPr>
        <w:tc>
          <w:tcPr>
            <w:tcW w:w="2835" w:type="dxa"/>
          </w:tcPr>
          <w:p w14:paraId="5C7DD838"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b/>
              </w:rPr>
              <w:t>Klima og Miljø</w:t>
            </w:r>
          </w:p>
          <w:p w14:paraId="2DF7B4AB"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KM Landbrug</w:t>
            </w:r>
          </w:p>
          <w:p w14:paraId="04D3656D"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Stigsborg Brygge 5</w:t>
            </w:r>
          </w:p>
          <w:p w14:paraId="628B4FAB"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9400 Nørresundby</w:t>
            </w:r>
          </w:p>
          <w:p w14:paraId="59BBF342"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2520 0442</w:t>
            </w:r>
          </w:p>
          <w:p w14:paraId="56C3341B" w14:textId="77777777" w:rsidR="00427AAC" w:rsidRPr="00427AAC" w:rsidRDefault="00427AAC" w:rsidP="00427AAC">
            <w:pPr>
              <w:pStyle w:val="Kolofon"/>
              <w:framePr w:wrap="auto" w:vAnchor="margin" w:hAnchor="text" w:xAlign="left" w:yAlign="inline"/>
              <w:suppressOverlap w:val="0"/>
              <w:rPr>
                <w:rFonts w:ascii="Arial" w:hAnsi="Arial" w:cs="Arial"/>
              </w:rPr>
            </w:pPr>
          </w:p>
          <w:p w14:paraId="55B210DA"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 xml:space="preserve">Sagsnr.: </w:t>
            </w:r>
            <w:sdt>
              <w:sdtPr>
                <w:rPr>
                  <w:rFonts w:ascii="Arial" w:hAnsi="Arial" w:cs="Arial"/>
                </w:rPr>
                <w:tag w:val="ToCase.Name"/>
                <w:id w:val="-1729069407"/>
                <w:placeholder>
                  <w:docPart w:val="9A3A265ED73141D0BCBFE4AEF540C7FB"/>
                </w:placeholder>
                <w:dataBinding w:prefixMappings="xmlns:gbs='http://www.software-innovation.no/growBusinessDocument'" w:xpath="/gbs:GrowBusinessDocument/gbs:ToCase.Name[@gbs:key='10007']" w:storeItemID="{F588CFB5-BAE5-417B-BABC-E78CFB9D276F}"/>
                <w:text/>
              </w:sdtPr>
              <w:sdtEndPr/>
              <w:sdtContent>
                <w:r w:rsidRPr="00427AAC">
                  <w:rPr>
                    <w:rFonts w:ascii="Arial" w:hAnsi="Arial" w:cs="Arial"/>
                  </w:rPr>
                  <w:t>2022-016310</w:t>
                </w:r>
              </w:sdtContent>
            </w:sdt>
          </w:p>
          <w:p w14:paraId="169AD66B" w14:textId="77777777" w:rsidR="00427AAC" w:rsidRPr="00427AAC" w:rsidRDefault="00427AAC" w:rsidP="00427AAC">
            <w:pPr>
              <w:pStyle w:val="Kolofon"/>
              <w:framePr w:wrap="auto" w:vAnchor="margin" w:hAnchor="text" w:xAlign="left" w:yAlign="inline"/>
              <w:suppressOverlap w:val="0"/>
              <w:rPr>
                <w:rFonts w:ascii="Arial" w:hAnsi="Arial" w:cs="Arial"/>
              </w:rPr>
            </w:pPr>
            <w:r w:rsidRPr="00427AAC">
              <w:rPr>
                <w:rFonts w:ascii="Arial" w:hAnsi="Arial" w:cs="Arial"/>
              </w:rPr>
              <w:t xml:space="preserve">Dok.nr.: </w:t>
            </w:r>
            <w:sdt>
              <w:sdtPr>
                <w:rPr>
                  <w:rFonts w:ascii="Arial" w:hAnsi="Arial" w:cs="Arial"/>
                </w:rPr>
                <w:tag w:val="DocumentNumber"/>
                <w:id w:val="1194036633"/>
                <w:placeholder>
                  <w:docPart w:val="835190C6FD6D4AAC81C9B68010372CD8"/>
                </w:placeholder>
                <w:dataBinding w:prefixMappings="xmlns:gbs='http://www.software-innovation.no/growBusinessDocument'" w:xpath="/gbs:GrowBusinessDocument/gbs:DocumentNumber[@gbs:key='10008']" w:storeItemID="{F588CFB5-BAE5-417B-BABC-E78CFB9D276F}"/>
                <w:text/>
              </w:sdtPr>
              <w:sdtEndPr/>
              <w:sdtContent>
                <w:r w:rsidRPr="00427AAC">
                  <w:rPr>
                    <w:rFonts w:ascii="Arial" w:hAnsi="Arial" w:cs="Arial"/>
                  </w:rPr>
                  <w:t>2022-016310-8</w:t>
                </w:r>
              </w:sdtContent>
            </w:sdt>
          </w:p>
          <w:p w14:paraId="7518F670" w14:textId="77777777" w:rsidR="00427AAC" w:rsidRPr="00427AAC" w:rsidRDefault="00427AAC" w:rsidP="00427AAC">
            <w:pPr>
              <w:pStyle w:val="Kolofon"/>
              <w:framePr w:wrap="auto" w:vAnchor="margin" w:hAnchor="text" w:xAlign="left" w:yAlign="inline"/>
              <w:suppressOverlap w:val="0"/>
              <w:rPr>
                <w:rFonts w:ascii="Arial" w:hAnsi="Arial" w:cs="Arial"/>
              </w:rPr>
            </w:pPr>
          </w:p>
          <w:p w14:paraId="42B26F8F" w14:textId="77777777" w:rsidR="00427AAC" w:rsidRDefault="00427AAC" w:rsidP="00427AAC">
            <w:pPr>
              <w:pStyle w:val="Kolofon"/>
              <w:framePr w:wrap="auto" w:vAnchor="margin" w:hAnchor="text" w:xAlign="left" w:yAlign="inline"/>
              <w:suppressOverlap w:val="0"/>
            </w:pPr>
            <w:r>
              <w:t>Mandag 9-15</w:t>
            </w:r>
          </w:p>
          <w:p w14:paraId="526EA8CD" w14:textId="77777777" w:rsidR="00427AAC" w:rsidRDefault="00427AAC" w:rsidP="00427AAC">
            <w:pPr>
              <w:pStyle w:val="Kolofon"/>
              <w:framePr w:wrap="auto" w:vAnchor="margin" w:hAnchor="text" w:xAlign="left" w:yAlign="inline"/>
              <w:suppressOverlap w:val="0"/>
            </w:pPr>
            <w:r>
              <w:t>Tirsdag 9-15</w:t>
            </w:r>
          </w:p>
          <w:p w14:paraId="7A4E90DE" w14:textId="77777777" w:rsidR="00427AAC" w:rsidRDefault="00427AAC" w:rsidP="00427AAC">
            <w:pPr>
              <w:pStyle w:val="Kolofon"/>
              <w:framePr w:wrap="auto" w:vAnchor="margin" w:hAnchor="text" w:xAlign="left" w:yAlign="inline"/>
              <w:suppressOverlap w:val="0"/>
            </w:pPr>
            <w:r>
              <w:t>Onsdag 9-15</w:t>
            </w:r>
          </w:p>
          <w:p w14:paraId="33189108" w14:textId="77777777" w:rsidR="00427AAC" w:rsidRDefault="00427AAC" w:rsidP="00427AAC">
            <w:pPr>
              <w:pStyle w:val="Kolofon"/>
              <w:framePr w:wrap="auto" w:vAnchor="margin" w:hAnchor="text" w:xAlign="left" w:yAlign="inline"/>
              <w:suppressOverlap w:val="0"/>
            </w:pPr>
            <w:r>
              <w:t>Torsdag 9-17</w:t>
            </w:r>
          </w:p>
          <w:p w14:paraId="01141121" w14:textId="72A5459C" w:rsidR="004D3FA2" w:rsidRPr="00427AAC" w:rsidRDefault="00427AAC" w:rsidP="00427AAC">
            <w:pPr>
              <w:pStyle w:val="Kolofon"/>
              <w:framePr w:wrap="auto" w:vAnchor="margin" w:hAnchor="text" w:xAlign="left" w:yAlign="inline"/>
              <w:suppressOverlap w:val="0"/>
            </w:pPr>
            <w:r>
              <w:t>Fredag 9-14</w:t>
            </w:r>
          </w:p>
        </w:tc>
      </w:tr>
    </w:tbl>
    <w:p w14:paraId="61B6470A" w14:textId="2EAFE0C5" w:rsidR="004D3FA2" w:rsidRPr="00427AAC" w:rsidRDefault="004D3FA2" w:rsidP="00E239A6">
      <w:pPr>
        <w:rPr>
          <w:sz w:val="20"/>
        </w:rPr>
      </w:pPr>
    </w:p>
    <w:p w14:paraId="2C4EBF1B" w14:textId="469F72A1" w:rsidR="00500F9D" w:rsidRPr="00427AAC" w:rsidRDefault="00500F9D" w:rsidP="00062D0C">
      <w:pPr>
        <w:spacing w:line="80" w:lineRule="exact"/>
        <w:rPr>
          <w:b/>
          <w:sz w:val="16"/>
        </w:rPr>
      </w:pPr>
    </w:p>
    <w:p w14:paraId="2F4D0674" w14:textId="13BC0683" w:rsidR="00EE2149" w:rsidRPr="00427AAC" w:rsidRDefault="00E11DF3" w:rsidP="00427AAC">
      <w:pPr>
        <w:pStyle w:val="Dato"/>
      </w:pPr>
      <w:r>
        <w:rPr>
          <w:rFonts w:ascii="Arial" w:hAnsi="Arial" w:cs="Arial"/>
        </w:rPr>
        <w:t>20</w:t>
      </w:r>
      <w:r w:rsidR="00427AAC" w:rsidRPr="00427AAC">
        <w:rPr>
          <w:rFonts w:ascii="Arial" w:hAnsi="Arial" w:cs="Arial"/>
        </w:rPr>
        <w:t>.04.2022</w:t>
      </w:r>
    </w:p>
    <w:p w14:paraId="38FD64CF" w14:textId="4EDFE9BF" w:rsidR="00C64EEA" w:rsidRPr="00427AAC" w:rsidRDefault="002B674A" w:rsidP="00427AAC">
      <w:pPr>
        <w:pStyle w:val="Overskrift1"/>
      </w:pPr>
      <w:sdt>
        <w:sdtPr>
          <w:rPr>
            <w:rFonts w:ascii="Arial" w:hAnsi="Arial" w:cs="Arial"/>
          </w:rPr>
          <w:tag w:val="Title"/>
          <w:id w:val="-531269022"/>
          <w:placeholder>
            <w:docPart w:val="7378F72C90D94EABA64286FEB9438AEF"/>
          </w:placeholder>
          <w:dataBinding w:prefixMappings="xmlns:gbs='http://www.software-innovation.no/growBusinessDocument'" w:xpath="/gbs:GrowBusinessDocument/gbs:Title[@gbs:key='10006']" w:storeItemID="{F588CFB5-BAE5-417B-BABC-E78CFB9D276F}"/>
          <w:text/>
        </w:sdtPr>
        <w:sdtEndPr/>
        <w:sdtContent>
          <w:r w:rsidR="00427AAC" w:rsidRPr="00427AAC">
            <w:rPr>
              <w:rFonts w:ascii="Arial" w:hAnsi="Arial" w:cs="Arial"/>
            </w:rPr>
            <w:t>Afgørelse om ikke-godkendelsespligt vedr. etablering af kornsilo på Vester Hedensvej 35, 9362 Gandrup</w:t>
          </w:r>
        </w:sdtContent>
      </w:sdt>
    </w:p>
    <w:p w14:paraId="0C553500" w14:textId="1FCF20A8" w:rsidR="00427AAC" w:rsidRPr="002618CC" w:rsidRDefault="00427AAC" w:rsidP="00427AAC">
      <w:pPr>
        <w:spacing w:after="0"/>
        <w:rPr>
          <w:rFonts w:ascii="Arial" w:hAnsi="Arial" w:cs="Arial"/>
          <w:szCs w:val="20"/>
        </w:rPr>
      </w:pPr>
      <w:r w:rsidRPr="00146545">
        <w:rPr>
          <w:rFonts w:ascii="Arial" w:hAnsi="Arial" w:cs="Arial"/>
          <w:szCs w:val="20"/>
        </w:rPr>
        <w:t xml:space="preserve">Aalborg Kommune har behandlet en anmeldelse </w:t>
      </w:r>
      <w:r w:rsidRPr="002618CC">
        <w:rPr>
          <w:rFonts w:ascii="Arial" w:hAnsi="Arial" w:cs="Arial"/>
          <w:szCs w:val="20"/>
        </w:rPr>
        <w:t xml:space="preserve">om etablering af </w:t>
      </w:r>
      <w:r w:rsidR="002618CC" w:rsidRPr="002618CC">
        <w:rPr>
          <w:rFonts w:ascii="Arial" w:hAnsi="Arial" w:cs="Arial"/>
          <w:szCs w:val="20"/>
        </w:rPr>
        <w:t xml:space="preserve">kornsilo </w:t>
      </w:r>
      <w:r w:rsidRPr="002618CC">
        <w:rPr>
          <w:rFonts w:ascii="Arial" w:hAnsi="Arial" w:cs="Arial"/>
          <w:szCs w:val="20"/>
        </w:rPr>
        <w:t>på ovenstående adresse.</w:t>
      </w:r>
    </w:p>
    <w:p w14:paraId="3BDEF1B4" w14:textId="77777777" w:rsidR="00427AAC" w:rsidRPr="00146545" w:rsidRDefault="00427AAC" w:rsidP="00427AAC">
      <w:pPr>
        <w:spacing w:after="0"/>
        <w:rPr>
          <w:rFonts w:ascii="Arial" w:hAnsi="Arial" w:cs="Arial"/>
          <w:szCs w:val="20"/>
        </w:rPr>
      </w:pPr>
    </w:p>
    <w:p w14:paraId="72EB62C6" w14:textId="2F529919" w:rsidR="00427AAC" w:rsidRPr="004A00C6" w:rsidRDefault="00427AAC" w:rsidP="00427AAC">
      <w:pPr>
        <w:spacing w:after="0"/>
        <w:rPr>
          <w:rFonts w:ascii="Arial" w:hAnsi="Arial" w:cs="Arial"/>
          <w:szCs w:val="20"/>
        </w:rPr>
      </w:pPr>
      <w:r w:rsidRPr="004A00C6">
        <w:rPr>
          <w:rFonts w:ascii="Arial" w:hAnsi="Arial" w:cs="Arial"/>
          <w:szCs w:val="20"/>
        </w:rPr>
        <w:t>Aalborg Kommune har vurderet, at det a</w:t>
      </w:r>
      <w:r>
        <w:rPr>
          <w:rFonts w:ascii="Arial" w:hAnsi="Arial" w:cs="Arial"/>
          <w:szCs w:val="20"/>
        </w:rPr>
        <w:t>nmeldte</w:t>
      </w:r>
      <w:r w:rsidR="0085657A">
        <w:rPr>
          <w:rFonts w:ascii="Arial" w:hAnsi="Arial" w:cs="Arial"/>
          <w:szCs w:val="20"/>
        </w:rPr>
        <w:t>,</w:t>
      </w:r>
      <w:r>
        <w:rPr>
          <w:rFonts w:ascii="Arial" w:hAnsi="Arial" w:cs="Arial"/>
          <w:szCs w:val="20"/>
        </w:rPr>
        <w:t xml:space="preserv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4B3944B5" w14:textId="77777777" w:rsidR="00427AAC" w:rsidRPr="004A00C6" w:rsidRDefault="00427AAC" w:rsidP="00427AAC">
      <w:pPr>
        <w:spacing w:after="0"/>
        <w:rPr>
          <w:rFonts w:ascii="Arial" w:hAnsi="Arial" w:cs="Arial"/>
          <w:szCs w:val="20"/>
        </w:rPr>
      </w:pPr>
    </w:p>
    <w:p w14:paraId="6F0DBA7A" w14:textId="4CA5369F" w:rsidR="00427AAC" w:rsidRDefault="00427AAC" w:rsidP="00427AAC">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sidR="002618CC">
        <w:rPr>
          <w:rFonts w:ascii="Arial" w:hAnsi="Arial" w:cs="Arial"/>
          <w:szCs w:val="20"/>
        </w:rPr>
        <w:t>10</w:t>
      </w:r>
      <w:r w:rsidRPr="004A00C6">
        <w:rPr>
          <w:rFonts w:ascii="Arial" w:hAnsi="Arial" w:cs="Arial"/>
          <w:szCs w:val="20"/>
        </w:rPr>
        <w:t>.</w:t>
      </w:r>
    </w:p>
    <w:p w14:paraId="7CB7DBA5" w14:textId="77777777" w:rsidR="00427AAC" w:rsidRPr="00146545" w:rsidRDefault="00427AAC" w:rsidP="00427AAC">
      <w:pPr>
        <w:spacing w:after="0"/>
        <w:rPr>
          <w:rFonts w:ascii="Arial" w:hAnsi="Arial" w:cs="Arial"/>
          <w:szCs w:val="20"/>
          <w:lang w:bidi="ar-SA"/>
        </w:rPr>
      </w:pPr>
    </w:p>
    <w:p w14:paraId="34723690" w14:textId="77777777" w:rsidR="00427AAC" w:rsidRPr="00146545" w:rsidRDefault="00427AAC" w:rsidP="00427AAC">
      <w:pPr>
        <w:spacing w:after="0"/>
        <w:rPr>
          <w:rFonts w:ascii="Arial" w:hAnsi="Arial" w:cs="Arial"/>
          <w:szCs w:val="20"/>
        </w:rPr>
      </w:pPr>
      <w:r w:rsidRPr="002618CC">
        <w:rPr>
          <w:rFonts w:ascii="Arial" w:hAnsi="Arial" w:cs="Arial"/>
          <w:szCs w:val="20"/>
        </w:rPr>
        <w:t>Husdyrloven har bl.a. til</w:t>
      </w:r>
      <w:r w:rsidRPr="00146545">
        <w:rPr>
          <w:rFonts w:ascii="Arial" w:hAnsi="Arial" w:cs="Arial"/>
          <w:szCs w:val="20"/>
        </w:rPr>
        <w:t xml:space="preserve"> formål at værne om natur og miljø, så samfundsudviklingen kan ske på et bæredygtigt grundlag i respekt for menneskers livsvilkår og for bevarelse af dyre- og plantelivet. </w:t>
      </w:r>
    </w:p>
    <w:p w14:paraId="1CA40243" w14:textId="77777777" w:rsidR="00427AAC" w:rsidRPr="00146545" w:rsidRDefault="00427AAC" w:rsidP="00427AAC">
      <w:pPr>
        <w:spacing w:after="0"/>
        <w:rPr>
          <w:rFonts w:ascii="Arial" w:hAnsi="Arial" w:cs="Arial"/>
          <w:szCs w:val="20"/>
          <w:lang w:bidi="ar-SA"/>
        </w:rPr>
      </w:pPr>
    </w:p>
    <w:p w14:paraId="5AF796E9" w14:textId="112DF49E" w:rsidR="00427AAC" w:rsidRPr="00146545" w:rsidRDefault="00427AAC" w:rsidP="00427AAC">
      <w:pPr>
        <w:spacing w:after="0"/>
        <w:rPr>
          <w:rFonts w:ascii="Arial" w:hAnsi="Arial" w:cs="Arial"/>
          <w:szCs w:val="20"/>
        </w:rPr>
      </w:pPr>
      <w:r w:rsidRPr="00146545">
        <w:rPr>
          <w:rFonts w:ascii="Arial" w:hAnsi="Arial" w:cs="Arial"/>
          <w:szCs w:val="20"/>
        </w:rPr>
        <w:t xml:space="preserve">Husdyrbruget på </w:t>
      </w:r>
      <w:r w:rsidR="002618CC">
        <w:rPr>
          <w:rFonts w:ascii="Arial" w:hAnsi="Arial" w:cs="Arial"/>
          <w:szCs w:val="20"/>
        </w:rPr>
        <w:t>Vester Hedensvej 35</w:t>
      </w:r>
      <w:r w:rsidRPr="00146545">
        <w:rPr>
          <w:rFonts w:ascii="Arial" w:hAnsi="Arial" w:cs="Arial"/>
          <w:szCs w:val="20"/>
        </w:rPr>
        <w:t xml:space="preserve"> arbejder allerede med bæredygtighed. På sidste miljøtilsyn snakkede vi om, at der bl.a. er indført følgende tiltag:</w:t>
      </w:r>
      <w:r w:rsidRPr="00146545">
        <w:rPr>
          <w:rFonts w:ascii="Arial" w:hAnsi="Arial" w:cs="Arial"/>
          <w:szCs w:val="20"/>
        </w:rPr>
        <w:br/>
      </w:r>
    </w:p>
    <w:p w14:paraId="33AB9599" w14:textId="7BB3EAB9" w:rsidR="00427AAC" w:rsidRPr="00410620" w:rsidRDefault="00410620" w:rsidP="00427AAC">
      <w:pPr>
        <w:pStyle w:val="Listeafsnit"/>
        <w:numPr>
          <w:ilvl w:val="0"/>
          <w:numId w:val="25"/>
        </w:numPr>
        <w:spacing w:after="200"/>
        <w:rPr>
          <w:rFonts w:ascii="Arial" w:hAnsi="Arial" w:cs="Arial"/>
          <w:szCs w:val="20"/>
        </w:rPr>
      </w:pPr>
      <w:r w:rsidRPr="00410620">
        <w:rPr>
          <w:rFonts w:ascii="Arial" w:hAnsi="Arial" w:cs="Arial"/>
          <w:szCs w:val="20"/>
        </w:rPr>
        <w:t>Det er lavet miljøledelse vedr. at reducerer elforbruget</w:t>
      </w:r>
    </w:p>
    <w:p w14:paraId="5896DED4" w14:textId="69117BF7" w:rsidR="00427AAC" w:rsidRPr="00410620" w:rsidRDefault="002618CC" w:rsidP="00427AAC">
      <w:pPr>
        <w:pStyle w:val="Listeafsnit"/>
        <w:numPr>
          <w:ilvl w:val="0"/>
          <w:numId w:val="25"/>
        </w:numPr>
        <w:spacing w:after="200"/>
        <w:rPr>
          <w:rFonts w:ascii="Arial" w:hAnsi="Arial" w:cs="Arial"/>
          <w:szCs w:val="20"/>
        </w:rPr>
      </w:pPr>
      <w:r w:rsidRPr="00410620">
        <w:rPr>
          <w:rFonts w:ascii="Arial" w:hAnsi="Arial" w:cs="Arial"/>
          <w:szCs w:val="20"/>
        </w:rPr>
        <w:t>Al belysning skiftet til LED</w:t>
      </w:r>
      <w:r w:rsidR="00410620" w:rsidRPr="00410620">
        <w:rPr>
          <w:rFonts w:ascii="Arial" w:hAnsi="Arial" w:cs="Arial"/>
          <w:szCs w:val="20"/>
        </w:rPr>
        <w:t xml:space="preserve"> med timer</w:t>
      </w:r>
    </w:p>
    <w:p w14:paraId="453CDEEB" w14:textId="77777777" w:rsidR="00427AAC" w:rsidRPr="00146545" w:rsidRDefault="00427AAC" w:rsidP="00427AAC">
      <w:pPr>
        <w:pStyle w:val="Overskrift2"/>
        <w:rPr>
          <w:rFonts w:ascii="Arial" w:hAnsi="Arial" w:cs="Arial"/>
          <w:sz w:val="28"/>
          <w:szCs w:val="22"/>
        </w:rPr>
      </w:pPr>
      <w:r w:rsidRPr="00146545">
        <w:rPr>
          <w:rFonts w:ascii="Arial" w:hAnsi="Arial" w:cs="Arial"/>
          <w:sz w:val="28"/>
        </w:rPr>
        <w:t>Beskrivelse af projektet</w:t>
      </w:r>
    </w:p>
    <w:p w14:paraId="0CDF86D7" w14:textId="77777777" w:rsidR="00410620" w:rsidRDefault="00410620" w:rsidP="00410620">
      <w:pPr>
        <w:rPr>
          <w:rFonts w:ascii="Arial" w:hAnsi="Arial" w:cs="Arial"/>
        </w:rPr>
      </w:pPr>
      <w:r w:rsidRPr="009123C1">
        <w:rPr>
          <w:rFonts w:ascii="Arial" w:hAnsi="Arial" w:cs="Arial"/>
        </w:rPr>
        <w:t>Anmeldelsen omfatter</w:t>
      </w:r>
      <w:r>
        <w:rPr>
          <w:rFonts w:ascii="Arial" w:hAnsi="Arial" w:cs="Arial"/>
        </w:rPr>
        <w:t xml:space="preserve"> en kornsilo på 1400 m3 af samme type som eksisterende, og placeres 1,5 m fra eksisterende. Kornsiloen har en totalhøjde på 13,4 m og en diameter på 14,6 m.</w:t>
      </w:r>
    </w:p>
    <w:p w14:paraId="76448F17" w14:textId="1A3A1640" w:rsidR="00410620" w:rsidRPr="00184A2C" w:rsidRDefault="00410620" w:rsidP="00410620">
      <w:pPr>
        <w:rPr>
          <w:rFonts w:ascii="Arial" w:hAnsi="Arial" w:cs="Arial"/>
        </w:rPr>
      </w:pPr>
      <w:r>
        <w:rPr>
          <w:rFonts w:ascii="Arial" w:hAnsi="Arial" w:cs="Arial"/>
        </w:rPr>
        <w:t xml:space="preserve">Kornsiloen bliver placeret som </w:t>
      </w:r>
      <w:r w:rsidR="0085657A">
        <w:rPr>
          <w:rFonts w:ascii="Arial" w:hAnsi="Arial" w:cs="Arial"/>
        </w:rPr>
        <w:t xml:space="preserve">vist </w:t>
      </w:r>
      <w:r>
        <w:rPr>
          <w:rFonts w:ascii="Arial" w:hAnsi="Arial" w:cs="Arial"/>
        </w:rPr>
        <w:t>på oversigtstegningen.</w:t>
      </w:r>
    </w:p>
    <w:p w14:paraId="7CF91A60" w14:textId="77777777" w:rsidR="00427AAC" w:rsidRPr="00146545" w:rsidRDefault="00427AAC" w:rsidP="00427AAC">
      <w:pPr>
        <w:pStyle w:val="Overskrift2"/>
        <w:rPr>
          <w:rFonts w:ascii="Arial" w:hAnsi="Arial" w:cs="Arial"/>
          <w:sz w:val="28"/>
        </w:rPr>
      </w:pPr>
      <w:r w:rsidRPr="00146545">
        <w:rPr>
          <w:rFonts w:ascii="Arial" w:hAnsi="Arial" w:cs="Arial"/>
          <w:sz w:val="28"/>
        </w:rPr>
        <w:t xml:space="preserve">Vurdering </w:t>
      </w:r>
    </w:p>
    <w:p w14:paraId="74B6B9BD" w14:textId="77777777" w:rsidR="00427AAC" w:rsidRPr="00146545" w:rsidRDefault="00427AAC" w:rsidP="00427AAC">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14:paraId="21006B9E" w14:textId="77777777" w:rsidR="00427AAC" w:rsidRPr="00146545" w:rsidRDefault="00427AAC" w:rsidP="00427AAC">
      <w:pPr>
        <w:spacing w:after="0"/>
        <w:rPr>
          <w:rFonts w:ascii="Arial" w:hAnsi="Arial" w:cs="Arial"/>
        </w:rPr>
      </w:pPr>
    </w:p>
    <w:p w14:paraId="282D4BDD" w14:textId="77777777" w:rsidR="00427AAC" w:rsidRPr="00146545" w:rsidRDefault="00427AAC" w:rsidP="00427AAC">
      <w:pPr>
        <w:spacing w:after="0"/>
        <w:rPr>
          <w:rFonts w:ascii="Arial" w:hAnsi="Arial" w:cs="Arial"/>
        </w:rPr>
      </w:pPr>
      <w:r w:rsidRPr="00146545">
        <w:rPr>
          <w:rFonts w:ascii="Arial" w:hAnsi="Arial" w:cs="Arial"/>
        </w:rPr>
        <w:t xml:space="preserve">Bygningen placeres mindst 50 m fra: </w:t>
      </w:r>
    </w:p>
    <w:p w14:paraId="6CC4315A" w14:textId="77777777" w:rsidR="00427AAC" w:rsidRPr="00146545" w:rsidRDefault="00427AAC" w:rsidP="00427AAC">
      <w:pPr>
        <w:pStyle w:val="Listeafsnit"/>
        <w:numPr>
          <w:ilvl w:val="0"/>
          <w:numId w:val="27"/>
        </w:numPr>
        <w:spacing w:after="0"/>
        <w:rPr>
          <w:rFonts w:ascii="Arial" w:hAnsi="Arial" w:cs="Arial"/>
        </w:rPr>
      </w:pPr>
      <w:r w:rsidRPr="00146545">
        <w:rPr>
          <w:rFonts w:ascii="Arial" w:hAnsi="Arial" w:cs="Arial"/>
        </w:rPr>
        <w:lastRenderedPageBreak/>
        <w:t xml:space="preserve">et eksisterende eller ifølge kommuneplanens rammedel fremtidigt byzone- eller sommerhusområde, </w:t>
      </w:r>
    </w:p>
    <w:p w14:paraId="3DA64241" w14:textId="77777777" w:rsidR="00427AAC" w:rsidRPr="002618CC" w:rsidRDefault="00427AAC" w:rsidP="00427AAC">
      <w:pPr>
        <w:pStyle w:val="Listeafsnit"/>
        <w:numPr>
          <w:ilvl w:val="0"/>
          <w:numId w:val="27"/>
        </w:numPr>
        <w:spacing w:after="0"/>
        <w:rPr>
          <w:rFonts w:ascii="Arial" w:hAnsi="Arial" w:cs="Arial"/>
        </w:rPr>
      </w:pPr>
      <w:r w:rsidRPr="00146545">
        <w:rPr>
          <w:rFonts w:ascii="Arial" w:hAnsi="Arial" w:cs="Arial"/>
        </w:rPr>
        <w:t xml:space="preserve">et område i landzone, der i lokalplan er udlagt til boligformål, blandet bolig- og erhvervsformål eller til </w:t>
      </w:r>
      <w:r w:rsidRPr="002618CC">
        <w:rPr>
          <w:rFonts w:ascii="Arial" w:hAnsi="Arial" w:cs="Arial"/>
        </w:rPr>
        <w:t>offentlige formål med henblik på beboelse, institutioner, rekreative formål og lign.,</w:t>
      </w:r>
    </w:p>
    <w:p w14:paraId="2E489B7E" w14:textId="77777777" w:rsidR="00427AAC" w:rsidRPr="002618CC" w:rsidRDefault="00427AAC" w:rsidP="00427AAC">
      <w:pPr>
        <w:pStyle w:val="Listeafsnit"/>
        <w:numPr>
          <w:ilvl w:val="0"/>
          <w:numId w:val="27"/>
        </w:numPr>
        <w:spacing w:after="0"/>
        <w:rPr>
          <w:rFonts w:ascii="Arial" w:hAnsi="Arial" w:cs="Arial"/>
        </w:rPr>
      </w:pPr>
      <w:r w:rsidRPr="002618CC">
        <w:rPr>
          <w:rFonts w:ascii="Arial" w:hAnsi="Arial" w:cs="Arial"/>
        </w:rPr>
        <w:t xml:space="preserve">nabobeboelse. </w:t>
      </w:r>
    </w:p>
    <w:p w14:paraId="32820F7C" w14:textId="77777777" w:rsidR="00427AAC" w:rsidRPr="002618CC" w:rsidRDefault="00427AAC" w:rsidP="00427AAC">
      <w:pPr>
        <w:spacing w:after="0"/>
        <w:rPr>
          <w:rFonts w:ascii="Arial" w:hAnsi="Arial" w:cs="Arial"/>
        </w:rPr>
      </w:pPr>
    </w:p>
    <w:p w14:paraId="4298D24D" w14:textId="0E0C61C3" w:rsidR="00427AAC" w:rsidRPr="002618CC" w:rsidRDefault="00427AAC" w:rsidP="00427AAC">
      <w:pPr>
        <w:spacing w:after="0"/>
        <w:rPr>
          <w:rFonts w:ascii="Arial" w:hAnsi="Arial" w:cs="Arial"/>
        </w:rPr>
      </w:pPr>
      <w:r w:rsidRPr="002618CC">
        <w:rPr>
          <w:rFonts w:ascii="Arial" w:hAnsi="Arial" w:cs="Arial"/>
        </w:rPr>
        <w:t>Byggeriet kan foretages uden ændringer i det eksisterende terræn på mere end +/- 1 m og bygningshøjden er lavere end 20 meter</w:t>
      </w:r>
      <w:r w:rsidR="002618CC" w:rsidRPr="002618CC">
        <w:rPr>
          <w:rFonts w:ascii="Arial" w:hAnsi="Arial" w:cs="Arial"/>
        </w:rPr>
        <w:t>.</w:t>
      </w:r>
    </w:p>
    <w:p w14:paraId="3496B0E7" w14:textId="24DB11E6" w:rsidR="00427AAC" w:rsidRPr="002618CC" w:rsidRDefault="00427AAC" w:rsidP="002618CC">
      <w:pPr>
        <w:spacing w:after="0"/>
        <w:rPr>
          <w:rFonts w:ascii="Arial" w:hAnsi="Arial" w:cs="Arial"/>
          <w:i/>
          <w:lang w:bidi="ar-SA"/>
        </w:rPr>
      </w:pPr>
      <w:r w:rsidRPr="002618CC">
        <w:rPr>
          <w:rFonts w:ascii="Arial" w:hAnsi="Arial" w:cs="Arial"/>
          <w:b/>
          <w:lang w:bidi="ar-SA"/>
        </w:rPr>
        <w:br/>
      </w:r>
      <w:r w:rsidRPr="002618CC">
        <w:rPr>
          <w:rFonts w:ascii="Arial" w:hAnsi="Arial" w:cs="Arial"/>
          <w:lang w:bidi="ar-SA"/>
        </w:rPr>
        <w:t>Aalborg Kommune vurderer, at med ovenstående er kravene i § 10 opfyldt</w:t>
      </w:r>
      <w:r w:rsidR="002618CC" w:rsidRPr="002618CC">
        <w:rPr>
          <w:rFonts w:ascii="Arial" w:hAnsi="Arial" w:cs="Arial"/>
          <w:lang w:bidi="ar-SA"/>
        </w:rPr>
        <w:t>, og</w:t>
      </w:r>
      <w:r w:rsidRPr="002618CC">
        <w:rPr>
          <w:rFonts w:ascii="Arial" w:hAnsi="Arial" w:cs="Arial"/>
          <w:lang w:bidi="ar-SA"/>
        </w:rPr>
        <w:t xml:space="preserve"> at afstandskravene i husdyrbruglovens §§ 6 og 8 overholdt</w:t>
      </w:r>
      <w:r w:rsidRPr="002618CC">
        <w:rPr>
          <w:rFonts w:ascii="Arial" w:hAnsi="Arial" w:cs="Arial"/>
          <w:i/>
          <w:lang w:bidi="ar-SA"/>
        </w:rPr>
        <w:t>.</w:t>
      </w:r>
    </w:p>
    <w:p w14:paraId="6872AD0A" w14:textId="034A6FB6" w:rsidR="00427AAC" w:rsidRPr="002618CC" w:rsidRDefault="00427AAC" w:rsidP="00427AAC">
      <w:pPr>
        <w:spacing w:after="0"/>
        <w:rPr>
          <w:rFonts w:ascii="Arial" w:hAnsi="Arial" w:cs="Arial"/>
          <w:lang w:bidi="ar-SA"/>
        </w:rPr>
      </w:pPr>
      <w:r w:rsidRPr="002618CC">
        <w:rPr>
          <w:rFonts w:ascii="Arial" w:hAnsi="Arial" w:cs="Arial"/>
          <w:b/>
          <w:lang w:bidi="ar-SA"/>
        </w:rPr>
        <w:br/>
      </w:r>
      <w:r w:rsidRPr="002618CC">
        <w:rPr>
          <w:rFonts w:ascii="Arial" w:hAnsi="Arial" w:cs="Arial"/>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126559E3" w14:textId="77777777" w:rsidR="00427AAC" w:rsidRPr="002618CC" w:rsidRDefault="00427AAC" w:rsidP="00427AAC">
      <w:pPr>
        <w:spacing w:after="0"/>
        <w:rPr>
          <w:rFonts w:ascii="Arial" w:hAnsi="Arial" w:cs="Arial"/>
        </w:rPr>
      </w:pPr>
    </w:p>
    <w:p w14:paraId="5536199A" w14:textId="77777777" w:rsidR="00427AAC" w:rsidRPr="002618CC" w:rsidRDefault="00427AAC" w:rsidP="00427AAC">
      <w:pPr>
        <w:spacing w:after="0"/>
        <w:rPr>
          <w:rFonts w:ascii="Arial" w:hAnsi="Arial" w:cs="Arial"/>
        </w:rPr>
      </w:pPr>
      <w:r w:rsidRPr="002618CC">
        <w:rPr>
          <w:rFonts w:ascii="Arial" w:hAnsi="Arial" w:cs="Arial"/>
        </w:rPr>
        <w:t xml:space="preserve">Denne afgørelse omfatter kun reglerne efter Husdyrbrugloven. </w:t>
      </w:r>
    </w:p>
    <w:p w14:paraId="1781155F" w14:textId="77777777" w:rsidR="00427AAC" w:rsidRPr="002618CC" w:rsidRDefault="00427AAC" w:rsidP="00427AAC">
      <w:pPr>
        <w:spacing w:after="0"/>
        <w:rPr>
          <w:rFonts w:ascii="Arial" w:hAnsi="Arial" w:cs="Arial"/>
        </w:rPr>
      </w:pPr>
    </w:p>
    <w:p w14:paraId="4E1D8A9E" w14:textId="77777777" w:rsidR="00427AAC" w:rsidRPr="002618CC" w:rsidRDefault="00427AAC" w:rsidP="00427AAC">
      <w:pPr>
        <w:spacing w:after="0"/>
        <w:rPr>
          <w:rFonts w:ascii="Arial" w:hAnsi="Arial" w:cs="Arial"/>
        </w:rPr>
      </w:pPr>
      <w:r w:rsidRPr="002618CC">
        <w:rPr>
          <w:rFonts w:ascii="Arial" w:hAnsi="Arial" w:cs="Arial"/>
        </w:rPr>
        <w:t>Eventuelt fremtidige ændringer af bedriftens husdyrproduktion og staldbygninger skal anmeldes til og godkendes af Aalborg Kommune, før de bringes til udførelse.</w:t>
      </w:r>
    </w:p>
    <w:p w14:paraId="6E85F5F5" w14:textId="77777777" w:rsidR="00427AAC" w:rsidRPr="002618CC" w:rsidRDefault="00427AAC" w:rsidP="00427AAC">
      <w:pPr>
        <w:spacing w:after="0"/>
        <w:rPr>
          <w:rFonts w:ascii="Arial" w:hAnsi="Arial" w:cs="Arial"/>
        </w:rPr>
      </w:pPr>
    </w:p>
    <w:p w14:paraId="2439A40D" w14:textId="5F847CD5" w:rsidR="00427AAC" w:rsidRPr="002618CC" w:rsidRDefault="00427AAC" w:rsidP="00427AAC">
      <w:pPr>
        <w:pStyle w:val="Overskrift2"/>
        <w:spacing w:before="0"/>
        <w:rPr>
          <w:rFonts w:ascii="Arial" w:hAnsi="Arial" w:cs="Arial"/>
          <w:sz w:val="22"/>
          <w:szCs w:val="22"/>
        </w:rPr>
      </w:pPr>
      <w:r w:rsidRPr="002618CC">
        <w:rPr>
          <w:rFonts w:ascii="Arial" w:hAnsi="Arial" w:cs="Arial"/>
          <w:sz w:val="22"/>
          <w:szCs w:val="22"/>
        </w:rPr>
        <w:t xml:space="preserve">Høring </w:t>
      </w:r>
    </w:p>
    <w:p w14:paraId="7CB8CAA3" w14:textId="306DB621" w:rsidR="00427AAC" w:rsidRPr="002618CC" w:rsidRDefault="00427AAC" w:rsidP="00427AAC">
      <w:pPr>
        <w:spacing w:after="0"/>
        <w:rPr>
          <w:rFonts w:ascii="Arial" w:hAnsi="Arial" w:cs="Arial"/>
        </w:rPr>
      </w:pPr>
      <w:r w:rsidRPr="002618CC">
        <w:rPr>
          <w:rFonts w:ascii="Arial" w:hAnsi="Arial" w:cs="Arial"/>
        </w:rPr>
        <w:t>Forud for afgørelsen er der gennemført naboorien</w:t>
      </w:r>
      <w:r w:rsidRPr="002618CC">
        <w:rPr>
          <w:rFonts w:ascii="Arial" w:hAnsi="Arial" w:cs="Arial"/>
        </w:rPr>
        <w:softHyphen/>
        <w:t xml:space="preserve">tering, og der er ikke indkommet bemærkninger til sagen herfra. </w:t>
      </w:r>
    </w:p>
    <w:p w14:paraId="6CE8AAD8" w14:textId="77777777" w:rsidR="00427AAC" w:rsidRPr="00146545" w:rsidRDefault="00427AAC" w:rsidP="00427AAC">
      <w:pPr>
        <w:spacing w:after="0"/>
        <w:rPr>
          <w:rFonts w:ascii="Arial" w:hAnsi="Arial" w:cs="Arial"/>
          <w:highlight w:val="yellow"/>
        </w:rPr>
      </w:pPr>
    </w:p>
    <w:p w14:paraId="34EF1B94" w14:textId="77777777" w:rsidR="00427AAC" w:rsidRPr="00146545" w:rsidRDefault="00427AAC" w:rsidP="00427AAC">
      <w:pPr>
        <w:pStyle w:val="Overskrift2"/>
        <w:spacing w:before="0"/>
        <w:rPr>
          <w:rFonts w:ascii="Arial" w:hAnsi="Arial" w:cs="Arial"/>
          <w:sz w:val="22"/>
          <w:szCs w:val="22"/>
        </w:rPr>
      </w:pPr>
      <w:r w:rsidRPr="00146545">
        <w:rPr>
          <w:rFonts w:ascii="Arial" w:hAnsi="Arial" w:cs="Arial"/>
          <w:sz w:val="22"/>
          <w:szCs w:val="22"/>
        </w:rPr>
        <w:t>Klagevejledning</w:t>
      </w:r>
    </w:p>
    <w:p w14:paraId="5401C106" w14:textId="77777777" w:rsidR="00427AAC" w:rsidRPr="00146545" w:rsidRDefault="00427AAC" w:rsidP="00427AAC">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6256EF39" w14:textId="77777777" w:rsidR="00427AAC" w:rsidRPr="00146545" w:rsidRDefault="00427AAC" w:rsidP="00427AAC">
      <w:pPr>
        <w:spacing w:after="0"/>
        <w:rPr>
          <w:rFonts w:ascii="Arial" w:hAnsi="Arial" w:cs="Arial"/>
        </w:rPr>
      </w:pPr>
    </w:p>
    <w:p w14:paraId="3C245B10" w14:textId="0BDC5B47" w:rsidR="00427AAC" w:rsidRPr="00146545" w:rsidRDefault="00427AAC" w:rsidP="00427AAC">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9"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E11DF3">
        <w:rPr>
          <w:rFonts w:ascii="Arial" w:hAnsi="Arial" w:cs="Arial"/>
          <w:iCs/>
        </w:rPr>
        <w:t>18. maj 2022</w:t>
      </w:r>
      <w:r w:rsidRPr="00146545">
        <w:rPr>
          <w:rFonts w:ascii="Arial" w:hAnsi="Arial" w:cs="Arial"/>
          <w:iCs/>
        </w:rPr>
        <w:t>.</w:t>
      </w:r>
    </w:p>
    <w:p w14:paraId="59C64A3B" w14:textId="77777777" w:rsidR="00427AAC" w:rsidRPr="00146545" w:rsidRDefault="00427AAC" w:rsidP="00427AAC">
      <w:pPr>
        <w:autoSpaceDE w:val="0"/>
        <w:autoSpaceDN w:val="0"/>
        <w:adjustRightInd w:val="0"/>
        <w:spacing w:after="0"/>
        <w:rPr>
          <w:rFonts w:ascii="Arial" w:hAnsi="Arial" w:cs="Arial"/>
          <w:bCs/>
          <w:color w:val="FF0000"/>
          <w:highlight w:val="yellow"/>
        </w:rPr>
      </w:pPr>
    </w:p>
    <w:p w14:paraId="271A95F9" w14:textId="77777777" w:rsidR="00427AAC" w:rsidRPr="00146545" w:rsidRDefault="00427AAC" w:rsidP="00427AAC">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0"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1"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2"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3"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4"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5"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41F83172" w14:textId="77777777" w:rsidR="00427AAC" w:rsidRPr="00146545" w:rsidRDefault="00427AAC" w:rsidP="00427AAC">
      <w:pPr>
        <w:spacing w:after="0"/>
        <w:rPr>
          <w:rFonts w:ascii="Arial" w:hAnsi="Arial" w:cs="Arial"/>
          <w:iCs/>
        </w:rPr>
      </w:pPr>
    </w:p>
    <w:p w14:paraId="698DC0E5" w14:textId="77777777" w:rsidR="00427AAC" w:rsidRPr="00146545" w:rsidRDefault="00427AAC" w:rsidP="00427AAC">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7E2E1343" w14:textId="77777777" w:rsidR="00427AAC" w:rsidRPr="00146545" w:rsidRDefault="00427AAC" w:rsidP="00427AAC">
      <w:pPr>
        <w:spacing w:after="0"/>
        <w:rPr>
          <w:rFonts w:ascii="Arial" w:hAnsi="Arial" w:cs="Arial"/>
          <w:iCs/>
          <w:color w:val="FF0000"/>
        </w:rPr>
      </w:pPr>
    </w:p>
    <w:p w14:paraId="48A5FE21" w14:textId="77777777" w:rsidR="00427AAC" w:rsidRPr="00146545" w:rsidRDefault="00427AAC" w:rsidP="00427AAC">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3131D85" w14:textId="77777777" w:rsidR="00427AAC" w:rsidRPr="00146545" w:rsidRDefault="00427AAC" w:rsidP="00427AAC">
      <w:pPr>
        <w:autoSpaceDE w:val="0"/>
        <w:autoSpaceDN w:val="0"/>
        <w:adjustRightInd w:val="0"/>
        <w:spacing w:after="0"/>
        <w:rPr>
          <w:rFonts w:ascii="Arial" w:hAnsi="Arial" w:cs="Arial"/>
          <w:color w:val="FF0000"/>
        </w:rPr>
      </w:pPr>
    </w:p>
    <w:p w14:paraId="180B9746" w14:textId="77777777" w:rsidR="00427AAC" w:rsidRPr="00146545" w:rsidRDefault="00427AAC" w:rsidP="00427AAC">
      <w:pPr>
        <w:autoSpaceDE w:val="0"/>
        <w:autoSpaceDN w:val="0"/>
        <w:adjustRightInd w:val="0"/>
        <w:spacing w:after="0"/>
        <w:rPr>
          <w:rFonts w:ascii="Arial" w:hAnsi="Arial" w:cs="Arial"/>
        </w:rPr>
      </w:pPr>
      <w:r w:rsidRPr="00146545">
        <w:rPr>
          <w:rFonts w:ascii="Arial" w:hAnsi="Arial" w:cs="Arial"/>
        </w:rPr>
        <w:lastRenderedPageBreak/>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6783EBAC" w14:textId="77777777" w:rsidR="00427AAC" w:rsidRPr="00146545" w:rsidRDefault="00427AAC" w:rsidP="00427AAC">
      <w:pPr>
        <w:spacing w:after="0"/>
        <w:jc w:val="both"/>
        <w:rPr>
          <w:rFonts w:ascii="Arial" w:hAnsi="Arial" w:cs="Arial"/>
        </w:rPr>
      </w:pPr>
    </w:p>
    <w:p w14:paraId="4AF51E32" w14:textId="77777777" w:rsidR="00427AAC" w:rsidRPr="00146545" w:rsidRDefault="00427AAC" w:rsidP="00427AAC">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38942F8B" w14:textId="77777777" w:rsidR="00427AAC" w:rsidRPr="00146545" w:rsidRDefault="00427AAC" w:rsidP="00427AAC">
      <w:pPr>
        <w:spacing w:after="0"/>
        <w:jc w:val="both"/>
        <w:rPr>
          <w:rFonts w:ascii="Arial" w:hAnsi="Arial" w:cs="Arial"/>
        </w:rPr>
      </w:pPr>
    </w:p>
    <w:p w14:paraId="27F0B6FF" w14:textId="77777777" w:rsidR="00427AAC" w:rsidRDefault="00427AAC" w:rsidP="00427AAC">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58A923C3" w14:textId="77777777" w:rsidR="00427AAC" w:rsidRPr="00146545" w:rsidRDefault="00427AAC" w:rsidP="00427AAC">
      <w:pPr>
        <w:spacing w:after="0"/>
        <w:rPr>
          <w:rFonts w:ascii="Arial" w:hAnsi="Arial" w:cs="Arial"/>
        </w:rPr>
      </w:pPr>
    </w:p>
    <w:p w14:paraId="6BCDC27C" w14:textId="77777777" w:rsidR="00427AAC" w:rsidRPr="00146545" w:rsidRDefault="00427AAC" w:rsidP="00427AAC">
      <w:pPr>
        <w:pStyle w:val="Overskrift2"/>
        <w:spacing w:before="0"/>
        <w:rPr>
          <w:rFonts w:ascii="Arial" w:hAnsi="Arial" w:cs="Arial"/>
          <w:sz w:val="22"/>
          <w:szCs w:val="22"/>
        </w:rPr>
      </w:pPr>
      <w:r w:rsidRPr="00146545">
        <w:rPr>
          <w:rFonts w:ascii="Arial" w:hAnsi="Arial" w:cs="Arial"/>
          <w:sz w:val="22"/>
          <w:szCs w:val="22"/>
        </w:rPr>
        <w:t>Udnyttelsesfrister</w:t>
      </w:r>
    </w:p>
    <w:p w14:paraId="4FAAF64C" w14:textId="77777777" w:rsidR="00427AAC" w:rsidRDefault="00427AAC" w:rsidP="00427AAC">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6CB7A723" w14:textId="15199650" w:rsidR="00427AAC" w:rsidRDefault="00427AAC" w:rsidP="00427AAC">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5C93C846" w14:textId="77777777" w:rsidR="00427AAC" w:rsidRDefault="00427AAC" w:rsidP="00427AAC">
      <w:pPr>
        <w:tabs>
          <w:tab w:val="left" w:pos="540"/>
          <w:tab w:val="left" w:pos="900"/>
        </w:tabs>
        <w:spacing w:after="0"/>
        <w:contextualSpacing/>
        <w:rPr>
          <w:rFonts w:ascii="Arial" w:hAnsi="Arial" w:cs="Arial"/>
        </w:rPr>
      </w:pPr>
    </w:p>
    <w:p w14:paraId="2C770843" w14:textId="36D499B5" w:rsidR="00427AAC" w:rsidRDefault="00427AAC" w:rsidP="00427AAC">
      <w:pPr>
        <w:tabs>
          <w:tab w:val="left" w:pos="540"/>
          <w:tab w:val="left" w:pos="900"/>
        </w:tabs>
        <w:spacing w:after="0"/>
        <w:contextualSpacing/>
      </w:pPr>
      <w:r>
        <w:rPr>
          <w:rFonts w:ascii="Arial" w:hAnsi="Arial" w:cs="Arial"/>
        </w:rPr>
        <w:t xml:space="preserve">Når </w:t>
      </w:r>
      <w:r w:rsidR="002618CC">
        <w:rPr>
          <w:rFonts w:ascii="Arial" w:hAnsi="Arial" w:cs="Arial"/>
        </w:rPr>
        <w:t>siloen</w:t>
      </w:r>
      <w:r>
        <w:rPr>
          <w:rFonts w:ascii="Arial" w:hAnsi="Arial" w:cs="Arial"/>
        </w:rPr>
        <w:t xml:space="preserve"> er etableret, skal det </w:t>
      </w:r>
      <w:r w:rsidRPr="00075996">
        <w:t>meddeles til BBR</w:t>
      </w:r>
      <w:r>
        <w:t xml:space="preserve">. </w:t>
      </w:r>
      <w:r>
        <w:rPr>
          <w:rFonts w:cs="Times New Roman"/>
        </w:rPr>
        <w:t xml:space="preserve">Det kan ske via ”Skriv sikkert til BBR” på: </w:t>
      </w:r>
      <w:hyperlink r:id="rId16"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6D84BC37" w14:textId="77777777" w:rsidR="00427AAC" w:rsidRPr="007E10AE" w:rsidRDefault="00427AAC" w:rsidP="00427AAC">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18358DEF" w14:textId="77777777" w:rsidR="00427AAC" w:rsidRPr="007E10AE" w:rsidRDefault="00427AAC" w:rsidP="00427AAC">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5992B85A" w14:textId="77777777" w:rsidR="00427AAC" w:rsidRPr="007E10AE" w:rsidRDefault="00427AAC" w:rsidP="00427AAC">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6CB74D2D" w14:textId="77777777" w:rsidR="00427AAC" w:rsidRPr="007E10AE" w:rsidRDefault="00427AAC" w:rsidP="00427AAC">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4F18BA8C" w14:textId="77777777" w:rsidR="00427AAC" w:rsidRPr="00075996" w:rsidRDefault="00427AAC" w:rsidP="00427AAC">
      <w:pPr>
        <w:tabs>
          <w:tab w:val="left" w:pos="540"/>
          <w:tab w:val="left" w:pos="900"/>
        </w:tabs>
        <w:spacing w:after="0"/>
        <w:contextualSpacing/>
      </w:pPr>
    </w:p>
    <w:p w14:paraId="7151C1B0" w14:textId="77777777" w:rsidR="00427AAC" w:rsidRPr="00146545" w:rsidRDefault="00427AAC" w:rsidP="00427AAC">
      <w:pPr>
        <w:spacing w:after="0"/>
        <w:rPr>
          <w:rFonts w:ascii="Arial" w:hAnsi="Arial" w:cs="Arial"/>
        </w:rPr>
      </w:pPr>
    </w:p>
    <w:p w14:paraId="6B064DBE" w14:textId="00F336AB" w:rsidR="00A47AD4" w:rsidRPr="00427AAC" w:rsidRDefault="00427AAC" w:rsidP="00427AAC">
      <w:pPr>
        <w:spacing w:after="0"/>
        <w:rPr>
          <w:rFonts w:cstheme="minorHAnsi"/>
        </w:rPr>
      </w:pPr>
      <w:r w:rsidRPr="00146545">
        <w:rPr>
          <w:rFonts w:ascii="Arial" w:hAnsi="Arial" w:cs="Arial"/>
        </w:rPr>
        <w:t>Hvis du har spørgsmål eller kommentarer, er du velkommen til at kontakte mig.</w:t>
      </w:r>
    </w:p>
    <w:p w14:paraId="48164149" w14:textId="77777777" w:rsidR="00A47AD4" w:rsidRPr="00427AAC" w:rsidRDefault="00A47AD4" w:rsidP="006D6A15"/>
    <w:p w14:paraId="7BA04FFE" w14:textId="462C3795" w:rsidR="00427AAC" w:rsidRPr="00427AAC" w:rsidRDefault="00427AAC" w:rsidP="00427AAC">
      <w:pPr>
        <w:pStyle w:val="Normalholdtsammen"/>
        <w:rPr>
          <w:rFonts w:ascii="Arial" w:hAnsi="Arial" w:cs="Arial"/>
        </w:rPr>
      </w:pPr>
      <w:r w:rsidRPr="00427AAC">
        <w:rPr>
          <w:rFonts w:ascii="Arial" w:hAnsi="Arial" w:cs="Arial"/>
        </w:rPr>
        <w:t>Venlig hilsen</w:t>
      </w:r>
    </w:p>
    <w:p w14:paraId="6B1509E5" w14:textId="77777777" w:rsidR="00427AAC" w:rsidRPr="00427AAC" w:rsidRDefault="00427AAC" w:rsidP="00427AAC">
      <w:pPr>
        <w:pStyle w:val="Normalholdtsammen"/>
        <w:rPr>
          <w:rFonts w:ascii="Arial" w:hAnsi="Arial" w:cs="Arial"/>
        </w:rPr>
      </w:pPr>
    </w:p>
    <w:p w14:paraId="07038466" w14:textId="77777777" w:rsidR="00427AAC" w:rsidRPr="00427AAC" w:rsidRDefault="00427AAC" w:rsidP="00427AAC">
      <w:pPr>
        <w:pStyle w:val="Normalholdtsammen"/>
        <w:rPr>
          <w:rFonts w:ascii="Arial" w:hAnsi="Arial" w:cs="Arial"/>
        </w:rPr>
      </w:pPr>
      <w:r w:rsidRPr="00427AAC">
        <w:rPr>
          <w:rFonts w:ascii="Arial" w:hAnsi="Arial" w:cs="Arial"/>
        </w:rPr>
        <w:t>Christine Riisager Sørensen</w:t>
      </w:r>
    </w:p>
    <w:p w14:paraId="54449A12" w14:textId="77777777" w:rsidR="00427AAC" w:rsidRPr="00427AAC" w:rsidRDefault="00427AAC" w:rsidP="00427AAC">
      <w:pPr>
        <w:pStyle w:val="Normalholdtsammen"/>
        <w:rPr>
          <w:rFonts w:ascii="Arial" w:hAnsi="Arial" w:cs="Arial"/>
        </w:rPr>
      </w:pPr>
      <w:r w:rsidRPr="00427AAC">
        <w:rPr>
          <w:rFonts w:ascii="Arial" w:hAnsi="Arial" w:cs="Arial"/>
        </w:rPr>
        <w:t>Miljøsagsbehandler</w:t>
      </w:r>
    </w:p>
    <w:p w14:paraId="73FE4212" w14:textId="77777777" w:rsidR="00427AAC" w:rsidRPr="00427AAC" w:rsidRDefault="00427AAC" w:rsidP="00427AAC">
      <w:pPr>
        <w:pStyle w:val="Normalholdtsammen"/>
        <w:rPr>
          <w:rFonts w:ascii="Arial" w:hAnsi="Arial" w:cs="Arial"/>
        </w:rPr>
      </w:pPr>
    </w:p>
    <w:p w14:paraId="739F4D87" w14:textId="7C39AB04" w:rsidR="00E239A6" w:rsidRPr="00427AAC" w:rsidRDefault="00427AAC" w:rsidP="00427AAC">
      <w:pPr>
        <w:pStyle w:val="Normalholdtsammen"/>
      </w:pPr>
      <w:r w:rsidRPr="00427AAC">
        <w:rPr>
          <w:rFonts w:ascii="Arial" w:hAnsi="Arial" w:cs="Arial"/>
        </w:rPr>
        <w:t>2520 0442</w:t>
      </w:r>
    </w:p>
    <w:p w14:paraId="4BD68AB1" w14:textId="48849CF0" w:rsidR="00FE6119" w:rsidRPr="00427AAC" w:rsidRDefault="00FE6119" w:rsidP="00381D48"/>
    <w:p w14:paraId="101C6E89" w14:textId="77777777" w:rsidR="00E239A6" w:rsidRPr="00427AAC" w:rsidRDefault="00E239A6" w:rsidP="006E096D">
      <w:pPr>
        <w:pStyle w:val="GDPR-Tekst"/>
      </w:pPr>
      <w:r w:rsidRPr="00427AAC">
        <w:t>Du kan altid kontakte Aalborg Kommune sikkert på www.aalborg.dk/kontakt eller via Digital Post på www.borger.dk.</w:t>
      </w:r>
    </w:p>
    <w:p w14:paraId="2DC9348B" w14:textId="19DC92AF" w:rsidR="00E239A6" w:rsidRPr="00427AAC" w:rsidRDefault="00E239A6" w:rsidP="006E096D">
      <w:pPr>
        <w:pStyle w:val="GDPR-Tekst"/>
      </w:pPr>
      <w:r w:rsidRPr="00427AAC">
        <w:t>Har du brug for hjælp til Digital Post, kan du ringe til Den Digitale Hotline på 7020 0000.</w:t>
      </w:r>
    </w:p>
    <w:p w14:paraId="1AF189DF" w14:textId="295D2AD8" w:rsidR="00E239A6" w:rsidRDefault="00E239A6" w:rsidP="006E096D">
      <w:pPr>
        <w:pStyle w:val="GDPR-Tekst"/>
      </w:pPr>
      <w:r w:rsidRPr="00427AAC">
        <w:t xml:space="preserve">Læs om dine rettigheder og hvordan vi behandler personoplysninger på </w:t>
      </w:r>
      <w:hyperlink r:id="rId17" w:history="1">
        <w:r w:rsidR="00410620" w:rsidRPr="00183227">
          <w:rPr>
            <w:rStyle w:val="Hyperlink"/>
          </w:rPr>
          <w:t>www.aalborg.dk/gdpr</w:t>
        </w:r>
      </w:hyperlink>
      <w:r w:rsidRPr="00427AAC">
        <w:t>.</w:t>
      </w:r>
    </w:p>
    <w:p w14:paraId="76416088" w14:textId="452126DC" w:rsidR="002F3EE3" w:rsidRDefault="002F3EE3" w:rsidP="006E096D">
      <w:pPr>
        <w:pStyle w:val="GDPR-Tekst"/>
      </w:pPr>
    </w:p>
    <w:p w14:paraId="23DC9DAA" w14:textId="77777777" w:rsidR="002F3EE3" w:rsidRDefault="002F3EE3" w:rsidP="006E096D">
      <w:pPr>
        <w:pStyle w:val="GDPR-Tekst"/>
      </w:pPr>
    </w:p>
    <w:p w14:paraId="65ABBC28" w14:textId="65D67F94" w:rsidR="00410620" w:rsidRDefault="00410620" w:rsidP="006E096D">
      <w:pPr>
        <w:pStyle w:val="GDPR-Tekst"/>
      </w:pPr>
    </w:p>
    <w:p w14:paraId="5341DB1A" w14:textId="77777777" w:rsidR="00E11DF3" w:rsidRPr="007F289A" w:rsidRDefault="00E11DF3" w:rsidP="00E11DF3">
      <w:pPr>
        <w:spacing w:after="0"/>
        <w:rPr>
          <w:b/>
        </w:rPr>
      </w:pPr>
      <w:r w:rsidRPr="007F289A">
        <w:rPr>
          <w:b/>
        </w:rPr>
        <w:t>Kopi af afgørelsen er sendt til:</w:t>
      </w:r>
    </w:p>
    <w:p w14:paraId="418388A1" w14:textId="77777777" w:rsidR="00E11DF3" w:rsidRPr="007F289A" w:rsidRDefault="00E11DF3" w:rsidP="00E11DF3">
      <w:pPr>
        <w:spacing w:after="0"/>
      </w:pPr>
      <w:r w:rsidRPr="007F289A">
        <w:t xml:space="preserve">Danmarks Naturfredningsforening, Masnedøgade 20, 2100 København Ø – via e-mail: </w:t>
      </w:r>
      <w:hyperlink r:id="rId18" w:history="1">
        <w:r w:rsidRPr="007F289A">
          <w:rPr>
            <w:rStyle w:val="Hyperlink"/>
          </w:rPr>
          <w:t>dnaalborg-sager@dn.dk</w:t>
        </w:r>
      </w:hyperlink>
    </w:p>
    <w:p w14:paraId="3204EF6F" w14:textId="519F93ED" w:rsidR="00E11DF3" w:rsidRDefault="00E11DF3">
      <w:pPr>
        <w:spacing w:after="200"/>
      </w:pPr>
      <w:r>
        <w:br w:type="page"/>
      </w:r>
    </w:p>
    <w:p w14:paraId="71FABF3D" w14:textId="77777777" w:rsidR="00410620" w:rsidRDefault="00410620">
      <w:pPr>
        <w:spacing w:after="200"/>
      </w:pPr>
    </w:p>
    <w:p w14:paraId="2DB71BFD" w14:textId="7596B75A" w:rsidR="00410620" w:rsidRDefault="00410620" w:rsidP="00410620">
      <w:r>
        <w:t>Oversigtstegning af kornsiloens placering på Vester Hedensvej 35, 9362 Gandrup</w:t>
      </w:r>
    </w:p>
    <w:p w14:paraId="64B97CA5" w14:textId="77777777" w:rsidR="00410620" w:rsidRPr="005B4DCC" w:rsidRDefault="00410620" w:rsidP="00410620">
      <w:pPr>
        <w:pStyle w:val="GDPR-Tekst"/>
      </w:pPr>
      <w:r>
        <w:rPr>
          <w:noProof/>
        </w:rPr>
        <w:drawing>
          <wp:inline distT="0" distB="0" distL="0" distR="0" wp14:anchorId="3AEFA793" wp14:editId="16FC7FE2">
            <wp:extent cx="6076950" cy="48799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76950" cy="4879975"/>
                    </a:xfrm>
                    <a:prstGeom prst="rect">
                      <a:avLst/>
                    </a:prstGeom>
                  </pic:spPr>
                </pic:pic>
              </a:graphicData>
            </a:graphic>
          </wp:inline>
        </w:drawing>
      </w:r>
    </w:p>
    <w:p w14:paraId="70E947E6" w14:textId="77777777" w:rsidR="00410620" w:rsidRPr="00427AAC" w:rsidRDefault="00410620" w:rsidP="006E096D">
      <w:pPr>
        <w:pStyle w:val="GDPR-Tekst"/>
      </w:pPr>
    </w:p>
    <w:sectPr w:rsidR="00410620" w:rsidRPr="00427AAC" w:rsidSect="00500F9D">
      <w:headerReference w:type="default" r:id="rId20"/>
      <w:footerReference w:type="default" r:id="rId21"/>
      <w:headerReference w:type="first" r:id="rId22"/>
      <w:footerReference w:type="first" r:id="rId23"/>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427AAC" w:rsidRDefault="00FD57FD">
      <w:r w:rsidRPr="00427AAC">
        <w:separator/>
      </w:r>
    </w:p>
  </w:endnote>
  <w:endnote w:type="continuationSeparator" w:id="0">
    <w:p w14:paraId="141F4D8B" w14:textId="77777777" w:rsidR="00FD57FD" w:rsidRPr="00427AAC" w:rsidRDefault="00FD57FD">
      <w:r w:rsidRPr="00427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3E13E46D" w:rsidR="00FD57FD" w:rsidRPr="00427AAC" w:rsidRDefault="00427AAC" w:rsidP="00D931CC">
    <w:pPr>
      <w:pStyle w:val="Sidefod"/>
    </w:pPr>
    <w:r>
      <w:rPr>
        <w:noProof/>
      </w:rPr>
      <w:drawing>
        <wp:anchor distT="0" distB="0" distL="114300" distR="114300" simplePos="0" relativeHeight="251660288" behindDoc="1" locked="0" layoutInCell="1" allowOverlap="1" wp14:anchorId="1C2F1160" wp14:editId="5432B2B1">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427AAC">
      <w:tab/>
    </w:r>
    <w:r w:rsidR="00FD57FD" w:rsidRPr="00427AAC">
      <w:tab/>
      <w:t xml:space="preserve">       </w:t>
    </w:r>
    <w:r w:rsidR="00FD57FD" w:rsidRPr="00427AAC">
      <w:rPr>
        <w:rStyle w:val="Sidetal"/>
      </w:rPr>
      <w:fldChar w:fldCharType="begin"/>
    </w:r>
    <w:r w:rsidR="00FD57FD" w:rsidRPr="00427AAC">
      <w:rPr>
        <w:rStyle w:val="Sidetal"/>
      </w:rPr>
      <w:instrText xml:space="preserve"> PAGE </w:instrText>
    </w:r>
    <w:r w:rsidR="00FD57FD" w:rsidRPr="00427AAC">
      <w:rPr>
        <w:rStyle w:val="Sidetal"/>
      </w:rPr>
      <w:fldChar w:fldCharType="separate"/>
    </w:r>
    <w:r w:rsidR="00FD57FD" w:rsidRPr="00427AAC">
      <w:rPr>
        <w:rStyle w:val="Sidetal"/>
        <w:noProof/>
      </w:rPr>
      <w:t>2</w:t>
    </w:r>
    <w:r w:rsidR="00FD57FD" w:rsidRPr="00427AAC">
      <w:rPr>
        <w:rStyle w:val="Sidetal"/>
      </w:rPr>
      <w:fldChar w:fldCharType="end"/>
    </w:r>
    <w:r w:rsidR="00FD57FD" w:rsidRPr="00427AAC">
      <w:rPr>
        <w:rStyle w:val="Sidetal"/>
      </w:rPr>
      <w:t>/</w:t>
    </w:r>
    <w:r w:rsidR="00FD57FD" w:rsidRPr="00427AAC">
      <w:rPr>
        <w:rStyle w:val="Sidetal"/>
      </w:rPr>
      <w:fldChar w:fldCharType="begin"/>
    </w:r>
    <w:r w:rsidR="00FD57FD" w:rsidRPr="00427AAC">
      <w:rPr>
        <w:rStyle w:val="Sidetal"/>
      </w:rPr>
      <w:instrText xml:space="preserve"> NUMPAGES </w:instrText>
    </w:r>
    <w:r w:rsidR="00FD57FD" w:rsidRPr="00427AAC">
      <w:rPr>
        <w:rStyle w:val="Sidetal"/>
      </w:rPr>
      <w:fldChar w:fldCharType="separate"/>
    </w:r>
    <w:r w:rsidR="00FD57FD" w:rsidRPr="00427AAC">
      <w:rPr>
        <w:rStyle w:val="Sidetal"/>
        <w:noProof/>
      </w:rPr>
      <w:t>2</w:t>
    </w:r>
    <w:r w:rsidR="00FD57FD" w:rsidRPr="00427AAC">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450FDB40" w:rsidR="00FD57FD" w:rsidRPr="00427AAC" w:rsidRDefault="00427AAC"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0C5AF89A" wp14:editId="1F06C764">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427AAC"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427AAC" w:rsidRDefault="00FD57FD">
      <w:r w:rsidRPr="00427AAC">
        <w:separator/>
      </w:r>
    </w:p>
  </w:footnote>
  <w:footnote w:type="continuationSeparator" w:id="0">
    <w:p w14:paraId="4FB2B60F" w14:textId="77777777" w:rsidR="00FD57FD" w:rsidRPr="00427AAC" w:rsidRDefault="00FD57FD">
      <w:r w:rsidRPr="00427AAC">
        <w:continuationSeparator/>
      </w:r>
    </w:p>
  </w:footnote>
  <w:footnote w:id="1">
    <w:p w14:paraId="334A15AA" w14:textId="77777777" w:rsidR="00427AAC" w:rsidRPr="002359FF" w:rsidRDefault="00427AAC" w:rsidP="00427AAC">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3C2DDAE6" w14:textId="77777777" w:rsidR="00427AAC" w:rsidRDefault="00427AAC" w:rsidP="00427AAC">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427AAC" w14:paraId="629C4F95" w14:textId="77777777" w:rsidTr="00A66357">
      <w:trPr>
        <w:trHeight w:hRule="exact" w:val="1119"/>
      </w:trPr>
      <w:tc>
        <w:tcPr>
          <w:tcW w:w="10794" w:type="dxa"/>
        </w:tcPr>
        <w:p w14:paraId="1D47B29F" w14:textId="77777777" w:rsidR="00FD57FD" w:rsidRPr="00427AAC" w:rsidRDefault="00FD57FD" w:rsidP="00A740C4">
          <w:pPr>
            <w:pStyle w:val="Sidehoved"/>
          </w:pPr>
        </w:p>
      </w:tc>
    </w:tr>
  </w:tbl>
  <w:p w14:paraId="21A5EE75" w14:textId="77777777" w:rsidR="00FD57FD" w:rsidRPr="00427AAC" w:rsidRDefault="00FD57FD" w:rsidP="008D6F1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427AAC" w14:paraId="0F3AE7F7" w14:textId="77777777" w:rsidTr="00323100">
      <w:tc>
        <w:tcPr>
          <w:tcW w:w="5103" w:type="dxa"/>
        </w:tcPr>
        <w:p w14:paraId="19E53559" w14:textId="617EA2EE" w:rsidR="00FD57FD" w:rsidRPr="00427AAC" w:rsidRDefault="00FD57FD" w:rsidP="00427AAC">
          <w:pPr>
            <w:pStyle w:val="Sidehoved"/>
          </w:pPr>
          <w:r w:rsidRPr="00427AAC">
            <w:t xml:space="preserve">Aalborg Kommune, </w:t>
          </w:r>
          <w:r w:rsidR="00427AAC" w:rsidRPr="00427AAC">
            <w:rPr>
              <w:rFonts w:ascii="Arial" w:hAnsi="Arial" w:cs="Arial"/>
            </w:rPr>
            <w:t>KM Landbrug</w:t>
          </w:r>
        </w:p>
        <w:p w14:paraId="093C670F" w14:textId="20016135" w:rsidR="00FD57FD" w:rsidRPr="00427AAC" w:rsidRDefault="00427AAC" w:rsidP="00427AAC">
          <w:pPr>
            <w:pStyle w:val="Sidehoved"/>
          </w:pPr>
          <w:r w:rsidRPr="00427AAC">
            <w:rPr>
              <w:rFonts w:ascii="Arial" w:hAnsi="Arial" w:cs="Arial"/>
            </w:rPr>
            <w:t>Stigsborg Brygge 5, 9400 Nørresundby</w:t>
          </w:r>
        </w:p>
        <w:p w14:paraId="77F864AB" w14:textId="77777777" w:rsidR="00FD57FD" w:rsidRPr="00427AAC" w:rsidRDefault="00FD57FD" w:rsidP="00607C80">
          <w:pPr>
            <w:pStyle w:val="Sidehoved"/>
            <w:rPr>
              <w:color w:val="FFFFFF" w:themeColor="background1"/>
            </w:rPr>
          </w:pPr>
        </w:p>
      </w:tc>
    </w:tr>
  </w:tbl>
  <w:p w14:paraId="3F0B7E7B" w14:textId="1B01E7DD" w:rsidR="00FD57FD" w:rsidRPr="00427AAC" w:rsidRDefault="00427AAC"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3328B87E" wp14:editId="126BEFC8">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427AAC">
      <w:rPr>
        <w:color w:val="FFFFFF" w:themeColor="background1"/>
      </w:rPr>
      <w:t>#BREVFLET#</w:t>
    </w:r>
  </w:p>
  <w:p w14:paraId="222803C2" w14:textId="6DBA9C7D" w:rsidR="00FD57FD" w:rsidRPr="00427AAC" w:rsidRDefault="00FD57FD" w:rsidP="00960A46">
    <w:pPr>
      <w:pStyle w:val="Sidehoved"/>
    </w:pPr>
  </w:p>
  <w:p w14:paraId="492CB675" w14:textId="53608058" w:rsidR="00FD57FD" w:rsidRPr="00427AAC" w:rsidRDefault="00FD57FD" w:rsidP="00960A46">
    <w:pPr>
      <w:pStyle w:val="Sidehoved"/>
    </w:pPr>
  </w:p>
  <w:p w14:paraId="382881A4" w14:textId="77777777" w:rsidR="00FD57FD" w:rsidRPr="00427AAC"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8"/>
  </w:num>
  <w:num w:numId="23">
    <w:abstractNumId w:val="10"/>
  </w:num>
  <w:num w:numId="24">
    <w:abstractNumId w:val="9"/>
  </w:num>
  <w:num w:numId="25">
    <w:abstractNumId w:val="13"/>
  </w:num>
  <w:num w:numId="26">
    <w:abstractNumId w:val="11"/>
  </w:num>
  <w:num w:numId="27">
    <w:abstractNumId w:val="14"/>
  </w:num>
  <w:num w:numId="28">
    <w:abstractNumId w:val="12"/>
  </w:num>
  <w:num w:numId="29">
    <w:abstractNumId w:val="1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8.000"/>
    <w:docVar w:name="DocumentCreated" w:val="DocumentCreated"/>
    <w:docVar w:name="DocumentCreatedOK" w:val="DocumentCreatedOK"/>
    <w:docVar w:name="DocumentInitialized" w:val="OK"/>
    <w:docVar w:name="Encrypted_CloudStatistics_StoryID" w:val="saz7QPZjzpEIP7YO207tVBEl9Vctx7EFvMLmLUCNVGCSMAk4wAr1+pvilYtqvPs2"/>
    <w:docVar w:name="Encrypted_DialogFieldValue_cancelbutton" w:val="Go1BF8BBsJqqGsR1izlsvQ=="/>
    <w:docVar w:name="Encrypted_DialogFieldValue_caseno" w:val="YpuP+z3wlwIMdjXaIhAPBa3fMiepY4CL8IsqXAtnFcxJKAQcgIQ438YT4mI1WZDf"/>
    <w:docVar w:name="Encrypted_DialogFieldValue_docheader" w:val="YpuP+z3wlwIMdjXaIhAPBWZ1XlQ8Phj6k/4IAZK94Q2KFW9c/HBtlydjIR4aatkWb9J1gl/FmAB/w7mE3Y9L83Knei1PnuRkHyePJ5fS6lvMWU/N3tmeJl+vQDwU3nF9OgU/vWrFeLn3fabVQrP/RS50/xl6nX8IUhWv94zjPbRNyPkq8p93LhTNC5HpElnp"/>
    <w:docVar w:name="Encrypted_DialogFieldValue_docheaderstandard" w:val="fT2hIwH/7Maryc2R8mwpJJPTlLPHkkNGNlzbg8CT5AlrNQeoaAc20vgHsI0CipcVstsWhCH2PTrcLnPyFR+WtBQCwxbxxYqK1j0PM0GJTeD4MSPBihfxlVEfCwtNXLlrnFTWIjA2qRL7eZ6CFKLN6w=="/>
    <w:docVar w:name="Encrypted_DialogFieldValue_docno" w:val="YpuP+z3wlwIMdjXaIhAPBcKcNCjCjjhl7Rsuj2JsaKKY1XLS9UfnEbnz30s92G+X"/>
    <w:docVar w:name="Encrypted_DialogFieldValue_documentdate" w:val="Y99g0cuaxO6fXC+Zh7J0JA=="/>
    <w:docVar w:name="Encrypted_DialogFieldValue_finduserbutton" w:val="Go1BF8BBsJqqGsR1izlsvQ=="/>
    <w:docVar w:name="Encrypted_DialogFieldValue_localprofileuserid" w:val="RHgGriUmGK8KmHnx+axg9Q=="/>
    <w:docVar w:name="Encrypted_DialogFieldValue_networkprofileuserid" w:val="RHgGriUmGK8KmHnx+axg9Q=="/>
    <w:docVar w:name="Encrypted_DialogFieldValue_okbutton" w:val="Go1BF8BBsJqqGsR1izlsvQ=="/>
    <w:docVar w:name="Encrypted_DialogFieldValue_omheader" w:val="fT2hIwH/7Maryc2R8mwpJJPTlLPHkkNGNlzbg8CT5AlrNQeoaAc20vgHsI0CipcVstsWhCH2PTrcLnPyFR+WtBQCwxbxxYqK1j0PM0GJTeD4MSPBihfxlVEfCwtNXLlrnFTWIjA2qRL7eZ6CFKLN6w=="/>
    <w:docVar w:name="Encrypted_DialogFieldValue_recipientaddress" w:val="YpuP+z3wlwIMdjXaIhAPBXzMTMvMHoaPk909Pq6WVUrpMZdiI3iVPqmSobAUdy98"/>
    <w:docVar w:name="Encrypted_DialogFieldValue_recipientcity" w:val="YpuP+z3wlwIMdjXaIhAPBV6e/M0LkYqDpblw6/KXEGd3IQANAFChOZ7EBillOm+Y"/>
    <w:docVar w:name="Encrypted_DialogFieldValue_recipientidentity" w:val="YpuP+z3wlwIMdjXaIhAPBREjViPZnRuPuU2XoSjvOvCrEvr3rf7SAkBILSPyr+AS"/>
    <w:docVar w:name="Encrypted_DialogFieldValue_recipientname" w:val="YpuP+z3wlwIMdjXaIhAPBYEPNLrawmz36uy8g93MLJ+DXro9KHOC3OTL51BdKZBY"/>
    <w:docVar w:name="Encrypted_DialogFieldValue_recipientpostalcode" w:val="YpuP+z3wlwIMdjXaIhAPBTlu/fiF3auLVvKmdOdGoN1dWRkdEKq/DsBWMuwZWiRS"/>
    <w:docVar w:name="Encrypted_DialogFieldValue_senderaddress" w:val="jlJXnMSD68oSwks2KFnRno8Y7BvalTSjRMujopkib9o="/>
    <w:docVar w:name="Encrypted_DialogFieldValue_sendercity" w:val="nmGvodi3c4ZBJ23K3uMhhuKZbL1bmrAwvQIEJ4M3ncE="/>
    <w:docVar w:name="Encrypted_DialogFieldValue_sendercompany" w:val="jh73ImJEfw6+Gzv3GXwjwg=="/>
    <w:docVar w:name="Encrypted_DialogFieldValue_senderdepartment" w:val="PBHpIq3S7zl+ifPQeVYFlA=="/>
    <w:docVar w:name="Encrypted_DialogFieldValue_sendername" w:val="DKfKya9tH7J7Az+/kb9zEnHGMi65b6SX/bhMN/zhiO0="/>
    <w:docVar w:name="Encrypted_DialogFieldValue_senderphone" w:val="CyqsAUz0gzB9Y+OvhL5H6Q=="/>
    <w:docVar w:name="Encrypted_DialogFieldValue_senderposition" w:val="6dnFMesYPclE5k5kwy09anm9gXN4Mc/PvSauWLO2siI="/>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6Sud0TiNe0y/gN2CxTwMQ=="/>
    <w:docVar w:name="Encrypted_DocCPR" w:val="ZpQ97KMeICme1ck/bg4SAA=="/>
    <w:docVar w:name="Encrypted_DocHeader" w:val="fT2hIwH/7Maryc2R8mwpJJPTlLPHkkNGNlzbg8CT5AlrNQeoaAc20vgHsI0CipcVstsWhCH2PTrcLnPyFR+WtBQCwxbxxYqK1j0PM0GJTeD4MSPBihfxlVEfCwtNXLlrnFTWIjA2qRL7eZ6CFKLN6w=="/>
    <w:docVar w:name="Encrypted_DocRecipientAddress" w:val="IdEnSuaYnGn16NTkoIIXWQ=="/>
    <w:docVar w:name="Encrypted_DocRecipientCity" w:val="wyTfrIMwH03EECjD4/pZBQ=="/>
    <w:docVar w:name="Encrypted_DocRecipientName" w:val="BjGHuJgRfjxcZDSHkqU5UT1NAc9o+b/zdMLUrz0MD6Q="/>
    <w:docVar w:name="Encrypted_DocRecipientPostalCode" w:val="Fqyzkhg+8N5YaU7WLJHciA=="/>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GiGpTQGu4UGo7CpjXmrFgaFBWxG/ox5+Ld0yjWq762f+7e/xDd8QmQDvaO4Er65qRqFlj0QnW8uD6VCwISA7V7X+DB3/Bg5Ob+BQ3MB44FqgvaF1cvgy4OP+lmGs3x/BeQgS+GFgrSiklyQ4oqTW69fo/KfoMUwLgdTAouz3a4UKvbN3qyK1tVScD/FWjPb0KwpixKAfpRRzGtwRO4iHfmQofXhM3P/tJH6cZdjw15KF7fIFEuqyXbP0VirFo0V3oqZVs6s+nftRxdTg5DIlnX6odFoWKBvmpkQ2V92/UwwGFeV4+NOfNuBnni/QGrDgq7SRECr3q9nKi5UbrrLEU"/>
    <w:docVar w:name="Encrypted_eDocDataCaseCaseWorkerEmail" w:val="vj4euW7RqX8/r1NqB3lkkoNG5ErvsUzdVInpXmSFqUG5A4FF6EApplukHUvcx/3NZHFVLf8qZXawcRatZTRwyxJiA+YDl0VtObtEKi//dsOYGOMjV5EF1Dm0wmuJN9/Kpwh49CS9FLygx/ibAMtlbymWndlz25FI3xYY+nXX6YPu0iL5ydeM+rfnR+5N68Ih0GEp/DqfGwBDnCzN7AZR2w0tkxc0ciD3gEh054ycPr7b9K2SmX7y6O2QTCMiCpZAmYFNWeq72U/aANuomDAdDMDPf3W8CopB3XxayQAAFs7y2azmGO7zGFYvtP1gjlAescAL5IG5gWcZOlKBodNQ/v2f3qlbmkhWqbleWPqm/s+yWM9ozE0f06z9zHemcvat"/>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E7guLsrfRaDCWa5ZYWguKUfVRyYP1x6nX4y0lWRBSs0/Kwfx0w2GfeTumEgnblauvtRoRlVxvzNoPy/hsyDqvvm1qucWm3OjvLCpBupmn6KiGOXnuNdjHi+Fnczq7k/N9Xw1qeHLR5dWK8B9bDF+G2W9vdNd3j5/1GKZMu0MJ+gPdBITQ8x3UKgCyx5VDtPa5hh0bzOA6yMeWkqoDZzbDjBj1qIA17Rgn36f6Eew2y1LS5XvBdgMblumNDlkp2fpk4CxqTr9Gy1+WhzhRoysD5+bFF2De3AVtJ5Yrn0RVPg97zkFVEve8ajI2e23Rafw0xIU18TvJjtEVk70UHogtF"/>
    <w:docVar w:name="Encrypted_eDocDataCaseTitle" w:val="vj4euW7RqX8/r1NqB3lkkoNG5ErvsUzdVInpXmSFqUFkVdIrnxDJR8MbjXiTTq/xkTZA3r2sBuh/SkaCW1JpGeff+2aarkeJEvPzO02EPMZHvNjri8ZTQ0SENe91I6Umkmz1r9B6Uf40aFZFVU2xBoAhXTGwJ/FVSrILeomXZU1CoDDzhtJWdnic2BhatLrFY2VixARTdneO0hWLPd5B+XVzLRxbpipnjEC0ampVHWWF2DnKNRTHXvCdxfahgepR5tyRUsJAog2kzDdlGxrk5FQ17LyWFDbmvSD1zcuSiOQ2PCl8p2zygwVqJ3kn8ncgncWKc97muGhJFRT+eNZ0C+KzHULgqAW45Ifk02xSGZZjU62lkFYiJqSqHUMWoG0SI4mzamgMhRx1u3xZALcezrLHpQQSg330ihXeAseiO5Q="/>
    <w:docVar w:name="Encrypted_eDocDataDocCaseNo" w:val="vj4euW7RqX8/r1NqB3lkkoNG5ErvsUzdVInpXmSFqUFyAavs2p/vMq2VgOYuaEph9IlNvwY9CD7lLC74vVi1gmtVxpZnBGTs9wKVgtyDELpRgHGlaWBEX7x9XE0ecYoqhzVolQ4ztSEotkKXQhkQBu5rYGBgki461KTOhYK+2nRHsIXyg/XnPu0K5Z3yv0ztX6h37qYUfJrS/fSRY0vjctlwM7pPMqfbukFoHwVq2+W/TUZmoPy3HW5EzA9Q81fQQt3t1yCNpycfzYMqSjrZs3Rjv9F3VuzLpsTgslW78oP++YvijmnUATIB38H/6RDJh4ZJsZSkbmJZ0Qz/yr2WJlqy1NYixxOtYvZEjcrMav4="/>
    <w:docVar w:name="Encrypted_eDocDataDocHeader" w:val="vj4euW7RqX8/r1NqB3lkkoNG5ErvsUzdVInpXmSFqUHE6UR8V/m2dc29vxCP8IYM5ouJxuwy5li/ykniWpHzaJP3OVTVzhViLsFWS3Cq2oCxhfEF+JHjliKZFUkJQUMcdYqQmo5ZQGN+4kjbS56TbKM+RryvFJvoSjVWzLRG26FCddDbgiHreTaH1VA0T23bgq8EBbFT3KxOWKf2+/yQ7W+6epUAQFvY9a0KNxzpH35I26k0dxDprqP0gQF6+dz8ZFXBwahu8Yurj7EX0C8XjnAaInge4SPS3VnON39+MfGbD5oKsP9nU6g7SPlp//3n8YhBSC3QgTbBdN9Tn6Wytr/YWuxHCbp5QmqllhbSxjR2K7GO8ti2avhj7cl2ydXpf5f9comCIRPgGZoGi3u3cpEmWX7bmUGZhzqAAQgk15Qcvn3mNMLMfOin9mNnCNc8x7xiuEMTqaGOM7zEbyzbvw=="/>
    <w:docVar w:name="Encrypted_eDocDataDocNo" w:val="vj4euW7RqX8/r1NqB3lkkoNG5ErvsUzdVInpXmSFqUFz6VLBRgWCwTM09l8fURqnL2KfOnWw3+xQxFSBKy63309eyLa2FhuKpsgw+0IAxID8rVxOB1fnW2RlxMcS5qwEIX8BxBpT8gpW0Ge6lvNvzBEts49WrMJRGpEMObdEuD8q6LWM1xHq7u037wP4I6K1GXfWcxt1Ssa0BGF8ezeSVTtd2MtRFokXftXDvd26wxOrCiQbAO3mIpB2dGsM2qlr5FfPLbOgAH9RQCKtxq2byEMvxE7/6cJQvh2eh4WDqnpAhHqJZk/TiNvY1Wz8Utgz1KYNS8CcKmiiSzwtG2lSr60RM8F674h4uYEPqeHCqFo="/>
    <w:docVar w:name="Encrypted_eDocDataDocumentCaseWorker" w:val="vj4euW7RqX8/r1NqB3lkkoNG5ErvsUzdVInpXmSFqUHGiGpTQGu4UGo7CpjXmrFgaFBWxG/ox5+Ld0yjWq762f+7e/xDd8QmQDvaO4Er65qRqFlj0QnW8uD6VCwISA7VuXucNUHwtRkYbCqAmUcG0OKvheT654R3d8aKMnT7tNyBtX1bWXE4kazQiSpW78OJhJRbUVNfZDZZpATB8QVO+5nCAYwFygExPzEWNyKrJno50FN3WjIRKBgoiy/w3lDvdBTkRhKYUaleOtFnFCFFAOpwk6rMY+3422UtCMPgnGcm5/RCHQsSdX6aif1CjSrQ3Pdst17vQL8V4KGuTsgrLCqBEmpzxyUtUnWgmy0o4wRdo3kWYjhe1lhSV9JZa8rq"/>
    <w:docVar w:name="Encrypted_eDocDataDocumentCreator" w:val="vj4euW7RqX8/r1NqB3lkkoNG5ErvsUzdVInpXmSFqUHGiGpTQGu4UGo7CpjXmrFgaFBWxG/ox5+Ld0yjWq762f+7e/xDd8QmQDvaO4Er65qRqFlj0QnW8uD6VCwISA7VxU/jeticgQrlJnVt00d/vK6I1e+GaUupmEcDx5qTlyzqxP3geksscCB//qSAWPI3Osmw7PpnApdS2r2MjZeAP5v09z/muoAEPTa5z9FReh7QMNsBzIl0tWm++QITBHSPdYDzTFDAbVycxgLwCIoyHx8MAN/UPphhwgGHp40jDyEbuTWaVx20VLHEGvXx76RSfbDx1NBysXjxtF+h1KYtcOli7/KBP8KIiHHUZYXW+VCBIbdZPjn4dAJQSbMbPLFPiRP0r/hwd1LigJboxodGKQ=="/>
    <w:docVar w:name="Encrypted_eDocDataEstateAddress" w:val="vj4euW7RqX8/r1NqB3lkkoNG5ErvsUzdVInpXmSFqUGtnOmFWLBn3RXxaEk5xF5T0KdceJCGC5AMhLIs/MOd2wWisvMvl30aM+DOeDlhLTdNKeLoRdAQefjPJjFUZcDpeqq76JzIb78xevXTXi8KW6Pa8MaT237fur6U76UmGhT7Ndp51ffmILzlkKDmDsXbahrV2mRuITxNhIkV7UlZaPjCSLOLb2IgkApDlrWYv05/SL/VXmftKQd2J+WQj1McYOrcrhFTpfSvxPcaxCn4HMDsmCAugYhZfA36N2hsFrdYRR0NFs+LDzgrDk5ouNJfBI5oAuEwLVyXpUwJbWMQQfJ53yzuFgciAeuT10NTmLnAQbhWXGbC4BPm+mr9NduAcdJ12LrLkYYKtGwvf5odnA=="/>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Hq6av5ctLWTwqaR2Nl8f9sbj8Xm3uDHt8uneF6PIuLgLBLT5SExjA3ET9JQIRrEDfU8nONg0ln0MvD+8sAV7rS+GrtTAid6vrop0d37DPXzEOl+GaE4VykRgsr7I2hxS/Ztp/yH7oLSJHReIHH+9X91GDKaSyMwMyG6E4TLleRcTiCcCNrqPBgjp930yBu1FvEc+7yN0dTYHakHRGQZgOPpXYu8xv1zQCj1r1ysGF5WEANXCsxm/N7iUZWnSFWOyv/lvNL2PGqdM15/YtKaXAgFn4//BaMoW+ozLPZqjod9NddDzefG6pEI6kMBV8yoRI="/>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E0EeTpsuFeNWOcsXH0I5PIZA8SsPq3o4TrWgM9I5ZqfBmfkHOGfVgmnk9oE8GIEw0lP90Un3NHQ5yvVRr2L07OV9fKzvmCoCOZUnYGu6VSph3cw6AJXVXOR1/sEdTI7I8qb9O1cLGb2Su/dfaQIpZpPvSk8VM0QK58f3wVTPc6gkVvH/KbCMnVOpBKiKPw1Oh771IjtP0JmV8hWqpmTgVjzxb49RsUYGot2oCMR5y2JbXAi/9DSW0xB+fwD76pirOXCiq7Dfh0/bpv7HpA749awoi6gO9loNLgaZLBtN2ZbJ4ujhrAMfRJkzzMUj1/+s1fmfjXsBy3CoEc8xVDu0i2"/>
    <w:docVar w:name="Encrypted_eDocDataReceiverCity" w:val="vj4euW7RqX8/r1NqB3lkkoNG5ErvsUzdVInpXmSFqUE1zwFWG4l+zTbfsfL0at4Ja9MW3cBfjR00S034fzdQloLQnG9jOxIODpOxmx7Pb9CM6qs7jhnzqeff91QisUix/k3t8m0N4c6dCn2rgfbRsfW/heWpjNMRo5tMOv36pHQP1suW5SeQnqki9eJKr8CSv6/qWZtxD1ygizo7Nl6mwM5uvfaaGHTIccwq8ZMhUkwmiO0PMIFEBxaxL7pjmfcT/9WD3mF9jPbdLfKOeOoXeJwVrJndo4+IXu/sefuurV31tJRPIg2Fl6zP55MfEBdjw1IQn2hIEgaC9Ag5widUGuFLsr/4Sg8+iZTyGfvgbC357SxE76VrcNptU0ZuxUWH"/>
    <w:docVar w:name="Encrypted_eDocDataReceiverName" w:val="vj4euW7RqX8/r1NqB3lkkoNG5ErvsUzdVInpXmSFqUFYtsuLZskoQZcBDJYuu2arJUQDtud8WyeFoqEzbclj72gHGY86VtMj4J5kNG3C8anao9CxvRZ8AZ5PMzdOg+yiJ2X4tlxG7at9BDrddfnRzTGFi2g27aI2975zRbYaD+wF+BmstfoRiXwVgCqK1AhzM6MIt4Xt8INjfB55Cjr/1T0iNUS/Tu96gLQoI1ZEORJLvXJvkpTKIXR2gFUpiUaYoLlzhUBHRcBnLrjnXeobntBqyFZdumS9Kp5hcGeegAkco3/bE2452ZPZM9nr+uFusrrb97Ak93f5sMkhicrMlmvt7KUSvDNWygUNaPSyanGHbdUz42j2VsKkgWuNpHxQ"/>
    <w:docVar w:name="Encrypted_eDocDataReceiverPostCode" w:val="vj4euW7RqX8/r1NqB3lkkoNG5ErvsUzdVInpXmSFqUEiK5SANKJm4RXngEa2YbgXEoNfEUhI2MotJOzzdQ1IW7GRoqHppRZXcIzx/bIusGaphv8iWhMecg877lhOgqz8jdqWdR24/wjZQTocAbA8XUNHLKZVq+3N5M776jBuIl/LLqZ/Xbvvc4XgBCi/iybsQ2GKo33yQDtKLwy24XRxABXlaxGMbwpJSei06Ia/urY7ze28kW/paHvXWul48oPIGPf3NsN7i4P9Dc7MukPNfAfw29z2PGIICPUcvYGiKbJd0v6MVaXMV0DfUNTdd7zSbzKKmYX9+YUm//SPbW028n8SyGNFVSRRmNJapO0GjaM="/>
    <w:docVar w:name="Encrypted_eDocDataReceiverReference" w:val="vj4euW7RqX8/r1NqB3lkkoNG5ErvsUzdVInpXmSFqUFD7BHDJKzD8MuMmZ1e9eUllsfcosig2nDNh/ysje/9d1PFaepMcMKVEvKrzecFwzp0KBVw0ru91KZ8qabjLcWe+o33xwdssbwtZEomhiVAx/tfG55zfSCrNqdSvxFPJwlFyUuntUki1adEJMSOULSHa28lO0+GoocJljPIBa1eDkqj8DBLB1EyTjmpbyMCgyMHyFMDsnmpl5gzdV6rFZQ6hwfu2NSlncGsF0pGqaP+/1f/QKEP4x8SJt06SWUuPLYVNKtmkbt3MLHyMFn3dAE9qiQ3F/fZjQPlw/d6MouMx8AC6HxztYUda+MQn6e8XTsTDlINyPsnIdNXEz6Ig5Nn"/>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231C"/>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8CC"/>
    <w:rsid w:val="00261DA4"/>
    <w:rsid w:val="0026424E"/>
    <w:rsid w:val="002648FA"/>
    <w:rsid w:val="00266236"/>
    <w:rsid w:val="00266F0D"/>
    <w:rsid w:val="00267205"/>
    <w:rsid w:val="00271E3E"/>
    <w:rsid w:val="00274B38"/>
    <w:rsid w:val="00276B3A"/>
    <w:rsid w:val="00276D23"/>
    <w:rsid w:val="002777B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674A"/>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2F3EE3"/>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0620"/>
    <w:rsid w:val="0041396F"/>
    <w:rsid w:val="00415412"/>
    <w:rsid w:val="00415D7D"/>
    <w:rsid w:val="0041648F"/>
    <w:rsid w:val="00421F97"/>
    <w:rsid w:val="00422DA7"/>
    <w:rsid w:val="004232EB"/>
    <w:rsid w:val="00427763"/>
    <w:rsid w:val="00427AAC"/>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57A"/>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3AA7"/>
    <w:rsid w:val="00A43BDB"/>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A731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1DF3"/>
    <w:rsid w:val="00E12A13"/>
    <w:rsid w:val="00E15DA0"/>
    <w:rsid w:val="00E202C8"/>
    <w:rsid w:val="00E239A6"/>
    <w:rsid w:val="00E24AAD"/>
    <w:rsid w:val="00E24F4D"/>
    <w:rsid w:val="00E261AF"/>
    <w:rsid w:val="00E35E98"/>
    <w:rsid w:val="00E3644A"/>
    <w:rsid w:val="00E411D8"/>
    <w:rsid w:val="00E4157F"/>
    <w:rsid w:val="00E4227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211AF51"/>
  <w15:docId w15:val="{E24BAD3C-DA49-44C1-A2B7-2F1B9DF1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qFormat/>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table" w:styleId="Tabel-Gitter">
    <w:name w:val="Table Grid"/>
    <w:basedOn w:val="Tabel-Normal"/>
    <w:uiPriority w:val="59"/>
    <w:rsid w:val="00427AAC"/>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rsid w:val="00427AAC"/>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427AAC"/>
    <w:rPr>
      <w:rFonts w:ascii="Arial" w:eastAsia="Times New Roman" w:hAnsi="Arial" w:cs="Arial"/>
      <w:lang w:bidi="ar-SA"/>
    </w:rPr>
  </w:style>
  <w:style w:type="character" w:styleId="Fodnotehenvisning">
    <w:name w:val="footnote reference"/>
    <w:basedOn w:val="Standardskrifttypeiafsnit"/>
    <w:uiPriority w:val="99"/>
    <w:rsid w:val="00427AAC"/>
    <w:rPr>
      <w:vertAlign w:val="superscript"/>
    </w:rPr>
  </w:style>
  <w:style w:type="character" w:styleId="Kommentarhenvisning">
    <w:name w:val="annotation reference"/>
    <w:basedOn w:val="Standardskrifttypeiafsnit"/>
    <w:uiPriority w:val="99"/>
    <w:semiHidden/>
    <w:unhideWhenUsed/>
    <w:rsid w:val="00427AAC"/>
    <w:rPr>
      <w:sz w:val="16"/>
      <w:szCs w:val="16"/>
    </w:rPr>
  </w:style>
  <w:style w:type="paragraph" w:styleId="Kommentartekst">
    <w:name w:val="annotation text"/>
    <w:basedOn w:val="Normal"/>
    <w:link w:val="KommentartekstTegn"/>
    <w:uiPriority w:val="99"/>
    <w:semiHidden/>
    <w:unhideWhenUsed/>
    <w:rsid w:val="00427AAC"/>
    <w:pPr>
      <w:spacing w:after="200"/>
    </w:pPr>
    <w:rPr>
      <w:sz w:val="20"/>
      <w:szCs w:val="20"/>
      <w:lang w:eastAsia="en-US" w:bidi="en-US"/>
    </w:rPr>
  </w:style>
  <w:style w:type="character" w:customStyle="1" w:styleId="KommentartekstTegn">
    <w:name w:val="Kommentartekst Tegn"/>
    <w:basedOn w:val="Standardskrifttypeiafsnit"/>
    <w:link w:val="Kommentartekst"/>
    <w:uiPriority w:val="99"/>
    <w:semiHidden/>
    <w:rsid w:val="00427AAC"/>
    <w:rPr>
      <w:lang w:eastAsia="en-US" w:bidi="en-US"/>
    </w:rPr>
  </w:style>
  <w:style w:type="paragraph" w:customStyle="1" w:styleId="Default">
    <w:name w:val="Default"/>
    <w:rsid w:val="00427AAC"/>
    <w:pPr>
      <w:autoSpaceDE w:val="0"/>
      <w:autoSpaceDN w:val="0"/>
      <w:adjustRightInd w:val="0"/>
      <w:spacing w:after="0"/>
    </w:pPr>
    <w:rPr>
      <w:rFonts w:ascii="Arial" w:eastAsiaTheme="minorHAnsi" w:hAnsi="Arial" w:cs="Arial"/>
      <w:color w:val="000000"/>
      <w:sz w:val="24"/>
      <w:szCs w:val="24"/>
      <w:lang w:eastAsia="en-US" w:bidi="ar-SA"/>
    </w:rPr>
  </w:style>
  <w:style w:type="paragraph" w:styleId="Kommentaremne">
    <w:name w:val="annotation subject"/>
    <w:basedOn w:val="Kommentartekst"/>
    <w:next w:val="Kommentartekst"/>
    <w:link w:val="KommentaremneTegn"/>
    <w:semiHidden/>
    <w:unhideWhenUsed/>
    <w:rsid w:val="0085657A"/>
    <w:pPr>
      <w:spacing w:after="120"/>
    </w:pPr>
    <w:rPr>
      <w:b/>
      <w:bCs/>
      <w:lang w:eastAsia="da-DK" w:bidi="da-DK"/>
    </w:rPr>
  </w:style>
  <w:style w:type="character" w:customStyle="1" w:styleId="KommentaremneTegn">
    <w:name w:val="Kommentaremne Tegn"/>
    <w:basedOn w:val="KommentartekstTegn"/>
    <w:link w:val="Kommentaremne"/>
    <w:semiHidden/>
    <w:rsid w:val="0085657A"/>
    <w:rPr>
      <w:b/>
      <w:bCs/>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yperlink" Target="mailto:dnsvenborg-sager@dn.dk"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yperlink" Target="http://www.aalborg.dk/gdp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aalborg.dk/bolig-og-flytning/ejerbolig/&#230;ndringer-i-b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oter" Target="footer2.xml"/><Relationship Id="rId10" Type="http://schemas.openxmlformats.org/officeDocument/2006/relationships/hyperlink" Target="http://www.nmkn.dk"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http://www.borger.d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E2923D733E4AAA8C392743018109C8"/>
        <w:category>
          <w:name w:val="Generelt"/>
          <w:gallery w:val="placeholder"/>
        </w:category>
        <w:types>
          <w:type w:val="bbPlcHdr"/>
        </w:types>
        <w:behaviors>
          <w:behavior w:val="content"/>
        </w:behaviors>
        <w:guid w:val="{B801564B-85FB-4BA5-B5B7-B2CDF07DE6FB}"/>
      </w:docPartPr>
      <w:docPartBody>
        <w:p w:rsidR="00975E03" w:rsidRDefault="00975E03"/>
      </w:docPartBody>
    </w:docPart>
    <w:docPart>
      <w:docPartPr>
        <w:name w:val="CE3B7B7DD60E43278B14AEFAFF6BEF3C"/>
        <w:category>
          <w:name w:val="Generelt"/>
          <w:gallery w:val="placeholder"/>
        </w:category>
        <w:types>
          <w:type w:val="bbPlcHdr"/>
        </w:types>
        <w:behaviors>
          <w:behavior w:val="content"/>
        </w:behaviors>
        <w:guid w:val="{5A12F0B2-842D-4174-8BC1-A5050508CCF1}"/>
      </w:docPartPr>
      <w:docPartBody>
        <w:p w:rsidR="00975E03" w:rsidRDefault="00975E03"/>
      </w:docPartBody>
    </w:docPart>
    <w:docPart>
      <w:docPartPr>
        <w:name w:val="F57789EF7C6F4D2F9DF7D13563C718B7"/>
        <w:category>
          <w:name w:val="Generelt"/>
          <w:gallery w:val="placeholder"/>
        </w:category>
        <w:types>
          <w:type w:val="bbPlcHdr"/>
        </w:types>
        <w:behaviors>
          <w:behavior w:val="content"/>
        </w:behaviors>
        <w:guid w:val="{405BEAF9-CC8F-4B3C-B777-A617FFE23C6C}"/>
      </w:docPartPr>
      <w:docPartBody>
        <w:p w:rsidR="00975E03" w:rsidRDefault="00975E03"/>
      </w:docPartBody>
    </w:docPart>
    <w:docPart>
      <w:docPartPr>
        <w:name w:val="3E7620FA1FAB4427973D60FE93DDA2E5"/>
        <w:category>
          <w:name w:val="Generelt"/>
          <w:gallery w:val="placeholder"/>
        </w:category>
        <w:types>
          <w:type w:val="bbPlcHdr"/>
        </w:types>
        <w:behaviors>
          <w:behavior w:val="content"/>
        </w:behaviors>
        <w:guid w:val="{C4D7FEC6-4762-4926-8A09-347D247CC6D1}"/>
      </w:docPartPr>
      <w:docPartBody>
        <w:p w:rsidR="00975E03" w:rsidRDefault="00975E03"/>
      </w:docPartBody>
    </w:docPart>
    <w:docPart>
      <w:docPartPr>
        <w:name w:val="7378F72C90D94EABA64286FEB9438AEF"/>
        <w:category>
          <w:name w:val="Generelt"/>
          <w:gallery w:val="placeholder"/>
        </w:category>
        <w:types>
          <w:type w:val="bbPlcHdr"/>
        </w:types>
        <w:behaviors>
          <w:behavior w:val="content"/>
        </w:behaviors>
        <w:guid w:val="{6D12F7EB-B49E-4DA1-A2C3-D6196D3759F8}"/>
      </w:docPartPr>
      <w:docPartBody>
        <w:p w:rsidR="00975E03" w:rsidRDefault="00975E03"/>
      </w:docPartBody>
    </w:docPart>
    <w:docPart>
      <w:docPartPr>
        <w:name w:val="9A3A265ED73141D0BCBFE4AEF540C7FB"/>
        <w:category>
          <w:name w:val="Generelt"/>
          <w:gallery w:val="placeholder"/>
        </w:category>
        <w:types>
          <w:type w:val="bbPlcHdr"/>
        </w:types>
        <w:behaviors>
          <w:behavior w:val="content"/>
        </w:behaviors>
        <w:guid w:val="{7DE400D2-8EF4-4C35-B2D7-236DE8491635}"/>
      </w:docPartPr>
      <w:docPartBody>
        <w:p w:rsidR="00975E03" w:rsidRDefault="00975E03"/>
      </w:docPartBody>
    </w:docPart>
    <w:docPart>
      <w:docPartPr>
        <w:name w:val="835190C6FD6D4AAC81C9B68010372CD8"/>
        <w:category>
          <w:name w:val="Generelt"/>
          <w:gallery w:val="placeholder"/>
        </w:category>
        <w:types>
          <w:type w:val="bbPlcHdr"/>
        </w:types>
        <w:behaviors>
          <w:behavior w:val="content"/>
        </w:behaviors>
        <w:guid w:val="{18979F59-D38E-4392-A294-DCB64E0CD37B}"/>
      </w:docPartPr>
      <w:docPartBody>
        <w:p w:rsidR="00975E03" w:rsidRDefault="00975E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464805"/>
    <w:rsid w:val="006B0952"/>
    <w:rsid w:val="00815ACA"/>
    <w:rsid w:val="00852404"/>
    <w:rsid w:val="00975E03"/>
    <w:rsid w:val="00AF221E"/>
    <w:rsid w:val="00B2175A"/>
    <w:rsid w:val="00C36339"/>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23638706"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2106621279</gbs:ToActivityContactJOINEX.Referencenumber>
  <gbs:ToActivityContactJOINEX.Name gbs:loadFromGrowBusiness="Always" gbs:saveInGrowBusiness="False" gbs:connected="true" gbs:recno="" gbs:entity="" gbs:datatype="string" gbs:key="10001" gbs:removeContentControl="0" gbs:dispatchrecipient="true" gbs:joinex="[JOINEX=[ToRole] {!OJEX!}=6]">Søren Steen Aaen</gbs:ToActivityContactJOINEX.Name>
  <gbs:ToActivityContactJOINEX.Address gbs:loadFromGrowBusiness="Always" gbs:saveInGrowBusiness="False" gbs:connected="true" gbs:recno="" gbs:entity="" gbs:datatype="string" gbs:key="10002" gbs:removeContentControl="0" gbs:dispatchrecipient="true" gbs:joinex="[JOINEX=[ToRole] {!OJEX!}=6]">Aalborgvej 387</gbs:ToActivityContactJOINEX.Address>
  <gbs:ToActivityContactJOINEX.ZipCode gbs:loadFromGrowBusiness="Always" gbs:saveInGrowBusiness="False" gbs:connected="true" gbs:recno="" gbs:entity="" gbs:datatype="string" gbs:key="10003" gbs:removeContentControl="0" gbs:dispatchrecipient="true" gbs:joinex="[JOINEX=[ToRole] {!OJEX!}=6]">9362</gbs:ToActivityContactJOINEX.ZipCode>
  <gbs:ToActivityContactJOINEX.ZipPlace gbs:loadFromGrowBusiness="Always" gbs:saveInGrowBusiness="False" gbs:connected="true" gbs:recno="" gbs:entity="" gbs:datatype="string" gbs:key="10004" gbs:removeContentControl="0" gbs:dispatchrecipient="true" gbs:joinex="[JOINEX=[ToRole] {!OJEX!}=6]">Gandrup</gbs:ToActivityContactJOINEX.ZipPlace>
  <gbs:ToCase.ToEstates.Description gbs:loadFromGrowBusiness="OnProduce" gbs:saveInGrowBusiness="False" gbs:connected="true" gbs:recno="" gbs:entity="" gbs:datatype="string" gbs:key="10005">
  </gbs:ToCase.ToEstates.Description>
  <gbs:Title gbs:loadFromGrowBusiness="OnProduce" gbs:saveInGrowBusiness="False" gbs:connected="true" gbs:recno="" gbs:entity="" gbs:datatype="string" gbs:key="10006">Afgørelse om ikke-godkendelsespligt vedr. etablering af kornsilo på Vester Hedensvej 35, 9362 Gandrup</gbs:Title>
  <gbs:ToCase.Name gbs:loadFromGrowBusiness="OnProduce" gbs:saveInGrowBusiness="False" gbs:connected="true" gbs:recno="" gbs:entity="" gbs:datatype="string" gbs:key="10007">2022-016310</gbs:ToCase.Name>
  <gbs:DocumentNumber gbs:loadFromGrowBusiness="OnProduce" gbs:saveInGrowBusiness="False" gbs:connected="true" gbs:recno="" gbs:entity="" gbs:datatype="string" gbs:key="10008">2022-016310-8</gbs:DocumentNumber>
  <gbs:ToCase.OurRef.Name gbs:loadFromGrowBusiness="OnProduce" gbs:saveInGrowBusiness="False" gbs:connected="true" gbs:recno="" gbs:entity="" gbs:datatype="string" gbs:key="10009">Christine Riisager Sørensen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Christine Riisager Sørensen</gbs:OurRef.Name>
  <gbs:ToCreatedBy.ToContact.Name gbs:loadFromGrowBusiness="OnProduce" gbs:saveInGrowBusiness="False" gbs:connected="true" gbs:recno="" gbs:entity="" gbs:datatype="string" gbs:key="10012">Christine Riisager Sørensen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christine.riisager@aalborg.dk</gbs:ToCase.OurRef.E-mail>
  <gbs:ToCase.CreatedDate gbs:loadFromGrowBusiness="OnProduce" gbs:saveInGrowBusiness="False" gbs:connected="true" gbs:recno="" gbs:entity="" gbs:datatype="date" gbs:key="10016">2022-03-03T12:52:02</gbs:ToCase.CreatedDate>
  <gbs:ToCase.Description gbs:loadFromGrowBusiness="OnProduce" gbs:saveInGrowBusiness="False" gbs:connected="true" gbs:recno="" gbs:entity="" gbs:datatype="string" gbs:key="10017">Anmeldelse af kornsilo på Vester hedensvej 35, 9362 Gandrup</gbs:ToCase.Description>
  <gbs:ToCase.ToEstates.ToAddress.Address gbs:loadFromGrowBusiness="OnProduce" gbs:saveInGrowBusiness="False" gbs:connected="true" gbs:recno="" gbs:entity="" gbs:datatype="string" gbs:key="10018">Vester Hedensvej 35</gbs:ToCase.ToEstates.ToAddress.Address>
  <gbs:ToOrgUnit.Name gbs:loadFromGrowBusiness="OnProduce" gbs:saveInGrowBusiness="False" gbs:connected="true" gbs:recno="" gbs:entity="" gbs:datatype="string" gbs:key="10019">KM Landbrug</gbs:ToOrgUnit.Name>
</gbs:GrowBusinessDocument>
</file>

<file path=customXml/itemProps1.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customXml/itemProps2.xml><?xml version="1.0" encoding="utf-8"?>
<ds:datastoreItem xmlns:ds="http://schemas.openxmlformats.org/officeDocument/2006/customXml" ds:itemID="{F588CFB5-BAE5-417B-BABC-E78CFB9D276F}">
  <ds:schemaRefs/>
</ds:datastoreItem>
</file>

<file path=docProps/app.xml><?xml version="1.0" encoding="utf-8"?>
<Properties xmlns="http://schemas.openxmlformats.org/officeDocument/2006/extended-properties" xmlns:vt="http://schemas.openxmlformats.org/officeDocument/2006/docPropsVTypes">
  <Template>DT AK-Brev_eDoc</Template>
  <TotalTime>0</TotalTime>
  <Pages>4</Pages>
  <Words>954</Words>
  <Characters>5860</Characters>
  <Application>Microsoft Office Word</Application>
  <DocSecurity>0</DocSecurity>
  <Lines>162</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etablering af kornsilo på Vester Hedensvej 35, 9362 Gandrup</vt:lpstr>
      <vt:lpstr> </vt:lpstr>
    </vt:vector>
  </TitlesOfParts>
  <Company>Aalborg Kommune</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etablering af kornsilo på Vester Hedensvej 35, 9362 Gandrup</dc:title>
  <dc:subject>
  </dc:subject>
  <dc:creator>Christine Riisager Sørensen</dc:creator>
  <cp:keywords>
  </cp:keywords>
  <dc:description>
  </dc:description>
  <cp:lastModifiedBy>Christine Riisager Sørensen</cp:lastModifiedBy>
  <cp:revision>2</cp:revision>
  <cp:lastPrinted>2021-02-18T13:16:00Z</cp:lastPrinted>
  <dcterms:created xsi:type="dcterms:W3CDTF">2022-04-20T09:13:00Z</dcterms:created>
  <dcterms:modified xsi:type="dcterms:W3CDTF">2022-04-20T09:13:00Z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\\S199222\eDocUsers\onenote\aak\n1mchs\</vt:lpwstr>
  </property>
  <property fmtid="{D5CDD505-2E9C-101B-9397-08002B2CF9AE}" pid="4" name="comment">
    <vt:lpwstr>Afgørelse om ikke-godkendelsespligt vedr. etablering af kornsilo på Vester Hedensvej 35, 9362 Gandrup</vt:lpwstr>
  </property>
  <property fmtid="{D5CDD505-2E9C-101B-9397-08002B2CF9AE}" pid="5" name="sipTrackRevision">
    <vt:lpwstr>false</vt:lpwstr>
  </property>
  <property fmtid="{D5CDD505-2E9C-101B-9397-08002B2CF9AE}" pid="6" name="docId">
    <vt:lpwstr>23638706</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500142</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Christine Riisager Sørensen</vt:lpwstr>
  </property>
  <property fmtid="{D5CDD505-2E9C-101B-9397-08002B2CF9AE}" pid="15" name="modifiedBy">
    <vt:lpwstr>Christine Riisager Sørensen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23033510</vt:lpwstr>
  </property>
  <property fmtid="{D5CDD505-2E9C-101B-9397-08002B2CF9AE}" pid="20" name="ShowDummyRecipient">
    <vt:lpwstr>false</vt:lpwstr>
  </property>
  <property fmtid="{D5CDD505-2E9C-101B-9397-08002B2CF9AE}" pid="22" name="BackOfficeType">
    <vt:lpwstr>growBusiness Solutions</vt:lpwstr>
  </property>
  <property fmtid="{D5CDD505-2E9C-101B-9397-08002B2CF9AE}" pid="23" name="Server">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7" name="VerID">
    <vt:lpwstr>0</vt:lpwstr>
  </property>
  <property fmtid="{D5CDD505-2E9C-101B-9397-08002B2CF9AE}" pid="30" name="FullFileName">
    <vt:lpwstr>\\S199222\eDocUsers\work\aak\n1mchs\2022-016310-8 Afgørelse om ikke-godkendelsespligt vedr 26983048_23033510_0.DOCX</vt:lpwstr>
  </property>
  <property name="filePath" fmtid="{D5CDD505-2E9C-101B-9397-08002B2CF9AE}" pid="31">
    <vt:lpwstr>\\s199222\edocusers\cache\aak\n1mchs\Upload\</vt:lpwstr>
  </property>
  <property name="fileName" fmtid="{D5CDD505-2E9C-101B-9397-08002B2CF9AE}" pid="32">
    <vt:lpwstr>2da935bd-7e5b-4698-b119-3b4e8fdbbd16.DOCX</vt:lpwstr>
  </property>
  <property name="fileId" fmtid="{D5CDD505-2E9C-101B-9397-08002B2CF9AE}" pid="33">
    <vt:lpwstr>26983048</vt:lpwstr>
  </property>
  <property name="Operation" fmtid="{D5CDD505-2E9C-101B-9397-08002B2CF9AE}" pid="34">
    <vt:lpwstr>OpenFile</vt:lpwstr>
  </property>
</Properties>
</file>