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071FFB" w14:textId="77777777" w:rsidR="00B2469D" w:rsidRPr="007B4165" w:rsidRDefault="00B2469D" w:rsidP="00B2469D">
      <w:pPr>
        <w:pStyle w:val="Overskrift1"/>
        <w:jc w:val="center"/>
        <w:rPr>
          <w:rFonts w:ascii="Verdana" w:hAnsi="Verdana"/>
          <w:sz w:val="24"/>
          <w:szCs w:val="24"/>
          <w:lang w:eastAsia="da-DK"/>
        </w:rPr>
      </w:pPr>
      <w:bookmarkStart w:id="0" w:name="_GoBack"/>
      <w:bookmarkEnd w:id="0"/>
      <w:r w:rsidRPr="007B4165">
        <w:rPr>
          <w:rFonts w:ascii="Verdana" w:hAnsi="Verdana"/>
          <w:sz w:val="24"/>
          <w:szCs w:val="24"/>
          <w:lang w:eastAsia="da-DK"/>
        </w:rPr>
        <w:t>Miljøtilladelse</w:t>
      </w:r>
    </w:p>
    <w:p w14:paraId="6B62AB7C" w14:textId="77777777" w:rsidR="00B2469D" w:rsidRPr="007B4165" w:rsidRDefault="00B2469D" w:rsidP="00B2469D">
      <w:pPr>
        <w:pStyle w:val="Overskrift1"/>
        <w:jc w:val="center"/>
        <w:rPr>
          <w:rFonts w:ascii="Verdana" w:hAnsi="Verdana"/>
          <w:sz w:val="24"/>
          <w:szCs w:val="24"/>
          <w:lang w:eastAsia="da-DK"/>
        </w:rPr>
      </w:pPr>
      <w:r w:rsidRPr="007B4165">
        <w:rPr>
          <w:rFonts w:ascii="Verdana" w:hAnsi="Verdana"/>
          <w:sz w:val="24"/>
          <w:szCs w:val="24"/>
          <w:lang w:eastAsia="da-DK"/>
        </w:rPr>
        <w:t>af husdyrbruget</w:t>
      </w:r>
    </w:p>
    <w:p w14:paraId="4359A2F1" w14:textId="77777777" w:rsidR="00B2469D" w:rsidRPr="007B4165" w:rsidRDefault="00C434AE" w:rsidP="00B2469D">
      <w:pPr>
        <w:pStyle w:val="Overskrift1"/>
        <w:jc w:val="center"/>
        <w:rPr>
          <w:rFonts w:ascii="Verdana" w:hAnsi="Verdana"/>
          <w:sz w:val="24"/>
          <w:szCs w:val="24"/>
          <w:lang w:eastAsia="da-DK"/>
        </w:rPr>
      </w:pPr>
      <w:r w:rsidRPr="007B4165">
        <w:rPr>
          <w:rFonts w:ascii="Verdana" w:hAnsi="Verdana"/>
          <w:sz w:val="24"/>
          <w:szCs w:val="24"/>
          <w:lang w:eastAsia="da-DK"/>
        </w:rPr>
        <w:t>Kro</w:t>
      </w:r>
      <w:r w:rsidR="007B4165" w:rsidRPr="007B4165">
        <w:rPr>
          <w:rFonts w:ascii="Verdana" w:hAnsi="Verdana"/>
          <w:sz w:val="24"/>
          <w:szCs w:val="24"/>
          <w:lang w:eastAsia="da-DK"/>
        </w:rPr>
        <w:t>g</w:t>
      </w:r>
      <w:r w:rsidRPr="007B4165">
        <w:rPr>
          <w:rFonts w:ascii="Verdana" w:hAnsi="Verdana"/>
          <w:sz w:val="24"/>
          <w:szCs w:val="24"/>
          <w:lang w:eastAsia="da-DK"/>
        </w:rPr>
        <w:t>agervej 21, 7441 Bording</w:t>
      </w:r>
    </w:p>
    <w:p w14:paraId="60CCCACB" w14:textId="77777777" w:rsidR="00B2469D" w:rsidRPr="00A32AED" w:rsidRDefault="00B2469D" w:rsidP="00B2469D">
      <w:pPr>
        <w:jc w:val="center"/>
        <w:rPr>
          <w:b/>
          <w:szCs w:val="18"/>
          <w:lang w:eastAsia="da-DK"/>
        </w:rPr>
      </w:pPr>
    </w:p>
    <w:p w14:paraId="2B8CC662" w14:textId="77777777" w:rsidR="00B2469D" w:rsidRPr="00A32AED" w:rsidRDefault="00B2469D" w:rsidP="00B2469D">
      <w:pPr>
        <w:pStyle w:val="Overskrift2"/>
        <w:rPr>
          <w:rFonts w:ascii="Verdana" w:hAnsi="Verdana"/>
          <w:sz w:val="18"/>
          <w:szCs w:val="18"/>
        </w:rPr>
      </w:pPr>
      <w:r w:rsidRPr="00A32AED">
        <w:rPr>
          <w:rFonts w:ascii="Verdana" w:hAnsi="Verdana"/>
          <w:sz w:val="18"/>
          <w:szCs w:val="18"/>
        </w:rPr>
        <w:t>- efter § 10 i Lovbekendtgørelse af lov om miljøgodkendelse m.v. af husdyrbrug</w:t>
      </w:r>
    </w:p>
    <w:p w14:paraId="52A36203" w14:textId="77777777" w:rsidR="00B2469D" w:rsidRPr="00A32AED" w:rsidRDefault="00B2469D" w:rsidP="00B2469D">
      <w:pPr>
        <w:jc w:val="center"/>
        <w:rPr>
          <w:b/>
          <w:szCs w:val="18"/>
          <w:lang w:eastAsia="da-DK"/>
        </w:rPr>
      </w:pPr>
    </w:p>
    <w:p w14:paraId="60F3E0B5" w14:textId="77777777" w:rsidR="00B2469D" w:rsidRPr="00A32AED" w:rsidRDefault="00C059CB" w:rsidP="00B2469D">
      <w:pPr>
        <w:jc w:val="center"/>
        <w:rPr>
          <w:b/>
          <w:szCs w:val="18"/>
          <w:lang w:eastAsia="da-DK"/>
        </w:rPr>
      </w:pPr>
      <w:r>
        <w:rPr>
          <w:noProof/>
          <w:szCs w:val="18"/>
          <w:lang w:eastAsia="da-DK"/>
        </w:rPr>
        <mc:AlternateContent>
          <mc:Choice Requires="wps">
            <w:drawing>
              <wp:anchor distT="0" distB="0" distL="114300" distR="114300" simplePos="0" relativeHeight="251661312" behindDoc="0" locked="0" layoutInCell="1" allowOverlap="1" wp14:anchorId="5A266336" wp14:editId="0DB906BB">
                <wp:simplePos x="0" y="0"/>
                <wp:positionH relativeFrom="column">
                  <wp:posOffset>457200</wp:posOffset>
                </wp:positionH>
                <wp:positionV relativeFrom="paragraph">
                  <wp:posOffset>97790</wp:posOffset>
                </wp:positionV>
                <wp:extent cx="5143500" cy="3657600"/>
                <wp:effectExtent l="5715" t="6350" r="13335" b="127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657600"/>
                        </a:xfrm>
                        <a:prstGeom prst="rect">
                          <a:avLst/>
                        </a:prstGeom>
                        <a:solidFill>
                          <a:srgbClr val="FFFFFF"/>
                        </a:solidFill>
                        <a:ln w="9525">
                          <a:solidFill>
                            <a:srgbClr val="000000"/>
                          </a:solidFill>
                          <a:miter lim="800000"/>
                          <a:headEnd/>
                          <a:tailEnd/>
                        </a:ln>
                      </wps:spPr>
                      <wps:txbx>
                        <w:txbxContent>
                          <w:p w14:paraId="658E7637" w14:textId="77777777" w:rsidR="00240664" w:rsidRDefault="00240664" w:rsidP="00B2469D">
                            <w:pPr>
                              <w:jc w:val="center"/>
                            </w:pPr>
                          </w:p>
                          <w:p w14:paraId="089CBAEE" w14:textId="77777777" w:rsidR="00240664" w:rsidRDefault="00240664" w:rsidP="00B2469D">
                            <w:pPr>
                              <w:jc w:val="center"/>
                            </w:pPr>
                          </w:p>
                          <w:p w14:paraId="7FBBE332" w14:textId="77777777" w:rsidR="00240664" w:rsidRDefault="00240664" w:rsidP="00B2469D">
                            <w:pPr>
                              <w:jc w:val="center"/>
                            </w:pPr>
                          </w:p>
                          <w:p w14:paraId="6607F1D8" w14:textId="77777777" w:rsidR="00240664" w:rsidRDefault="00240664" w:rsidP="00B2469D">
                            <w:pPr>
                              <w:jc w:val="center"/>
                            </w:pPr>
                          </w:p>
                          <w:p w14:paraId="59D5CEE6" w14:textId="77777777" w:rsidR="00240664" w:rsidRDefault="00240664" w:rsidP="00B2469D">
                            <w:pPr>
                              <w:jc w:val="center"/>
                            </w:pPr>
                          </w:p>
                          <w:p w14:paraId="7A6F28D0" w14:textId="75300CD1" w:rsidR="00240664" w:rsidRDefault="00240664" w:rsidP="00B2469D">
                            <w:pPr>
                              <w:jc w:val="center"/>
                            </w:pPr>
                          </w:p>
                          <w:p w14:paraId="157DBCE9" w14:textId="77777777" w:rsidR="00240664" w:rsidRDefault="00240664" w:rsidP="00B2469D">
                            <w:pPr>
                              <w:jc w:val="center"/>
                            </w:pPr>
                          </w:p>
                          <w:p w14:paraId="13C4E82D" w14:textId="647056DC" w:rsidR="00240664" w:rsidRDefault="00240664" w:rsidP="00B2469D">
                            <w:pPr>
                              <w:jc w:val="center"/>
                            </w:pPr>
                          </w:p>
                          <w:p w14:paraId="44C11169" w14:textId="6C8AC6DE" w:rsidR="00240664" w:rsidRDefault="00240664" w:rsidP="00B2469D">
                            <w:pPr>
                              <w:jc w:val="center"/>
                            </w:pPr>
                          </w:p>
                          <w:p w14:paraId="22FC2404" w14:textId="0FC2EB9B" w:rsidR="00240664" w:rsidRDefault="00240664" w:rsidP="00B2469D">
                            <w:pPr>
                              <w:jc w:val="center"/>
                            </w:pPr>
                          </w:p>
                          <w:p w14:paraId="43D545D1" w14:textId="5046A0AB" w:rsidR="00240664" w:rsidRDefault="00240664" w:rsidP="00B2469D">
                            <w:pPr>
                              <w:jc w:val="center"/>
                            </w:pPr>
                          </w:p>
                          <w:p w14:paraId="408EA07B" w14:textId="0DEFAF0D" w:rsidR="00240664" w:rsidRDefault="00240664" w:rsidP="00B2469D">
                            <w:pPr>
                              <w:jc w:val="center"/>
                            </w:pPr>
                          </w:p>
                          <w:p w14:paraId="3F1B2BB6" w14:textId="0DC5CD1A" w:rsidR="00240664" w:rsidRDefault="00240664" w:rsidP="00B2469D">
                            <w:pPr>
                              <w:jc w:val="center"/>
                            </w:pPr>
                          </w:p>
                          <w:p w14:paraId="785A17EA" w14:textId="6B52C52B" w:rsidR="00240664" w:rsidRDefault="00240664" w:rsidP="00B2469D">
                            <w:pPr>
                              <w:jc w:val="center"/>
                            </w:pPr>
                          </w:p>
                          <w:p w14:paraId="616305AB" w14:textId="3AD47351" w:rsidR="00240664" w:rsidRDefault="00240664" w:rsidP="00B2469D">
                            <w:pPr>
                              <w:jc w:val="center"/>
                            </w:pPr>
                          </w:p>
                          <w:p w14:paraId="0358CA43" w14:textId="3C234127" w:rsidR="00240664" w:rsidRDefault="00240664" w:rsidP="00B2469D">
                            <w:pPr>
                              <w:jc w:val="center"/>
                            </w:pPr>
                          </w:p>
                          <w:p w14:paraId="2F87421F" w14:textId="78EB73D6" w:rsidR="00240664" w:rsidRDefault="00240664" w:rsidP="00B2469D">
                            <w:pPr>
                              <w:jc w:val="center"/>
                            </w:pPr>
                          </w:p>
                          <w:p w14:paraId="7BC7C9CE" w14:textId="5E198921" w:rsidR="00240664" w:rsidRDefault="00240664" w:rsidP="00B2469D">
                            <w:pPr>
                              <w:jc w:val="center"/>
                            </w:pPr>
                          </w:p>
                          <w:p w14:paraId="14AE93D4" w14:textId="6E5F6784" w:rsidR="00240664" w:rsidRDefault="00240664" w:rsidP="00B2469D">
                            <w:pPr>
                              <w:jc w:val="center"/>
                            </w:pPr>
                            <w:r>
                              <w:rPr>
                                <w:noProof/>
                                <w:lang w:eastAsia="da-DK"/>
                              </w:rPr>
                              <w:drawing>
                                <wp:inline distT="0" distB="0" distL="0" distR="0" wp14:anchorId="5D13266B" wp14:editId="42B5AD43">
                                  <wp:extent cx="4047619" cy="3123809"/>
                                  <wp:effectExtent l="0" t="0" r="0" b="63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47619" cy="312380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266336" id="_x0000_t202" coordsize="21600,21600" o:spt="202" path="m,l,21600r21600,l21600,xe">
                <v:stroke joinstyle="miter"/>
                <v:path gradientshapeok="t" o:connecttype="rect"/>
              </v:shapetype>
              <v:shape id="Text Box 2" o:spid="_x0000_s1026" type="#_x0000_t202" style="position:absolute;left:0;text-align:left;margin-left:36pt;margin-top:7.7pt;width:405pt;height:4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">
                <v:textbox>
                  <w:txbxContent>
                    <w:p w14:paraId="658E7637" w14:textId="77777777" w:rsidR="00240664" w:rsidRDefault="00240664" w:rsidP="00B2469D">
                      <w:pPr>
                        <w:jc w:val="center"/>
                      </w:pPr>
                    </w:p>
                    <w:p w14:paraId="089CBAEE" w14:textId="77777777" w:rsidR="00240664" w:rsidRDefault="00240664" w:rsidP="00B2469D">
                      <w:pPr>
                        <w:jc w:val="center"/>
                      </w:pPr>
                    </w:p>
                    <w:p w14:paraId="7FBBE332" w14:textId="77777777" w:rsidR="00240664" w:rsidRDefault="00240664" w:rsidP="00B2469D">
                      <w:pPr>
                        <w:jc w:val="center"/>
                      </w:pPr>
                    </w:p>
                    <w:p w14:paraId="6607F1D8" w14:textId="77777777" w:rsidR="00240664" w:rsidRDefault="00240664" w:rsidP="00B2469D">
                      <w:pPr>
                        <w:jc w:val="center"/>
                      </w:pPr>
                    </w:p>
                    <w:p w14:paraId="59D5CEE6" w14:textId="77777777" w:rsidR="00240664" w:rsidRDefault="00240664" w:rsidP="00B2469D">
                      <w:pPr>
                        <w:jc w:val="center"/>
                      </w:pPr>
                    </w:p>
                    <w:p w14:paraId="7A6F28D0" w14:textId="75300CD1" w:rsidR="00240664" w:rsidRDefault="00240664" w:rsidP="00B2469D">
                      <w:pPr>
                        <w:jc w:val="center"/>
                      </w:pPr>
                    </w:p>
                    <w:p w14:paraId="157DBCE9" w14:textId="77777777" w:rsidR="00240664" w:rsidRDefault="00240664" w:rsidP="00B2469D">
                      <w:pPr>
                        <w:jc w:val="center"/>
                      </w:pPr>
                    </w:p>
                    <w:p w14:paraId="13C4E82D" w14:textId="647056DC" w:rsidR="00240664" w:rsidRDefault="00240664" w:rsidP="00B2469D">
                      <w:pPr>
                        <w:jc w:val="center"/>
                      </w:pPr>
                    </w:p>
                    <w:p w14:paraId="44C11169" w14:textId="6C8AC6DE" w:rsidR="00240664" w:rsidRDefault="00240664" w:rsidP="00B2469D">
                      <w:pPr>
                        <w:jc w:val="center"/>
                      </w:pPr>
                    </w:p>
                    <w:p w14:paraId="22FC2404" w14:textId="0FC2EB9B" w:rsidR="00240664" w:rsidRDefault="00240664" w:rsidP="00B2469D">
                      <w:pPr>
                        <w:jc w:val="center"/>
                      </w:pPr>
                    </w:p>
                    <w:p w14:paraId="43D545D1" w14:textId="5046A0AB" w:rsidR="00240664" w:rsidRDefault="00240664" w:rsidP="00B2469D">
                      <w:pPr>
                        <w:jc w:val="center"/>
                      </w:pPr>
                    </w:p>
                    <w:p w14:paraId="408EA07B" w14:textId="0DEFAF0D" w:rsidR="00240664" w:rsidRDefault="00240664" w:rsidP="00B2469D">
                      <w:pPr>
                        <w:jc w:val="center"/>
                      </w:pPr>
                    </w:p>
                    <w:p w14:paraId="3F1B2BB6" w14:textId="0DC5CD1A" w:rsidR="00240664" w:rsidRDefault="00240664" w:rsidP="00B2469D">
                      <w:pPr>
                        <w:jc w:val="center"/>
                      </w:pPr>
                    </w:p>
                    <w:p w14:paraId="785A17EA" w14:textId="6B52C52B" w:rsidR="00240664" w:rsidRDefault="00240664" w:rsidP="00B2469D">
                      <w:pPr>
                        <w:jc w:val="center"/>
                      </w:pPr>
                    </w:p>
                    <w:p w14:paraId="616305AB" w14:textId="3AD47351" w:rsidR="00240664" w:rsidRDefault="00240664" w:rsidP="00B2469D">
                      <w:pPr>
                        <w:jc w:val="center"/>
                      </w:pPr>
                    </w:p>
                    <w:p w14:paraId="0358CA43" w14:textId="3C234127" w:rsidR="00240664" w:rsidRDefault="00240664" w:rsidP="00B2469D">
                      <w:pPr>
                        <w:jc w:val="center"/>
                      </w:pPr>
                    </w:p>
                    <w:p w14:paraId="2F87421F" w14:textId="78EB73D6" w:rsidR="00240664" w:rsidRDefault="00240664" w:rsidP="00B2469D">
                      <w:pPr>
                        <w:jc w:val="center"/>
                      </w:pPr>
                    </w:p>
                    <w:p w14:paraId="7BC7C9CE" w14:textId="5E198921" w:rsidR="00240664" w:rsidRDefault="00240664" w:rsidP="00B2469D">
                      <w:pPr>
                        <w:jc w:val="center"/>
                      </w:pPr>
                    </w:p>
                    <w:p w14:paraId="14AE93D4" w14:textId="6E5F6784" w:rsidR="00240664" w:rsidRDefault="00240664" w:rsidP="00B2469D">
                      <w:pPr>
                        <w:jc w:val="center"/>
                      </w:pPr>
                      <w:r>
                        <w:rPr>
                          <w:noProof/>
                          <w:lang w:eastAsia="da-DK"/>
                        </w:rPr>
                        <w:drawing>
                          <wp:inline distT="0" distB="0" distL="0" distR="0" wp14:anchorId="5D13266B" wp14:editId="42B5AD43">
                            <wp:extent cx="4047619" cy="3123809"/>
                            <wp:effectExtent l="0" t="0" r="0" b="63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47619" cy="3123809"/>
                                    </a:xfrm>
                                    <a:prstGeom prst="rect">
                                      <a:avLst/>
                                    </a:prstGeom>
                                  </pic:spPr>
                                </pic:pic>
                              </a:graphicData>
                            </a:graphic>
                          </wp:inline>
                        </w:drawing>
                      </w:r>
                    </w:p>
                  </w:txbxContent>
                </v:textbox>
              </v:shape>
            </w:pict>
          </mc:Fallback>
        </mc:AlternateContent>
      </w:r>
    </w:p>
    <w:p w14:paraId="070074DF" w14:textId="77777777" w:rsidR="00B2469D" w:rsidRPr="00A32AED" w:rsidRDefault="00B2469D" w:rsidP="00B2469D">
      <w:pPr>
        <w:jc w:val="center"/>
        <w:rPr>
          <w:b/>
          <w:szCs w:val="18"/>
          <w:lang w:eastAsia="da-DK"/>
        </w:rPr>
      </w:pPr>
    </w:p>
    <w:p w14:paraId="37903ED1" w14:textId="77777777" w:rsidR="00B2469D" w:rsidRPr="00A32AED" w:rsidRDefault="00B2469D" w:rsidP="00B2469D">
      <w:pPr>
        <w:jc w:val="center"/>
        <w:rPr>
          <w:b/>
          <w:szCs w:val="18"/>
          <w:lang w:eastAsia="da-DK"/>
        </w:rPr>
      </w:pPr>
    </w:p>
    <w:p w14:paraId="33C6AD6C" w14:textId="77777777" w:rsidR="00B2469D" w:rsidRPr="00A32AED" w:rsidRDefault="00B2469D" w:rsidP="00B2469D">
      <w:pPr>
        <w:jc w:val="center"/>
        <w:rPr>
          <w:b/>
          <w:szCs w:val="18"/>
          <w:lang w:eastAsia="da-DK"/>
        </w:rPr>
      </w:pPr>
    </w:p>
    <w:p w14:paraId="67F7C560" w14:textId="77777777" w:rsidR="00B2469D" w:rsidRPr="00A32AED" w:rsidRDefault="00B2469D" w:rsidP="00B2469D">
      <w:pPr>
        <w:jc w:val="right"/>
        <w:rPr>
          <w:szCs w:val="18"/>
        </w:rPr>
      </w:pPr>
    </w:p>
    <w:p w14:paraId="275BD61C" w14:textId="77777777" w:rsidR="00B2469D" w:rsidRPr="00A32AED" w:rsidRDefault="00B2469D" w:rsidP="00B2469D">
      <w:pPr>
        <w:jc w:val="right"/>
        <w:rPr>
          <w:szCs w:val="18"/>
        </w:rPr>
      </w:pPr>
    </w:p>
    <w:p w14:paraId="0931A8AC" w14:textId="77777777" w:rsidR="00B2469D" w:rsidRPr="00A32AED" w:rsidRDefault="00B2469D" w:rsidP="00B2469D">
      <w:pPr>
        <w:jc w:val="right"/>
        <w:rPr>
          <w:szCs w:val="18"/>
        </w:rPr>
      </w:pPr>
    </w:p>
    <w:p w14:paraId="51208050" w14:textId="77777777" w:rsidR="00B2469D" w:rsidRPr="00A32AED" w:rsidRDefault="00B2469D" w:rsidP="00B2469D">
      <w:pPr>
        <w:jc w:val="right"/>
        <w:rPr>
          <w:szCs w:val="18"/>
        </w:rPr>
      </w:pPr>
    </w:p>
    <w:p w14:paraId="66E74EE2" w14:textId="77777777" w:rsidR="00B2469D" w:rsidRPr="00A32AED" w:rsidRDefault="00B2469D" w:rsidP="00B2469D">
      <w:pPr>
        <w:jc w:val="right"/>
        <w:rPr>
          <w:szCs w:val="18"/>
        </w:rPr>
      </w:pPr>
    </w:p>
    <w:p w14:paraId="52CA1B6D" w14:textId="77777777" w:rsidR="00B2469D" w:rsidRPr="00A32AED" w:rsidRDefault="00B2469D" w:rsidP="00B2469D">
      <w:pPr>
        <w:jc w:val="right"/>
        <w:rPr>
          <w:szCs w:val="18"/>
        </w:rPr>
      </w:pPr>
    </w:p>
    <w:p w14:paraId="2E8B10F2" w14:textId="77777777" w:rsidR="00B2469D" w:rsidRPr="00A32AED" w:rsidRDefault="00B2469D" w:rsidP="00B2469D">
      <w:pPr>
        <w:jc w:val="right"/>
        <w:rPr>
          <w:szCs w:val="18"/>
        </w:rPr>
      </w:pPr>
    </w:p>
    <w:p w14:paraId="2815E06B" w14:textId="77777777" w:rsidR="00B2469D" w:rsidRPr="00A32AED" w:rsidRDefault="00B2469D" w:rsidP="00B2469D">
      <w:pPr>
        <w:jc w:val="right"/>
        <w:rPr>
          <w:szCs w:val="18"/>
        </w:rPr>
      </w:pPr>
    </w:p>
    <w:p w14:paraId="6A4F2DCE" w14:textId="77777777" w:rsidR="00B2469D" w:rsidRPr="00A32AED" w:rsidRDefault="00B2469D" w:rsidP="00B2469D">
      <w:pPr>
        <w:jc w:val="right"/>
        <w:rPr>
          <w:szCs w:val="18"/>
        </w:rPr>
      </w:pPr>
    </w:p>
    <w:p w14:paraId="7A9D15DE" w14:textId="77777777" w:rsidR="00B2469D" w:rsidRPr="00A32AED" w:rsidRDefault="00B2469D" w:rsidP="00B2469D">
      <w:pPr>
        <w:jc w:val="right"/>
        <w:rPr>
          <w:szCs w:val="18"/>
        </w:rPr>
      </w:pPr>
    </w:p>
    <w:p w14:paraId="775CE446" w14:textId="77777777" w:rsidR="00B2469D" w:rsidRPr="00A32AED" w:rsidRDefault="00B2469D" w:rsidP="00B2469D">
      <w:pPr>
        <w:jc w:val="right"/>
        <w:rPr>
          <w:szCs w:val="18"/>
        </w:rPr>
      </w:pPr>
    </w:p>
    <w:p w14:paraId="41AE50BC" w14:textId="77777777" w:rsidR="00B2469D" w:rsidRPr="00A32AED" w:rsidRDefault="00B2469D" w:rsidP="00B2469D">
      <w:pPr>
        <w:jc w:val="right"/>
        <w:rPr>
          <w:szCs w:val="18"/>
        </w:rPr>
      </w:pPr>
    </w:p>
    <w:p w14:paraId="575C0726" w14:textId="77777777" w:rsidR="00B2469D" w:rsidRPr="00A32AED" w:rsidRDefault="00B2469D" w:rsidP="00B2469D">
      <w:pPr>
        <w:jc w:val="right"/>
        <w:rPr>
          <w:szCs w:val="18"/>
        </w:rPr>
      </w:pPr>
    </w:p>
    <w:p w14:paraId="008B2842" w14:textId="77777777" w:rsidR="00B2469D" w:rsidRPr="00A32AED" w:rsidRDefault="00B2469D" w:rsidP="00B2469D">
      <w:pPr>
        <w:jc w:val="right"/>
        <w:rPr>
          <w:szCs w:val="18"/>
        </w:rPr>
      </w:pPr>
    </w:p>
    <w:p w14:paraId="75940B38" w14:textId="77777777" w:rsidR="00B2469D" w:rsidRPr="00A32AED" w:rsidRDefault="00B2469D" w:rsidP="00B2469D">
      <w:pPr>
        <w:jc w:val="right"/>
        <w:rPr>
          <w:szCs w:val="18"/>
        </w:rPr>
      </w:pPr>
    </w:p>
    <w:p w14:paraId="4B7F59BB" w14:textId="77777777" w:rsidR="00B2469D" w:rsidRPr="00A32AED" w:rsidRDefault="00B2469D" w:rsidP="00B2469D">
      <w:pPr>
        <w:jc w:val="right"/>
        <w:rPr>
          <w:szCs w:val="18"/>
        </w:rPr>
      </w:pPr>
    </w:p>
    <w:p w14:paraId="6FA24002" w14:textId="77777777" w:rsidR="00B2469D" w:rsidRPr="00A32AED" w:rsidRDefault="00B2469D" w:rsidP="00B2469D">
      <w:pPr>
        <w:jc w:val="right"/>
        <w:rPr>
          <w:szCs w:val="18"/>
        </w:rPr>
      </w:pPr>
    </w:p>
    <w:p w14:paraId="3E7E8E34" w14:textId="77777777" w:rsidR="00B2469D" w:rsidRPr="00A32AED" w:rsidRDefault="00B2469D" w:rsidP="00B2469D">
      <w:pPr>
        <w:rPr>
          <w:szCs w:val="18"/>
          <w:lang w:eastAsia="da-DK"/>
        </w:rPr>
      </w:pPr>
    </w:p>
    <w:p w14:paraId="182235F0" w14:textId="679AE09E" w:rsidR="00B2469D" w:rsidRPr="00A32AED" w:rsidRDefault="00B2469D" w:rsidP="00B2469D">
      <w:pPr>
        <w:rPr>
          <w:szCs w:val="18"/>
          <w:lang w:eastAsia="da-DK"/>
        </w:rPr>
      </w:pPr>
      <w:r w:rsidRPr="00A32AED">
        <w:rPr>
          <w:szCs w:val="18"/>
          <w:lang w:eastAsia="da-DK"/>
        </w:rPr>
        <w:t xml:space="preserve">Tilladelse meddelt den </w:t>
      </w:r>
      <w:r w:rsidR="005E42DD">
        <w:rPr>
          <w:szCs w:val="18"/>
          <w:lang w:eastAsia="da-DK"/>
        </w:rPr>
        <w:t>3</w:t>
      </w:r>
      <w:r w:rsidR="00296042">
        <w:rPr>
          <w:szCs w:val="18"/>
          <w:lang w:eastAsia="da-DK"/>
        </w:rPr>
        <w:t>. februar 2017</w:t>
      </w:r>
    </w:p>
    <w:p w14:paraId="737BF1E1" w14:textId="77777777" w:rsidR="00B2469D" w:rsidRPr="00A32AED" w:rsidRDefault="00B2469D" w:rsidP="00B2469D">
      <w:pPr>
        <w:rPr>
          <w:szCs w:val="18"/>
          <w:lang w:eastAsia="da-DK"/>
        </w:rPr>
      </w:pPr>
    </w:p>
    <w:p w14:paraId="74FB3FB1" w14:textId="77777777" w:rsidR="00B2469D" w:rsidRPr="00A32AED" w:rsidRDefault="00B2469D" w:rsidP="00B2469D">
      <w:pPr>
        <w:rPr>
          <w:szCs w:val="18"/>
          <w:lang w:eastAsia="da-DK"/>
        </w:rPr>
      </w:pPr>
    </w:p>
    <w:p w14:paraId="65C76C59" w14:textId="77777777" w:rsidR="00B2469D" w:rsidRPr="00A32AED" w:rsidRDefault="00B2469D" w:rsidP="00B2469D">
      <w:pPr>
        <w:rPr>
          <w:szCs w:val="18"/>
          <w:lang w:eastAsia="da-DK"/>
        </w:rPr>
      </w:pPr>
    </w:p>
    <w:p w14:paraId="2E9486B2" w14:textId="77777777" w:rsidR="00B2469D" w:rsidRPr="00A32AED" w:rsidRDefault="00B2469D" w:rsidP="00B2469D">
      <w:pPr>
        <w:jc w:val="right"/>
        <w:rPr>
          <w:szCs w:val="18"/>
        </w:rPr>
      </w:pPr>
      <w:r w:rsidRPr="00A32AED">
        <w:rPr>
          <w:noProof/>
          <w:szCs w:val="18"/>
          <w:lang w:eastAsia="da-DK"/>
        </w:rPr>
        <w:drawing>
          <wp:anchor distT="0" distB="0" distL="114300" distR="114300" simplePos="0" relativeHeight="251662336" behindDoc="1" locked="0" layoutInCell="1" allowOverlap="1" wp14:anchorId="0E43EDEE" wp14:editId="5F0B8D90">
            <wp:simplePos x="0" y="0"/>
            <wp:positionH relativeFrom="column">
              <wp:posOffset>3805555</wp:posOffset>
            </wp:positionH>
            <wp:positionV relativeFrom="paragraph">
              <wp:posOffset>-608330</wp:posOffset>
            </wp:positionV>
            <wp:extent cx="2324100" cy="762000"/>
            <wp:effectExtent l="19050" t="0" r="0" b="0"/>
            <wp:wrapTight wrapText="bothSides">
              <wp:wrapPolygon edited="0">
                <wp:start x="-177" y="0"/>
                <wp:lineTo x="-177" y="21060"/>
                <wp:lineTo x="21600" y="21060"/>
                <wp:lineTo x="21600" y="0"/>
                <wp:lineTo x="-177" y="0"/>
              </wp:wrapPolygon>
            </wp:wrapTight>
            <wp:docPr id="4" name="Billede 4" descr="ikast-brand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kast-brande-logo"/>
                    <pic:cNvPicPr>
                      <a:picLocks noChangeAspect="1" noChangeArrowheads="1"/>
                    </pic:cNvPicPr>
                  </pic:nvPicPr>
                  <pic:blipFill>
                    <a:blip r:embed="rId10" cstate="print"/>
                    <a:srcRect/>
                    <a:stretch>
                      <a:fillRect/>
                    </a:stretch>
                  </pic:blipFill>
                  <pic:spPr bwMode="auto">
                    <a:xfrm>
                      <a:off x="0" y="0"/>
                      <a:ext cx="2324100" cy="762000"/>
                    </a:xfrm>
                    <a:prstGeom prst="rect">
                      <a:avLst/>
                    </a:prstGeom>
                    <a:noFill/>
                    <a:ln w="9525">
                      <a:noFill/>
                      <a:miter lim="800000"/>
                      <a:headEnd/>
                      <a:tailEnd/>
                    </a:ln>
                  </pic:spPr>
                </pic:pic>
              </a:graphicData>
            </a:graphic>
          </wp:anchor>
        </w:drawing>
      </w:r>
    </w:p>
    <w:p w14:paraId="130037E1" w14:textId="77777777" w:rsidR="00B2469D" w:rsidRPr="00A32AED" w:rsidRDefault="00B2469D" w:rsidP="00B2469D">
      <w:pPr>
        <w:jc w:val="right"/>
        <w:rPr>
          <w:szCs w:val="18"/>
        </w:rPr>
      </w:pPr>
    </w:p>
    <w:p w14:paraId="0A6C64B8" w14:textId="77777777" w:rsidR="00B2469D" w:rsidRPr="00A32AED" w:rsidRDefault="00B2469D" w:rsidP="00B2469D">
      <w:pPr>
        <w:jc w:val="right"/>
        <w:rPr>
          <w:szCs w:val="18"/>
        </w:rPr>
      </w:pPr>
    </w:p>
    <w:p w14:paraId="7B60A03C" w14:textId="77777777" w:rsidR="00C434AE" w:rsidRDefault="00C434AE" w:rsidP="00B2469D">
      <w:pPr>
        <w:rPr>
          <w:b/>
          <w:color w:val="auto"/>
          <w:szCs w:val="18"/>
        </w:rPr>
      </w:pPr>
    </w:p>
    <w:p w14:paraId="44F0233F" w14:textId="77777777" w:rsidR="00C434AE" w:rsidRDefault="00C434AE" w:rsidP="00B2469D">
      <w:pPr>
        <w:rPr>
          <w:b/>
          <w:color w:val="auto"/>
          <w:szCs w:val="18"/>
        </w:rPr>
      </w:pPr>
    </w:p>
    <w:p w14:paraId="4B84EEB2" w14:textId="77777777" w:rsidR="00C434AE" w:rsidRDefault="00C434AE" w:rsidP="00B2469D">
      <w:pPr>
        <w:rPr>
          <w:b/>
          <w:color w:val="auto"/>
          <w:szCs w:val="18"/>
        </w:rPr>
      </w:pPr>
    </w:p>
    <w:p w14:paraId="45C5EF17" w14:textId="77777777" w:rsidR="00B2469D" w:rsidRPr="00A32AED" w:rsidRDefault="00B2469D" w:rsidP="00B2469D">
      <w:pPr>
        <w:rPr>
          <w:b/>
          <w:color w:val="auto"/>
          <w:szCs w:val="18"/>
        </w:rPr>
      </w:pPr>
      <w:r w:rsidRPr="00A32AED">
        <w:rPr>
          <w:noProof/>
          <w:szCs w:val="18"/>
          <w:lang w:eastAsia="da-DK"/>
        </w:rPr>
        <w:lastRenderedPageBreak/>
        <w:drawing>
          <wp:anchor distT="0" distB="0" distL="114300" distR="114300" simplePos="0" relativeHeight="251660288" behindDoc="1" locked="0" layoutInCell="1" allowOverlap="1" wp14:anchorId="5942BFCD" wp14:editId="70C50A4A">
            <wp:simplePos x="0" y="0"/>
            <wp:positionH relativeFrom="column">
              <wp:posOffset>3314700</wp:posOffset>
            </wp:positionH>
            <wp:positionV relativeFrom="paragraph">
              <wp:posOffset>69850</wp:posOffset>
            </wp:positionV>
            <wp:extent cx="2628900" cy="742950"/>
            <wp:effectExtent l="19050" t="0" r="0" b="0"/>
            <wp:wrapTight wrapText="bothSides">
              <wp:wrapPolygon edited="0">
                <wp:start x="-157" y="0"/>
                <wp:lineTo x="-157" y="21046"/>
                <wp:lineTo x="21600" y="21046"/>
                <wp:lineTo x="21600" y="0"/>
                <wp:lineTo x="-157" y="0"/>
              </wp:wrapPolygon>
            </wp:wrapTight>
            <wp:docPr id="2" name="Billede 2" descr="ikast-brande-vaaben-fa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kast-brande-vaaben-farve"/>
                    <pic:cNvPicPr>
                      <a:picLocks noChangeAspect="1" noChangeArrowheads="1"/>
                    </pic:cNvPicPr>
                  </pic:nvPicPr>
                  <pic:blipFill>
                    <a:blip r:embed="rId11" cstate="print"/>
                    <a:srcRect/>
                    <a:stretch>
                      <a:fillRect/>
                    </a:stretch>
                  </pic:blipFill>
                  <pic:spPr bwMode="auto">
                    <a:xfrm>
                      <a:off x="0" y="0"/>
                      <a:ext cx="2628900" cy="742950"/>
                    </a:xfrm>
                    <a:prstGeom prst="rect">
                      <a:avLst/>
                    </a:prstGeom>
                    <a:noFill/>
                    <a:ln w="9525">
                      <a:noFill/>
                      <a:miter lim="800000"/>
                      <a:headEnd/>
                      <a:tailEnd/>
                    </a:ln>
                  </pic:spPr>
                </pic:pic>
              </a:graphicData>
            </a:graphic>
          </wp:anchor>
        </w:drawing>
      </w:r>
      <w:r w:rsidRPr="00A32AED">
        <w:rPr>
          <w:b/>
          <w:color w:val="auto"/>
          <w:szCs w:val="18"/>
        </w:rPr>
        <w:tab/>
      </w:r>
      <w:r w:rsidRPr="00A32AED">
        <w:rPr>
          <w:b/>
          <w:color w:val="auto"/>
          <w:szCs w:val="18"/>
        </w:rPr>
        <w:tab/>
      </w:r>
      <w:r w:rsidRPr="00A32AED">
        <w:rPr>
          <w:b/>
          <w:color w:val="auto"/>
          <w:szCs w:val="18"/>
        </w:rPr>
        <w:tab/>
      </w:r>
      <w:r w:rsidRPr="00A32AED">
        <w:rPr>
          <w:b/>
          <w:color w:val="auto"/>
          <w:szCs w:val="18"/>
        </w:rPr>
        <w:tab/>
      </w:r>
      <w:r w:rsidRPr="00A32AED">
        <w:rPr>
          <w:b/>
          <w:color w:val="auto"/>
          <w:szCs w:val="18"/>
        </w:rPr>
        <w:tab/>
      </w:r>
    </w:p>
    <w:p w14:paraId="557229AF" w14:textId="77777777" w:rsidR="00B2469D" w:rsidRPr="00A32AED" w:rsidRDefault="00B2469D" w:rsidP="00B2469D">
      <w:pPr>
        <w:rPr>
          <w:b/>
          <w:color w:val="auto"/>
          <w:szCs w:val="18"/>
        </w:rPr>
      </w:pPr>
    </w:p>
    <w:p w14:paraId="17B600BC" w14:textId="77777777" w:rsidR="00B2469D" w:rsidRPr="00A32AED" w:rsidRDefault="00B2469D" w:rsidP="00B2469D">
      <w:pPr>
        <w:rPr>
          <w:b/>
          <w:color w:val="auto"/>
          <w:szCs w:val="18"/>
          <w:highlight w:val="lightGray"/>
        </w:rPr>
      </w:pPr>
    </w:p>
    <w:p w14:paraId="3C46DDD3" w14:textId="77777777" w:rsidR="00B2469D" w:rsidRPr="002143AB" w:rsidRDefault="00B2469D" w:rsidP="00B2469D">
      <w:pPr>
        <w:rPr>
          <w:b/>
          <w:color w:val="auto"/>
          <w:szCs w:val="18"/>
        </w:rPr>
      </w:pPr>
    </w:p>
    <w:p w14:paraId="05B8C3F8" w14:textId="77777777" w:rsidR="00B2469D" w:rsidRPr="002143AB" w:rsidRDefault="00B2469D" w:rsidP="00B2469D">
      <w:pPr>
        <w:rPr>
          <w:b/>
          <w:color w:val="auto"/>
          <w:szCs w:val="18"/>
        </w:rPr>
      </w:pPr>
    </w:p>
    <w:p w14:paraId="1C42AC2E" w14:textId="77777777" w:rsidR="00B2469D" w:rsidRPr="002143AB" w:rsidRDefault="002143AB" w:rsidP="00B2469D">
      <w:pPr>
        <w:rPr>
          <w:b/>
          <w:color w:val="auto"/>
          <w:szCs w:val="18"/>
        </w:rPr>
      </w:pPr>
      <w:r w:rsidRPr="002143AB">
        <w:rPr>
          <w:b/>
          <w:color w:val="auto"/>
          <w:szCs w:val="18"/>
        </w:rPr>
        <w:t>Niels Peder Lindebjerg</w:t>
      </w:r>
    </w:p>
    <w:p w14:paraId="44D42532" w14:textId="77777777" w:rsidR="00B2469D" w:rsidRPr="002143AB" w:rsidRDefault="002143AB" w:rsidP="00B2469D">
      <w:pPr>
        <w:rPr>
          <w:b/>
          <w:szCs w:val="18"/>
        </w:rPr>
      </w:pPr>
      <w:r w:rsidRPr="002143AB">
        <w:rPr>
          <w:b/>
          <w:szCs w:val="18"/>
        </w:rPr>
        <w:t>Christianshedevej 40</w:t>
      </w:r>
    </w:p>
    <w:p w14:paraId="19A3C9C1" w14:textId="77777777" w:rsidR="00B2469D" w:rsidRPr="00A32AED" w:rsidRDefault="002143AB" w:rsidP="00B2469D">
      <w:pPr>
        <w:rPr>
          <w:b/>
          <w:szCs w:val="18"/>
        </w:rPr>
      </w:pPr>
      <w:r w:rsidRPr="002143AB">
        <w:rPr>
          <w:b/>
          <w:szCs w:val="18"/>
        </w:rPr>
        <w:t xml:space="preserve">7441 Bording </w:t>
      </w:r>
      <w:r w:rsidR="00F05639" w:rsidRPr="002143AB">
        <w:rPr>
          <w:b/>
          <w:szCs w:val="18"/>
        </w:rPr>
        <w:fldChar w:fldCharType="begin"/>
      </w:r>
      <w:r w:rsidR="00B2469D" w:rsidRPr="002143AB">
        <w:rPr>
          <w:b/>
          <w:szCs w:val="18"/>
        </w:rPr>
        <w:instrText xml:space="preserve"> DOCPROPERTY  MODTAGER_ADRESSE1  \* MERGEFORMAT </w:instrText>
      </w:r>
      <w:r w:rsidR="00F05639" w:rsidRPr="002143AB">
        <w:rPr>
          <w:b/>
          <w:szCs w:val="18"/>
        </w:rPr>
        <w:fldChar w:fldCharType="end"/>
      </w:r>
    </w:p>
    <w:p w14:paraId="3B7FBBBE" w14:textId="77777777" w:rsidR="00B2469D" w:rsidRPr="00A32AED" w:rsidRDefault="00B2469D" w:rsidP="00B2469D">
      <w:pPr>
        <w:rPr>
          <w:b/>
          <w:szCs w:val="18"/>
        </w:rPr>
      </w:pPr>
    </w:p>
    <w:p w14:paraId="2E523E91" w14:textId="77777777" w:rsidR="00B2469D" w:rsidRPr="00A32AED" w:rsidRDefault="00B2469D" w:rsidP="00B2469D">
      <w:pPr>
        <w:rPr>
          <w:szCs w:val="18"/>
        </w:rPr>
      </w:pPr>
    </w:p>
    <w:p w14:paraId="243712A6" w14:textId="77777777" w:rsidR="00B2469D" w:rsidRPr="00A32AED" w:rsidRDefault="00B2469D" w:rsidP="00B2469D">
      <w:pPr>
        <w:rPr>
          <w:b/>
          <w:szCs w:val="18"/>
        </w:rPr>
      </w:pPr>
    </w:p>
    <w:p w14:paraId="6FD33934" w14:textId="77777777" w:rsidR="00B2469D" w:rsidRPr="00A32AED" w:rsidRDefault="00B2469D" w:rsidP="00B2469D">
      <w:pPr>
        <w:rPr>
          <w:b/>
          <w:szCs w:val="18"/>
        </w:rPr>
      </w:pPr>
    </w:p>
    <w:p w14:paraId="154663FF" w14:textId="77777777" w:rsidR="00B2469D" w:rsidRPr="00A32AED" w:rsidRDefault="00B2469D" w:rsidP="00B2469D">
      <w:pPr>
        <w:rPr>
          <w:b/>
          <w:szCs w:val="18"/>
        </w:rPr>
      </w:pPr>
    </w:p>
    <w:p w14:paraId="4876FAE3" w14:textId="77777777" w:rsidR="00B2469D" w:rsidRPr="00A32AED" w:rsidRDefault="00F05639" w:rsidP="00B2469D">
      <w:pPr>
        <w:pStyle w:val="Overskrift2"/>
        <w:rPr>
          <w:rFonts w:ascii="Verdana" w:hAnsi="Verdana"/>
          <w:sz w:val="18"/>
          <w:szCs w:val="18"/>
        </w:rPr>
      </w:pPr>
      <w:r w:rsidRPr="00A32AED">
        <w:rPr>
          <w:rFonts w:ascii="Verdana" w:hAnsi="Verdana"/>
          <w:sz w:val="18"/>
          <w:szCs w:val="18"/>
        </w:rPr>
        <w:fldChar w:fldCharType="begin"/>
      </w:r>
      <w:r w:rsidR="00B2469D" w:rsidRPr="00A32AED">
        <w:rPr>
          <w:rFonts w:ascii="Verdana" w:hAnsi="Verdana"/>
          <w:sz w:val="18"/>
          <w:szCs w:val="18"/>
        </w:rPr>
        <w:instrText xml:space="preserve"> DOCPROPERTY  DOK_TITEL </w:instrText>
      </w:r>
      <w:r w:rsidRPr="00A32AED">
        <w:rPr>
          <w:rFonts w:ascii="Verdana" w:hAnsi="Verdana"/>
          <w:sz w:val="18"/>
          <w:szCs w:val="18"/>
        </w:rPr>
        <w:fldChar w:fldCharType="separate"/>
      </w:r>
      <w:r w:rsidR="00B2469D" w:rsidRPr="00A32AED">
        <w:rPr>
          <w:rFonts w:ascii="Verdana" w:hAnsi="Verdana"/>
          <w:sz w:val="18"/>
          <w:szCs w:val="18"/>
        </w:rPr>
        <w:t>Miljøtilladelse</w:t>
      </w:r>
      <w:r w:rsidRPr="00A32AED">
        <w:rPr>
          <w:rFonts w:ascii="Verdana" w:hAnsi="Verdana"/>
          <w:sz w:val="18"/>
          <w:szCs w:val="18"/>
        </w:rPr>
        <w:fldChar w:fldCharType="end"/>
      </w:r>
      <w:r w:rsidR="00B2469D" w:rsidRPr="00A32AED">
        <w:rPr>
          <w:rFonts w:ascii="Verdana" w:hAnsi="Verdana"/>
          <w:sz w:val="18"/>
          <w:szCs w:val="18"/>
        </w:rPr>
        <w:t xml:space="preserve"> til udvidelse af husdyrbruget, </w:t>
      </w:r>
      <w:r w:rsidR="002143AB">
        <w:rPr>
          <w:rFonts w:ascii="Verdana" w:hAnsi="Verdana"/>
          <w:sz w:val="18"/>
          <w:szCs w:val="18"/>
        </w:rPr>
        <w:t>Kro</w:t>
      </w:r>
      <w:r w:rsidR="007B4165">
        <w:rPr>
          <w:rFonts w:ascii="Verdana" w:hAnsi="Verdana"/>
          <w:sz w:val="18"/>
          <w:szCs w:val="18"/>
        </w:rPr>
        <w:t>g</w:t>
      </w:r>
      <w:r w:rsidR="002143AB">
        <w:rPr>
          <w:rFonts w:ascii="Verdana" w:hAnsi="Verdana"/>
          <w:sz w:val="18"/>
          <w:szCs w:val="18"/>
        </w:rPr>
        <w:t>agervej 21, 7441 Bording</w:t>
      </w:r>
    </w:p>
    <w:p w14:paraId="1783BAB9" w14:textId="77777777" w:rsidR="00B2469D" w:rsidRPr="00A32AED" w:rsidRDefault="00B2469D" w:rsidP="00B2469D">
      <w:pPr>
        <w:pStyle w:val="Overskrift3"/>
        <w:rPr>
          <w:sz w:val="18"/>
          <w:szCs w:val="18"/>
        </w:rPr>
      </w:pPr>
      <w:bookmarkStart w:id="1" w:name="DOC_START"/>
      <w:bookmarkStart w:id="2" w:name="Start"/>
      <w:bookmarkStart w:id="3" w:name="_Toc212534126"/>
      <w:bookmarkStart w:id="4" w:name="_Toc212534245"/>
      <w:bookmarkStart w:id="5" w:name="_Toc220725212"/>
      <w:bookmarkStart w:id="6" w:name="_Toc220743365"/>
      <w:bookmarkStart w:id="7" w:name="_Toc220743497"/>
      <w:bookmarkStart w:id="8" w:name="_Toc220820308"/>
      <w:bookmarkStart w:id="9" w:name="_Toc254947944"/>
      <w:bookmarkStart w:id="10" w:name="_Toc263241315"/>
      <w:bookmarkStart w:id="11" w:name="_Toc263669148"/>
      <w:bookmarkEnd w:id="1"/>
      <w:bookmarkEnd w:id="2"/>
      <w:r w:rsidRPr="00A32AED">
        <w:rPr>
          <w:sz w:val="18"/>
          <w:szCs w:val="18"/>
        </w:rPr>
        <w:t>Ansøgning</w:t>
      </w:r>
      <w:bookmarkEnd w:id="3"/>
      <w:bookmarkEnd w:id="4"/>
      <w:bookmarkEnd w:id="5"/>
      <w:bookmarkEnd w:id="6"/>
      <w:bookmarkEnd w:id="7"/>
      <w:bookmarkEnd w:id="8"/>
      <w:bookmarkEnd w:id="9"/>
      <w:bookmarkEnd w:id="10"/>
      <w:bookmarkEnd w:id="11"/>
    </w:p>
    <w:p w14:paraId="339F0008" w14:textId="77777777" w:rsidR="00B2469D" w:rsidRPr="00A32AED" w:rsidRDefault="00B2469D" w:rsidP="00B2469D">
      <w:pPr>
        <w:rPr>
          <w:szCs w:val="18"/>
        </w:rPr>
      </w:pPr>
      <w:r w:rsidRPr="00A32AED">
        <w:rPr>
          <w:szCs w:val="18"/>
        </w:rPr>
        <w:t xml:space="preserve">Ikast-Brande Kommune har den </w:t>
      </w:r>
      <w:r w:rsidR="002143AB">
        <w:rPr>
          <w:szCs w:val="18"/>
        </w:rPr>
        <w:t>25. november 2016</w:t>
      </w:r>
      <w:r w:rsidRPr="00A32AED">
        <w:rPr>
          <w:szCs w:val="18"/>
        </w:rPr>
        <w:t xml:space="preserve"> modtaget en ansøgning om miljøtilladelse af husdyrbruget på </w:t>
      </w:r>
      <w:r w:rsidR="002143AB">
        <w:rPr>
          <w:szCs w:val="18"/>
        </w:rPr>
        <w:t>Kro</w:t>
      </w:r>
      <w:r w:rsidR="00072B94">
        <w:rPr>
          <w:szCs w:val="18"/>
        </w:rPr>
        <w:t>g</w:t>
      </w:r>
      <w:r w:rsidR="002143AB">
        <w:rPr>
          <w:szCs w:val="18"/>
        </w:rPr>
        <w:t>agervej 21, 7441 Bording</w:t>
      </w:r>
      <w:r w:rsidRPr="00A32AED">
        <w:rPr>
          <w:szCs w:val="18"/>
        </w:rPr>
        <w:t>,</w:t>
      </w:r>
      <w:r w:rsidR="002143AB">
        <w:rPr>
          <w:szCs w:val="18"/>
        </w:rPr>
        <w:t xml:space="preserve"> </w:t>
      </w:r>
      <w:r w:rsidR="002966A5">
        <w:rPr>
          <w:szCs w:val="18"/>
        </w:rPr>
        <w:t>matrikel nr</w:t>
      </w:r>
      <w:r w:rsidRPr="007B4165">
        <w:rPr>
          <w:szCs w:val="18"/>
        </w:rPr>
        <w:t xml:space="preserve">. </w:t>
      </w:r>
      <w:r w:rsidR="007B4165" w:rsidRPr="007B4165">
        <w:rPr>
          <w:szCs w:val="18"/>
        </w:rPr>
        <w:t>8i</w:t>
      </w:r>
      <w:r w:rsidR="002966A5">
        <w:rPr>
          <w:szCs w:val="18"/>
        </w:rPr>
        <w:t xml:space="preserve"> </w:t>
      </w:r>
      <w:r w:rsidR="002966A5" w:rsidRPr="007B4165">
        <w:rPr>
          <w:szCs w:val="18"/>
        </w:rPr>
        <w:t>m.fl</w:t>
      </w:r>
      <w:r w:rsidR="002966A5">
        <w:rPr>
          <w:szCs w:val="18"/>
        </w:rPr>
        <w:t>.</w:t>
      </w:r>
      <w:r w:rsidR="007B4165" w:rsidRPr="007B4165">
        <w:rPr>
          <w:szCs w:val="18"/>
        </w:rPr>
        <w:t>, Christianshede</w:t>
      </w:r>
      <w:r w:rsidR="007B4165">
        <w:rPr>
          <w:szCs w:val="18"/>
        </w:rPr>
        <w:t xml:space="preserve"> By, Bording</w:t>
      </w:r>
      <w:r w:rsidRPr="00A32AED">
        <w:rPr>
          <w:szCs w:val="18"/>
        </w:rPr>
        <w:t xml:space="preserve"> omhandlende følgende:</w:t>
      </w:r>
    </w:p>
    <w:p w14:paraId="75D10EEA" w14:textId="77777777" w:rsidR="00B2469D" w:rsidRPr="00A32AED" w:rsidRDefault="00B2469D" w:rsidP="00B2469D">
      <w:pPr>
        <w:tabs>
          <w:tab w:val="left" w:pos="1455"/>
        </w:tabs>
        <w:rPr>
          <w:szCs w:val="18"/>
        </w:rPr>
      </w:pPr>
      <w:r w:rsidRPr="00A32AED">
        <w:rPr>
          <w:szCs w:val="18"/>
        </w:rPr>
        <w:tab/>
      </w:r>
    </w:p>
    <w:p w14:paraId="7036294E" w14:textId="6916CFD7" w:rsidR="00B2469D" w:rsidRPr="00A32AED" w:rsidRDefault="002F6719" w:rsidP="00B2469D">
      <w:pPr>
        <w:numPr>
          <w:ilvl w:val="0"/>
          <w:numId w:val="6"/>
        </w:numPr>
        <w:overflowPunct/>
        <w:autoSpaceDE/>
        <w:autoSpaceDN/>
        <w:adjustRightInd/>
        <w:textAlignment w:val="auto"/>
        <w:rPr>
          <w:szCs w:val="18"/>
        </w:rPr>
      </w:pPr>
      <w:r w:rsidRPr="00072B94">
        <w:rPr>
          <w:szCs w:val="18"/>
        </w:rPr>
        <w:t>Ændring og</w:t>
      </w:r>
      <w:r w:rsidR="00B2469D" w:rsidRPr="00072B94">
        <w:rPr>
          <w:szCs w:val="18"/>
        </w:rPr>
        <w:t xml:space="preserve"> udvidelse af dyrehold fra </w:t>
      </w:r>
      <w:r w:rsidRPr="00072B94">
        <w:rPr>
          <w:szCs w:val="18"/>
        </w:rPr>
        <w:t>44,0</w:t>
      </w:r>
      <w:r w:rsidR="00B2469D" w:rsidRPr="00072B94">
        <w:rPr>
          <w:szCs w:val="18"/>
        </w:rPr>
        <w:t xml:space="preserve"> til </w:t>
      </w:r>
      <w:r w:rsidR="00344305">
        <w:rPr>
          <w:szCs w:val="18"/>
        </w:rPr>
        <w:t>7</w:t>
      </w:r>
      <w:r w:rsidRPr="00072B94">
        <w:rPr>
          <w:szCs w:val="18"/>
        </w:rPr>
        <w:t>3,55</w:t>
      </w:r>
      <w:r w:rsidR="00B2469D" w:rsidRPr="00072B94">
        <w:rPr>
          <w:szCs w:val="18"/>
        </w:rPr>
        <w:t xml:space="preserve"> DE</w:t>
      </w:r>
      <w:r w:rsidR="00B2469D" w:rsidRPr="00072B94">
        <w:rPr>
          <w:rStyle w:val="Fodnotehenvisning"/>
          <w:szCs w:val="18"/>
        </w:rPr>
        <w:footnoteReference w:id="1"/>
      </w:r>
      <w:r w:rsidR="00B2469D" w:rsidRPr="00072B94">
        <w:rPr>
          <w:szCs w:val="18"/>
        </w:rPr>
        <w:t xml:space="preserve"> i </w:t>
      </w:r>
      <w:r w:rsidRPr="00072B94">
        <w:rPr>
          <w:szCs w:val="18"/>
        </w:rPr>
        <w:t>ammekvæg med opdræt</w:t>
      </w:r>
      <w:r w:rsidR="00B2469D" w:rsidRPr="00A32AED">
        <w:rPr>
          <w:szCs w:val="18"/>
        </w:rPr>
        <w:t xml:space="preserve">, svarende til en ændring </w:t>
      </w:r>
      <w:r w:rsidR="00B2469D" w:rsidRPr="00A32AED">
        <w:rPr>
          <w:b/>
          <w:szCs w:val="18"/>
        </w:rPr>
        <w:t>fra</w:t>
      </w:r>
      <w:r w:rsidR="00B2469D" w:rsidRPr="00A32AED">
        <w:rPr>
          <w:szCs w:val="18"/>
        </w:rPr>
        <w:t xml:space="preserve"> en årlig produktion på:</w:t>
      </w:r>
    </w:p>
    <w:p w14:paraId="68DB90BE" w14:textId="77777777" w:rsidR="00B2469D" w:rsidRPr="00A32AED" w:rsidRDefault="00B2469D" w:rsidP="00B2469D">
      <w:pPr>
        <w:ind w:left="360"/>
        <w:rPr>
          <w:szCs w:val="18"/>
        </w:rPr>
      </w:pPr>
    </w:p>
    <w:p w14:paraId="4A4CA928" w14:textId="77777777" w:rsidR="00B2469D" w:rsidRPr="00A32AED" w:rsidRDefault="00B2469D" w:rsidP="00B2469D">
      <w:pPr>
        <w:ind w:left="720"/>
        <w:rPr>
          <w:szCs w:val="18"/>
        </w:rPr>
      </w:pPr>
      <w:r w:rsidRPr="00A32AED">
        <w:rPr>
          <w:szCs w:val="18"/>
        </w:rPr>
        <w:t xml:space="preserve">- </w:t>
      </w:r>
      <w:r w:rsidR="00072B94">
        <w:rPr>
          <w:szCs w:val="18"/>
        </w:rPr>
        <w:t xml:space="preserve">36 ammekøer over 600 </w:t>
      </w:r>
      <w:r w:rsidR="00072B94" w:rsidRPr="00072B94">
        <w:rPr>
          <w:szCs w:val="18"/>
        </w:rPr>
        <w:t>kg</w:t>
      </w:r>
      <w:r w:rsidRPr="00072B94">
        <w:rPr>
          <w:szCs w:val="18"/>
        </w:rPr>
        <w:t xml:space="preserve"> (årsdyr</w:t>
      </w:r>
      <w:r w:rsidRPr="00072B94">
        <w:rPr>
          <w:rStyle w:val="Fodnotehenvisning"/>
          <w:szCs w:val="18"/>
        </w:rPr>
        <w:footnoteReference w:id="2"/>
      </w:r>
      <w:r w:rsidR="00072B94" w:rsidRPr="00072B94">
        <w:rPr>
          <w:szCs w:val="18"/>
        </w:rPr>
        <w:t>)</w:t>
      </w:r>
    </w:p>
    <w:p w14:paraId="7A023F17" w14:textId="77777777" w:rsidR="00B2469D" w:rsidRPr="00E75CB2" w:rsidRDefault="00B2469D" w:rsidP="00B2469D">
      <w:pPr>
        <w:ind w:left="720"/>
        <w:rPr>
          <w:szCs w:val="18"/>
        </w:rPr>
      </w:pPr>
      <w:r w:rsidRPr="00E75CB2">
        <w:rPr>
          <w:szCs w:val="18"/>
        </w:rPr>
        <w:t xml:space="preserve">- </w:t>
      </w:r>
      <w:r w:rsidR="00E75CB2" w:rsidRPr="00E75CB2">
        <w:rPr>
          <w:szCs w:val="18"/>
        </w:rPr>
        <w:t>6 tyrekalve</w:t>
      </w:r>
      <w:r w:rsidR="00E75CB2">
        <w:rPr>
          <w:szCs w:val="18"/>
        </w:rPr>
        <w:t xml:space="preserve"> (0-6 mdr.)</w:t>
      </w:r>
      <w:r w:rsidR="000D58F8">
        <w:rPr>
          <w:szCs w:val="18"/>
        </w:rPr>
        <w:t xml:space="preserve"> </w:t>
      </w:r>
    </w:p>
    <w:p w14:paraId="433B5436" w14:textId="77777777" w:rsidR="00B2469D" w:rsidRDefault="00B2469D" w:rsidP="00B2469D">
      <w:pPr>
        <w:ind w:left="720"/>
        <w:rPr>
          <w:szCs w:val="18"/>
        </w:rPr>
      </w:pPr>
      <w:r w:rsidRPr="00E75CB2">
        <w:rPr>
          <w:szCs w:val="18"/>
        </w:rPr>
        <w:t xml:space="preserve">- </w:t>
      </w:r>
      <w:r w:rsidR="00E75CB2">
        <w:rPr>
          <w:szCs w:val="18"/>
        </w:rPr>
        <w:t>34 ungtyre (6 mdr. – slagt)</w:t>
      </w:r>
    </w:p>
    <w:p w14:paraId="561A6306" w14:textId="77777777" w:rsidR="008A4DF3" w:rsidRPr="00E75CB2" w:rsidRDefault="00E75CB2" w:rsidP="008A4DF3">
      <w:pPr>
        <w:ind w:left="720"/>
        <w:rPr>
          <w:szCs w:val="18"/>
        </w:rPr>
      </w:pPr>
      <w:r>
        <w:rPr>
          <w:szCs w:val="18"/>
        </w:rPr>
        <w:t>-</w:t>
      </w:r>
      <w:r w:rsidR="008A4DF3">
        <w:rPr>
          <w:szCs w:val="18"/>
        </w:rPr>
        <w:t xml:space="preserve"> </w:t>
      </w:r>
      <w:r>
        <w:rPr>
          <w:szCs w:val="18"/>
        </w:rPr>
        <w:t>34</w:t>
      </w:r>
      <w:r w:rsidR="008A4DF3">
        <w:rPr>
          <w:szCs w:val="18"/>
        </w:rPr>
        <w:t xml:space="preserve"> småkalve (0-6 mdr.)</w:t>
      </w:r>
    </w:p>
    <w:p w14:paraId="4D55BAFD" w14:textId="77777777" w:rsidR="00B2469D" w:rsidRPr="00E75CB2" w:rsidRDefault="00B2469D" w:rsidP="00B2469D">
      <w:pPr>
        <w:rPr>
          <w:b/>
          <w:szCs w:val="18"/>
        </w:rPr>
      </w:pPr>
    </w:p>
    <w:p w14:paraId="6CF365A2" w14:textId="77777777" w:rsidR="00B2469D" w:rsidRPr="00A32AED" w:rsidRDefault="00B2469D" w:rsidP="00B2469D">
      <w:pPr>
        <w:ind w:left="720"/>
        <w:rPr>
          <w:szCs w:val="18"/>
        </w:rPr>
      </w:pPr>
      <w:r w:rsidRPr="00E75CB2">
        <w:rPr>
          <w:b/>
          <w:szCs w:val="18"/>
        </w:rPr>
        <w:t>Til</w:t>
      </w:r>
      <w:r w:rsidRPr="00E75CB2">
        <w:rPr>
          <w:szCs w:val="18"/>
        </w:rPr>
        <w:t xml:space="preserve"> en årlig produktion</w:t>
      </w:r>
      <w:r w:rsidRPr="00A32AED">
        <w:rPr>
          <w:szCs w:val="18"/>
        </w:rPr>
        <w:t xml:space="preserve"> på:</w:t>
      </w:r>
    </w:p>
    <w:p w14:paraId="508EDD01" w14:textId="77777777" w:rsidR="00B2469D" w:rsidRPr="00A32AED" w:rsidRDefault="00B2469D" w:rsidP="00B2469D">
      <w:pPr>
        <w:ind w:left="720"/>
        <w:rPr>
          <w:szCs w:val="18"/>
        </w:rPr>
      </w:pPr>
    </w:p>
    <w:p w14:paraId="13C15199" w14:textId="77777777" w:rsidR="008A4DF3" w:rsidRPr="00A32AED" w:rsidRDefault="008A4DF3" w:rsidP="008A4DF3">
      <w:pPr>
        <w:ind w:left="720"/>
        <w:rPr>
          <w:szCs w:val="18"/>
        </w:rPr>
      </w:pPr>
      <w:r w:rsidRPr="00A32AED">
        <w:rPr>
          <w:szCs w:val="18"/>
        </w:rPr>
        <w:t xml:space="preserve">- </w:t>
      </w:r>
      <w:r>
        <w:rPr>
          <w:szCs w:val="18"/>
        </w:rPr>
        <w:t xml:space="preserve">50 ammekøer 400- 600 </w:t>
      </w:r>
      <w:r w:rsidRPr="00072B94">
        <w:rPr>
          <w:szCs w:val="18"/>
        </w:rPr>
        <w:t>kg (årsdyr)</w:t>
      </w:r>
    </w:p>
    <w:p w14:paraId="7A641313" w14:textId="77777777" w:rsidR="008A4DF3" w:rsidRPr="00E75CB2" w:rsidRDefault="008A4DF3" w:rsidP="008A4DF3">
      <w:pPr>
        <w:ind w:left="720"/>
        <w:rPr>
          <w:szCs w:val="18"/>
        </w:rPr>
      </w:pPr>
      <w:r w:rsidRPr="00E75CB2">
        <w:rPr>
          <w:szCs w:val="18"/>
        </w:rPr>
        <w:t xml:space="preserve">- </w:t>
      </w:r>
      <w:r w:rsidR="007150E9">
        <w:rPr>
          <w:szCs w:val="18"/>
        </w:rPr>
        <w:t>25</w:t>
      </w:r>
      <w:r w:rsidRPr="00E75CB2">
        <w:rPr>
          <w:szCs w:val="18"/>
        </w:rPr>
        <w:t xml:space="preserve"> tyrekalve</w:t>
      </w:r>
      <w:r>
        <w:rPr>
          <w:szCs w:val="18"/>
        </w:rPr>
        <w:t xml:space="preserve"> (0-6 mdr.)</w:t>
      </w:r>
    </w:p>
    <w:p w14:paraId="6C3CBE74" w14:textId="77777777" w:rsidR="008A4DF3" w:rsidRDefault="008A4DF3" w:rsidP="008A4DF3">
      <w:pPr>
        <w:ind w:left="720"/>
        <w:rPr>
          <w:szCs w:val="18"/>
        </w:rPr>
      </w:pPr>
      <w:r w:rsidRPr="00E75CB2">
        <w:rPr>
          <w:szCs w:val="18"/>
        </w:rPr>
        <w:t xml:space="preserve">- </w:t>
      </w:r>
      <w:r w:rsidR="007150E9">
        <w:rPr>
          <w:szCs w:val="18"/>
        </w:rPr>
        <w:t>25</w:t>
      </w:r>
      <w:r>
        <w:rPr>
          <w:szCs w:val="18"/>
        </w:rPr>
        <w:t xml:space="preserve"> ungtyre (6 mdr. – slagt)</w:t>
      </w:r>
    </w:p>
    <w:p w14:paraId="71636066" w14:textId="77777777" w:rsidR="008A4DF3" w:rsidRDefault="008A4DF3" w:rsidP="008A4DF3">
      <w:pPr>
        <w:ind w:left="720"/>
        <w:rPr>
          <w:szCs w:val="18"/>
        </w:rPr>
      </w:pPr>
      <w:r>
        <w:rPr>
          <w:szCs w:val="18"/>
        </w:rPr>
        <w:t xml:space="preserve">- </w:t>
      </w:r>
      <w:r w:rsidR="007150E9">
        <w:rPr>
          <w:szCs w:val="18"/>
        </w:rPr>
        <w:t>25</w:t>
      </w:r>
      <w:r>
        <w:rPr>
          <w:szCs w:val="18"/>
        </w:rPr>
        <w:t xml:space="preserve"> småkalve (0-6 mdr.)</w:t>
      </w:r>
    </w:p>
    <w:p w14:paraId="0C76176D" w14:textId="77777777" w:rsidR="008A4DF3" w:rsidRPr="00E75CB2" w:rsidRDefault="008A4DF3" w:rsidP="008A4DF3">
      <w:pPr>
        <w:ind w:left="720"/>
        <w:rPr>
          <w:szCs w:val="18"/>
        </w:rPr>
      </w:pPr>
      <w:r>
        <w:rPr>
          <w:szCs w:val="18"/>
        </w:rPr>
        <w:t>- 55 kvier/stude, tung race (6 mdr. til kælv</w:t>
      </w:r>
      <w:r w:rsidR="007150E9">
        <w:rPr>
          <w:szCs w:val="18"/>
        </w:rPr>
        <w:t>n</w:t>
      </w:r>
      <w:r>
        <w:rPr>
          <w:szCs w:val="18"/>
        </w:rPr>
        <w:t>ing</w:t>
      </w:r>
      <w:r w:rsidR="007150E9">
        <w:rPr>
          <w:szCs w:val="18"/>
        </w:rPr>
        <w:t>)</w:t>
      </w:r>
    </w:p>
    <w:p w14:paraId="296D7981" w14:textId="77777777" w:rsidR="00B2469D" w:rsidRPr="00A32AED" w:rsidRDefault="00B2469D" w:rsidP="00B2469D">
      <w:pPr>
        <w:ind w:left="360" w:firstLine="360"/>
        <w:rPr>
          <w:szCs w:val="18"/>
        </w:rPr>
      </w:pPr>
    </w:p>
    <w:p w14:paraId="67DB1996" w14:textId="77777777" w:rsidR="00B2469D" w:rsidRPr="00A32AED" w:rsidRDefault="007150E9" w:rsidP="00B2469D">
      <w:pPr>
        <w:rPr>
          <w:szCs w:val="18"/>
        </w:rPr>
      </w:pPr>
      <w:r w:rsidRPr="007150E9">
        <w:rPr>
          <w:szCs w:val="18"/>
        </w:rPr>
        <w:t>U</w:t>
      </w:r>
      <w:r w:rsidR="00B2469D" w:rsidRPr="007150E9">
        <w:rPr>
          <w:szCs w:val="18"/>
        </w:rPr>
        <w:t>dvidelsen sker inden for de eksisterende bygningsmæssige rammer.</w:t>
      </w:r>
      <w:r w:rsidR="000D58F8">
        <w:rPr>
          <w:szCs w:val="18"/>
        </w:rPr>
        <w:t xml:space="preserve"> Der er tale om en lovliggørelse, da dyreholdet allerede er udvidet.</w:t>
      </w:r>
    </w:p>
    <w:p w14:paraId="5B717385" w14:textId="77777777" w:rsidR="00B2469D" w:rsidRPr="00A32AED" w:rsidRDefault="00B2469D" w:rsidP="00B2469D">
      <w:pPr>
        <w:rPr>
          <w:szCs w:val="18"/>
        </w:rPr>
      </w:pPr>
    </w:p>
    <w:p w14:paraId="2A69A1F7" w14:textId="77777777" w:rsidR="00B2469D" w:rsidRPr="00A32AED" w:rsidRDefault="00B2469D" w:rsidP="00B2469D">
      <w:pPr>
        <w:rPr>
          <w:szCs w:val="18"/>
        </w:rPr>
      </w:pPr>
      <w:r w:rsidRPr="00A32AED">
        <w:rPr>
          <w:szCs w:val="18"/>
        </w:rPr>
        <w:t xml:space="preserve">Ikast-Brande Kommune har kontrolleret, at der er overensstemmelse mellem ansøgningen og kommunens registreringer, se ”Baggrund for miljøtilladelse af husdyrbruget </w:t>
      </w:r>
      <w:r w:rsidR="002966A5">
        <w:rPr>
          <w:szCs w:val="18"/>
        </w:rPr>
        <w:t>Krogagervej 21, 7441 Bording</w:t>
      </w:r>
      <w:r w:rsidRPr="00A32AED">
        <w:rPr>
          <w:szCs w:val="18"/>
        </w:rPr>
        <w:t>” med tilhørende bilag.</w:t>
      </w:r>
    </w:p>
    <w:p w14:paraId="317742BE" w14:textId="77777777" w:rsidR="00B2469D" w:rsidRPr="00A32AED" w:rsidRDefault="00B2469D" w:rsidP="00B2469D">
      <w:pPr>
        <w:pStyle w:val="Overskrift3"/>
        <w:rPr>
          <w:sz w:val="18"/>
          <w:szCs w:val="18"/>
        </w:rPr>
      </w:pPr>
      <w:r w:rsidRPr="00A32AED">
        <w:rPr>
          <w:sz w:val="18"/>
          <w:szCs w:val="18"/>
        </w:rPr>
        <w:lastRenderedPageBreak/>
        <w:t>Afgørelse om miljøtilladelse</w:t>
      </w:r>
    </w:p>
    <w:p w14:paraId="47484DD6" w14:textId="77777777" w:rsidR="00B2469D" w:rsidRDefault="00B2469D" w:rsidP="00B2469D">
      <w:pPr>
        <w:rPr>
          <w:szCs w:val="18"/>
        </w:rPr>
      </w:pPr>
      <w:r w:rsidRPr="00A32AED">
        <w:rPr>
          <w:szCs w:val="18"/>
        </w:rPr>
        <w:t>Ik</w:t>
      </w:r>
      <w:r w:rsidR="001F5517">
        <w:rPr>
          <w:szCs w:val="18"/>
        </w:rPr>
        <w:t>ast-Brande Kommune tillader herm</w:t>
      </w:r>
      <w:r w:rsidRPr="00A32AED">
        <w:rPr>
          <w:szCs w:val="18"/>
        </w:rPr>
        <w:t>ed</w:t>
      </w:r>
      <w:r w:rsidR="001F5517">
        <w:rPr>
          <w:szCs w:val="18"/>
        </w:rPr>
        <w:t xml:space="preserve"> en</w:t>
      </w:r>
      <w:r w:rsidRPr="00A32AED">
        <w:rPr>
          <w:szCs w:val="18"/>
        </w:rPr>
        <w:t xml:space="preserve"> ændring og udvidelse af dyrehold </w:t>
      </w:r>
      <w:r w:rsidR="002966A5">
        <w:rPr>
          <w:szCs w:val="18"/>
        </w:rPr>
        <w:t>som n</w:t>
      </w:r>
      <w:r w:rsidR="001F5517">
        <w:rPr>
          <w:szCs w:val="18"/>
        </w:rPr>
        <w:t>ævnt ovenfor svarende til maksim</w:t>
      </w:r>
      <w:r w:rsidR="002966A5">
        <w:rPr>
          <w:szCs w:val="18"/>
        </w:rPr>
        <w:t>alt 73,55</w:t>
      </w:r>
      <w:r w:rsidRPr="00A32AED">
        <w:rPr>
          <w:szCs w:val="18"/>
        </w:rPr>
        <w:t xml:space="preserve"> DE i </w:t>
      </w:r>
      <w:r w:rsidR="002966A5">
        <w:rPr>
          <w:szCs w:val="18"/>
        </w:rPr>
        <w:t>ammekvæg</w:t>
      </w:r>
      <w:r w:rsidRPr="00A32AED">
        <w:rPr>
          <w:szCs w:val="18"/>
        </w:rPr>
        <w:t xml:space="preserve"> efter ændringen, på ejendommen beliggende </w:t>
      </w:r>
      <w:r w:rsidR="002966A5">
        <w:rPr>
          <w:szCs w:val="18"/>
        </w:rPr>
        <w:t>Krogagervej 21, 7441 Bording</w:t>
      </w:r>
      <w:r w:rsidRPr="00A32AED">
        <w:rPr>
          <w:szCs w:val="18"/>
        </w:rPr>
        <w:t>, matr</w:t>
      </w:r>
      <w:r w:rsidRPr="006A3107">
        <w:rPr>
          <w:szCs w:val="18"/>
        </w:rPr>
        <w:t xml:space="preserve">. nr. </w:t>
      </w:r>
      <w:r w:rsidR="002966A5" w:rsidRPr="006A3107">
        <w:rPr>
          <w:szCs w:val="18"/>
        </w:rPr>
        <w:t xml:space="preserve">8i m.fl., </w:t>
      </w:r>
      <w:r w:rsidR="00FF05A1" w:rsidRPr="006A3107">
        <w:rPr>
          <w:szCs w:val="18"/>
        </w:rPr>
        <w:t>Christianshede</w:t>
      </w:r>
      <w:r w:rsidR="002966A5" w:rsidRPr="006A3107">
        <w:rPr>
          <w:szCs w:val="18"/>
        </w:rPr>
        <w:t xml:space="preserve"> By, Bording</w:t>
      </w:r>
      <w:r w:rsidRPr="006A3107">
        <w:rPr>
          <w:szCs w:val="18"/>
        </w:rPr>
        <w:t>.</w:t>
      </w:r>
      <w:r w:rsidRPr="00A32AED">
        <w:rPr>
          <w:szCs w:val="18"/>
        </w:rPr>
        <w:t xml:space="preserve"> </w:t>
      </w:r>
    </w:p>
    <w:p w14:paraId="3BDEEA47" w14:textId="77777777" w:rsidR="006A3107" w:rsidRPr="00A32AED" w:rsidRDefault="006A3107" w:rsidP="00B2469D">
      <w:pPr>
        <w:rPr>
          <w:szCs w:val="18"/>
        </w:rPr>
      </w:pPr>
    </w:p>
    <w:p w14:paraId="71CE6FF8" w14:textId="77777777" w:rsidR="00B2469D" w:rsidRPr="00A32AED" w:rsidRDefault="00B2469D" w:rsidP="00B2469D">
      <w:pPr>
        <w:rPr>
          <w:szCs w:val="18"/>
        </w:rPr>
      </w:pPr>
      <w:r w:rsidRPr="00A32AED">
        <w:rPr>
          <w:szCs w:val="18"/>
        </w:rPr>
        <w:t xml:space="preserve">Der meddeles miljøtilladelse, omfattende bedriftens ansøgte produktionsanlæg samt besætning. </w:t>
      </w:r>
    </w:p>
    <w:p w14:paraId="17AA768E" w14:textId="77777777" w:rsidR="00B2469D" w:rsidRPr="00A32AED" w:rsidRDefault="00B2469D" w:rsidP="00B2469D">
      <w:pPr>
        <w:rPr>
          <w:szCs w:val="18"/>
        </w:rPr>
      </w:pPr>
    </w:p>
    <w:p w14:paraId="0192EA00" w14:textId="77777777" w:rsidR="00B2469D" w:rsidRPr="00A32AED" w:rsidRDefault="00B2469D" w:rsidP="00B2469D">
      <w:pPr>
        <w:rPr>
          <w:color w:val="auto"/>
          <w:szCs w:val="18"/>
        </w:rPr>
      </w:pPr>
      <w:r w:rsidRPr="00A32AED">
        <w:rPr>
          <w:color w:val="auto"/>
          <w:szCs w:val="18"/>
        </w:rPr>
        <w:t>Det faktiske antal dyr kan variere over å</w:t>
      </w:r>
      <w:r w:rsidR="006A3107">
        <w:rPr>
          <w:color w:val="auto"/>
          <w:szCs w:val="18"/>
        </w:rPr>
        <w:t>ret. Fordelingen mellem DE</w:t>
      </w:r>
      <w:r w:rsidRPr="00A32AED">
        <w:rPr>
          <w:color w:val="FF0000"/>
          <w:szCs w:val="18"/>
        </w:rPr>
        <w:t xml:space="preserve"> </w:t>
      </w:r>
      <w:r w:rsidRPr="00A32AED">
        <w:rPr>
          <w:color w:val="auto"/>
          <w:szCs w:val="18"/>
        </w:rPr>
        <w:t xml:space="preserve">må </w:t>
      </w:r>
      <w:r w:rsidRPr="006A3107">
        <w:rPr>
          <w:color w:val="auto"/>
          <w:szCs w:val="18"/>
        </w:rPr>
        <w:t xml:space="preserve">maksimalt variere </w:t>
      </w:r>
      <w:r w:rsidRPr="006A3107">
        <w:rPr>
          <w:szCs w:val="18"/>
        </w:rPr>
        <w:t>5</w:t>
      </w:r>
      <w:r w:rsidRPr="006A3107">
        <w:rPr>
          <w:color w:val="auto"/>
          <w:szCs w:val="18"/>
        </w:rPr>
        <w:t xml:space="preserve"> %</w:t>
      </w:r>
      <w:r w:rsidRPr="00A32AED">
        <w:rPr>
          <w:color w:val="auto"/>
          <w:szCs w:val="18"/>
        </w:rPr>
        <w:t xml:space="preserve"> mellem dyregrupperne, og den årlige produktion må ikke overskride 75,0 DE.</w:t>
      </w:r>
    </w:p>
    <w:p w14:paraId="7C27AF41" w14:textId="77777777" w:rsidR="00AC081C" w:rsidRDefault="00AC081C" w:rsidP="00AC081C"/>
    <w:p w14:paraId="197B45BB" w14:textId="77777777" w:rsidR="00AC081C" w:rsidRPr="006A5E21" w:rsidRDefault="00AC081C" w:rsidP="00AC081C">
      <w:r w:rsidRPr="006A5E21">
        <w:t>Udover miljø</w:t>
      </w:r>
      <w:r>
        <w:t>tilladelsen</w:t>
      </w:r>
      <w:r w:rsidRPr="006A5E21">
        <w:t xml:space="preserve"> af bedriftens </w:t>
      </w:r>
      <w:r>
        <w:t>ansøgte</w:t>
      </w:r>
      <w:r w:rsidRPr="006A5E21">
        <w:t xml:space="preserve"> produktionsanlæg samt besætning, meddeles der ved denne skrivelse: </w:t>
      </w:r>
    </w:p>
    <w:p w14:paraId="505D6D25" w14:textId="77777777" w:rsidR="00AC081C" w:rsidRPr="00AF5BA5" w:rsidRDefault="00AC081C" w:rsidP="00AC081C">
      <w:pPr>
        <w:numPr>
          <w:ilvl w:val="0"/>
          <w:numId w:val="6"/>
        </w:numPr>
        <w:overflowPunct/>
        <w:autoSpaceDE/>
        <w:autoSpaceDN/>
        <w:adjustRightInd/>
        <w:textAlignment w:val="auto"/>
        <w:rPr>
          <w:rFonts w:cs="Verdana"/>
          <w:lang w:eastAsia="da-DK"/>
        </w:rPr>
      </w:pPr>
      <w:r w:rsidRPr="00AF5BA5">
        <w:t xml:space="preserve">miljøtilladelse </w:t>
      </w:r>
      <w:r w:rsidRPr="00AF5BA5">
        <w:rPr>
          <w:rFonts w:cs="Verdana"/>
          <w:lang w:eastAsia="da-DK"/>
        </w:rPr>
        <w:t xml:space="preserve">til udbringning af husdyrgødningen fra produktionen på de arealer – og i det omfang – som fremgår af bilagene </w:t>
      </w:r>
    </w:p>
    <w:p w14:paraId="2B30FAAF" w14:textId="77777777" w:rsidR="00B2469D" w:rsidRPr="00A32AED" w:rsidRDefault="00B2469D" w:rsidP="00B2469D">
      <w:pPr>
        <w:rPr>
          <w:szCs w:val="18"/>
        </w:rPr>
      </w:pPr>
    </w:p>
    <w:p w14:paraId="110DE80A" w14:textId="77777777" w:rsidR="00D27254" w:rsidRPr="00A32AED" w:rsidRDefault="00AC081C" w:rsidP="00D27254">
      <w:r w:rsidRPr="00071C5F">
        <w:rPr>
          <w:rFonts w:cs="Arial"/>
        </w:rPr>
        <w:t xml:space="preserve">De Vandområde- og Natura 2000-planer, der er vedtaget på baggrund af </w:t>
      </w:r>
      <w:r w:rsidRPr="00071C5F">
        <w:rPr>
          <w:rFonts w:cs="Arial"/>
          <w:i/>
        </w:rPr>
        <w:t>Miljømålsloven</w:t>
      </w:r>
      <w:r w:rsidRPr="00071C5F">
        <w:rPr>
          <w:rStyle w:val="Fodnotehenvisning"/>
          <w:rFonts w:cs="Arial"/>
        </w:rPr>
        <w:footnoteReference w:id="3"/>
      </w:r>
      <w:r w:rsidRPr="00071C5F">
        <w:rPr>
          <w:rFonts w:cs="Arial"/>
        </w:rPr>
        <w:t xml:space="preserve"> for planperioden frem til 2021, giver ikke anledning til ændringer i administrationsgrundlaget for afgørelser efter husdyrlovgivningen. Det aktuelle projekt er således som udgangspunkt vurderet ud fra de generelle beskyttelsesniveauer i bilag 3 i </w:t>
      </w:r>
      <w:r w:rsidR="00D27254" w:rsidRPr="00F30640">
        <w:rPr>
          <w:i/>
        </w:rPr>
        <w:t>Husdyrgodkendelsesbekendtgørelsen</w:t>
      </w:r>
      <w:r w:rsidR="00D27254" w:rsidRPr="00F30640">
        <w:rPr>
          <w:rStyle w:val="Fodnotehenvisning"/>
        </w:rPr>
        <w:footnoteReference w:id="4"/>
      </w:r>
      <w:r w:rsidR="00D27254" w:rsidRPr="00F30640">
        <w:t>.</w:t>
      </w:r>
    </w:p>
    <w:p w14:paraId="5D8B80A7" w14:textId="77777777" w:rsidR="00B2469D" w:rsidRPr="00A32AED" w:rsidRDefault="00B2469D" w:rsidP="00B2469D">
      <w:pPr>
        <w:rPr>
          <w:szCs w:val="18"/>
        </w:rPr>
      </w:pPr>
    </w:p>
    <w:p w14:paraId="4BD36946" w14:textId="77777777" w:rsidR="00B2469D" w:rsidRPr="00A32AED" w:rsidRDefault="00B2469D" w:rsidP="00B2469D">
      <w:pPr>
        <w:rPr>
          <w:color w:val="auto"/>
          <w:szCs w:val="18"/>
        </w:rPr>
      </w:pPr>
      <w:r w:rsidRPr="00A32AED">
        <w:rPr>
          <w:szCs w:val="18"/>
        </w:rPr>
        <w:t xml:space="preserve">Miljøtilladelsen meddeles i henhold til § 10 i </w:t>
      </w:r>
      <w:r w:rsidRPr="00A32AED">
        <w:rPr>
          <w:i/>
          <w:szCs w:val="18"/>
        </w:rPr>
        <w:t>Husdyrgodkendelsesloven</w:t>
      </w:r>
      <w:r w:rsidRPr="00A32AED">
        <w:rPr>
          <w:rStyle w:val="Fodnotehenvisning"/>
          <w:szCs w:val="18"/>
        </w:rPr>
        <w:footnoteReference w:id="5"/>
      </w:r>
      <w:r w:rsidRPr="00A32AED">
        <w:rPr>
          <w:szCs w:val="18"/>
        </w:rPr>
        <w:t xml:space="preserve">, samt reglerne i </w:t>
      </w:r>
      <w:r w:rsidRPr="00A32AED">
        <w:rPr>
          <w:i/>
          <w:szCs w:val="18"/>
        </w:rPr>
        <w:t>H</w:t>
      </w:r>
      <w:r w:rsidRPr="00A32AED">
        <w:rPr>
          <w:i/>
          <w:color w:val="auto"/>
          <w:szCs w:val="18"/>
        </w:rPr>
        <w:t>usdyrgodkendelsesbekendtgørelsen</w:t>
      </w:r>
      <w:r w:rsidRPr="00A32AED">
        <w:rPr>
          <w:color w:val="auto"/>
          <w:szCs w:val="18"/>
        </w:rPr>
        <w:t xml:space="preserve"> og </w:t>
      </w:r>
      <w:r w:rsidRPr="00A32AED">
        <w:rPr>
          <w:i/>
          <w:color w:val="auto"/>
          <w:szCs w:val="18"/>
        </w:rPr>
        <w:t>Husdyrgødningsbekendtgørelsen</w:t>
      </w:r>
      <w:r w:rsidRPr="00A32AED">
        <w:rPr>
          <w:rStyle w:val="Fodnotehenvisning"/>
          <w:i/>
          <w:color w:val="auto"/>
          <w:szCs w:val="18"/>
        </w:rPr>
        <w:footnoteReference w:id="6"/>
      </w:r>
      <w:r w:rsidRPr="00A32AED">
        <w:rPr>
          <w:color w:val="auto"/>
          <w:szCs w:val="18"/>
        </w:rPr>
        <w:t>.</w:t>
      </w:r>
    </w:p>
    <w:p w14:paraId="087A7DC5" w14:textId="77777777" w:rsidR="00B2469D" w:rsidRPr="00A32AED" w:rsidRDefault="00B2469D" w:rsidP="00B2469D">
      <w:pPr>
        <w:rPr>
          <w:color w:val="auto"/>
          <w:szCs w:val="18"/>
        </w:rPr>
      </w:pPr>
    </w:p>
    <w:p w14:paraId="5E37B226" w14:textId="77777777" w:rsidR="00B2469D" w:rsidRPr="008F4C74" w:rsidRDefault="00B2469D" w:rsidP="00B2469D">
      <w:pPr>
        <w:rPr>
          <w:color w:val="auto"/>
          <w:szCs w:val="18"/>
        </w:rPr>
      </w:pPr>
      <w:r w:rsidRPr="00A32AED">
        <w:rPr>
          <w:color w:val="auto"/>
          <w:szCs w:val="18"/>
        </w:rPr>
        <w:t xml:space="preserve">Udover tilladelse til </w:t>
      </w:r>
      <w:r w:rsidRPr="00A32AED">
        <w:rPr>
          <w:szCs w:val="18"/>
        </w:rPr>
        <w:t xml:space="preserve">bedriftens ansøgte produktionsanlæg </w:t>
      </w:r>
      <w:r w:rsidRPr="008F4C74">
        <w:rPr>
          <w:szCs w:val="18"/>
        </w:rPr>
        <w:t xml:space="preserve">samt besætning, </w:t>
      </w:r>
      <w:r w:rsidRPr="008F4C74">
        <w:rPr>
          <w:color w:val="auto"/>
          <w:szCs w:val="18"/>
        </w:rPr>
        <w:t>er der ved denne skrivelse også foretaget miljøvurdering af udbringningsarealerne.</w:t>
      </w:r>
    </w:p>
    <w:p w14:paraId="19BA55DE" w14:textId="77777777" w:rsidR="00B2469D" w:rsidRPr="00A32AED" w:rsidRDefault="00B2469D" w:rsidP="00B2469D">
      <w:pPr>
        <w:pStyle w:val="Overskrift3"/>
        <w:rPr>
          <w:sz w:val="18"/>
          <w:szCs w:val="18"/>
        </w:rPr>
      </w:pPr>
      <w:r w:rsidRPr="008F4C74">
        <w:rPr>
          <w:sz w:val="18"/>
          <w:szCs w:val="18"/>
        </w:rPr>
        <w:t>Gyldighed</w:t>
      </w:r>
    </w:p>
    <w:p w14:paraId="1C7CD501" w14:textId="77777777" w:rsidR="00B2469D" w:rsidRPr="00A32AED" w:rsidRDefault="00B2469D" w:rsidP="00B2469D">
      <w:pPr>
        <w:rPr>
          <w:szCs w:val="18"/>
        </w:rPr>
      </w:pPr>
      <w:r w:rsidRPr="00A32AED">
        <w:rPr>
          <w:szCs w:val="18"/>
        </w:rPr>
        <w:t xml:space="preserve">Den </w:t>
      </w:r>
      <w:r w:rsidRPr="00A32AED">
        <w:rPr>
          <w:color w:val="auto"/>
          <w:szCs w:val="18"/>
        </w:rPr>
        <w:t>planlagte udvidelse/ændring</w:t>
      </w:r>
      <w:r w:rsidRPr="00A32AED">
        <w:rPr>
          <w:szCs w:val="18"/>
        </w:rPr>
        <w:t xml:space="preserve"> af husdyrbruget skal være udnyttet inden to år regnet fra den dato, hvor miljøtilladelsen er meddelt - jævnfør § 33 i </w:t>
      </w:r>
      <w:r w:rsidRPr="00A32AED">
        <w:rPr>
          <w:i/>
          <w:szCs w:val="18"/>
        </w:rPr>
        <w:t>Husdyrgodkendelsesloven.</w:t>
      </w:r>
    </w:p>
    <w:p w14:paraId="7C045968" w14:textId="77777777" w:rsidR="00B2469D" w:rsidRPr="00A32AED" w:rsidRDefault="00B2469D" w:rsidP="00B2469D">
      <w:pPr>
        <w:rPr>
          <w:szCs w:val="18"/>
        </w:rPr>
      </w:pPr>
    </w:p>
    <w:p w14:paraId="4DE6E703" w14:textId="77777777" w:rsidR="00B2469D" w:rsidRPr="00A32AED" w:rsidRDefault="00B2469D" w:rsidP="00B2469D">
      <w:pPr>
        <w:rPr>
          <w:szCs w:val="18"/>
        </w:rPr>
      </w:pPr>
      <w:r w:rsidRPr="00A32AED">
        <w:rPr>
          <w:szCs w:val="18"/>
        </w:rPr>
        <w:t>Hvis miljøtilladelsen ikke udnyttes helt eller delvist i tre på hinanden følgende år, bortfalder den del af miljøtilladelsen, som ikke har været udnyttet i de pågældende tre år.</w:t>
      </w:r>
    </w:p>
    <w:p w14:paraId="2E393E39" w14:textId="77777777" w:rsidR="00B2469D" w:rsidRPr="00A32AED" w:rsidRDefault="00B2469D" w:rsidP="00B2469D">
      <w:pPr>
        <w:rPr>
          <w:szCs w:val="18"/>
        </w:rPr>
      </w:pPr>
    </w:p>
    <w:p w14:paraId="6514EC44" w14:textId="77777777" w:rsidR="00B2469D" w:rsidRPr="00A32AED" w:rsidRDefault="00B2469D" w:rsidP="00B2469D">
      <w:pPr>
        <w:rPr>
          <w:szCs w:val="18"/>
        </w:rPr>
      </w:pPr>
      <w:r w:rsidRPr="00A32AED">
        <w:rPr>
          <w:szCs w:val="18"/>
        </w:rPr>
        <w:t>Miljøtilladelsens vilkår skal overholdes fra den dato hvor miljøtilladelsen er meddelt, medmindre andet fremgår af de enkelte vilkår.</w:t>
      </w:r>
    </w:p>
    <w:p w14:paraId="6EB8EB8E" w14:textId="77777777" w:rsidR="00B2469D" w:rsidRPr="00A32AED" w:rsidRDefault="00B2469D" w:rsidP="00B2469D">
      <w:pPr>
        <w:rPr>
          <w:szCs w:val="18"/>
        </w:rPr>
      </w:pPr>
    </w:p>
    <w:p w14:paraId="47319448" w14:textId="77777777" w:rsidR="00B2469D" w:rsidRPr="00A32AED" w:rsidRDefault="00B2469D" w:rsidP="00B2469D">
      <w:pPr>
        <w:rPr>
          <w:szCs w:val="18"/>
        </w:rPr>
      </w:pPr>
      <w:r w:rsidRPr="00A32AED">
        <w:rPr>
          <w:szCs w:val="18"/>
        </w:rPr>
        <w:t>Der gøres opmærksom på, at miljøtilladelsen ikke fritager fra krav om eventuel tilladelse, godkendelse og/eller dispensation efter anden lovgivning.</w:t>
      </w:r>
    </w:p>
    <w:p w14:paraId="541264FF" w14:textId="77777777" w:rsidR="00B2469D" w:rsidRPr="00A32AED" w:rsidRDefault="00B2469D" w:rsidP="00B2469D">
      <w:pPr>
        <w:rPr>
          <w:szCs w:val="18"/>
        </w:rPr>
      </w:pPr>
    </w:p>
    <w:p w14:paraId="60B9787B" w14:textId="77777777" w:rsidR="00B2469D" w:rsidRPr="00A32AED" w:rsidRDefault="00B2469D" w:rsidP="00B2469D">
      <w:pPr>
        <w:rPr>
          <w:szCs w:val="18"/>
        </w:rPr>
      </w:pPr>
      <w:r w:rsidRPr="00A32AED">
        <w:rPr>
          <w:szCs w:val="18"/>
        </w:rPr>
        <w:t>Miljøtilladelsen meddeles under forudsætning af, at de til enhver tid gældende generelle miljøregler og nedenstående vilkår overholdes:</w:t>
      </w:r>
    </w:p>
    <w:p w14:paraId="464FEB76" w14:textId="77777777" w:rsidR="00B2469D" w:rsidRPr="00A32AED" w:rsidRDefault="00B2469D" w:rsidP="00B2469D">
      <w:pPr>
        <w:rPr>
          <w:szCs w:val="18"/>
        </w:rPr>
      </w:pPr>
    </w:p>
    <w:p w14:paraId="0308F379" w14:textId="77777777" w:rsidR="00B2469D" w:rsidRPr="00A32AED" w:rsidRDefault="00B2469D" w:rsidP="00B2469D">
      <w:pPr>
        <w:pStyle w:val="Overskrift3"/>
        <w:rPr>
          <w:sz w:val="18"/>
          <w:szCs w:val="18"/>
        </w:rPr>
      </w:pPr>
      <w:r w:rsidRPr="00A32AED">
        <w:rPr>
          <w:sz w:val="18"/>
          <w:szCs w:val="18"/>
        </w:rPr>
        <w:lastRenderedPageBreak/>
        <w:t>Vilkår</w:t>
      </w:r>
    </w:p>
    <w:p w14:paraId="09712820" w14:textId="77777777" w:rsidR="00B2469D" w:rsidRPr="00A32AED" w:rsidRDefault="00B2469D" w:rsidP="00B2469D">
      <w:pPr>
        <w:rPr>
          <w:szCs w:val="18"/>
        </w:rPr>
      </w:pPr>
    </w:p>
    <w:p w14:paraId="551D0BD3" w14:textId="77777777" w:rsidR="00B2469D" w:rsidRPr="00A32AED" w:rsidRDefault="00B2469D" w:rsidP="00B2469D">
      <w:pPr>
        <w:numPr>
          <w:ilvl w:val="0"/>
          <w:numId w:val="2"/>
        </w:numPr>
        <w:rPr>
          <w:b/>
          <w:szCs w:val="18"/>
        </w:rPr>
      </w:pPr>
      <w:r w:rsidRPr="00A32AED">
        <w:rPr>
          <w:b/>
          <w:szCs w:val="18"/>
        </w:rPr>
        <w:t>Generelle vilkår:</w:t>
      </w:r>
    </w:p>
    <w:p w14:paraId="565B70F6" w14:textId="77777777" w:rsidR="00B2469D" w:rsidRPr="00A32AED" w:rsidRDefault="00B2469D" w:rsidP="00B2469D">
      <w:pPr>
        <w:numPr>
          <w:ilvl w:val="1"/>
          <w:numId w:val="7"/>
        </w:numPr>
        <w:tabs>
          <w:tab w:val="clear" w:pos="1128"/>
        </w:tabs>
        <w:rPr>
          <w:szCs w:val="18"/>
        </w:rPr>
      </w:pPr>
      <w:r w:rsidRPr="00A32AED">
        <w:rPr>
          <w:color w:val="auto"/>
          <w:szCs w:val="18"/>
        </w:rPr>
        <w:t>Husdyrbruget</w:t>
      </w:r>
      <w:r w:rsidRPr="00A32AED">
        <w:rPr>
          <w:szCs w:val="18"/>
        </w:rPr>
        <w:t xml:space="preserve"> skal drives i overensstemmelse med det, der er beskrevet i miljøtilladelsen og den tilhørende ansøgning. Fremtidige drifts- og bygningsmæssige ændringer skal godkendes af Ikast-Brande kommune.</w:t>
      </w:r>
    </w:p>
    <w:p w14:paraId="0D097DB0" w14:textId="77777777" w:rsidR="00B2469D" w:rsidRPr="00A32AED" w:rsidRDefault="00B2469D" w:rsidP="00B2469D">
      <w:pPr>
        <w:ind w:left="408"/>
        <w:rPr>
          <w:szCs w:val="18"/>
        </w:rPr>
      </w:pPr>
    </w:p>
    <w:p w14:paraId="40278721" w14:textId="77777777" w:rsidR="00B2469D" w:rsidRPr="00A32AED" w:rsidRDefault="00B2469D" w:rsidP="00B2469D">
      <w:pPr>
        <w:numPr>
          <w:ilvl w:val="1"/>
          <w:numId w:val="7"/>
        </w:numPr>
        <w:tabs>
          <w:tab w:val="clear" w:pos="1128"/>
        </w:tabs>
        <w:ind w:left="1080" w:hanging="672"/>
        <w:rPr>
          <w:color w:val="auto"/>
          <w:szCs w:val="18"/>
        </w:rPr>
      </w:pPr>
      <w:r w:rsidRPr="00A32AED">
        <w:rPr>
          <w:szCs w:val="18"/>
        </w:rPr>
        <w:t xml:space="preserve">Eventuelle ændringer i ejerforhold - og/eller i hvem der er </w:t>
      </w:r>
      <w:r w:rsidRPr="00A32AED">
        <w:rPr>
          <w:color w:val="auto"/>
          <w:szCs w:val="18"/>
        </w:rPr>
        <w:t>ansvarlig for husdyrbrugets drift - skal meddeles til Ikast-Brande Kommune.</w:t>
      </w:r>
    </w:p>
    <w:p w14:paraId="4777CDB0" w14:textId="77777777" w:rsidR="00B2469D" w:rsidRPr="00A32AED" w:rsidRDefault="00B2469D" w:rsidP="00B2469D">
      <w:pPr>
        <w:rPr>
          <w:color w:val="auto"/>
          <w:szCs w:val="18"/>
        </w:rPr>
      </w:pPr>
    </w:p>
    <w:p w14:paraId="5A1AA477" w14:textId="77777777" w:rsidR="00B2469D" w:rsidRPr="00A32AED" w:rsidRDefault="00B2469D" w:rsidP="00B2469D">
      <w:pPr>
        <w:numPr>
          <w:ilvl w:val="1"/>
          <w:numId w:val="7"/>
        </w:numPr>
        <w:tabs>
          <w:tab w:val="clear" w:pos="1128"/>
        </w:tabs>
        <w:ind w:left="1080" w:hanging="672"/>
        <w:rPr>
          <w:color w:val="auto"/>
          <w:szCs w:val="18"/>
        </w:rPr>
      </w:pPr>
      <w:r w:rsidRPr="00A32AED">
        <w:rPr>
          <w:color w:val="auto"/>
          <w:szCs w:val="18"/>
        </w:rPr>
        <w:t xml:space="preserve">Husdyrbruget skal på Ikast-Brande Kommunes forlangende fremvise dokumentation for besætningsstørrelse </w:t>
      </w:r>
      <w:r w:rsidRPr="004B0CF5">
        <w:rPr>
          <w:color w:val="auto"/>
          <w:szCs w:val="18"/>
        </w:rPr>
        <w:t>af den årlige husdyrproduktion, i form af f.eks. gødning</w:t>
      </w:r>
      <w:r w:rsidR="004B0CF5">
        <w:rPr>
          <w:color w:val="auto"/>
          <w:szCs w:val="18"/>
        </w:rPr>
        <w:t>sregnskaber</w:t>
      </w:r>
      <w:r w:rsidRPr="004B0CF5">
        <w:rPr>
          <w:color w:val="auto"/>
          <w:szCs w:val="18"/>
        </w:rPr>
        <w:t xml:space="preserve"> og/eller besætningslister</w:t>
      </w:r>
      <w:r w:rsidRPr="00A32AED">
        <w:rPr>
          <w:color w:val="auto"/>
          <w:szCs w:val="18"/>
        </w:rPr>
        <w:t>.</w:t>
      </w:r>
    </w:p>
    <w:p w14:paraId="4B2446AA" w14:textId="77777777" w:rsidR="00B2469D" w:rsidRPr="00A32AED" w:rsidRDefault="00B2469D" w:rsidP="00B2469D">
      <w:pPr>
        <w:rPr>
          <w:szCs w:val="18"/>
        </w:rPr>
      </w:pPr>
    </w:p>
    <w:p w14:paraId="49B7D501" w14:textId="77777777" w:rsidR="00B2469D" w:rsidRPr="00A32AED" w:rsidRDefault="00B2469D" w:rsidP="00B2469D">
      <w:pPr>
        <w:numPr>
          <w:ilvl w:val="0"/>
          <w:numId w:val="2"/>
        </w:numPr>
        <w:rPr>
          <w:b/>
          <w:szCs w:val="18"/>
        </w:rPr>
      </w:pPr>
      <w:r w:rsidRPr="00A32AED">
        <w:rPr>
          <w:b/>
          <w:szCs w:val="18"/>
        </w:rPr>
        <w:t>Vilkår med hensyn til begrænsning af ammoniak- og lugtpåvirkning:</w:t>
      </w:r>
    </w:p>
    <w:p w14:paraId="2C735AC3" w14:textId="77777777" w:rsidR="00B2469D" w:rsidRDefault="00B2469D" w:rsidP="00F614B5">
      <w:pPr>
        <w:ind w:left="1080"/>
        <w:rPr>
          <w:color w:val="auto"/>
          <w:szCs w:val="18"/>
        </w:rPr>
      </w:pPr>
    </w:p>
    <w:p w14:paraId="606DA4AF" w14:textId="77777777" w:rsidR="001D6625" w:rsidRPr="00346982" w:rsidRDefault="00346982" w:rsidP="00B2469D">
      <w:pPr>
        <w:numPr>
          <w:ilvl w:val="1"/>
          <w:numId w:val="8"/>
        </w:numPr>
        <w:tabs>
          <w:tab w:val="clear" w:pos="1128"/>
        </w:tabs>
        <w:ind w:left="1080" w:hanging="672"/>
        <w:rPr>
          <w:color w:val="auto"/>
          <w:szCs w:val="18"/>
        </w:rPr>
      </w:pPr>
      <w:r w:rsidRPr="00346982">
        <w:rPr>
          <w:color w:val="auto"/>
          <w:szCs w:val="18"/>
        </w:rPr>
        <w:t xml:space="preserve">Alle dyrene skal være udegående 12 måneder </w:t>
      </w:r>
      <w:r w:rsidR="00F614B5">
        <w:rPr>
          <w:color w:val="auto"/>
          <w:szCs w:val="18"/>
        </w:rPr>
        <w:t>om året, dog med adgang til læskure.</w:t>
      </w:r>
    </w:p>
    <w:p w14:paraId="6953B01A" w14:textId="77777777" w:rsidR="00B2469D" w:rsidRPr="004B0CF5" w:rsidRDefault="00B2469D" w:rsidP="00B2469D">
      <w:pPr>
        <w:ind w:left="408"/>
        <w:rPr>
          <w:color w:val="auto"/>
          <w:szCs w:val="18"/>
        </w:rPr>
      </w:pPr>
    </w:p>
    <w:p w14:paraId="4A97D02D" w14:textId="77777777" w:rsidR="00B2469D" w:rsidRPr="004B0CF5" w:rsidRDefault="00B2469D" w:rsidP="00B2469D">
      <w:pPr>
        <w:numPr>
          <w:ilvl w:val="1"/>
          <w:numId w:val="8"/>
        </w:numPr>
        <w:tabs>
          <w:tab w:val="clear" w:pos="1128"/>
        </w:tabs>
        <w:ind w:left="1080" w:hanging="672"/>
        <w:rPr>
          <w:color w:val="auto"/>
          <w:szCs w:val="18"/>
        </w:rPr>
      </w:pPr>
      <w:r w:rsidRPr="004B0CF5">
        <w:rPr>
          <w:color w:val="auto"/>
          <w:szCs w:val="18"/>
        </w:rPr>
        <w:t>Husdyrbrugets interne færdselsarealer skal dagligt renholdes ved opsamling af eventuel foder- og gødningsspild.</w:t>
      </w:r>
    </w:p>
    <w:p w14:paraId="3D1A3C6B" w14:textId="77777777" w:rsidR="00B2469D" w:rsidRPr="00A32AED" w:rsidRDefault="00B2469D" w:rsidP="00B2469D">
      <w:pPr>
        <w:ind w:left="408"/>
        <w:rPr>
          <w:color w:val="auto"/>
          <w:szCs w:val="18"/>
          <w:highlight w:val="lightGray"/>
        </w:rPr>
      </w:pPr>
    </w:p>
    <w:p w14:paraId="328CA831" w14:textId="77777777" w:rsidR="00B2469D" w:rsidRPr="00A32AED" w:rsidRDefault="00B2469D" w:rsidP="00B2469D">
      <w:pPr>
        <w:numPr>
          <w:ilvl w:val="1"/>
          <w:numId w:val="8"/>
        </w:numPr>
        <w:tabs>
          <w:tab w:val="clear" w:pos="1128"/>
        </w:tabs>
        <w:ind w:left="1080" w:hanging="672"/>
        <w:rPr>
          <w:color w:val="auto"/>
          <w:szCs w:val="18"/>
        </w:rPr>
      </w:pPr>
      <w:r w:rsidRPr="00A32AED">
        <w:rPr>
          <w:color w:val="auto"/>
          <w:szCs w:val="18"/>
        </w:rPr>
        <w:t>Såfremt der efter Ikast-Brande Kommunes vurdering opstår væsentlige lugtgener, som vurderes at være væsentligt større end det, der kan forventes ifølge grundlaget for miljøvurderingen, kan Ikast-Brande Kommune meddele påbud om, at der skal udarbejdes og gennemføres et projekt med foranstaltninger, som minimerer generne.</w:t>
      </w:r>
    </w:p>
    <w:p w14:paraId="591D390A" w14:textId="77777777" w:rsidR="00B2469D" w:rsidRPr="00A32AED" w:rsidRDefault="00B2469D" w:rsidP="00B2469D">
      <w:pPr>
        <w:rPr>
          <w:b/>
          <w:szCs w:val="18"/>
        </w:rPr>
      </w:pPr>
    </w:p>
    <w:p w14:paraId="51221B49" w14:textId="77777777" w:rsidR="004B0CF5" w:rsidRPr="004627C8" w:rsidRDefault="00B2469D" w:rsidP="004627C8">
      <w:pPr>
        <w:numPr>
          <w:ilvl w:val="0"/>
          <w:numId w:val="2"/>
        </w:numPr>
        <w:rPr>
          <w:b/>
          <w:szCs w:val="18"/>
        </w:rPr>
      </w:pPr>
      <w:r w:rsidRPr="004B0CF5">
        <w:rPr>
          <w:b/>
          <w:szCs w:val="18"/>
        </w:rPr>
        <w:t>Vilkår med hensyn til skadedyr:</w:t>
      </w:r>
    </w:p>
    <w:p w14:paraId="247D9384" w14:textId="77777777" w:rsidR="00B2469D" w:rsidRPr="004627C8" w:rsidRDefault="00B2469D" w:rsidP="004627C8">
      <w:pPr>
        <w:pStyle w:val="Listeafsnit"/>
        <w:numPr>
          <w:ilvl w:val="1"/>
          <w:numId w:val="2"/>
        </w:numPr>
        <w:rPr>
          <w:szCs w:val="18"/>
        </w:rPr>
      </w:pPr>
      <w:r w:rsidRPr="004627C8">
        <w:rPr>
          <w:szCs w:val="18"/>
        </w:rPr>
        <w:t>Der skal på ejendommen foretages en effektiv flue- og skadedyrsbekæmpelse. Såfremt der efter Ikast-Brande Kommunes vurdering opstår væsentlige gener for omgivelserne fra opformering af fluer eller skadedyr på husdyrbruget, kan Ikast-Brande Kommune meddele påbud om, at der skal udarbejdes og gennemføres et projekt med foranstaltninger svarende til de til enhver tid gældende retningslinier fra Statens Skadedyrslaboratorium.</w:t>
      </w:r>
    </w:p>
    <w:p w14:paraId="0090FA2F" w14:textId="77777777" w:rsidR="00B2469D" w:rsidRPr="00A32AED" w:rsidRDefault="00B2469D" w:rsidP="004627C8">
      <w:pPr>
        <w:ind w:left="360"/>
        <w:rPr>
          <w:b/>
          <w:szCs w:val="18"/>
        </w:rPr>
      </w:pPr>
    </w:p>
    <w:p w14:paraId="54DA9EA3" w14:textId="77777777" w:rsidR="00B2469D" w:rsidRPr="00A32AED" w:rsidRDefault="00B2469D" w:rsidP="004B0CF5">
      <w:pPr>
        <w:numPr>
          <w:ilvl w:val="0"/>
          <w:numId w:val="2"/>
        </w:numPr>
        <w:rPr>
          <w:b/>
          <w:szCs w:val="18"/>
        </w:rPr>
      </w:pPr>
      <w:r w:rsidRPr="00A32AED">
        <w:rPr>
          <w:b/>
          <w:szCs w:val="18"/>
        </w:rPr>
        <w:t>Vilkår med hensyn til begrænsning af støj:</w:t>
      </w:r>
    </w:p>
    <w:p w14:paraId="6204AA95" w14:textId="77777777" w:rsidR="00B2469D" w:rsidRPr="004627C8" w:rsidRDefault="00B2469D" w:rsidP="004627C8">
      <w:pPr>
        <w:pStyle w:val="Listeafsnit"/>
        <w:numPr>
          <w:ilvl w:val="1"/>
          <w:numId w:val="2"/>
        </w:numPr>
        <w:overflowPunct/>
        <w:autoSpaceDE/>
        <w:autoSpaceDN/>
        <w:adjustRightInd/>
        <w:textAlignment w:val="auto"/>
        <w:rPr>
          <w:szCs w:val="18"/>
        </w:rPr>
      </w:pPr>
      <w:r w:rsidRPr="004627C8">
        <w:rPr>
          <w:szCs w:val="18"/>
        </w:rPr>
        <w:t>Såfremt Ikast-Brande Kommune modtager klager over støj fra husdyrbruget med tilknyttede aktiviteter, og kommunen vurderer, at der er tale om væsentlige støjgener, skal der indsendes dokumentation for overholdelse af nedenstående støjkrav. Husdyrbrugets bidrag til det ækvivalente, korrigerede støjniveau må ikke overstige følgende værdier ved nabobeboelser:</w:t>
      </w:r>
    </w:p>
    <w:p w14:paraId="6810F37D" w14:textId="77777777" w:rsidR="00B2469D" w:rsidRPr="00A32AED" w:rsidRDefault="00B2469D" w:rsidP="00B2469D">
      <w:pPr>
        <w:tabs>
          <w:tab w:val="left" w:pos="360"/>
          <w:tab w:val="left" w:pos="1080"/>
        </w:tabs>
        <w:ind w:left="1080" w:firstLine="225"/>
        <w:rPr>
          <w:szCs w:val="18"/>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800"/>
        <w:gridCol w:w="1980"/>
      </w:tblGrid>
      <w:tr w:rsidR="00B2469D" w:rsidRPr="00A32AED" w14:paraId="593C8A82" w14:textId="77777777" w:rsidTr="00A32AED">
        <w:tc>
          <w:tcPr>
            <w:tcW w:w="2160" w:type="dxa"/>
          </w:tcPr>
          <w:p w14:paraId="6D59E8AF" w14:textId="77777777" w:rsidR="00B2469D" w:rsidRPr="00A32AED" w:rsidRDefault="00B2469D" w:rsidP="00A32AED">
            <w:pPr>
              <w:tabs>
                <w:tab w:val="left" w:pos="360"/>
                <w:tab w:val="left" w:pos="1080"/>
              </w:tabs>
              <w:jc w:val="center"/>
              <w:rPr>
                <w:szCs w:val="18"/>
              </w:rPr>
            </w:pPr>
            <w:r w:rsidRPr="00A32AED">
              <w:rPr>
                <w:szCs w:val="18"/>
              </w:rPr>
              <w:t>Dag</w:t>
            </w:r>
          </w:p>
        </w:tc>
        <w:tc>
          <w:tcPr>
            <w:tcW w:w="1800" w:type="dxa"/>
          </w:tcPr>
          <w:p w14:paraId="2D407F75" w14:textId="77777777" w:rsidR="00B2469D" w:rsidRPr="00A32AED" w:rsidRDefault="00B2469D" w:rsidP="00A32AED">
            <w:pPr>
              <w:tabs>
                <w:tab w:val="left" w:pos="360"/>
                <w:tab w:val="left" w:pos="1080"/>
              </w:tabs>
              <w:ind w:left="360"/>
              <w:rPr>
                <w:szCs w:val="18"/>
              </w:rPr>
            </w:pPr>
            <w:r w:rsidRPr="00A32AED">
              <w:rPr>
                <w:szCs w:val="18"/>
              </w:rPr>
              <w:t>Tidspunkt</w:t>
            </w:r>
          </w:p>
        </w:tc>
        <w:tc>
          <w:tcPr>
            <w:tcW w:w="1980" w:type="dxa"/>
          </w:tcPr>
          <w:p w14:paraId="1E6664FA" w14:textId="77777777" w:rsidR="00B2469D" w:rsidRPr="00A32AED" w:rsidRDefault="00B2469D" w:rsidP="00A32AED">
            <w:pPr>
              <w:tabs>
                <w:tab w:val="left" w:pos="360"/>
                <w:tab w:val="left" w:pos="1080"/>
              </w:tabs>
              <w:ind w:left="360"/>
              <w:rPr>
                <w:szCs w:val="18"/>
              </w:rPr>
            </w:pPr>
            <w:r w:rsidRPr="00A32AED">
              <w:rPr>
                <w:szCs w:val="18"/>
              </w:rPr>
              <w:t>Støjniveau</w:t>
            </w:r>
          </w:p>
        </w:tc>
      </w:tr>
      <w:tr w:rsidR="00B2469D" w:rsidRPr="00A32AED" w14:paraId="537C7347" w14:textId="77777777" w:rsidTr="00A32AED">
        <w:tc>
          <w:tcPr>
            <w:tcW w:w="2160" w:type="dxa"/>
          </w:tcPr>
          <w:p w14:paraId="029A8635" w14:textId="77777777" w:rsidR="00B2469D" w:rsidRPr="00A32AED" w:rsidRDefault="00B2469D" w:rsidP="00A32AED">
            <w:pPr>
              <w:tabs>
                <w:tab w:val="left" w:pos="360"/>
                <w:tab w:val="left" w:pos="1080"/>
              </w:tabs>
              <w:ind w:left="360"/>
              <w:jc w:val="center"/>
              <w:rPr>
                <w:szCs w:val="18"/>
              </w:rPr>
            </w:pPr>
            <w:r w:rsidRPr="00A32AED">
              <w:rPr>
                <w:szCs w:val="18"/>
              </w:rPr>
              <w:t>Mandag - fredag</w:t>
            </w:r>
          </w:p>
          <w:p w14:paraId="7D1B3EB8" w14:textId="77777777" w:rsidR="00B2469D" w:rsidRPr="00A32AED" w:rsidRDefault="00B2469D" w:rsidP="00A32AED">
            <w:pPr>
              <w:tabs>
                <w:tab w:val="left" w:pos="360"/>
                <w:tab w:val="left" w:pos="1080"/>
              </w:tabs>
              <w:ind w:left="360"/>
              <w:jc w:val="center"/>
              <w:rPr>
                <w:szCs w:val="18"/>
              </w:rPr>
            </w:pPr>
            <w:r w:rsidRPr="00A32AED">
              <w:rPr>
                <w:szCs w:val="18"/>
              </w:rPr>
              <w:t>Lørdag</w:t>
            </w:r>
          </w:p>
        </w:tc>
        <w:tc>
          <w:tcPr>
            <w:tcW w:w="1800" w:type="dxa"/>
          </w:tcPr>
          <w:p w14:paraId="19422424" w14:textId="77777777" w:rsidR="00B2469D" w:rsidRPr="00A32AED" w:rsidRDefault="00B2469D" w:rsidP="00A32AED">
            <w:pPr>
              <w:tabs>
                <w:tab w:val="left" w:pos="360"/>
                <w:tab w:val="left" w:pos="1080"/>
              </w:tabs>
              <w:ind w:left="360"/>
              <w:jc w:val="center"/>
              <w:rPr>
                <w:szCs w:val="18"/>
              </w:rPr>
            </w:pPr>
            <w:r w:rsidRPr="00A32AED">
              <w:rPr>
                <w:szCs w:val="18"/>
              </w:rPr>
              <w:t>kl.   7 - 18</w:t>
            </w:r>
          </w:p>
          <w:p w14:paraId="197136E6" w14:textId="77777777" w:rsidR="00B2469D" w:rsidRPr="00A32AED" w:rsidRDefault="00B2469D" w:rsidP="00A32AED">
            <w:pPr>
              <w:tabs>
                <w:tab w:val="left" w:pos="360"/>
                <w:tab w:val="left" w:pos="1080"/>
              </w:tabs>
              <w:ind w:left="360"/>
              <w:jc w:val="center"/>
              <w:rPr>
                <w:szCs w:val="18"/>
              </w:rPr>
            </w:pPr>
            <w:r w:rsidRPr="00A32AED">
              <w:rPr>
                <w:szCs w:val="18"/>
              </w:rPr>
              <w:t>kl.   7 - 14</w:t>
            </w:r>
          </w:p>
        </w:tc>
        <w:tc>
          <w:tcPr>
            <w:tcW w:w="1980" w:type="dxa"/>
          </w:tcPr>
          <w:p w14:paraId="2753C36A" w14:textId="77777777" w:rsidR="00B2469D" w:rsidRPr="00A32AED" w:rsidRDefault="00B2469D" w:rsidP="00A32AED">
            <w:pPr>
              <w:tabs>
                <w:tab w:val="left" w:pos="360"/>
                <w:tab w:val="left" w:pos="1080"/>
              </w:tabs>
              <w:jc w:val="center"/>
              <w:rPr>
                <w:szCs w:val="18"/>
              </w:rPr>
            </w:pPr>
            <w:r w:rsidRPr="00A32AED">
              <w:rPr>
                <w:szCs w:val="18"/>
              </w:rPr>
              <w:t xml:space="preserve">       55 dB(A)</w:t>
            </w:r>
            <w:r w:rsidRPr="00A32AED">
              <w:rPr>
                <w:rStyle w:val="Fodnotehenvisning"/>
                <w:szCs w:val="18"/>
              </w:rPr>
              <w:footnoteReference w:id="7"/>
            </w:r>
          </w:p>
        </w:tc>
      </w:tr>
      <w:tr w:rsidR="00B2469D" w:rsidRPr="00A32AED" w14:paraId="515755ED" w14:textId="77777777" w:rsidTr="00A32AED">
        <w:tc>
          <w:tcPr>
            <w:tcW w:w="2160" w:type="dxa"/>
          </w:tcPr>
          <w:p w14:paraId="685F465A" w14:textId="77777777" w:rsidR="00B2469D" w:rsidRPr="00A32AED" w:rsidRDefault="00B2469D" w:rsidP="00A32AED">
            <w:pPr>
              <w:tabs>
                <w:tab w:val="left" w:pos="360"/>
                <w:tab w:val="left" w:pos="1080"/>
              </w:tabs>
              <w:ind w:left="360"/>
              <w:jc w:val="center"/>
              <w:rPr>
                <w:szCs w:val="18"/>
              </w:rPr>
            </w:pPr>
            <w:r w:rsidRPr="00A32AED">
              <w:rPr>
                <w:szCs w:val="18"/>
              </w:rPr>
              <w:t>Mandag - fredag</w:t>
            </w:r>
          </w:p>
          <w:p w14:paraId="2A1AE98D" w14:textId="77777777" w:rsidR="00B2469D" w:rsidRPr="00A32AED" w:rsidRDefault="00B2469D" w:rsidP="00A32AED">
            <w:pPr>
              <w:tabs>
                <w:tab w:val="left" w:pos="360"/>
                <w:tab w:val="left" w:pos="1080"/>
              </w:tabs>
              <w:ind w:left="360"/>
              <w:jc w:val="center"/>
              <w:rPr>
                <w:szCs w:val="18"/>
              </w:rPr>
            </w:pPr>
            <w:r w:rsidRPr="00A32AED">
              <w:rPr>
                <w:szCs w:val="18"/>
              </w:rPr>
              <w:t>Lørdag</w:t>
            </w:r>
          </w:p>
          <w:p w14:paraId="657E8D8D" w14:textId="77777777" w:rsidR="00B2469D" w:rsidRPr="00A32AED" w:rsidRDefault="00B2469D" w:rsidP="00A32AED">
            <w:pPr>
              <w:tabs>
                <w:tab w:val="left" w:pos="360"/>
                <w:tab w:val="left" w:pos="1080"/>
              </w:tabs>
              <w:ind w:left="360"/>
              <w:jc w:val="center"/>
              <w:rPr>
                <w:szCs w:val="18"/>
              </w:rPr>
            </w:pPr>
            <w:r w:rsidRPr="00A32AED">
              <w:rPr>
                <w:szCs w:val="18"/>
              </w:rPr>
              <w:t>Søndag</w:t>
            </w:r>
          </w:p>
        </w:tc>
        <w:tc>
          <w:tcPr>
            <w:tcW w:w="1800" w:type="dxa"/>
          </w:tcPr>
          <w:p w14:paraId="4309576E" w14:textId="77777777" w:rsidR="00B2469D" w:rsidRPr="00A32AED" w:rsidRDefault="00B2469D" w:rsidP="00A32AED">
            <w:pPr>
              <w:tabs>
                <w:tab w:val="left" w:pos="360"/>
                <w:tab w:val="left" w:pos="1080"/>
              </w:tabs>
              <w:ind w:left="360"/>
              <w:jc w:val="center"/>
              <w:rPr>
                <w:szCs w:val="18"/>
              </w:rPr>
            </w:pPr>
            <w:r w:rsidRPr="00A32AED">
              <w:rPr>
                <w:szCs w:val="18"/>
              </w:rPr>
              <w:t>kl.   18 - 22</w:t>
            </w:r>
          </w:p>
          <w:p w14:paraId="586BDE71" w14:textId="77777777" w:rsidR="00B2469D" w:rsidRPr="00A32AED" w:rsidRDefault="00B2469D" w:rsidP="00A32AED">
            <w:pPr>
              <w:tabs>
                <w:tab w:val="left" w:pos="360"/>
                <w:tab w:val="left" w:pos="1080"/>
              </w:tabs>
              <w:ind w:left="360"/>
              <w:jc w:val="center"/>
              <w:rPr>
                <w:szCs w:val="18"/>
              </w:rPr>
            </w:pPr>
            <w:r w:rsidRPr="00A32AED">
              <w:rPr>
                <w:szCs w:val="18"/>
              </w:rPr>
              <w:t>kl.   14 - 22</w:t>
            </w:r>
          </w:p>
          <w:p w14:paraId="3D4179D4" w14:textId="77777777" w:rsidR="00B2469D" w:rsidRPr="00A32AED" w:rsidRDefault="00B2469D" w:rsidP="00A32AED">
            <w:pPr>
              <w:tabs>
                <w:tab w:val="left" w:pos="360"/>
                <w:tab w:val="left" w:pos="1080"/>
              </w:tabs>
              <w:ind w:left="360"/>
              <w:jc w:val="center"/>
              <w:rPr>
                <w:szCs w:val="18"/>
              </w:rPr>
            </w:pPr>
            <w:r w:rsidRPr="00A32AED">
              <w:rPr>
                <w:szCs w:val="18"/>
              </w:rPr>
              <w:t>kl.   7 - 22</w:t>
            </w:r>
          </w:p>
        </w:tc>
        <w:tc>
          <w:tcPr>
            <w:tcW w:w="1980" w:type="dxa"/>
          </w:tcPr>
          <w:p w14:paraId="13EB9F9F" w14:textId="77777777" w:rsidR="00B2469D" w:rsidRPr="00A32AED" w:rsidRDefault="00B2469D" w:rsidP="00A32AED">
            <w:pPr>
              <w:tabs>
                <w:tab w:val="left" w:pos="360"/>
                <w:tab w:val="left" w:pos="1080"/>
              </w:tabs>
              <w:ind w:left="360"/>
              <w:jc w:val="center"/>
              <w:rPr>
                <w:szCs w:val="18"/>
              </w:rPr>
            </w:pPr>
            <w:r w:rsidRPr="00A32AED">
              <w:rPr>
                <w:szCs w:val="18"/>
              </w:rPr>
              <w:t>45 dB(A)</w:t>
            </w:r>
          </w:p>
        </w:tc>
      </w:tr>
      <w:tr w:rsidR="00B2469D" w:rsidRPr="00A32AED" w14:paraId="4F99B310" w14:textId="77777777" w:rsidTr="00A32AED">
        <w:tc>
          <w:tcPr>
            <w:tcW w:w="2160" w:type="dxa"/>
          </w:tcPr>
          <w:p w14:paraId="1E8843A9" w14:textId="77777777" w:rsidR="00B2469D" w:rsidRPr="00A32AED" w:rsidRDefault="00B2469D" w:rsidP="00A32AED">
            <w:pPr>
              <w:tabs>
                <w:tab w:val="left" w:pos="360"/>
                <w:tab w:val="left" w:pos="1080"/>
              </w:tabs>
              <w:ind w:left="360"/>
              <w:jc w:val="center"/>
              <w:rPr>
                <w:szCs w:val="18"/>
              </w:rPr>
            </w:pPr>
            <w:r w:rsidRPr="00A32AED">
              <w:rPr>
                <w:szCs w:val="18"/>
              </w:rPr>
              <w:lastRenderedPageBreak/>
              <w:t>Alle dage</w:t>
            </w:r>
          </w:p>
        </w:tc>
        <w:tc>
          <w:tcPr>
            <w:tcW w:w="1800" w:type="dxa"/>
          </w:tcPr>
          <w:p w14:paraId="6C9866B6" w14:textId="77777777" w:rsidR="00B2469D" w:rsidRPr="00A32AED" w:rsidRDefault="00B2469D" w:rsidP="00A32AED">
            <w:pPr>
              <w:tabs>
                <w:tab w:val="left" w:pos="360"/>
                <w:tab w:val="left" w:pos="1080"/>
              </w:tabs>
              <w:ind w:left="360"/>
              <w:jc w:val="center"/>
              <w:rPr>
                <w:szCs w:val="18"/>
              </w:rPr>
            </w:pPr>
            <w:r w:rsidRPr="00A32AED">
              <w:rPr>
                <w:szCs w:val="18"/>
              </w:rPr>
              <w:t>kl.   22 - 7</w:t>
            </w:r>
          </w:p>
        </w:tc>
        <w:tc>
          <w:tcPr>
            <w:tcW w:w="1980" w:type="dxa"/>
          </w:tcPr>
          <w:p w14:paraId="2DA9366D" w14:textId="77777777" w:rsidR="00B2469D" w:rsidRPr="00A32AED" w:rsidRDefault="00B2469D" w:rsidP="00A32AED">
            <w:pPr>
              <w:tabs>
                <w:tab w:val="left" w:pos="360"/>
                <w:tab w:val="left" w:pos="1080"/>
              </w:tabs>
              <w:ind w:left="360"/>
              <w:jc w:val="center"/>
              <w:rPr>
                <w:szCs w:val="18"/>
              </w:rPr>
            </w:pPr>
            <w:r w:rsidRPr="00A32AED">
              <w:rPr>
                <w:szCs w:val="18"/>
              </w:rPr>
              <w:t>40 dB(A)</w:t>
            </w:r>
          </w:p>
        </w:tc>
      </w:tr>
    </w:tbl>
    <w:p w14:paraId="567740E2" w14:textId="77777777" w:rsidR="00B2469D" w:rsidRPr="00A32AED" w:rsidRDefault="00B2469D" w:rsidP="00B2469D">
      <w:pPr>
        <w:tabs>
          <w:tab w:val="left" w:pos="360"/>
          <w:tab w:val="left" w:pos="1080"/>
        </w:tabs>
        <w:ind w:left="1080" w:hanging="720"/>
        <w:rPr>
          <w:szCs w:val="18"/>
        </w:rPr>
      </w:pPr>
    </w:p>
    <w:p w14:paraId="3800F04C" w14:textId="77777777" w:rsidR="00B2469D" w:rsidRPr="00A32AED" w:rsidRDefault="00B2469D" w:rsidP="00B2469D">
      <w:pPr>
        <w:tabs>
          <w:tab w:val="left" w:pos="360"/>
          <w:tab w:val="left" w:pos="1080"/>
        </w:tabs>
        <w:ind w:left="1080"/>
        <w:rPr>
          <w:szCs w:val="18"/>
        </w:rPr>
      </w:pPr>
      <w:r w:rsidRPr="00A32AED">
        <w:rPr>
          <w:szCs w:val="18"/>
        </w:rPr>
        <w:t>De anførte grænseværdier for støjbidraget regnes for overholdt, hvis de ikke overskrides af en måling eller beregning, der er midlet over en periode, som afhænger af tidspunktet på døgnet således:</w:t>
      </w:r>
    </w:p>
    <w:p w14:paraId="170F776B" w14:textId="77777777" w:rsidR="00B2469D" w:rsidRPr="00A32AED" w:rsidRDefault="00B2469D" w:rsidP="00B2469D">
      <w:pPr>
        <w:tabs>
          <w:tab w:val="left" w:pos="360"/>
          <w:tab w:val="left" w:pos="1080"/>
        </w:tabs>
        <w:ind w:left="1080"/>
        <w:rPr>
          <w:szCs w:val="18"/>
        </w:rPr>
      </w:pPr>
    </w:p>
    <w:p w14:paraId="4764F540" w14:textId="77777777" w:rsidR="00B2469D" w:rsidRPr="00A32AED" w:rsidRDefault="00B2469D" w:rsidP="00B2469D">
      <w:pPr>
        <w:tabs>
          <w:tab w:val="left" w:pos="360"/>
          <w:tab w:val="left" w:pos="1080"/>
        </w:tabs>
        <w:ind w:left="1080"/>
        <w:rPr>
          <w:szCs w:val="18"/>
        </w:rPr>
      </w:pPr>
      <w:r w:rsidRPr="00A32AED">
        <w:rPr>
          <w:szCs w:val="18"/>
        </w:rPr>
        <w:t>For dagperioden, kl. 7</w:t>
      </w:r>
      <w:r w:rsidRPr="00A32AED">
        <w:rPr>
          <w:szCs w:val="18"/>
          <w:vertAlign w:val="superscript"/>
        </w:rPr>
        <w:t>00</w:t>
      </w:r>
      <w:r w:rsidRPr="00A32AED">
        <w:rPr>
          <w:szCs w:val="18"/>
        </w:rPr>
        <w:t xml:space="preserve"> – 18</w:t>
      </w:r>
      <w:r w:rsidRPr="00A32AED">
        <w:rPr>
          <w:szCs w:val="18"/>
          <w:vertAlign w:val="superscript"/>
        </w:rPr>
        <w:t>00</w:t>
      </w:r>
      <w:r w:rsidRPr="00A32AED">
        <w:rPr>
          <w:szCs w:val="18"/>
        </w:rPr>
        <w:t xml:space="preserve"> alle dage, er måleperioden det mest støjbelastede tidsrum på 8 timer,</w:t>
      </w:r>
    </w:p>
    <w:p w14:paraId="072166A1" w14:textId="77777777" w:rsidR="00B2469D" w:rsidRPr="00A32AED" w:rsidRDefault="00B2469D" w:rsidP="00B2469D">
      <w:pPr>
        <w:tabs>
          <w:tab w:val="left" w:pos="360"/>
          <w:tab w:val="left" w:pos="1080"/>
        </w:tabs>
        <w:ind w:left="1080" w:firstLine="60"/>
        <w:rPr>
          <w:szCs w:val="18"/>
        </w:rPr>
      </w:pPr>
    </w:p>
    <w:p w14:paraId="276AE1D1" w14:textId="77777777" w:rsidR="00B2469D" w:rsidRPr="00A32AED" w:rsidRDefault="00B2469D" w:rsidP="00B2469D">
      <w:pPr>
        <w:tabs>
          <w:tab w:val="left" w:pos="360"/>
          <w:tab w:val="left" w:pos="1080"/>
        </w:tabs>
        <w:ind w:left="1080"/>
        <w:rPr>
          <w:szCs w:val="18"/>
        </w:rPr>
      </w:pPr>
      <w:r w:rsidRPr="00A32AED">
        <w:rPr>
          <w:szCs w:val="18"/>
        </w:rPr>
        <w:t>for aftenperioden, kl. 18</w:t>
      </w:r>
      <w:r w:rsidRPr="00A32AED">
        <w:rPr>
          <w:szCs w:val="18"/>
          <w:vertAlign w:val="superscript"/>
        </w:rPr>
        <w:t>00</w:t>
      </w:r>
      <w:r w:rsidRPr="00A32AED">
        <w:rPr>
          <w:szCs w:val="18"/>
        </w:rPr>
        <w:t xml:space="preserve"> – 22</w:t>
      </w:r>
      <w:r w:rsidRPr="00A32AED">
        <w:rPr>
          <w:szCs w:val="18"/>
          <w:vertAlign w:val="superscript"/>
        </w:rPr>
        <w:t>00</w:t>
      </w:r>
      <w:r w:rsidRPr="00A32AED">
        <w:rPr>
          <w:szCs w:val="18"/>
        </w:rPr>
        <w:t xml:space="preserve"> alle dage, er måleperioden den mest støjbelastede time, og</w:t>
      </w:r>
    </w:p>
    <w:p w14:paraId="4A65D2A9" w14:textId="77777777" w:rsidR="00B2469D" w:rsidRPr="00A32AED" w:rsidRDefault="00B2469D" w:rsidP="00B2469D">
      <w:pPr>
        <w:tabs>
          <w:tab w:val="left" w:pos="360"/>
          <w:tab w:val="left" w:pos="1080"/>
        </w:tabs>
        <w:ind w:left="1080"/>
        <w:rPr>
          <w:szCs w:val="18"/>
        </w:rPr>
      </w:pPr>
    </w:p>
    <w:p w14:paraId="3F4F7F07" w14:textId="77777777" w:rsidR="00B2469D" w:rsidRPr="00A32AED" w:rsidRDefault="00B2469D" w:rsidP="00B2469D">
      <w:pPr>
        <w:tabs>
          <w:tab w:val="left" w:pos="360"/>
          <w:tab w:val="left" w:pos="1080"/>
        </w:tabs>
        <w:ind w:left="1080"/>
        <w:rPr>
          <w:szCs w:val="18"/>
        </w:rPr>
      </w:pPr>
      <w:r w:rsidRPr="00A32AED">
        <w:rPr>
          <w:szCs w:val="18"/>
        </w:rPr>
        <w:t>for natperioden, kl. 22</w:t>
      </w:r>
      <w:r w:rsidRPr="00A32AED">
        <w:rPr>
          <w:szCs w:val="18"/>
          <w:vertAlign w:val="superscript"/>
        </w:rPr>
        <w:t>00</w:t>
      </w:r>
      <w:r w:rsidRPr="00A32AED">
        <w:rPr>
          <w:szCs w:val="18"/>
        </w:rPr>
        <w:t xml:space="preserve"> – 7</w:t>
      </w:r>
      <w:r w:rsidRPr="00A32AED">
        <w:rPr>
          <w:szCs w:val="18"/>
          <w:vertAlign w:val="superscript"/>
        </w:rPr>
        <w:t>00</w:t>
      </w:r>
      <w:r w:rsidRPr="00A32AED">
        <w:rPr>
          <w:szCs w:val="18"/>
        </w:rPr>
        <w:t xml:space="preserve"> alle dage, er måleperioden den mest støjbelastede halve time.</w:t>
      </w:r>
    </w:p>
    <w:p w14:paraId="67C8FD04" w14:textId="77777777" w:rsidR="00B2469D" w:rsidRPr="00A32AED" w:rsidRDefault="00B2469D" w:rsidP="00B2469D">
      <w:pPr>
        <w:rPr>
          <w:b/>
          <w:szCs w:val="18"/>
        </w:rPr>
      </w:pPr>
    </w:p>
    <w:p w14:paraId="249F7B9D" w14:textId="77777777" w:rsidR="00B2469D" w:rsidRPr="00A32AED" w:rsidRDefault="00B2469D" w:rsidP="004B0CF5">
      <w:pPr>
        <w:numPr>
          <w:ilvl w:val="0"/>
          <w:numId w:val="2"/>
        </w:numPr>
        <w:rPr>
          <w:b/>
          <w:szCs w:val="18"/>
        </w:rPr>
      </w:pPr>
      <w:r w:rsidRPr="00A32AED">
        <w:rPr>
          <w:b/>
          <w:szCs w:val="18"/>
        </w:rPr>
        <w:t>Vilkår med hensyn til udbringningsarealet:</w:t>
      </w:r>
    </w:p>
    <w:p w14:paraId="155604DD" w14:textId="77777777" w:rsidR="00B2469D" w:rsidRPr="004627C8" w:rsidRDefault="00B2469D" w:rsidP="004627C8">
      <w:pPr>
        <w:pStyle w:val="Listeafsnit"/>
        <w:numPr>
          <w:ilvl w:val="1"/>
          <w:numId w:val="2"/>
        </w:numPr>
        <w:overflowPunct/>
        <w:autoSpaceDE/>
        <w:autoSpaceDN/>
        <w:adjustRightInd/>
        <w:textAlignment w:val="auto"/>
        <w:rPr>
          <w:szCs w:val="18"/>
        </w:rPr>
      </w:pPr>
      <w:r w:rsidRPr="004627C8">
        <w:rPr>
          <w:szCs w:val="18"/>
        </w:rPr>
        <w:t xml:space="preserve">Udbringning af husdyrgødning fra produktionen må kun finde sted på de udbringningsarealer, som fremgår af kortbilag </w:t>
      </w:r>
      <w:r w:rsidR="004627C8" w:rsidRPr="004627C8">
        <w:rPr>
          <w:szCs w:val="18"/>
        </w:rPr>
        <w:t>B</w:t>
      </w:r>
      <w:r w:rsidRPr="004627C8">
        <w:rPr>
          <w:szCs w:val="18"/>
        </w:rPr>
        <w:t xml:space="preserve"> (omdøbes marker vil eventuelle vilkår tilknyttet driften af arealerne stadig være knyttet til netop disse arealer, uanset marknummer).</w:t>
      </w:r>
    </w:p>
    <w:p w14:paraId="2005490F" w14:textId="77777777" w:rsidR="00B2469D" w:rsidRPr="00A32AED" w:rsidRDefault="00B2469D" w:rsidP="00B2469D">
      <w:pPr>
        <w:rPr>
          <w:szCs w:val="18"/>
        </w:rPr>
      </w:pPr>
    </w:p>
    <w:p w14:paraId="05D095D3" w14:textId="77777777" w:rsidR="00B2469D" w:rsidRPr="008B48EA" w:rsidRDefault="00B2469D" w:rsidP="004B0CF5">
      <w:pPr>
        <w:numPr>
          <w:ilvl w:val="0"/>
          <w:numId w:val="2"/>
        </w:numPr>
        <w:rPr>
          <w:b/>
          <w:szCs w:val="18"/>
        </w:rPr>
      </w:pPr>
      <w:r w:rsidRPr="008B48EA">
        <w:rPr>
          <w:b/>
          <w:szCs w:val="18"/>
        </w:rPr>
        <w:t>Øvrige vilkår:</w:t>
      </w:r>
    </w:p>
    <w:p w14:paraId="2E107D2B" w14:textId="77777777" w:rsidR="00B2469D" w:rsidRPr="008B48EA" w:rsidRDefault="00B2469D" w:rsidP="00994C12">
      <w:pPr>
        <w:pStyle w:val="Brdtekst2"/>
        <w:numPr>
          <w:ilvl w:val="1"/>
          <w:numId w:val="2"/>
        </w:numPr>
        <w:spacing w:after="0" w:line="280" w:lineRule="exact"/>
        <w:rPr>
          <w:rFonts w:ascii="Verdana" w:hAnsi="Verdana"/>
          <w:sz w:val="18"/>
          <w:szCs w:val="18"/>
        </w:rPr>
      </w:pPr>
      <w:r w:rsidRPr="008B48EA">
        <w:rPr>
          <w:rFonts w:ascii="Verdana" w:hAnsi="Verdana"/>
          <w:sz w:val="18"/>
          <w:szCs w:val="18"/>
        </w:rPr>
        <w:t>Jord, foder, gødning og lignende, som tabes på offentlig vej i forbindelse med husdyrbrugets drift, skal samles op senest ved arbejdets afslutning eller ved den enkelte arbejdsdags afslutning, når arbejdet strækker sig over flere dage.</w:t>
      </w:r>
    </w:p>
    <w:p w14:paraId="499EB955" w14:textId="77777777" w:rsidR="00B2469D" w:rsidRPr="008B48EA" w:rsidRDefault="00B2469D" w:rsidP="00B2469D">
      <w:pPr>
        <w:pStyle w:val="Brdtekst2"/>
        <w:spacing w:after="0" w:line="280" w:lineRule="exact"/>
        <w:rPr>
          <w:rFonts w:ascii="Verdana" w:hAnsi="Verdana"/>
          <w:sz w:val="18"/>
          <w:szCs w:val="18"/>
        </w:rPr>
      </w:pPr>
    </w:p>
    <w:p w14:paraId="6938BC21" w14:textId="77777777" w:rsidR="00B2469D" w:rsidRPr="008B48EA" w:rsidRDefault="00B2469D" w:rsidP="00994C12">
      <w:pPr>
        <w:pStyle w:val="Brdtekst2"/>
        <w:numPr>
          <w:ilvl w:val="1"/>
          <w:numId w:val="2"/>
        </w:numPr>
        <w:spacing w:after="0" w:line="280" w:lineRule="exact"/>
        <w:rPr>
          <w:rFonts w:ascii="Verdana" w:hAnsi="Verdana"/>
          <w:sz w:val="18"/>
          <w:szCs w:val="18"/>
        </w:rPr>
      </w:pPr>
      <w:r w:rsidRPr="008B48EA">
        <w:rPr>
          <w:rFonts w:ascii="Verdana" w:hAnsi="Verdana"/>
          <w:sz w:val="18"/>
          <w:szCs w:val="18"/>
        </w:rPr>
        <w:t>Al vask af maskiner, redskaber og lignende, hvorfra der kan forekomme gødnings- og foderrester skal ske på et sted, hvor vaskevandet bortledes til gyllebeholder, eller på et areal med plantedække som græs eller lignende, hvor der ikke kan ske overfladeafstrømning til vandindvindingsanlæg, vandløb m.m.</w:t>
      </w:r>
    </w:p>
    <w:p w14:paraId="40963E6A" w14:textId="77777777" w:rsidR="00B2469D" w:rsidRPr="00A32AED" w:rsidRDefault="00B2469D" w:rsidP="00B2469D">
      <w:pPr>
        <w:pStyle w:val="Brdtekst2"/>
        <w:spacing w:after="0" w:line="280" w:lineRule="exact"/>
        <w:ind w:left="408"/>
        <w:rPr>
          <w:rFonts w:ascii="Verdana" w:hAnsi="Verdana"/>
          <w:sz w:val="18"/>
          <w:szCs w:val="18"/>
          <w:highlight w:val="lightGray"/>
        </w:rPr>
      </w:pPr>
    </w:p>
    <w:p w14:paraId="5EE54F15" w14:textId="77777777" w:rsidR="00B2469D" w:rsidRPr="00A32AED" w:rsidRDefault="00B2469D" w:rsidP="004B0CF5">
      <w:pPr>
        <w:numPr>
          <w:ilvl w:val="0"/>
          <w:numId w:val="2"/>
        </w:numPr>
        <w:rPr>
          <w:b/>
          <w:szCs w:val="18"/>
        </w:rPr>
      </w:pPr>
      <w:r w:rsidRPr="00A32AED">
        <w:rPr>
          <w:b/>
          <w:szCs w:val="18"/>
        </w:rPr>
        <w:t>Vilkår med hensyn til husdyrbrugets eventuelle ophør:</w:t>
      </w:r>
    </w:p>
    <w:p w14:paraId="1E17CC05" w14:textId="77777777" w:rsidR="00B2469D" w:rsidRPr="00A32AED" w:rsidRDefault="00B2469D" w:rsidP="00994C12">
      <w:pPr>
        <w:pStyle w:val="Brdtekst2"/>
        <w:numPr>
          <w:ilvl w:val="1"/>
          <w:numId w:val="2"/>
        </w:numPr>
        <w:spacing w:after="0" w:line="280" w:lineRule="exact"/>
        <w:rPr>
          <w:rFonts w:ascii="Verdana" w:hAnsi="Verdana"/>
          <w:sz w:val="18"/>
          <w:szCs w:val="18"/>
        </w:rPr>
      </w:pPr>
      <w:r w:rsidRPr="00A32AED">
        <w:rPr>
          <w:rFonts w:ascii="Verdana" w:hAnsi="Verdana"/>
          <w:sz w:val="18"/>
          <w:szCs w:val="18"/>
        </w:rPr>
        <w:t>Ved eventuelt ophør af produktionen skal produktionsanlæg, husdyrgødnings- og foderopbevaringsanlæg tømmes og rengøres grundigt. Beholdere til gylle etc., der er omfattet af kravet om beholderkontrol, skal gøres uanvendelige til opbevaring af gylle, m.m., hvis de afmeldes beholderkontrollen. Alt miljøfarligt affald skal bortskaffes for egen regning efter den til enhver tid gældende lovgivning.</w:t>
      </w:r>
    </w:p>
    <w:p w14:paraId="11FAAB2B" w14:textId="77777777" w:rsidR="00B2469D" w:rsidRPr="00A32AED" w:rsidRDefault="00B2469D" w:rsidP="00B2469D">
      <w:pPr>
        <w:rPr>
          <w:szCs w:val="18"/>
        </w:rPr>
      </w:pPr>
    </w:p>
    <w:p w14:paraId="588551CF" w14:textId="77777777" w:rsidR="00B2469D" w:rsidRPr="00A32AED" w:rsidRDefault="00B2469D" w:rsidP="00B2469D">
      <w:pPr>
        <w:pStyle w:val="Overskrift3"/>
        <w:rPr>
          <w:sz w:val="18"/>
          <w:szCs w:val="18"/>
        </w:rPr>
      </w:pPr>
      <w:r w:rsidRPr="00A32AED">
        <w:rPr>
          <w:sz w:val="18"/>
          <w:szCs w:val="18"/>
        </w:rPr>
        <w:t>Konklusion</w:t>
      </w:r>
    </w:p>
    <w:p w14:paraId="0DA04D17" w14:textId="77777777" w:rsidR="00B2469D" w:rsidRPr="00A32AED" w:rsidRDefault="00B2469D" w:rsidP="00B2469D">
      <w:pPr>
        <w:rPr>
          <w:szCs w:val="18"/>
        </w:rPr>
      </w:pPr>
      <w:r w:rsidRPr="00183F38">
        <w:rPr>
          <w:szCs w:val="18"/>
        </w:rPr>
        <w:t>Idet de lovpligtige afstandskrav og beskyttelsesniveauer er overholdt vurderer Ikast-Brande Kommune:</w:t>
      </w:r>
    </w:p>
    <w:p w14:paraId="59BA2B7E" w14:textId="77777777" w:rsidR="00B2469D" w:rsidRPr="00A32AED" w:rsidRDefault="00B2469D" w:rsidP="00B2469D">
      <w:pPr>
        <w:rPr>
          <w:szCs w:val="18"/>
        </w:rPr>
      </w:pPr>
    </w:p>
    <w:p w14:paraId="56236D32" w14:textId="77777777" w:rsidR="00B2469D" w:rsidRPr="00A32AED" w:rsidRDefault="00B2469D" w:rsidP="00B2469D">
      <w:pPr>
        <w:ind w:left="360"/>
        <w:rPr>
          <w:szCs w:val="18"/>
        </w:rPr>
      </w:pPr>
      <w:r w:rsidRPr="00FF05A1">
        <w:rPr>
          <w:b/>
          <w:szCs w:val="18"/>
        </w:rPr>
        <w:t>at</w:t>
      </w:r>
      <w:r w:rsidRPr="00FF05A1">
        <w:rPr>
          <w:szCs w:val="18"/>
        </w:rPr>
        <w:t xml:space="preserve"> </w:t>
      </w:r>
      <w:r w:rsidR="00FF05A1" w:rsidRPr="00FF05A1">
        <w:rPr>
          <w:szCs w:val="18"/>
        </w:rPr>
        <w:t xml:space="preserve">udvidelsen </w:t>
      </w:r>
      <w:r w:rsidRPr="00FF05A1">
        <w:rPr>
          <w:szCs w:val="18"/>
        </w:rPr>
        <w:t>kan</w:t>
      </w:r>
      <w:r w:rsidRPr="00A32AED">
        <w:rPr>
          <w:szCs w:val="18"/>
        </w:rPr>
        <w:t xml:space="preserve"> tillades, idet etableringen/udvidelsen ikke vil medføre en væsentlig påvirkning af:</w:t>
      </w:r>
    </w:p>
    <w:p w14:paraId="2820EAA3" w14:textId="77777777" w:rsidR="00B2469D" w:rsidRPr="00A32AED" w:rsidRDefault="00B2469D" w:rsidP="00B2469D">
      <w:pPr>
        <w:ind w:left="360"/>
        <w:rPr>
          <w:szCs w:val="18"/>
        </w:rPr>
      </w:pPr>
    </w:p>
    <w:p w14:paraId="11D63008" w14:textId="77777777" w:rsidR="00B2469D" w:rsidRPr="00A32AED" w:rsidRDefault="00B2469D" w:rsidP="00B2469D">
      <w:pPr>
        <w:numPr>
          <w:ilvl w:val="0"/>
          <w:numId w:val="1"/>
        </w:numPr>
        <w:rPr>
          <w:szCs w:val="18"/>
        </w:rPr>
      </w:pPr>
      <w:r w:rsidRPr="00A32AED">
        <w:rPr>
          <w:szCs w:val="18"/>
        </w:rPr>
        <w:t>naboer</w:t>
      </w:r>
    </w:p>
    <w:p w14:paraId="60FD5AF3" w14:textId="77777777" w:rsidR="00B2469D" w:rsidRPr="00A32AED" w:rsidRDefault="00B2469D" w:rsidP="00B2469D">
      <w:pPr>
        <w:numPr>
          <w:ilvl w:val="0"/>
          <w:numId w:val="1"/>
        </w:numPr>
        <w:rPr>
          <w:szCs w:val="18"/>
        </w:rPr>
      </w:pPr>
      <w:r w:rsidRPr="00A32AED">
        <w:rPr>
          <w:szCs w:val="18"/>
        </w:rPr>
        <w:t>natura 2000-områder og natur i øvrigt</w:t>
      </w:r>
    </w:p>
    <w:p w14:paraId="72971762" w14:textId="77777777" w:rsidR="00B2469D" w:rsidRPr="00A32AED" w:rsidRDefault="00B2469D" w:rsidP="00B2469D">
      <w:pPr>
        <w:numPr>
          <w:ilvl w:val="0"/>
          <w:numId w:val="1"/>
        </w:numPr>
        <w:rPr>
          <w:szCs w:val="18"/>
        </w:rPr>
      </w:pPr>
      <w:r w:rsidRPr="00A32AED">
        <w:rPr>
          <w:szCs w:val="18"/>
        </w:rPr>
        <w:t>overfladevand</w:t>
      </w:r>
    </w:p>
    <w:p w14:paraId="2968F527" w14:textId="77777777" w:rsidR="00B2469D" w:rsidRPr="00A32AED" w:rsidRDefault="00B2469D" w:rsidP="00B2469D">
      <w:pPr>
        <w:numPr>
          <w:ilvl w:val="0"/>
          <w:numId w:val="1"/>
        </w:numPr>
        <w:rPr>
          <w:szCs w:val="18"/>
        </w:rPr>
      </w:pPr>
      <w:r w:rsidRPr="00A32AED">
        <w:rPr>
          <w:szCs w:val="18"/>
        </w:rPr>
        <w:t>grundvand</w:t>
      </w:r>
    </w:p>
    <w:p w14:paraId="3A919809" w14:textId="77777777" w:rsidR="00B2469D" w:rsidRPr="00A32AED" w:rsidRDefault="00B2469D" w:rsidP="00B2469D">
      <w:pPr>
        <w:numPr>
          <w:ilvl w:val="0"/>
          <w:numId w:val="1"/>
        </w:numPr>
        <w:rPr>
          <w:szCs w:val="18"/>
        </w:rPr>
      </w:pPr>
      <w:r w:rsidRPr="00A32AED">
        <w:rPr>
          <w:szCs w:val="18"/>
        </w:rPr>
        <w:t>landskabelige og kultur</w:t>
      </w:r>
      <w:r w:rsidR="000651FF">
        <w:rPr>
          <w:szCs w:val="18"/>
        </w:rPr>
        <w:t>historiske værdier.</w:t>
      </w:r>
    </w:p>
    <w:p w14:paraId="7E8253F4" w14:textId="77777777" w:rsidR="00B2469D" w:rsidRPr="00A32AED" w:rsidRDefault="00B2469D" w:rsidP="00B2469D">
      <w:pPr>
        <w:rPr>
          <w:szCs w:val="18"/>
        </w:rPr>
      </w:pPr>
    </w:p>
    <w:p w14:paraId="68DBAACE" w14:textId="77777777" w:rsidR="00B2469D" w:rsidRPr="00A32AED" w:rsidRDefault="00B2469D" w:rsidP="00B2469D">
      <w:pPr>
        <w:ind w:left="360"/>
        <w:rPr>
          <w:szCs w:val="18"/>
        </w:rPr>
      </w:pPr>
      <w:r w:rsidRPr="00A32AED">
        <w:rPr>
          <w:b/>
          <w:szCs w:val="18"/>
        </w:rPr>
        <w:lastRenderedPageBreak/>
        <w:t xml:space="preserve">at </w:t>
      </w:r>
      <w:r w:rsidRPr="00A32AED">
        <w:rPr>
          <w:szCs w:val="18"/>
        </w:rPr>
        <w:t>der, ved overholdelse af de generelle lovkrav og ovennævnte vilkår, anvendes den bedste tilgængelige teknik til at forebygge og begrænse eventuel forurening.</w:t>
      </w:r>
    </w:p>
    <w:p w14:paraId="4E3481B8" w14:textId="77777777" w:rsidR="00B2469D" w:rsidRPr="00A32AED" w:rsidRDefault="00B2469D" w:rsidP="00B2469D">
      <w:pPr>
        <w:pStyle w:val="Overskrift3"/>
        <w:rPr>
          <w:sz w:val="18"/>
          <w:szCs w:val="18"/>
        </w:rPr>
      </w:pPr>
      <w:r w:rsidRPr="00A32AED">
        <w:rPr>
          <w:sz w:val="18"/>
          <w:szCs w:val="18"/>
        </w:rPr>
        <w:t>Høring og offentliggørelse</w:t>
      </w:r>
    </w:p>
    <w:p w14:paraId="4F61445D" w14:textId="1FFE371E" w:rsidR="00B2469D" w:rsidRPr="00A32AED" w:rsidRDefault="00B2469D" w:rsidP="00B2469D">
      <w:pPr>
        <w:rPr>
          <w:szCs w:val="18"/>
        </w:rPr>
      </w:pPr>
      <w:r w:rsidRPr="00A32AED">
        <w:rPr>
          <w:szCs w:val="18"/>
        </w:rPr>
        <w:t xml:space="preserve">Omboende, </w:t>
      </w:r>
      <w:r w:rsidRPr="00B11377">
        <w:rPr>
          <w:szCs w:val="18"/>
        </w:rPr>
        <w:t xml:space="preserve">samt bortforpagtere, hvis arealer indgår i ansøgningen som udbringningsarealer, og som derved er parter i sagen, blev ved brev af </w:t>
      </w:r>
      <w:r w:rsidR="00B11377" w:rsidRPr="00B11377">
        <w:rPr>
          <w:szCs w:val="18"/>
        </w:rPr>
        <w:t>12. januar 2017</w:t>
      </w:r>
      <w:r w:rsidRPr="00B11377">
        <w:rPr>
          <w:color w:val="auto"/>
          <w:szCs w:val="18"/>
        </w:rPr>
        <w:t xml:space="preserve"> </w:t>
      </w:r>
      <w:r w:rsidRPr="00B11377">
        <w:rPr>
          <w:szCs w:val="18"/>
        </w:rPr>
        <w:t xml:space="preserve">orienteret om ansøgning af miljøtilladelse, </w:t>
      </w:r>
      <w:r w:rsidR="00B11377" w:rsidRPr="00B11377">
        <w:rPr>
          <w:color w:val="auto"/>
          <w:szCs w:val="18"/>
        </w:rPr>
        <w:t xml:space="preserve">Krogagervej 21, 7441 Bording </w:t>
      </w:r>
      <w:r w:rsidRPr="00B11377">
        <w:rPr>
          <w:szCs w:val="18"/>
        </w:rPr>
        <w:t xml:space="preserve">med en bemærkningsfrist på </w:t>
      </w:r>
      <w:r w:rsidR="00B11377" w:rsidRPr="00B11377">
        <w:rPr>
          <w:color w:val="auto"/>
          <w:szCs w:val="18"/>
        </w:rPr>
        <w:t>to</w:t>
      </w:r>
      <w:r w:rsidRPr="00B11377">
        <w:rPr>
          <w:szCs w:val="18"/>
        </w:rPr>
        <w:t xml:space="preserve"> uger.</w:t>
      </w:r>
      <w:r w:rsidRPr="00A32AED">
        <w:rPr>
          <w:szCs w:val="18"/>
        </w:rPr>
        <w:t xml:space="preserve"> Ikast-Brande Kommune modtog </w:t>
      </w:r>
      <w:r w:rsidR="00296042">
        <w:rPr>
          <w:color w:val="auto"/>
          <w:szCs w:val="18"/>
        </w:rPr>
        <w:t>ingen</w:t>
      </w:r>
      <w:r w:rsidRPr="00A32AED">
        <w:rPr>
          <w:color w:val="auto"/>
          <w:szCs w:val="18"/>
        </w:rPr>
        <w:t xml:space="preserve"> </w:t>
      </w:r>
      <w:r w:rsidRPr="00A32AED">
        <w:rPr>
          <w:szCs w:val="18"/>
        </w:rPr>
        <w:t xml:space="preserve">bemærkninger. </w:t>
      </w:r>
    </w:p>
    <w:p w14:paraId="6188796D" w14:textId="77777777" w:rsidR="00B2469D" w:rsidRPr="00A32AED" w:rsidRDefault="00B2469D" w:rsidP="00B2469D">
      <w:pPr>
        <w:rPr>
          <w:szCs w:val="18"/>
        </w:rPr>
      </w:pPr>
    </w:p>
    <w:p w14:paraId="4BA73C0A" w14:textId="67497AF7" w:rsidR="00B2469D" w:rsidRPr="00A32AED" w:rsidRDefault="00B2469D" w:rsidP="00B2469D">
      <w:pPr>
        <w:rPr>
          <w:szCs w:val="18"/>
        </w:rPr>
      </w:pPr>
      <w:r w:rsidRPr="00A32AED">
        <w:rPr>
          <w:szCs w:val="18"/>
        </w:rPr>
        <w:t xml:space="preserve">Afgørelsen om tilladelse til </w:t>
      </w:r>
      <w:r w:rsidR="00504131">
        <w:rPr>
          <w:szCs w:val="18"/>
        </w:rPr>
        <w:t xml:space="preserve">udvidelse af dyreholdet </w:t>
      </w:r>
      <w:r w:rsidRPr="00A32AED">
        <w:rPr>
          <w:szCs w:val="18"/>
        </w:rPr>
        <w:t xml:space="preserve">på ejendommen </w:t>
      </w:r>
      <w:r w:rsidR="00504131">
        <w:rPr>
          <w:szCs w:val="18"/>
        </w:rPr>
        <w:t>Krogagervej 21, 7441 Bording</w:t>
      </w:r>
      <w:r w:rsidRPr="00A32AED">
        <w:rPr>
          <w:szCs w:val="18"/>
        </w:rPr>
        <w:t xml:space="preserve">, er truffet den </w:t>
      </w:r>
      <w:r w:rsidR="00471994">
        <w:rPr>
          <w:szCs w:val="18"/>
        </w:rPr>
        <w:t>3</w:t>
      </w:r>
      <w:r w:rsidR="00296042">
        <w:rPr>
          <w:szCs w:val="18"/>
        </w:rPr>
        <w:t>. februar 2017</w:t>
      </w:r>
      <w:r w:rsidRPr="00A32AED">
        <w:rPr>
          <w:color w:val="auto"/>
          <w:szCs w:val="18"/>
        </w:rPr>
        <w:t xml:space="preserve"> og</w:t>
      </w:r>
      <w:r w:rsidRPr="00A32AED">
        <w:rPr>
          <w:szCs w:val="18"/>
        </w:rPr>
        <w:t xml:space="preserve"> offentliggøres </w:t>
      </w:r>
      <w:r w:rsidRPr="00A32AED">
        <w:rPr>
          <w:rFonts w:eastAsia="MS Mincho"/>
          <w:szCs w:val="18"/>
        </w:rPr>
        <w:t xml:space="preserve">på Ikast-Brande Kommunes hjemmeside </w:t>
      </w:r>
      <w:hyperlink r:id="rId12" w:history="1">
        <w:r w:rsidRPr="00A32AED">
          <w:rPr>
            <w:rStyle w:val="Hyperlink"/>
            <w:rFonts w:eastAsia="MS Mincho"/>
            <w:szCs w:val="18"/>
          </w:rPr>
          <w:t>www.ikast-brande.dk/politik/hoeringer</w:t>
        </w:r>
      </w:hyperlink>
      <w:r w:rsidR="005E42DD">
        <w:rPr>
          <w:rFonts w:eastAsia="MS Mincho"/>
          <w:szCs w:val="18"/>
        </w:rPr>
        <w:t xml:space="preserve"> , den 6</w:t>
      </w:r>
      <w:r w:rsidR="00296042">
        <w:rPr>
          <w:rFonts w:eastAsia="MS Mincho"/>
          <w:szCs w:val="18"/>
        </w:rPr>
        <w:t>. februar 2017</w:t>
      </w:r>
      <w:r w:rsidRPr="00A32AED">
        <w:rPr>
          <w:rFonts w:eastAsia="MS Mincho"/>
          <w:szCs w:val="18"/>
        </w:rPr>
        <w:t xml:space="preserve">. </w:t>
      </w:r>
      <w:r w:rsidRPr="00A32AED">
        <w:rPr>
          <w:szCs w:val="18"/>
        </w:rPr>
        <w:t>I de efterfølgende fire uger er der mulighed for, at påklage kommunens afgørelse. Afgørelsen sendes til de organisationer, som har vist interesse for disse afgørelser.</w:t>
      </w:r>
    </w:p>
    <w:p w14:paraId="69B7259F" w14:textId="77777777" w:rsidR="00B2469D" w:rsidRPr="00A32AED" w:rsidRDefault="00B2469D" w:rsidP="00B2469D">
      <w:pPr>
        <w:pStyle w:val="Overskrift3"/>
        <w:rPr>
          <w:sz w:val="18"/>
          <w:szCs w:val="18"/>
        </w:rPr>
      </w:pPr>
      <w:r w:rsidRPr="00A32AED">
        <w:rPr>
          <w:sz w:val="18"/>
          <w:szCs w:val="18"/>
        </w:rPr>
        <w:t>Klagevejledning</w:t>
      </w:r>
    </w:p>
    <w:p w14:paraId="322B245F" w14:textId="2A8C4542" w:rsidR="00B2469D" w:rsidRPr="00A32AED" w:rsidRDefault="00B2469D" w:rsidP="00B2469D">
      <w:pPr>
        <w:rPr>
          <w:szCs w:val="18"/>
        </w:rPr>
      </w:pPr>
      <w:r w:rsidRPr="00A32AED">
        <w:rPr>
          <w:szCs w:val="18"/>
        </w:rPr>
        <w:t xml:space="preserve">Der kan efter kapitel 7 i </w:t>
      </w:r>
      <w:r w:rsidRPr="00A32AED">
        <w:rPr>
          <w:i/>
          <w:szCs w:val="18"/>
        </w:rPr>
        <w:t>Husdyrgodkendelsesloven</w:t>
      </w:r>
      <w:r w:rsidRPr="00A32AED">
        <w:rPr>
          <w:szCs w:val="18"/>
        </w:rPr>
        <w:t xml:space="preserve"> klages over kommunens afgørelse. Klagefristen udløber fire uger efter offentliggørelsen - det vil </w:t>
      </w:r>
      <w:r w:rsidRPr="00296042">
        <w:rPr>
          <w:szCs w:val="18"/>
        </w:rPr>
        <w:t>sige</w:t>
      </w:r>
      <w:r w:rsidRPr="00296042">
        <w:rPr>
          <w:b/>
          <w:szCs w:val="18"/>
        </w:rPr>
        <w:t xml:space="preserve"> senest </w:t>
      </w:r>
      <w:r w:rsidR="00345993">
        <w:rPr>
          <w:b/>
          <w:szCs w:val="18"/>
        </w:rPr>
        <w:t>man</w:t>
      </w:r>
      <w:r w:rsidRPr="00296042">
        <w:rPr>
          <w:b/>
          <w:szCs w:val="18"/>
        </w:rPr>
        <w:t xml:space="preserve">dag den </w:t>
      </w:r>
      <w:r w:rsidR="00345993">
        <w:rPr>
          <w:b/>
          <w:szCs w:val="18"/>
        </w:rPr>
        <w:t>6</w:t>
      </w:r>
      <w:r w:rsidR="00296042" w:rsidRPr="00296042">
        <w:rPr>
          <w:b/>
          <w:szCs w:val="18"/>
        </w:rPr>
        <w:t>. marts 2017</w:t>
      </w:r>
      <w:r w:rsidRPr="00A32AED">
        <w:rPr>
          <w:szCs w:val="18"/>
        </w:rPr>
        <w:t>.</w:t>
      </w:r>
    </w:p>
    <w:p w14:paraId="668EEAA4" w14:textId="77777777" w:rsidR="00345993" w:rsidRDefault="00345993" w:rsidP="00345993"/>
    <w:p w14:paraId="13CC92A3" w14:textId="77777777" w:rsidR="00345993" w:rsidRDefault="00345993" w:rsidP="00345993">
      <w:r>
        <w:t xml:space="preserve">Miljø– og Fødevareklagenævnet kan bestemme, at klagen har opsættende virkning på udnyttelsen. Udnyttelse af godkendelsen i klageperioden, og mens eventuel klage behandles, sker derfor på eget ansvar. </w:t>
      </w:r>
    </w:p>
    <w:p w14:paraId="2A2230C3" w14:textId="77777777" w:rsidR="00345993" w:rsidRDefault="00345993" w:rsidP="00345993"/>
    <w:p w14:paraId="7CB56F7E" w14:textId="77777777" w:rsidR="00345993" w:rsidRDefault="00345993" w:rsidP="00345993">
      <w:r>
        <w:t>Følgende kan klage:</w:t>
      </w:r>
    </w:p>
    <w:p w14:paraId="57833FFD" w14:textId="77777777" w:rsidR="00345993" w:rsidRDefault="00345993" w:rsidP="00345993">
      <w:r>
        <w:t xml:space="preserve">Ansøger, miljøministeren, Sundhedsstyrelsen samt enhver, der må antages at have en individuel, væsentlig interesse i sagens udfald. Der kan desuden klages af visse organisationer, som angivet i §§ 85-87 i </w:t>
      </w:r>
      <w:r>
        <w:rPr>
          <w:i/>
          <w:iCs/>
        </w:rPr>
        <w:t>Husdyrgodkendelsesloven</w:t>
      </w:r>
      <w:r>
        <w:t>.</w:t>
      </w:r>
    </w:p>
    <w:p w14:paraId="613AB9A1" w14:textId="77777777" w:rsidR="00345993" w:rsidRDefault="00345993" w:rsidP="00345993"/>
    <w:p w14:paraId="24F044D5" w14:textId="77777777" w:rsidR="00345993" w:rsidRDefault="00345993" w:rsidP="00345993">
      <w:pPr>
        <w:overflowPunct/>
        <w:rPr>
          <w:lang w:eastAsia="da-DK"/>
        </w:rPr>
      </w:pPr>
      <w:r>
        <w:rPr>
          <w:lang w:eastAsia="da-DK"/>
        </w:rPr>
        <w:t xml:space="preserve">En eventuel klage behandles af </w:t>
      </w:r>
      <w:r>
        <w:t>Miljø– og Fødevareklagenævnet</w:t>
      </w:r>
      <w:r>
        <w:rPr>
          <w:lang w:eastAsia="da-DK"/>
        </w:rPr>
        <w:t xml:space="preserve">. Klagen skal indgives til den myndighed, der har truffet afgørelsen, ved anvendelse af digital selvbetjening (Klageportalen, som findes på </w:t>
      </w:r>
      <w:hyperlink r:id="rId13" w:history="1">
        <w:r>
          <w:rPr>
            <w:rStyle w:val="Hyperlink"/>
            <w:rFonts w:eastAsiaTheme="majorEastAsia"/>
            <w:lang w:eastAsia="da-DK"/>
          </w:rPr>
          <w:t>www.borger.dk</w:t>
        </w:r>
      </w:hyperlink>
      <w:r>
        <w:rPr>
          <w:color w:val="0000FF"/>
          <w:lang w:eastAsia="da-DK"/>
        </w:rPr>
        <w:t xml:space="preserve"> </w:t>
      </w:r>
      <w:r>
        <w:rPr>
          <w:lang w:eastAsia="da-DK"/>
        </w:rPr>
        <w:t xml:space="preserve">og </w:t>
      </w:r>
      <w:hyperlink r:id="rId14" w:history="1">
        <w:r>
          <w:rPr>
            <w:rStyle w:val="Hyperlink"/>
            <w:rFonts w:eastAsiaTheme="majorEastAsia"/>
            <w:lang w:eastAsia="da-DK"/>
          </w:rPr>
          <w:t>www.virk.dk</w:t>
        </w:r>
      </w:hyperlink>
      <w:r>
        <w:rPr>
          <w:lang w:eastAsia="da-DK"/>
        </w:rPr>
        <w:t xml:space="preserve">), hvorefter denne myndighed snarest og som udgangspunkt ikke senere end tre uger eftermodtagelsen af klagen videresender denne til Miljø- og Fødevareklagenævnet, såfremt afgørelsen fastholdes. Yderligere oplysninger om klagereglerne kan findes på </w:t>
      </w:r>
      <w:r>
        <w:t>Miljø– og Fødevareklagenævnet</w:t>
      </w:r>
      <w:r>
        <w:rPr>
          <w:lang w:eastAsia="da-DK"/>
        </w:rPr>
        <w:t xml:space="preserve">s hjemmeside </w:t>
      </w:r>
      <w:hyperlink r:id="rId15" w:history="1">
        <w:r>
          <w:rPr>
            <w:rStyle w:val="Hyperlink"/>
            <w:rFonts w:eastAsiaTheme="majorEastAsia"/>
            <w:lang w:eastAsia="da-DK"/>
          </w:rPr>
          <w:t>www.nmkn.dk</w:t>
        </w:r>
      </w:hyperlink>
      <w:r>
        <w:rPr>
          <w:lang w:eastAsia="da-DK"/>
        </w:rPr>
        <w:t xml:space="preserve">, hvorfra der også er link til Klageportalen. </w:t>
      </w:r>
    </w:p>
    <w:p w14:paraId="308D7612" w14:textId="77777777" w:rsidR="00345993" w:rsidRDefault="00345993" w:rsidP="00345993">
      <w:pPr>
        <w:overflowPunct/>
        <w:rPr>
          <w:lang w:eastAsia="da-DK"/>
        </w:rPr>
      </w:pPr>
    </w:p>
    <w:p w14:paraId="3DF77073" w14:textId="77777777" w:rsidR="00345993" w:rsidRDefault="00345993" w:rsidP="00345993">
      <w:pPr>
        <w:overflowPunct/>
        <w:rPr>
          <w:lang w:eastAsia="da-DK"/>
        </w:rPr>
      </w:pPr>
      <w:r>
        <w:t>Miljø– og Fødevareklagenævnet</w:t>
      </w:r>
      <w:r>
        <w:rPr>
          <w:lang w:eastAsia="da-DK"/>
        </w:rPr>
        <w:t xml:space="preserve"> skal som udgangspunkt afvise en klage, der kommer uden om Klageportalen, hvis der ikke er særlige grunde til det. Eventuel fritagelse for brug af Klageportalen forudsætter, at klager indsender en begrundet anmodning herom til Ikast-Brande Kommune. Kommunen videresender herefter anmodningen til Miljø– og Fødevareklagenævnet, som træffer afgørelse om, hvorvidt anmodningen kan imødekommes.</w:t>
      </w:r>
    </w:p>
    <w:p w14:paraId="58A1B26F" w14:textId="77777777" w:rsidR="00345993" w:rsidRDefault="00345993" w:rsidP="00345993">
      <w:pPr>
        <w:overflowPunct/>
        <w:rPr>
          <w:lang w:eastAsia="da-DK"/>
        </w:rPr>
      </w:pPr>
    </w:p>
    <w:p w14:paraId="4E47312D" w14:textId="77777777" w:rsidR="00345993" w:rsidRDefault="00345993" w:rsidP="00345993">
      <w:pPr>
        <w:overflowPunct/>
      </w:pPr>
      <w:r>
        <w:rPr>
          <w:lang w:eastAsia="da-DK"/>
        </w:rPr>
        <w:t xml:space="preserve">Ved indsendelse af en klage skal klager indbetale et gebyr. </w:t>
      </w:r>
      <w:r>
        <w:t>Gebyrets størrelse differentieres alt efter om klager er en borger eller en virksomhed/organisation. Privatpersoner skal betale et gebyr på 900 kr. Virksomheder og organisationer skal betale et gebyr på 1.800 kr. (2016-niveau – beløbet indeks reguleres den 1. januar hvert år). Klagegebyret opkræves af Nævnenes Hus. Betaling af klagegebyr sker ved elektronisk overførsel eller giroindbetaling. Indbetales gebyret ikke inden den fastsatte frist, afvises klagen.</w:t>
      </w:r>
    </w:p>
    <w:p w14:paraId="1C3677EC" w14:textId="77777777" w:rsidR="00345993" w:rsidRDefault="00345993" w:rsidP="00345993"/>
    <w:p w14:paraId="70A353C6" w14:textId="77777777" w:rsidR="00345993" w:rsidRDefault="00345993" w:rsidP="00345993">
      <w:r>
        <w:lastRenderedPageBreak/>
        <w:t>Gebyret tilbagebetales, hvis:</w:t>
      </w:r>
    </w:p>
    <w:p w14:paraId="44D1D83A" w14:textId="77777777" w:rsidR="00345993" w:rsidRDefault="00345993" w:rsidP="00345993">
      <w:pPr>
        <w:numPr>
          <w:ilvl w:val="0"/>
          <w:numId w:val="31"/>
        </w:numPr>
        <w:overflowPunct/>
        <w:autoSpaceDE/>
        <w:adjustRightInd/>
        <w:textAlignment w:val="auto"/>
      </w:pPr>
      <w:r>
        <w:t>Klagesagen fører til, at den påklagede afgørelse ændres eller ophæves</w:t>
      </w:r>
    </w:p>
    <w:p w14:paraId="4161084E" w14:textId="77777777" w:rsidR="00345993" w:rsidRDefault="00345993" w:rsidP="00345993">
      <w:pPr>
        <w:numPr>
          <w:ilvl w:val="0"/>
          <w:numId w:val="31"/>
        </w:numPr>
        <w:overflowPunct/>
        <w:autoSpaceDE/>
        <w:adjustRightInd/>
        <w:textAlignment w:val="auto"/>
      </w:pPr>
      <w:r>
        <w:t>Klageren får helt eller delvist medhold i klagen</w:t>
      </w:r>
    </w:p>
    <w:p w14:paraId="42886D01" w14:textId="77777777" w:rsidR="00345993" w:rsidRDefault="00345993" w:rsidP="00345993">
      <w:pPr>
        <w:numPr>
          <w:ilvl w:val="0"/>
          <w:numId w:val="31"/>
        </w:numPr>
        <w:overflowPunct/>
        <w:autoSpaceDE/>
        <w:adjustRightInd/>
        <w:textAlignment w:val="auto"/>
      </w:pPr>
      <w:r>
        <w:t>Klagen afvises som følge af overskredet klagefrist, manglende klageberettigelse eller fordi, klagen ikke er omfattet af Miljø– og Fødevareklagenævnets kompetence.</w:t>
      </w:r>
    </w:p>
    <w:p w14:paraId="06CAA2F2" w14:textId="77777777" w:rsidR="00345993" w:rsidRDefault="00345993" w:rsidP="00345993"/>
    <w:p w14:paraId="26D9E0C1" w14:textId="77777777" w:rsidR="00345993" w:rsidRDefault="00345993" w:rsidP="00345993">
      <w:r>
        <w:t>Det bemærkes, at hvis den eneste ændring af den påklagede afgørelse er forlængelse af frist for at efterkomme afgørelsen som følge af den tid, der er medgået til at behandle sagen i klagenævnet, tilbagebetales gebyret ikke.</w:t>
      </w:r>
    </w:p>
    <w:p w14:paraId="0F90007E" w14:textId="77777777" w:rsidR="00345993" w:rsidRDefault="00345993" w:rsidP="00345993"/>
    <w:p w14:paraId="226F93FA" w14:textId="77777777" w:rsidR="00345993" w:rsidRDefault="00345993" w:rsidP="00345993">
      <w:pPr>
        <w:rPr>
          <w:lang w:eastAsia="da-DK"/>
        </w:rPr>
      </w:pPr>
      <w:r>
        <w:t>Miljø– og Fødevareklagenævnet</w:t>
      </w:r>
      <w:r>
        <w:rPr>
          <w:lang w:eastAsia="da-DK"/>
        </w:rPr>
        <w:t xml:space="preserve"> kan også beslutte at tilbagebetale klagegebyret, hvis der er indledt forhandlinger mellem afgørelsens adressat og/eller førsteinstansen om projekttilpasninger, og disse forhandlinger fører til, at klager trækker sin klage tilbage, eller hvis klager i øvrigt trækker sin klage tilbage før </w:t>
      </w:r>
      <w:r>
        <w:t>Miljø– og Fødevareklagenævnet</w:t>
      </w:r>
      <w:r>
        <w:rPr>
          <w:lang w:eastAsia="da-DK"/>
        </w:rPr>
        <w:t xml:space="preserve"> har truffet afgørelse i sagen. Gebyret tilbagebetales dog ikke, hvis </w:t>
      </w:r>
      <w:r>
        <w:t>nævnet</w:t>
      </w:r>
      <w:r>
        <w:rPr>
          <w:lang w:eastAsia="da-DK"/>
        </w:rPr>
        <w:t xml:space="preserve"> vurderer, at der er forhold, der taler imod at tilbagebetale gebyret – for eksempel hvis klagen trækkes tilbage meget sent, herunder efter at klager har haft et afgørelsesudkast i partshøring.</w:t>
      </w:r>
    </w:p>
    <w:p w14:paraId="2D8CAC1F" w14:textId="77777777" w:rsidR="00345993" w:rsidRDefault="00345993" w:rsidP="00345993"/>
    <w:p w14:paraId="7818E4F1" w14:textId="08B3F3FC" w:rsidR="00B2469D" w:rsidRPr="00A32AED" w:rsidRDefault="00345993" w:rsidP="00345993">
      <w:pPr>
        <w:rPr>
          <w:szCs w:val="18"/>
        </w:rPr>
      </w:pPr>
      <w:r>
        <w:t xml:space="preserve">Ifølge § 90 i </w:t>
      </w:r>
      <w:r>
        <w:rPr>
          <w:i/>
          <w:iCs/>
        </w:rPr>
        <w:t>Husdyrgodkendelsesloven</w:t>
      </w:r>
      <w:r>
        <w:t xml:space="preserve"> kan afgørelsen desuden prøves ved domstolene. Et eventuelt sagsanlæg skal anlægges inden seks måneder efter, at afgørelsen er offentliggjort.</w:t>
      </w:r>
    </w:p>
    <w:p w14:paraId="6E13E816" w14:textId="77777777" w:rsidR="00B2469D" w:rsidRPr="00A32AED" w:rsidRDefault="00B2469D" w:rsidP="00B2469D">
      <w:pPr>
        <w:rPr>
          <w:szCs w:val="18"/>
        </w:rPr>
      </w:pPr>
    </w:p>
    <w:p w14:paraId="0CBB7B9F" w14:textId="77777777" w:rsidR="00B2469D" w:rsidRPr="00A32AED" w:rsidRDefault="00B2469D" w:rsidP="00B2469D">
      <w:pPr>
        <w:rPr>
          <w:szCs w:val="18"/>
        </w:rPr>
      </w:pPr>
      <w:r w:rsidRPr="00A32AED">
        <w:rPr>
          <w:szCs w:val="18"/>
        </w:rPr>
        <w:t>Med venlig hilsen</w:t>
      </w:r>
    </w:p>
    <w:p w14:paraId="0F823E55" w14:textId="77777777" w:rsidR="00B2469D" w:rsidRPr="00A32AED" w:rsidRDefault="00B2469D" w:rsidP="00B2469D">
      <w:pPr>
        <w:rPr>
          <w:szCs w:val="18"/>
        </w:rPr>
      </w:pPr>
    </w:p>
    <w:p w14:paraId="129E05DE" w14:textId="77777777" w:rsidR="00B2469D" w:rsidRPr="00A32AED" w:rsidRDefault="00B2469D" w:rsidP="00B2469D">
      <w:pPr>
        <w:rPr>
          <w:szCs w:val="18"/>
        </w:rPr>
      </w:pPr>
    </w:p>
    <w:p w14:paraId="5353D7F6" w14:textId="77777777" w:rsidR="00B2469D" w:rsidRPr="00A32AED" w:rsidRDefault="00B2469D" w:rsidP="00B2469D">
      <w:pPr>
        <w:rPr>
          <w:szCs w:val="18"/>
        </w:rPr>
      </w:pPr>
      <w:r w:rsidRPr="00A32AED">
        <w:rPr>
          <w:szCs w:val="18"/>
        </w:rPr>
        <w:t>Jesper Hahn-Pedersen</w:t>
      </w:r>
    </w:p>
    <w:p w14:paraId="5290C8B1" w14:textId="77777777" w:rsidR="00AB29F2" w:rsidRPr="00AB29F2" w:rsidRDefault="00B2469D" w:rsidP="00B2469D">
      <w:pPr>
        <w:rPr>
          <w:color w:val="auto"/>
          <w:szCs w:val="18"/>
        </w:rPr>
      </w:pPr>
      <w:r w:rsidRPr="00A32AED">
        <w:rPr>
          <w:szCs w:val="18"/>
        </w:rPr>
        <w:t>chef for Bygge- og Miljøafdelingen       /</w:t>
      </w:r>
      <w:r w:rsidRPr="00A32AED">
        <w:rPr>
          <w:szCs w:val="18"/>
        </w:rPr>
        <w:tab/>
      </w:r>
      <w:r w:rsidRPr="00A32AED">
        <w:rPr>
          <w:szCs w:val="18"/>
        </w:rPr>
        <w:tab/>
      </w:r>
      <w:r w:rsidRPr="00A32AED">
        <w:rPr>
          <w:szCs w:val="18"/>
        </w:rPr>
        <w:tab/>
      </w:r>
      <w:r w:rsidR="00AB29F2">
        <w:rPr>
          <w:color w:val="auto"/>
          <w:szCs w:val="18"/>
        </w:rPr>
        <w:t>Kristine Bollerup</w:t>
      </w:r>
    </w:p>
    <w:p w14:paraId="176FFD5A" w14:textId="77777777" w:rsidR="00B2469D" w:rsidRPr="00A32AED" w:rsidRDefault="00B2469D" w:rsidP="00B2469D">
      <w:pPr>
        <w:rPr>
          <w:szCs w:val="18"/>
        </w:rPr>
      </w:pPr>
      <w:r w:rsidRPr="00A32AED">
        <w:rPr>
          <w:szCs w:val="18"/>
        </w:rPr>
        <w:tab/>
      </w:r>
      <w:r w:rsidRPr="00A32AED">
        <w:rPr>
          <w:szCs w:val="18"/>
        </w:rPr>
        <w:tab/>
      </w:r>
      <w:r w:rsidRPr="00A32AED">
        <w:rPr>
          <w:szCs w:val="18"/>
        </w:rPr>
        <w:tab/>
      </w:r>
      <w:r w:rsidRPr="00A32AED">
        <w:rPr>
          <w:szCs w:val="18"/>
        </w:rPr>
        <w:tab/>
      </w:r>
      <w:r w:rsidRPr="00A32AED">
        <w:rPr>
          <w:szCs w:val="18"/>
        </w:rPr>
        <w:tab/>
        <w:t>miljømedarbejder</w:t>
      </w:r>
    </w:p>
    <w:p w14:paraId="3E573160" w14:textId="77777777" w:rsidR="00B2469D" w:rsidRPr="00A32AED" w:rsidRDefault="00B2469D" w:rsidP="00B2469D">
      <w:pPr>
        <w:rPr>
          <w:szCs w:val="18"/>
        </w:rPr>
      </w:pPr>
    </w:p>
    <w:p w14:paraId="320DF4E3" w14:textId="77777777" w:rsidR="00B2469D" w:rsidRPr="00A32AED" w:rsidRDefault="00B2469D" w:rsidP="00B2469D">
      <w:pPr>
        <w:rPr>
          <w:szCs w:val="18"/>
        </w:rPr>
      </w:pPr>
    </w:p>
    <w:p w14:paraId="5C78671A" w14:textId="77777777" w:rsidR="00B2469D" w:rsidRPr="00A32AED" w:rsidRDefault="00B2469D" w:rsidP="00B2469D">
      <w:pPr>
        <w:rPr>
          <w:szCs w:val="18"/>
        </w:rPr>
      </w:pPr>
    </w:p>
    <w:p w14:paraId="12184AF5" w14:textId="77777777" w:rsidR="00B2469D" w:rsidRPr="00A32AED" w:rsidRDefault="00B2469D" w:rsidP="00B2469D">
      <w:pPr>
        <w:rPr>
          <w:szCs w:val="18"/>
        </w:rPr>
      </w:pPr>
    </w:p>
    <w:p w14:paraId="49004BCE" w14:textId="77777777" w:rsidR="00B2469D" w:rsidRDefault="00B2469D" w:rsidP="00B2469D">
      <w:pPr>
        <w:rPr>
          <w:szCs w:val="18"/>
        </w:rPr>
      </w:pPr>
    </w:p>
    <w:p w14:paraId="2B68FD85" w14:textId="77777777" w:rsidR="00346982" w:rsidRDefault="00346982" w:rsidP="00B2469D">
      <w:pPr>
        <w:rPr>
          <w:szCs w:val="18"/>
        </w:rPr>
      </w:pPr>
    </w:p>
    <w:p w14:paraId="75D2AF6E" w14:textId="77777777" w:rsidR="00346982" w:rsidRDefault="00346982" w:rsidP="00B2469D">
      <w:pPr>
        <w:rPr>
          <w:szCs w:val="18"/>
        </w:rPr>
      </w:pPr>
    </w:p>
    <w:p w14:paraId="2EA1002E" w14:textId="77777777" w:rsidR="00346982" w:rsidRDefault="00346982" w:rsidP="00B2469D">
      <w:pPr>
        <w:rPr>
          <w:szCs w:val="18"/>
        </w:rPr>
      </w:pPr>
    </w:p>
    <w:p w14:paraId="7190A9DE" w14:textId="77777777" w:rsidR="00346982" w:rsidRDefault="00346982" w:rsidP="00B2469D">
      <w:pPr>
        <w:rPr>
          <w:szCs w:val="18"/>
        </w:rPr>
      </w:pPr>
    </w:p>
    <w:p w14:paraId="55D19C96" w14:textId="77777777" w:rsidR="00504131" w:rsidRDefault="00504131" w:rsidP="00B2469D">
      <w:pPr>
        <w:rPr>
          <w:szCs w:val="18"/>
        </w:rPr>
      </w:pPr>
    </w:p>
    <w:p w14:paraId="657118E8" w14:textId="77777777" w:rsidR="00346982" w:rsidRDefault="00346982" w:rsidP="00B2469D">
      <w:pPr>
        <w:rPr>
          <w:szCs w:val="18"/>
        </w:rPr>
      </w:pPr>
    </w:p>
    <w:p w14:paraId="3ED56422" w14:textId="77777777" w:rsidR="00346982" w:rsidRDefault="00346982" w:rsidP="00B2469D">
      <w:pPr>
        <w:rPr>
          <w:szCs w:val="18"/>
        </w:rPr>
      </w:pPr>
    </w:p>
    <w:p w14:paraId="1B6F3CC1" w14:textId="77777777" w:rsidR="00346982" w:rsidRDefault="00346982" w:rsidP="00B2469D">
      <w:pPr>
        <w:rPr>
          <w:szCs w:val="18"/>
        </w:rPr>
      </w:pPr>
    </w:p>
    <w:p w14:paraId="157A67C5" w14:textId="77777777" w:rsidR="00346982" w:rsidRPr="00A32AED" w:rsidRDefault="00346982" w:rsidP="00B2469D">
      <w:pPr>
        <w:rPr>
          <w:szCs w:val="18"/>
        </w:rPr>
      </w:pPr>
    </w:p>
    <w:p w14:paraId="13EBB820" w14:textId="77777777" w:rsidR="00B2469D" w:rsidRPr="00A32AED" w:rsidRDefault="00B2469D" w:rsidP="00B2469D">
      <w:pPr>
        <w:rPr>
          <w:szCs w:val="18"/>
        </w:rPr>
      </w:pPr>
    </w:p>
    <w:p w14:paraId="55036902" w14:textId="77777777" w:rsidR="00B2469D" w:rsidRPr="00A32AED" w:rsidRDefault="00B2469D" w:rsidP="00B2469D">
      <w:pPr>
        <w:rPr>
          <w:b/>
          <w:szCs w:val="18"/>
        </w:rPr>
      </w:pPr>
      <w:r w:rsidRPr="00A32AED">
        <w:rPr>
          <w:b/>
          <w:szCs w:val="18"/>
        </w:rPr>
        <w:t>Bilag:</w:t>
      </w:r>
    </w:p>
    <w:p w14:paraId="7EE05334" w14:textId="77777777" w:rsidR="00B2469D" w:rsidRPr="00A32AED" w:rsidRDefault="00B2469D" w:rsidP="00B2469D">
      <w:pPr>
        <w:rPr>
          <w:szCs w:val="18"/>
        </w:rPr>
      </w:pPr>
      <w:r w:rsidRPr="00A32AED">
        <w:rPr>
          <w:szCs w:val="18"/>
        </w:rPr>
        <w:t xml:space="preserve">Baggrund for miljøtilladelse af husdyrbruget </w:t>
      </w:r>
      <w:r w:rsidR="00AB29F2">
        <w:rPr>
          <w:szCs w:val="18"/>
        </w:rPr>
        <w:t>Krogagervej 21, 7441 Bording</w:t>
      </w:r>
      <w:r w:rsidRPr="00A32AED">
        <w:rPr>
          <w:szCs w:val="18"/>
        </w:rPr>
        <w:t>, inkl. bilag</w:t>
      </w:r>
    </w:p>
    <w:p w14:paraId="7EE4FE27" w14:textId="77777777" w:rsidR="00B2469D" w:rsidRPr="00A32AED" w:rsidRDefault="00B2469D" w:rsidP="00B2469D">
      <w:pPr>
        <w:rPr>
          <w:b/>
          <w:szCs w:val="18"/>
          <w:highlight w:val="magenta"/>
        </w:rPr>
      </w:pPr>
    </w:p>
    <w:p w14:paraId="31F71F92" w14:textId="77777777" w:rsidR="00B2469D" w:rsidRPr="00A32AED" w:rsidRDefault="00B2469D" w:rsidP="00B2469D">
      <w:pPr>
        <w:rPr>
          <w:b/>
          <w:szCs w:val="18"/>
          <w:highlight w:val="magenta"/>
        </w:rPr>
      </w:pPr>
    </w:p>
    <w:p w14:paraId="7082F230" w14:textId="01C85CDA" w:rsidR="00B2469D" w:rsidRDefault="00B2469D" w:rsidP="00B2469D">
      <w:pPr>
        <w:rPr>
          <w:b/>
          <w:szCs w:val="18"/>
          <w:highlight w:val="magenta"/>
        </w:rPr>
      </w:pPr>
    </w:p>
    <w:p w14:paraId="7E9ED635" w14:textId="77777777" w:rsidR="00296042" w:rsidRPr="00A32AED" w:rsidRDefault="00296042" w:rsidP="00B2469D">
      <w:pPr>
        <w:rPr>
          <w:b/>
          <w:szCs w:val="18"/>
          <w:highlight w:val="magenta"/>
        </w:rPr>
      </w:pPr>
    </w:p>
    <w:p w14:paraId="6A920695" w14:textId="77777777" w:rsidR="00B2469D" w:rsidRPr="00A32AED" w:rsidRDefault="00B2469D" w:rsidP="00B2469D">
      <w:pPr>
        <w:rPr>
          <w:b/>
          <w:szCs w:val="18"/>
          <w:highlight w:val="magenta"/>
        </w:rPr>
      </w:pPr>
    </w:p>
    <w:p w14:paraId="7F1378BD" w14:textId="77777777" w:rsidR="00B2469D" w:rsidRPr="00A32AED" w:rsidRDefault="00B2469D" w:rsidP="00B2469D">
      <w:pPr>
        <w:rPr>
          <w:b/>
          <w:szCs w:val="18"/>
          <w:highlight w:val="magenta"/>
        </w:rPr>
      </w:pPr>
    </w:p>
    <w:p w14:paraId="290BD91B" w14:textId="77777777" w:rsidR="00B2469D" w:rsidRPr="00A32AED" w:rsidRDefault="00B2469D" w:rsidP="00B2469D">
      <w:pPr>
        <w:rPr>
          <w:b/>
          <w:szCs w:val="18"/>
          <w:u w:val="single"/>
        </w:rPr>
      </w:pPr>
      <w:r w:rsidRPr="00A32AED">
        <w:rPr>
          <w:b/>
          <w:szCs w:val="18"/>
          <w:u w:val="single"/>
        </w:rPr>
        <w:t>Kopi af udkast til afgørelse inkl. bilag sendt til:</w:t>
      </w:r>
    </w:p>
    <w:p w14:paraId="4694B0C2" w14:textId="77777777" w:rsidR="00B2469D" w:rsidRPr="00A32AED" w:rsidRDefault="000D58F8" w:rsidP="00B2469D">
      <w:pPr>
        <w:pStyle w:val="Sidehoved"/>
        <w:rPr>
          <w:szCs w:val="18"/>
          <w:lang w:val="sv-SE"/>
        </w:rPr>
      </w:pPr>
      <w:r>
        <w:rPr>
          <w:szCs w:val="18"/>
          <w:lang w:val="sv-SE"/>
        </w:rPr>
        <w:t>Ansøger: Niels Peder Lindebjerg, Christianshedevej 40, 7441 Bording</w:t>
      </w:r>
    </w:p>
    <w:p w14:paraId="514DD50C" w14:textId="77777777" w:rsidR="00B2469D" w:rsidRPr="00A32AED" w:rsidRDefault="00B2469D" w:rsidP="00B2469D">
      <w:pPr>
        <w:rPr>
          <w:szCs w:val="18"/>
          <w:lang w:val="sv-SE"/>
        </w:rPr>
      </w:pPr>
    </w:p>
    <w:p w14:paraId="31F30DA5" w14:textId="77777777" w:rsidR="00B2469D" w:rsidRPr="00A32AED" w:rsidRDefault="00B2469D" w:rsidP="00B2469D">
      <w:pPr>
        <w:rPr>
          <w:szCs w:val="18"/>
          <w:lang w:val="sv-SE"/>
        </w:rPr>
      </w:pPr>
      <w:r w:rsidRPr="00CA2AB1">
        <w:rPr>
          <w:szCs w:val="18"/>
          <w:lang w:val="sv-SE"/>
        </w:rPr>
        <w:t xml:space="preserve">Konsulent: </w:t>
      </w:r>
      <w:r w:rsidR="000D58F8" w:rsidRPr="00CA2AB1">
        <w:rPr>
          <w:szCs w:val="18"/>
          <w:lang w:val="sv-SE"/>
        </w:rPr>
        <w:t>Benny Jensen, Parallelvej 9a, 8680 Ry, e-mail: bje@lrs.dk</w:t>
      </w:r>
    </w:p>
    <w:p w14:paraId="545F3614" w14:textId="77777777" w:rsidR="00B2469D" w:rsidRPr="00A32AED" w:rsidRDefault="00B2469D" w:rsidP="00B2469D">
      <w:pPr>
        <w:rPr>
          <w:szCs w:val="18"/>
        </w:rPr>
      </w:pPr>
    </w:p>
    <w:p w14:paraId="318B0E12" w14:textId="77777777" w:rsidR="00B2469D" w:rsidRPr="00A32AED" w:rsidRDefault="00B2469D" w:rsidP="00B2469D">
      <w:pPr>
        <w:rPr>
          <w:b/>
          <w:szCs w:val="18"/>
        </w:rPr>
      </w:pPr>
      <w:r w:rsidRPr="00A32AED">
        <w:rPr>
          <w:b/>
          <w:szCs w:val="18"/>
        </w:rPr>
        <w:t>Kopi af afgørelse inkl. baggrund for miljøtilladelse og kortbilag er sendt til:</w:t>
      </w:r>
    </w:p>
    <w:p w14:paraId="3EA78D2C" w14:textId="77777777" w:rsidR="00B2469D" w:rsidRPr="00A32AED" w:rsidRDefault="00BA5AEE" w:rsidP="00B2469D">
      <w:pPr>
        <w:rPr>
          <w:vanish/>
          <w:szCs w:val="18"/>
        </w:rPr>
      </w:pPr>
      <w:hyperlink r:id="rId16" w:tooltip="Se firmaprofil for Sundhedsstyrelsen" w:history="1">
        <w:r w:rsidR="00B2469D" w:rsidRPr="00A32AED">
          <w:rPr>
            <w:rStyle w:val="Hyperlink"/>
            <w:vanish/>
            <w:szCs w:val="18"/>
          </w:rPr>
          <w:t>Sundhedsstyrelsen</w:t>
        </w:r>
      </w:hyperlink>
      <w:hyperlink r:id="rId17" w:tooltip="Vis adresse på kort" w:history="1">
        <w:r w:rsidR="00B2469D" w:rsidRPr="00A32AED">
          <w:rPr>
            <w:rStyle w:val="Hyperlink"/>
            <w:vanish/>
            <w:szCs w:val="18"/>
          </w:rPr>
          <w:t>Islands Brygge 67</w:t>
        </w:r>
        <w:r w:rsidR="00B2469D" w:rsidRPr="00A32AED">
          <w:rPr>
            <w:vanish/>
            <w:szCs w:val="18"/>
          </w:rPr>
          <w:br/>
        </w:r>
        <w:r w:rsidR="00B2469D" w:rsidRPr="00A32AED">
          <w:rPr>
            <w:rStyle w:val="Hyperlink"/>
            <w:vanish/>
            <w:szCs w:val="18"/>
          </w:rPr>
          <w:t>2300 København S</w:t>
        </w:r>
        <w:r w:rsidR="00B2469D" w:rsidRPr="00A32AED">
          <w:rPr>
            <w:vanish/>
            <w:szCs w:val="18"/>
          </w:rPr>
          <w:br/>
        </w:r>
      </w:hyperlink>
    </w:p>
    <w:p w14:paraId="3CDFB983" w14:textId="77777777" w:rsidR="00B2469D" w:rsidRPr="00A32AED" w:rsidRDefault="00B2469D" w:rsidP="00B2469D">
      <w:pPr>
        <w:rPr>
          <w:vanish/>
          <w:szCs w:val="18"/>
        </w:rPr>
      </w:pPr>
      <w:r w:rsidRPr="00A32AED">
        <w:rPr>
          <w:vanish/>
          <w:szCs w:val="18"/>
        </w:rPr>
        <w:t>Tlf: 72227400</w:t>
      </w:r>
    </w:p>
    <w:p w14:paraId="6DDC98F9" w14:textId="77777777" w:rsidR="00B2469D" w:rsidRPr="00A32AED" w:rsidRDefault="00B2469D" w:rsidP="00B2469D">
      <w:pPr>
        <w:rPr>
          <w:szCs w:val="18"/>
        </w:rPr>
      </w:pPr>
      <w:r w:rsidRPr="00A32AED">
        <w:rPr>
          <w:szCs w:val="18"/>
        </w:rPr>
        <w:t>Arbejderbevægelsens Erhvervsråd</w:t>
      </w:r>
      <w:r w:rsidR="003376C6">
        <w:rPr>
          <w:szCs w:val="18"/>
        </w:rPr>
        <w:t xml:space="preserve"> –</w:t>
      </w:r>
      <w:r w:rsidRPr="00A32AED">
        <w:rPr>
          <w:szCs w:val="18"/>
        </w:rPr>
        <w:t xml:space="preserve"> e-mail: </w:t>
      </w:r>
      <w:hyperlink r:id="rId18" w:history="1">
        <w:r w:rsidRPr="00A32AED">
          <w:rPr>
            <w:rStyle w:val="Hyperlink"/>
            <w:szCs w:val="18"/>
          </w:rPr>
          <w:t>ae@ae.dk</w:t>
        </w:r>
      </w:hyperlink>
      <w:r w:rsidRPr="00A32AED">
        <w:rPr>
          <w:szCs w:val="18"/>
        </w:rPr>
        <w:t xml:space="preserve"> </w:t>
      </w:r>
    </w:p>
    <w:p w14:paraId="42E5861D" w14:textId="77777777" w:rsidR="00B2469D" w:rsidRPr="00A32AED" w:rsidRDefault="00B2469D" w:rsidP="00B2469D">
      <w:pPr>
        <w:rPr>
          <w:szCs w:val="18"/>
        </w:rPr>
      </w:pPr>
      <w:r w:rsidRPr="00A32AED">
        <w:rPr>
          <w:szCs w:val="18"/>
        </w:rPr>
        <w:t>Danmarks Naturfredningsforening</w:t>
      </w:r>
      <w:r w:rsidR="003376C6">
        <w:rPr>
          <w:szCs w:val="18"/>
        </w:rPr>
        <w:t xml:space="preserve"> –</w:t>
      </w:r>
      <w:r w:rsidRPr="00A32AED">
        <w:rPr>
          <w:szCs w:val="18"/>
        </w:rPr>
        <w:t xml:space="preserve"> e-mail: </w:t>
      </w:r>
      <w:hyperlink r:id="rId19" w:history="1">
        <w:r w:rsidRPr="00A32AED">
          <w:rPr>
            <w:rStyle w:val="Hyperlink"/>
            <w:szCs w:val="18"/>
          </w:rPr>
          <w:t>dnikast-brande-sager@dn.dk</w:t>
        </w:r>
      </w:hyperlink>
    </w:p>
    <w:p w14:paraId="7A56D189" w14:textId="77777777" w:rsidR="00B2469D" w:rsidRPr="00A32AED" w:rsidRDefault="00B2469D" w:rsidP="00B2469D">
      <w:pPr>
        <w:tabs>
          <w:tab w:val="center" w:pos="4320"/>
          <w:tab w:val="right" w:pos="8640"/>
        </w:tabs>
        <w:ind w:right="-2"/>
        <w:rPr>
          <w:rFonts w:cs="Verdana"/>
          <w:szCs w:val="18"/>
          <w:lang w:eastAsia="da-DK"/>
        </w:rPr>
      </w:pPr>
      <w:r w:rsidRPr="00A32AED">
        <w:rPr>
          <w:rFonts w:cs="Verdana"/>
          <w:szCs w:val="18"/>
          <w:lang w:eastAsia="da-DK"/>
        </w:rPr>
        <w:t xml:space="preserve">Danmarks Sportsfiskerforbund, </w:t>
      </w:r>
    </w:p>
    <w:p w14:paraId="6FB16E27" w14:textId="77777777" w:rsidR="00B2469D" w:rsidRPr="00A32AED" w:rsidRDefault="00B2469D" w:rsidP="00B2469D">
      <w:pPr>
        <w:numPr>
          <w:ilvl w:val="0"/>
          <w:numId w:val="5"/>
        </w:numPr>
        <w:tabs>
          <w:tab w:val="center" w:pos="4320"/>
          <w:tab w:val="right" w:pos="8640"/>
        </w:tabs>
        <w:overflowPunct/>
        <w:ind w:right="-2"/>
        <w:textAlignment w:val="auto"/>
        <w:rPr>
          <w:rFonts w:cs="Verdana"/>
          <w:szCs w:val="18"/>
          <w:lang w:eastAsia="da-DK"/>
        </w:rPr>
      </w:pPr>
      <w:r w:rsidRPr="00A32AED">
        <w:rPr>
          <w:rFonts w:cs="Verdana"/>
          <w:szCs w:val="18"/>
          <w:lang w:eastAsia="da-DK"/>
        </w:rPr>
        <w:t xml:space="preserve">Hovedkontor – e-mail: </w:t>
      </w:r>
      <w:hyperlink r:id="rId20" w:history="1">
        <w:r w:rsidRPr="00A32AED">
          <w:rPr>
            <w:rStyle w:val="Hyperlink"/>
            <w:rFonts w:cs="Verdana"/>
            <w:szCs w:val="18"/>
            <w:lang w:eastAsia="da-DK"/>
          </w:rPr>
          <w:t>post@sportsfiskerforbundet.dk</w:t>
        </w:r>
      </w:hyperlink>
      <w:r w:rsidRPr="00A32AED">
        <w:rPr>
          <w:rFonts w:cs="Verdana"/>
          <w:szCs w:val="18"/>
          <w:lang w:eastAsia="da-DK"/>
        </w:rPr>
        <w:t xml:space="preserve"> </w:t>
      </w:r>
    </w:p>
    <w:p w14:paraId="04DBB1E7" w14:textId="77777777" w:rsidR="00B2469D" w:rsidRPr="00A32AED" w:rsidRDefault="00B2469D" w:rsidP="00B2469D">
      <w:pPr>
        <w:numPr>
          <w:ilvl w:val="0"/>
          <w:numId w:val="5"/>
        </w:numPr>
        <w:tabs>
          <w:tab w:val="center" w:pos="4320"/>
          <w:tab w:val="right" w:pos="8640"/>
        </w:tabs>
        <w:overflowPunct/>
        <w:ind w:right="-2"/>
        <w:textAlignment w:val="auto"/>
        <w:rPr>
          <w:rFonts w:cs="Verdana"/>
          <w:szCs w:val="18"/>
          <w:lang w:eastAsia="da-DK"/>
        </w:rPr>
      </w:pPr>
      <w:r w:rsidRPr="00A32AED">
        <w:rPr>
          <w:rFonts w:cs="Verdana"/>
          <w:szCs w:val="18"/>
          <w:lang w:eastAsia="da-DK"/>
        </w:rPr>
        <w:t xml:space="preserve">Den centrale miljøafdeling, Worsaaesgade 1, 7100 Vejle – e-mail: </w:t>
      </w:r>
      <w:hyperlink r:id="rId21" w:history="1">
        <w:r w:rsidRPr="00A32AED">
          <w:rPr>
            <w:rStyle w:val="Hyperlink"/>
            <w:rFonts w:cs="Verdana"/>
            <w:szCs w:val="18"/>
            <w:lang w:eastAsia="da-DK"/>
          </w:rPr>
          <w:t>lbt@sportsfiskerforbundet.dk</w:t>
        </w:r>
      </w:hyperlink>
      <w:r w:rsidRPr="00A32AED">
        <w:rPr>
          <w:rFonts w:cs="Verdana"/>
          <w:szCs w:val="18"/>
          <w:lang w:eastAsia="da-DK"/>
        </w:rPr>
        <w:t xml:space="preserve"> </w:t>
      </w:r>
      <w:r w:rsidRPr="00A32AED">
        <w:rPr>
          <w:rFonts w:cs="Verdana"/>
          <w:szCs w:val="18"/>
          <w:u w:val="single"/>
          <w:lang w:eastAsia="da-DK"/>
        </w:rPr>
        <w:t xml:space="preserve"> </w:t>
      </w:r>
      <w:r w:rsidRPr="00A32AED">
        <w:rPr>
          <w:rFonts w:cs="Verdana"/>
          <w:szCs w:val="18"/>
          <w:lang w:eastAsia="da-DK"/>
        </w:rPr>
        <w:t xml:space="preserve"> </w:t>
      </w:r>
    </w:p>
    <w:p w14:paraId="7B449566" w14:textId="77777777" w:rsidR="00B2469D" w:rsidRPr="00A32AED" w:rsidRDefault="00B2469D" w:rsidP="00B2469D">
      <w:pPr>
        <w:rPr>
          <w:szCs w:val="18"/>
          <w:lang w:val="de-DE"/>
        </w:rPr>
      </w:pPr>
      <w:r w:rsidRPr="00A32AED">
        <w:rPr>
          <w:szCs w:val="18"/>
          <w:lang w:val="de-DE"/>
        </w:rPr>
        <w:t>Ferskvandsfiskeriforeningen</w:t>
      </w:r>
      <w:r w:rsidR="003376C6">
        <w:rPr>
          <w:szCs w:val="18"/>
          <w:lang w:val="de-DE"/>
        </w:rPr>
        <w:t xml:space="preserve"> –</w:t>
      </w:r>
      <w:r w:rsidRPr="00A32AED">
        <w:rPr>
          <w:szCs w:val="18"/>
          <w:lang w:val="de-DE"/>
        </w:rPr>
        <w:t xml:space="preserve"> e-mail: </w:t>
      </w:r>
      <w:hyperlink r:id="rId22" w:history="1">
        <w:r w:rsidRPr="00A32AED">
          <w:rPr>
            <w:rStyle w:val="Hyperlink"/>
            <w:szCs w:val="18"/>
            <w:lang w:val="de-DE"/>
          </w:rPr>
          <w:t>nb@ferskvandsfiskeriforeningen.dk</w:t>
        </w:r>
      </w:hyperlink>
    </w:p>
    <w:p w14:paraId="112469E3" w14:textId="77777777" w:rsidR="00B2469D" w:rsidRPr="00A32AED" w:rsidRDefault="00B2469D" w:rsidP="00B2469D">
      <w:pPr>
        <w:rPr>
          <w:szCs w:val="18"/>
          <w:lang w:val="de-DE"/>
        </w:rPr>
      </w:pPr>
      <w:r w:rsidRPr="00A32AED">
        <w:rPr>
          <w:szCs w:val="18"/>
          <w:lang w:val="de-DE"/>
        </w:rPr>
        <w:t>Forbrugerrådet</w:t>
      </w:r>
      <w:r w:rsidR="003376C6">
        <w:rPr>
          <w:szCs w:val="18"/>
          <w:lang w:val="de-DE"/>
        </w:rPr>
        <w:t xml:space="preserve"> –</w:t>
      </w:r>
      <w:r w:rsidRPr="00A32AED">
        <w:rPr>
          <w:szCs w:val="18"/>
          <w:lang w:val="de-DE"/>
        </w:rPr>
        <w:t xml:space="preserve"> e-mail: </w:t>
      </w:r>
      <w:hyperlink r:id="rId23" w:history="1">
        <w:r w:rsidRPr="00A32AED">
          <w:rPr>
            <w:rStyle w:val="Hyperlink"/>
            <w:szCs w:val="18"/>
            <w:lang w:val="de-DE"/>
          </w:rPr>
          <w:t>fbr@fbr.dk</w:t>
        </w:r>
      </w:hyperlink>
    </w:p>
    <w:p w14:paraId="3CFED872" w14:textId="77777777" w:rsidR="00B2469D" w:rsidRPr="00A32AED" w:rsidRDefault="00B2469D" w:rsidP="00B2469D">
      <w:pPr>
        <w:rPr>
          <w:szCs w:val="18"/>
        </w:rPr>
      </w:pPr>
      <w:r w:rsidRPr="00A32AED">
        <w:rPr>
          <w:szCs w:val="18"/>
        </w:rPr>
        <w:t xml:space="preserve">Sundhedsstyrelsen, </w:t>
      </w:r>
      <w:r w:rsidR="00890874">
        <w:rPr>
          <w:szCs w:val="18"/>
        </w:rPr>
        <w:t xml:space="preserve">Embedslægeinstitutionen Nord </w:t>
      </w:r>
      <w:r w:rsidR="003376C6">
        <w:rPr>
          <w:szCs w:val="18"/>
        </w:rPr>
        <w:t>–</w:t>
      </w:r>
      <w:r w:rsidR="00890874">
        <w:rPr>
          <w:szCs w:val="18"/>
        </w:rPr>
        <w:t xml:space="preserve"> </w:t>
      </w:r>
      <w:r w:rsidRPr="00A32AED">
        <w:rPr>
          <w:szCs w:val="18"/>
        </w:rPr>
        <w:t xml:space="preserve">e-mail: </w:t>
      </w:r>
      <w:hyperlink r:id="rId24" w:history="1">
        <w:r w:rsidR="00890874" w:rsidRPr="00734F25">
          <w:rPr>
            <w:rStyle w:val="Hyperlink"/>
            <w:szCs w:val="18"/>
          </w:rPr>
          <w:t>senord@sst.dk</w:t>
        </w:r>
      </w:hyperlink>
    </w:p>
    <w:p w14:paraId="17C262FC" w14:textId="77777777" w:rsidR="00B2469D" w:rsidRPr="00A32AED" w:rsidRDefault="00B2469D" w:rsidP="00B2469D">
      <w:pPr>
        <w:tabs>
          <w:tab w:val="center" w:pos="4320"/>
          <w:tab w:val="right" w:pos="8640"/>
        </w:tabs>
        <w:ind w:right="-2"/>
        <w:rPr>
          <w:rFonts w:cs="Verdana"/>
          <w:szCs w:val="18"/>
          <w:lang w:eastAsia="da-DK"/>
        </w:rPr>
      </w:pPr>
      <w:r w:rsidRPr="00A32AED">
        <w:rPr>
          <w:rFonts w:cs="Verdana"/>
          <w:szCs w:val="18"/>
          <w:lang w:eastAsia="da-DK"/>
        </w:rPr>
        <w:t>Det Økologiske Råd</w:t>
      </w:r>
      <w:r w:rsidR="003376C6">
        <w:rPr>
          <w:rFonts w:cs="Verdana"/>
          <w:szCs w:val="18"/>
          <w:lang w:eastAsia="da-DK"/>
        </w:rPr>
        <w:t xml:space="preserve"> –</w:t>
      </w:r>
      <w:r w:rsidRPr="00A32AED">
        <w:rPr>
          <w:rFonts w:cs="Verdana"/>
          <w:szCs w:val="18"/>
          <w:lang w:eastAsia="da-DK"/>
        </w:rPr>
        <w:t xml:space="preserve"> e-mail: </w:t>
      </w:r>
      <w:hyperlink r:id="rId25" w:history="1">
        <w:r w:rsidRPr="00A32AED">
          <w:rPr>
            <w:rStyle w:val="Hyperlink"/>
            <w:rFonts w:cs="Verdana"/>
            <w:szCs w:val="18"/>
            <w:lang w:eastAsia="da-DK"/>
          </w:rPr>
          <w:t>husdyr@ecocouncil.dk</w:t>
        </w:r>
      </w:hyperlink>
      <w:r w:rsidRPr="00A32AED">
        <w:rPr>
          <w:rFonts w:cs="Verdana"/>
          <w:szCs w:val="18"/>
          <w:lang w:eastAsia="da-DK"/>
        </w:rPr>
        <w:t xml:space="preserve"> </w:t>
      </w:r>
    </w:p>
    <w:p w14:paraId="175C21A9" w14:textId="77777777" w:rsidR="00B2469D" w:rsidRPr="00A32AED" w:rsidRDefault="00B2469D" w:rsidP="00B2469D">
      <w:pPr>
        <w:rPr>
          <w:szCs w:val="18"/>
        </w:rPr>
      </w:pPr>
      <w:r w:rsidRPr="00A32AED">
        <w:rPr>
          <w:szCs w:val="18"/>
        </w:rPr>
        <w:t>Dansk Ornitologisk forening</w:t>
      </w:r>
      <w:r w:rsidR="003376C6">
        <w:rPr>
          <w:szCs w:val="18"/>
        </w:rPr>
        <w:t xml:space="preserve"> –</w:t>
      </w:r>
      <w:r w:rsidRPr="00A32AED">
        <w:rPr>
          <w:szCs w:val="18"/>
        </w:rPr>
        <w:t xml:space="preserve"> e-mail: </w:t>
      </w:r>
      <w:hyperlink r:id="rId26" w:history="1">
        <w:r w:rsidRPr="00A32AED">
          <w:rPr>
            <w:rStyle w:val="Hyperlink"/>
            <w:szCs w:val="18"/>
          </w:rPr>
          <w:t>natur@dof.dk</w:t>
        </w:r>
      </w:hyperlink>
    </w:p>
    <w:p w14:paraId="44840824" w14:textId="77777777" w:rsidR="00B2469D" w:rsidRPr="00A32AED" w:rsidRDefault="00B2469D" w:rsidP="00B2469D">
      <w:pPr>
        <w:rPr>
          <w:szCs w:val="18"/>
        </w:rPr>
      </w:pPr>
      <w:r w:rsidRPr="00A32AED">
        <w:rPr>
          <w:szCs w:val="18"/>
        </w:rPr>
        <w:t>Dansk Ornitologisk forening, lokalafdeling</w:t>
      </w:r>
      <w:r w:rsidR="003376C6">
        <w:rPr>
          <w:szCs w:val="18"/>
        </w:rPr>
        <w:t xml:space="preserve"> –</w:t>
      </w:r>
      <w:r w:rsidRPr="00A32AED">
        <w:rPr>
          <w:szCs w:val="18"/>
        </w:rPr>
        <w:t xml:space="preserve"> e-mail: </w:t>
      </w:r>
      <w:hyperlink r:id="rId27" w:history="1">
        <w:r w:rsidRPr="00A32AED">
          <w:rPr>
            <w:rStyle w:val="Hyperlink"/>
            <w:szCs w:val="18"/>
          </w:rPr>
          <w:t>ikast-brande@dof.dk</w:t>
        </w:r>
      </w:hyperlink>
    </w:p>
    <w:p w14:paraId="18392C51" w14:textId="77777777" w:rsidR="008D0EB4" w:rsidRDefault="008D0EB4" w:rsidP="00B2469D">
      <w:pPr>
        <w:rPr>
          <w:szCs w:val="18"/>
          <w:lang w:val="sv-SE"/>
        </w:rPr>
      </w:pPr>
    </w:p>
    <w:p w14:paraId="6465CDBB" w14:textId="77777777" w:rsidR="00CA2AB1" w:rsidRPr="00A32AED" w:rsidRDefault="00B2469D" w:rsidP="00CA2AB1">
      <w:pPr>
        <w:rPr>
          <w:szCs w:val="18"/>
          <w:lang w:val="sv-SE"/>
        </w:rPr>
      </w:pPr>
      <w:r w:rsidRPr="00A32AED">
        <w:rPr>
          <w:szCs w:val="18"/>
          <w:lang w:val="sv-SE"/>
        </w:rPr>
        <w:t xml:space="preserve">Konsulent: </w:t>
      </w:r>
      <w:r w:rsidR="00CA2AB1" w:rsidRPr="00CA2AB1">
        <w:rPr>
          <w:szCs w:val="18"/>
          <w:lang w:val="sv-SE"/>
        </w:rPr>
        <w:t>Benny Jensen, Parallelvej 9a, 8680 Ry, e-mail: bje@lrs.dk</w:t>
      </w:r>
    </w:p>
    <w:p w14:paraId="30926284" w14:textId="77777777" w:rsidR="00B2469D" w:rsidRPr="00A32AED" w:rsidRDefault="00B2469D" w:rsidP="00B2469D">
      <w:pPr>
        <w:rPr>
          <w:szCs w:val="18"/>
          <w:lang w:val="sv-SE"/>
        </w:rPr>
      </w:pPr>
    </w:p>
    <w:p w14:paraId="7ADA24C9" w14:textId="77777777" w:rsidR="00B2469D" w:rsidRPr="00A32AED" w:rsidRDefault="00B2469D" w:rsidP="00B2469D">
      <w:pPr>
        <w:rPr>
          <w:szCs w:val="18"/>
        </w:rPr>
      </w:pPr>
    </w:p>
    <w:p w14:paraId="3E5661E7" w14:textId="77777777" w:rsidR="00B2469D" w:rsidRPr="00A32AED" w:rsidRDefault="00B2469D" w:rsidP="00B2469D">
      <w:pPr>
        <w:rPr>
          <w:szCs w:val="18"/>
        </w:rPr>
      </w:pPr>
    </w:p>
    <w:p w14:paraId="12F6B030" w14:textId="77777777" w:rsidR="00B2469D" w:rsidRPr="00A32AED" w:rsidRDefault="00B2469D" w:rsidP="00B2469D">
      <w:pPr>
        <w:rPr>
          <w:szCs w:val="18"/>
        </w:rPr>
      </w:pPr>
    </w:p>
    <w:p w14:paraId="1CD1F00A" w14:textId="77777777" w:rsidR="00B2469D" w:rsidRPr="00A32AED" w:rsidRDefault="00B2469D" w:rsidP="00B2469D">
      <w:pPr>
        <w:rPr>
          <w:szCs w:val="18"/>
        </w:rPr>
      </w:pPr>
    </w:p>
    <w:p w14:paraId="3CF277DD" w14:textId="77777777" w:rsidR="00B2469D" w:rsidRPr="00A32AED" w:rsidRDefault="00B2469D" w:rsidP="00B2469D">
      <w:pPr>
        <w:rPr>
          <w:szCs w:val="18"/>
        </w:rPr>
      </w:pPr>
    </w:p>
    <w:p w14:paraId="3CED3705" w14:textId="77777777" w:rsidR="00B2469D" w:rsidRPr="00A32AED" w:rsidRDefault="00B2469D" w:rsidP="00B2469D">
      <w:pPr>
        <w:rPr>
          <w:szCs w:val="18"/>
        </w:rPr>
      </w:pPr>
    </w:p>
    <w:p w14:paraId="73649D92" w14:textId="77777777" w:rsidR="00B2469D" w:rsidRPr="00A32AED" w:rsidRDefault="00B2469D" w:rsidP="00B2469D">
      <w:pPr>
        <w:rPr>
          <w:szCs w:val="18"/>
        </w:rPr>
      </w:pPr>
    </w:p>
    <w:p w14:paraId="75FDD34F" w14:textId="77777777" w:rsidR="00B2469D" w:rsidRPr="00A32AED" w:rsidRDefault="00B2469D" w:rsidP="00B2469D">
      <w:pPr>
        <w:rPr>
          <w:szCs w:val="18"/>
        </w:rPr>
      </w:pPr>
    </w:p>
    <w:p w14:paraId="25A085D9" w14:textId="77777777" w:rsidR="00B2469D" w:rsidRPr="00A32AED" w:rsidRDefault="00B2469D" w:rsidP="00B2469D">
      <w:pPr>
        <w:rPr>
          <w:szCs w:val="18"/>
        </w:rPr>
      </w:pPr>
    </w:p>
    <w:p w14:paraId="1A3B8AF5" w14:textId="77777777" w:rsidR="00B2469D" w:rsidRPr="00A32AED" w:rsidRDefault="00B2469D" w:rsidP="00B2469D">
      <w:pPr>
        <w:rPr>
          <w:szCs w:val="18"/>
        </w:rPr>
      </w:pPr>
    </w:p>
    <w:p w14:paraId="794EAA86" w14:textId="77777777" w:rsidR="00B2469D" w:rsidRPr="00A32AED" w:rsidRDefault="00B2469D" w:rsidP="00B2469D">
      <w:pPr>
        <w:rPr>
          <w:szCs w:val="18"/>
        </w:rPr>
      </w:pPr>
    </w:p>
    <w:p w14:paraId="59F0C87F" w14:textId="77777777" w:rsidR="00B2469D" w:rsidRPr="00A32AED" w:rsidRDefault="00B2469D" w:rsidP="00B2469D">
      <w:pPr>
        <w:rPr>
          <w:szCs w:val="18"/>
        </w:rPr>
      </w:pPr>
    </w:p>
    <w:p w14:paraId="054886AF" w14:textId="77777777" w:rsidR="00B2469D" w:rsidRPr="00A32AED" w:rsidRDefault="00B2469D" w:rsidP="00B2469D">
      <w:pPr>
        <w:rPr>
          <w:szCs w:val="18"/>
        </w:rPr>
      </w:pPr>
    </w:p>
    <w:p w14:paraId="4A63932F" w14:textId="77777777" w:rsidR="00B2469D" w:rsidRPr="00A32AED" w:rsidRDefault="00B2469D" w:rsidP="00B2469D">
      <w:pPr>
        <w:rPr>
          <w:szCs w:val="18"/>
        </w:rPr>
      </w:pPr>
    </w:p>
    <w:p w14:paraId="691240F9" w14:textId="77777777" w:rsidR="00B2469D" w:rsidRPr="00A32AED" w:rsidRDefault="00B2469D" w:rsidP="00B2469D">
      <w:pPr>
        <w:rPr>
          <w:szCs w:val="18"/>
        </w:rPr>
      </w:pPr>
    </w:p>
    <w:p w14:paraId="7C53748F" w14:textId="77777777" w:rsidR="00B2469D" w:rsidRPr="00A32AED" w:rsidRDefault="00B2469D" w:rsidP="00B2469D">
      <w:pPr>
        <w:rPr>
          <w:szCs w:val="18"/>
        </w:rPr>
      </w:pPr>
    </w:p>
    <w:p w14:paraId="28AB8591" w14:textId="77777777" w:rsidR="00B2469D" w:rsidRPr="00A32AED" w:rsidRDefault="00B2469D" w:rsidP="00B2469D">
      <w:pPr>
        <w:rPr>
          <w:szCs w:val="18"/>
        </w:rPr>
      </w:pPr>
    </w:p>
    <w:p w14:paraId="572FC9A4" w14:textId="68C3BE35" w:rsidR="00B2469D" w:rsidRDefault="00B2469D" w:rsidP="00B2469D">
      <w:pPr>
        <w:rPr>
          <w:szCs w:val="18"/>
        </w:rPr>
      </w:pPr>
    </w:p>
    <w:p w14:paraId="3864D344" w14:textId="7F089AA7" w:rsidR="00296042" w:rsidRDefault="00296042" w:rsidP="00B2469D">
      <w:pPr>
        <w:rPr>
          <w:szCs w:val="18"/>
        </w:rPr>
      </w:pPr>
    </w:p>
    <w:p w14:paraId="0821F13B" w14:textId="74A15C7C" w:rsidR="00296042" w:rsidRDefault="00296042" w:rsidP="00B2469D">
      <w:pPr>
        <w:rPr>
          <w:szCs w:val="18"/>
        </w:rPr>
      </w:pPr>
    </w:p>
    <w:p w14:paraId="6D65F88E" w14:textId="77777777" w:rsidR="00296042" w:rsidRDefault="00296042" w:rsidP="00B2469D">
      <w:pPr>
        <w:rPr>
          <w:szCs w:val="18"/>
        </w:rPr>
      </w:pPr>
    </w:p>
    <w:p w14:paraId="5F577ABC" w14:textId="77777777" w:rsidR="00504131" w:rsidRPr="00A32AED" w:rsidRDefault="00504131" w:rsidP="00B2469D">
      <w:pPr>
        <w:rPr>
          <w:szCs w:val="18"/>
        </w:rPr>
      </w:pPr>
    </w:p>
    <w:p w14:paraId="3A0C5630" w14:textId="77777777" w:rsidR="00B2469D" w:rsidRPr="00A32AED" w:rsidRDefault="00B2469D" w:rsidP="00B2469D">
      <w:pPr>
        <w:rPr>
          <w:szCs w:val="18"/>
        </w:rPr>
      </w:pPr>
    </w:p>
    <w:p w14:paraId="06534BC1" w14:textId="77777777" w:rsidR="00B2469D" w:rsidRPr="00A32AED" w:rsidRDefault="00B2469D" w:rsidP="00B2469D">
      <w:pPr>
        <w:rPr>
          <w:szCs w:val="18"/>
        </w:rPr>
      </w:pPr>
    </w:p>
    <w:p w14:paraId="448DD632" w14:textId="77777777" w:rsidR="00B2469D" w:rsidRPr="00A32AED" w:rsidRDefault="00B2469D" w:rsidP="00B2469D">
      <w:pPr>
        <w:rPr>
          <w:szCs w:val="18"/>
        </w:rPr>
      </w:pPr>
    </w:p>
    <w:p w14:paraId="105F2704" w14:textId="77777777" w:rsidR="00B2469D" w:rsidRPr="00A32AED" w:rsidRDefault="00B2469D" w:rsidP="00B2469D">
      <w:pPr>
        <w:rPr>
          <w:b/>
          <w:szCs w:val="18"/>
        </w:rPr>
      </w:pPr>
    </w:p>
    <w:p w14:paraId="2D6878AE" w14:textId="77777777" w:rsidR="00B2469D" w:rsidRPr="00A32AED" w:rsidRDefault="00B2469D" w:rsidP="00B2469D">
      <w:pPr>
        <w:pStyle w:val="Overskrift2"/>
        <w:rPr>
          <w:rFonts w:ascii="Verdana" w:hAnsi="Verdana"/>
          <w:sz w:val="18"/>
          <w:szCs w:val="18"/>
        </w:rPr>
      </w:pPr>
      <w:r w:rsidRPr="00A32AED">
        <w:rPr>
          <w:rFonts w:ascii="Verdana" w:hAnsi="Verdana"/>
          <w:sz w:val="18"/>
          <w:szCs w:val="18"/>
        </w:rPr>
        <w:t xml:space="preserve">Baggrund for miljøtilladelse af </w:t>
      </w:r>
      <w:r w:rsidRPr="00504131">
        <w:rPr>
          <w:rFonts w:ascii="Verdana" w:hAnsi="Verdana"/>
          <w:sz w:val="18"/>
          <w:szCs w:val="18"/>
        </w:rPr>
        <w:t xml:space="preserve">husdyrbruget </w:t>
      </w:r>
      <w:r w:rsidR="00504131" w:rsidRPr="00504131">
        <w:rPr>
          <w:rFonts w:ascii="Verdana" w:hAnsi="Verdana"/>
          <w:sz w:val="18"/>
          <w:szCs w:val="18"/>
        </w:rPr>
        <w:t>Krogagervej 21, 7441 Bording</w:t>
      </w:r>
    </w:p>
    <w:p w14:paraId="1BEA75D8" w14:textId="77777777" w:rsidR="00B2469D" w:rsidRPr="00A32AED" w:rsidRDefault="00B2469D" w:rsidP="00B2469D">
      <w:pPr>
        <w:rPr>
          <w:b/>
          <w:szCs w:val="18"/>
        </w:rPr>
      </w:pPr>
    </w:p>
    <w:tbl>
      <w:tblPr>
        <w:tblStyle w:val="Tabel-Gitter"/>
        <w:tblW w:w="0" w:type="auto"/>
        <w:tblLook w:val="01E0" w:firstRow="1" w:lastRow="1" w:firstColumn="1" w:lastColumn="1" w:noHBand="0" w:noVBand="0"/>
      </w:tblPr>
      <w:tblGrid>
        <w:gridCol w:w="3206"/>
        <w:gridCol w:w="2155"/>
        <w:gridCol w:w="1033"/>
        <w:gridCol w:w="1071"/>
        <w:gridCol w:w="2163"/>
      </w:tblGrid>
      <w:tr w:rsidR="00B2469D" w:rsidRPr="00A32AED" w14:paraId="41E763B1" w14:textId="77777777" w:rsidTr="00616A6A">
        <w:tc>
          <w:tcPr>
            <w:tcW w:w="3206" w:type="dxa"/>
            <w:shd w:val="clear" w:color="auto" w:fill="E6E6E6"/>
          </w:tcPr>
          <w:p w14:paraId="0CB78FA7" w14:textId="77777777" w:rsidR="00B2469D" w:rsidRPr="00A32AED" w:rsidRDefault="00B2469D" w:rsidP="00A32AED">
            <w:pPr>
              <w:rPr>
                <w:rFonts w:ascii="Verdana" w:hAnsi="Verdana"/>
                <w:b/>
                <w:sz w:val="18"/>
                <w:szCs w:val="18"/>
              </w:rPr>
            </w:pPr>
            <w:r w:rsidRPr="00A32AED">
              <w:rPr>
                <w:rFonts w:ascii="Verdana" w:hAnsi="Verdana"/>
                <w:b/>
                <w:sz w:val="18"/>
                <w:szCs w:val="18"/>
              </w:rPr>
              <w:t>Stamoplysninger</w:t>
            </w:r>
          </w:p>
        </w:tc>
        <w:tc>
          <w:tcPr>
            <w:tcW w:w="6422" w:type="dxa"/>
            <w:gridSpan w:val="4"/>
            <w:shd w:val="clear" w:color="auto" w:fill="E6E6E6"/>
          </w:tcPr>
          <w:p w14:paraId="790EA546" w14:textId="77777777" w:rsidR="00B2469D" w:rsidRPr="00A32AED" w:rsidRDefault="00B2469D" w:rsidP="00A32AED">
            <w:pPr>
              <w:rPr>
                <w:rFonts w:ascii="Verdana" w:hAnsi="Verdana"/>
                <w:b/>
                <w:sz w:val="18"/>
                <w:szCs w:val="18"/>
              </w:rPr>
            </w:pPr>
          </w:p>
        </w:tc>
      </w:tr>
      <w:tr w:rsidR="00B2469D" w:rsidRPr="00A32AED" w14:paraId="66470802" w14:textId="77777777" w:rsidTr="00616A6A">
        <w:tc>
          <w:tcPr>
            <w:tcW w:w="3206" w:type="dxa"/>
          </w:tcPr>
          <w:p w14:paraId="64E8617A" w14:textId="77777777" w:rsidR="00B2469D" w:rsidRPr="00A32AED" w:rsidRDefault="00B2469D" w:rsidP="00A32AED">
            <w:pPr>
              <w:rPr>
                <w:rFonts w:ascii="Verdana" w:hAnsi="Verdana"/>
                <w:sz w:val="18"/>
                <w:szCs w:val="18"/>
              </w:rPr>
            </w:pPr>
            <w:r w:rsidRPr="00A32AED">
              <w:rPr>
                <w:rFonts w:ascii="Verdana" w:hAnsi="Verdana"/>
                <w:sz w:val="18"/>
                <w:szCs w:val="18"/>
              </w:rPr>
              <w:t>Ansøgers navn og adresse</w:t>
            </w:r>
          </w:p>
        </w:tc>
        <w:tc>
          <w:tcPr>
            <w:tcW w:w="6422" w:type="dxa"/>
            <w:gridSpan w:val="4"/>
          </w:tcPr>
          <w:p w14:paraId="41F07FE7" w14:textId="77777777" w:rsidR="00B2469D" w:rsidRDefault="008C0A7E" w:rsidP="00A32AED">
            <w:pPr>
              <w:rPr>
                <w:rFonts w:ascii="Verdana" w:hAnsi="Verdana"/>
                <w:sz w:val="18"/>
                <w:szCs w:val="18"/>
              </w:rPr>
            </w:pPr>
            <w:r>
              <w:rPr>
                <w:rFonts w:ascii="Verdana" w:hAnsi="Verdana"/>
                <w:sz w:val="18"/>
                <w:szCs w:val="18"/>
              </w:rPr>
              <w:t>Niels Peder Lindebjerg</w:t>
            </w:r>
          </w:p>
          <w:p w14:paraId="4267A10D" w14:textId="77777777" w:rsidR="008C0A7E" w:rsidRDefault="008C0A7E" w:rsidP="00A32AED">
            <w:pPr>
              <w:rPr>
                <w:rFonts w:ascii="Verdana" w:hAnsi="Verdana"/>
                <w:sz w:val="18"/>
                <w:szCs w:val="18"/>
              </w:rPr>
            </w:pPr>
            <w:r>
              <w:rPr>
                <w:rFonts w:ascii="Verdana" w:hAnsi="Verdana"/>
                <w:sz w:val="18"/>
                <w:szCs w:val="18"/>
              </w:rPr>
              <w:t>Christianshedevej 40</w:t>
            </w:r>
          </w:p>
          <w:p w14:paraId="1C9A4B4A" w14:textId="77777777" w:rsidR="00B2469D" w:rsidRPr="00A32AED" w:rsidRDefault="008C0A7E" w:rsidP="008C0A7E">
            <w:pPr>
              <w:rPr>
                <w:rFonts w:ascii="Verdana" w:hAnsi="Verdana"/>
                <w:sz w:val="18"/>
                <w:szCs w:val="18"/>
              </w:rPr>
            </w:pPr>
            <w:r>
              <w:rPr>
                <w:rFonts w:ascii="Verdana" w:hAnsi="Verdana"/>
                <w:sz w:val="18"/>
                <w:szCs w:val="18"/>
              </w:rPr>
              <w:t>7441 Bording</w:t>
            </w:r>
          </w:p>
        </w:tc>
      </w:tr>
      <w:tr w:rsidR="00B2469D" w:rsidRPr="00A32AED" w14:paraId="2056A6C0" w14:textId="77777777" w:rsidTr="00616A6A">
        <w:tc>
          <w:tcPr>
            <w:tcW w:w="3206" w:type="dxa"/>
          </w:tcPr>
          <w:p w14:paraId="4E0B226C" w14:textId="77777777" w:rsidR="00B2469D" w:rsidRPr="00A32AED" w:rsidRDefault="00B2469D" w:rsidP="00A32AED">
            <w:pPr>
              <w:rPr>
                <w:rFonts w:ascii="Verdana" w:hAnsi="Verdana"/>
                <w:sz w:val="18"/>
                <w:szCs w:val="18"/>
              </w:rPr>
            </w:pPr>
            <w:r w:rsidRPr="00A32AED">
              <w:rPr>
                <w:rFonts w:ascii="Verdana" w:hAnsi="Verdana"/>
                <w:sz w:val="18"/>
                <w:szCs w:val="18"/>
              </w:rPr>
              <w:t>Ansøgers CVR nr.</w:t>
            </w:r>
          </w:p>
        </w:tc>
        <w:tc>
          <w:tcPr>
            <w:tcW w:w="6422" w:type="dxa"/>
            <w:gridSpan w:val="4"/>
          </w:tcPr>
          <w:p w14:paraId="1C346014" w14:textId="77777777" w:rsidR="00B2469D" w:rsidRPr="00A32AED" w:rsidRDefault="008C0A7E" w:rsidP="00A32AED">
            <w:pPr>
              <w:rPr>
                <w:rFonts w:ascii="Verdana" w:hAnsi="Verdana"/>
                <w:sz w:val="18"/>
                <w:szCs w:val="18"/>
              </w:rPr>
            </w:pPr>
            <w:r>
              <w:rPr>
                <w:rFonts w:ascii="Verdana" w:hAnsi="Verdana"/>
                <w:sz w:val="18"/>
                <w:szCs w:val="18"/>
              </w:rPr>
              <w:t>60296111</w:t>
            </w:r>
          </w:p>
        </w:tc>
      </w:tr>
      <w:tr w:rsidR="00B2469D" w:rsidRPr="00A32AED" w14:paraId="65B42F73" w14:textId="77777777" w:rsidTr="00616A6A">
        <w:tc>
          <w:tcPr>
            <w:tcW w:w="3206" w:type="dxa"/>
          </w:tcPr>
          <w:p w14:paraId="3747D22B" w14:textId="77777777" w:rsidR="00B2469D" w:rsidRPr="00A32AED" w:rsidRDefault="00B2469D" w:rsidP="00A32AED">
            <w:pPr>
              <w:rPr>
                <w:rFonts w:ascii="Verdana" w:hAnsi="Verdana"/>
                <w:sz w:val="18"/>
                <w:szCs w:val="18"/>
              </w:rPr>
            </w:pPr>
            <w:r w:rsidRPr="00A32AED">
              <w:rPr>
                <w:rFonts w:ascii="Verdana" w:hAnsi="Verdana"/>
                <w:sz w:val="18"/>
                <w:szCs w:val="18"/>
              </w:rPr>
              <w:t xml:space="preserve">Ansøgers CHR nr. </w:t>
            </w:r>
          </w:p>
        </w:tc>
        <w:tc>
          <w:tcPr>
            <w:tcW w:w="6422" w:type="dxa"/>
            <w:gridSpan w:val="4"/>
          </w:tcPr>
          <w:p w14:paraId="59567ADC" w14:textId="77777777" w:rsidR="00B2469D" w:rsidRPr="00A32AED" w:rsidRDefault="008C0A7E" w:rsidP="00A32AED">
            <w:pPr>
              <w:rPr>
                <w:rFonts w:ascii="Verdana" w:hAnsi="Verdana"/>
                <w:sz w:val="18"/>
                <w:szCs w:val="18"/>
              </w:rPr>
            </w:pPr>
            <w:r>
              <w:rPr>
                <w:rFonts w:ascii="Verdana" w:hAnsi="Verdana"/>
                <w:sz w:val="18"/>
                <w:szCs w:val="18"/>
              </w:rPr>
              <w:t>64979</w:t>
            </w:r>
          </w:p>
        </w:tc>
      </w:tr>
      <w:tr w:rsidR="00B2469D" w:rsidRPr="00A32AED" w14:paraId="4EAC3376" w14:textId="77777777" w:rsidTr="00616A6A">
        <w:tc>
          <w:tcPr>
            <w:tcW w:w="3206" w:type="dxa"/>
          </w:tcPr>
          <w:p w14:paraId="4C8D2D56" w14:textId="77777777" w:rsidR="00B2469D" w:rsidRPr="00A32AED" w:rsidRDefault="00B2469D" w:rsidP="00A32AED">
            <w:pPr>
              <w:rPr>
                <w:rFonts w:ascii="Verdana" w:hAnsi="Verdana"/>
                <w:sz w:val="18"/>
                <w:szCs w:val="18"/>
              </w:rPr>
            </w:pPr>
            <w:r w:rsidRPr="00A32AED">
              <w:rPr>
                <w:rFonts w:ascii="Verdana" w:hAnsi="Verdana"/>
                <w:sz w:val="18"/>
                <w:szCs w:val="18"/>
              </w:rPr>
              <w:t>Ejendommens adresse</w:t>
            </w:r>
          </w:p>
        </w:tc>
        <w:tc>
          <w:tcPr>
            <w:tcW w:w="6422" w:type="dxa"/>
            <w:gridSpan w:val="4"/>
          </w:tcPr>
          <w:p w14:paraId="5F111EEC" w14:textId="77777777" w:rsidR="00B2469D" w:rsidRPr="00A32AED" w:rsidRDefault="008C0A7E" w:rsidP="00A32AED">
            <w:pPr>
              <w:rPr>
                <w:rFonts w:ascii="Verdana" w:hAnsi="Verdana"/>
                <w:sz w:val="18"/>
                <w:szCs w:val="18"/>
              </w:rPr>
            </w:pPr>
            <w:r>
              <w:rPr>
                <w:rFonts w:ascii="Verdana" w:hAnsi="Verdana"/>
                <w:sz w:val="18"/>
                <w:szCs w:val="18"/>
              </w:rPr>
              <w:t>Krogagervej 21, 7441 Bording</w:t>
            </w:r>
          </w:p>
          <w:p w14:paraId="2EDC260B" w14:textId="77777777" w:rsidR="00B2469D" w:rsidRPr="00A32AED" w:rsidRDefault="00B2469D" w:rsidP="00A32AED">
            <w:pPr>
              <w:rPr>
                <w:rFonts w:ascii="Verdana" w:hAnsi="Verdana"/>
                <w:sz w:val="18"/>
                <w:szCs w:val="18"/>
              </w:rPr>
            </w:pPr>
          </w:p>
        </w:tc>
      </w:tr>
      <w:tr w:rsidR="00B2469D" w:rsidRPr="00A32AED" w14:paraId="6CE12D0D" w14:textId="77777777" w:rsidTr="00616A6A">
        <w:tc>
          <w:tcPr>
            <w:tcW w:w="3206" w:type="dxa"/>
          </w:tcPr>
          <w:p w14:paraId="3F3F09F0" w14:textId="77777777" w:rsidR="00B2469D" w:rsidRPr="00A32AED" w:rsidRDefault="00B2469D" w:rsidP="00A32AED">
            <w:pPr>
              <w:rPr>
                <w:rFonts w:ascii="Verdana" w:hAnsi="Verdana"/>
                <w:sz w:val="18"/>
                <w:szCs w:val="18"/>
              </w:rPr>
            </w:pPr>
            <w:r w:rsidRPr="00A32AED">
              <w:rPr>
                <w:rFonts w:ascii="Verdana" w:hAnsi="Verdana"/>
                <w:sz w:val="18"/>
                <w:szCs w:val="18"/>
              </w:rPr>
              <w:t>Tlf. nr. og e-mail</w:t>
            </w:r>
          </w:p>
        </w:tc>
        <w:tc>
          <w:tcPr>
            <w:tcW w:w="3188" w:type="dxa"/>
            <w:gridSpan w:val="2"/>
          </w:tcPr>
          <w:p w14:paraId="706D0E62" w14:textId="77777777" w:rsidR="00B2469D" w:rsidRPr="00A32AED" w:rsidRDefault="00B2469D" w:rsidP="00A32AED">
            <w:pPr>
              <w:rPr>
                <w:rFonts w:ascii="Verdana" w:hAnsi="Verdana"/>
                <w:sz w:val="18"/>
                <w:szCs w:val="18"/>
              </w:rPr>
            </w:pPr>
            <w:r w:rsidRPr="00A32AED">
              <w:rPr>
                <w:rFonts w:ascii="Verdana" w:hAnsi="Verdana"/>
                <w:sz w:val="18"/>
                <w:szCs w:val="18"/>
              </w:rPr>
              <w:t>Tlf. nr.:</w:t>
            </w:r>
            <w:r w:rsidR="008C0A7E">
              <w:rPr>
                <w:rFonts w:ascii="Verdana" w:hAnsi="Verdana"/>
                <w:sz w:val="18"/>
                <w:szCs w:val="18"/>
              </w:rPr>
              <w:t xml:space="preserve"> 5125 1004</w:t>
            </w:r>
          </w:p>
          <w:p w14:paraId="22CDA968" w14:textId="77777777" w:rsidR="00B2469D" w:rsidRPr="00A32AED" w:rsidRDefault="00B2469D" w:rsidP="00A32AED">
            <w:pPr>
              <w:rPr>
                <w:rFonts w:ascii="Verdana" w:hAnsi="Verdana"/>
                <w:sz w:val="18"/>
                <w:szCs w:val="18"/>
              </w:rPr>
            </w:pPr>
            <w:r w:rsidRPr="00A32AED">
              <w:rPr>
                <w:rFonts w:ascii="Verdana" w:hAnsi="Verdana"/>
                <w:sz w:val="18"/>
                <w:szCs w:val="18"/>
              </w:rPr>
              <w:t>mobil:</w:t>
            </w:r>
            <w:r w:rsidR="008C0A7E">
              <w:rPr>
                <w:rFonts w:ascii="Verdana" w:hAnsi="Verdana"/>
                <w:sz w:val="18"/>
                <w:szCs w:val="18"/>
              </w:rPr>
              <w:t>5125 1004</w:t>
            </w:r>
          </w:p>
        </w:tc>
        <w:tc>
          <w:tcPr>
            <w:tcW w:w="3234" w:type="dxa"/>
            <w:gridSpan w:val="2"/>
          </w:tcPr>
          <w:p w14:paraId="46E8D286" w14:textId="77777777" w:rsidR="00B2469D" w:rsidRPr="00A32AED" w:rsidRDefault="00B2469D" w:rsidP="00A32AED">
            <w:pPr>
              <w:rPr>
                <w:rFonts w:ascii="Verdana" w:hAnsi="Verdana"/>
                <w:sz w:val="18"/>
                <w:szCs w:val="18"/>
              </w:rPr>
            </w:pPr>
            <w:r w:rsidRPr="00A32AED">
              <w:rPr>
                <w:rFonts w:ascii="Verdana" w:hAnsi="Verdana"/>
                <w:sz w:val="18"/>
                <w:szCs w:val="18"/>
              </w:rPr>
              <w:t>e-mail:</w:t>
            </w:r>
            <w:r w:rsidR="00616A6A">
              <w:rPr>
                <w:rFonts w:ascii="Verdana" w:hAnsi="Verdana"/>
                <w:sz w:val="18"/>
                <w:szCs w:val="18"/>
              </w:rPr>
              <w:t>lenelinneberg@live.dk</w:t>
            </w:r>
          </w:p>
        </w:tc>
      </w:tr>
      <w:tr w:rsidR="00B2469D" w:rsidRPr="00A32AED" w14:paraId="43C12F0C" w14:textId="77777777" w:rsidTr="00616A6A">
        <w:tc>
          <w:tcPr>
            <w:tcW w:w="3206" w:type="dxa"/>
          </w:tcPr>
          <w:p w14:paraId="158A4BC7" w14:textId="77777777" w:rsidR="00B2469D" w:rsidRPr="00A32AED" w:rsidRDefault="00B2469D" w:rsidP="00A32AED">
            <w:pPr>
              <w:rPr>
                <w:rFonts w:ascii="Verdana" w:hAnsi="Verdana"/>
                <w:sz w:val="18"/>
                <w:szCs w:val="18"/>
              </w:rPr>
            </w:pPr>
            <w:r w:rsidRPr="00A32AED">
              <w:rPr>
                <w:rFonts w:ascii="Verdana" w:hAnsi="Verdana"/>
                <w:sz w:val="18"/>
                <w:szCs w:val="18"/>
              </w:rPr>
              <w:t>Matr. nr. og ejerlav</w:t>
            </w:r>
          </w:p>
        </w:tc>
        <w:tc>
          <w:tcPr>
            <w:tcW w:w="6422" w:type="dxa"/>
            <w:gridSpan w:val="4"/>
          </w:tcPr>
          <w:p w14:paraId="7589D51A" w14:textId="77777777" w:rsidR="00B2469D" w:rsidRPr="00A32AED" w:rsidRDefault="00616A6A" w:rsidP="00A32AED">
            <w:pPr>
              <w:rPr>
                <w:rFonts w:ascii="Verdana" w:hAnsi="Verdana"/>
                <w:sz w:val="18"/>
                <w:szCs w:val="18"/>
              </w:rPr>
            </w:pPr>
            <w:r>
              <w:rPr>
                <w:rFonts w:ascii="Verdana" w:hAnsi="Verdana"/>
                <w:sz w:val="18"/>
                <w:szCs w:val="18"/>
              </w:rPr>
              <w:t>8i, Christianshede By, Bording</w:t>
            </w:r>
          </w:p>
        </w:tc>
      </w:tr>
      <w:tr w:rsidR="00B2469D" w:rsidRPr="00A32AED" w14:paraId="1C109CF9" w14:textId="77777777" w:rsidTr="00616A6A">
        <w:tc>
          <w:tcPr>
            <w:tcW w:w="3206" w:type="dxa"/>
            <w:shd w:val="clear" w:color="auto" w:fill="E6E6E6"/>
          </w:tcPr>
          <w:p w14:paraId="6536A8B6" w14:textId="77777777" w:rsidR="00B2469D" w:rsidRPr="00A32AED" w:rsidRDefault="00B2469D" w:rsidP="00A32AED">
            <w:pPr>
              <w:rPr>
                <w:rFonts w:ascii="Verdana" w:hAnsi="Verdana"/>
                <w:sz w:val="18"/>
                <w:szCs w:val="18"/>
              </w:rPr>
            </w:pPr>
            <w:r w:rsidRPr="00A32AED">
              <w:rPr>
                <w:rFonts w:ascii="Verdana" w:hAnsi="Verdana"/>
                <w:b/>
                <w:sz w:val="18"/>
                <w:szCs w:val="18"/>
              </w:rPr>
              <w:t>Dyrehold</w:t>
            </w:r>
          </w:p>
        </w:tc>
        <w:tc>
          <w:tcPr>
            <w:tcW w:w="6422" w:type="dxa"/>
            <w:gridSpan w:val="4"/>
            <w:shd w:val="clear" w:color="auto" w:fill="E6E6E6"/>
          </w:tcPr>
          <w:p w14:paraId="7CF347A6" w14:textId="77777777" w:rsidR="00B2469D" w:rsidRPr="00A32AED" w:rsidRDefault="00B2469D" w:rsidP="00A32AED">
            <w:pPr>
              <w:rPr>
                <w:rFonts w:ascii="Verdana" w:hAnsi="Verdana"/>
                <w:sz w:val="18"/>
                <w:szCs w:val="18"/>
              </w:rPr>
            </w:pPr>
          </w:p>
        </w:tc>
      </w:tr>
      <w:tr w:rsidR="00B2469D" w:rsidRPr="00A32AED" w14:paraId="1D9ABC73" w14:textId="77777777" w:rsidTr="00616A6A">
        <w:tc>
          <w:tcPr>
            <w:tcW w:w="3206" w:type="dxa"/>
          </w:tcPr>
          <w:p w14:paraId="4462C510" w14:textId="77777777" w:rsidR="00B2469D" w:rsidRPr="00A32AED" w:rsidRDefault="00B2469D" w:rsidP="00A32AED">
            <w:pPr>
              <w:rPr>
                <w:rFonts w:ascii="Verdana" w:hAnsi="Verdana"/>
                <w:sz w:val="18"/>
                <w:szCs w:val="18"/>
              </w:rPr>
            </w:pPr>
            <w:r w:rsidRPr="00A32AED">
              <w:rPr>
                <w:rFonts w:ascii="Verdana" w:hAnsi="Verdana"/>
                <w:sz w:val="18"/>
                <w:szCs w:val="18"/>
              </w:rPr>
              <w:t>Udvidelse</w:t>
            </w:r>
          </w:p>
        </w:tc>
        <w:tc>
          <w:tcPr>
            <w:tcW w:w="6422" w:type="dxa"/>
            <w:gridSpan w:val="4"/>
          </w:tcPr>
          <w:p w14:paraId="1C2ED107" w14:textId="77777777" w:rsidR="00B2469D" w:rsidRPr="00A32AED" w:rsidRDefault="00616A6A" w:rsidP="00A32AED">
            <w:pPr>
              <w:rPr>
                <w:rFonts w:ascii="Verdana" w:hAnsi="Verdana"/>
                <w:sz w:val="18"/>
                <w:szCs w:val="18"/>
              </w:rPr>
            </w:pPr>
            <w:r>
              <w:rPr>
                <w:rFonts w:ascii="Verdana" w:hAnsi="Verdana"/>
                <w:sz w:val="18"/>
                <w:szCs w:val="18"/>
              </w:rPr>
              <w:t>Dyreholdet udvides med 29,55 DE</w:t>
            </w:r>
          </w:p>
          <w:p w14:paraId="4B15C7B1" w14:textId="77777777" w:rsidR="00B2469D" w:rsidRPr="00A32AED" w:rsidRDefault="00B2469D" w:rsidP="00A32AED">
            <w:pPr>
              <w:rPr>
                <w:rFonts w:ascii="Verdana" w:hAnsi="Verdana"/>
                <w:sz w:val="18"/>
                <w:szCs w:val="18"/>
              </w:rPr>
            </w:pPr>
          </w:p>
        </w:tc>
      </w:tr>
      <w:tr w:rsidR="00B2469D" w:rsidRPr="00A32AED" w14:paraId="70223060" w14:textId="77777777" w:rsidTr="00616A6A">
        <w:tc>
          <w:tcPr>
            <w:tcW w:w="3206" w:type="dxa"/>
            <w:tcBorders>
              <w:bottom w:val="single" w:sz="4" w:space="0" w:color="auto"/>
            </w:tcBorders>
          </w:tcPr>
          <w:p w14:paraId="543C57E0" w14:textId="77777777" w:rsidR="00B2469D" w:rsidRPr="00A32AED" w:rsidRDefault="00B2469D" w:rsidP="00A32AED">
            <w:pPr>
              <w:rPr>
                <w:rFonts w:ascii="Verdana" w:hAnsi="Verdana"/>
                <w:sz w:val="18"/>
                <w:szCs w:val="18"/>
              </w:rPr>
            </w:pPr>
            <w:r w:rsidRPr="00A32AED">
              <w:rPr>
                <w:rFonts w:ascii="Verdana" w:hAnsi="Verdana"/>
                <w:sz w:val="18"/>
                <w:szCs w:val="18"/>
              </w:rPr>
              <w:t>Årlig husdyrproduktion efter udvidelsen</w:t>
            </w:r>
          </w:p>
        </w:tc>
        <w:tc>
          <w:tcPr>
            <w:tcW w:w="6422" w:type="dxa"/>
            <w:gridSpan w:val="4"/>
            <w:tcBorders>
              <w:bottom w:val="single" w:sz="4" w:space="0" w:color="auto"/>
            </w:tcBorders>
          </w:tcPr>
          <w:p w14:paraId="2A040CE2" w14:textId="77777777" w:rsidR="00616A6A" w:rsidRPr="00616A6A" w:rsidRDefault="00616A6A" w:rsidP="00616A6A">
            <w:pPr>
              <w:rPr>
                <w:rFonts w:ascii="Verdana" w:hAnsi="Verdana"/>
                <w:sz w:val="18"/>
                <w:szCs w:val="18"/>
              </w:rPr>
            </w:pPr>
            <w:r w:rsidRPr="00616A6A">
              <w:rPr>
                <w:rFonts w:ascii="Verdana" w:hAnsi="Verdana"/>
                <w:sz w:val="18"/>
                <w:szCs w:val="18"/>
              </w:rPr>
              <w:t>- 50 ammekøer 400- 600 kg (årsdyr)</w:t>
            </w:r>
          </w:p>
          <w:p w14:paraId="786F1224" w14:textId="77777777" w:rsidR="00616A6A" w:rsidRPr="00616A6A" w:rsidRDefault="00616A6A" w:rsidP="00616A6A">
            <w:pPr>
              <w:rPr>
                <w:rFonts w:ascii="Verdana" w:hAnsi="Verdana"/>
                <w:sz w:val="18"/>
                <w:szCs w:val="18"/>
              </w:rPr>
            </w:pPr>
            <w:r w:rsidRPr="00616A6A">
              <w:rPr>
                <w:rFonts w:ascii="Verdana" w:hAnsi="Verdana"/>
                <w:sz w:val="18"/>
                <w:szCs w:val="18"/>
              </w:rPr>
              <w:t>- 25 tyrekalve (0-6 mdr.)</w:t>
            </w:r>
          </w:p>
          <w:p w14:paraId="5817D953" w14:textId="77777777" w:rsidR="00616A6A" w:rsidRPr="00616A6A" w:rsidRDefault="00616A6A" w:rsidP="00616A6A">
            <w:pPr>
              <w:rPr>
                <w:rFonts w:ascii="Verdana" w:hAnsi="Verdana"/>
                <w:sz w:val="18"/>
                <w:szCs w:val="18"/>
              </w:rPr>
            </w:pPr>
            <w:r w:rsidRPr="00616A6A">
              <w:rPr>
                <w:rFonts w:ascii="Verdana" w:hAnsi="Verdana"/>
                <w:sz w:val="18"/>
                <w:szCs w:val="18"/>
              </w:rPr>
              <w:t>- 25 ungtyre (6 mdr. – slagt)</w:t>
            </w:r>
          </w:p>
          <w:p w14:paraId="25F934DF" w14:textId="77777777" w:rsidR="00616A6A" w:rsidRPr="00616A6A" w:rsidRDefault="00616A6A" w:rsidP="00616A6A">
            <w:pPr>
              <w:rPr>
                <w:rFonts w:ascii="Verdana" w:hAnsi="Verdana"/>
                <w:sz w:val="18"/>
                <w:szCs w:val="18"/>
              </w:rPr>
            </w:pPr>
            <w:r w:rsidRPr="00616A6A">
              <w:rPr>
                <w:rFonts w:ascii="Verdana" w:hAnsi="Verdana"/>
                <w:sz w:val="18"/>
                <w:szCs w:val="18"/>
              </w:rPr>
              <w:t>- 25 småkalve (0-6 mdr.)</w:t>
            </w:r>
          </w:p>
          <w:p w14:paraId="646E222E" w14:textId="77777777" w:rsidR="00B2469D" w:rsidRPr="00A32AED" w:rsidRDefault="00616A6A" w:rsidP="00616A6A">
            <w:pPr>
              <w:rPr>
                <w:rFonts w:ascii="Verdana" w:hAnsi="Verdana"/>
                <w:sz w:val="18"/>
                <w:szCs w:val="18"/>
              </w:rPr>
            </w:pPr>
            <w:r w:rsidRPr="00616A6A">
              <w:rPr>
                <w:rFonts w:ascii="Verdana" w:hAnsi="Verdana"/>
                <w:sz w:val="18"/>
                <w:szCs w:val="18"/>
              </w:rPr>
              <w:t>- 55 kvier/stude, tung race (6 mdr. til kælvning)</w:t>
            </w:r>
          </w:p>
        </w:tc>
      </w:tr>
      <w:tr w:rsidR="00616A6A" w:rsidRPr="00A32AED" w14:paraId="22D157CA" w14:textId="77777777" w:rsidTr="00616A6A">
        <w:tc>
          <w:tcPr>
            <w:tcW w:w="3206" w:type="dxa"/>
            <w:shd w:val="clear" w:color="auto" w:fill="E6E6E6"/>
          </w:tcPr>
          <w:p w14:paraId="6AA6C1C4" w14:textId="77777777" w:rsidR="00B2469D" w:rsidRPr="00A32AED" w:rsidRDefault="00B2469D" w:rsidP="00A32AED">
            <w:pPr>
              <w:rPr>
                <w:rFonts w:ascii="Verdana" w:hAnsi="Verdana"/>
                <w:sz w:val="18"/>
                <w:szCs w:val="18"/>
              </w:rPr>
            </w:pPr>
            <w:r w:rsidRPr="00A32AED">
              <w:rPr>
                <w:rFonts w:ascii="Verdana" w:hAnsi="Verdana"/>
                <w:b/>
                <w:sz w:val="18"/>
                <w:szCs w:val="18"/>
              </w:rPr>
              <w:t>Udbringningsarealer</w:t>
            </w:r>
          </w:p>
        </w:tc>
        <w:tc>
          <w:tcPr>
            <w:tcW w:w="2155" w:type="dxa"/>
            <w:shd w:val="clear" w:color="auto" w:fill="E6E6E6"/>
          </w:tcPr>
          <w:p w14:paraId="1A6475D0" w14:textId="77777777" w:rsidR="00B2469D" w:rsidRPr="00A32AED" w:rsidRDefault="00B2469D" w:rsidP="00A32AED">
            <w:pPr>
              <w:rPr>
                <w:rFonts w:ascii="Verdana" w:hAnsi="Verdana"/>
                <w:sz w:val="18"/>
                <w:szCs w:val="18"/>
              </w:rPr>
            </w:pPr>
          </w:p>
        </w:tc>
        <w:tc>
          <w:tcPr>
            <w:tcW w:w="2104" w:type="dxa"/>
            <w:gridSpan w:val="2"/>
            <w:shd w:val="clear" w:color="auto" w:fill="E6E6E6"/>
          </w:tcPr>
          <w:p w14:paraId="1B087ED6" w14:textId="77777777" w:rsidR="00B2469D" w:rsidRPr="00A32AED" w:rsidRDefault="00B2469D" w:rsidP="00A32AED">
            <w:pPr>
              <w:rPr>
                <w:rFonts w:ascii="Verdana" w:hAnsi="Verdana"/>
                <w:b/>
                <w:sz w:val="18"/>
                <w:szCs w:val="18"/>
              </w:rPr>
            </w:pPr>
            <w:r w:rsidRPr="00A32AED">
              <w:rPr>
                <w:rFonts w:ascii="Verdana" w:hAnsi="Verdana"/>
                <w:b/>
                <w:sz w:val="18"/>
                <w:szCs w:val="18"/>
              </w:rPr>
              <w:t>Nudrift (ha)</w:t>
            </w:r>
          </w:p>
        </w:tc>
        <w:tc>
          <w:tcPr>
            <w:tcW w:w="2163" w:type="dxa"/>
            <w:shd w:val="clear" w:color="auto" w:fill="E6E6E6"/>
          </w:tcPr>
          <w:p w14:paraId="2FF69C27" w14:textId="77777777" w:rsidR="00B2469D" w:rsidRPr="00A32AED" w:rsidRDefault="00B2469D" w:rsidP="00A32AED">
            <w:pPr>
              <w:rPr>
                <w:rFonts w:ascii="Verdana" w:hAnsi="Verdana"/>
                <w:b/>
                <w:sz w:val="18"/>
                <w:szCs w:val="18"/>
              </w:rPr>
            </w:pPr>
            <w:r w:rsidRPr="00A32AED">
              <w:rPr>
                <w:rFonts w:ascii="Verdana" w:hAnsi="Verdana"/>
                <w:b/>
                <w:sz w:val="18"/>
                <w:szCs w:val="18"/>
              </w:rPr>
              <w:t>Ansøgt drift (ha)</w:t>
            </w:r>
          </w:p>
        </w:tc>
      </w:tr>
      <w:tr w:rsidR="00616A6A" w:rsidRPr="00A32AED" w14:paraId="4E0A70F4" w14:textId="77777777" w:rsidTr="00616A6A">
        <w:tc>
          <w:tcPr>
            <w:tcW w:w="3206" w:type="dxa"/>
            <w:vMerge w:val="restart"/>
          </w:tcPr>
          <w:p w14:paraId="5421AF22" w14:textId="77777777" w:rsidR="00B2469D" w:rsidRPr="00A32AED" w:rsidRDefault="00B2469D" w:rsidP="00A32AED">
            <w:pPr>
              <w:rPr>
                <w:rFonts w:ascii="Verdana" w:hAnsi="Verdana"/>
                <w:sz w:val="18"/>
                <w:szCs w:val="18"/>
              </w:rPr>
            </w:pPr>
          </w:p>
        </w:tc>
        <w:tc>
          <w:tcPr>
            <w:tcW w:w="2155" w:type="dxa"/>
          </w:tcPr>
          <w:p w14:paraId="2B488185" w14:textId="77777777" w:rsidR="00B2469D" w:rsidRPr="00A32AED" w:rsidRDefault="00B2469D" w:rsidP="00A32AED">
            <w:pPr>
              <w:rPr>
                <w:rFonts w:ascii="Verdana" w:hAnsi="Verdana"/>
                <w:sz w:val="18"/>
                <w:szCs w:val="18"/>
              </w:rPr>
            </w:pPr>
            <w:r w:rsidRPr="00A32AED">
              <w:rPr>
                <w:rFonts w:ascii="Verdana" w:hAnsi="Verdana"/>
                <w:sz w:val="18"/>
                <w:szCs w:val="18"/>
              </w:rPr>
              <w:t>Eget udbringningsareal</w:t>
            </w:r>
          </w:p>
        </w:tc>
        <w:tc>
          <w:tcPr>
            <w:tcW w:w="2104" w:type="dxa"/>
            <w:gridSpan w:val="2"/>
          </w:tcPr>
          <w:p w14:paraId="179DA0D0" w14:textId="77777777" w:rsidR="00B2469D" w:rsidRPr="00A32AED" w:rsidRDefault="00B2469D" w:rsidP="00A32AED">
            <w:pPr>
              <w:rPr>
                <w:rFonts w:ascii="Verdana" w:hAnsi="Verdana"/>
                <w:sz w:val="18"/>
                <w:szCs w:val="18"/>
              </w:rPr>
            </w:pPr>
          </w:p>
          <w:p w14:paraId="152F08B5" w14:textId="77777777" w:rsidR="00B2469D" w:rsidRPr="00A32AED" w:rsidRDefault="0011115D" w:rsidP="00A32AED">
            <w:pPr>
              <w:rPr>
                <w:rFonts w:ascii="Verdana" w:hAnsi="Verdana"/>
                <w:sz w:val="18"/>
                <w:szCs w:val="18"/>
              </w:rPr>
            </w:pPr>
            <w:r>
              <w:rPr>
                <w:rFonts w:ascii="Verdana" w:hAnsi="Verdana"/>
                <w:sz w:val="18"/>
                <w:szCs w:val="18"/>
              </w:rPr>
              <w:t>ca. 17</w:t>
            </w:r>
          </w:p>
        </w:tc>
        <w:tc>
          <w:tcPr>
            <w:tcW w:w="2163" w:type="dxa"/>
          </w:tcPr>
          <w:p w14:paraId="486DC39F" w14:textId="77777777" w:rsidR="00B2469D" w:rsidRDefault="00B2469D" w:rsidP="00A32AED">
            <w:pPr>
              <w:rPr>
                <w:rFonts w:ascii="Verdana" w:hAnsi="Verdana"/>
                <w:sz w:val="18"/>
                <w:szCs w:val="18"/>
              </w:rPr>
            </w:pPr>
          </w:p>
          <w:p w14:paraId="35F6899F" w14:textId="77777777" w:rsidR="00B2469D" w:rsidRPr="00A32AED" w:rsidRDefault="0011115D" w:rsidP="00A32AED">
            <w:pPr>
              <w:rPr>
                <w:rFonts w:ascii="Verdana" w:hAnsi="Verdana"/>
                <w:sz w:val="18"/>
                <w:szCs w:val="18"/>
              </w:rPr>
            </w:pPr>
            <w:r>
              <w:rPr>
                <w:rFonts w:ascii="Verdana" w:hAnsi="Verdana"/>
                <w:sz w:val="18"/>
                <w:szCs w:val="18"/>
              </w:rPr>
              <w:t>ca. 17</w:t>
            </w:r>
          </w:p>
        </w:tc>
      </w:tr>
      <w:tr w:rsidR="00616A6A" w:rsidRPr="00A32AED" w14:paraId="766C2CC0" w14:textId="77777777" w:rsidTr="00616A6A">
        <w:tc>
          <w:tcPr>
            <w:tcW w:w="3206" w:type="dxa"/>
            <w:vMerge/>
          </w:tcPr>
          <w:p w14:paraId="019C1277" w14:textId="77777777" w:rsidR="00B2469D" w:rsidRPr="00A32AED" w:rsidRDefault="00B2469D" w:rsidP="00A32AED">
            <w:pPr>
              <w:rPr>
                <w:rFonts w:ascii="Verdana" w:hAnsi="Verdana"/>
                <w:sz w:val="18"/>
                <w:szCs w:val="18"/>
              </w:rPr>
            </w:pPr>
          </w:p>
        </w:tc>
        <w:tc>
          <w:tcPr>
            <w:tcW w:w="2155" w:type="dxa"/>
          </w:tcPr>
          <w:p w14:paraId="5B7D2031" w14:textId="77777777" w:rsidR="00B2469D" w:rsidRPr="00A32AED" w:rsidRDefault="00B2469D" w:rsidP="00A32AED">
            <w:pPr>
              <w:rPr>
                <w:rFonts w:ascii="Verdana" w:hAnsi="Verdana"/>
                <w:sz w:val="18"/>
                <w:szCs w:val="18"/>
              </w:rPr>
            </w:pPr>
            <w:r w:rsidRPr="00A32AED">
              <w:rPr>
                <w:rFonts w:ascii="Verdana" w:hAnsi="Verdana"/>
                <w:sz w:val="18"/>
                <w:szCs w:val="18"/>
              </w:rPr>
              <w:t>Forpagtet udbringningsareal</w:t>
            </w:r>
          </w:p>
        </w:tc>
        <w:tc>
          <w:tcPr>
            <w:tcW w:w="2104" w:type="dxa"/>
            <w:gridSpan w:val="2"/>
          </w:tcPr>
          <w:p w14:paraId="6A48E425" w14:textId="77777777" w:rsidR="00B2469D" w:rsidRPr="00A32AED" w:rsidRDefault="00B2469D" w:rsidP="00A32AED">
            <w:pPr>
              <w:rPr>
                <w:rFonts w:ascii="Verdana" w:hAnsi="Verdana"/>
                <w:sz w:val="18"/>
                <w:szCs w:val="18"/>
              </w:rPr>
            </w:pPr>
          </w:p>
          <w:p w14:paraId="09655DC6" w14:textId="77777777" w:rsidR="00B2469D" w:rsidRPr="00A32AED" w:rsidRDefault="0011115D" w:rsidP="00A32AED">
            <w:pPr>
              <w:rPr>
                <w:rFonts w:ascii="Verdana" w:hAnsi="Verdana"/>
                <w:sz w:val="18"/>
                <w:szCs w:val="18"/>
              </w:rPr>
            </w:pPr>
            <w:r>
              <w:rPr>
                <w:rFonts w:ascii="Verdana" w:hAnsi="Verdana"/>
                <w:sz w:val="18"/>
                <w:szCs w:val="18"/>
              </w:rPr>
              <w:t>41,76</w:t>
            </w:r>
          </w:p>
        </w:tc>
        <w:tc>
          <w:tcPr>
            <w:tcW w:w="2163" w:type="dxa"/>
          </w:tcPr>
          <w:p w14:paraId="10CB31D9" w14:textId="77777777" w:rsidR="00B2469D" w:rsidRPr="00A32AED" w:rsidRDefault="00B2469D" w:rsidP="00A32AED">
            <w:pPr>
              <w:rPr>
                <w:rFonts w:ascii="Verdana" w:hAnsi="Verdana"/>
                <w:sz w:val="18"/>
                <w:szCs w:val="18"/>
              </w:rPr>
            </w:pPr>
          </w:p>
          <w:p w14:paraId="5E441F28" w14:textId="77777777" w:rsidR="00B2469D" w:rsidRPr="00A32AED" w:rsidRDefault="0011115D" w:rsidP="00A32AED">
            <w:pPr>
              <w:rPr>
                <w:rFonts w:ascii="Verdana" w:hAnsi="Verdana"/>
                <w:sz w:val="18"/>
                <w:szCs w:val="18"/>
              </w:rPr>
            </w:pPr>
            <w:r>
              <w:rPr>
                <w:rFonts w:ascii="Verdana" w:hAnsi="Verdana"/>
                <w:sz w:val="18"/>
                <w:szCs w:val="18"/>
              </w:rPr>
              <w:t>41,76</w:t>
            </w:r>
          </w:p>
        </w:tc>
      </w:tr>
      <w:tr w:rsidR="00616A6A" w:rsidRPr="00A32AED" w14:paraId="6AC1F92B" w14:textId="77777777" w:rsidTr="00616A6A">
        <w:tc>
          <w:tcPr>
            <w:tcW w:w="3206" w:type="dxa"/>
            <w:vMerge/>
          </w:tcPr>
          <w:p w14:paraId="2EFDBF2E" w14:textId="77777777" w:rsidR="00B2469D" w:rsidRPr="00A32AED" w:rsidRDefault="00B2469D" w:rsidP="00A32AED">
            <w:pPr>
              <w:rPr>
                <w:rFonts w:ascii="Verdana" w:hAnsi="Verdana"/>
                <w:sz w:val="18"/>
                <w:szCs w:val="18"/>
              </w:rPr>
            </w:pPr>
          </w:p>
        </w:tc>
        <w:tc>
          <w:tcPr>
            <w:tcW w:w="2155" w:type="dxa"/>
          </w:tcPr>
          <w:p w14:paraId="579C243F" w14:textId="77777777" w:rsidR="00B2469D" w:rsidRPr="00A32AED" w:rsidRDefault="00B2469D" w:rsidP="00A32AED">
            <w:pPr>
              <w:rPr>
                <w:rFonts w:ascii="Verdana" w:hAnsi="Verdana"/>
                <w:sz w:val="18"/>
                <w:szCs w:val="18"/>
              </w:rPr>
            </w:pPr>
            <w:r w:rsidRPr="00A32AED">
              <w:rPr>
                <w:rFonts w:ascii="Verdana" w:hAnsi="Verdana"/>
                <w:sz w:val="18"/>
                <w:szCs w:val="18"/>
              </w:rPr>
              <w:t>Gylleaftaleareal</w:t>
            </w:r>
          </w:p>
          <w:p w14:paraId="1C276B3E" w14:textId="77777777" w:rsidR="00B2469D" w:rsidRPr="00A32AED" w:rsidRDefault="00B2469D" w:rsidP="00A32AED">
            <w:pPr>
              <w:rPr>
                <w:rFonts w:ascii="Verdana" w:hAnsi="Verdana"/>
                <w:sz w:val="18"/>
                <w:szCs w:val="18"/>
              </w:rPr>
            </w:pPr>
          </w:p>
        </w:tc>
        <w:tc>
          <w:tcPr>
            <w:tcW w:w="2104" w:type="dxa"/>
            <w:gridSpan w:val="2"/>
          </w:tcPr>
          <w:p w14:paraId="2F49E1A5" w14:textId="77777777" w:rsidR="00B2469D" w:rsidRPr="00A32AED" w:rsidRDefault="0078673F" w:rsidP="00A32AED">
            <w:pPr>
              <w:rPr>
                <w:rFonts w:ascii="Verdana" w:hAnsi="Verdana"/>
                <w:sz w:val="18"/>
                <w:szCs w:val="18"/>
              </w:rPr>
            </w:pPr>
            <w:r>
              <w:rPr>
                <w:rFonts w:ascii="Verdana" w:hAnsi="Verdana"/>
                <w:sz w:val="18"/>
                <w:szCs w:val="18"/>
              </w:rPr>
              <w:t>0</w:t>
            </w:r>
          </w:p>
          <w:p w14:paraId="406252A7" w14:textId="77777777" w:rsidR="00B2469D" w:rsidRPr="00A32AED" w:rsidRDefault="00B2469D" w:rsidP="00A32AED">
            <w:pPr>
              <w:rPr>
                <w:rFonts w:ascii="Verdana" w:hAnsi="Verdana"/>
                <w:sz w:val="18"/>
                <w:szCs w:val="18"/>
              </w:rPr>
            </w:pPr>
          </w:p>
        </w:tc>
        <w:tc>
          <w:tcPr>
            <w:tcW w:w="2163" w:type="dxa"/>
          </w:tcPr>
          <w:p w14:paraId="1709B719" w14:textId="77777777" w:rsidR="00B2469D" w:rsidRPr="00A32AED" w:rsidRDefault="0078673F" w:rsidP="00A32AED">
            <w:pPr>
              <w:rPr>
                <w:rFonts w:ascii="Verdana" w:hAnsi="Verdana"/>
                <w:sz w:val="18"/>
                <w:szCs w:val="18"/>
              </w:rPr>
            </w:pPr>
            <w:r>
              <w:rPr>
                <w:rFonts w:ascii="Verdana" w:hAnsi="Verdana"/>
                <w:sz w:val="18"/>
                <w:szCs w:val="18"/>
              </w:rPr>
              <w:t>0</w:t>
            </w:r>
          </w:p>
        </w:tc>
      </w:tr>
      <w:tr w:rsidR="00616A6A" w:rsidRPr="00A32AED" w14:paraId="6100966D" w14:textId="77777777" w:rsidTr="00616A6A">
        <w:tc>
          <w:tcPr>
            <w:tcW w:w="3206" w:type="dxa"/>
            <w:vMerge/>
          </w:tcPr>
          <w:p w14:paraId="2E80E494" w14:textId="77777777" w:rsidR="00B2469D" w:rsidRPr="00A32AED" w:rsidRDefault="00B2469D" w:rsidP="00A32AED">
            <w:pPr>
              <w:rPr>
                <w:rFonts w:ascii="Verdana" w:hAnsi="Verdana"/>
                <w:sz w:val="18"/>
                <w:szCs w:val="18"/>
              </w:rPr>
            </w:pPr>
          </w:p>
        </w:tc>
        <w:tc>
          <w:tcPr>
            <w:tcW w:w="2155" w:type="dxa"/>
          </w:tcPr>
          <w:p w14:paraId="21CDC235" w14:textId="77777777" w:rsidR="00B2469D" w:rsidRPr="00A32AED" w:rsidRDefault="00B2469D" w:rsidP="00A32AED">
            <w:pPr>
              <w:rPr>
                <w:rFonts w:ascii="Verdana" w:hAnsi="Verdana"/>
                <w:b/>
                <w:sz w:val="18"/>
                <w:szCs w:val="18"/>
              </w:rPr>
            </w:pPr>
          </w:p>
          <w:p w14:paraId="6DA026D2" w14:textId="77777777" w:rsidR="00B2469D" w:rsidRPr="00A32AED" w:rsidRDefault="00B2469D" w:rsidP="00A32AED">
            <w:pPr>
              <w:rPr>
                <w:rFonts w:ascii="Verdana" w:hAnsi="Verdana"/>
                <w:b/>
                <w:sz w:val="18"/>
                <w:szCs w:val="18"/>
              </w:rPr>
            </w:pPr>
            <w:r w:rsidRPr="00A32AED">
              <w:rPr>
                <w:rFonts w:ascii="Verdana" w:hAnsi="Verdana"/>
                <w:b/>
                <w:sz w:val="18"/>
                <w:szCs w:val="18"/>
              </w:rPr>
              <w:t xml:space="preserve">I alt </w:t>
            </w:r>
          </w:p>
        </w:tc>
        <w:tc>
          <w:tcPr>
            <w:tcW w:w="2104" w:type="dxa"/>
            <w:gridSpan w:val="2"/>
          </w:tcPr>
          <w:p w14:paraId="33FE2FA4" w14:textId="77777777" w:rsidR="0078673F" w:rsidRPr="00A32AED" w:rsidRDefault="0078673F" w:rsidP="00A32AED">
            <w:pPr>
              <w:rPr>
                <w:rFonts w:ascii="Verdana" w:hAnsi="Verdana"/>
                <w:sz w:val="18"/>
                <w:szCs w:val="18"/>
              </w:rPr>
            </w:pPr>
          </w:p>
          <w:p w14:paraId="3976690A" w14:textId="77777777" w:rsidR="00B2469D" w:rsidRPr="00A32AED" w:rsidRDefault="0078673F" w:rsidP="00A32AED">
            <w:pPr>
              <w:rPr>
                <w:rFonts w:ascii="Verdana" w:hAnsi="Verdana"/>
                <w:sz w:val="18"/>
                <w:szCs w:val="18"/>
              </w:rPr>
            </w:pPr>
            <w:r>
              <w:rPr>
                <w:rFonts w:ascii="Verdana" w:hAnsi="Verdana"/>
                <w:sz w:val="18"/>
                <w:szCs w:val="18"/>
              </w:rPr>
              <w:t>58,76</w:t>
            </w:r>
          </w:p>
        </w:tc>
        <w:tc>
          <w:tcPr>
            <w:tcW w:w="2163" w:type="dxa"/>
          </w:tcPr>
          <w:p w14:paraId="0EA882E5" w14:textId="77777777" w:rsidR="00B2469D" w:rsidRPr="00A32AED" w:rsidRDefault="00B2469D" w:rsidP="00A32AED">
            <w:pPr>
              <w:rPr>
                <w:rFonts w:ascii="Verdana" w:hAnsi="Verdana"/>
                <w:sz w:val="18"/>
                <w:szCs w:val="18"/>
              </w:rPr>
            </w:pPr>
          </w:p>
          <w:p w14:paraId="71B251FF" w14:textId="77777777" w:rsidR="00B2469D" w:rsidRPr="00A32AED" w:rsidRDefault="0078673F" w:rsidP="00A32AED">
            <w:pPr>
              <w:rPr>
                <w:rFonts w:ascii="Verdana" w:hAnsi="Verdana"/>
                <w:sz w:val="18"/>
                <w:szCs w:val="18"/>
              </w:rPr>
            </w:pPr>
            <w:r>
              <w:rPr>
                <w:rFonts w:ascii="Verdana" w:hAnsi="Verdana"/>
                <w:sz w:val="18"/>
                <w:szCs w:val="18"/>
              </w:rPr>
              <w:t>58,76</w:t>
            </w:r>
          </w:p>
        </w:tc>
      </w:tr>
      <w:tr w:rsidR="00B2469D" w:rsidRPr="00A32AED" w14:paraId="0B0952A8" w14:textId="77777777" w:rsidTr="00616A6A">
        <w:tc>
          <w:tcPr>
            <w:tcW w:w="7465" w:type="dxa"/>
            <w:gridSpan w:val="4"/>
          </w:tcPr>
          <w:p w14:paraId="6E97B7ED" w14:textId="77777777" w:rsidR="00B2469D" w:rsidRPr="00A32AED" w:rsidRDefault="00B2469D" w:rsidP="00A32AED">
            <w:pPr>
              <w:rPr>
                <w:rFonts w:ascii="Verdana" w:hAnsi="Verdana"/>
                <w:sz w:val="18"/>
                <w:szCs w:val="18"/>
              </w:rPr>
            </w:pPr>
            <w:r w:rsidRPr="00A32AED">
              <w:rPr>
                <w:rFonts w:ascii="Verdana" w:hAnsi="Verdana"/>
                <w:sz w:val="18"/>
                <w:szCs w:val="18"/>
              </w:rPr>
              <w:t>Ejendommens dyretæthed (DE/ha) efter udvidelsen</w:t>
            </w:r>
          </w:p>
        </w:tc>
        <w:tc>
          <w:tcPr>
            <w:tcW w:w="2163" w:type="dxa"/>
          </w:tcPr>
          <w:p w14:paraId="4D77E141" w14:textId="77777777" w:rsidR="00B2469D" w:rsidRPr="00A32AED" w:rsidRDefault="0078673F" w:rsidP="00A32AED">
            <w:pPr>
              <w:rPr>
                <w:rFonts w:ascii="Verdana" w:hAnsi="Verdana"/>
                <w:sz w:val="18"/>
                <w:szCs w:val="18"/>
              </w:rPr>
            </w:pPr>
            <w:r>
              <w:rPr>
                <w:rFonts w:ascii="Verdana" w:hAnsi="Verdana"/>
                <w:sz w:val="18"/>
                <w:szCs w:val="18"/>
              </w:rPr>
              <w:t>1,25</w:t>
            </w:r>
          </w:p>
        </w:tc>
      </w:tr>
      <w:tr w:rsidR="00B2469D" w:rsidRPr="00A32AED" w14:paraId="13CAFD14" w14:textId="77777777" w:rsidTr="00616A6A">
        <w:tc>
          <w:tcPr>
            <w:tcW w:w="7465" w:type="dxa"/>
            <w:gridSpan w:val="4"/>
          </w:tcPr>
          <w:p w14:paraId="7FB4BAEA" w14:textId="77777777" w:rsidR="00B2469D" w:rsidRPr="00A32AED" w:rsidRDefault="00B2469D" w:rsidP="00A32AED">
            <w:pPr>
              <w:rPr>
                <w:rFonts w:ascii="Verdana" w:hAnsi="Verdana"/>
                <w:sz w:val="18"/>
                <w:szCs w:val="18"/>
              </w:rPr>
            </w:pPr>
            <w:r w:rsidRPr="00A32AED">
              <w:rPr>
                <w:rFonts w:ascii="Verdana" w:hAnsi="Verdana"/>
                <w:sz w:val="18"/>
                <w:szCs w:val="18"/>
              </w:rPr>
              <w:t>Maksimale dyretæthed for bedriftstypen (DE/ha)</w:t>
            </w:r>
          </w:p>
        </w:tc>
        <w:tc>
          <w:tcPr>
            <w:tcW w:w="2163" w:type="dxa"/>
          </w:tcPr>
          <w:p w14:paraId="53739293" w14:textId="77777777" w:rsidR="00B2469D" w:rsidRPr="00A32AED" w:rsidRDefault="0078673F" w:rsidP="00A32AED">
            <w:pPr>
              <w:rPr>
                <w:rFonts w:ascii="Verdana" w:hAnsi="Verdana"/>
                <w:sz w:val="18"/>
                <w:szCs w:val="18"/>
              </w:rPr>
            </w:pPr>
            <w:r>
              <w:rPr>
                <w:rFonts w:ascii="Verdana" w:hAnsi="Verdana"/>
                <w:sz w:val="18"/>
                <w:szCs w:val="18"/>
              </w:rPr>
              <w:t>1,7</w:t>
            </w:r>
          </w:p>
        </w:tc>
      </w:tr>
    </w:tbl>
    <w:p w14:paraId="6D5B9C6A" w14:textId="77777777" w:rsidR="00B2469D" w:rsidRPr="00A32AED" w:rsidRDefault="00B2469D" w:rsidP="00B2469D">
      <w:pPr>
        <w:rPr>
          <w:b/>
          <w:szCs w:val="18"/>
        </w:rPr>
      </w:pPr>
    </w:p>
    <w:p w14:paraId="6E8C7887" w14:textId="77777777" w:rsidR="00B2469D" w:rsidRPr="00A32AED" w:rsidRDefault="00B2469D" w:rsidP="00B2469D">
      <w:pPr>
        <w:pStyle w:val="Overskrift3"/>
        <w:rPr>
          <w:sz w:val="18"/>
          <w:szCs w:val="18"/>
        </w:rPr>
      </w:pPr>
      <w:r w:rsidRPr="00A32AED">
        <w:rPr>
          <w:sz w:val="18"/>
          <w:szCs w:val="18"/>
        </w:rPr>
        <w:t>Miljø, natur, landskab og naboforhold</w:t>
      </w:r>
    </w:p>
    <w:p w14:paraId="1DF8D426" w14:textId="77777777" w:rsidR="00B2469D" w:rsidRPr="00A32AED" w:rsidRDefault="00B2469D" w:rsidP="00B2469D">
      <w:pPr>
        <w:rPr>
          <w:szCs w:val="18"/>
        </w:rPr>
      </w:pPr>
      <w:r w:rsidRPr="00A32AED">
        <w:rPr>
          <w:szCs w:val="18"/>
        </w:rPr>
        <w:t>I nedenstående er der lavet en gennemgang af ansøgningsmaterialet som kontrol af, at oplysningerne er i overensstemmelse med kommunens registreringer.</w:t>
      </w:r>
    </w:p>
    <w:p w14:paraId="6DEF6814" w14:textId="77777777" w:rsidR="00B2469D" w:rsidRPr="00A32AED" w:rsidRDefault="00B2469D" w:rsidP="00B2469D">
      <w:pPr>
        <w:rPr>
          <w:b/>
          <w:szCs w:val="18"/>
        </w:rPr>
      </w:pPr>
    </w:p>
    <w:tbl>
      <w:tblPr>
        <w:tblStyle w:val="Tabel-Gitter"/>
        <w:tblW w:w="0" w:type="auto"/>
        <w:tblLook w:val="01E0" w:firstRow="1" w:lastRow="1" w:firstColumn="1" w:lastColumn="1" w:noHBand="0" w:noVBand="0"/>
      </w:tblPr>
      <w:tblGrid>
        <w:gridCol w:w="960"/>
        <w:gridCol w:w="6736"/>
        <w:gridCol w:w="964"/>
        <w:gridCol w:w="968"/>
      </w:tblGrid>
      <w:tr w:rsidR="00B2469D" w:rsidRPr="00A32AED" w14:paraId="33A49882" w14:textId="77777777" w:rsidTr="00A32AED">
        <w:tc>
          <w:tcPr>
            <w:tcW w:w="7822" w:type="dxa"/>
            <w:gridSpan w:val="2"/>
            <w:shd w:val="pct10" w:color="auto" w:fill="auto"/>
          </w:tcPr>
          <w:p w14:paraId="1478C2E6" w14:textId="77777777" w:rsidR="00B2469D" w:rsidRPr="00A32AED" w:rsidRDefault="00B2469D" w:rsidP="00A32AED">
            <w:pPr>
              <w:rPr>
                <w:rFonts w:ascii="Verdana" w:hAnsi="Verdana"/>
                <w:b/>
                <w:sz w:val="18"/>
                <w:szCs w:val="18"/>
              </w:rPr>
            </w:pPr>
            <w:r w:rsidRPr="00A32AED">
              <w:rPr>
                <w:rFonts w:ascii="Verdana" w:hAnsi="Verdana"/>
                <w:b/>
                <w:sz w:val="18"/>
                <w:szCs w:val="18"/>
              </w:rPr>
              <w:t>Miljø, natur, landskab og naboforhold</w:t>
            </w:r>
          </w:p>
        </w:tc>
        <w:tc>
          <w:tcPr>
            <w:tcW w:w="978" w:type="dxa"/>
            <w:shd w:val="pct10" w:color="auto" w:fill="auto"/>
          </w:tcPr>
          <w:p w14:paraId="77D9C04D" w14:textId="77777777" w:rsidR="00B2469D" w:rsidRPr="00A32AED" w:rsidRDefault="00B2469D" w:rsidP="00A32AED">
            <w:pPr>
              <w:jc w:val="center"/>
              <w:rPr>
                <w:rFonts w:ascii="Verdana" w:hAnsi="Verdana"/>
                <w:b/>
                <w:sz w:val="18"/>
                <w:szCs w:val="18"/>
              </w:rPr>
            </w:pPr>
            <w:r w:rsidRPr="00A32AED">
              <w:rPr>
                <w:rFonts w:ascii="Verdana" w:hAnsi="Verdana"/>
                <w:b/>
                <w:sz w:val="18"/>
                <w:szCs w:val="18"/>
              </w:rPr>
              <w:t>JA</w:t>
            </w:r>
          </w:p>
        </w:tc>
        <w:tc>
          <w:tcPr>
            <w:tcW w:w="978" w:type="dxa"/>
            <w:shd w:val="pct10" w:color="auto" w:fill="auto"/>
          </w:tcPr>
          <w:p w14:paraId="77B34680" w14:textId="77777777" w:rsidR="00B2469D" w:rsidRPr="00A32AED" w:rsidRDefault="00B2469D" w:rsidP="00A32AED">
            <w:pPr>
              <w:jc w:val="center"/>
              <w:rPr>
                <w:rFonts w:ascii="Verdana" w:hAnsi="Verdana"/>
                <w:b/>
                <w:sz w:val="18"/>
                <w:szCs w:val="18"/>
              </w:rPr>
            </w:pPr>
            <w:r w:rsidRPr="00A32AED">
              <w:rPr>
                <w:rFonts w:ascii="Verdana" w:hAnsi="Verdana"/>
                <w:b/>
                <w:sz w:val="18"/>
                <w:szCs w:val="18"/>
              </w:rPr>
              <w:t>NEJ</w:t>
            </w:r>
          </w:p>
        </w:tc>
      </w:tr>
      <w:tr w:rsidR="00B2469D" w:rsidRPr="00A32AED" w14:paraId="0A20599E" w14:textId="77777777" w:rsidTr="00A32AED">
        <w:tc>
          <w:tcPr>
            <w:tcW w:w="977" w:type="dxa"/>
          </w:tcPr>
          <w:p w14:paraId="4C7B7E61" w14:textId="77777777" w:rsidR="00B2469D" w:rsidRPr="00A32AED" w:rsidRDefault="00B2469D" w:rsidP="00A32AED">
            <w:pPr>
              <w:jc w:val="center"/>
              <w:rPr>
                <w:rFonts w:ascii="Verdana" w:hAnsi="Verdana"/>
                <w:b/>
                <w:sz w:val="18"/>
                <w:szCs w:val="18"/>
              </w:rPr>
            </w:pPr>
          </w:p>
          <w:p w14:paraId="38AC3032" w14:textId="77777777" w:rsidR="00B2469D" w:rsidRPr="00A32AED" w:rsidRDefault="00B2469D" w:rsidP="00A32AED">
            <w:pPr>
              <w:jc w:val="center"/>
              <w:rPr>
                <w:rFonts w:ascii="Verdana" w:hAnsi="Verdana"/>
                <w:b/>
                <w:sz w:val="18"/>
                <w:szCs w:val="18"/>
              </w:rPr>
            </w:pPr>
            <w:r w:rsidRPr="00A32AED">
              <w:rPr>
                <w:rFonts w:ascii="Verdana" w:hAnsi="Verdana"/>
                <w:b/>
                <w:sz w:val="18"/>
                <w:szCs w:val="18"/>
              </w:rPr>
              <w:t>1</w:t>
            </w:r>
          </w:p>
        </w:tc>
        <w:tc>
          <w:tcPr>
            <w:tcW w:w="6845" w:type="dxa"/>
          </w:tcPr>
          <w:p w14:paraId="40C1C9A7" w14:textId="77777777" w:rsidR="00B2469D" w:rsidRPr="00A32AED" w:rsidRDefault="00B2469D" w:rsidP="00A32AED">
            <w:pPr>
              <w:rPr>
                <w:rFonts w:ascii="Verdana" w:hAnsi="Verdana"/>
                <w:sz w:val="18"/>
                <w:szCs w:val="18"/>
              </w:rPr>
            </w:pPr>
            <w:r w:rsidRPr="00A32AED">
              <w:rPr>
                <w:rFonts w:ascii="Verdana" w:hAnsi="Verdana"/>
                <w:sz w:val="18"/>
                <w:szCs w:val="18"/>
              </w:rPr>
              <w:t>Overholder stalde, gødningsopbevaringsanlæg og lignende afstandskrav til vandforsyningsanlæg, vandløb og søer, veje, levnedsmiddelvirksomhed, beboelse og naboskel?</w:t>
            </w:r>
          </w:p>
        </w:tc>
        <w:tc>
          <w:tcPr>
            <w:tcW w:w="978" w:type="dxa"/>
          </w:tcPr>
          <w:p w14:paraId="6561DD30" w14:textId="77777777" w:rsidR="00B2469D" w:rsidRPr="00A32AED" w:rsidRDefault="00B2469D" w:rsidP="00A32AED">
            <w:pPr>
              <w:jc w:val="center"/>
              <w:rPr>
                <w:rFonts w:ascii="Verdana" w:hAnsi="Verdana"/>
                <w:b/>
                <w:sz w:val="18"/>
                <w:szCs w:val="18"/>
              </w:rPr>
            </w:pPr>
          </w:p>
          <w:p w14:paraId="766F6C40" w14:textId="77777777" w:rsidR="00B2469D" w:rsidRPr="00A32AED" w:rsidRDefault="00B2469D" w:rsidP="00A32AED">
            <w:pPr>
              <w:jc w:val="center"/>
              <w:rPr>
                <w:rFonts w:ascii="Verdana" w:hAnsi="Verdana"/>
                <w:b/>
                <w:sz w:val="18"/>
                <w:szCs w:val="18"/>
              </w:rPr>
            </w:pPr>
          </w:p>
        </w:tc>
        <w:tc>
          <w:tcPr>
            <w:tcW w:w="978" w:type="dxa"/>
          </w:tcPr>
          <w:p w14:paraId="2B98D015" w14:textId="77777777" w:rsidR="00B2469D" w:rsidRPr="00A32AED" w:rsidRDefault="00B2469D" w:rsidP="00A32AED">
            <w:pPr>
              <w:jc w:val="center"/>
              <w:rPr>
                <w:rFonts w:ascii="Verdana" w:hAnsi="Verdana"/>
                <w:b/>
                <w:sz w:val="18"/>
                <w:szCs w:val="18"/>
              </w:rPr>
            </w:pPr>
          </w:p>
          <w:p w14:paraId="207380C9" w14:textId="77777777" w:rsidR="00B2469D" w:rsidRPr="00A32AED" w:rsidRDefault="00D1648C" w:rsidP="00A32AED">
            <w:pPr>
              <w:jc w:val="center"/>
              <w:rPr>
                <w:rFonts w:ascii="Verdana" w:hAnsi="Verdana"/>
                <w:b/>
                <w:sz w:val="18"/>
                <w:szCs w:val="18"/>
              </w:rPr>
            </w:pPr>
            <w:r>
              <w:rPr>
                <w:rFonts w:ascii="Verdana" w:hAnsi="Verdana"/>
                <w:b/>
                <w:sz w:val="18"/>
                <w:szCs w:val="18"/>
              </w:rPr>
              <w:t>x</w:t>
            </w:r>
          </w:p>
        </w:tc>
      </w:tr>
    </w:tbl>
    <w:p w14:paraId="161AB787" w14:textId="77777777" w:rsidR="00B2469D" w:rsidRPr="00A32AED" w:rsidRDefault="00B2469D" w:rsidP="00B2469D">
      <w:pPr>
        <w:rPr>
          <w:b/>
          <w:szCs w:val="18"/>
        </w:rPr>
      </w:pPr>
    </w:p>
    <w:tbl>
      <w:tblPr>
        <w:tblStyle w:val="Tabel-Gitter"/>
        <w:tblW w:w="0" w:type="auto"/>
        <w:tblLook w:val="01E0" w:firstRow="1" w:lastRow="1" w:firstColumn="1" w:lastColumn="1" w:noHBand="0" w:noVBand="0"/>
      </w:tblPr>
      <w:tblGrid>
        <w:gridCol w:w="5761"/>
        <w:gridCol w:w="1943"/>
        <w:gridCol w:w="1924"/>
      </w:tblGrid>
      <w:tr w:rsidR="00B2469D" w:rsidRPr="00A32AED" w14:paraId="29226CD8" w14:textId="77777777" w:rsidTr="00A32AED">
        <w:tc>
          <w:tcPr>
            <w:tcW w:w="5866" w:type="dxa"/>
            <w:shd w:val="pct10" w:color="auto" w:fill="auto"/>
          </w:tcPr>
          <w:p w14:paraId="19FF6134" w14:textId="77777777" w:rsidR="00B2469D" w:rsidRPr="00A32AED" w:rsidRDefault="00B2469D" w:rsidP="00A32AED">
            <w:pPr>
              <w:rPr>
                <w:rFonts w:ascii="Verdana" w:hAnsi="Verdana"/>
                <w:b/>
                <w:sz w:val="18"/>
                <w:szCs w:val="18"/>
              </w:rPr>
            </w:pPr>
            <w:r w:rsidRPr="00A32AED">
              <w:rPr>
                <w:rFonts w:ascii="Verdana" w:hAnsi="Verdana"/>
                <w:b/>
                <w:sz w:val="18"/>
                <w:szCs w:val="18"/>
              </w:rPr>
              <w:t>Afstand til</w:t>
            </w:r>
          </w:p>
        </w:tc>
        <w:tc>
          <w:tcPr>
            <w:tcW w:w="1956" w:type="dxa"/>
            <w:shd w:val="pct10" w:color="auto" w:fill="auto"/>
          </w:tcPr>
          <w:p w14:paraId="7540D357" w14:textId="77777777" w:rsidR="00B2469D" w:rsidRPr="00A32AED" w:rsidRDefault="00B2469D" w:rsidP="00A32AED">
            <w:pPr>
              <w:jc w:val="center"/>
              <w:rPr>
                <w:rFonts w:ascii="Verdana" w:hAnsi="Verdana"/>
                <w:b/>
                <w:sz w:val="18"/>
                <w:szCs w:val="18"/>
              </w:rPr>
            </w:pPr>
            <w:r w:rsidRPr="00A32AED">
              <w:rPr>
                <w:rFonts w:ascii="Verdana" w:hAnsi="Verdana"/>
                <w:b/>
                <w:sz w:val="18"/>
                <w:szCs w:val="18"/>
              </w:rPr>
              <w:t>Afstandskrav</w:t>
            </w:r>
          </w:p>
        </w:tc>
        <w:tc>
          <w:tcPr>
            <w:tcW w:w="1956" w:type="dxa"/>
            <w:shd w:val="pct10" w:color="auto" w:fill="auto"/>
          </w:tcPr>
          <w:p w14:paraId="52F8AD6F" w14:textId="77777777" w:rsidR="00B2469D" w:rsidRPr="00A32AED" w:rsidRDefault="00B2469D" w:rsidP="00A32AED">
            <w:pPr>
              <w:jc w:val="center"/>
              <w:rPr>
                <w:rFonts w:ascii="Verdana" w:hAnsi="Verdana"/>
                <w:b/>
                <w:sz w:val="18"/>
                <w:szCs w:val="18"/>
              </w:rPr>
            </w:pPr>
            <w:r w:rsidRPr="00A32AED">
              <w:rPr>
                <w:rFonts w:ascii="Verdana" w:hAnsi="Verdana"/>
                <w:b/>
                <w:sz w:val="18"/>
                <w:szCs w:val="18"/>
              </w:rPr>
              <w:t>Aktuel afstand</w:t>
            </w:r>
          </w:p>
        </w:tc>
      </w:tr>
      <w:tr w:rsidR="00B2469D" w:rsidRPr="00A32AED" w14:paraId="5E699497" w14:textId="77777777" w:rsidTr="00A32AED">
        <w:tc>
          <w:tcPr>
            <w:tcW w:w="5866" w:type="dxa"/>
          </w:tcPr>
          <w:p w14:paraId="28B65510" w14:textId="77777777" w:rsidR="00B2469D" w:rsidRPr="00A32AED" w:rsidRDefault="00B2469D" w:rsidP="00A32AED">
            <w:pPr>
              <w:rPr>
                <w:rFonts w:ascii="Verdana" w:hAnsi="Verdana"/>
                <w:b/>
                <w:sz w:val="18"/>
                <w:szCs w:val="18"/>
              </w:rPr>
            </w:pPr>
            <w:r w:rsidRPr="00A32AED">
              <w:rPr>
                <w:rFonts w:ascii="Verdana" w:hAnsi="Verdana"/>
                <w:sz w:val="18"/>
                <w:szCs w:val="18"/>
              </w:rPr>
              <w:t>Ikke almene vandforsyningsanlæg</w:t>
            </w:r>
          </w:p>
        </w:tc>
        <w:tc>
          <w:tcPr>
            <w:tcW w:w="1956" w:type="dxa"/>
          </w:tcPr>
          <w:p w14:paraId="75EA224C" w14:textId="77777777" w:rsidR="00B2469D" w:rsidRPr="00A32AED" w:rsidRDefault="00B2469D" w:rsidP="00A32AED">
            <w:pPr>
              <w:jc w:val="center"/>
              <w:rPr>
                <w:rFonts w:ascii="Verdana" w:hAnsi="Verdana"/>
                <w:sz w:val="18"/>
                <w:szCs w:val="18"/>
              </w:rPr>
            </w:pPr>
            <w:smartTag w:uri="urn:schemas-microsoft-com:office:smarttags" w:element="metricconverter">
              <w:smartTagPr>
                <w:attr w:name="ProductID" w:val="25 m"/>
              </w:smartTagPr>
              <w:r w:rsidRPr="00A32AED">
                <w:rPr>
                  <w:rFonts w:ascii="Verdana" w:hAnsi="Verdana"/>
                  <w:sz w:val="18"/>
                  <w:szCs w:val="18"/>
                </w:rPr>
                <w:t>25 m</w:t>
              </w:r>
            </w:smartTag>
          </w:p>
        </w:tc>
        <w:tc>
          <w:tcPr>
            <w:tcW w:w="1956" w:type="dxa"/>
          </w:tcPr>
          <w:p w14:paraId="3232B57F" w14:textId="77777777" w:rsidR="00B2469D" w:rsidRPr="00A32AED" w:rsidRDefault="00D170B1" w:rsidP="00A32AED">
            <w:pPr>
              <w:jc w:val="center"/>
              <w:rPr>
                <w:rFonts w:ascii="Verdana" w:hAnsi="Verdana"/>
                <w:sz w:val="18"/>
                <w:szCs w:val="18"/>
              </w:rPr>
            </w:pPr>
            <w:r>
              <w:rPr>
                <w:rFonts w:ascii="Verdana" w:hAnsi="Verdana"/>
                <w:sz w:val="18"/>
                <w:szCs w:val="18"/>
              </w:rPr>
              <w:t>2</w:t>
            </w:r>
            <w:r w:rsidR="0000041B">
              <w:rPr>
                <w:rFonts w:ascii="Verdana" w:hAnsi="Verdana"/>
                <w:sz w:val="18"/>
                <w:szCs w:val="18"/>
              </w:rPr>
              <w:t>*</w:t>
            </w:r>
            <w:r>
              <w:rPr>
                <w:rFonts w:ascii="Verdana" w:hAnsi="Verdana"/>
                <w:sz w:val="18"/>
                <w:szCs w:val="18"/>
              </w:rPr>
              <w:t xml:space="preserve"> meter</w:t>
            </w:r>
          </w:p>
        </w:tc>
      </w:tr>
      <w:tr w:rsidR="00B2469D" w:rsidRPr="00A32AED" w14:paraId="08C36BF5" w14:textId="77777777" w:rsidTr="00A32AED">
        <w:tc>
          <w:tcPr>
            <w:tcW w:w="5866" w:type="dxa"/>
          </w:tcPr>
          <w:p w14:paraId="13763B53" w14:textId="77777777" w:rsidR="00B2469D" w:rsidRPr="00A32AED" w:rsidRDefault="00B2469D" w:rsidP="00A32AED">
            <w:pPr>
              <w:rPr>
                <w:rFonts w:ascii="Verdana" w:hAnsi="Verdana"/>
                <w:b/>
                <w:sz w:val="18"/>
                <w:szCs w:val="18"/>
              </w:rPr>
            </w:pPr>
            <w:r w:rsidRPr="00A32AED">
              <w:rPr>
                <w:rFonts w:ascii="Verdana" w:hAnsi="Verdana"/>
                <w:sz w:val="18"/>
                <w:szCs w:val="18"/>
              </w:rPr>
              <w:lastRenderedPageBreak/>
              <w:t>Almene vandforsyningsanlæg</w:t>
            </w:r>
          </w:p>
        </w:tc>
        <w:tc>
          <w:tcPr>
            <w:tcW w:w="1956" w:type="dxa"/>
          </w:tcPr>
          <w:p w14:paraId="39CEAA28" w14:textId="77777777" w:rsidR="00B2469D" w:rsidRPr="00A32AED" w:rsidRDefault="00B2469D" w:rsidP="00A32AED">
            <w:pPr>
              <w:jc w:val="center"/>
              <w:rPr>
                <w:rFonts w:ascii="Verdana" w:hAnsi="Verdana"/>
                <w:sz w:val="18"/>
                <w:szCs w:val="18"/>
              </w:rPr>
            </w:pPr>
            <w:smartTag w:uri="urn:schemas-microsoft-com:office:smarttags" w:element="metricconverter">
              <w:smartTagPr>
                <w:attr w:name="ProductID" w:val="50 m"/>
              </w:smartTagPr>
              <w:r w:rsidRPr="00A32AED">
                <w:rPr>
                  <w:rFonts w:ascii="Verdana" w:hAnsi="Verdana"/>
                  <w:sz w:val="18"/>
                  <w:szCs w:val="18"/>
                </w:rPr>
                <w:t>50 m</w:t>
              </w:r>
            </w:smartTag>
          </w:p>
        </w:tc>
        <w:tc>
          <w:tcPr>
            <w:tcW w:w="1956" w:type="dxa"/>
          </w:tcPr>
          <w:p w14:paraId="4862938D" w14:textId="77777777" w:rsidR="00B2469D" w:rsidRPr="00D170B1" w:rsidRDefault="003B015F" w:rsidP="00A32AED">
            <w:pPr>
              <w:jc w:val="center"/>
              <w:rPr>
                <w:rFonts w:ascii="Verdana" w:hAnsi="Verdana"/>
                <w:sz w:val="18"/>
                <w:szCs w:val="18"/>
              </w:rPr>
            </w:pPr>
            <w:r w:rsidRPr="00D170B1">
              <w:rPr>
                <w:rFonts w:ascii="Verdana" w:hAnsi="Verdana"/>
                <w:sz w:val="18"/>
                <w:szCs w:val="18"/>
              </w:rPr>
              <w:t xml:space="preserve"> 50 meter</w:t>
            </w:r>
          </w:p>
        </w:tc>
      </w:tr>
      <w:tr w:rsidR="00B2469D" w:rsidRPr="00A32AED" w14:paraId="193ADA78" w14:textId="77777777" w:rsidTr="00A32AED">
        <w:tc>
          <w:tcPr>
            <w:tcW w:w="5866" w:type="dxa"/>
          </w:tcPr>
          <w:p w14:paraId="4C11406A" w14:textId="77777777" w:rsidR="00B2469D" w:rsidRPr="00A32AED" w:rsidRDefault="00B2469D" w:rsidP="00A32AED">
            <w:pPr>
              <w:rPr>
                <w:rFonts w:ascii="Verdana" w:hAnsi="Verdana"/>
                <w:b/>
                <w:sz w:val="18"/>
                <w:szCs w:val="18"/>
              </w:rPr>
            </w:pPr>
            <w:r w:rsidRPr="00A32AED">
              <w:rPr>
                <w:rFonts w:ascii="Verdana" w:hAnsi="Verdana"/>
                <w:sz w:val="18"/>
                <w:szCs w:val="18"/>
              </w:rPr>
              <w:t>Vandløb (herunder dræn) og søer</w:t>
            </w:r>
          </w:p>
        </w:tc>
        <w:tc>
          <w:tcPr>
            <w:tcW w:w="1956" w:type="dxa"/>
          </w:tcPr>
          <w:p w14:paraId="4CE0F501" w14:textId="77777777" w:rsidR="00B2469D" w:rsidRPr="00A32AED" w:rsidRDefault="00B2469D" w:rsidP="00A32AED">
            <w:pPr>
              <w:jc w:val="center"/>
              <w:rPr>
                <w:rFonts w:ascii="Verdana" w:hAnsi="Verdana"/>
                <w:sz w:val="18"/>
                <w:szCs w:val="18"/>
              </w:rPr>
            </w:pPr>
            <w:r w:rsidRPr="00A32AED">
              <w:rPr>
                <w:rFonts w:ascii="Verdana" w:hAnsi="Verdana"/>
                <w:sz w:val="18"/>
                <w:szCs w:val="18"/>
              </w:rPr>
              <w:t>15 m (100 m</w:t>
            </w:r>
            <w:r w:rsidRPr="00A32AED">
              <w:rPr>
                <w:rStyle w:val="Fodnotehenvisning"/>
                <w:rFonts w:ascii="Verdana" w:hAnsi="Verdana"/>
                <w:sz w:val="18"/>
                <w:szCs w:val="18"/>
              </w:rPr>
              <w:footnoteReference w:id="8"/>
            </w:r>
            <w:r w:rsidRPr="00A32AED">
              <w:rPr>
                <w:rFonts w:ascii="Verdana" w:hAnsi="Verdana"/>
                <w:sz w:val="18"/>
                <w:szCs w:val="18"/>
              </w:rPr>
              <w:t>)</w:t>
            </w:r>
          </w:p>
        </w:tc>
        <w:tc>
          <w:tcPr>
            <w:tcW w:w="1956" w:type="dxa"/>
          </w:tcPr>
          <w:p w14:paraId="6D2400AD" w14:textId="77777777" w:rsidR="00B2469D" w:rsidRPr="00A32AED" w:rsidRDefault="00D170B1" w:rsidP="00A32AED">
            <w:pPr>
              <w:jc w:val="center"/>
              <w:rPr>
                <w:rFonts w:ascii="Verdana" w:hAnsi="Verdana"/>
                <w:sz w:val="18"/>
                <w:szCs w:val="18"/>
              </w:rPr>
            </w:pPr>
            <w:r>
              <w:rPr>
                <w:rFonts w:ascii="Verdana" w:hAnsi="Verdana"/>
                <w:sz w:val="18"/>
                <w:szCs w:val="18"/>
              </w:rPr>
              <w:t>325 meter</w:t>
            </w:r>
          </w:p>
        </w:tc>
      </w:tr>
      <w:tr w:rsidR="00B2469D" w:rsidRPr="00A32AED" w14:paraId="666BD501" w14:textId="77777777" w:rsidTr="00A32AED">
        <w:tc>
          <w:tcPr>
            <w:tcW w:w="5866" w:type="dxa"/>
          </w:tcPr>
          <w:p w14:paraId="01DBFD8C" w14:textId="77777777" w:rsidR="00B2469D" w:rsidRPr="00A32AED" w:rsidRDefault="00B2469D" w:rsidP="00A32AED">
            <w:pPr>
              <w:rPr>
                <w:rFonts w:ascii="Verdana" w:hAnsi="Verdana"/>
                <w:b/>
                <w:sz w:val="18"/>
                <w:szCs w:val="18"/>
              </w:rPr>
            </w:pPr>
            <w:r w:rsidRPr="00A32AED">
              <w:rPr>
                <w:rFonts w:ascii="Verdana" w:hAnsi="Verdana"/>
                <w:sz w:val="18"/>
                <w:szCs w:val="18"/>
              </w:rPr>
              <w:t>Offentlig vej og privat fællesvej</w:t>
            </w:r>
          </w:p>
        </w:tc>
        <w:tc>
          <w:tcPr>
            <w:tcW w:w="1956" w:type="dxa"/>
          </w:tcPr>
          <w:p w14:paraId="6F9A9011" w14:textId="77777777" w:rsidR="00B2469D" w:rsidRPr="00A32AED" w:rsidRDefault="00B2469D" w:rsidP="00A32AED">
            <w:pPr>
              <w:jc w:val="center"/>
              <w:rPr>
                <w:rFonts w:ascii="Verdana" w:hAnsi="Verdana"/>
                <w:sz w:val="18"/>
                <w:szCs w:val="18"/>
              </w:rPr>
            </w:pPr>
            <w:smartTag w:uri="urn:schemas-microsoft-com:office:smarttags" w:element="metricconverter">
              <w:smartTagPr>
                <w:attr w:name="ProductID" w:val="15 m"/>
              </w:smartTagPr>
              <w:r w:rsidRPr="00A32AED">
                <w:rPr>
                  <w:rFonts w:ascii="Verdana" w:hAnsi="Verdana"/>
                  <w:sz w:val="18"/>
                  <w:szCs w:val="18"/>
                </w:rPr>
                <w:t>15 m</w:t>
              </w:r>
            </w:smartTag>
          </w:p>
        </w:tc>
        <w:tc>
          <w:tcPr>
            <w:tcW w:w="1956" w:type="dxa"/>
          </w:tcPr>
          <w:p w14:paraId="1795BC77" w14:textId="77777777" w:rsidR="00B2469D" w:rsidRPr="009C0B24" w:rsidRDefault="009C0B24" w:rsidP="009C0B24">
            <w:pPr>
              <w:jc w:val="center"/>
              <w:rPr>
                <w:rFonts w:ascii="Verdana" w:hAnsi="Verdana"/>
                <w:sz w:val="18"/>
                <w:szCs w:val="18"/>
              </w:rPr>
            </w:pPr>
            <w:r w:rsidRPr="009C0B24">
              <w:rPr>
                <w:rFonts w:ascii="Verdana" w:hAnsi="Verdana"/>
                <w:sz w:val="18"/>
                <w:szCs w:val="18"/>
              </w:rPr>
              <w:t>&gt; 15 meter</w:t>
            </w:r>
          </w:p>
        </w:tc>
      </w:tr>
      <w:tr w:rsidR="00B2469D" w:rsidRPr="00A32AED" w14:paraId="249526F2" w14:textId="77777777" w:rsidTr="00A32AED">
        <w:tc>
          <w:tcPr>
            <w:tcW w:w="5866" w:type="dxa"/>
          </w:tcPr>
          <w:p w14:paraId="51D774E8" w14:textId="77777777" w:rsidR="00B2469D" w:rsidRPr="00A32AED" w:rsidRDefault="00B2469D" w:rsidP="00A32AED">
            <w:pPr>
              <w:rPr>
                <w:rFonts w:ascii="Verdana" w:hAnsi="Verdana"/>
                <w:b/>
                <w:sz w:val="18"/>
                <w:szCs w:val="18"/>
              </w:rPr>
            </w:pPr>
            <w:r w:rsidRPr="00A32AED">
              <w:rPr>
                <w:rFonts w:ascii="Verdana" w:hAnsi="Verdana"/>
                <w:sz w:val="18"/>
                <w:szCs w:val="18"/>
              </w:rPr>
              <w:t>Levnedsmiddelvirksomhed</w:t>
            </w:r>
          </w:p>
        </w:tc>
        <w:tc>
          <w:tcPr>
            <w:tcW w:w="1956" w:type="dxa"/>
          </w:tcPr>
          <w:p w14:paraId="51ACD78D" w14:textId="77777777" w:rsidR="00B2469D" w:rsidRPr="00A32AED" w:rsidRDefault="00B2469D" w:rsidP="00A32AED">
            <w:pPr>
              <w:jc w:val="center"/>
              <w:rPr>
                <w:rFonts w:ascii="Verdana" w:hAnsi="Verdana"/>
                <w:sz w:val="18"/>
                <w:szCs w:val="18"/>
              </w:rPr>
            </w:pPr>
            <w:smartTag w:uri="urn:schemas-microsoft-com:office:smarttags" w:element="metricconverter">
              <w:smartTagPr>
                <w:attr w:name="ProductID" w:val="25 m"/>
              </w:smartTagPr>
              <w:r w:rsidRPr="00A32AED">
                <w:rPr>
                  <w:rFonts w:ascii="Verdana" w:hAnsi="Verdana"/>
                  <w:sz w:val="18"/>
                  <w:szCs w:val="18"/>
                </w:rPr>
                <w:t>25 m</w:t>
              </w:r>
            </w:smartTag>
          </w:p>
        </w:tc>
        <w:tc>
          <w:tcPr>
            <w:tcW w:w="1956" w:type="dxa"/>
          </w:tcPr>
          <w:p w14:paraId="6ED60BF2" w14:textId="77777777" w:rsidR="00B2469D" w:rsidRPr="009C0B24" w:rsidRDefault="009C0B24" w:rsidP="009C0B24">
            <w:pPr>
              <w:jc w:val="center"/>
              <w:rPr>
                <w:rFonts w:ascii="Verdana" w:hAnsi="Verdana"/>
                <w:sz w:val="18"/>
                <w:szCs w:val="18"/>
              </w:rPr>
            </w:pPr>
            <w:r w:rsidRPr="009C0B24">
              <w:rPr>
                <w:rFonts w:ascii="Verdana" w:hAnsi="Verdana"/>
                <w:sz w:val="18"/>
                <w:szCs w:val="18"/>
              </w:rPr>
              <w:t>&gt; 25 meter</w:t>
            </w:r>
          </w:p>
        </w:tc>
      </w:tr>
      <w:tr w:rsidR="00B2469D" w:rsidRPr="00A32AED" w14:paraId="160129BA" w14:textId="77777777" w:rsidTr="00A32AED">
        <w:tc>
          <w:tcPr>
            <w:tcW w:w="5866" w:type="dxa"/>
          </w:tcPr>
          <w:p w14:paraId="0903D847" w14:textId="77777777" w:rsidR="00B2469D" w:rsidRPr="00A32AED" w:rsidRDefault="00B2469D" w:rsidP="00A32AED">
            <w:pPr>
              <w:rPr>
                <w:rFonts w:ascii="Verdana" w:hAnsi="Verdana"/>
                <w:b/>
                <w:sz w:val="18"/>
                <w:szCs w:val="18"/>
              </w:rPr>
            </w:pPr>
            <w:r w:rsidRPr="00A32AED">
              <w:rPr>
                <w:rFonts w:ascii="Verdana" w:hAnsi="Verdana"/>
                <w:sz w:val="18"/>
                <w:szCs w:val="18"/>
              </w:rPr>
              <w:t>Beboelse på samme ejendom</w:t>
            </w:r>
          </w:p>
        </w:tc>
        <w:tc>
          <w:tcPr>
            <w:tcW w:w="1956" w:type="dxa"/>
          </w:tcPr>
          <w:p w14:paraId="738CBE68" w14:textId="77777777" w:rsidR="00B2469D" w:rsidRPr="00A32AED" w:rsidRDefault="00B2469D" w:rsidP="00A32AED">
            <w:pPr>
              <w:jc w:val="center"/>
              <w:rPr>
                <w:rFonts w:ascii="Verdana" w:hAnsi="Verdana"/>
                <w:sz w:val="18"/>
                <w:szCs w:val="18"/>
              </w:rPr>
            </w:pPr>
            <w:smartTag w:uri="urn:schemas-microsoft-com:office:smarttags" w:element="metricconverter">
              <w:smartTagPr>
                <w:attr w:name="ProductID" w:val="15 m"/>
              </w:smartTagPr>
              <w:r w:rsidRPr="00A32AED">
                <w:rPr>
                  <w:rFonts w:ascii="Verdana" w:hAnsi="Verdana"/>
                  <w:sz w:val="18"/>
                  <w:szCs w:val="18"/>
                </w:rPr>
                <w:t>15 m</w:t>
              </w:r>
            </w:smartTag>
          </w:p>
        </w:tc>
        <w:tc>
          <w:tcPr>
            <w:tcW w:w="1956" w:type="dxa"/>
          </w:tcPr>
          <w:p w14:paraId="797198D5" w14:textId="77777777" w:rsidR="00B2469D" w:rsidRPr="00A32AED" w:rsidRDefault="009C0B24" w:rsidP="00A32AED">
            <w:pPr>
              <w:jc w:val="center"/>
              <w:rPr>
                <w:rFonts w:ascii="Verdana" w:hAnsi="Verdana"/>
                <w:sz w:val="18"/>
                <w:szCs w:val="18"/>
              </w:rPr>
            </w:pPr>
            <w:r>
              <w:rPr>
                <w:rFonts w:ascii="Verdana" w:hAnsi="Verdana"/>
                <w:sz w:val="18"/>
                <w:szCs w:val="18"/>
              </w:rPr>
              <w:t>2</w:t>
            </w:r>
            <w:r w:rsidR="0000041B">
              <w:rPr>
                <w:rFonts w:ascii="Verdana" w:hAnsi="Verdana"/>
                <w:sz w:val="18"/>
                <w:szCs w:val="18"/>
              </w:rPr>
              <w:t>*</w:t>
            </w:r>
            <w:r>
              <w:rPr>
                <w:rFonts w:ascii="Verdana" w:hAnsi="Verdana"/>
                <w:sz w:val="18"/>
                <w:szCs w:val="18"/>
              </w:rPr>
              <w:t xml:space="preserve"> meter</w:t>
            </w:r>
          </w:p>
        </w:tc>
      </w:tr>
      <w:tr w:rsidR="00B2469D" w:rsidRPr="00A32AED" w14:paraId="64849ACD" w14:textId="77777777" w:rsidTr="00A32AED">
        <w:tc>
          <w:tcPr>
            <w:tcW w:w="5866" w:type="dxa"/>
          </w:tcPr>
          <w:p w14:paraId="45AA9245" w14:textId="77777777" w:rsidR="00B2469D" w:rsidRPr="00A32AED" w:rsidRDefault="00B2469D" w:rsidP="00A32AED">
            <w:pPr>
              <w:rPr>
                <w:rFonts w:ascii="Verdana" w:hAnsi="Verdana"/>
                <w:b/>
                <w:sz w:val="18"/>
                <w:szCs w:val="18"/>
              </w:rPr>
            </w:pPr>
            <w:r w:rsidRPr="00A32AED">
              <w:rPr>
                <w:rFonts w:ascii="Verdana" w:hAnsi="Verdana"/>
                <w:sz w:val="18"/>
                <w:szCs w:val="18"/>
              </w:rPr>
              <w:t>Naboskel</w:t>
            </w:r>
          </w:p>
        </w:tc>
        <w:tc>
          <w:tcPr>
            <w:tcW w:w="1956" w:type="dxa"/>
          </w:tcPr>
          <w:p w14:paraId="3BBA48C5" w14:textId="77777777" w:rsidR="00B2469D" w:rsidRPr="00A32AED" w:rsidRDefault="00B2469D" w:rsidP="00A32AED">
            <w:pPr>
              <w:jc w:val="center"/>
              <w:rPr>
                <w:rFonts w:ascii="Verdana" w:hAnsi="Verdana"/>
                <w:sz w:val="18"/>
                <w:szCs w:val="18"/>
              </w:rPr>
            </w:pPr>
            <w:r w:rsidRPr="00A32AED">
              <w:rPr>
                <w:rFonts w:ascii="Verdana" w:hAnsi="Verdana"/>
                <w:sz w:val="18"/>
                <w:szCs w:val="18"/>
              </w:rPr>
              <w:t>30 m</w:t>
            </w:r>
          </w:p>
        </w:tc>
        <w:tc>
          <w:tcPr>
            <w:tcW w:w="1956" w:type="dxa"/>
          </w:tcPr>
          <w:p w14:paraId="74867006" w14:textId="77777777" w:rsidR="00B2469D" w:rsidRPr="00A32AED" w:rsidRDefault="009C0B24" w:rsidP="00A32AED">
            <w:pPr>
              <w:jc w:val="center"/>
              <w:rPr>
                <w:rFonts w:ascii="Verdana" w:hAnsi="Verdana"/>
                <w:sz w:val="18"/>
                <w:szCs w:val="18"/>
              </w:rPr>
            </w:pPr>
            <w:r>
              <w:rPr>
                <w:rFonts w:ascii="Verdana" w:hAnsi="Verdana"/>
                <w:sz w:val="18"/>
                <w:szCs w:val="18"/>
              </w:rPr>
              <w:t>&gt; 30 meter</w:t>
            </w:r>
          </w:p>
        </w:tc>
      </w:tr>
      <w:tr w:rsidR="00B2469D" w:rsidRPr="00A32AED" w14:paraId="43FEC5E2" w14:textId="77777777" w:rsidTr="00A32AED">
        <w:tc>
          <w:tcPr>
            <w:tcW w:w="5866" w:type="dxa"/>
          </w:tcPr>
          <w:p w14:paraId="4E3397CB" w14:textId="77777777" w:rsidR="00B2469D" w:rsidRPr="00A32AED" w:rsidRDefault="00B2469D" w:rsidP="00A32AED">
            <w:pPr>
              <w:rPr>
                <w:rFonts w:ascii="Verdana" w:hAnsi="Verdana"/>
                <w:b/>
                <w:sz w:val="18"/>
                <w:szCs w:val="18"/>
              </w:rPr>
            </w:pPr>
            <w:r w:rsidRPr="00BE57A1">
              <w:rPr>
                <w:rFonts w:ascii="Verdana" w:hAnsi="Verdana"/>
                <w:sz w:val="18"/>
                <w:szCs w:val="18"/>
              </w:rPr>
              <w:t xml:space="preserve">Nabobeboelse, </w:t>
            </w:r>
            <w:r w:rsidR="009C0B24" w:rsidRPr="00BE57A1">
              <w:rPr>
                <w:rFonts w:ascii="Verdana" w:hAnsi="Verdana"/>
                <w:sz w:val="18"/>
                <w:szCs w:val="18"/>
              </w:rPr>
              <w:t xml:space="preserve">Christianshedevej 48, </w:t>
            </w:r>
            <w:r w:rsidR="00BE57A1" w:rsidRPr="00BE57A1">
              <w:rPr>
                <w:rFonts w:ascii="Verdana" w:hAnsi="Verdana"/>
                <w:sz w:val="18"/>
                <w:szCs w:val="18"/>
              </w:rPr>
              <w:t>7441</w:t>
            </w:r>
            <w:r w:rsidR="00BE57A1">
              <w:rPr>
                <w:rFonts w:ascii="Verdana" w:hAnsi="Verdana"/>
                <w:sz w:val="18"/>
                <w:szCs w:val="18"/>
              </w:rPr>
              <w:t xml:space="preserve"> Bording</w:t>
            </w:r>
          </w:p>
        </w:tc>
        <w:tc>
          <w:tcPr>
            <w:tcW w:w="1956" w:type="dxa"/>
          </w:tcPr>
          <w:p w14:paraId="2C53211C" w14:textId="77777777" w:rsidR="00B2469D" w:rsidRPr="00A32AED" w:rsidRDefault="00B2469D" w:rsidP="00A32AED">
            <w:pPr>
              <w:jc w:val="center"/>
              <w:rPr>
                <w:rFonts w:ascii="Verdana" w:hAnsi="Verdana"/>
                <w:sz w:val="18"/>
                <w:szCs w:val="18"/>
              </w:rPr>
            </w:pPr>
            <w:smartTag w:uri="urn:schemas-microsoft-com:office:smarttags" w:element="metricconverter">
              <w:smartTagPr>
                <w:attr w:name="ProductID" w:val="50 m"/>
              </w:smartTagPr>
              <w:r w:rsidRPr="00A32AED">
                <w:rPr>
                  <w:rFonts w:ascii="Verdana" w:hAnsi="Verdana"/>
                  <w:sz w:val="18"/>
                  <w:szCs w:val="18"/>
                </w:rPr>
                <w:t>50 m</w:t>
              </w:r>
              <w:r w:rsidR="00460947" w:rsidRPr="00460947">
                <w:rPr>
                  <w:rFonts w:ascii="Verdana" w:hAnsi="Verdana"/>
                  <w:sz w:val="16"/>
                  <w:szCs w:val="16"/>
                </w:rPr>
                <w:t>*</w:t>
              </w:r>
            </w:smartTag>
          </w:p>
        </w:tc>
        <w:tc>
          <w:tcPr>
            <w:tcW w:w="1956" w:type="dxa"/>
          </w:tcPr>
          <w:p w14:paraId="0C2A0B43" w14:textId="77777777" w:rsidR="00B2469D" w:rsidRPr="00A32AED" w:rsidRDefault="009C0B24" w:rsidP="00A32AED">
            <w:pPr>
              <w:jc w:val="center"/>
              <w:rPr>
                <w:rFonts w:ascii="Verdana" w:hAnsi="Verdana"/>
                <w:sz w:val="18"/>
                <w:szCs w:val="18"/>
              </w:rPr>
            </w:pPr>
            <w:r>
              <w:rPr>
                <w:rFonts w:ascii="Verdana" w:hAnsi="Verdana"/>
                <w:sz w:val="18"/>
                <w:szCs w:val="18"/>
              </w:rPr>
              <w:t>418 meter</w:t>
            </w:r>
          </w:p>
        </w:tc>
      </w:tr>
    </w:tbl>
    <w:p w14:paraId="1FFA3FF4" w14:textId="77777777" w:rsidR="00B2469D" w:rsidRPr="00A32AED" w:rsidRDefault="00B2469D" w:rsidP="00B2469D">
      <w:pPr>
        <w:rPr>
          <w:b/>
          <w:szCs w:val="18"/>
        </w:rPr>
      </w:pPr>
    </w:p>
    <w:p w14:paraId="5E7426BD" w14:textId="77777777" w:rsidR="00B2469D" w:rsidRPr="00A32AED" w:rsidRDefault="00B2469D" w:rsidP="00B2469D">
      <w:pPr>
        <w:rPr>
          <w:szCs w:val="18"/>
          <w:u w:val="single"/>
        </w:rPr>
      </w:pPr>
      <w:r w:rsidRPr="00A32AED">
        <w:rPr>
          <w:szCs w:val="18"/>
          <w:u w:val="single"/>
        </w:rPr>
        <w:t>Ikast-Brande Kommune konstaterer:</w:t>
      </w:r>
    </w:p>
    <w:p w14:paraId="28FF1C38" w14:textId="77777777" w:rsidR="00B2469D" w:rsidRPr="00A32AED" w:rsidRDefault="00B2469D" w:rsidP="00B2469D">
      <w:pPr>
        <w:rPr>
          <w:szCs w:val="18"/>
          <w:u w:val="single"/>
        </w:rPr>
      </w:pPr>
    </w:p>
    <w:p w14:paraId="5DEA57F9" w14:textId="77777777" w:rsidR="00925ABC" w:rsidRPr="00D1648C" w:rsidRDefault="00C5497F" w:rsidP="00B2469D">
      <w:pPr>
        <w:numPr>
          <w:ilvl w:val="0"/>
          <w:numId w:val="16"/>
        </w:numPr>
        <w:overflowPunct/>
        <w:autoSpaceDE/>
        <w:autoSpaceDN/>
        <w:adjustRightInd/>
        <w:textAlignment w:val="auto"/>
        <w:rPr>
          <w:szCs w:val="18"/>
          <w:u w:val="single"/>
        </w:rPr>
      </w:pPr>
      <w:r>
        <w:rPr>
          <w:szCs w:val="18"/>
        </w:rPr>
        <w:t xml:space="preserve">at afstandskravene til ikke almene vandforsyningsanlæg og </w:t>
      </w:r>
      <w:r w:rsidR="00DF49C8">
        <w:rPr>
          <w:szCs w:val="18"/>
        </w:rPr>
        <w:t>afstanden til beboelse på samme ejendom ikke er overholdt.</w:t>
      </w:r>
    </w:p>
    <w:p w14:paraId="023DDE2D" w14:textId="77777777" w:rsidR="00D1648C" w:rsidRDefault="00D1648C" w:rsidP="00D1648C">
      <w:pPr>
        <w:pStyle w:val="Listeafsnit"/>
        <w:rPr>
          <w:szCs w:val="18"/>
          <w:u w:val="single"/>
        </w:rPr>
      </w:pPr>
    </w:p>
    <w:p w14:paraId="1A811B59" w14:textId="77777777" w:rsidR="00D1648C" w:rsidRPr="00D1648C" w:rsidRDefault="00D1648C" w:rsidP="00D1648C">
      <w:pPr>
        <w:numPr>
          <w:ilvl w:val="0"/>
          <w:numId w:val="16"/>
        </w:numPr>
        <w:overflowPunct/>
        <w:autoSpaceDE/>
        <w:autoSpaceDN/>
        <w:adjustRightInd/>
        <w:textAlignment w:val="auto"/>
        <w:rPr>
          <w:szCs w:val="18"/>
          <w:u w:val="single"/>
        </w:rPr>
      </w:pPr>
      <w:r w:rsidRPr="00D1648C">
        <w:rPr>
          <w:szCs w:val="18"/>
        </w:rPr>
        <w:t xml:space="preserve">at </w:t>
      </w:r>
      <w:r>
        <w:rPr>
          <w:szCs w:val="18"/>
        </w:rPr>
        <w:t xml:space="preserve">de øvrige </w:t>
      </w:r>
      <w:r w:rsidRPr="00D1648C">
        <w:rPr>
          <w:szCs w:val="18"/>
        </w:rPr>
        <w:t xml:space="preserve">afstandskrav, som fremgår af §§ 6 og 8 i </w:t>
      </w:r>
      <w:r w:rsidRPr="00D1648C">
        <w:rPr>
          <w:i/>
          <w:szCs w:val="18"/>
        </w:rPr>
        <w:t>Husdyrgodkendelsesloven</w:t>
      </w:r>
      <w:r w:rsidRPr="00D1648C">
        <w:rPr>
          <w:szCs w:val="18"/>
        </w:rPr>
        <w:t>, overholdes</w:t>
      </w:r>
    </w:p>
    <w:p w14:paraId="6602E53F" w14:textId="77777777" w:rsidR="00D1648C" w:rsidRPr="00925ABC" w:rsidRDefault="00D1648C" w:rsidP="00D1648C">
      <w:pPr>
        <w:overflowPunct/>
        <w:autoSpaceDE/>
        <w:autoSpaceDN/>
        <w:adjustRightInd/>
        <w:ind w:left="720"/>
        <w:textAlignment w:val="auto"/>
        <w:rPr>
          <w:szCs w:val="18"/>
          <w:u w:val="single"/>
        </w:rPr>
      </w:pPr>
    </w:p>
    <w:p w14:paraId="18219069" w14:textId="77777777" w:rsidR="00B2469D" w:rsidRPr="00A32AED" w:rsidRDefault="00B2469D" w:rsidP="00B2469D">
      <w:pPr>
        <w:rPr>
          <w:b/>
          <w:szCs w:val="18"/>
        </w:rPr>
      </w:pPr>
    </w:p>
    <w:p w14:paraId="5AADBC8C" w14:textId="77777777" w:rsidR="00B2469D" w:rsidRPr="00A32AED" w:rsidRDefault="00B2469D" w:rsidP="00B2469D">
      <w:pPr>
        <w:rPr>
          <w:szCs w:val="18"/>
          <w:u w:val="single"/>
        </w:rPr>
      </w:pPr>
      <w:r w:rsidRPr="00A32AED">
        <w:rPr>
          <w:szCs w:val="18"/>
          <w:u w:val="single"/>
        </w:rPr>
        <w:t>Ikast-Brande Kommune vurderer:</w:t>
      </w:r>
    </w:p>
    <w:p w14:paraId="56272DBC" w14:textId="77777777" w:rsidR="00B2469D" w:rsidRPr="00A32AED" w:rsidRDefault="00B2469D" w:rsidP="00B2469D">
      <w:pPr>
        <w:rPr>
          <w:szCs w:val="18"/>
        </w:rPr>
      </w:pPr>
    </w:p>
    <w:p w14:paraId="38126E33" w14:textId="77777777" w:rsidR="00925ABC" w:rsidRDefault="00D1648C" w:rsidP="00B2469D">
      <w:pPr>
        <w:numPr>
          <w:ilvl w:val="0"/>
          <w:numId w:val="16"/>
        </w:numPr>
        <w:overflowPunct/>
        <w:autoSpaceDE/>
        <w:autoSpaceDN/>
        <w:adjustRightInd/>
        <w:textAlignment w:val="auto"/>
        <w:rPr>
          <w:szCs w:val="18"/>
        </w:rPr>
      </w:pPr>
      <w:r w:rsidRPr="00D1648C">
        <w:rPr>
          <w:szCs w:val="18"/>
        </w:rPr>
        <w:t>at der ikke skal dispenseres fra afstandskravene</w:t>
      </w:r>
      <w:r>
        <w:rPr>
          <w:szCs w:val="18"/>
        </w:rPr>
        <w:t>,</w:t>
      </w:r>
      <w:r w:rsidRPr="00D1648C">
        <w:rPr>
          <w:szCs w:val="18"/>
        </w:rPr>
        <w:t xml:space="preserve"> der ikke er overholdt, da der er tale om eksisterende bygninger, hvor der ikke sker nogle ændringer.</w:t>
      </w:r>
    </w:p>
    <w:p w14:paraId="361A5965" w14:textId="77777777" w:rsidR="00D1648C" w:rsidRDefault="00D1648C" w:rsidP="00D1648C">
      <w:pPr>
        <w:pStyle w:val="Listeafsnit"/>
        <w:rPr>
          <w:szCs w:val="18"/>
        </w:rPr>
      </w:pPr>
    </w:p>
    <w:p w14:paraId="2BE43A61" w14:textId="77777777" w:rsidR="00D1648C" w:rsidRPr="00D1648C" w:rsidRDefault="00D1648C" w:rsidP="00B2469D">
      <w:pPr>
        <w:numPr>
          <w:ilvl w:val="0"/>
          <w:numId w:val="16"/>
        </w:numPr>
        <w:overflowPunct/>
        <w:autoSpaceDE/>
        <w:autoSpaceDN/>
        <w:adjustRightInd/>
        <w:textAlignment w:val="auto"/>
        <w:rPr>
          <w:szCs w:val="18"/>
        </w:rPr>
      </w:pPr>
      <w:r>
        <w:rPr>
          <w:szCs w:val="18"/>
        </w:rPr>
        <w:t xml:space="preserve">at </w:t>
      </w:r>
      <w:r w:rsidRPr="00D1648C">
        <w:rPr>
          <w:szCs w:val="18"/>
        </w:rPr>
        <w:t>overholdelsen af de øvrige afstandskrav vil sikre de pågældende vandløb, naboer m.m. tilstrækkeligt mod væsentlige gener eller forurening fra ejendommens anlæg</w:t>
      </w:r>
    </w:p>
    <w:p w14:paraId="6DA0680A" w14:textId="77777777" w:rsidR="00B2469D" w:rsidRPr="00A32AED" w:rsidRDefault="00B2469D" w:rsidP="00B2469D">
      <w:pPr>
        <w:rPr>
          <w:szCs w:val="18"/>
        </w:rPr>
      </w:pPr>
    </w:p>
    <w:p w14:paraId="3DC42871" w14:textId="77777777" w:rsidR="00B2469D" w:rsidRPr="00A32AED" w:rsidRDefault="00B2469D" w:rsidP="00B2469D">
      <w:pPr>
        <w:rPr>
          <w:szCs w:val="18"/>
        </w:rPr>
      </w:pPr>
    </w:p>
    <w:tbl>
      <w:tblPr>
        <w:tblStyle w:val="Tabel-Gitter"/>
        <w:tblW w:w="0" w:type="auto"/>
        <w:tblLook w:val="01E0" w:firstRow="1" w:lastRow="1" w:firstColumn="1" w:lastColumn="1" w:noHBand="0" w:noVBand="0"/>
      </w:tblPr>
      <w:tblGrid>
        <w:gridCol w:w="962"/>
        <w:gridCol w:w="6731"/>
        <w:gridCol w:w="966"/>
        <w:gridCol w:w="969"/>
      </w:tblGrid>
      <w:tr w:rsidR="00B2469D" w:rsidRPr="00A32AED" w14:paraId="22F98ECD" w14:textId="77777777" w:rsidTr="00A32AED">
        <w:tc>
          <w:tcPr>
            <w:tcW w:w="7822" w:type="dxa"/>
            <w:gridSpan w:val="2"/>
            <w:shd w:val="pct10" w:color="auto" w:fill="auto"/>
          </w:tcPr>
          <w:p w14:paraId="2950449A" w14:textId="77777777" w:rsidR="00B2469D" w:rsidRPr="00A32AED" w:rsidRDefault="00B2469D" w:rsidP="00A32AED">
            <w:pPr>
              <w:rPr>
                <w:rFonts w:ascii="Verdana" w:hAnsi="Verdana"/>
                <w:b/>
                <w:sz w:val="18"/>
                <w:szCs w:val="18"/>
              </w:rPr>
            </w:pPr>
            <w:r w:rsidRPr="00A32AED">
              <w:rPr>
                <w:rFonts w:ascii="Verdana" w:hAnsi="Verdana"/>
                <w:b/>
                <w:sz w:val="18"/>
                <w:szCs w:val="18"/>
              </w:rPr>
              <w:t>Miljø, natur, landskab og naboforhold</w:t>
            </w:r>
          </w:p>
        </w:tc>
        <w:tc>
          <w:tcPr>
            <w:tcW w:w="978" w:type="dxa"/>
            <w:shd w:val="pct10" w:color="auto" w:fill="auto"/>
          </w:tcPr>
          <w:p w14:paraId="0764A1B7" w14:textId="77777777" w:rsidR="00B2469D" w:rsidRPr="00A32AED" w:rsidRDefault="00B2469D" w:rsidP="00A32AED">
            <w:pPr>
              <w:jc w:val="center"/>
              <w:rPr>
                <w:rFonts w:ascii="Verdana" w:hAnsi="Verdana"/>
                <w:b/>
                <w:sz w:val="18"/>
                <w:szCs w:val="18"/>
              </w:rPr>
            </w:pPr>
            <w:r w:rsidRPr="00A32AED">
              <w:rPr>
                <w:rFonts w:ascii="Verdana" w:hAnsi="Verdana"/>
                <w:b/>
                <w:sz w:val="18"/>
                <w:szCs w:val="18"/>
              </w:rPr>
              <w:t>JA</w:t>
            </w:r>
          </w:p>
        </w:tc>
        <w:tc>
          <w:tcPr>
            <w:tcW w:w="978" w:type="dxa"/>
            <w:shd w:val="pct10" w:color="auto" w:fill="auto"/>
          </w:tcPr>
          <w:p w14:paraId="3A9C8DD2" w14:textId="77777777" w:rsidR="00B2469D" w:rsidRPr="00A32AED" w:rsidRDefault="00B2469D" w:rsidP="00A32AED">
            <w:pPr>
              <w:jc w:val="center"/>
              <w:rPr>
                <w:rFonts w:ascii="Verdana" w:hAnsi="Verdana"/>
                <w:b/>
                <w:sz w:val="18"/>
                <w:szCs w:val="18"/>
              </w:rPr>
            </w:pPr>
            <w:r w:rsidRPr="00A32AED">
              <w:rPr>
                <w:rFonts w:ascii="Verdana" w:hAnsi="Verdana"/>
                <w:b/>
                <w:sz w:val="18"/>
                <w:szCs w:val="18"/>
              </w:rPr>
              <w:t>NEJ</w:t>
            </w:r>
          </w:p>
        </w:tc>
      </w:tr>
      <w:tr w:rsidR="00B2469D" w:rsidRPr="00A32AED" w14:paraId="01A0185A" w14:textId="77777777" w:rsidTr="00A32AED">
        <w:tc>
          <w:tcPr>
            <w:tcW w:w="977" w:type="dxa"/>
          </w:tcPr>
          <w:p w14:paraId="5AE81C52" w14:textId="77777777" w:rsidR="00B2469D" w:rsidRPr="00A32AED" w:rsidRDefault="00B2469D" w:rsidP="00A32AED">
            <w:pPr>
              <w:jc w:val="center"/>
              <w:rPr>
                <w:rFonts w:ascii="Verdana" w:hAnsi="Verdana"/>
                <w:b/>
                <w:sz w:val="18"/>
                <w:szCs w:val="18"/>
              </w:rPr>
            </w:pPr>
          </w:p>
          <w:p w14:paraId="15936B6E" w14:textId="77777777" w:rsidR="00B2469D" w:rsidRPr="00A32AED" w:rsidRDefault="00B2469D" w:rsidP="00A32AED">
            <w:pPr>
              <w:jc w:val="center"/>
              <w:rPr>
                <w:rFonts w:ascii="Verdana" w:hAnsi="Verdana"/>
                <w:b/>
                <w:sz w:val="18"/>
                <w:szCs w:val="18"/>
              </w:rPr>
            </w:pPr>
            <w:r w:rsidRPr="00A32AED">
              <w:rPr>
                <w:rFonts w:ascii="Verdana" w:hAnsi="Verdana"/>
                <w:b/>
                <w:sz w:val="18"/>
                <w:szCs w:val="18"/>
              </w:rPr>
              <w:t>2</w:t>
            </w:r>
          </w:p>
        </w:tc>
        <w:tc>
          <w:tcPr>
            <w:tcW w:w="6845" w:type="dxa"/>
          </w:tcPr>
          <w:p w14:paraId="538D152E" w14:textId="77777777" w:rsidR="00B2469D" w:rsidRPr="00A32AED" w:rsidRDefault="00B2469D" w:rsidP="00A32AED">
            <w:pPr>
              <w:rPr>
                <w:rFonts w:ascii="Verdana" w:hAnsi="Verdana"/>
                <w:sz w:val="18"/>
                <w:szCs w:val="18"/>
              </w:rPr>
            </w:pPr>
            <w:r w:rsidRPr="00A32AED">
              <w:rPr>
                <w:rFonts w:ascii="Verdana" w:hAnsi="Verdana"/>
                <w:sz w:val="18"/>
                <w:szCs w:val="18"/>
              </w:rPr>
              <w:t>Overholder anlæggene afstandskravene til eksisterende og fremtidige byzoner og sommerhusområder samt lokalplanlagte områder i landzone?</w:t>
            </w:r>
          </w:p>
        </w:tc>
        <w:tc>
          <w:tcPr>
            <w:tcW w:w="978" w:type="dxa"/>
          </w:tcPr>
          <w:p w14:paraId="667264B8" w14:textId="77777777" w:rsidR="00B2469D" w:rsidRPr="00A32AED" w:rsidRDefault="00B2469D" w:rsidP="00A32AED">
            <w:pPr>
              <w:jc w:val="center"/>
              <w:rPr>
                <w:rFonts w:ascii="Verdana" w:hAnsi="Verdana"/>
                <w:sz w:val="18"/>
                <w:szCs w:val="18"/>
              </w:rPr>
            </w:pPr>
          </w:p>
          <w:p w14:paraId="4D8ECCF8" w14:textId="77777777" w:rsidR="00B2469D" w:rsidRPr="00A32AED" w:rsidRDefault="0000041B" w:rsidP="00A32AED">
            <w:pPr>
              <w:jc w:val="center"/>
              <w:rPr>
                <w:rFonts w:ascii="Verdana" w:hAnsi="Verdana"/>
                <w:sz w:val="18"/>
                <w:szCs w:val="18"/>
              </w:rPr>
            </w:pPr>
            <w:r>
              <w:rPr>
                <w:rFonts w:ascii="Verdana" w:hAnsi="Verdana"/>
                <w:sz w:val="18"/>
                <w:szCs w:val="18"/>
              </w:rPr>
              <w:t>x</w:t>
            </w:r>
          </w:p>
        </w:tc>
        <w:tc>
          <w:tcPr>
            <w:tcW w:w="978" w:type="dxa"/>
          </w:tcPr>
          <w:p w14:paraId="7A5A3609" w14:textId="77777777" w:rsidR="00B2469D" w:rsidRPr="00A32AED" w:rsidRDefault="00B2469D" w:rsidP="00A32AED">
            <w:pPr>
              <w:jc w:val="center"/>
              <w:rPr>
                <w:rFonts w:ascii="Verdana" w:hAnsi="Verdana"/>
                <w:sz w:val="18"/>
                <w:szCs w:val="18"/>
              </w:rPr>
            </w:pPr>
          </w:p>
          <w:p w14:paraId="71D7DF58" w14:textId="77777777" w:rsidR="00B2469D" w:rsidRPr="00A32AED" w:rsidRDefault="00B2469D" w:rsidP="00A32AED">
            <w:pPr>
              <w:jc w:val="center"/>
              <w:rPr>
                <w:rFonts w:ascii="Verdana" w:hAnsi="Verdana"/>
                <w:sz w:val="18"/>
                <w:szCs w:val="18"/>
              </w:rPr>
            </w:pPr>
          </w:p>
        </w:tc>
      </w:tr>
    </w:tbl>
    <w:p w14:paraId="75D2DF07" w14:textId="77777777" w:rsidR="00B2469D" w:rsidRPr="00A32AED" w:rsidRDefault="00B2469D" w:rsidP="00B2469D">
      <w:pPr>
        <w:rPr>
          <w:szCs w:val="18"/>
        </w:rPr>
      </w:pPr>
    </w:p>
    <w:tbl>
      <w:tblPr>
        <w:tblStyle w:val="Tabel-Gitter"/>
        <w:tblW w:w="0" w:type="auto"/>
        <w:tblLook w:val="01E0" w:firstRow="1" w:lastRow="1" w:firstColumn="1" w:lastColumn="1" w:noHBand="0" w:noVBand="0"/>
      </w:tblPr>
      <w:tblGrid>
        <w:gridCol w:w="5756"/>
        <w:gridCol w:w="1944"/>
        <w:gridCol w:w="1928"/>
      </w:tblGrid>
      <w:tr w:rsidR="00B2469D" w:rsidRPr="00A32AED" w14:paraId="16229EC4" w14:textId="77777777" w:rsidTr="00A32AED">
        <w:tc>
          <w:tcPr>
            <w:tcW w:w="5866" w:type="dxa"/>
            <w:shd w:val="pct10" w:color="auto" w:fill="auto"/>
          </w:tcPr>
          <w:p w14:paraId="35C30170" w14:textId="77777777" w:rsidR="00B2469D" w:rsidRPr="00A32AED" w:rsidRDefault="00B2469D" w:rsidP="00A32AED">
            <w:pPr>
              <w:rPr>
                <w:rFonts w:ascii="Verdana" w:hAnsi="Verdana"/>
                <w:b/>
                <w:sz w:val="18"/>
                <w:szCs w:val="18"/>
              </w:rPr>
            </w:pPr>
            <w:r w:rsidRPr="00A32AED">
              <w:rPr>
                <w:rFonts w:ascii="Verdana" w:hAnsi="Verdana"/>
                <w:b/>
                <w:sz w:val="18"/>
                <w:szCs w:val="18"/>
              </w:rPr>
              <w:t>Afstand til</w:t>
            </w:r>
          </w:p>
        </w:tc>
        <w:tc>
          <w:tcPr>
            <w:tcW w:w="1956" w:type="dxa"/>
            <w:shd w:val="pct10" w:color="auto" w:fill="auto"/>
          </w:tcPr>
          <w:p w14:paraId="151AE84D" w14:textId="77777777" w:rsidR="00B2469D" w:rsidRPr="00A32AED" w:rsidRDefault="00B2469D" w:rsidP="00A32AED">
            <w:pPr>
              <w:jc w:val="center"/>
              <w:rPr>
                <w:rFonts w:ascii="Verdana" w:hAnsi="Verdana"/>
                <w:b/>
                <w:sz w:val="18"/>
                <w:szCs w:val="18"/>
              </w:rPr>
            </w:pPr>
            <w:r w:rsidRPr="00A32AED">
              <w:rPr>
                <w:rFonts w:ascii="Verdana" w:hAnsi="Verdana"/>
                <w:b/>
                <w:sz w:val="18"/>
                <w:szCs w:val="18"/>
              </w:rPr>
              <w:t>Afstandskrav</w:t>
            </w:r>
          </w:p>
        </w:tc>
        <w:tc>
          <w:tcPr>
            <w:tcW w:w="1956" w:type="dxa"/>
            <w:shd w:val="pct10" w:color="auto" w:fill="auto"/>
          </w:tcPr>
          <w:p w14:paraId="444E97CE" w14:textId="77777777" w:rsidR="00B2469D" w:rsidRPr="00A32AED" w:rsidRDefault="00B2469D" w:rsidP="00A32AED">
            <w:pPr>
              <w:jc w:val="center"/>
              <w:rPr>
                <w:rFonts w:ascii="Verdana" w:hAnsi="Verdana"/>
                <w:b/>
                <w:sz w:val="18"/>
                <w:szCs w:val="18"/>
              </w:rPr>
            </w:pPr>
            <w:r w:rsidRPr="00A32AED">
              <w:rPr>
                <w:rFonts w:ascii="Verdana" w:hAnsi="Verdana"/>
                <w:b/>
                <w:sz w:val="18"/>
                <w:szCs w:val="18"/>
              </w:rPr>
              <w:t>Aktuel afstand</w:t>
            </w:r>
          </w:p>
        </w:tc>
      </w:tr>
      <w:tr w:rsidR="00B2469D" w:rsidRPr="00A32AED" w14:paraId="2A101B27" w14:textId="77777777" w:rsidTr="00A32AED">
        <w:tc>
          <w:tcPr>
            <w:tcW w:w="5866" w:type="dxa"/>
          </w:tcPr>
          <w:p w14:paraId="49319261" w14:textId="77777777" w:rsidR="00B2469D" w:rsidRPr="00A32AED" w:rsidRDefault="00B2469D" w:rsidP="00A32AED">
            <w:pPr>
              <w:rPr>
                <w:rFonts w:ascii="Verdana" w:hAnsi="Verdana"/>
                <w:sz w:val="18"/>
                <w:szCs w:val="18"/>
              </w:rPr>
            </w:pPr>
            <w:r w:rsidRPr="00A32AED">
              <w:rPr>
                <w:rFonts w:ascii="Verdana" w:hAnsi="Verdana"/>
                <w:sz w:val="18"/>
                <w:szCs w:val="18"/>
              </w:rPr>
              <w:t>Eksisterende eller ifølge kommuneplanens rammedel fremtidige byzoner eller sommerhusområder</w:t>
            </w:r>
          </w:p>
        </w:tc>
        <w:tc>
          <w:tcPr>
            <w:tcW w:w="1956" w:type="dxa"/>
          </w:tcPr>
          <w:p w14:paraId="0DC97087" w14:textId="77777777" w:rsidR="00B2469D" w:rsidRPr="00A32AED" w:rsidRDefault="00B2469D" w:rsidP="00A32AED">
            <w:pPr>
              <w:jc w:val="center"/>
              <w:rPr>
                <w:rFonts w:ascii="Verdana" w:hAnsi="Verdana"/>
                <w:sz w:val="18"/>
                <w:szCs w:val="18"/>
              </w:rPr>
            </w:pPr>
          </w:p>
          <w:p w14:paraId="03EEA3FE" w14:textId="77777777" w:rsidR="00B2469D" w:rsidRPr="00A32AED" w:rsidRDefault="00B2469D" w:rsidP="00A32AED">
            <w:pPr>
              <w:jc w:val="center"/>
              <w:rPr>
                <w:rFonts w:ascii="Verdana" w:hAnsi="Verdana"/>
                <w:sz w:val="18"/>
                <w:szCs w:val="18"/>
              </w:rPr>
            </w:pPr>
            <w:smartTag w:uri="urn:schemas-microsoft-com:office:smarttags" w:element="metricconverter">
              <w:smartTagPr>
                <w:attr w:name="ProductID" w:val="300 m"/>
              </w:smartTagPr>
              <w:r w:rsidRPr="00A32AED">
                <w:rPr>
                  <w:rFonts w:ascii="Verdana" w:hAnsi="Verdana"/>
                  <w:sz w:val="18"/>
                  <w:szCs w:val="18"/>
                </w:rPr>
                <w:t>300 m</w:t>
              </w:r>
            </w:smartTag>
          </w:p>
        </w:tc>
        <w:tc>
          <w:tcPr>
            <w:tcW w:w="1956" w:type="dxa"/>
          </w:tcPr>
          <w:p w14:paraId="7515FC8B" w14:textId="77777777" w:rsidR="00B2469D" w:rsidRPr="00A32AED" w:rsidRDefault="00B2469D" w:rsidP="00A32AED">
            <w:pPr>
              <w:jc w:val="center"/>
              <w:rPr>
                <w:rFonts w:ascii="Verdana" w:hAnsi="Verdana"/>
                <w:sz w:val="18"/>
                <w:szCs w:val="18"/>
              </w:rPr>
            </w:pPr>
          </w:p>
          <w:p w14:paraId="67866651" w14:textId="55094DE3" w:rsidR="00B2469D" w:rsidRPr="00A32AED" w:rsidRDefault="004F5DDA" w:rsidP="00A32AED">
            <w:pPr>
              <w:jc w:val="center"/>
              <w:rPr>
                <w:rFonts w:ascii="Verdana" w:hAnsi="Verdana"/>
                <w:sz w:val="18"/>
                <w:szCs w:val="18"/>
              </w:rPr>
            </w:pPr>
            <w:r>
              <w:rPr>
                <w:rFonts w:ascii="Verdana" w:hAnsi="Verdana"/>
                <w:sz w:val="18"/>
                <w:szCs w:val="18"/>
              </w:rPr>
              <w:t>4,6</w:t>
            </w:r>
            <w:r w:rsidR="00E762B8">
              <w:rPr>
                <w:rFonts w:ascii="Verdana" w:hAnsi="Verdana"/>
                <w:sz w:val="18"/>
                <w:szCs w:val="18"/>
              </w:rPr>
              <w:t xml:space="preserve"> km</w:t>
            </w:r>
          </w:p>
        </w:tc>
      </w:tr>
      <w:tr w:rsidR="00B2469D" w:rsidRPr="00A32AED" w14:paraId="1E1B7B3C" w14:textId="77777777" w:rsidTr="00A32AED">
        <w:tc>
          <w:tcPr>
            <w:tcW w:w="5866" w:type="dxa"/>
          </w:tcPr>
          <w:p w14:paraId="46EE65F5" w14:textId="77777777" w:rsidR="00B2469D" w:rsidRPr="00A32AED" w:rsidRDefault="00B2469D" w:rsidP="00A32AED">
            <w:pPr>
              <w:rPr>
                <w:rFonts w:ascii="Verdana" w:hAnsi="Verdana"/>
                <w:sz w:val="18"/>
                <w:szCs w:val="18"/>
              </w:rPr>
            </w:pPr>
            <w:r w:rsidRPr="00A32AED">
              <w:rPr>
                <w:rFonts w:ascii="Verdana" w:hAnsi="Verdana"/>
                <w:sz w:val="18"/>
                <w:szCs w:val="18"/>
              </w:rPr>
              <w:t>Områder i landzone, der i en lokalplan er udlagt til boligformål, blandet bolig- og erhvervsformål eller til offentlige formål med henblik på beboelse, institutioner, rekreative formål og lignende</w:t>
            </w:r>
          </w:p>
        </w:tc>
        <w:tc>
          <w:tcPr>
            <w:tcW w:w="1956" w:type="dxa"/>
          </w:tcPr>
          <w:p w14:paraId="42CA4A16" w14:textId="77777777" w:rsidR="00B2469D" w:rsidRPr="00A32AED" w:rsidRDefault="00B2469D" w:rsidP="00A32AED">
            <w:pPr>
              <w:jc w:val="center"/>
              <w:rPr>
                <w:rFonts w:ascii="Verdana" w:hAnsi="Verdana"/>
                <w:sz w:val="18"/>
                <w:szCs w:val="18"/>
              </w:rPr>
            </w:pPr>
          </w:p>
          <w:p w14:paraId="6588FEEA" w14:textId="77777777" w:rsidR="00B2469D" w:rsidRPr="00A32AED" w:rsidRDefault="00B2469D" w:rsidP="00A32AED">
            <w:pPr>
              <w:jc w:val="center"/>
              <w:rPr>
                <w:rFonts w:ascii="Verdana" w:hAnsi="Verdana"/>
                <w:sz w:val="18"/>
                <w:szCs w:val="18"/>
              </w:rPr>
            </w:pPr>
          </w:p>
          <w:p w14:paraId="53A83771" w14:textId="77777777" w:rsidR="00B2469D" w:rsidRPr="00A32AED" w:rsidRDefault="00B2469D" w:rsidP="00A32AED">
            <w:pPr>
              <w:jc w:val="center"/>
              <w:rPr>
                <w:rFonts w:ascii="Verdana" w:hAnsi="Verdana"/>
                <w:sz w:val="18"/>
                <w:szCs w:val="18"/>
              </w:rPr>
            </w:pPr>
          </w:p>
          <w:p w14:paraId="7763BB1F" w14:textId="77777777" w:rsidR="00B2469D" w:rsidRPr="00A32AED" w:rsidRDefault="00B2469D" w:rsidP="00A32AED">
            <w:pPr>
              <w:jc w:val="center"/>
              <w:rPr>
                <w:rFonts w:ascii="Verdana" w:hAnsi="Verdana"/>
                <w:sz w:val="18"/>
                <w:szCs w:val="18"/>
              </w:rPr>
            </w:pPr>
            <w:smartTag w:uri="urn:schemas-microsoft-com:office:smarttags" w:element="metricconverter">
              <w:smartTagPr>
                <w:attr w:name="ProductID" w:val="300 m"/>
              </w:smartTagPr>
              <w:r w:rsidRPr="00A32AED">
                <w:rPr>
                  <w:rFonts w:ascii="Verdana" w:hAnsi="Verdana"/>
                  <w:sz w:val="18"/>
                  <w:szCs w:val="18"/>
                </w:rPr>
                <w:t>300 m</w:t>
              </w:r>
            </w:smartTag>
          </w:p>
        </w:tc>
        <w:tc>
          <w:tcPr>
            <w:tcW w:w="1956" w:type="dxa"/>
          </w:tcPr>
          <w:p w14:paraId="480E82A2" w14:textId="77777777" w:rsidR="00B2469D" w:rsidRPr="00A32AED" w:rsidRDefault="00B2469D" w:rsidP="00A32AED">
            <w:pPr>
              <w:jc w:val="center"/>
              <w:rPr>
                <w:rFonts w:ascii="Verdana" w:hAnsi="Verdana"/>
                <w:sz w:val="18"/>
                <w:szCs w:val="18"/>
              </w:rPr>
            </w:pPr>
          </w:p>
          <w:p w14:paraId="6FB649C1" w14:textId="77777777" w:rsidR="00B2469D" w:rsidRPr="00A32AED" w:rsidRDefault="00B2469D" w:rsidP="00A32AED">
            <w:pPr>
              <w:jc w:val="center"/>
              <w:rPr>
                <w:rFonts w:ascii="Verdana" w:hAnsi="Verdana"/>
                <w:sz w:val="18"/>
                <w:szCs w:val="18"/>
              </w:rPr>
            </w:pPr>
          </w:p>
          <w:p w14:paraId="3F386733" w14:textId="77777777" w:rsidR="00B2469D" w:rsidRPr="00A32AED" w:rsidRDefault="00B2469D" w:rsidP="00A32AED">
            <w:pPr>
              <w:jc w:val="center"/>
              <w:rPr>
                <w:rFonts w:ascii="Verdana" w:hAnsi="Verdana"/>
                <w:sz w:val="18"/>
                <w:szCs w:val="18"/>
              </w:rPr>
            </w:pPr>
          </w:p>
          <w:p w14:paraId="71DBF38E" w14:textId="77777777" w:rsidR="00B2469D" w:rsidRPr="00A32AED" w:rsidRDefault="00E762B8" w:rsidP="00A32AED">
            <w:pPr>
              <w:jc w:val="center"/>
              <w:rPr>
                <w:rFonts w:ascii="Verdana" w:hAnsi="Verdana"/>
                <w:sz w:val="18"/>
                <w:szCs w:val="18"/>
              </w:rPr>
            </w:pPr>
            <w:r>
              <w:rPr>
                <w:rFonts w:ascii="Verdana" w:hAnsi="Verdana"/>
                <w:sz w:val="18"/>
                <w:szCs w:val="18"/>
              </w:rPr>
              <w:t>ca. 350 meter</w:t>
            </w:r>
          </w:p>
        </w:tc>
      </w:tr>
      <w:tr w:rsidR="00B2469D" w:rsidRPr="009149B1" w14:paraId="777D1213" w14:textId="77777777" w:rsidTr="00A32AED">
        <w:tc>
          <w:tcPr>
            <w:tcW w:w="5866" w:type="dxa"/>
          </w:tcPr>
          <w:p w14:paraId="1F536EF6" w14:textId="77777777" w:rsidR="00B2469D" w:rsidRPr="009149B1" w:rsidRDefault="00B2469D" w:rsidP="00A32AED">
            <w:pPr>
              <w:rPr>
                <w:rFonts w:ascii="Verdana" w:hAnsi="Verdana"/>
                <w:sz w:val="18"/>
                <w:szCs w:val="18"/>
              </w:rPr>
            </w:pPr>
            <w:r w:rsidRPr="009149B1">
              <w:rPr>
                <w:rFonts w:ascii="Verdana" w:hAnsi="Verdana"/>
                <w:sz w:val="18"/>
                <w:szCs w:val="18"/>
              </w:rPr>
              <w:t>Beboelse på ejendomme uden landbrugspligt, der ligger i samlet bebyggelse</w:t>
            </w:r>
            <w:r w:rsidRPr="009149B1">
              <w:rPr>
                <w:rStyle w:val="Fodnotehenvisning"/>
                <w:rFonts w:ascii="Verdana" w:hAnsi="Verdana"/>
                <w:sz w:val="18"/>
                <w:szCs w:val="18"/>
              </w:rPr>
              <w:footnoteReference w:id="9"/>
            </w:r>
            <w:r w:rsidRPr="009149B1">
              <w:rPr>
                <w:rFonts w:ascii="Verdana" w:hAnsi="Verdana"/>
                <w:sz w:val="18"/>
                <w:szCs w:val="18"/>
              </w:rPr>
              <w:t xml:space="preserve"> i landzone, og som har en anden ejer end driftsherren</w:t>
            </w:r>
          </w:p>
        </w:tc>
        <w:tc>
          <w:tcPr>
            <w:tcW w:w="1956" w:type="dxa"/>
          </w:tcPr>
          <w:p w14:paraId="5ED495C1" w14:textId="77777777" w:rsidR="00B2469D" w:rsidRPr="009149B1" w:rsidRDefault="00B2469D" w:rsidP="00A32AED">
            <w:pPr>
              <w:jc w:val="center"/>
              <w:rPr>
                <w:rFonts w:ascii="Verdana" w:hAnsi="Verdana"/>
                <w:sz w:val="18"/>
                <w:szCs w:val="18"/>
              </w:rPr>
            </w:pPr>
          </w:p>
          <w:p w14:paraId="1C81E468" w14:textId="77777777" w:rsidR="00B2469D" w:rsidRPr="009149B1" w:rsidRDefault="00B2469D" w:rsidP="00A32AED">
            <w:pPr>
              <w:jc w:val="center"/>
              <w:rPr>
                <w:rFonts w:ascii="Verdana" w:hAnsi="Verdana"/>
                <w:sz w:val="18"/>
                <w:szCs w:val="18"/>
              </w:rPr>
            </w:pPr>
          </w:p>
          <w:p w14:paraId="3E2434B6" w14:textId="77777777" w:rsidR="00B2469D" w:rsidRPr="009149B1" w:rsidRDefault="00B2469D" w:rsidP="00A32AED">
            <w:pPr>
              <w:jc w:val="center"/>
              <w:rPr>
                <w:rFonts w:ascii="Verdana" w:hAnsi="Verdana"/>
                <w:sz w:val="18"/>
                <w:szCs w:val="18"/>
              </w:rPr>
            </w:pPr>
            <w:smartTag w:uri="urn:schemas-microsoft-com:office:smarttags" w:element="metricconverter">
              <w:smartTagPr>
                <w:attr w:name="ProductID" w:val="300 m"/>
              </w:smartTagPr>
              <w:r w:rsidRPr="009149B1">
                <w:rPr>
                  <w:rFonts w:ascii="Verdana" w:hAnsi="Verdana"/>
                  <w:sz w:val="18"/>
                  <w:szCs w:val="18"/>
                </w:rPr>
                <w:t>300 m</w:t>
              </w:r>
            </w:smartTag>
          </w:p>
        </w:tc>
        <w:tc>
          <w:tcPr>
            <w:tcW w:w="1956" w:type="dxa"/>
          </w:tcPr>
          <w:p w14:paraId="0E06F62C" w14:textId="77777777" w:rsidR="00B2469D" w:rsidRPr="009149B1" w:rsidRDefault="00B2469D" w:rsidP="00A32AED">
            <w:pPr>
              <w:jc w:val="center"/>
              <w:rPr>
                <w:rFonts w:ascii="Verdana" w:hAnsi="Verdana"/>
                <w:sz w:val="18"/>
                <w:szCs w:val="18"/>
              </w:rPr>
            </w:pPr>
          </w:p>
          <w:p w14:paraId="3C1EB779" w14:textId="77777777" w:rsidR="00B2469D" w:rsidRPr="009149B1" w:rsidRDefault="00B2469D" w:rsidP="00A32AED">
            <w:pPr>
              <w:jc w:val="center"/>
              <w:rPr>
                <w:rFonts w:ascii="Verdana" w:hAnsi="Verdana"/>
                <w:sz w:val="18"/>
                <w:szCs w:val="18"/>
              </w:rPr>
            </w:pPr>
          </w:p>
          <w:p w14:paraId="01716D5C" w14:textId="77777777" w:rsidR="00B2469D" w:rsidRPr="009149B1" w:rsidRDefault="00E762B8" w:rsidP="00A32AED">
            <w:pPr>
              <w:jc w:val="center"/>
              <w:rPr>
                <w:rFonts w:ascii="Verdana" w:hAnsi="Verdana"/>
                <w:sz w:val="18"/>
                <w:szCs w:val="18"/>
              </w:rPr>
            </w:pPr>
            <w:r w:rsidRPr="009149B1">
              <w:rPr>
                <w:rFonts w:ascii="Verdana" w:hAnsi="Verdana"/>
                <w:sz w:val="18"/>
                <w:szCs w:val="18"/>
              </w:rPr>
              <w:t>ca. 475 meter</w:t>
            </w:r>
          </w:p>
        </w:tc>
      </w:tr>
    </w:tbl>
    <w:p w14:paraId="142B50D4" w14:textId="77777777" w:rsidR="00B2469D" w:rsidRPr="009149B1" w:rsidRDefault="00B2469D" w:rsidP="00B2469D">
      <w:pPr>
        <w:rPr>
          <w:szCs w:val="18"/>
        </w:rPr>
      </w:pPr>
    </w:p>
    <w:p w14:paraId="5CC87FA6" w14:textId="77777777" w:rsidR="00B2469D" w:rsidRPr="009149B1" w:rsidRDefault="00B2469D" w:rsidP="00B2469D">
      <w:pPr>
        <w:rPr>
          <w:szCs w:val="18"/>
          <w:u w:val="single"/>
        </w:rPr>
      </w:pPr>
      <w:r w:rsidRPr="009149B1">
        <w:rPr>
          <w:szCs w:val="18"/>
          <w:u w:val="single"/>
        </w:rPr>
        <w:t>Ikast-Brande Kommune konstaterer:</w:t>
      </w:r>
    </w:p>
    <w:p w14:paraId="12D5EAB5" w14:textId="77777777" w:rsidR="00B2469D" w:rsidRPr="009149B1" w:rsidRDefault="00B2469D" w:rsidP="00B2469D">
      <w:pPr>
        <w:rPr>
          <w:szCs w:val="18"/>
          <w:u w:val="single"/>
        </w:rPr>
      </w:pPr>
    </w:p>
    <w:p w14:paraId="3399EEB5" w14:textId="3B4BE9AB" w:rsidR="00B2469D" w:rsidRPr="009149B1" w:rsidRDefault="00B2469D" w:rsidP="0048055B">
      <w:pPr>
        <w:numPr>
          <w:ilvl w:val="0"/>
          <w:numId w:val="16"/>
        </w:numPr>
        <w:overflowPunct/>
        <w:autoSpaceDE/>
        <w:autoSpaceDN/>
        <w:adjustRightInd/>
        <w:textAlignment w:val="auto"/>
        <w:rPr>
          <w:szCs w:val="18"/>
        </w:rPr>
      </w:pPr>
      <w:r w:rsidRPr="009149B1">
        <w:rPr>
          <w:szCs w:val="18"/>
        </w:rPr>
        <w:t xml:space="preserve">at afstandskravene, som fremgår af § 20 i </w:t>
      </w:r>
      <w:r w:rsidRPr="009149B1">
        <w:rPr>
          <w:i/>
          <w:szCs w:val="18"/>
        </w:rPr>
        <w:t>Husdyrgodkendelsesloven</w:t>
      </w:r>
      <w:r w:rsidRPr="009149B1">
        <w:rPr>
          <w:szCs w:val="18"/>
        </w:rPr>
        <w:t>, overholdes. Nærmes</w:t>
      </w:r>
      <w:r w:rsidR="004F5DDA">
        <w:rPr>
          <w:szCs w:val="18"/>
        </w:rPr>
        <w:t>te byzone er Pårup</w:t>
      </w:r>
      <w:r w:rsidRPr="009149B1">
        <w:rPr>
          <w:szCs w:val="18"/>
        </w:rPr>
        <w:t xml:space="preserve"> beliggende </w:t>
      </w:r>
      <w:r w:rsidR="004F5DDA">
        <w:rPr>
          <w:szCs w:val="18"/>
        </w:rPr>
        <w:t>ca. 4,6</w:t>
      </w:r>
      <w:r w:rsidR="00E762B8" w:rsidRPr="009149B1">
        <w:rPr>
          <w:szCs w:val="18"/>
        </w:rPr>
        <w:t xml:space="preserve"> km nordøst</w:t>
      </w:r>
      <w:r w:rsidRPr="009149B1">
        <w:rPr>
          <w:szCs w:val="18"/>
        </w:rPr>
        <w:t xml:space="preserve"> for ejendommen. Nærmeste ejendomme uden landbrugspligt, der ligger i samlet bebyggels</w:t>
      </w:r>
      <w:r w:rsidR="00E762B8" w:rsidRPr="009149B1">
        <w:rPr>
          <w:szCs w:val="18"/>
        </w:rPr>
        <w:t>e i landzone er beliggende i 475</w:t>
      </w:r>
      <w:r w:rsidRPr="009149B1">
        <w:rPr>
          <w:szCs w:val="18"/>
        </w:rPr>
        <w:t xml:space="preserve"> meter </w:t>
      </w:r>
      <w:r w:rsidR="009149B1" w:rsidRPr="009149B1">
        <w:rPr>
          <w:szCs w:val="18"/>
        </w:rPr>
        <w:t>nord</w:t>
      </w:r>
      <w:r w:rsidRPr="009149B1">
        <w:rPr>
          <w:szCs w:val="18"/>
        </w:rPr>
        <w:t xml:space="preserve"> for ejendommen</w:t>
      </w:r>
    </w:p>
    <w:p w14:paraId="33675E23" w14:textId="77777777" w:rsidR="00B2469D" w:rsidRPr="009149B1" w:rsidRDefault="00B2469D" w:rsidP="00B2469D">
      <w:pPr>
        <w:rPr>
          <w:b/>
          <w:szCs w:val="18"/>
        </w:rPr>
      </w:pPr>
    </w:p>
    <w:p w14:paraId="1F932A07" w14:textId="77777777" w:rsidR="00B2469D" w:rsidRPr="009149B1" w:rsidRDefault="00B2469D" w:rsidP="00B2469D">
      <w:pPr>
        <w:rPr>
          <w:szCs w:val="18"/>
          <w:u w:val="single"/>
        </w:rPr>
      </w:pPr>
      <w:r w:rsidRPr="009149B1">
        <w:rPr>
          <w:szCs w:val="18"/>
          <w:u w:val="single"/>
        </w:rPr>
        <w:t>Ikast-Brande Kommune vurderer:</w:t>
      </w:r>
    </w:p>
    <w:p w14:paraId="6BC002B1" w14:textId="77777777" w:rsidR="00B2469D" w:rsidRPr="009149B1" w:rsidRDefault="00B2469D" w:rsidP="00B2469D">
      <w:pPr>
        <w:rPr>
          <w:szCs w:val="18"/>
        </w:rPr>
      </w:pPr>
    </w:p>
    <w:p w14:paraId="40342A53" w14:textId="77777777" w:rsidR="00B2469D" w:rsidRPr="009149B1" w:rsidRDefault="00B2469D" w:rsidP="009149B1">
      <w:pPr>
        <w:numPr>
          <w:ilvl w:val="0"/>
          <w:numId w:val="16"/>
        </w:numPr>
        <w:overflowPunct/>
        <w:autoSpaceDE/>
        <w:autoSpaceDN/>
        <w:adjustRightInd/>
        <w:textAlignment w:val="auto"/>
        <w:rPr>
          <w:szCs w:val="18"/>
        </w:rPr>
      </w:pPr>
      <w:r w:rsidRPr="009149B1">
        <w:rPr>
          <w:szCs w:val="18"/>
        </w:rPr>
        <w:t>at overholdelsen af afstandskravene vil sikre de pågældende sommerhusområder, boligområder m.m. tilstrækkeligt mod væsentlige gener eller forurening fra ejendommens anlæg</w:t>
      </w:r>
    </w:p>
    <w:p w14:paraId="2C488CE4" w14:textId="77777777" w:rsidR="00B2469D" w:rsidRPr="00A32AED" w:rsidRDefault="00B2469D" w:rsidP="00B2469D">
      <w:pPr>
        <w:ind w:left="360"/>
        <w:rPr>
          <w:szCs w:val="18"/>
          <w:highlight w:val="lightGray"/>
        </w:rPr>
      </w:pPr>
    </w:p>
    <w:p w14:paraId="7651DF64" w14:textId="77777777" w:rsidR="00B2469D" w:rsidRPr="00A32AED" w:rsidRDefault="00B2469D" w:rsidP="00B2469D">
      <w:pPr>
        <w:rPr>
          <w:szCs w:val="18"/>
        </w:rPr>
      </w:pPr>
    </w:p>
    <w:tbl>
      <w:tblPr>
        <w:tblStyle w:val="Tabel-Gitter"/>
        <w:tblW w:w="0" w:type="auto"/>
        <w:tblLook w:val="01E0" w:firstRow="1" w:lastRow="1" w:firstColumn="1" w:lastColumn="1" w:noHBand="0" w:noVBand="0"/>
      </w:tblPr>
      <w:tblGrid>
        <w:gridCol w:w="964"/>
        <w:gridCol w:w="6727"/>
        <w:gridCol w:w="967"/>
        <w:gridCol w:w="970"/>
      </w:tblGrid>
      <w:tr w:rsidR="00B2469D" w:rsidRPr="00A32AED" w14:paraId="1B09A3EC" w14:textId="77777777" w:rsidTr="00A32AED">
        <w:tc>
          <w:tcPr>
            <w:tcW w:w="7822" w:type="dxa"/>
            <w:gridSpan w:val="2"/>
            <w:shd w:val="pct10" w:color="auto" w:fill="auto"/>
          </w:tcPr>
          <w:p w14:paraId="3DF3F3FE" w14:textId="77777777" w:rsidR="00B2469D" w:rsidRPr="00A32AED" w:rsidRDefault="00B2469D" w:rsidP="00A32AED">
            <w:pPr>
              <w:rPr>
                <w:rFonts w:ascii="Verdana" w:hAnsi="Verdana"/>
                <w:b/>
                <w:sz w:val="18"/>
                <w:szCs w:val="18"/>
              </w:rPr>
            </w:pPr>
            <w:r w:rsidRPr="00A32AED">
              <w:rPr>
                <w:rFonts w:ascii="Verdana" w:hAnsi="Verdana"/>
                <w:b/>
                <w:sz w:val="18"/>
                <w:szCs w:val="18"/>
              </w:rPr>
              <w:t>Miljø, natur, landskab og naboforhold</w:t>
            </w:r>
          </w:p>
        </w:tc>
        <w:tc>
          <w:tcPr>
            <w:tcW w:w="978" w:type="dxa"/>
            <w:shd w:val="pct10" w:color="auto" w:fill="auto"/>
          </w:tcPr>
          <w:p w14:paraId="52E42A12" w14:textId="77777777" w:rsidR="00B2469D" w:rsidRPr="00A32AED" w:rsidRDefault="00B2469D" w:rsidP="00A32AED">
            <w:pPr>
              <w:jc w:val="center"/>
              <w:rPr>
                <w:rFonts w:ascii="Verdana" w:hAnsi="Verdana"/>
                <w:b/>
                <w:sz w:val="18"/>
                <w:szCs w:val="18"/>
              </w:rPr>
            </w:pPr>
            <w:r w:rsidRPr="00A32AED">
              <w:rPr>
                <w:rFonts w:ascii="Verdana" w:hAnsi="Verdana"/>
                <w:b/>
                <w:sz w:val="18"/>
                <w:szCs w:val="18"/>
              </w:rPr>
              <w:t>JA</w:t>
            </w:r>
          </w:p>
        </w:tc>
        <w:tc>
          <w:tcPr>
            <w:tcW w:w="978" w:type="dxa"/>
            <w:shd w:val="pct10" w:color="auto" w:fill="auto"/>
          </w:tcPr>
          <w:p w14:paraId="162EC35E" w14:textId="77777777" w:rsidR="00B2469D" w:rsidRPr="00A32AED" w:rsidRDefault="00B2469D" w:rsidP="00A32AED">
            <w:pPr>
              <w:jc w:val="center"/>
              <w:rPr>
                <w:rFonts w:ascii="Verdana" w:hAnsi="Verdana"/>
                <w:b/>
                <w:sz w:val="18"/>
                <w:szCs w:val="18"/>
              </w:rPr>
            </w:pPr>
            <w:r w:rsidRPr="00A32AED">
              <w:rPr>
                <w:rFonts w:ascii="Verdana" w:hAnsi="Verdana"/>
                <w:b/>
                <w:sz w:val="18"/>
                <w:szCs w:val="18"/>
              </w:rPr>
              <w:t>NEJ</w:t>
            </w:r>
          </w:p>
        </w:tc>
      </w:tr>
      <w:tr w:rsidR="00B2469D" w:rsidRPr="00A32AED" w14:paraId="76374827" w14:textId="77777777" w:rsidTr="00A32AED">
        <w:tc>
          <w:tcPr>
            <w:tcW w:w="977" w:type="dxa"/>
          </w:tcPr>
          <w:p w14:paraId="5BE2661B" w14:textId="77777777" w:rsidR="00B2469D" w:rsidRPr="00A32AED" w:rsidRDefault="00B2469D" w:rsidP="00A32AED">
            <w:pPr>
              <w:jc w:val="center"/>
              <w:rPr>
                <w:rFonts w:ascii="Verdana" w:hAnsi="Verdana"/>
                <w:b/>
                <w:sz w:val="18"/>
                <w:szCs w:val="18"/>
              </w:rPr>
            </w:pPr>
          </w:p>
          <w:p w14:paraId="1773FDB1" w14:textId="77777777" w:rsidR="00B2469D" w:rsidRPr="00A32AED" w:rsidRDefault="00B2469D" w:rsidP="00A32AED">
            <w:pPr>
              <w:jc w:val="center"/>
              <w:rPr>
                <w:rFonts w:ascii="Verdana" w:hAnsi="Verdana"/>
                <w:b/>
                <w:sz w:val="18"/>
                <w:szCs w:val="18"/>
              </w:rPr>
            </w:pPr>
            <w:r w:rsidRPr="00A32AED">
              <w:rPr>
                <w:rFonts w:ascii="Verdana" w:hAnsi="Verdana"/>
                <w:b/>
                <w:sz w:val="18"/>
                <w:szCs w:val="18"/>
              </w:rPr>
              <w:t>3</w:t>
            </w:r>
          </w:p>
        </w:tc>
        <w:tc>
          <w:tcPr>
            <w:tcW w:w="6845" w:type="dxa"/>
          </w:tcPr>
          <w:p w14:paraId="57D827A5" w14:textId="77777777" w:rsidR="00B2469D" w:rsidRPr="00A32AED" w:rsidRDefault="00B2469D" w:rsidP="00A32AED">
            <w:pPr>
              <w:rPr>
                <w:rFonts w:ascii="Verdana" w:hAnsi="Verdana"/>
                <w:sz w:val="18"/>
                <w:szCs w:val="18"/>
              </w:rPr>
            </w:pPr>
            <w:r w:rsidRPr="00A32AED">
              <w:rPr>
                <w:rFonts w:ascii="Verdana" w:hAnsi="Verdana"/>
                <w:sz w:val="18"/>
                <w:szCs w:val="18"/>
              </w:rPr>
              <w:t xml:space="preserve">Ligger anlæggene mere end </w:t>
            </w:r>
            <w:smartTag w:uri="urn:schemas-microsoft-com:office:smarttags" w:element="metricconverter">
              <w:smartTagPr>
                <w:attr w:name="ProductID" w:val="300 meter"/>
              </w:smartTagPr>
              <w:r w:rsidRPr="00A32AED">
                <w:rPr>
                  <w:rFonts w:ascii="Verdana" w:hAnsi="Verdana"/>
                  <w:sz w:val="18"/>
                  <w:szCs w:val="18"/>
                </w:rPr>
                <w:t>300 meter</w:t>
              </w:r>
            </w:smartTag>
            <w:r w:rsidRPr="00A32AED">
              <w:rPr>
                <w:rFonts w:ascii="Verdana" w:hAnsi="Verdana"/>
                <w:sz w:val="18"/>
                <w:szCs w:val="18"/>
              </w:rPr>
              <w:t xml:space="preserve"> fra beskyttede naturtyper</w:t>
            </w:r>
            <w:r w:rsidR="00FA07CA">
              <w:rPr>
                <w:rFonts w:ascii="Verdana" w:hAnsi="Verdana"/>
                <w:sz w:val="18"/>
                <w:szCs w:val="18"/>
              </w:rPr>
              <w:t>, som er omfattet af kategori 1, 2 eller 3</w:t>
            </w:r>
            <w:r w:rsidRPr="00A32AED">
              <w:rPr>
                <w:rFonts w:ascii="Verdana" w:hAnsi="Verdana"/>
                <w:sz w:val="18"/>
                <w:szCs w:val="18"/>
              </w:rPr>
              <w:t>?</w:t>
            </w:r>
          </w:p>
        </w:tc>
        <w:tc>
          <w:tcPr>
            <w:tcW w:w="978" w:type="dxa"/>
          </w:tcPr>
          <w:p w14:paraId="1A75D590" w14:textId="77777777" w:rsidR="00B2469D" w:rsidRPr="00A32AED" w:rsidRDefault="00B2469D" w:rsidP="00A32AED">
            <w:pPr>
              <w:jc w:val="center"/>
              <w:rPr>
                <w:rFonts w:ascii="Verdana" w:hAnsi="Verdana"/>
                <w:sz w:val="18"/>
                <w:szCs w:val="18"/>
              </w:rPr>
            </w:pPr>
          </w:p>
          <w:p w14:paraId="358EA904" w14:textId="77777777" w:rsidR="00B2469D" w:rsidRPr="00A32AED" w:rsidRDefault="00B2469D" w:rsidP="00A32AED">
            <w:pPr>
              <w:jc w:val="center"/>
              <w:rPr>
                <w:rFonts w:ascii="Verdana" w:hAnsi="Verdana"/>
                <w:sz w:val="18"/>
                <w:szCs w:val="18"/>
              </w:rPr>
            </w:pPr>
          </w:p>
        </w:tc>
        <w:tc>
          <w:tcPr>
            <w:tcW w:w="978" w:type="dxa"/>
          </w:tcPr>
          <w:p w14:paraId="3CF6BEAB" w14:textId="77777777" w:rsidR="00B2469D" w:rsidRPr="00A32AED" w:rsidRDefault="009149B1" w:rsidP="00A32AED">
            <w:pPr>
              <w:jc w:val="center"/>
              <w:rPr>
                <w:rFonts w:ascii="Verdana" w:hAnsi="Verdana"/>
                <w:sz w:val="18"/>
                <w:szCs w:val="18"/>
              </w:rPr>
            </w:pPr>
            <w:r>
              <w:rPr>
                <w:rFonts w:ascii="Verdana" w:hAnsi="Verdana"/>
                <w:sz w:val="18"/>
                <w:szCs w:val="18"/>
              </w:rPr>
              <w:t>x</w:t>
            </w:r>
          </w:p>
          <w:p w14:paraId="60FD7325" w14:textId="77777777" w:rsidR="00B2469D" w:rsidRPr="00A32AED" w:rsidRDefault="00B2469D" w:rsidP="00A32AED">
            <w:pPr>
              <w:jc w:val="center"/>
              <w:rPr>
                <w:rFonts w:ascii="Verdana" w:hAnsi="Verdana"/>
                <w:sz w:val="18"/>
                <w:szCs w:val="18"/>
              </w:rPr>
            </w:pPr>
          </w:p>
        </w:tc>
      </w:tr>
    </w:tbl>
    <w:p w14:paraId="41D7E7B8" w14:textId="77777777" w:rsidR="00B2469D" w:rsidRPr="00A32AED" w:rsidRDefault="00B2469D" w:rsidP="00B2469D">
      <w:pPr>
        <w:rPr>
          <w:szCs w:val="18"/>
        </w:rPr>
      </w:pPr>
    </w:p>
    <w:tbl>
      <w:tblPr>
        <w:tblStyle w:val="Tabel-Gitter"/>
        <w:tblW w:w="0" w:type="auto"/>
        <w:tblLook w:val="01E0" w:firstRow="1" w:lastRow="1" w:firstColumn="1" w:lastColumn="1" w:noHBand="0" w:noVBand="0"/>
      </w:tblPr>
      <w:tblGrid>
        <w:gridCol w:w="5697"/>
        <w:gridCol w:w="2026"/>
        <w:gridCol w:w="1905"/>
      </w:tblGrid>
      <w:tr w:rsidR="00B2469D" w:rsidRPr="00A32AED" w14:paraId="6F16AD43" w14:textId="77777777" w:rsidTr="00A32AED">
        <w:tc>
          <w:tcPr>
            <w:tcW w:w="5866" w:type="dxa"/>
            <w:shd w:val="pct10" w:color="auto" w:fill="auto"/>
          </w:tcPr>
          <w:p w14:paraId="12E158E2" w14:textId="77777777" w:rsidR="00B2469D" w:rsidRPr="00A32AED" w:rsidRDefault="00B2469D" w:rsidP="00A32AED">
            <w:pPr>
              <w:rPr>
                <w:rFonts w:ascii="Verdana" w:hAnsi="Verdana"/>
                <w:b/>
                <w:sz w:val="18"/>
                <w:szCs w:val="18"/>
              </w:rPr>
            </w:pPr>
            <w:r w:rsidRPr="00A32AED">
              <w:rPr>
                <w:rFonts w:ascii="Verdana" w:hAnsi="Verdana"/>
                <w:b/>
                <w:sz w:val="18"/>
                <w:szCs w:val="18"/>
              </w:rPr>
              <w:t>Afstand til</w:t>
            </w:r>
          </w:p>
        </w:tc>
        <w:tc>
          <w:tcPr>
            <w:tcW w:w="1956" w:type="dxa"/>
            <w:shd w:val="pct10" w:color="auto" w:fill="auto"/>
          </w:tcPr>
          <w:p w14:paraId="6A1BA42D" w14:textId="77777777" w:rsidR="00B2469D" w:rsidRPr="00A32AED" w:rsidRDefault="00B2469D" w:rsidP="0019703B">
            <w:pPr>
              <w:rPr>
                <w:rFonts w:ascii="Verdana" w:hAnsi="Verdana"/>
                <w:b/>
                <w:sz w:val="18"/>
                <w:szCs w:val="18"/>
              </w:rPr>
            </w:pPr>
            <w:r w:rsidRPr="00A32AED">
              <w:rPr>
                <w:rFonts w:ascii="Verdana" w:hAnsi="Verdana"/>
                <w:b/>
                <w:sz w:val="18"/>
                <w:szCs w:val="18"/>
              </w:rPr>
              <w:t>Afstands</w:t>
            </w:r>
            <w:r w:rsidR="0019703B">
              <w:rPr>
                <w:rFonts w:ascii="Verdana" w:hAnsi="Verdana"/>
                <w:b/>
                <w:sz w:val="18"/>
                <w:szCs w:val="18"/>
              </w:rPr>
              <w:t>grænse</w:t>
            </w:r>
            <w:r w:rsidR="0019703B">
              <w:rPr>
                <w:rStyle w:val="Fodnotehenvisning"/>
                <w:rFonts w:ascii="Verdana" w:hAnsi="Verdana"/>
                <w:b/>
                <w:sz w:val="18"/>
                <w:szCs w:val="18"/>
              </w:rPr>
              <w:footnoteReference w:id="10"/>
            </w:r>
          </w:p>
        </w:tc>
        <w:tc>
          <w:tcPr>
            <w:tcW w:w="1956" w:type="dxa"/>
            <w:shd w:val="pct10" w:color="auto" w:fill="auto"/>
          </w:tcPr>
          <w:p w14:paraId="41763687" w14:textId="77777777" w:rsidR="00B2469D" w:rsidRPr="00A32AED" w:rsidRDefault="00B2469D" w:rsidP="00A32AED">
            <w:pPr>
              <w:rPr>
                <w:rFonts w:ascii="Verdana" w:hAnsi="Verdana"/>
                <w:b/>
                <w:sz w:val="18"/>
                <w:szCs w:val="18"/>
              </w:rPr>
            </w:pPr>
            <w:r w:rsidRPr="00A32AED">
              <w:rPr>
                <w:rFonts w:ascii="Verdana" w:hAnsi="Verdana"/>
                <w:b/>
                <w:sz w:val="18"/>
                <w:szCs w:val="18"/>
              </w:rPr>
              <w:t>Aktuel afstand</w:t>
            </w:r>
          </w:p>
        </w:tc>
      </w:tr>
      <w:tr w:rsidR="00B2469D" w:rsidRPr="00A32AED" w14:paraId="7558AC19" w14:textId="77777777" w:rsidTr="00A32AED">
        <w:tc>
          <w:tcPr>
            <w:tcW w:w="5866" w:type="dxa"/>
          </w:tcPr>
          <w:p w14:paraId="5401C379" w14:textId="77777777" w:rsidR="00B2469D" w:rsidRPr="005F2008" w:rsidRDefault="00B33005" w:rsidP="00A32AED">
            <w:pPr>
              <w:rPr>
                <w:rFonts w:ascii="Verdana" w:hAnsi="Verdana"/>
                <w:sz w:val="18"/>
                <w:szCs w:val="18"/>
              </w:rPr>
            </w:pPr>
            <w:r w:rsidRPr="005F2008">
              <w:rPr>
                <w:rFonts w:ascii="Verdana" w:hAnsi="Verdana"/>
                <w:b/>
                <w:sz w:val="18"/>
                <w:szCs w:val="18"/>
              </w:rPr>
              <w:t>Kategori 1-natur</w:t>
            </w:r>
            <w:r w:rsidR="00610986" w:rsidRPr="005F2008">
              <w:rPr>
                <w:rFonts w:ascii="Verdana" w:hAnsi="Verdana"/>
                <w:b/>
                <w:sz w:val="18"/>
                <w:szCs w:val="18"/>
              </w:rPr>
              <w:t xml:space="preserve">. </w:t>
            </w:r>
            <w:r w:rsidR="00610986" w:rsidRPr="005F2008">
              <w:rPr>
                <w:rFonts w:ascii="Verdana" w:hAnsi="Verdana"/>
                <w:sz w:val="18"/>
                <w:szCs w:val="18"/>
              </w:rPr>
              <w:t xml:space="preserve">Naturområder beliggende </w:t>
            </w:r>
            <w:r w:rsidRPr="005F2008">
              <w:rPr>
                <w:rFonts w:ascii="Verdana" w:hAnsi="Verdana"/>
                <w:b/>
                <w:sz w:val="18"/>
                <w:szCs w:val="18"/>
              </w:rPr>
              <w:t>inden for</w:t>
            </w:r>
            <w:r w:rsidR="00610986" w:rsidRPr="005F2008">
              <w:rPr>
                <w:rFonts w:ascii="Verdana" w:hAnsi="Verdana"/>
                <w:sz w:val="18"/>
                <w:szCs w:val="18"/>
              </w:rPr>
              <w:t xml:space="preserve"> internationale naturbeskyttelsesområder, som indgår i </w:t>
            </w:r>
            <w:r w:rsidRPr="005F2008">
              <w:rPr>
                <w:rFonts w:ascii="Verdana" w:hAnsi="Verdana"/>
                <w:sz w:val="18"/>
                <w:szCs w:val="18"/>
              </w:rPr>
              <w:t>udpegningsgrundlaget for området og er kortlagt af Naturstyrelsen.</w:t>
            </w:r>
          </w:p>
        </w:tc>
        <w:tc>
          <w:tcPr>
            <w:tcW w:w="1956" w:type="dxa"/>
          </w:tcPr>
          <w:p w14:paraId="62B4D498" w14:textId="77777777" w:rsidR="00B2469D" w:rsidRPr="005F2008" w:rsidRDefault="00B2469D" w:rsidP="00A32AED">
            <w:pPr>
              <w:jc w:val="center"/>
              <w:rPr>
                <w:rFonts w:ascii="Verdana" w:hAnsi="Verdana"/>
                <w:sz w:val="18"/>
                <w:szCs w:val="18"/>
              </w:rPr>
            </w:pPr>
          </w:p>
          <w:p w14:paraId="4E4CAAAD" w14:textId="77777777" w:rsidR="00B2469D" w:rsidRPr="005F2008" w:rsidRDefault="00B2469D" w:rsidP="00A32AED">
            <w:pPr>
              <w:jc w:val="center"/>
              <w:rPr>
                <w:rFonts w:ascii="Verdana" w:hAnsi="Verdana"/>
                <w:sz w:val="18"/>
                <w:szCs w:val="18"/>
              </w:rPr>
            </w:pPr>
            <w:smartTag w:uri="urn:schemas-microsoft-com:office:smarttags" w:element="metricconverter">
              <w:smartTagPr>
                <w:attr w:name="ProductID" w:val="300 m"/>
              </w:smartTagPr>
              <w:r w:rsidRPr="005F2008">
                <w:rPr>
                  <w:rFonts w:ascii="Verdana" w:hAnsi="Verdana"/>
                  <w:sz w:val="18"/>
                  <w:szCs w:val="18"/>
                </w:rPr>
                <w:t>300 m</w:t>
              </w:r>
            </w:smartTag>
          </w:p>
        </w:tc>
        <w:tc>
          <w:tcPr>
            <w:tcW w:w="1956" w:type="dxa"/>
          </w:tcPr>
          <w:p w14:paraId="6E3C986B" w14:textId="77777777" w:rsidR="00B2469D" w:rsidRPr="00A32AED" w:rsidRDefault="00B2469D" w:rsidP="00A32AED">
            <w:pPr>
              <w:jc w:val="center"/>
              <w:rPr>
                <w:rFonts w:ascii="Verdana" w:hAnsi="Verdana"/>
                <w:sz w:val="18"/>
                <w:szCs w:val="18"/>
              </w:rPr>
            </w:pPr>
          </w:p>
          <w:p w14:paraId="25B03E74" w14:textId="77777777" w:rsidR="00B2469D" w:rsidRPr="00A32AED" w:rsidRDefault="00AB29F2" w:rsidP="00A32AED">
            <w:pPr>
              <w:jc w:val="center"/>
              <w:rPr>
                <w:rFonts w:ascii="Verdana" w:hAnsi="Verdana"/>
                <w:sz w:val="18"/>
                <w:szCs w:val="18"/>
              </w:rPr>
            </w:pPr>
            <w:r>
              <w:rPr>
                <w:rFonts w:ascii="Verdana" w:hAnsi="Verdana"/>
                <w:sz w:val="18"/>
                <w:szCs w:val="18"/>
              </w:rPr>
              <w:t>222 meter</w:t>
            </w:r>
          </w:p>
        </w:tc>
      </w:tr>
      <w:tr w:rsidR="00B2469D" w:rsidRPr="00A32AED" w14:paraId="34176B65" w14:textId="77777777" w:rsidTr="00A32AED">
        <w:tc>
          <w:tcPr>
            <w:tcW w:w="5866" w:type="dxa"/>
          </w:tcPr>
          <w:p w14:paraId="65CF319E" w14:textId="77777777" w:rsidR="00B2469D" w:rsidRPr="005F2008" w:rsidRDefault="00B33005" w:rsidP="00A32AED">
            <w:pPr>
              <w:rPr>
                <w:rFonts w:ascii="Verdana" w:hAnsi="Verdana"/>
                <w:sz w:val="18"/>
                <w:szCs w:val="18"/>
              </w:rPr>
            </w:pPr>
            <w:r w:rsidRPr="005F2008">
              <w:rPr>
                <w:rFonts w:ascii="Verdana" w:hAnsi="Verdana"/>
                <w:b/>
                <w:sz w:val="18"/>
                <w:szCs w:val="18"/>
              </w:rPr>
              <w:t>Kategori 2-natur</w:t>
            </w:r>
            <w:r w:rsidR="00610986" w:rsidRPr="005F2008">
              <w:rPr>
                <w:rFonts w:ascii="Verdana" w:hAnsi="Verdana"/>
                <w:b/>
                <w:sz w:val="18"/>
                <w:szCs w:val="18"/>
              </w:rPr>
              <w:t xml:space="preserve">. </w:t>
            </w:r>
            <w:r w:rsidR="00610986" w:rsidRPr="005F2008">
              <w:rPr>
                <w:rFonts w:ascii="Verdana" w:hAnsi="Verdana"/>
                <w:sz w:val="18"/>
                <w:szCs w:val="18"/>
              </w:rPr>
              <w:t xml:space="preserve">Naturområder beliggende </w:t>
            </w:r>
            <w:r w:rsidRPr="005F2008">
              <w:rPr>
                <w:rFonts w:ascii="Verdana" w:hAnsi="Verdana"/>
                <w:b/>
                <w:sz w:val="18"/>
                <w:szCs w:val="18"/>
              </w:rPr>
              <w:t>uden for</w:t>
            </w:r>
            <w:r w:rsidR="00610986" w:rsidRPr="005F2008">
              <w:rPr>
                <w:rFonts w:ascii="Verdana" w:hAnsi="Verdana"/>
                <w:sz w:val="18"/>
                <w:szCs w:val="18"/>
              </w:rPr>
              <w:t xml:space="preserve"> internationale naturbeskyttelsesområder. Det drejer sig om naturtyperne: højmoser, lobeliesøer</w:t>
            </w:r>
            <w:r w:rsidRPr="005F2008">
              <w:rPr>
                <w:rFonts w:ascii="Verdana" w:hAnsi="Verdana"/>
                <w:sz w:val="18"/>
                <w:szCs w:val="18"/>
              </w:rPr>
              <w:t xml:space="preserve">, heder større end ti ha, som er omfattet af </w:t>
            </w:r>
            <w:r w:rsidRPr="005F2008">
              <w:rPr>
                <w:rFonts w:ascii="Verdana" w:hAnsi="Verdana"/>
                <w:i/>
                <w:sz w:val="18"/>
                <w:szCs w:val="18"/>
              </w:rPr>
              <w:t>Naturbeskyttelseslovens</w:t>
            </w:r>
            <w:r w:rsidR="00610986" w:rsidRPr="005F2008">
              <w:rPr>
                <w:rStyle w:val="Fodnotehenvisning"/>
                <w:rFonts w:ascii="Verdana" w:hAnsi="Verdana"/>
                <w:i/>
                <w:sz w:val="18"/>
                <w:szCs w:val="18"/>
              </w:rPr>
              <w:footnoteReference w:id="11"/>
            </w:r>
            <w:r w:rsidR="00610986" w:rsidRPr="005F2008">
              <w:rPr>
                <w:rFonts w:ascii="Verdana" w:hAnsi="Verdana"/>
                <w:sz w:val="18"/>
                <w:szCs w:val="18"/>
              </w:rPr>
              <w:t xml:space="preserve"> § 3, og overdrev større end 2,5 ha, som er omfattet af </w:t>
            </w:r>
            <w:r w:rsidRPr="005F2008">
              <w:rPr>
                <w:rFonts w:ascii="Verdana" w:hAnsi="Verdana"/>
                <w:i/>
                <w:sz w:val="18"/>
                <w:szCs w:val="18"/>
              </w:rPr>
              <w:t>Naturbeskyttelseslovens</w:t>
            </w:r>
            <w:r w:rsidR="00610986" w:rsidRPr="005F2008">
              <w:rPr>
                <w:rFonts w:ascii="Verdana" w:hAnsi="Verdana"/>
                <w:sz w:val="18"/>
                <w:szCs w:val="18"/>
              </w:rPr>
              <w:t xml:space="preserve"> § 3.</w:t>
            </w:r>
          </w:p>
        </w:tc>
        <w:tc>
          <w:tcPr>
            <w:tcW w:w="1956" w:type="dxa"/>
          </w:tcPr>
          <w:p w14:paraId="58AF6206" w14:textId="77777777" w:rsidR="00B2469D" w:rsidRPr="005F2008" w:rsidRDefault="00B2469D" w:rsidP="00A32AED">
            <w:pPr>
              <w:jc w:val="center"/>
              <w:rPr>
                <w:rFonts w:ascii="Verdana" w:hAnsi="Verdana"/>
                <w:sz w:val="18"/>
                <w:szCs w:val="18"/>
              </w:rPr>
            </w:pPr>
          </w:p>
          <w:p w14:paraId="5B506209" w14:textId="77777777" w:rsidR="00B2469D" w:rsidRPr="005F2008" w:rsidRDefault="00B2469D" w:rsidP="00A32AED">
            <w:pPr>
              <w:jc w:val="center"/>
              <w:rPr>
                <w:rFonts w:ascii="Verdana" w:hAnsi="Verdana"/>
                <w:sz w:val="18"/>
                <w:szCs w:val="18"/>
              </w:rPr>
            </w:pPr>
            <w:smartTag w:uri="urn:schemas-microsoft-com:office:smarttags" w:element="metricconverter">
              <w:smartTagPr>
                <w:attr w:name="ProductID" w:val="300 m"/>
              </w:smartTagPr>
              <w:r w:rsidRPr="005F2008">
                <w:rPr>
                  <w:rFonts w:ascii="Verdana" w:hAnsi="Verdana"/>
                  <w:sz w:val="18"/>
                  <w:szCs w:val="18"/>
                </w:rPr>
                <w:t>300 m</w:t>
              </w:r>
            </w:smartTag>
          </w:p>
        </w:tc>
        <w:tc>
          <w:tcPr>
            <w:tcW w:w="1956" w:type="dxa"/>
          </w:tcPr>
          <w:p w14:paraId="35CDD5A7" w14:textId="77777777" w:rsidR="00B2469D" w:rsidRDefault="00B2469D" w:rsidP="00A32AED">
            <w:pPr>
              <w:jc w:val="center"/>
              <w:rPr>
                <w:rFonts w:ascii="Verdana" w:hAnsi="Verdana"/>
                <w:sz w:val="18"/>
                <w:szCs w:val="18"/>
              </w:rPr>
            </w:pPr>
          </w:p>
          <w:p w14:paraId="348A2E1A" w14:textId="77777777" w:rsidR="00AB29F2" w:rsidRPr="00A32AED" w:rsidRDefault="00AB29F2" w:rsidP="00A32AED">
            <w:pPr>
              <w:jc w:val="center"/>
              <w:rPr>
                <w:rFonts w:ascii="Verdana" w:hAnsi="Verdana"/>
                <w:sz w:val="18"/>
                <w:szCs w:val="18"/>
              </w:rPr>
            </w:pPr>
            <w:r>
              <w:rPr>
                <w:rFonts w:ascii="Verdana" w:hAnsi="Verdana"/>
                <w:sz w:val="18"/>
                <w:szCs w:val="18"/>
              </w:rPr>
              <w:t>204 meter</w:t>
            </w:r>
          </w:p>
        </w:tc>
      </w:tr>
      <w:tr w:rsidR="00B2469D" w:rsidRPr="00A32AED" w14:paraId="4B899037" w14:textId="77777777" w:rsidTr="00A32AED">
        <w:tc>
          <w:tcPr>
            <w:tcW w:w="5866" w:type="dxa"/>
          </w:tcPr>
          <w:p w14:paraId="017FD444" w14:textId="77777777" w:rsidR="00B2469D" w:rsidRPr="005F2008" w:rsidRDefault="00B33005" w:rsidP="00A32AED">
            <w:pPr>
              <w:rPr>
                <w:rFonts w:ascii="Verdana" w:hAnsi="Verdana"/>
                <w:sz w:val="18"/>
                <w:szCs w:val="18"/>
              </w:rPr>
            </w:pPr>
            <w:r w:rsidRPr="005F2008">
              <w:rPr>
                <w:rFonts w:ascii="Verdana" w:hAnsi="Verdana"/>
                <w:b/>
                <w:sz w:val="18"/>
                <w:szCs w:val="18"/>
              </w:rPr>
              <w:t>Kategori 3-natur.</w:t>
            </w:r>
            <w:r w:rsidR="0019703B" w:rsidRPr="005F2008">
              <w:rPr>
                <w:rFonts w:ascii="Verdana" w:hAnsi="Verdana"/>
                <w:b/>
                <w:sz w:val="18"/>
                <w:szCs w:val="18"/>
              </w:rPr>
              <w:t xml:space="preserve"> </w:t>
            </w:r>
            <w:r w:rsidR="0019703B" w:rsidRPr="005F2008">
              <w:rPr>
                <w:rFonts w:ascii="Verdana" w:hAnsi="Verdana"/>
                <w:sz w:val="18"/>
                <w:szCs w:val="18"/>
              </w:rPr>
              <w:t xml:space="preserve">Ammoniakfølsomme naturtyper, som ikke er omfattet af kategori 1- og 2-natur: heder, moser og overdrev, som er beskyttet efter </w:t>
            </w:r>
            <w:r w:rsidRPr="005F2008">
              <w:rPr>
                <w:rFonts w:ascii="Verdana" w:hAnsi="Verdana"/>
                <w:i/>
                <w:sz w:val="18"/>
                <w:szCs w:val="18"/>
              </w:rPr>
              <w:t>Naturbeskyttelseslovens</w:t>
            </w:r>
            <w:r w:rsidR="0019703B" w:rsidRPr="005F2008">
              <w:rPr>
                <w:rFonts w:ascii="Verdana" w:hAnsi="Verdana"/>
                <w:sz w:val="18"/>
                <w:szCs w:val="18"/>
              </w:rPr>
              <w:t xml:space="preserve"> § 3, og ammoniakfølsomme skove, der er beliggende </w:t>
            </w:r>
            <w:r w:rsidRPr="005F2008">
              <w:rPr>
                <w:rFonts w:ascii="Verdana" w:hAnsi="Verdana"/>
                <w:b/>
                <w:sz w:val="18"/>
                <w:szCs w:val="18"/>
              </w:rPr>
              <w:t>uden for</w:t>
            </w:r>
            <w:r w:rsidR="0019703B" w:rsidRPr="005F2008">
              <w:rPr>
                <w:rFonts w:ascii="Verdana" w:hAnsi="Verdana"/>
                <w:sz w:val="18"/>
                <w:szCs w:val="18"/>
              </w:rPr>
              <w:t xml:space="preserve"> de internationale naturbeskyttelsesområder.</w:t>
            </w:r>
          </w:p>
        </w:tc>
        <w:tc>
          <w:tcPr>
            <w:tcW w:w="1956" w:type="dxa"/>
          </w:tcPr>
          <w:p w14:paraId="1FFEEEA0" w14:textId="77777777" w:rsidR="00B2469D" w:rsidRPr="005F2008" w:rsidRDefault="00B2469D" w:rsidP="00A32AED">
            <w:pPr>
              <w:jc w:val="center"/>
              <w:rPr>
                <w:rFonts w:ascii="Verdana" w:hAnsi="Verdana"/>
                <w:sz w:val="18"/>
                <w:szCs w:val="18"/>
              </w:rPr>
            </w:pPr>
          </w:p>
          <w:p w14:paraId="12153344" w14:textId="77777777" w:rsidR="00B2469D" w:rsidRPr="005F2008" w:rsidRDefault="00B2469D" w:rsidP="00A32AED">
            <w:pPr>
              <w:jc w:val="center"/>
              <w:rPr>
                <w:rFonts w:ascii="Verdana" w:hAnsi="Verdana"/>
                <w:sz w:val="18"/>
                <w:szCs w:val="18"/>
              </w:rPr>
            </w:pPr>
          </w:p>
          <w:p w14:paraId="525C6D17" w14:textId="77777777" w:rsidR="00B2469D" w:rsidRPr="005F2008" w:rsidRDefault="00B2469D" w:rsidP="00A32AED">
            <w:pPr>
              <w:jc w:val="center"/>
              <w:rPr>
                <w:rFonts w:ascii="Verdana" w:hAnsi="Verdana"/>
                <w:sz w:val="18"/>
                <w:szCs w:val="18"/>
              </w:rPr>
            </w:pPr>
            <w:smartTag w:uri="urn:schemas-microsoft-com:office:smarttags" w:element="metricconverter">
              <w:smartTagPr>
                <w:attr w:name="ProductID" w:val="300 m"/>
              </w:smartTagPr>
              <w:r w:rsidRPr="005F2008">
                <w:rPr>
                  <w:rFonts w:ascii="Verdana" w:hAnsi="Verdana"/>
                  <w:sz w:val="18"/>
                  <w:szCs w:val="18"/>
                </w:rPr>
                <w:t>300 m</w:t>
              </w:r>
            </w:smartTag>
          </w:p>
        </w:tc>
        <w:tc>
          <w:tcPr>
            <w:tcW w:w="1956" w:type="dxa"/>
          </w:tcPr>
          <w:p w14:paraId="3ED1E216" w14:textId="77777777" w:rsidR="00B2469D" w:rsidRPr="00A32AED" w:rsidRDefault="00B2469D" w:rsidP="00A32AED">
            <w:pPr>
              <w:jc w:val="center"/>
              <w:rPr>
                <w:rFonts w:ascii="Verdana" w:hAnsi="Verdana"/>
                <w:sz w:val="18"/>
                <w:szCs w:val="18"/>
              </w:rPr>
            </w:pPr>
          </w:p>
          <w:p w14:paraId="14DB362B" w14:textId="77777777" w:rsidR="00B2469D" w:rsidRPr="00A32AED" w:rsidRDefault="00B2469D" w:rsidP="00A32AED">
            <w:pPr>
              <w:jc w:val="center"/>
              <w:rPr>
                <w:rFonts w:ascii="Verdana" w:hAnsi="Verdana"/>
                <w:sz w:val="18"/>
                <w:szCs w:val="18"/>
              </w:rPr>
            </w:pPr>
          </w:p>
          <w:p w14:paraId="38B9D0BC" w14:textId="77777777" w:rsidR="00B2469D" w:rsidRPr="00A32AED" w:rsidRDefault="00AB29F2" w:rsidP="00A32AED">
            <w:pPr>
              <w:jc w:val="center"/>
              <w:rPr>
                <w:rFonts w:ascii="Verdana" w:hAnsi="Verdana"/>
                <w:sz w:val="18"/>
                <w:szCs w:val="18"/>
              </w:rPr>
            </w:pPr>
            <w:r>
              <w:rPr>
                <w:rFonts w:ascii="Verdana" w:hAnsi="Verdana"/>
                <w:sz w:val="18"/>
                <w:szCs w:val="18"/>
              </w:rPr>
              <w:t>Ca. 1</w:t>
            </w:r>
            <w:r w:rsidR="00306203">
              <w:rPr>
                <w:rFonts w:ascii="Verdana" w:hAnsi="Verdana"/>
                <w:sz w:val="18"/>
                <w:szCs w:val="18"/>
              </w:rPr>
              <w:t>.</w:t>
            </w:r>
            <w:r>
              <w:rPr>
                <w:rFonts w:ascii="Verdana" w:hAnsi="Verdana"/>
                <w:sz w:val="18"/>
                <w:szCs w:val="18"/>
              </w:rPr>
              <w:t>000 meter</w:t>
            </w:r>
          </w:p>
        </w:tc>
      </w:tr>
    </w:tbl>
    <w:p w14:paraId="776E789A" w14:textId="77777777" w:rsidR="00B2469D" w:rsidRPr="00A32AED" w:rsidRDefault="00B2469D" w:rsidP="00B2469D">
      <w:pPr>
        <w:rPr>
          <w:szCs w:val="18"/>
        </w:rPr>
      </w:pPr>
    </w:p>
    <w:p w14:paraId="641597FD" w14:textId="77777777" w:rsidR="00B2469D" w:rsidRPr="00A32AED" w:rsidRDefault="00B2469D" w:rsidP="00B2469D">
      <w:pPr>
        <w:rPr>
          <w:szCs w:val="18"/>
          <w:u w:val="single"/>
        </w:rPr>
      </w:pPr>
      <w:r w:rsidRPr="00A32AED">
        <w:rPr>
          <w:szCs w:val="18"/>
          <w:u w:val="single"/>
        </w:rPr>
        <w:t>Ikast-Brande Kommune konstaterer:</w:t>
      </w:r>
    </w:p>
    <w:p w14:paraId="2B74C26B" w14:textId="77777777" w:rsidR="00B2469D" w:rsidRPr="00A32AED" w:rsidRDefault="00B2469D" w:rsidP="00B2469D">
      <w:pPr>
        <w:rPr>
          <w:szCs w:val="18"/>
        </w:rPr>
      </w:pPr>
    </w:p>
    <w:p w14:paraId="39533FDD" w14:textId="77777777" w:rsidR="00B2469D" w:rsidRPr="00D048D8" w:rsidRDefault="009149B1" w:rsidP="00B2469D">
      <w:pPr>
        <w:numPr>
          <w:ilvl w:val="0"/>
          <w:numId w:val="16"/>
        </w:numPr>
        <w:overflowPunct/>
        <w:autoSpaceDE/>
        <w:autoSpaceDN/>
        <w:adjustRightInd/>
        <w:textAlignment w:val="auto"/>
        <w:rPr>
          <w:szCs w:val="18"/>
        </w:rPr>
      </w:pPr>
      <w:r w:rsidRPr="00D048D8">
        <w:rPr>
          <w:szCs w:val="18"/>
        </w:rPr>
        <w:t>at ejendommens anlæg ligger mindre</w:t>
      </w:r>
      <w:r w:rsidR="00B2469D" w:rsidRPr="00D048D8">
        <w:rPr>
          <w:szCs w:val="18"/>
        </w:rPr>
        <w:t xml:space="preserve"> end </w:t>
      </w:r>
      <w:smartTag w:uri="urn:schemas-microsoft-com:office:smarttags" w:element="metricconverter">
        <w:smartTagPr>
          <w:attr w:name="ProductID" w:val="300 meter"/>
        </w:smartTagPr>
        <w:r w:rsidR="00B2469D" w:rsidRPr="00D048D8">
          <w:rPr>
            <w:szCs w:val="18"/>
          </w:rPr>
          <w:t>300 meter</w:t>
        </w:r>
      </w:smartTag>
      <w:r w:rsidR="00B2469D" w:rsidRPr="00D048D8">
        <w:rPr>
          <w:szCs w:val="18"/>
        </w:rPr>
        <w:t xml:space="preserve"> fra ovennævnte naturområder, der fremgår af § 7</w:t>
      </w:r>
      <w:r w:rsidR="00656E1C" w:rsidRPr="00D048D8">
        <w:t xml:space="preserve"> og § 27</w:t>
      </w:r>
      <w:r w:rsidR="00B2469D" w:rsidRPr="00D048D8">
        <w:rPr>
          <w:szCs w:val="18"/>
        </w:rPr>
        <w:t xml:space="preserve"> </w:t>
      </w:r>
      <w:r w:rsidR="00B2469D" w:rsidRPr="00D048D8">
        <w:rPr>
          <w:i/>
          <w:szCs w:val="18"/>
        </w:rPr>
        <w:t>i Husdyrgodkendelsesloven</w:t>
      </w:r>
      <w:r w:rsidR="00D048D8" w:rsidRPr="00D048D8">
        <w:rPr>
          <w:i/>
          <w:szCs w:val="18"/>
        </w:rPr>
        <w:br/>
      </w:r>
    </w:p>
    <w:p w14:paraId="49C5D594" w14:textId="77777777" w:rsidR="00D048D8" w:rsidRPr="00D048D8" w:rsidRDefault="00D048D8" w:rsidP="00B2469D">
      <w:pPr>
        <w:numPr>
          <w:ilvl w:val="0"/>
          <w:numId w:val="16"/>
        </w:numPr>
        <w:overflowPunct/>
        <w:autoSpaceDE/>
        <w:autoSpaceDN/>
        <w:adjustRightInd/>
        <w:textAlignment w:val="auto"/>
        <w:rPr>
          <w:szCs w:val="18"/>
        </w:rPr>
      </w:pPr>
      <w:r w:rsidRPr="00D048D8">
        <w:rPr>
          <w:szCs w:val="18"/>
        </w:rPr>
        <w:t xml:space="preserve">at </w:t>
      </w:r>
      <w:r w:rsidR="00F614B5">
        <w:rPr>
          <w:szCs w:val="18"/>
        </w:rPr>
        <w:t xml:space="preserve">da alle dyrene er udegående hele året, er </w:t>
      </w:r>
      <w:r w:rsidRPr="00D048D8">
        <w:rPr>
          <w:szCs w:val="18"/>
        </w:rPr>
        <w:t>der ifølge beregninger i husdyrgodkendelse.dk er en total</w:t>
      </w:r>
      <w:r w:rsidR="00306203">
        <w:rPr>
          <w:szCs w:val="18"/>
        </w:rPr>
        <w:t xml:space="preserve"> </w:t>
      </w:r>
      <w:r w:rsidR="00306203" w:rsidRPr="00D048D8">
        <w:rPr>
          <w:szCs w:val="18"/>
        </w:rPr>
        <w:t>deposition</w:t>
      </w:r>
      <w:r w:rsidRPr="00D048D8">
        <w:rPr>
          <w:szCs w:val="18"/>
        </w:rPr>
        <w:t xml:space="preserve"> på kat</w:t>
      </w:r>
      <w:r w:rsidR="00860153">
        <w:rPr>
          <w:szCs w:val="18"/>
        </w:rPr>
        <w:t>egori 1 og 2 naturområder på 0,0</w:t>
      </w:r>
      <w:r w:rsidRPr="00D048D8">
        <w:rPr>
          <w:szCs w:val="18"/>
        </w:rPr>
        <w:t xml:space="preserve"> kg N/ha/år</w:t>
      </w:r>
    </w:p>
    <w:p w14:paraId="459F75DE" w14:textId="77777777" w:rsidR="00B2469D" w:rsidRPr="00D048D8" w:rsidRDefault="00B2469D" w:rsidP="009149B1">
      <w:pPr>
        <w:overflowPunct/>
        <w:autoSpaceDE/>
        <w:autoSpaceDN/>
        <w:adjustRightInd/>
        <w:ind w:left="720"/>
        <w:textAlignment w:val="auto"/>
        <w:rPr>
          <w:szCs w:val="18"/>
        </w:rPr>
      </w:pPr>
    </w:p>
    <w:p w14:paraId="11799D18" w14:textId="77777777" w:rsidR="00B2469D" w:rsidRPr="00932F8D" w:rsidRDefault="009149B1" w:rsidP="0048055B">
      <w:pPr>
        <w:numPr>
          <w:ilvl w:val="0"/>
          <w:numId w:val="16"/>
        </w:numPr>
        <w:overflowPunct/>
        <w:autoSpaceDE/>
        <w:autoSpaceDN/>
        <w:adjustRightInd/>
        <w:textAlignment w:val="auto"/>
        <w:rPr>
          <w:szCs w:val="18"/>
        </w:rPr>
      </w:pPr>
      <w:r w:rsidRPr="00932F8D">
        <w:rPr>
          <w:szCs w:val="18"/>
        </w:rPr>
        <w:t>at der cirka 120 meter vest</w:t>
      </w:r>
      <w:r w:rsidR="00B33005" w:rsidRPr="00932F8D">
        <w:rPr>
          <w:szCs w:val="18"/>
        </w:rPr>
        <w:t xml:space="preserve"> for ejendomme</w:t>
      </w:r>
      <w:r w:rsidRPr="00932F8D">
        <w:rPr>
          <w:szCs w:val="18"/>
        </w:rPr>
        <w:t>n</w:t>
      </w:r>
      <w:r w:rsidR="00B33005" w:rsidRPr="00932F8D">
        <w:rPr>
          <w:szCs w:val="18"/>
        </w:rPr>
        <w:t xml:space="preserve"> ligger et skovområde, der er udpege</w:t>
      </w:r>
      <w:r w:rsidR="005B6D00" w:rsidRPr="00932F8D">
        <w:rPr>
          <w:szCs w:val="18"/>
        </w:rPr>
        <w:t>t som potentiel ammoniakfølsom</w:t>
      </w:r>
      <w:r w:rsidR="00B33005" w:rsidRPr="00932F8D">
        <w:rPr>
          <w:szCs w:val="18"/>
        </w:rPr>
        <w:t xml:space="preserve"> sko</w:t>
      </w:r>
      <w:r w:rsidR="00932F8D" w:rsidRPr="00932F8D">
        <w:rPr>
          <w:szCs w:val="18"/>
        </w:rPr>
        <w:t>v</w:t>
      </w:r>
      <w:r w:rsidR="005D5CE5">
        <w:rPr>
          <w:szCs w:val="18"/>
        </w:rPr>
        <w:t xml:space="preserve">. Skoven modtager en </w:t>
      </w:r>
      <w:r w:rsidR="00112B12">
        <w:rPr>
          <w:szCs w:val="18"/>
        </w:rPr>
        <w:t>totaldeposition på 0,</w:t>
      </w:r>
      <w:r w:rsidR="00860153">
        <w:rPr>
          <w:szCs w:val="18"/>
        </w:rPr>
        <w:t>0</w:t>
      </w:r>
      <w:r w:rsidR="00112B12">
        <w:rPr>
          <w:szCs w:val="18"/>
        </w:rPr>
        <w:t xml:space="preserve"> kg N pr. ha p</w:t>
      </w:r>
      <w:r w:rsidR="00860153">
        <w:rPr>
          <w:szCs w:val="18"/>
        </w:rPr>
        <w:t>r. år og en merdeposition på 0,0</w:t>
      </w:r>
      <w:r w:rsidR="00112B12">
        <w:rPr>
          <w:szCs w:val="18"/>
        </w:rPr>
        <w:t xml:space="preserve"> kg N pr. ha pr. år.</w:t>
      </w:r>
    </w:p>
    <w:p w14:paraId="018C5439" w14:textId="77777777" w:rsidR="00B2469D" w:rsidRPr="00A32AED" w:rsidRDefault="00B2469D" w:rsidP="00B2469D">
      <w:pPr>
        <w:rPr>
          <w:szCs w:val="18"/>
        </w:rPr>
      </w:pPr>
    </w:p>
    <w:p w14:paraId="7F87D283" w14:textId="77777777" w:rsidR="00B2469D" w:rsidRPr="00932F8D" w:rsidRDefault="00B2469D" w:rsidP="00B2469D">
      <w:pPr>
        <w:rPr>
          <w:szCs w:val="18"/>
          <w:u w:val="single"/>
        </w:rPr>
      </w:pPr>
      <w:r w:rsidRPr="00932F8D">
        <w:rPr>
          <w:szCs w:val="18"/>
          <w:u w:val="single"/>
        </w:rPr>
        <w:t>Ikast-Brande Kommune vurderer:</w:t>
      </w:r>
    </w:p>
    <w:p w14:paraId="18A3FA8F" w14:textId="77777777" w:rsidR="00B2469D" w:rsidRPr="00932F8D" w:rsidRDefault="00B2469D" w:rsidP="00B2469D">
      <w:pPr>
        <w:rPr>
          <w:szCs w:val="18"/>
        </w:rPr>
      </w:pPr>
    </w:p>
    <w:p w14:paraId="65CFEE7A" w14:textId="77777777" w:rsidR="00235940" w:rsidRDefault="00B2469D" w:rsidP="00235940">
      <w:pPr>
        <w:numPr>
          <w:ilvl w:val="0"/>
          <w:numId w:val="16"/>
        </w:numPr>
        <w:overflowPunct/>
        <w:autoSpaceDE/>
        <w:autoSpaceDN/>
        <w:adjustRightInd/>
        <w:textAlignment w:val="auto"/>
        <w:rPr>
          <w:szCs w:val="18"/>
        </w:rPr>
      </w:pPr>
      <w:r w:rsidRPr="00932F8D">
        <w:rPr>
          <w:szCs w:val="18"/>
        </w:rPr>
        <w:t>at ammoniakemissionen fra</w:t>
      </w:r>
      <w:r w:rsidR="00932F8D" w:rsidRPr="00932F8D">
        <w:rPr>
          <w:szCs w:val="18"/>
        </w:rPr>
        <w:t xml:space="preserve"> kvæg</w:t>
      </w:r>
      <w:r w:rsidR="00306203">
        <w:rPr>
          <w:szCs w:val="18"/>
        </w:rPr>
        <w:t>bruget</w:t>
      </w:r>
      <w:r w:rsidRPr="00932F8D">
        <w:rPr>
          <w:szCs w:val="18"/>
        </w:rPr>
        <w:t xml:space="preserve"> ikke vil medføre væsentlig påvirkning af ovennævnte naturområder</w:t>
      </w:r>
      <w:r w:rsidR="00306203">
        <w:rPr>
          <w:szCs w:val="18"/>
        </w:rPr>
        <w:t>, da</w:t>
      </w:r>
      <w:r w:rsidR="00932F8D" w:rsidRPr="00932F8D">
        <w:rPr>
          <w:szCs w:val="18"/>
        </w:rPr>
        <w:t xml:space="preserve"> totaldepositionen ligger under grænseværdien</w:t>
      </w:r>
      <w:r w:rsidR="005D5CE5">
        <w:rPr>
          <w:szCs w:val="18"/>
        </w:rPr>
        <w:t xml:space="preserve"> på 0,7 kg N pr. ha pr år.</w:t>
      </w:r>
      <w:r w:rsidR="00235940">
        <w:rPr>
          <w:szCs w:val="18"/>
        </w:rPr>
        <w:br/>
      </w:r>
    </w:p>
    <w:p w14:paraId="74FCB6CD" w14:textId="77777777" w:rsidR="002E70A4" w:rsidRPr="00235940" w:rsidRDefault="00235940" w:rsidP="00235940">
      <w:pPr>
        <w:numPr>
          <w:ilvl w:val="0"/>
          <w:numId w:val="16"/>
        </w:numPr>
        <w:overflowPunct/>
        <w:autoSpaceDE/>
        <w:autoSpaceDN/>
        <w:adjustRightInd/>
        <w:textAlignment w:val="auto"/>
        <w:rPr>
          <w:szCs w:val="18"/>
        </w:rPr>
      </w:pPr>
      <w:r w:rsidRPr="00235940">
        <w:rPr>
          <w:szCs w:val="18"/>
        </w:rPr>
        <w:t>at den potentielle ammoniak følsomme skov vest</w:t>
      </w:r>
      <w:r w:rsidR="00B33005" w:rsidRPr="00235940">
        <w:rPr>
          <w:szCs w:val="18"/>
        </w:rPr>
        <w:t xml:space="preserve"> for ejendommen </w:t>
      </w:r>
      <w:r w:rsidRPr="00235940">
        <w:rPr>
          <w:szCs w:val="18"/>
        </w:rPr>
        <w:t xml:space="preserve">modtager </w:t>
      </w:r>
      <w:r w:rsidR="009B7EF2">
        <w:rPr>
          <w:szCs w:val="18"/>
        </w:rPr>
        <w:t>en mer-deposition på 0</w:t>
      </w:r>
      <w:r w:rsidR="009F4743">
        <w:rPr>
          <w:szCs w:val="18"/>
        </w:rPr>
        <w:t xml:space="preserve"> kg N pr år og en total</w:t>
      </w:r>
      <w:r w:rsidR="009B7EF2">
        <w:rPr>
          <w:szCs w:val="18"/>
        </w:rPr>
        <w:t xml:space="preserve"> deposition på 0</w:t>
      </w:r>
      <w:r w:rsidR="00E26595">
        <w:rPr>
          <w:szCs w:val="18"/>
        </w:rPr>
        <w:t xml:space="preserve"> kg N pr år, h</w:t>
      </w:r>
      <w:r w:rsidR="009F4743">
        <w:rPr>
          <w:szCs w:val="18"/>
        </w:rPr>
        <w:t>vilket er</w:t>
      </w:r>
      <w:r w:rsidRPr="00235940">
        <w:rPr>
          <w:szCs w:val="18"/>
        </w:rPr>
        <w:t xml:space="preserve"> under tålegrænsen</w:t>
      </w:r>
      <w:r w:rsidR="009F4743">
        <w:rPr>
          <w:szCs w:val="18"/>
        </w:rPr>
        <w:t>,</w:t>
      </w:r>
      <w:r>
        <w:rPr>
          <w:szCs w:val="18"/>
        </w:rPr>
        <w:t xml:space="preserve"> og der er derfor ikke vurderet nærmere på</w:t>
      </w:r>
      <w:r w:rsidR="00E26595">
        <w:rPr>
          <w:szCs w:val="18"/>
        </w:rPr>
        <w:t>,</w:t>
      </w:r>
      <w:r>
        <w:rPr>
          <w:szCs w:val="18"/>
        </w:rPr>
        <w:t xml:space="preserve"> om skoven er ammoniak følsom.</w:t>
      </w:r>
    </w:p>
    <w:p w14:paraId="1DFDD9AD" w14:textId="77777777" w:rsidR="00B2469D" w:rsidRPr="00A32AED" w:rsidRDefault="00B2469D" w:rsidP="00B2469D">
      <w:pPr>
        <w:rPr>
          <w:szCs w:val="18"/>
        </w:rPr>
      </w:pPr>
    </w:p>
    <w:p w14:paraId="2E94776C" w14:textId="77777777" w:rsidR="00B2469D" w:rsidRPr="00A32AED" w:rsidRDefault="00B2469D" w:rsidP="00B2469D">
      <w:pPr>
        <w:rPr>
          <w:b/>
          <w:szCs w:val="18"/>
        </w:rPr>
      </w:pPr>
    </w:p>
    <w:tbl>
      <w:tblPr>
        <w:tblStyle w:val="Tabel-Gitter"/>
        <w:tblW w:w="0" w:type="auto"/>
        <w:tblLook w:val="01E0" w:firstRow="1" w:lastRow="1" w:firstColumn="1" w:lastColumn="1" w:noHBand="0" w:noVBand="0"/>
      </w:tblPr>
      <w:tblGrid>
        <w:gridCol w:w="958"/>
        <w:gridCol w:w="6740"/>
        <w:gridCol w:w="963"/>
        <w:gridCol w:w="967"/>
      </w:tblGrid>
      <w:tr w:rsidR="00B2469D" w:rsidRPr="00A32AED" w14:paraId="38340ACB" w14:textId="77777777" w:rsidTr="00A32AED">
        <w:tc>
          <w:tcPr>
            <w:tcW w:w="7822" w:type="dxa"/>
            <w:gridSpan w:val="2"/>
            <w:shd w:val="pct10" w:color="auto" w:fill="auto"/>
          </w:tcPr>
          <w:p w14:paraId="10B63F35" w14:textId="77777777" w:rsidR="00B2469D" w:rsidRPr="00A32AED" w:rsidRDefault="00B2469D" w:rsidP="00A32AED">
            <w:pPr>
              <w:rPr>
                <w:rFonts w:ascii="Verdana" w:hAnsi="Verdana"/>
                <w:b/>
                <w:sz w:val="18"/>
                <w:szCs w:val="18"/>
              </w:rPr>
            </w:pPr>
            <w:r w:rsidRPr="00A32AED">
              <w:rPr>
                <w:rFonts w:ascii="Verdana" w:hAnsi="Verdana"/>
                <w:b/>
                <w:sz w:val="18"/>
                <w:szCs w:val="18"/>
              </w:rPr>
              <w:t>Miljø, natur, landskab og naboforhold</w:t>
            </w:r>
          </w:p>
        </w:tc>
        <w:tc>
          <w:tcPr>
            <w:tcW w:w="978" w:type="dxa"/>
            <w:shd w:val="pct10" w:color="auto" w:fill="auto"/>
          </w:tcPr>
          <w:p w14:paraId="3AA386FB" w14:textId="77777777" w:rsidR="00B2469D" w:rsidRPr="00A32AED" w:rsidRDefault="00B2469D" w:rsidP="00A32AED">
            <w:pPr>
              <w:jc w:val="center"/>
              <w:rPr>
                <w:rFonts w:ascii="Verdana" w:hAnsi="Verdana"/>
                <w:b/>
                <w:sz w:val="18"/>
                <w:szCs w:val="18"/>
              </w:rPr>
            </w:pPr>
            <w:r w:rsidRPr="00A32AED">
              <w:rPr>
                <w:rFonts w:ascii="Verdana" w:hAnsi="Verdana"/>
                <w:b/>
                <w:sz w:val="18"/>
                <w:szCs w:val="18"/>
              </w:rPr>
              <w:t>JA</w:t>
            </w:r>
          </w:p>
        </w:tc>
        <w:tc>
          <w:tcPr>
            <w:tcW w:w="978" w:type="dxa"/>
            <w:shd w:val="pct10" w:color="auto" w:fill="auto"/>
          </w:tcPr>
          <w:p w14:paraId="2E7E23E6" w14:textId="77777777" w:rsidR="00B2469D" w:rsidRPr="00A32AED" w:rsidRDefault="00B2469D" w:rsidP="00A32AED">
            <w:pPr>
              <w:jc w:val="center"/>
              <w:rPr>
                <w:rFonts w:ascii="Verdana" w:hAnsi="Verdana"/>
                <w:b/>
                <w:sz w:val="18"/>
                <w:szCs w:val="18"/>
              </w:rPr>
            </w:pPr>
            <w:r w:rsidRPr="00A32AED">
              <w:rPr>
                <w:rFonts w:ascii="Verdana" w:hAnsi="Verdana"/>
                <w:b/>
                <w:sz w:val="18"/>
                <w:szCs w:val="18"/>
              </w:rPr>
              <w:t>NEJ</w:t>
            </w:r>
          </w:p>
        </w:tc>
      </w:tr>
      <w:tr w:rsidR="00B2469D" w:rsidRPr="00A32AED" w14:paraId="3C1FE842" w14:textId="77777777" w:rsidTr="00A32AED">
        <w:tc>
          <w:tcPr>
            <w:tcW w:w="977" w:type="dxa"/>
          </w:tcPr>
          <w:p w14:paraId="3F8ED83A" w14:textId="77777777" w:rsidR="00B2469D" w:rsidRPr="00A32AED" w:rsidRDefault="00B2469D" w:rsidP="00A32AED">
            <w:pPr>
              <w:jc w:val="center"/>
              <w:rPr>
                <w:rFonts w:ascii="Verdana" w:hAnsi="Verdana"/>
                <w:b/>
                <w:sz w:val="18"/>
                <w:szCs w:val="18"/>
              </w:rPr>
            </w:pPr>
          </w:p>
          <w:p w14:paraId="6609F1AD" w14:textId="77777777" w:rsidR="00B2469D" w:rsidRPr="00A32AED" w:rsidRDefault="00B2469D" w:rsidP="00A32AED">
            <w:pPr>
              <w:jc w:val="center"/>
              <w:rPr>
                <w:rFonts w:ascii="Verdana" w:hAnsi="Verdana"/>
                <w:b/>
                <w:sz w:val="18"/>
                <w:szCs w:val="18"/>
              </w:rPr>
            </w:pPr>
            <w:r w:rsidRPr="00A32AED">
              <w:rPr>
                <w:rFonts w:ascii="Verdana" w:hAnsi="Verdana"/>
                <w:b/>
                <w:sz w:val="18"/>
                <w:szCs w:val="18"/>
              </w:rPr>
              <w:t>4</w:t>
            </w:r>
          </w:p>
        </w:tc>
        <w:tc>
          <w:tcPr>
            <w:tcW w:w="6845" w:type="dxa"/>
          </w:tcPr>
          <w:p w14:paraId="26895410" w14:textId="77777777" w:rsidR="00B2469D" w:rsidRPr="00A32AED" w:rsidRDefault="00B2469D" w:rsidP="00BE1074">
            <w:pPr>
              <w:rPr>
                <w:rFonts w:ascii="Verdana" w:hAnsi="Verdana"/>
                <w:sz w:val="18"/>
                <w:szCs w:val="18"/>
              </w:rPr>
            </w:pPr>
            <w:r w:rsidRPr="00A32AED">
              <w:rPr>
                <w:rFonts w:ascii="Verdana" w:hAnsi="Verdana"/>
                <w:sz w:val="18"/>
                <w:szCs w:val="18"/>
              </w:rPr>
              <w:t>Ligger udbringningsarealerne uden for arealer med et direkte fald på 12˚ eller mere ned mod den øverste kant af søer og vandløb</w:t>
            </w:r>
            <w:r w:rsidR="002E70A4">
              <w:rPr>
                <w:rFonts w:ascii="Verdana" w:hAnsi="Verdana"/>
                <w:sz w:val="18"/>
                <w:szCs w:val="18"/>
              </w:rPr>
              <w:t xml:space="preserve">, udover de 20 meter som </w:t>
            </w:r>
            <w:r w:rsidR="002E70A4" w:rsidRPr="005B6D00">
              <w:rPr>
                <w:rFonts w:ascii="Verdana" w:hAnsi="Verdana"/>
                <w:sz w:val="18"/>
                <w:szCs w:val="18"/>
              </w:rPr>
              <w:t xml:space="preserve">fremgår </w:t>
            </w:r>
            <w:r w:rsidR="00B33005" w:rsidRPr="00D06574">
              <w:rPr>
                <w:rFonts w:ascii="Verdana" w:hAnsi="Verdana"/>
                <w:i/>
                <w:sz w:val="18"/>
                <w:szCs w:val="18"/>
              </w:rPr>
              <w:t>Husdyrgødningsbekendtgørelsen</w:t>
            </w:r>
            <w:r w:rsidR="002E70A4" w:rsidRPr="005B6D00">
              <w:rPr>
                <w:rFonts w:ascii="Verdana" w:hAnsi="Verdana"/>
                <w:sz w:val="18"/>
                <w:szCs w:val="18"/>
              </w:rPr>
              <w:t xml:space="preserve">, § </w:t>
            </w:r>
            <w:r w:rsidR="00B33005" w:rsidRPr="00D06574">
              <w:rPr>
                <w:rFonts w:ascii="Verdana" w:hAnsi="Verdana"/>
                <w:sz w:val="18"/>
                <w:szCs w:val="18"/>
              </w:rPr>
              <w:t>30</w:t>
            </w:r>
            <w:r w:rsidR="002E70A4">
              <w:rPr>
                <w:rFonts w:ascii="Verdana" w:hAnsi="Verdana"/>
                <w:sz w:val="18"/>
                <w:szCs w:val="18"/>
              </w:rPr>
              <w:t>, stk. 3</w:t>
            </w:r>
            <w:r w:rsidRPr="00A32AED">
              <w:rPr>
                <w:rFonts w:ascii="Verdana" w:hAnsi="Verdana"/>
                <w:sz w:val="18"/>
                <w:szCs w:val="18"/>
              </w:rPr>
              <w:t>?</w:t>
            </w:r>
          </w:p>
        </w:tc>
        <w:tc>
          <w:tcPr>
            <w:tcW w:w="978" w:type="dxa"/>
          </w:tcPr>
          <w:p w14:paraId="7D6AB7F6" w14:textId="77777777" w:rsidR="00B2469D" w:rsidRPr="00A32AED" w:rsidRDefault="00B2469D" w:rsidP="00A32AED">
            <w:pPr>
              <w:jc w:val="center"/>
              <w:rPr>
                <w:rFonts w:ascii="Verdana" w:hAnsi="Verdana"/>
                <w:sz w:val="18"/>
                <w:szCs w:val="18"/>
              </w:rPr>
            </w:pPr>
          </w:p>
          <w:p w14:paraId="02204385" w14:textId="77777777" w:rsidR="00B2469D" w:rsidRPr="00A32AED" w:rsidRDefault="009F4743" w:rsidP="00A32AED">
            <w:pPr>
              <w:jc w:val="center"/>
              <w:rPr>
                <w:rFonts w:ascii="Verdana" w:hAnsi="Verdana"/>
                <w:sz w:val="18"/>
                <w:szCs w:val="18"/>
              </w:rPr>
            </w:pPr>
            <w:r>
              <w:rPr>
                <w:rFonts w:ascii="Verdana" w:hAnsi="Verdana"/>
                <w:sz w:val="18"/>
                <w:szCs w:val="18"/>
              </w:rPr>
              <w:t>x</w:t>
            </w:r>
          </w:p>
        </w:tc>
        <w:tc>
          <w:tcPr>
            <w:tcW w:w="978" w:type="dxa"/>
          </w:tcPr>
          <w:p w14:paraId="2ACAEF34" w14:textId="77777777" w:rsidR="00B2469D" w:rsidRPr="00A32AED" w:rsidRDefault="00B2469D" w:rsidP="00A32AED">
            <w:pPr>
              <w:jc w:val="center"/>
              <w:rPr>
                <w:rFonts w:ascii="Verdana" w:hAnsi="Verdana"/>
                <w:sz w:val="18"/>
                <w:szCs w:val="18"/>
              </w:rPr>
            </w:pPr>
          </w:p>
          <w:p w14:paraId="464765F9" w14:textId="77777777" w:rsidR="00B2469D" w:rsidRPr="00A32AED" w:rsidRDefault="00B2469D" w:rsidP="00A32AED">
            <w:pPr>
              <w:jc w:val="center"/>
              <w:rPr>
                <w:rFonts w:ascii="Verdana" w:hAnsi="Verdana"/>
                <w:sz w:val="18"/>
                <w:szCs w:val="18"/>
              </w:rPr>
            </w:pPr>
          </w:p>
        </w:tc>
      </w:tr>
    </w:tbl>
    <w:p w14:paraId="2F1E0DE9" w14:textId="77777777" w:rsidR="00B2469D" w:rsidRPr="00A32AED" w:rsidRDefault="00B2469D" w:rsidP="00B2469D">
      <w:pPr>
        <w:rPr>
          <w:szCs w:val="18"/>
        </w:rPr>
      </w:pPr>
    </w:p>
    <w:p w14:paraId="2F0866A2" w14:textId="77777777" w:rsidR="00B2469D" w:rsidRPr="009F4743" w:rsidRDefault="00B2469D" w:rsidP="00B2469D">
      <w:pPr>
        <w:rPr>
          <w:szCs w:val="18"/>
          <w:u w:val="single"/>
        </w:rPr>
      </w:pPr>
      <w:r w:rsidRPr="009F4743">
        <w:rPr>
          <w:szCs w:val="18"/>
          <w:u w:val="single"/>
        </w:rPr>
        <w:t>Ikast-Brande Kommune konstaterer:</w:t>
      </w:r>
    </w:p>
    <w:p w14:paraId="70561729" w14:textId="77777777" w:rsidR="00B2469D" w:rsidRPr="009F4743" w:rsidRDefault="00B2469D" w:rsidP="00B2469D">
      <w:pPr>
        <w:rPr>
          <w:szCs w:val="18"/>
        </w:rPr>
      </w:pPr>
    </w:p>
    <w:p w14:paraId="31C37695" w14:textId="77777777" w:rsidR="00B2469D" w:rsidRPr="009F4743" w:rsidRDefault="00B2469D" w:rsidP="0048055B">
      <w:pPr>
        <w:numPr>
          <w:ilvl w:val="0"/>
          <w:numId w:val="16"/>
        </w:numPr>
        <w:overflowPunct/>
        <w:autoSpaceDE/>
        <w:autoSpaceDN/>
        <w:adjustRightInd/>
        <w:ind w:left="360"/>
        <w:textAlignment w:val="auto"/>
        <w:rPr>
          <w:szCs w:val="18"/>
        </w:rPr>
      </w:pPr>
      <w:r w:rsidRPr="009F4743">
        <w:rPr>
          <w:szCs w:val="18"/>
        </w:rPr>
        <w:t>at udbringningsarealerne ligger uden for arealer med et direkte fald på 12˚ eller mere ned mod den øverste kant af søer og vandløb</w:t>
      </w:r>
    </w:p>
    <w:p w14:paraId="32A9012E" w14:textId="77777777" w:rsidR="00B2469D" w:rsidRPr="009F4743" w:rsidRDefault="00B2469D" w:rsidP="00B2469D">
      <w:pPr>
        <w:rPr>
          <w:szCs w:val="18"/>
        </w:rPr>
      </w:pPr>
    </w:p>
    <w:p w14:paraId="189F0D64" w14:textId="77777777" w:rsidR="00B2469D" w:rsidRPr="009F4743" w:rsidRDefault="00B2469D" w:rsidP="00B2469D">
      <w:pPr>
        <w:rPr>
          <w:szCs w:val="18"/>
          <w:u w:val="single"/>
        </w:rPr>
      </w:pPr>
      <w:r w:rsidRPr="009F4743">
        <w:rPr>
          <w:szCs w:val="18"/>
          <w:u w:val="single"/>
        </w:rPr>
        <w:t>Ikast-Brande Kommune vurderer:</w:t>
      </w:r>
    </w:p>
    <w:p w14:paraId="28D17A57" w14:textId="77777777" w:rsidR="00B2469D" w:rsidRPr="009F4743" w:rsidRDefault="00B2469D" w:rsidP="00B2469D">
      <w:pPr>
        <w:rPr>
          <w:szCs w:val="18"/>
        </w:rPr>
      </w:pPr>
    </w:p>
    <w:p w14:paraId="074F1A40" w14:textId="77777777" w:rsidR="00B2469D" w:rsidRPr="009F4743" w:rsidRDefault="00B2469D" w:rsidP="0048055B">
      <w:pPr>
        <w:numPr>
          <w:ilvl w:val="0"/>
          <w:numId w:val="16"/>
        </w:numPr>
        <w:overflowPunct/>
        <w:autoSpaceDE/>
        <w:autoSpaceDN/>
        <w:adjustRightInd/>
        <w:textAlignment w:val="auto"/>
        <w:rPr>
          <w:szCs w:val="18"/>
        </w:rPr>
      </w:pPr>
      <w:r w:rsidRPr="009F4743">
        <w:rPr>
          <w:szCs w:val="18"/>
        </w:rPr>
        <w:t xml:space="preserve"> at risikoen for erosion og overfladeafstrømning af næringsstoffer fra husdyrbrugets udbringningsarealer er m</w:t>
      </w:r>
      <w:r w:rsidR="009F4743" w:rsidRPr="009F4743">
        <w:rPr>
          <w:szCs w:val="18"/>
        </w:rPr>
        <w:t>inimal</w:t>
      </w:r>
    </w:p>
    <w:p w14:paraId="00AEB709" w14:textId="77777777" w:rsidR="00B2469D" w:rsidRPr="00A32AED" w:rsidRDefault="00B2469D" w:rsidP="00B2469D">
      <w:pPr>
        <w:rPr>
          <w:szCs w:val="18"/>
        </w:rPr>
      </w:pPr>
    </w:p>
    <w:p w14:paraId="49B08712" w14:textId="77777777" w:rsidR="00B2469D" w:rsidRPr="00A32AED" w:rsidRDefault="00B2469D" w:rsidP="00B2469D">
      <w:pPr>
        <w:rPr>
          <w:szCs w:val="18"/>
        </w:rPr>
      </w:pPr>
    </w:p>
    <w:tbl>
      <w:tblPr>
        <w:tblStyle w:val="Tabel-Gitter"/>
        <w:tblW w:w="0" w:type="auto"/>
        <w:tblLook w:val="01E0" w:firstRow="1" w:lastRow="1" w:firstColumn="1" w:lastColumn="1" w:noHBand="0" w:noVBand="0"/>
      </w:tblPr>
      <w:tblGrid>
        <w:gridCol w:w="963"/>
        <w:gridCol w:w="6730"/>
        <w:gridCol w:w="966"/>
        <w:gridCol w:w="969"/>
      </w:tblGrid>
      <w:tr w:rsidR="00B2469D" w:rsidRPr="00A32AED" w14:paraId="3BDEB195" w14:textId="77777777" w:rsidTr="00A32AED">
        <w:tc>
          <w:tcPr>
            <w:tcW w:w="7822" w:type="dxa"/>
            <w:gridSpan w:val="2"/>
            <w:shd w:val="pct10" w:color="auto" w:fill="auto"/>
          </w:tcPr>
          <w:p w14:paraId="143A9D3A" w14:textId="77777777" w:rsidR="00B2469D" w:rsidRPr="00A32AED" w:rsidRDefault="00B2469D" w:rsidP="00A32AED">
            <w:pPr>
              <w:rPr>
                <w:rFonts w:ascii="Verdana" w:hAnsi="Verdana"/>
                <w:sz w:val="18"/>
                <w:szCs w:val="18"/>
              </w:rPr>
            </w:pPr>
            <w:r w:rsidRPr="00A32AED">
              <w:rPr>
                <w:rFonts w:ascii="Verdana" w:hAnsi="Verdana"/>
                <w:b/>
                <w:sz w:val="18"/>
                <w:szCs w:val="18"/>
              </w:rPr>
              <w:t>Miljø, natur, landskab og naboforhold</w:t>
            </w:r>
          </w:p>
        </w:tc>
        <w:tc>
          <w:tcPr>
            <w:tcW w:w="978" w:type="dxa"/>
            <w:shd w:val="pct10" w:color="auto" w:fill="auto"/>
          </w:tcPr>
          <w:p w14:paraId="27AE774A" w14:textId="77777777" w:rsidR="00B2469D" w:rsidRPr="00A32AED" w:rsidRDefault="00B2469D" w:rsidP="00A32AED">
            <w:pPr>
              <w:jc w:val="center"/>
              <w:rPr>
                <w:rFonts w:ascii="Verdana" w:hAnsi="Verdana"/>
                <w:b/>
                <w:sz w:val="18"/>
                <w:szCs w:val="18"/>
              </w:rPr>
            </w:pPr>
            <w:r w:rsidRPr="00A32AED">
              <w:rPr>
                <w:rFonts w:ascii="Verdana" w:hAnsi="Verdana"/>
                <w:b/>
                <w:sz w:val="18"/>
                <w:szCs w:val="18"/>
              </w:rPr>
              <w:t>JA</w:t>
            </w:r>
          </w:p>
        </w:tc>
        <w:tc>
          <w:tcPr>
            <w:tcW w:w="978" w:type="dxa"/>
            <w:shd w:val="pct10" w:color="auto" w:fill="auto"/>
          </w:tcPr>
          <w:p w14:paraId="6B2314B7" w14:textId="77777777" w:rsidR="00B2469D" w:rsidRPr="00A32AED" w:rsidRDefault="00B2469D" w:rsidP="00A32AED">
            <w:pPr>
              <w:jc w:val="center"/>
              <w:rPr>
                <w:rFonts w:ascii="Verdana" w:hAnsi="Verdana"/>
                <w:b/>
                <w:sz w:val="18"/>
                <w:szCs w:val="18"/>
              </w:rPr>
            </w:pPr>
            <w:r w:rsidRPr="00A32AED">
              <w:rPr>
                <w:rFonts w:ascii="Verdana" w:hAnsi="Verdana"/>
                <w:b/>
                <w:sz w:val="18"/>
                <w:szCs w:val="18"/>
              </w:rPr>
              <w:t>NEJ</w:t>
            </w:r>
          </w:p>
        </w:tc>
      </w:tr>
      <w:tr w:rsidR="00B2469D" w:rsidRPr="00A32AED" w14:paraId="7B31FDA0" w14:textId="77777777" w:rsidTr="00A32AED">
        <w:tc>
          <w:tcPr>
            <w:tcW w:w="977" w:type="dxa"/>
          </w:tcPr>
          <w:p w14:paraId="694F79C4" w14:textId="77777777" w:rsidR="00B2469D" w:rsidRPr="00A32AED" w:rsidRDefault="00B2469D" w:rsidP="00A32AED">
            <w:pPr>
              <w:jc w:val="center"/>
              <w:rPr>
                <w:rFonts w:ascii="Verdana" w:hAnsi="Verdana"/>
                <w:b/>
                <w:sz w:val="18"/>
                <w:szCs w:val="18"/>
              </w:rPr>
            </w:pPr>
          </w:p>
          <w:p w14:paraId="28FF4FD6" w14:textId="77777777" w:rsidR="00B2469D" w:rsidRPr="00A32AED" w:rsidRDefault="00B2469D" w:rsidP="00A32AED">
            <w:pPr>
              <w:jc w:val="center"/>
              <w:rPr>
                <w:rFonts w:ascii="Verdana" w:hAnsi="Verdana"/>
                <w:b/>
                <w:sz w:val="18"/>
                <w:szCs w:val="18"/>
              </w:rPr>
            </w:pPr>
            <w:r w:rsidRPr="00A32AED">
              <w:rPr>
                <w:rFonts w:ascii="Verdana" w:hAnsi="Verdana"/>
                <w:b/>
                <w:sz w:val="18"/>
                <w:szCs w:val="18"/>
              </w:rPr>
              <w:t>5</w:t>
            </w:r>
          </w:p>
        </w:tc>
        <w:tc>
          <w:tcPr>
            <w:tcW w:w="6845" w:type="dxa"/>
          </w:tcPr>
          <w:p w14:paraId="65A69357" w14:textId="77777777" w:rsidR="00B2469D" w:rsidRPr="00A32AED" w:rsidRDefault="00B2469D" w:rsidP="00A32AED">
            <w:pPr>
              <w:rPr>
                <w:rFonts w:ascii="Verdana" w:hAnsi="Verdana"/>
                <w:sz w:val="18"/>
                <w:szCs w:val="18"/>
              </w:rPr>
            </w:pPr>
          </w:p>
          <w:p w14:paraId="426F5F33" w14:textId="77777777" w:rsidR="00B2469D" w:rsidRPr="00A32AED" w:rsidRDefault="00B2469D" w:rsidP="00A32AED">
            <w:pPr>
              <w:rPr>
                <w:rFonts w:ascii="Verdana" w:hAnsi="Verdana"/>
                <w:sz w:val="18"/>
                <w:szCs w:val="18"/>
              </w:rPr>
            </w:pPr>
            <w:r w:rsidRPr="00A32AED">
              <w:rPr>
                <w:rFonts w:ascii="Verdana" w:hAnsi="Verdana"/>
                <w:sz w:val="18"/>
                <w:szCs w:val="18"/>
              </w:rPr>
              <w:t>Ligger anlæggene uden for registrerede og udpegede lavbundsarealer?</w:t>
            </w:r>
          </w:p>
        </w:tc>
        <w:tc>
          <w:tcPr>
            <w:tcW w:w="978" w:type="dxa"/>
          </w:tcPr>
          <w:p w14:paraId="45A40543" w14:textId="77777777" w:rsidR="00B2469D" w:rsidRPr="00A32AED" w:rsidRDefault="00B2469D" w:rsidP="00A32AED">
            <w:pPr>
              <w:jc w:val="center"/>
              <w:rPr>
                <w:rFonts w:ascii="Verdana" w:hAnsi="Verdana"/>
                <w:sz w:val="18"/>
                <w:szCs w:val="18"/>
              </w:rPr>
            </w:pPr>
          </w:p>
          <w:p w14:paraId="406ABE18" w14:textId="77777777" w:rsidR="00B2469D" w:rsidRPr="00A32AED" w:rsidRDefault="00B7101C" w:rsidP="00A32AED">
            <w:pPr>
              <w:jc w:val="center"/>
              <w:rPr>
                <w:rFonts w:ascii="Verdana" w:hAnsi="Verdana"/>
                <w:sz w:val="18"/>
                <w:szCs w:val="18"/>
              </w:rPr>
            </w:pPr>
            <w:r>
              <w:rPr>
                <w:rFonts w:ascii="Verdana" w:hAnsi="Verdana"/>
                <w:sz w:val="18"/>
                <w:szCs w:val="18"/>
              </w:rPr>
              <w:t>x</w:t>
            </w:r>
          </w:p>
        </w:tc>
        <w:tc>
          <w:tcPr>
            <w:tcW w:w="978" w:type="dxa"/>
          </w:tcPr>
          <w:p w14:paraId="5A0B87FE" w14:textId="77777777" w:rsidR="00B2469D" w:rsidRPr="00A32AED" w:rsidRDefault="00B2469D" w:rsidP="00A32AED">
            <w:pPr>
              <w:jc w:val="center"/>
              <w:rPr>
                <w:rFonts w:ascii="Verdana" w:hAnsi="Verdana"/>
                <w:sz w:val="18"/>
                <w:szCs w:val="18"/>
              </w:rPr>
            </w:pPr>
          </w:p>
          <w:p w14:paraId="076CFCFC" w14:textId="77777777" w:rsidR="00B2469D" w:rsidRPr="00A32AED" w:rsidRDefault="00B2469D" w:rsidP="00B7101C">
            <w:pPr>
              <w:rPr>
                <w:rFonts w:ascii="Verdana" w:hAnsi="Verdana"/>
                <w:sz w:val="18"/>
                <w:szCs w:val="18"/>
              </w:rPr>
            </w:pPr>
          </w:p>
        </w:tc>
      </w:tr>
    </w:tbl>
    <w:p w14:paraId="47DBD82A" w14:textId="77777777" w:rsidR="00B2469D" w:rsidRPr="00A32AED" w:rsidRDefault="00B2469D" w:rsidP="00B2469D">
      <w:pPr>
        <w:rPr>
          <w:szCs w:val="18"/>
        </w:rPr>
      </w:pPr>
    </w:p>
    <w:p w14:paraId="5800929B" w14:textId="77777777" w:rsidR="00E26595" w:rsidRDefault="00E26595" w:rsidP="00B2469D">
      <w:pPr>
        <w:rPr>
          <w:szCs w:val="18"/>
          <w:u w:val="single"/>
        </w:rPr>
      </w:pPr>
    </w:p>
    <w:p w14:paraId="29052BDC" w14:textId="77777777" w:rsidR="00B2469D" w:rsidRPr="00A32AED" w:rsidRDefault="00B2469D" w:rsidP="00B2469D">
      <w:pPr>
        <w:rPr>
          <w:szCs w:val="18"/>
          <w:u w:val="single"/>
        </w:rPr>
      </w:pPr>
      <w:r w:rsidRPr="00A32AED">
        <w:rPr>
          <w:szCs w:val="18"/>
          <w:u w:val="single"/>
        </w:rPr>
        <w:t>Ikast-Brande Kommune konstaterer:</w:t>
      </w:r>
    </w:p>
    <w:p w14:paraId="467071CF" w14:textId="77777777" w:rsidR="00B2469D" w:rsidRPr="00A32AED" w:rsidRDefault="00B2469D" w:rsidP="00B2469D">
      <w:pPr>
        <w:rPr>
          <w:szCs w:val="18"/>
        </w:rPr>
      </w:pPr>
    </w:p>
    <w:p w14:paraId="62CAF8B3" w14:textId="77777777" w:rsidR="00B2469D" w:rsidRPr="009F4743" w:rsidRDefault="00B2469D" w:rsidP="00B2469D">
      <w:pPr>
        <w:numPr>
          <w:ilvl w:val="0"/>
          <w:numId w:val="16"/>
        </w:numPr>
        <w:overflowPunct/>
        <w:autoSpaceDE/>
        <w:autoSpaceDN/>
        <w:adjustRightInd/>
        <w:textAlignment w:val="auto"/>
        <w:rPr>
          <w:szCs w:val="18"/>
        </w:rPr>
      </w:pPr>
      <w:r w:rsidRPr="009F4743">
        <w:rPr>
          <w:szCs w:val="18"/>
        </w:rPr>
        <w:t xml:space="preserve">at </w:t>
      </w:r>
      <w:r w:rsidR="009F4743" w:rsidRPr="009F4743">
        <w:rPr>
          <w:szCs w:val="18"/>
        </w:rPr>
        <w:t>alle arealerne som nær et hjørne af mark nr. 1</w:t>
      </w:r>
      <w:r w:rsidRPr="009F4743">
        <w:rPr>
          <w:szCs w:val="18"/>
        </w:rPr>
        <w:t>, ligger uden for registrerede og udpegede lavbundsarealer</w:t>
      </w:r>
      <w:r w:rsidR="00E26595">
        <w:rPr>
          <w:szCs w:val="18"/>
        </w:rPr>
        <w:t>, og anlæggene derfor er placeret uden for lavbundsarealer</w:t>
      </w:r>
    </w:p>
    <w:p w14:paraId="1FB3D773" w14:textId="77777777" w:rsidR="00B7101C" w:rsidRDefault="00B7101C" w:rsidP="00B2469D">
      <w:pPr>
        <w:rPr>
          <w:szCs w:val="18"/>
          <w:u w:val="single"/>
        </w:rPr>
      </w:pPr>
    </w:p>
    <w:p w14:paraId="515D2A3F" w14:textId="77777777" w:rsidR="00B2469D" w:rsidRPr="00A32AED" w:rsidRDefault="00B2469D" w:rsidP="00B2469D">
      <w:pPr>
        <w:rPr>
          <w:szCs w:val="18"/>
          <w:u w:val="single"/>
        </w:rPr>
      </w:pPr>
      <w:r w:rsidRPr="00A32AED">
        <w:rPr>
          <w:szCs w:val="18"/>
          <w:u w:val="single"/>
        </w:rPr>
        <w:t>Ikast-Brande Kommune vurderer:</w:t>
      </w:r>
    </w:p>
    <w:p w14:paraId="7E2A9A0F" w14:textId="77777777" w:rsidR="00B2469D" w:rsidRPr="00A32AED" w:rsidRDefault="00B2469D" w:rsidP="00B2469D">
      <w:pPr>
        <w:rPr>
          <w:szCs w:val="18"/>
        </w:rPr>
      </w:pPr>
    </w:p>
    <w:p w14:paraId="43653639" w14:textId="77777777" w:rsidR="00B2469D" w:rsidRPr="00B7101C" w:rsidRDefault="00B2469D" w:rsidP="00B2469D">
      <w:pPr>
        <w:numPr>
          <w:ilvl w:val="0"/>
          <w:numId w:val="16"/>
        </w:numPr>
        <w:overflowPunct/>
        <w:autoSpaceDE/>
        <w:autoSpaceDN/>
        <w:adjustRightInd/>
        <w:textAlignment w:val="auto"/>
        <w:rPr>
          <w:szCs w:val="18"/>
        </w:rPr>
      </w:pPr>
      <w:r w:rsidRPr="00B7101C">
        <w:rPr>
          <w:szCs w:val="18"/>
        </w:rPr>
        <w:t>at husdyrbrugets anlæg ikke ligger på eller ved lavbundsarealer, som er potentielt egnede til etablering af vådområder. Husdyrbrugets anlæg vil dermed ikke vanskeliggøre eller forhindre genetablering af vådområder</w:t>
      </w:r>
    </w:p>
    <w:p w14:paraId="1CDDFD74" w14:textId="77777777" w:rsidR="00B2469D" w:rsidRPr="00A32AED" w:rsidRDefault="00B2469D" w:rsidP="00B2469D">
      <w:pPr>
        <w:ind w:left="360"/>
        <w:rPr>
          <w:szCs w:val="18"/>
          <w:highlight w:val="lightGray"/>
        </w:rPr>
      </w:pPr>
    </w:p>
    <w:p w14:paraId="0B510F54" w14:textId="77777777" w:rsidR="00B2469D" w:rsidRPr="00A32AED" w:rsidRDefault="00B2469D" w:rsidP="00B2469D">
      <w:pPr>
        <w:rPr>
          <w:szCs w:val="18"/>
        </w:rPr>
      </w:pPr>
    </w:p>
    <w:tbl>
      <w:tblPr>
        <w:tblStyle w:val="Tabel-Gitter"/>
        <w:tblW w:w="0" w:type="auto"/>
        <w:tblLook w:val="01E0" w:firstRow="1" w:lastRow="1" w:firstColumn="1" w:lastColumn="1" w:noHBand="0" w:noVBand="0"/>
      </w:tblPr>
      <w:tblGrid>
        <w:gridCol w:w="961"/>
        <w:gridCol w:w="6733"/>
        <w:gridCol w:w="965"/>
        <w:gridCol w:w="969"/>
      </w:tblGrid>
      <w:tr w:rsidR="00B2469D" w:rsidRPr="00A32AED" w14:paraId="2CC15AFA" w14:textId="77777777" w:rsidTr="00A32AED">
        <w:tc>
          <w:tcPr>
            <w:tcW w:w="7822" w:type="dxa"/>
            <w:gridSpan w:val="2"/>
            <w:shd w:val="pct10" w:color="auto" w:fill="auto"/>
          </w:tcPr>
          <w:p w14:paraId="3FC5C83B" w14:textId="77777777" w:rsidR="00B2469D" w:rsidRPr="00A32AED" w:rsidRDefault="00B2469D" w:rsidP="00A32AED">
            <w:pPr>
              <w:rPr>
                <w:rFonts w:ascii="Verdana" w:hAnsi="Verdana"/>
                <w:sz w:val="18"/>
                <w:szCs w:val="18"/>
              </w:rPr>
            </w:pPr>
            <w:r w:rsidRPr="00A32AED">
              <w:rPr>
                <w:rFonts w:ascii="Verdana" w:hAnsi="Verdana"/>
                <w:b/>
                <w:sz w:val="18"/>
                <w:szCs w:val="18"/>
              </w:rPr>
              <w:t>Miljø, natur, landskab og naboforhold</w:t>
            </w:r>
          </w:p>
        </w:tc>
        <w:tc>
          <w:tcPr>
            <w:tcW w:w="978" w:type="dxa"/>
            <w:shd w:val="pct10" w:color="auto" w:fill="auto"/>
          </w:tcPr>
          <w:p w14:paraId="219F5A8C" w14:textId="77777777" w:rsidR="00B2469D" w:rsidRPr="00A32AED" w:rsidRDefault="00B2469D" w:rsidP="00A32AED">
            <w:pPr>
              <w:jc w:val="center"/>
              <w:rPr>
                <w:rFonts w:ascii="Verdana" w:hAnsi="Verdana"/>
                <w:b/>
                <w:sz w:val="18"/>
                <w:szCs w:val="18"/>
              </w:rPr>
            </w:pPr>
            <w:r w:rsidRPr="00A32AED">
              <w:rPr>
                <w:rFonts w:ascii="Verdana" w:hAnsi="Verdana"/>
                <w:b/>
                <w:sz w:val="18"/>
                <w:szCs w:val="18"/>
              </w:rPr>
              <w:t>JA</w:t>
            </w:r>
          </w:p>
        </w:tc>
        <w:tc>
          <w:tcPr>
            <w:tcW w:w="978" w:type="dxa"/>
            <w:shd w:val="pct10" w:color="auto" w:fill="auto"/>
          </w:tcPr>
          <w:p w14:paraId="796181E6" w14:textId="77777777" w:rsidR="00B2469D" w:rsidRPr="00A32AED" w:rsidRDefault="00B2469D" w:rsidP="00A32AED">
            <w:pPr>
              <w:jc w:val="center"/>
              <w:rPr>
                <w:rFonts w:ascii="Verdana" w:hAnsi="Verdana"/>
                <w:b/>
                <w:sz w:val="18"/>
                <w:szCs w:val="18"/>
              </w:rPr>
            </w:pPr>
            <w:r w:rsidRPr="00A32AED">
              <w:rPr>
                <w:rFonts w:ascii="Verdana" w:hAnsi="Verdana"/>
                <w:b/>
                <w:sz w:val="18"/>
                <w:szCs w:val="18"/>
              </w:rPr>
              <w:t>NEJ</w:t>
            </w:r>
          </w:p>
        </w:tc>
      </w:tr>
      <w:tr w:rsidR="00B2469D" w:rsidRPr="00A32AED" w14:paraId="54114170" w14:textId="77777777" w:rsidTr="00A32AED">
        <w:tc>
          <w:tcPr>
            <w:tcW w:w="977" w:type="dxa"/>
          </w:tcPr>
          <w:p w14:paraId="10CBFD91" w14:textId="77777777" w:rsidR="00B2469D" w:rsidRPr="00A32AED" w:rsidRDefault="00B2469D" w:rsidP="00A32AED">
            <w:pPr>
              <w:jc w:val="center"/>
              <w:rPr>
                <w:rFonts w:ascii="Verdana" w:hAnsi="Verdana"/>
                <w:b/>
                <w:sz w:val="18"/>
                <w:szCs w:val="18"/>
              </w:rPr>
            </w:pPr>
          </w:p>
          <w:p w14:paraId="7CCB67DB" w14:textId="77777777" w:rsidR="00B2469D" w:rsidRPr="00A32AED" w:rsidRDefault="00B2469D" w:rsidP="00A32AED">
            <w:pPr>
              <w:jc w:val="center"/>
              <w:rPr>
                <w:rFonts w:ascii="Verdana" w:hAnsi="Verdana"/>
                <w:b/>
                <w:sz w:val="18"/>
                <w:szCs w:val="18"/>
              </w:rPr>
            </w:pPr>
            <w:r w:rsidRPr="00A32AED">
              <w:rPr>
                <w:rFonts w:ascii="Verdana" w:hAnsi="Verdana"/>
                <w:b/>
                <w:sz w:val="18"/>
                <w:szCs w:val="18"/>
              </w:rPr>
              <w:lastRenderedPageBreak/>
              <w:t>6</w:t>
            </w:r>
          </w:p>
        </w:tc>
        <w:tc>
          <w:tcPr>
            <w:tcW w:w="6845" w:type="dxa"/>
          </w:tcPr>
          <w:p w14:paraId="225C4801" w14:textId="77777777" w:rsidR="00B2469D" w:rsidRPr="00A32AED" w:rsidRDefault="00B2469D" w:rsidP="00A32AED">
            <w:pPr>
              <w:rPr>
                <w:rFonts w:ascii="Verdana" w:hAnsi="Verdana"/>
                <w:sz w:val="18"/>
                <w:szCs w:val="18"/>
              </w:rPr>
            </w:pPr>
          </w:p>
          <w:p w14:paraId="49430330" w14:textId="77777777" w:rsidR="00B2469D" w:rsidRPr="00A32AED" w:rsidRDefault="00B2469D" w:rsidP="00A32AED">
            <w:pPr>
              <w:rPr>
                <w:rFonts w:ascii="Verdana" w:hAnsi="Verdana"/>
                <w:sz w:val="18"/>
                <w:szCs w:val="18"/>
              </w:rPr>
            </w:pPr>
            <w:r w:rsidRPr="00A32AED">
              <w:rPr>
                <w:rFonts w:ascii="Verdana" w:hAnsi="Verdana"/>
                <w:sz w:val="18"/>
                <w:szCs w:val="18"/>
              </w:rPr>
              <w:lastRenderedPageBreak/>
              <w:t>Ligger udbringningsarealerne uden for nitratklasserne II og III?</w:t>
            </w:r>
          </w:p>
        </w:tc>
        <w:tc>
          <w:tcPr>
            <w:tcW w:w="978" w:type="dxa"/>
          </w:tcPr>
          <w:p w14:paraId="2ADE2473" w14:textId="77777777" w:rsidR="00B2469D" w:rsidRPr="00A32AED" w:rsidRDefault="00B7101C" w:rsidP="00A32AED">
            <w:pPr>
              <w:jc w:val="center"/>
              <w:rPr>
                <w:rFonts w:ascii="Verdana" w:hAnsi="Verdana"/>
                <w:sz w:val="18"/>
                <w:szCs w:val="18"/>
              </w:rPr>
            </w:pPr>
            <w:r>
              <w:rPr>
                <w:rFonts w:ascii="Verdana" w:hAnsi="Verdana"/>
                <w:sz w:val="18"/>
                <w:szCs w:val="18"/>
              </w:rPr>
              <w:lastRenderedPageBreak/>
              <w:t>x</w:t>
            </w:r>
          </w:p>
          <w:p w14:paraId="27292BB7" w14:textId="77777777" w:rsidR="00B2469D" w:rsidRPr="00A32AED" w:rsidRDefault="00B2469D" w:rsidP="00A32AED">
            <w:pPr>
              <w:jc w:val="center"/>
              <w:rPr>
                <w:rFonts w:ascii="Verdana" w:hAnsi="Verdana"/>
                <w:sz w:val="18"/>
                <w:szCs w:val="18"/>
              </w:rPr>
            </w:pPr>
          </w:p>
        </w:tc>
        <w:tc>
          <w:tcPr>
            <w:tcW w:w="978" w:type="dxa"/>
          </w:tcPr>
          <w:p w14:paraId="717EE072" w14:textId="77777777" w:rsidR="00B2469D" w:rsidRPr="00A32AED" w:rsidRDefault="00B2469D" w:rsidP="00A32AED">
            <w:pPr>
              <w:jc w:val="center"/>
              <w:rPr>
                <w:rFonts w:ascii="Verdana" w:hAnsi="Verdana"/>
                <w:sz w:val="18"/>
                <w:szCs w:val="18"/>
              </w:rPr>
            </w:pPr>
          </w:p>
          <w:p w14:paraId="2B7574DE" w14:textId="77777777" w:rsidR="00B2469D" w:rsidRPr="00A32AED" w:rsidRDefault="00B2469D" w:rsidP="00A32AED">
            <w:pPr>
              <w:jc w:val="center"/>
              <w:rPr>
                <w:rFonts w:ascii="Verdana" w:hAnsi="Verdana"/>
                <w:sz w:val="18"/>
                <w:szCs w:val="18"/>
              </w:rPr>
            </w:pPr>
          </w:p>
        </w:tc>
      </w:tr>
    </w:tbl>
    <w:p w14:paraId="350848E5" w14:textId="77777777" w:rsidR="00B2469D" w:rsidRPr="00A32AED" w:rsidRDefault="00B2469D" w:rsidP="00B2469D">
      <w:pPr>
        <w:rPr>
          <w:szCs w:val="18"/>
        </w:rPr>
      </w:pPr>
    </w:p>
    <w:p w14:paraId="19E13F8D" w14:textId="77777777" w:rsidR="00B2469D" w:rsidRPr="00B7101C" w:rsidRDefault="00B2469D" w:rsidP="00B2469D">
      <w:pPr>
        <w:rPr>
          <w:szCs w:val="18"/>
          <w:u w:val="single"/>
        </w:rPr>
      </w:pPr>
      <w:r w:rsidRPr="00B7101C">
        <w:rPr>
          <w:szCs w:val="18"/>
          <w:u w:val="single"/>
        </w:rPr>
        <w:t>Ikast-Brande Kommune konstaterer:</w:t>
      </w:r>
    </w:p>
    <w:p w14:paraId="714FCD33" w14:textId="77777777" w:rsidR="00B2469D" w:rsidRPr="00B7101C" w:rsidRDefault="00B2469D" w:rsidP="00B2469D">
      <w:pPr>
        <w:rPr>
          <w:szCs w:val="18"/>
        </w:rPr>
      </w:pPr>
    </w:p>
    <w:p w14:paraId="1D801A96" w14:textId="77777777" w:rsidR="00B2469D" w:rsidRPr="00B7101C" w:rsidRDefault="00B2469D" w:rsidP="00B2469D">
      <w:pPr>
        <w:numPr>
          <w:ilvl w:val="0"/>
          <w:numId w:val="16"/>
        </w:numPr>
        <w:overflowPunct/>
        <w:autoSpaceDE/>
        <w:autoSpaceDN/>
        <w:adjustRightInd/>
        <w:textAlignment w:val="auto"/>
        <w:rPr>
          <w:szCs w:val="18"/>
        </w:rPr>
      </w:pPr>
      <w:r w:rsidRPr="00B7101C">
        <w:rPr>
          <w:szCs w:val="18"/>
        </w:rPr>
        <w:t>at husdyrbrugets udbringningsarealer ligger uden for områder i nitratklasse II og III. Det ansøgte projekt er derfor omfattet af de generelle harmoniregler, som jævnfør ansøgningen er opfyldt</w:t>
      </w:r>
      <w:r w:rsidRPr="00B7101C">
        <w:rPr>
          <w:szCs w:val="18"/>
        </w:rPr>
        <w:br/>
      </w:r>
    </w:p>
    <w:p w14:paraId="5688A61C" w14:textId="77777777" w:rsidR="00B2469D" w:rsidRPr="005B0490" w:rsidRDefault="00B2469D" w:rsidP="00B2469D">
      <w:pPr>
        <w:numPr>
          <w:ilvl w:val="0"/>
          <w:numId w:val="16"/>
        </w:numPr>
        <w:overflowPunct/>
        <w:autoSpaceDE/>
        <w:autoSpaceDN/>
        <w:adjustRightInd/>
        <w:textAlignment w:val="auto"/>
        <w:rPr>
          <w:szCs w:val="18"/>
        </w:rPr>
      </w:pPr>
      <w:r w:rsidRPr="00B7101C">
        <w:rPr>
          <w:szCs w:val="18"/>
        </w:rPr>
        <w:t xml:space="preserve">at </w:t>
      </w:r>
      <w:r w:rsidRPr="005B0490">
        <w:rPr>
          <w:szCs w:val="18"/>
        </w:rPr>
        <w:t xml:space="preserve">udbringningsarealerne afvander til </w:t>
      </w:r>
      <w:r w:rsidR="00B7101C" w:rsidRPr="005B0490">
        <w:rPr>
          <w:szCs w:val="18"/>
        </w:rPr>
        <w:t>Nissum Fjord og Randers Fjord</w:t>
      </w:r>
      <w:r w:rsidRPr="005B0490">
        <w:rPr>
          <w:szCs w:val="18"/>
        </w:rPr>
        <w:t xml:space="preserve"> </w:t>
      </w:r>
      <w:r w:rsidR="00B7101C" w:rsidRPr="005B0490">
        <w:rPr>
          <w:szCs w:val="18"/>
        </w:rPr>
        <w:br/>
      </w:r>
    </w:p>
    <w:p w14:paraId="53597429" w14:textId="77777777" w:rsidR="00B7101C" w:rsidRPr="007E1613" w:rsidRDefault="00B2469D" w:rsidP="00B7101C">
      <w:pPr>
        <w:numPr>
          <w:ilvl w:val="0"/>
          <w:numId w:val="16"/>
        </w:numPr>
        <w:overflowPunct/>
        <w:autoSpaceDE/>
        <w:autoSpaceDN/>
        <w:adjustRightInd/>
        <w:textAlignment w:val="auto"/>
        <w:rPr>
          <w:szCs w:val="18"/>
        </w:rPr>
      </w:pPr>
      <w:r w:rsidRPr="005B0490">
        <w:rPr>
          <w:szCs w:val="18"/>
        </w:rPr>
        <w:t xml:space="preserve">at dyretrykket, ifølge Miljøstyrelsens kort over udviklingen i dyretryk, </w:t>
      </w:r>
      <w:r w:rsidR="00E26595">
        <w:rPr>
          <w:szCs w:val="18"/>
        </w:rPr>
        <w:t>er faldende</w:t>
      </w:r>
      <w:r w:rsidR="005B0490" w:rsidRPr="005B0490">
        <w:rPr>
          <w:szCs w:val="18"/>
        </w:rPr>
        <w:t xml:space="preserve"> til Randers </w:t>
      </w:r>
      <w:r w:rsidR="00E26595">
        <w:rPr>
          <w:szCs w:val="18"/>
        </w:rPr>
        <w:t>Fjord</w:t>
      </w:r>
      <w:r w:rsidR="005B0490" w:rsidRPr="007E1613">
        <w:rPr>
          <w:szCs w:val="18"/>
        </w:rPr>
        <w:t>, mens dyretrykket til Nissum Fjord er stigende</w:t>
      </w:r>
    </w:p>
    <w:p w14:paraId="29CA29A1" w14:textId="77777777" w:rsidR="00B2469D" w:rsidRPr="007E1613" w:rsidRDefault="00B2469D" w:rsidP="00B7101C">
      <w:pPr>
        <w:overflowPunct/>
        <w:autoSpaceDE/>
        <w:autoSpaceDN/>
        <w:adjustRightInd/>
        <w:ind w:left="720"/>
        <w:textAlignment w:val="auto"/>
        <w:rPr>
          <w:szCs w:val="18"/>
        </w:rPr>
      </w:pPr>
    </w:p>
    <w:p w14:paraId="4BABCC12" w14:textId="77777777" w:rsidR="00B2469D" w:rsidRPr="007E1613" w:rsidRDefault="000039A7" w:rsidP="0048055B">
      <w:pPr>
        <w:numPr>
          <w:ilvl w:val="0"/>
          <w:numId w:val="16"/>
        </w:numPr>
        <w:overflowPunct/>
        <w:autoSpaceDE/>
        <w:autoSpaceDN/>
        <w:adjustRightInd/>
        <w:textAlignment w:val="auto"/>
        <w:rPr>
          <w:szCs w:val="18"/>
        </w:rPr>
      </w:pPr>
      <w:r w:rsidRPr="007E1613">
        <w:rPr>
          <w:szCs w:val="18"/>
        </w:rPr>
        <w:t>at det i ansøgningsmaterialet er sandsynliggjort, at bedriftens ansøgte produktion har en</w:t>
      </w:r>
      <w:r w:rsidR="004706FD" w:rsidRPr="007E1613">
        <w:rPr>
          <w:szCs w:val="18"/>
        </w:rPr>
        <w:t xml:space="preserve"> mindre kvælstof</w:t>
      </w:r>
      <w:r w:rsidRPr="007E1613">
        <w:rPr>
          <w:szCs w:val="18"/>
        </w:rPr>
        <w:t>-udvaskning til overfladevand end hvis der havde været tale om et plante</w:t>
      </w:r>
      <w:r w:rsidR="004706FD" w:rsidRPr="007E1613">
        <w:rPr>
          <w:szCs w:val="18"/>
        </w:rPr>
        <w:t>avls</w:t>
      </w:r>
      <w:r w:rsidRPr="007E1613">
        <w:rPr>
          <w:szCs w:val="18"/>
        </w:rPr>
        <w:t>brug. Bedriftens ansøgte produkt</w:t>
      </w:r>
      <w:r w:rsidR="007E1613" w:rsidRPr="007E1613">
        <w:rPr>
          <w:szCs w:val="18"/>
        </w:rPr>
        <w:t>ion har en N-udvaskning på 73,4</w:t>
      </w:r>
      <w:r w:rsidRPr="007E1613">
        <w:rPr>
          <w:szCs w:val="18"/>
        </w:rPr>
        <w:t xml:space="preserve"> kg N pr. ha, mens udvaskningen so</w:t>
      </w:r>
      <w:r w:rsidR="007E1613" w:rsidRPr="007E1613">
        <w:rPr>
          <w:szCs w:val="18"/>
        </w:rPr>
        <w:t>m ”planteavlsbrug” ville være 80,0</w:t>
      </w:r>
      <w:r w:rsidRPr="007E1613">
        <w:rPr>
          <w:szCs w:val="18"/>
        </w:rPr>
        <w:t xml:space="preserve"> kg N pr. ha.</w:t>
      </w:r>
      <w:r w:rsidR="00346982">
        <w:rPr>
          <w:szCs w:val="18"/>
        </w:rPr>
        <w:t xml:space="preserve"> B</w:t>
      </w:r>
      <w:r w:rsidR="007158E4">
        <w:rPr>
          <w:szCs w:val="18"/>
        </w:rPr>
        <w:t>eregningerne er fortaget ud fra, at alle dyr er på stald, og husdyrgødningen udbringes og ikke afsættes via græsning som er tilfældet.</w:t>
      </w:r>
      <w:r w:rsidRPr="007E1613">
        <w:rPr>
          <w:szCs w:val="18"/>
        </w:rPr>
        <w:br/>
      </w:r>
    </w:p>
    <w:p w14:paraId="18C0AC6D" w14:textId="77777777" w:rsidR="00B2469D" w:rsidRPr="0048055B" w:rsidRDefault="00B2469D" w:rsidP="00B2469D">
      <w:pPr>
        <w:rPr>
          <w:szCs w:val="18"/>
          <w:u w:val="single"/>
        </w:rPr>
      </w:pPr>
      <w:r w:rsidRPr="00A32AED">
        <w:rPr>
          <w:szCs w:val="18"/>
          <w:u w:val="single"/>
        </w:rPr>
        <w:t>Ikast</w:t>
      </w:r>
      <w:r w:rsidRPr="0048055B">
        <w:rPr>
          <w:szCs w:val="18"/>
          <w:u w:val="single"/>
        </w:rPr>
        <w:t>-Brande Kommune vurderer:</w:t>
      </w:r>
    </w:p>
    <w:p w14:paraId="32A39BED" w14:textId="77777777" w:rsidR="00B2469D" w:rsidRPr="0048055B" w:rsidRDefault="00B2469D" w:rsidP="00B2469D">
      <w:pPr>
        <w:rPr>
          <w:szCs w:val="18"/>
        </w:rPr>
      </w:pPr>
    </w:p>
    <w:p w14:paraId="49A1B421" w14:textId="77777777" w:rsidR="00B2469D" w:rsidRPr="0048055B" w:rsidRDefault="00B2469D" w:rsidP="004706FD">
      <w:pPr>
        <w:numPr>
          <w:ilvl w:val="0"/>
          <w:numId w:val="16"/>
        </w:numPr>
        <w:overflowPunct/>
        <w:autoSpaceDE/>
        <w:autoSpaceDN/>
        <w:adjustRightInd/>
        <w:textAlignment w:val="auto"/>
        <w:rPr>
          <w:szCs w:val="18"/>
        </w:rPr>
      </w:pPr>
      <w:r w:rsidRPr="0048055B">
        <w:rPr>
          <w:szCs w:val="18"/>
        </w:rPr>
        <w:t xml:space="preserve">at det ansøgte projekt ikke vil kunne medføre en væsentlig påvirkning af </w:t>
      </w:r>
      <w:r w:rsidR="007E1613" w:rsidRPr="0048055B">
        <w:rPr>
          <w:szCs w:val="18"/>
        </w:rPr>
        <w:t>Randers Fjord</w:t>
      </w:r>
      <w:r w:rsidRPr="0048055B">
        <w:rPr>
          <w:szCs w:val="18"/>
        </w:rPr>
        <w:t xml:space="preserve">, grundet faldet i dyretryk til </w:t>
      </w:r>
      <w:r w:rsidR="007E1613" w:rsidRPr="0048055B">
        <w:rPr>
          <w:szCs w:val="18"/>
        </w:rPr>
        <w:t>Randers Fjord</w:t>
      </w:r>
      <w:r w:rsidRPr="0048055B">
        <w:rPr>
          <w:szCs w:val="18"/>
        </w:rPr>
        <w:br/>
      </w:r>
    </w:p>
    <w:p w14:paraId="5B883871" w14:textId="77777777" w:rsidR="00B2469D" w:rsidRDefault="00B2469D" w:rsidP="00B2469D">
      <w:pPr>
        <w:numPr>
          <w:ilvl w:val="0"/>
          <w:numId w:val="16"/>
        </w:numPr>
        <w:overflowPunct/>
        <w:autoSpaceDE/>
        <w:autoSpaceDN/>
        <w:adjustRightInd/>
        <w:textAlignment w:val="auto"/>
        <w:rPr>
          <w:color w:val="auto"/>
          <w:szCs w:val="18"/>
        </w:rPr>
      </w:pPr>
      <w:r w:rsidRPr="0048055B">
        <w:rPr>
          <w:color w:val="auto"/>
          <w:szCs w:val="18"/>
        </w:rPr>
        <w:t xml:space="preserve">at nærværende afgørelse ikke vil kunne medføre en væsentlig påvirkning af Nissum Fjord, grundet </w:t>
      </w:r>
      <w:r w:rsidR="007E1613" w:rsidRPr="0048055B">
        <w:rPr>
          <w:color w:val="auto"/>
          <w:szCs w:val="18"/>
        </w:rPr>
        <w:t>at udvaskningen fra husdyrbruget er under planteavls</w:t>
      </w:r>
      <w:r w:rsidR="00120E97">
        <w:rPr>
          <w:color w:val="auto"/>
          <w:szCs w:val="18"/>
        </w:rPr>
        <w:t>niveau</w:t>
      </w:r>
      <w:r w:rsidR="007E1613" w:rsidRPr="0048055B">
        <w:rPr>
          <w:color w:val="auto"/>
          <w:szCs w:val="18"/>
        </w:rPr>
        <w:t>.</w:t>
      </w:r>
      <w:r w:rsidRPr="00A32AED">
        <w:rPr>
          <w:color w:val="auto"/>
          <w:szCs w:val="18"/>
        </w:rPr>
        <w:br/>
      </w:r>
    </w:p>
    <w:p w14:paraId="13EA3AD1" w14:textId="77777777" w:rsidR="00B2469D" w:rsidRPr="00A32AED" w:rsidRDefault="00B2469D" w:rsidP="00B2469D">
      <w:pPr>
        <w:rPr>
          <w:szCs w:val="18"/>
        </w:rPr>
      </w:pPr>
    </w:p>
    <w:tbl>
      <w:tblPr>
        <w:tblStyle w:val="Tabel-Gitter"/>
        <w:tblW w:w="0" w:type="auto"/>
        <w:tblLook w:val="01E0" w:firstRow="1" w:lastRow="1" w:firstColumn="1" w:lastColumn="1" w:noHBand="0" w:noVBand="0"/>
      </w:tblPr>
      <w:tblGrid>
        <w:gridCol w:w="961"/>
        <w:gridCol w:w="6733"/>
        <w:gridCol w:w="965"/>
        <w:gridCol w:w="969"/>
      </w:tblGrid>
      <w:tr w:rsidR="00B2469D" w:rsidRPr="00A32AED" w14:paraId="7997FA82" w14:textId="77777777" w:rsidTr="00A32AED">
        <w:tc>
          <w:tcPr>
            <w:tcW w:w="7822" w:type="dxa"/>
            <w:gridSpan w:val="2"/>
            <w:shd w:val="pct10" w:color="auto" w:fill="auto"/>
          </w:tcPr>
          <w:p w14:paraId="1BDF2FC1" w14:textId="77777777" w:rsidR="00B2469D" w:rsidRPr="00A32AED" w:rsidRDefault="00B2469D" w:rsidP="00A32AED">
            <w:pPr>
              <w:rPr>
                <w:rFonts w:ascii="Verdana" w:hAnsi="Verdana"/>
                <w:b/>
                <w:sz w:val="18"/>
                <w:szCs w:val="18"/>
              </w:rPr>
            </w:pPr>
            <w:r w:rsidRPr="00A32AED">
              <w:rPr>
                <w:rFonts w:ascii="Verdana" w:hAnsi="Verdana"/>
                <w:b/>
                <w:sz w:val="18"/>
                <w:szCs w:val="18"/>
              </w:rPr>
              <w:t>Miljø, natur, landskab og naboforhold</w:t>
            </w:r>
          </w:p>
        </w:tc>
        <w:tc>
          <w:tcPr>
            <w:tcW w:w="978" w:type="dxa"/>
            <w:shd w:val="pct10" w:color="auto" w:fill="auto"/>
          </w:tcPr>
          <w:p w14:paraId="5C37D20F" w14:textId="77777777" w:rsidR="00B2469D" w:rsidRPr="00A32AED" w:rsidRDefault="00B2469D" w:rsidP="00A32AED">
            <w:pPr>
              <w:jc w:val="center"/>
              <w:rPr>
                <w:rFonts w:ascii="Verdana" w:hAnsi="Verdana"/>
                <w:b/>
                <w:sz w:val="18"/>
                <w:szCs w:val="18"/>
              </w:rPr>
            </w:pPr>
            <w:r w:rsidRPr="00A32AED">
              <w:rPr>
                <w:rFonts w:ascii="Verdana" w:hAnsi="Verdana"/>
                <w:b/>
                <w:sz w:val="18"/>
                <w:szCs w:val="18"/>
              </w:rPr>
              <w:t>JA</w:t>
            </w:r>
          </w:p>
        </w:tc>
        <w:tc>
          <w:tcPr>
            <w:tcW w:w="978" w:type="dxa"/>
            <w:shd w:val="pct10" w:color="auto" w:fill="auto"/>
          </w:tcPr>
          <w:p w14:paraId="64826635" w14:textId="77777777" w:rsidR="00B2469D" w:rsidRPr="00A32AED" w:rsidRDefault="00B2469D" w:rsidP="00A32AED">
            <w:pPr>
              <w:jc w:val="center"/>
              <w:rPr>
                <w:rFonts w:ascii="Verdana" w:hAnsi="Verdana"/>
                <w:b/>
                <w:sz w:val="18"/>
                <w:szCs w:val="18"/>
              </w:rPr>
            </w:pPr>
            <w:r w:rsidRPr="00A32AED">
              <w:rPr>
                <w:rFonts w:ascii="Verdana" w:hAnsi="Verdana"/>
                <w:b/>
                <w:sz w:val="18"/>
                <w:szCs w:val="18"/>
              </w:rPr>
              <w:t>NEJ</w:t>
            </w:r>
          </w:p>
        </w:tc>
      </w:tr>
      <w:tr w:rsidR="00B2469D" w:rsidRPr="00A32AED" w14:paraId="42B568DE" w14:textId="77777777" w:rsidTr="00A32AED">
        <w:tc>
          <w:tcPr>
            <w:tcW w:w="977" w:type="dxa"/>
          </w:tcPr>
          <w:p w14:paraId="567245B6" w14:textId="77777777" w:rsidR="00B2469D" w:rsidRPr="00A32AED" w:rsidRDefault="00B2469D" w:rsidP="00A32AED">
            <w:pPr>
              <w:jc w:val="center"/>
              <w:rPr>
                <w:rFonts w:ascii="Verdana" w:hAnsi="Verdana"/>
                <w:b/>
                <w:sz w:val="18"/>
                <w:szCs w:val="18"/>
              </w:rPr>
            </w:pPr>
          </w:p>
          <w:p w14:paraId="78E933F3" w14:textId="77777777" w:rsidR="00B2469D" w:rsidRPr="00A32AED" w:rsidRDefault="00B2469D" w:rsidP="00A32AED">
            <w:pPr>
              <w:jc w:val="center"/>
              <w:rPr>
                <w:rFonts w:ascii="Verdana" w:hAnsi="Verdana"/>
                <w:b/>
                <w:sz w:val="18"/>
                <w:szCs w:val="18"/>
              </w:rPr>
            </w:pPr>
            <w:r w:rsidRPr="00A32AED">
              <w:rPr>
                <w:rFonts w:ascii="Verdana" w:hAnsi="Verdana"/>
                <w:b/>
                <w:sz w:val="18"/>
                <w:szCs w:val="18"/>
              </w:rPr>
              <w:t>7</w:t>
            </w:r>
          </w:p>
        </w:tc>
        <w:tc>
          <w:tcPr>
            <w:tcW w:w="6845" w:type="dxa"/>
          </w:tcPr>
          <w:p w14:paraId="257AF381" w14:textId="77777777" w:rsidR="00B2469D" w:rsidRPr="00A32AED" w:rsidRDefault="00B2469D" w:rsidP="00A32AED">
            <w:pPr>
              <w:rPr>
                <w:rFonts w:ascii="Verdana" w:hAnsi="Verdana"/>
                <w:sz w:val="18"/>
                <w:szCs w:val="18"/>
              </w:rPr>
            </w:pPr>
            <w:r w:rsidRPr="00A32AED">
              <w:rPr>
                <w:rFonts w:ascii="Verdana" w:hAnsi="Verdana"/>
                <w:sz w:val="18"/>
                <w:szCs w:val="18"/>
              </w:rPr>
              <w:t>Ligger udbringningsarealerne uden for lavbundsarealer</w:t>
            </w:r>
            <w:r w:rsidRPr="00A32AED">
              <w:rPr>
                <w:rStyle w:val="Fodnotehenvisning"/>
                <w:rFonts w:ascii="Verdana" w:hAnsi="Verdana"/>
                <w:sz w:val="18"/>
                <w:szCs w:val="18"/>
              </w:rPr>
              <w:footnoteReference w:id="12"/>
            </w:r>
            <w:r w:rsidRPr="00A32AED">
              <w:rPr>
                <w:rFonts w:ascii="Verdana" w:hAnsi="Verdana"/>
                <w:sz w:val="18"/>
                <w:szCs w:val="18"/>
              </w:rPr>
              <w:t xml:space="preserve"> og drænede lerjorde med fosfortal</w:t>
            </w:r>
            <w:r w:rsidRPr="00A32AED">
              <w:rPr>
                <w:rStyle w:val="Fodnotehenvisning"/>
                <w:rFonts w:ascii="Verdana" w:hAnsi="Verdana"/>
                <w:sz w:val="18"/>
                <w:szCs w:val="18"/>
              </w:rPr>
              <w:footnoteReference w:id="13"/>
            </w:r>
            <w:r w:rsidRPr="00A32AED">
              <w:rPr>
                <w:rFonts w:ascii="Verdana" w:hAnsi="Verdana"/>
                <w:sz w:val="18"/>
                <w:szCs w:val="18"/>
              </w:rPr>
              <w:t xml:space="preserve"> over 6, der afvander til Natura 2000-områder overbelastet med fosfor?</w:t>
            </w:r>
          </w:p>
        </w:tc>
        <w:tc>
          <w:tcPr>
            <w:tcW w:w="978" w:type="dxa"/>
          </w:tcPr>
          <w:p w14:paraId="78DC6A03" w14:textId="77777777" w:rsidR="00B2469D" w:rsidRPr="00A32AED" w:rsidRDefault="00B2469D" w:rsidP="00A32AED">
            <w:pPr>
              <w:jc w:val="center"/>
              <w:rPr>
                <w:rFonts w:ascii="Verdana" w:hAnsi="Verdana"/>
                <w:sz w:val="18"/>
                <w:szCs w:val="18"/>
              </w:rPr>
            </w:pPr>
          </w:p>
          <w:p w14:paraId="3ADBE03D" w14:textId="77777777" w:rsidR="00B2469D" w:rsidRPr="00A32AED" w:rsidRDefault="00120E97" w:rsidP="00A32AED">
            <w:pPr>
              <w:jc w:val="center"/>
              <w:rPr>
                <w:rFonts w:ascii="Verdana" w:hAnsi="Verdana"/>
                <w:sz w:val="18"/>
                <w:szCs w:val="18"/>
              </w:rPr>
            </w:pPr>
            <w:r>
              <w:rPr>
                <w:rFonts w:ascii="Verdana" w:hAnsi="Verdana"/>
                <w:sz w:val="18"/>
                <w:szCs w:val="18"/>
              </w:rPr>
              <w:t>x</w:t>
            </w:r>
          </w:p>
        </w:tc>
        <w:tc>
          <w:tcPr>
            <w:tcW w:w="978" w:type="dxa"/>
          </w:tcPr>
          <w:p w14:paraId="20365469" w14:textId="77777777" w:rsidR="00B2469D" w:rsidRPr="00A32AED" w:rsidRDefault="00B2469D" w:rsidP="00A32AED">
            <w:pPr>
              <w:jc w:val="center"/>
              <w:rPr>
                <w:rFonts w:ascii="Verdana" w:hAnsi="Verdana"/>
                <w:sz w:val="18"/>
                <w:szCs w:val="18"/>
              </w:rPr>
            </w:pPr>
          </w:p>
          <w:p w14:paraId="5F510839" w14:textId="77777777" w:rsidR="00120E97" w:rsidRPr="00A32AED" w:rsidRDefault="00120E97" w:rsidP="00120E97">
            <w:pPr>
              <w:jc w:val="center"/>
              <w:rPr>
                <w:rFonts w:ascii="Verdana" w:hAnsi="Verdana"/>
                <w:sz w:val="18"/>
                <w:szCs w:val="18"/>
              </w:rPr>
            </w:pPr>
          </w:p>
        </w:tc>
      </w:tr>
    </w:tbl>
    <w:p w14:paraId="4484F7A5" w14:textId="77777777" w:rsidR="00B2469D" w:rsidRPr="00A32AED" w:rsidRDefault="00B2469D" w:rsidP="00B2469D">
      <w:pPr>
        <w:rPr>
          <w:szCs w:val="18"/>
        </w:rPr>
      </w:pPr>
    </w:p>
    <w:p w14:paraId="3C1D5D78" w14:textId="77777777" w:rsidR="00B2469D" w:rsidRPr="00A32AED" w:rsidRDefault="00B2469D" w:rsidP="00B2469D">
      <w:pPr>
        <w:rPr>
          <w:szCs w:val="18"/>
          <w:u w:val="single"/>
        </w:rPr>
      </w:pPr>
      <w:r w:rsidRPr="00A32AED">
        <w:rPr>
          <w:szCs w:val="18"/>
          <w:u w:val="single"/>
        </w:rPr>
        <w:t>Ikast-Brande Kommune konstaterer:</w:t>
      </w:r>
    </w:p>
    <w:p w14:paraId="4D9786FB" w14:textId="77777777" w:rsidR="00B2469D" w:rsidRPr="00A32AED" w:rsidRDefault="00B2469D" w:rsidP="00B2469D">
      <w:pPr>
        <w:rPr>
          <w:szCs w:val="18"/>
        </w:rPr>
      </w:pPr>
    </w:p>
    <w:p w14:paraId="4922227A" w14:textId="77777777" w:rsidR="00B2469D" w:rsidRPr="007E1613" w:rsidRDefault="00B2469D" w:rsidP="00B2469D">
      <w:pPr>
        <w:numPr>
          <w:ilvl w:val="0"/>
          <w:numId w:val="16"/>
        </w:numPr>
        <w:overflowPunct/>
        <w:autoSpaceDE/>
        <w:autoSpaceDN/>
        <w:adjustRightInd/>
        <w:textAlignment w:val="auto"/>
        <w:rPr>
          <w:szCs w:val="18"/>
        </w:rPr>
      </w:pPr>
      <w:r w:rsidRPr="007E1613">
        <w:rPr>
          <w:szCs w:val="18"/>
        </w:rPr>
        <w:t>at alle husdyrbrugets udbringningsarealer</w:t>
      </w:r>
      <w:r w:rsidR="007E1613" w:rsidRPr="007E1613">
        <w:rPr>
          <w:szCs w:val="18"/>
        </w:rPr>
        <w:t xml:space="preserve"> ligger i oplandet til enten Randers Fjord eller Nissum Fjord</w:t>
      </w:r>
      <w:r w:rsidRPr="007E1613">
        <w:rPr>
          <w:szCs w:val="18"/>
        </w:rPr>
        <w:t>, der er udpeget som Natura 2000-område, der er overbelastet med fosfor</w:t>
      </w:r>
    </w:p>
    <w:p w14:paraId="3D916D40" w14:textId="77777777" w:rsidR="00B2469D" w:rsidRPr="007E1613" w:rsidRDefault="00B2469D" w:rsidP="00B2469D">
      <w:pPr>
        <w:ind w:left="360"/>
        <w:rPr>
          <w:szCs w:val="18"/>
        </w:rPr>
      </w:pPr>
    </w:p>
    <w:p w14:paraId="0F18FC4E" w14:textId="77777777" w:rsidR="00B2469D" w:rsidRPr="007E1613" w:rsidRDefault="007E1613" w:rsidP="00B2469D">
      <w:pPr>
        <w:numPr>
          <w:ilvl w:val="0"/>
          <w:numId w:val="16"/>
        </w:numPr>
        <w:overflowPunct/>
        <w:autoSpaceDE/>
        <w:autoSpaceDN/>
        <w:adjustRightInd/>
        <w:textAlignment w:val="auto"/>
        <w:rPr>
          <w:szCs w:val="18"/>
        </w:rPr>
      </w:pPr>
      <w:r w:rsidRPr="007E1613">
        <w:rPr>
          <w:szCs w:val="18"/>
        </w:rPr>
        <w:t>at et hjørne</w:t>
      </w:r>
      <w:r w:rsidR="00B2469D" w:rsidRPr="007E1613">
        <w:rPr>
          <w:szCs w:val="18"/>
        </w:rPr>
        <w:t xml:space="preserve"> af </w:t>
      </w:r>
      <w:r w:rsidRPr="007E1613">
        <w:rPr>
          <w:szCs w:val="18"/>
        </w:rPr>
        <w:t>mark nr. 1</w:t>
      </w:r>
      <w:r w:rsidR="00B2469D" w:rsidRPr="007E1613">
        <w:rPr>
          <w:szCs w:val="18"/>
        </w:rPr>
        <w:t xml:space="preserve"> er </w:t>
      </w:r>
      <w:r w:rsidRPr="007E1613">
        <w:rPr>
          <w:szCs w:val="18"/>
        </w:rPr>
        <w:t>registeret som lavbundsareal, men</w:t>
      </w:r>
      <w:r w:rsidR="00120E97">
        <w:rPr>
          <w:szCs w:val="18"/>
        </w:rPr>
        <w:t xml:space="preserve"> det</w:t>
      </w:r>
      <w:r w:rsidRPr="007E1613">
        <w:rPr>
          <w:szCs w:val="18"/>
        </w:rPr>
        <w:t xml:space="preserve"> er ikke drænet og derfor ikke fosforklasse II</w:t>
      </w:r>
      <w:r w:rsidR="00B2469D" w:rsidRPr="007E1613">
        <w:rPr>
          <w:szCs w:val="18"/>
        </w:rPr>
        <w:t xml:space="preserve"> og det ansøgte projekt derfor kun er omfattet af de generelle harmoniregler</w:t>
      </w:r>
    </w:p>
    <w:p w14:paraId="4C93FDD3" w14:textId="77777777" w:rsidR="00B2469D" w:rsidRPr="00A32AED" w:rsidRDefault="00B2469D" w:rsidP="00B2469D">
      <w:pPr>
        <w:rPr>
          <w:szCs w:val="18"/>
        </w:rPr>
      </w:pPr>
    </w:p>
    <w:p w14:paraId="647D580C" w14:textId="77777777" w:rsidR="00B2469D" w:rsidRPr="00A32AED" w:rsidRDefault="00B2469D" w:rsidP="00B2469D">
      <w:pPr>
        <w:rPr>
          <w:szCs w:val="18"/>
        </w:rPr>
      </w:pPr>
    </w:p>
    <w:p w14:paraId="37A7C0BE" w14:textId="77777777" w:rsidR="00B2469D" w:rsidRPr="007E1613" w:rsidRDefault="00B2469D" w:rsidP="00B2469D">
      <w:pPr>
        <w:rPr>
          <w:szCs w:val="18"/>
          <w:u w:val="single"/>
        </w:rPr>
      </w:pPr>
      <w:r w:rsidRPr="007E1613">
        <w:rPr>
          <w:szCs w:val="18"/>
          <w:u w:val="single"/>
        </w:rPr>
        <w:t>Ikast-Brande Kommune vurderer:</w:t>
      </w:r>
    </w:p>
    <w:p w14:paraId="399A0095" w14:textId="77777777" w:rsidR="00B2469D" w:rsidRPr="007E1613" w:rsidRDefault="00B2469D" w:rsidP="00B2469D">
      <w:pPr>
        <w:rPr>
          <w:szCs w:val="18"/>
        </w:rPr>
      </w:pPr>
    </w:p>
    <w:p w14:paraId="64151983" w14:textId="77777777" w:rsidR="00B2469D" w:rsidRPr="007E1613" w:rsidRDefault="00B2469D" w:rsidP="00B2469D">
      <w:pPr>
        <w:numPr>
          <w:ilvl w:val="0"/>
          <w:numId w:val="16"/>
        </w:numPr>
        <w:overflowPunct/>
        <w:autoSpaceDE/>
        <w:autoSpaceDN/>
        <w:adjustRightInd/>
        <w:textAlignment w:val="auto"/>
        <w:rPr>
          <w:szCs w:val="18"/>
        </w:rPr>
      </w:pPr>
      <w:r w:rsidRPr="007E1613">
        <w:rPr>
          <w:szCs w:val="18"/>
        </w:rPr>
        <w:lastRenderedPageBreak/>
        <w:t>at det ansøgte projekt ikke vil medføre et væsentligt fosfortab fra udbringningsarealerne til det udpegede Natura 2000-område</w:t>
      </w:r>
    </w:p>
    <w:p w14:paraId="18809813" w14:textId="77777777" w:rsidR="00B2469D" w:rsidRPr="00A32AED" w:rsidRDefault="00B2469D" w:rsidP="00B2469D">
      <w:pPr>
        <w:ind w:left="360"/>
        <w:rPr>
          <w:szCs w:val="18"/>
        </w:rPr>
      </w:pPr>
    </w:p>
    <w:p w14:paraId="1856D072" w14:textId="77777777" w:rsidR="00B2469D" w:rsidRPr="00A32AED" w:rsidRDefault="00B2469D" w:rsidP="00B2469D">
      <w:pPr>
        <w:rPr>
          <w:szCs w:val="18"/>
        </w:rPr>
      </w:pPr>
    </w:p>
    <w:tbl>
      <w:tblPr>
        <w:tblStyle w:val="Tabel-Gitter"/>
        <w:tblW w:w="0" w:type="auto"/>
        <w:tblLook w:val="01E0" w:firstRow="1" w:lastRow="1" w:firstColumn="1" w:lastColumn="1" w:noHBand="0" w:noVBand="0"/>
      </w:tblPr>
      <w:tblGrid>
        <w:gridCol w:w="962"/>
        <w:gridCol w:w="6732"/>
        <w:gridCol w:w="965"/>
        <w:gridCol w:w="969"/>
      </w:tblGrid>
      <w:tr w:rsidR="00B2469D" w:rsidRPr="00A32AED" w14:paraId="67F51B4C" w14:textId="77777777" w:rsidTr="00A32AED">
        <w:tc>
          <w:tcPr>
            <w:tcW w:w="7822" w:type="dxa"/>
            <w:gridSpan w:val="2"/>
            <w:shd w:val="pct10" w:color="auto" w:fill="auto"/>
          </w:tcPr>
          <w:p w14:paraId="55875A16" w14:textId="77777777" w:rsidR="00B2469D" w:rsidRPr="00A32AED" w:rsidRDefault="00B2469D" w:rsidP="00A32AED">
            <w:pPr>
              <w:rPr>
                <w:rFonts w:ascii="Verdana" w:hAnsi="Verdana"/>
                <w:b/>
                <w:sz w:val="18"/>
                <w:szCs w:val="18"/>
              </w:rPr>
            </w:pPr>
            <w:r w:rsidRPr="00A32AED">
              <w:rPr>
                <w:rFonts w:ascii="Verdana" w:hAnsi="Verdana"/>
                <w:b/>
                <w:sz w:val="18"/>
                <w:szCs w:val="18"/>
              </w:rPr>
              <w:t>Miljø, natur, landskab og naboforhold</w:t>
            </w:r>
          </w:p>
        </w:tc>
        <w:tc>
          <w:tcPr>
            <w:tcW w:w="978" w:type="dxa"/>
            <w:shd w:val="pct10" w:color="auto" w:fill="auto"/>
          </w:tcPr>
          <w:p w14:paraId="4497F26E" w14:textId="77777777" w:rsidR="00B2469D" w:rsidRPr="00A32AED" w:rsidRDefault="00B2469D" w:rsidP="00A32AED">
            <w:pPr>
              <w:jc w:val="center"/>
              <w:rPr>
                <w:rFonts w:ascii="Verdana" w:hAnsi="Verdana"/>
                <w:b/>
                <w:sz w:val="18"/>
                <w:szCs w:val="18"/>
              </w:rPr>
            </w:pPr>
            <w:r w:rsidRPr="00A32AED">
              <w:rPr>
                <w:rFonts w:ascii="Verdana" w:hAnsi="Verdana"/>
                <w:b/>
                <w:sz w:val="18"/>
                <w:szCs w:val="18"/>
              </w:rPr>
              <w:t>JA</w:t>
            </w:r>
          </w:p>
        </w:tc>
        <w:tc>
          <w:tcPr>
            <w:tcW w:w="978" w:type="dxa"/>
            <w:shd w:val="pct10" w:color="auto" w:fill="auto"/>
          </w:tcPr>
          <w:p w14:paraId="143C4A25" w14:textId="77777777" w:rsidR="00B2469D" w:rsidRPr="00A32AED" w:rsidRDefault="00B2469D" w:rsidP="00A32AED">
            <w:pPr>
              <w:jc w:val="center"/>
              <w:rPr>
                <w:rFonts w:ascii="Verdana" w:hAnsi="Verdana"/>
                <w:b/>
                <w:sz w:val="18"/>
                <w:szCs w:val="18"/>
              </w:rPr>
            </w:pPr>
            <w:r w:rsidRPr="00A32AED">
              <w:rPr>
                <w:rFonts w:ascii="Verdana" w:hAnsi="Verdana"/>
                <w:b/>
                <w:sz w:val="18"/>
                <w:szCs w:val="18"/>
              </w:rPr>
              <w:t>NEJ</w:t>
            </w:r>
          </w:p>
        </w:tc>
      </w:tr>
      <w:tr w:rsidR="00B2469D" w:rsidRPr="00A32AED" w14:paraId="667C2D1F" w14:textId="77777777" w:rsidTr="00A32AED">
        <w:tc>
          <w:tcPr>
            <w:tcW w:w="977" w:type="dxa"/>
          </w:tcPr>
          <w:p w14:paraId="412512BE" w14:textId="77777777" w:rsidR="00B2469D" w:rsidRPr="00A32AED" w:rsidRDefault="00B2469D" w:rsidP="00A32AED">
            <w:pPr>
              <w:jc w:val="center"/>
              <w:rPr>
                <w:rFonts w:ascii="Verdana" w:hAnsi="Verdana"/>
                <w:b/>
                <w:sz w:val="18"/>
                <w:szCs w:val="18"/>
              </w:rPr>
            </w:pPr>
          </w:p>
          <w:p w14:paraId="464CDE96" w14:textId="77777777" w:rsidR="00B2469D" w:rsidRPr="00A32AED" w:rsidRDefault="00B2469D" w:rsidP="00A32AED">
            <w:pPr>
              <w:jc w:val="center"/>
              <w:rPr>
                <w:rFonts w:ascii="Verdana" w:hAnsi="Verdana"/>
                <w:b/>
                <w:sz w:val="18"/>
                <w:szCs w:val="18"/>
              </w:rPr>
            </w:pPr>
            <w:r w:rsidRPr="00A32AED">
              <w:rPr>
                <w:rFonts w:ascii="Verdana" w:hAnsi="Verdana"/>
                <w:b/>
                <w:sz w:val="18"/>
                <w:szCs w:val="18"/>
              </w:rPr>
              <w:t>8</w:t>
            </w:r>
          </w:p>
        </w:tc>
        <w:tc>
          <w:tcPr>
            <w:tcW w:w="6845" w:type="dxa"/>
          </w:tcPr>
          <w:p w14:paraId="0E03F8FC" w14:textId="77777777" w:rsidR="00B2469D" w:rsidRPr="00A32AED" w:rsidRDefault="00B2469D" w:rsidP="00A32AED">
            <w:pPr>
              <w:rPr>
                <w:rFonts w:ascii="Verdana" w:hAnsi="Verdana"/>
                <w:sz w:val="18"/>
                <w:szCs w:val="18"/>
              </w:rPr>
            </w:pPr>
            <w:r w:rsidRPr="00A32AED">
              <w:rPr>
                <w:rFonts w:ascii="Verdana" w:hAnsi="Verdana"/>
                <w:sz w:val="18"/>
                <w:szCs w:val="18"/>
              </w:rPr>
              <w:t>Ligger uspredningsarealerne uden for nitratfølsomme indvindingsområder</w:t>
            </w:r>
            <w:r w:rsidR="002A3CE2">
              <w:rPr>
                <w:rFonts w:ascii="Verdana" w:hAnsi="Verdana"/>
                <w:sz w:val="18"/>
                <w:szCs w:val="18"/>
              </w:rPr>
              <w:t xml:space="preserve"> og områder der ved zonering er konstateret at være nitratfølsomme, og som på et senere tidspunkt vil blive fastlagt som nitratfølsomt indvindingsområde og blive omfattet af en indsatsplan</w:t>
            </w:r>
            <w:r w:rsidRPr="00A32AED">
              <w:rPr>
                <w:rFonts w:ascii="Verdana" w:hAnsi="Verdana"/>
                <w:sz w:val="18"/>
                <w:szCs w:val="18"/>
              </w:rPr>
              <w:t>?</w:t>
            </w:r>
          </w:p>
        </w:tc>
        <w:tc>
          <w:tcPr>
            <w:tcW w:w="978" w:type="dxa"/>
          </w:tcPr>
          <w:p w14:paraId="4973A2E1" w14:textId="77777777" w:rsidR="00B2469D" w:rsidRPr="00A32AED" w:rsidRDefault="00B2469D" w:rsidP="00A32AED">
            <w:pPr>
              <w:jc w:val="center"/>
              <w:rPr>
                <w:rFonts w:ascii="Verdana" w:hAnsi="Verdana"/>
                <w:sz w:val="18"/>
                <w:szCs w:val="18"/>
              </w:rPr>
            </w:pPr>
          </w:p>
          <w:p w14:paraId="743C6894" w14:textId="77777777" w:rsidR="00B2469D" w:rsidRPr="00A32AED" w:rsidRDefault="00B2469D" w:rsidP="00A32AED">
            <w:pPr>
              <w:jc w:val="center"/>
              <w:rPr>
                <w:rFonts w:ascii="Verdana" w:hAnsi="Verdana"/>
                <w:sz w:val="18"/>
                <w:szCs w:val="18"/>
              </w:rPr>
            </w:pPr>
          </w:p>
        </w:tc>
        <w:tc>
          <w:tcPr>
            <w:tcW w:w="978" w:type="dxa"/>
          </w:tcPr>
          <w:p w14:paraId="4C84E39C" w14:textId="77777777" w:rsidR="00B2469D" w:rsidRPr="00A32AED" w:rsidRDefault="00B2469D" w:rsidP="00A32AED">
            <w:pPr>
              <w:jc w:val="center"/>
              <w:rPr>
                <w:rFonts w:ascii="Verdana" w:hAnsi="Verdana"/>
                <w:sz w:val="18"/>
                <w:szCs w:val="18"/>
              </w:rPr>
            </w:pPr>
          </w:p>
          <w:p w14:paraId="211CBC9A" w14:textId="77777777" w:rsidR="00B2469D" w:rsidRPr="00A32AED" w:rsidRDefault="00120E97" w:rsidP="00A32AED">
            <w:pPr>
              <w:jc w:val="center"/>
              <w:rPr>
                <w:rFonts w:ascii="Verdana" w:hAnsi="Verdana"/>
                <w:sz w:val="18"/>
                <w:szCs w:val="18"/>
              </w:rPr>
            </w:pPr>
            <w:r>
              <w:rPr>
                <w:rFonts w:ascii="Verdana" w:hAnsi="Verdana"/>
                <w:sz w:val="18"/>
                <w:szCs w:val="18"/>
              </w:rPr>
              <w:t>x</w:t>
            </w:r>
          </w:p>
        </w:tc>
      </w:tr>
    </w:tbl>
    <w:p w14:paraId="44DBDB8C" w14:textId="77777777" w:rsidR="00B2469D" w:rsidRPr="00A32AED" w:rsidRDefault="00B2469D" w:rsidP="00B2469D">
      <w:pPr>
        <w:rPr>
          <w:szCs w:val="18"/>
        </w:rPr>
      </w:pPr>
    </w:p>
    <w:p w14:paraId="4182692B" w14:textId="77777777" w:rsidR="00B2469D" w:rsidRPr="0014250D" w:rsidRDefault="00B2469D" w:rsidP="00B2469D">
      <w:pPr>
        <w:rPr>
          <w:szCs w:val="18"/>
          <w:u w:val="single"/>
        </w:rPr>
      </w:pPr>
      <w:r w:rsidRPr="00A32AED">
        <w:rPr>
          <w:szCs w:val="18"/>
          <w:u w:val="single"/>
        </w:rPr>
        <w:t xml:space="preserve">Ikast-Brande </w:t>
      </w:r>
      <w:r w:rsidRPr="0014250D">
        <w:rPr>
          <w:szCs w:val="18"/>
          <w:u w:val="single"/>
        </w:rPr>
        <w:t>Kommune konstaterer:</w:t>
      </w:r>
    </w:p>
    <w:p w14:paraId="43097242" w14:textId="77777777" w:rsidR="00B2469D" w:rsidRPr="0014250D" w:rsidRDefault="00B2469D" w:rsidP="00B2469D">
      <w:pPr>
        <w:rPr>
          <w:szCs w:val="18"/>
        </w:rPr>
      </w:pPr>
    </w:p>
    <w:p w14:paraId="5C712D6F" w14:textId="77777777" w:rsidR="00B2469D" w:rsidRPr="0014250D" w:rsidRDefault="00B2469D" w:rsidP="00B2469D">
      <w:pPr>
        <w:numPr>
          <w:ilvl w:val="0"/>
          <w:numId w:val="16"/>
        </w:numPr>
        <w:overflowPunct/>
        <w:autoSpaceDE/>
        <w:autoSpaceDN/>
        <w:adjustRightInd/>
        <w:textAlignment w:val="auto"/>
        <w:rPr>
          <w:szCs w:val="18"/>
        </w:rPr>
      </w:pPr>
      <w:r w:rsidRPr="0014250D">
        <w:rPr>
          <w:szCs w:val="18"/>
        </w:rPr>
        <w:t xml:space="preserve">at </w:t>
      </w:r>
      <w:r w:rsidR="0014250D" w:rsidRPr="0014250D">
        <w:rPr>
          <w:szCs w:val="18"/>
        </w:rPr>
        <w:t>dele af mark nr. 1</w:t>
      </w:r>
      <w:r w:rsidRPr="0014250D">
        <w:rPr>
          <w:szCs w:val="18"/>
        </w:rPr>
        <w:t xml:space="preserve"> ligger </w:t>
      </w:r>
      <w:r w:rsidR="0014250D" w:rsidRPr="0014250D">
        <w:rPr>
          <w:szCs w:val="18"/>
        </w:rPr>
        <w:t>inden</w:t>
      </w:r>
      <w:r w:rsidRPr="0014250D">
        <w:rPr>
          <w:szCs w:val="18"/>
        </w:rPr>
        <w:t xml:space="preserve"> for nitratfølsomme indvindingsområder</w:t>
      </w:r>
      <w:r w:rsidR="00DD33EB">
        <w:rPr>
          <w:szCs w:val="18"/>
        </w:rPr>
        <w:t>. Beregninger i Husdyrgodkendelse.dk viser, at udvaskningen er faldende</w:t>
      </w:r>
      <w:r w:rsidR="000D58F8">
        <w:rPr>
          <w:szCs w:val="18"/>
        </w:rPr>
        <w:t>,</w:t>
      </w:r>
      <w:r w:rsidR="00DD33EB">
        <w:rPr>
          <w:szCs w:val="18"/>
        </w:rPr>
        <w:t xml:space="preserve"> og er under niveauet for et plantebrug.</w:t>
      </w:r>
    </w:p>
    <w:p w14:paraId="7CE8E4E5" w14:textId="77777777" w:rsidR="00B2469D" w:rsidRPr="0014250D" w:rsidRDefault="00B2469D" w:rsidP="00B2469D">
      <w:pPr>
        <w:ind w:left="360"/>
        <w:rPr>
          <w:szCs w:val="18"/>
        </w:rPr>
      </w:pPr>
    </w:p>
    <w:p w14:paraId="0DA222C6" w14:textId="77777777" w:rsidR="00B2469D" w:rsidRPr="0014250D" w:rsidRDefault="00B2469D" w:rsidP="00B2469D">
      <w:pPr>
        <w:numPr>
          <w:ilvl w:val="0"/>
          <w:numId w:val="16"/>
        </w:numPr>
        <w:overflowPunct/>
        <w:autoSpaceDE/>
        <w:autoSpaceDN/>
        <w:adjustRightInd/>
        <w:textAlignment w:val="auto"/>
        <w:rPr>
          <w:szCs w:val="18"/>
        </w:rPr>
      </w:pPr>
      <w:r w:rsidRPr="0014250D">
        <w:rPr>
          <w:szCs w:val="18"/>
        </w:rPr>
        <w:t>at udbringningsarealerne ligger uden for områder med nuværende eller planlagte indsatsplaner</w:t>
      </w:r>
    </w:p>
    <w:p w14:paraId="201CC9E4" w14:textId="77777777" w:rsidR="00B2469D" w:rsidRPr="00A32AED" w:rsidRDefault="00B2469D" w:rsidP="00B2469D">
      <w:pPr>
        <w:rPr>
          <w:szCs w:val="18"/>
        </w:rPr>
      </w:pPr>
    </w:p>
    <w:p w14:paraId="0B7A0001" w14:textId="77777777" w:rsidR="00B2469D" w:rsidRPr="00A32AED" w:rsidRDefault="00B2469D" w:rsidP="00B2469D">
      <w:pPr>
        <w:rPr>
          <w:szCs w:val="18"/>
        </w:rPr>
      </w:pPr>
    </w:p>
    <w:p w14:paraId="625EE779" w14:textId="77777777" w:rsidR="00B2469D" w:rsidRPr="00A32AED" w:rsidRDefault="00B2469D" w:rsidP="00B2469D">
      <w:pPr>
        <w:rPr>
          <w:szCs w:val="18"/>
          <w:u w:val="single"/>
        </w:rPr>
      </w:pPr>
      <w:r w:rsidRPr="00A32AED">
        <w:rPr>
          <w:szCs w:val="18"/>
          <w:u w:val="single"/>
        </w:rPr>
        <w:t>Ikast-Brande Kommune vurderer:</w:t>
      </w:r>
    </w:p>
    <w:p w14:paraId="6DE3073D" w14:textId="77777777" w:rsidR="00B2469D" w:rsidRPr="00A32AED" w:rsidRDefault="00B2469D" w:rsidP="00B2469D">
      <w:pPr>
        <w:rPr>
          <w:szCs w:val="18"/>
        </w:rPr>
      </w:pPr>
    </w:p>
    <w:p w14:paraId="399999C9" w14:textId="77777777" w:rsidR="00B2469D" w:rsidRPr="00DD33EB" w:rsidRDefault="00B2469D" w:rsidP="00B2469D">
      <w:pPr>
        <w:numPr>
          <w:ilvl w:val="0"/>
          <w:numId w:val="16"/>
        </w:numPr>
        <w:overflowPunct/>
        <w:autoSpaceDE/>
        <w:autoSpaceDN/>
        <w:adjustRightInd/>
        <w:textAlignment w:val="auto"/>
        <w:rPr>
          <w:szCs w:val="18"/>
        </w:rPr>
      </w:pPr>
      <w:r w:rsidRPr="00DD33EB">
        <w:rPr>
          <w:szCs w:val="18"/>
        </w:rPr>
        <w:t xml:space="preserve">at det ansøgte projekt ikke vil medføre </w:t>
      </w:r>
      <w:r w:rsidR="00DD33EB" w:rsidRPr="00DD33EB">
        <w:rPr>
          <w:szCs w:val="18"/>
        </w:rPr>
        <w:t>øget</w:t>
      </w:r>
      <w:r w:rsidRPr="00DD33EB">
        <w:rPr>
          <w:szCs w:val="18"/>
        </w:rPr>
        <w:t xml:space="preserve"> nitratudvaskning til grundvandet</w:t>
      </w:r>
    </w:p>
    <w:p w14:paraId="54AD79C7" w14:textId="77777777" w:rsidR="00B2469D" w:rsidRPr="00A32AED" w:rsidRDefault="00B2469D" w:rsidP="00DD33EB">
      <w:pPr>
        <w:overflowPunct/>
        <w:autoSpaceDE/>
        <w:autoSpaceDN/>
        <w:adjustRightInd/>
        <w:textAlignment w:val="auto"/>
        <w:rPr>
          <w:szCs w:val="18"/>
        </w:rPr>
      </w:pPr>
    </w:p>
    <w:p w14:paraId="1E25A541" w14:textId="77777777" w:rsidR="00B2469D" w:rsidRPr="00A32AED" w:rsidRDefault="00B2469D" w:rsidP="00B2469D">
      <w:pPr>
        <w:rPr>
          <w:szCs w:val="18"/>
        </w:rPr>
      </w:pPr>
    </w:p>
    <w:tbl>
      <w:tblPr>
        <w:tblStyle w:val="Tabel-Gitter"/>
        <w:tblW w:w="0" w:type="auto"/>
        <w:tblLook w:val="01E0" w:firstRow="1" w:lastRow="1" w:firstColumn="1" w:lastColumn="1" w:noHBand="0" w:noVBand="0"/>
      </w:tblPr>
      <w:tblGrid>
        <w:gridCol w:w="963"/>
        <w:gridCol w:w="6728"/>
        <w:gridCol w:w="967"/>
        <w:gridCol w:w="970"/>
      </w:tblGrid>
      <w:tr w:rsidR="00B2469D" w:rsidRPr="00A32AED" w14:paraId="32AFCEC0" w14:textId="77777777" w:rsidTr="00A32AED">
        <w:tc>
          <w:tcPr>
            <w:tcW w:w="7822" w:type="dxa"/>
            <w:gridSpan w:val="2"/>
            <w:shd w:val="pct10" w:color="auto" w:fill="auto"/>
          </w:tcPr>
          <w:p w14:paraId="25417FEA" w14:textId="77777777" w:rsidR="00B2469D" w:rsidRPr="00A32AED" w:rsidRDefault="00B2469D" w:rsidP="00A32AED">
            <w:pPr>
              <w:rPr>
                <w:rFonts w:ascii="Verdana" w:hAnsi="Verdana"/>
                <w:b/>
                <w:sz w:val="18"/>
                <w:szCs w:val="18"/>
              </w:rPr>
            </w:pPr>
            <w:r w:rsidRPr="00A32AED">
              <w:rPr>
                <w:rFonts w:ascii="Verdana" w:hAnsi="Verdana"/>
                <w:b/>
                <w:sz w:val="18"/>
                <w:szCs w:val="18"/>
              </w:rPr>
              <w:t>Miljø, natur, landskab og naboforhold</w:t>
            </w:r>
          </w:p>
        </w:tc>
        <w:tc>
          <w:tcPr>
            <w:tcW w:w="978" w:type="dxa"/>
            <w:shd w:val="pct10" w:color="auto" w:fill="auto"/>
          </w:tcPr>
          <w:p w14:paraId="5CD4EA8E" w14:textId="77777777" w:rsidR="00B2469D" w:rsidRPr="00A32AED" w:rsidRDefault="00B2469D" w:rsidP="00A32AED">
            <w:pPr>
              <w:jc w:val="center"/>
              <w:rPr>
                <w:rFonts w:ascii="Verdana" w:hAnsi="Verdana"/>
                <w:b/>
                <w:sz w:val="18"/>
                <w:szCs w:val="18"/>
              </w:rPr>
            </w:pPr>
            <w:r w:rsidRPr="00A32AED">
              <w:rPr>
                <w:rFonts w:ascii="Verdana" w:hAnsi="Verdana"/>
                <w:b/>
                <w:sz w:val="18"/>
                <w:szCs w:val="18"/>
              </w:rPr>
              <w:t>JA</w:t>
            </w:r>
          </w:p>
        </w:tc>
        <w:tc>
          <w:tcPr>
            <w:tcW w:w="978" w:type="dxa"/>
            <w:shd w:val="pct10" w:color="auto" w:fill="auto"/>
          </w:tcPr>
          <w:p w14:paraId="6F372C6A" w14:textId="77777777" w:rsidR="00B2469D" w:rsidRPr="00A32AED" w:rsidRDefault="00B2469D" w:rsidP="00A32AED">
            <w:pPr>
              <w:jc w:val="center"/>
              <w:rPr>
                <w:rFonts w:ascii="Verdana" w:hAnsi="Verdana"/>
                <w:b/>
                <w:sz w:val="18"/>
                <w:szCs w:val="18"/>
              </w:rPr>
            </w:pPr>
            <w:r w:rsidRPr="00A32AED">
              <w:rPr>
                <w:rFonts w:ascii="Verdana" w:hAnsi="Verdana"/>
                <w:b/>
                <w:sz w:val="18"/>
                <w:szCs w:val="18"/>
              </w:rPr>
              <w:t>NEJ</w:t>
            </w:r>
          </w:p>
        </w:tc>
      </w:tr>
      <w:tr w:rsidR="00B2469D" w:rsidRPr="00A32AED" w14:paraId="0496B35F" w14:textId="77777777" w:rsidTr="00A32AED">
        <w:tc>
          <w:tcPr>
            <w:tcW w:w="977" w:type="dxa"/>
          </w:tcPr>
          <w:p w14:paraId="1D9B797D" w14:textId="77777777" w:rsidR="00B2469D" w:rsidRPr="00A32AED" w:rsidRDefault="00B2469D" w:rsidP="00A32AED">
            <w:pPr>
              <w:jc w:val="center"/>
              <w:rPr>
                <w:rFonts w:ascii="Verdana" w:hAnsi="Verdana"/>
                <w:b/>
                <w:sz w:val="18"/>
                <w:szCs w:val="18"/>
              </w:rPr>
            </w:pPr>
          </w:p>
          <w:p w14:paraId="70906CCD" w14:textId="77777777" w:rsidR="00B2469D" w:rsidRPr="00A32AED" w:rsidRDefault="00B2469D" w:rsidP="00A32AED">
            <w:pPr>
              <w:jc w:val="center"/>
              <w:rPr>
                <w:rFonts w:ascii="Verdana" w:hAnsi="Verdana"/>
                <w:b/>
                <w:sz w:val="18"/>
                <w:szCs w:val="18"/>
              </w:rPr>
            </w:pPr>
            <w:r w:rsidRPr="00A32AED">
              <w:rPr>
                <w:rFonts w:ascii="Verdana" w:hAnsi="Verdana"/>
                <w:b/>
                <w:sz w:val="18"/>
                <w:szCs w:val="18"/>
              </w:rPr>
              <w:t>9</w:t>
            </w:r>
          </w:p>
        </w:tc>
        <w:tc>
          <w:tcPr>
            <w:tcW w:w="6845" w:type="dxa"/>
          </w:tcPr>
          <w:p w14:paraId="6FAADDBF" w14:textId="77777777" w:rsidR="00B2469D" w:rsidRPr="00A32AED" w:rsidRDefault="00B2469D" w:rsidP="00A32AED">
            <w:pPr>
              <w:rPr>
                <w:rFonts w:ascii="Verdana" w:hAnsi="Verdana"/>
                <w:sz w:val="18"/>
                <w:szCs w:val="18"/>
              </w:rPr>
            </w:pPr>
            <w:r w:rsidRPr="00A32AED">
              <w:rPr>
                <w:rFonts w:ascii="Verdana" w:hAnsi="Verdana"/>
                <w:sz w:val="18"/>
                <w:szCs w:val="18"/>
              </w:rPr>
              <w:t>Ligger husdyrbruget uden for fredede områder, Natura 2000-områder eller beskyttede naturarealer (§ 3-arealer)?</w:t>
            </w:r>
          </w:p>
        </w:tc>
        <w:tc>
          <w:tcPr>
            <w:tcW w:w="978" w:type="dxa"/>
          </w:tcPr>
          <w:p w14:paraId="0909CA2C" w14:textId="77777777" w:rsidR="00B2469D" w:rsidRPr="00A32AED" w:rsidRDefault="00B2469D" w:rsidP="00A32AED">
            <w:pPr>
              <w:jc w:val="center"/>
              <w:rPr>
                <w:rFonts w:ascii="Verdana" w:hAnsi="Verdana"/>
                <w:sz w:val="18"/>
                <w:szCs w:val="18"/>
              </w:rPr>
            </w:pPr>
          </w:p>
          <w:p w14:paraId="579DAF1C" w14:textId="77777777" w:rsidR="00B2469D" w:rsidRPr="00A32AED" w:rsidRDefault="000D58F8" w:rsidP="00A32AED">
            <w:pPr>
              <w:jc w:val="center"/>
              <w:rPr>
                <w:rFonts w:ascii="Verdana" w:hAnsi="Verdana"/>
                <w:sz w:val="18"/>
                <w:szCs w:val="18"/>
              </w:rPr>
            </w:pPr>
            <w:r>
              <w:rPr>
                <w:rFonts w:ascii="Verdana" w:hAnsi="Verdana"/>
                <w:sz w:val="18"/>
                <w:szCs w:val="18"/>
              </w:rPr>
              <w:t>x</w:t>
            </w:r>
          </w:p>
        </w:tc>
        <w:tc>
          <w:tcPr>
            <w:tcW w:w="978" w:type="dxa"/>
          </w:tcPr>
          <w:p w14:paraId="575396B1" w14:textId="77777777" w:rsidR="00B2469D" w:rsidRPr="00A32AED" w:rsidRDefault="00B2469D" w:rsidP="00A32AED">
            <w:pPr>
              <w:jc w:val="center"/>
              <w:rPr>
                <w:rFonts w:ascii="Verdana" w:hAnsi="Verdana"/>
                <w:sz w:val="18"/>
                <w:szCs w:val="18"/>
              </w:rPr>
            </w:pPr>
          </w:p>
          <w:p w14:paraId="3CC8F61E" w14:textId="77777777" w:rsidR="00B2469D" w:rsidRPr="00A32AED" w:rsidRDefault="00B2469D" w:rsidP="00A32AED">
            <w:pPr>
              <w:jc w:val="center"/>
              <w:rPr>
                <w:rFonts w:ascii="Verdana" w:hAnsi="Verdana"/>
                <w:sz w:val="18"/>
                <w:szCs w:val="18"/>
              </w:rPr>
            </w:pPr>
          </w:p>
        </w:tc>
      </w:tr>
    </w:tbl>
    <w:p w14:paraId="246BE827" w14:textId="77777777" w:rsidR="00B2469D" w:rsidRPr="00A32AED" w:rsidRDefault="00B2469D" w:rsidP="00B2469D">
      <w:pPr>
        <w:rPr>
          <w:szCs w:val="18"/>
        </w:rPr>
      </w:pPr>
    </w:p>
    <w:p w14:paraId="5AB5F330" w14:textId="77777777" w:rsidR="00B2469D" w:rsidRPr="00A32AED" w:rsidRDefault="00B2469D" w:rsidP="00B2469D">
      <w:pPr>
        <w:rPr>
          <w:szCs w:val="18"/>
          <w:u w:val="single"/>
        </w:rPr>
      </w:pPr>
      <w:r w:rsidRPr="00A32AED">
        <w:rPr>
          <w:szCs w:val="18"/>
          <w:u w:val="single"/>
        </w:rPr>
        <w:t>Ikast-Brande Kommune konstaterer:</w:t>
      </w:r>
    </w:p>
    <w:p w14:paraId="113F5C2C" w14:textId="77777777" w:rsidR="00B2469D" w:rsidRPr="00A32AED" w:rsidRDefault="00B2469D" w:rsidP="00B2469D">
      <w:pPr>
        <w:rPr>
          <w:szCs w:val="18"/>
        </w:rPr>
      </w:pPr>
    </w:p>
    <w:p w14:paraId="46BFAE65" w14:textId="77777777" w:rsidR="00B2469D" w:rsidRPr="000D58F8" w:rsidRDefault="00B2469D" w:rsidP="001F5517">
      <w:pPr>
        <w:numPr>
          <w:ilvl w:val="0"/>
          <w:numId w:val="16"/>
        </w:numPr>
        <w:overflowPunct/>
        <w:autoSpaceDE/>
        <w:autoSpaceDN/>
        <w:adjustRightInd/>
        <w:textAlignment w:val="auto"/>
        <w:rPr>
          <w:szCs w:val="18"/>
        </w:rPr>
      </w:pPr>
      <w:r w:rsidRPr="000D58F8">
        <w:rPr>
          <w:szCs w:val="18"/>
        </w:rPr>
        <w:t>at husdyrbruget ligger uden for freded</w:t>
      </w:r>
      <w:r w:rsidR="000D58F8" w:rsidRPr="000D58F8">
        <w:rPr>
          <w:szCs w:val="18"/>
        </w:rPr>
        <w:t>e områder og Natura 2000-områder</w:t>
      </w:r>
    </w:p>
    <w:p w14:paraId="42922B30" w14:textId="77777777" w:rsidR="000D58F8" w:rsidRPr="00A32AED" w:rsidRDefault="000D58F8" w:rsidP="00B2469D">
      <w:pPr>
        <w:rPr>
          <w:szCs w:val="18"/>
        </w:rPr>
      </w:pPr>
    </w:p>
    <w:p w14:paraId="7C8FA9C0" w14:textId="77777777" w:rsidR="00B2469D" w:rsidRPr="00A32AED" w:rsidRDefault="00B2469D" w:rsidP="00B2469D">
      <w:pPr>
        <w:rPr>
          <w:szCs w:val="18"/>
          <w:u w:val="single"/>
        </w:rPr>
      </w:pPr>
      <w:r w:rsidRPr="00A32AED">
        <w:rPr>
          <w:szCs w:val="18"/>
          <w:u w:val="single"/>
        </w:rPr>
        <w:t>Ikast-Brande Kommune vurderer:</w:t>
      </w:r>
    </w:p>
    <w:p w14:paraId="2E70185F" w14:textId="77777777" w:rsidR="00B2469D" w:rsidRPr="00A32AED" w:rsidRDefault="00B2469D" w:rsidP="00B2469D">
      <w:pPr>
        <w:rPr>
          <w:szCs w:val="18"/>
        </w:rPr>
      </w:pPr>
    </w:p>
    <w:p w14:paraId="1D63C476" w14:textId="77777777" w:rsidR="00B2469D" w:rsidRPr="000D58F8" w:rsidRDefault="000D58F8" w:rsidP="00B2469D">
      <w:pPr>
        <w:numPr>
          <w:ilvl w:val="0"/>
          <w:numId w:val="16"/>
        </w:numPr>
        <w:overflowPunct/>
        <w:autoSpaceDE/>
        <w:autoSpaceDN/>
        <w:adjustRightInd/>
        <w:textAlignment w:val="auto"/>
        <w:rPr>
          <w:szCs w:val="18"/>
        </w:rPr>
      </w:pPr>
      <w:r w:rsidRPr="000D58F8">
        <w:rPr>
          <w:szCs w:val="18"/>
        </w:rPr>
        <w:t>at husdyrbruget</w:t>
      </w:r>
      <w:r w:rsidR="00B2469D" w:rsidRPr="000D58F8">
        <w:rPr>
          <w:szCs w:val="18"/>
        </w:rPr>
        <w:t xml:space="preserve"> ikke medfører væsentlige påvirkninger af fredede områder, beskyttede naturarealer og Natura 2000-områder</w:t>
      </w:r>
    </w:p>
    <w:p w14:paraId="1774B571" w14:textId="77777777" w:rsidR="00B2469D" w:rsidRPr="000D58F8" w:rsidRDefault="00B2469D" w:rsidP="00B2469D">
      <w:pPr>
        <w:ind w:left="360"/>
        <w:rPr>
          <w:szCs w:val="18"/>
        </w:rPr>
      </w:pPr>
    </w:p>
    <w:p w14:paraId="736169F8" w14:textId="77777777" w:rsidR="00B2469D" w:rsidRPr="000D58F8" w:rsidRDefault="000D58F8" w:rsidP="00B2469D">
      <w:pPr>
        <w:numPr>
          <w:ilvl w:val="0"/>
          <w:numId w:val="16"/>
        </w:numPr>
        <w:overflowPunct/>
        <w:autoSpaceDE/>
        <w:autoSpaceDN/>
        <w:adjustRightInd/>
        <w:textAlignment w:val="auto"/>
        <w:rPr>
          <w:szCs w:val="18"/>
        </w:rPr>
      </w:pPr>
      <w:r w:rsidRPr="000D58F8">
        <w:rPr>
          <w:szCs w:val="18"/>
        </w:rPr>
        <w:t>at udvidelsen af husdyrbruget</w:t>
      </w:r>
      <w:r w:rsidR="00B2469D" w:rsidRPr="000D58F8">
        <w:rPr>
          <w:szCs w:val="18"/>
        </w:rPr>
        <w:t xml:space="preserve"> ikke vil medføre beskadigelse eller ødelæggelse af yngle- eller rasteområder i det naturlige udbredelsesområde for de dyrearter, der er optaget i EF-habitatdirektivets bilag IV, litra a, samt ikke vil medføre ødelæggelse af livsstadier af de plantearter, som er optaget i EF-habitatdirektivets bilag IV, litra b.</w:t>
      </w:r>
    </w:p>
    <w:p w14:paraId="7B2B3897" w14:textId="77777777" w:rsidR="00B2469D" w:rsidRPr="00A32AED" w:rsidRDefault="00B2469D" w:rsidP="00B2469D">
      <w:pPr>
        <w:rPr>
          <w:szCs w:val="18"/>
        </w:rPr>
      </w:pPr>
    </w:p>
    <w:tbl>
      <w:tblPr>
        <w:tblStyle w:val="Tabel-Gitter"/>
        <w:tblW w:w="0" w:type="auto"/>
        <w:tblLook w:val="01E0" w:firstRow="1" w:lastRow="1" w:firstColumn="1" w:lastColumn="1" w:noHBand="0" w:noVBand="0"/>
      </w:tblPr>
      <w:tblGrid>
        <w:gridCol w:w="967"/>
        <w:gridCol w:w="6726"/>
        <w:gridCol w:w="966"/>
        <w:gridCol w:w="969"/>
      </w:tblGrid>
      <w:tr w:rsidR="00B2469D" w:rsidRPr="00A32AED" w14:paraId="60FF20D4" w14:textId="77777777" w:rsidTr="00A32AED">
        <w:tc>
          <w:tcPr>
            <w:tcW w:w="7822" w:type="dxa"/>
            <w:gridSpan w:val="2"/>
            <w:shd w:val="pct10" w:color="auto" w:fill="auto"/>
          </w:tcPr>
          <w:p w14:paraId="4426EF78" w14:textId="77777777" w:rsidR="00B2469D" w:rsidRPr="00A32AED" w:rsidRDefault="00B2469D" w:rsidP="00A32AED">
            <w:pPr>
              <w:rPr>
                <w:rFonts w:ascii="Verdana" w:hAnsi="Verdana"/>
                <w:b/>
                <w:sz w:val="18"/>
                <w:szCs w:val="18"/>
              </w:rPr>
            </w:pPr>
            <w:r w:rsidRPr="00A32AED">
              <w:rPr>
                <w:rFonts w:ascii="Verdana" w:hAnsi="Verdana"/>
                <w:b/>
                <w:sz w:val="18"/>
                <w:szCs w:val="18"/>
              </w:rPr>
              <w:t>Miljø, natur, landskab og naboforhold</w:t>
            </w:r>
          </w:p>
        </w:tc>
        <w:tc>
          <w:tcPr>
            <w:tcW w:w="978" w:type="dxa"/>
            <w:shd w:val="pct10" w:color="auto" w:fill="auto"/>
          </w:tcPr>
          <w:p w14:paraId="24BD96C0" w14:textId="77777777" w:rsidR="00B2469D" w:rsidRPr="00A32AED" w:rsidRDefault="00B2469D" w:rsidP="00A32AED">
            <w:pPr>
              <w:jc w:val="center"/>
              <w:rPr>
                <w:rFonts w:ascii="Verdana" w:hAnsi="Verdana"/>
                <w:b/>
                <w:sz w:val="18"/>
                <w:szCs w:val="18"/>
              </w:rPr>
            </w:pPr>
            <w:r w:rsidRPr="00A32AED">
              <w:rPr>
                <w:rFonts w:ascii="Verdana" w:hAnsi="Verdana"/>
                <w:b/>
                <w:sz w:val="18"/>
                <w:szCs w:val="18"/>
              </w:rPr>
              <w:t>JA</w:t>
            </w:r>
          </w:p>
        </w:tc>
        <w:tc>
          <w:tcPr>
            <w:tcW w:w="978" w:type="dxa"/>
            <w:shd w:val="pct10" w:color="auto" w:fill="auto"/>
          </w:tcPr>
          <w:p w14:paraId="184D1A85" w14:textId="77777777" w:rsidR="00B2469D" w:rsidRPr="00A32AED" w:rsidRDefault="00B2469D" w:rsidP="00A32AED">
            <w:pPr>
              <w:jc w:val="center"/>
              <w:rPr>
                <w:rFonts w:ascii="Verdana" w:hAnsi="Verdana"/>
                <w:b/>
                <w:sz w:val="18"/>
                <w:szCs w:val="18"/>
              </w:rPr>
            </w:pPr>
            <w:r w:rsidRPr="00A32AED">
              <w:rPr>
                <w:rFonts w:ascii="Verdana" w:hAnsi="Verdana"/>
                <w:b/>
                <w:sz w:val="18"/>
                <w:szCs w:val="18"/>
              </w:rPr>
              <w:t>NEJ</w:t>
            </w:r>
          </w:p>
        </w:tc>
      </w:tr>
      <w:tr w:rsidR="00B2469D" w:rsidRPr="00A32AED" w14:paraId="3A225EA7" w14:textId="77777777" w:rsidTr="00A32AED">
        <w:tc>
          <w:tcPr>
            <w:tcW w:w="977" w:type="dxa"/>
          </w:tcPr>
          <w:p w14:paraId="369B4DEB" w14:textId="77777777" w:rsidR="00B2469D" w:rsidRPr="00A32AED" w:rsidRDefault="00B2469D" w:rsidP="00A32AED">
            <w:pPr>
              <w:jc w:val="center"/>
              <w:rPr>
                <w:rFonts w:ascii="Verdana" w:hAnsi="Verdana"/>
                <w:b/>
                <w:sz w:val="18"/>
                <w:szCs w:val="18"/>
              </w:rPr>
            </w:pPr>
          </w:p>
          <w:p w14:paraId="7F08EF3B" w14:textId="77777777" w:rsidR="00B2469D" w:rsidRPr="00A32AED" w:rsidRDefault="00B2469D" w:rsidP="00A32AED">
            <w:pPr>
              <w:jc w:val="center"/>
              <w:rPr>
                <w:rFonts w:ascii="Verdana" w:hAnsi="Verdana"/>
                <w:b/>
                <w:sz w:val="18"/>
                <w:szCs w:val="18"/>
              </w:rPr>
            </w:pPr>
            <w:r w:rsidRPr="00A32AED">
              <w:rPr>
                <w:rFonts w:ascii="Verdana" w:hAnsi="Verdana"/>
                <w:b/>
                <w:sz w:val="18"/>
                <w:szCs w:val="18"/>
              </w:rPr>
              <w:t>10</w:t>
            </w:r>
          </w:p>
        </w:tc>
        <w:tc>
          <w:tcPr>
            <w:tcW w:w="6845" w:type="dxa"/>
          </w:tcPr>
          <w:p w14:paraId="14CEB9D9" w14:textId="77777777" w:rsidR="00B2469D" w:rsidRPr="00A32AED" w:rsidRDefault="00B2469D" w:rsidP="00A32AED">
            <w:pPr>
              <w:rPr>
                <w:rFonts w:ascii="Verdana" w:hAnsi="Verdana"/>
                <w:sz w:val="18"/>
                <w:szCs w:val="18"/>
              </w:rPr>
            </w:pPr>
            <w:r w:rsidRPr="00A32AED">
              <w:rPr>
                <w:rFonts w:ascii="Verdana" w:hAnsi="Verdana"/>
                <w:sz w:val="18"/>
                <w:szCs w:val="18"/>
              </w:rPr>
              <w:t>Ligger nye anlæg og udvidelser af eksisterende anlæg uden for områder med landskabelig værdi eller værdifulde kulturmiljøer?</w:t>
            </w:r>
          </w:p>
        </w:tc>
        <w:tc>
          <w:tcPr>
            <w:tcW w:w="978" w:type="dxa"/>
          </w:tcPr>
          <w:p w14:paraId="59BC86C8" w14:textId="77777777" w:rsidR="00B2469D" w:rsidRPr="00A32AED" w:rsidRDefault="00B2469D" w:rsidP="00A32AED">
            <w:pPr>
              <w:jc w:val="center"/>
              <w:rPr>
                <w:rFonts w:ascii="Verdana" w:hAnsi="Verdana"/>
                <w:sz w:val="18"/>
                <w:szCs w:val="18"/>
              </w:rPr>
            </w:pPr>
          </w:p>
          <w:p w14:paraId="308B9567" w14:textId="77777777" w:rsidR="00B2469D" w:rsidRPr="00A32AED" w:rsidRDefault="00B2469D" w:rsidP="00A32AED">
            <w:pPr>
              <w:jc w:val="center"/>
              <w:rPr>
                <w:rFonts w:ascii="Verdana" w:hAnsi="Verdana"/>
                <w:sz w:val="18"/>
                <w:szCs w:val="18"/>
              </w:rPr>
            </w:pPr>
          </w:p>
        </w:tc>
        <w:tc>
          <w:tcPr>
            <w:tcW w:w="978" w:type="dxa"/>
          </w:tcPr>
          <w:p w14:paraId="75EF55B9" w14:textId="77777777" w:rsidR="00B2469D" w:rsidRPr="00A32AED" w:rsidRDefault="00B2469D" w:rsidP="00A32AED">
            <w:pPr>
              <w:jc w:val="center"/>
              <w:rPr>
                <w:rFonts w:ascii="Verdana" w:hAnsi="Verdana"/>
                <w:sz w:val="18"/>
                <w:szCs w:val="18"/>
              </w:rPr>
            </w:pPr>
          </w:p>
          <w:p w14:paraId="79B89B15" w14:textId="77777777" w:rsidR="00B2469D" w:rsidRPr="00A32AED" w:rsidRDefault="005C311F" w:rsidP="00A32AED">
            <w:pPr>
              <w:jc w:val="center"/>
              <w:rPr>
                <w:rFonts w:ascii="Verdana" w:hAnsi="Verdana"/>
                <w:sz w:val="18"/>
                <w:szCs w:val="18"/>
              </w:rPr>
            </w:pPr>
            <w:r>
              <w:rPr>
                <w:rFonts w:ascii="Verdana" w:hAnsi="Verdana"/>
                <w:sz w:val="18"/>
                <w:szCs w:val="18"/>
              </w:rPr>
              <w:t>x</w:t>
            </w:r>
          </w:p>
        </w:tc>
      </w:tr>
    </w:tbl>
    <w:p w14:paraId="53960768" w14:textId="77777777" w:rsidR="00B2469D" w:rsidRPr="00A32AED" w:rsidRDefault="00B2469D" w:rsidP="00B2469D">
      <w:pPr>
        <w:rPr>
          <w:szCs w:val="18"/>
        </w:rPr>
      </w:pPr>
    </w:p>
    <w:p w14:paraId="3DA6F959" w14:textId="77777777" w:rsidR="00B2469D" w:rsidRPr="00A32AED" w:rsidRDefault="00B2469D" w:rsidP="00B2469D">
      <w:pPr>
        <w:rPr>
          <w:szCs w:val="18"/>
          <w:u w:val="single"/>
        </w:rPr>
      </w:pPr>
      <w:r w:rsidRPr="00A32AED">
        <w:rPr>
          <w:szCs w:val="18"/>
          <w:u w:val="single"/>
        </w:rPr>
        <w:lastRenderedPageBreak/>
        <w:t>Ikast-Brande Kommune konstaterer:</w:t>
      </w:r>
    </w:p>
    <w:p w14:paraId="49B899A2" w14:textId="77777777" w:rsidR="00B2469D" w:rsidRPr="00A32AED" w:rsidRDefault="00B2469D" w:rsidP="00B2469D">
      <w:pPr>
        <w:rPr>
          <w:szCs w:val="18"/>
        </w:rPr>
      </w:pPr>
    </w:p>
    <w:p w14:paraId="49EAAE92" w14:textId="77777777" w:rsidR="00B2469D" w:rsidRPr="00CA2AB1" w:rsidRDefault="005C311F" w:rsidP="00B2469D">
      <w:pPr>
        <w:numPr>
          <w:ilvl w:val="0"/>
          <w:numId w:val="16"/>
        </w:numPr>
        <w:overflowPunct/>
        <w:autoSpaceDE/>
        <w:autoSpaceDN/>
        <w:adjustRightInd/>
        <w:textAlignment w:val="auto"/>
        <w:rPr>
          <w:szCs w:val="18"/>
        </w:rPr>
      </w:pPr>
      <w:r>
        <w:rPr>
          <w:szCs w:val="18"/>
        </w:rPr>
        <w:t>at anlægget ligger inden</w:t>
      </w:r>
      <w:r w:rsidR="00B2469D" w:rsidRPr="00CA2AB1">
        <w:rPr>
          <w:szCs w:val="18"/>
        </w:rPr>
        <w:t xml:space="preserve"> for områder, der i Kommuneplan 20</w:t>
      </w:r>
      <w:r w:rsidR="000651FF" w:rsidRPr="00CA2AB1">
        <w:rPr>
          <w:szCs w:val="18"/>
        </w:rPr>
        <w:t>13</w:t>
      </w:r>
      <w:r w:rsidR="00B2469D" w:rsidRPr="00CA2AB1">
        <w:rPr>
          <w:szCs w:val="18"/>
        </w:rPr>
        <w:t xml:space="preserve"> – 202</w:t>
      </w:r>
      <w:r w:rsidR="000651FF" w:rsidRPr="00CA2AB1">
        <w:rPr>
          <w:szCs w:val="18"/>
        </w:rPr>
        <w:t>5</w:t>
      </w:r>
      <w:r w:rsidR="00B2469D" w:rsidRPr="00CA2AB1">
        <w:rPr>
          <w:szCs w:val="18"/>
        </w:rPr>
        <w:t xml:space="preserve"> for Ikast-Brande Kommune, er udpeget som ”</w:t>
      </w:r>
      <w:r w:rsidR="00CA2AB1" w:rsidRPr="00CA2AB1">
        <w:rPr>
          <w:szCs w:val="18"/>
        </w:rPr>
        <w:t>værdifulde kulturmiljøer</w:t>
      </w:r>
      <w:r w:rsidR="00B2469D" w:rsidRPr="00CA2AB1">
        <w:rPr>
          <w:szCs w:val="18"/>
        </w:rPr>
        <w:t>”</w:t>
      </w:r>
      <w:r w:rsidR="00CA2AB1" w:rsidRPr="00CA2AB1">
        <w:rPr>
          <w:szCs w:val="18"/>
        </w:rPr>
        <w:t xml:space="preserve"> og ”geologiske bevaringsværdier”</w:t>
      </w:r>
      <w:r w:rsidR="00B2469D" w:rsidRPr="00CA2AB1">
        <w:rPr>
          <w:szCs w:val="18"/>
        </w:rPr>
        <w:t>.</w:t>
      </w:r>
      <w:r w:rsidR="00CA2AB1" w:rsidRPr="00CA2AB1">
        <w:rPr>
          <w:szCs w:val="18"/>
        </w:rPr>
        <w:br/>
      </w:r>
    </w:p>
    <w:p w14:paraId="4B380542" w14:textId="77777777" w:rsidR="00B2469D" w:rsidRPr="00CA2AB1" w:rsidRDefault="005C311F" w:rsidP="00B2469D">
      <w:pPr>
        <w:numPr>
          <w:ilvl w:val="0"/>
          <w:numId w:val="16"/>
        </w:numPr>
        <w:overflowPunct/>
        <w:autoSpaceDE/>
        <w:autoSpaceDN/>
        <w:adjustRightInd/>
        <w:textAlignment w:val="auto"/>
        <w:rPr>
          <w:szCs w:val="18"/>
        </w:rPr>
      </w:pPr>
      <w:r>
        <w:rPr>
          <w:szCs w:val="18"/>
        </w:rPr>
        <w:t>at anlægget ligger uden for diverse</w:t>
      </w:r>
      <w:r w:rsidR="00CA2AB1" w:rsidRPr="00CA2AB1">
        <w:rPr>
          <w:szCs w:val="18"/>
        </w:rPr>
        <w:t xml:space="preserve"> øvrige landskabelige udpegninger.</w:t>
      </w:r>
    </w:p>
    <w:p w14:paraId="3F2E963C" w14:textId="77777777" w:rsidR="00B2469D" w:rsidRPr="00A32AED" w:rsidRDefault="00B2469D" w:rsidP="00B2469D">
      <w:pPr>
        <w:rPr>
          <w:szCs w:val="18"/>
        </w:rPr>
      </w:pPr>
    </w:p>
    <w:p w14:paraId="79464CCB" w14:textId="77777777" w:rsidR="00B2469D" w:rsidRPr="00A32AED" w:rsidRDefault="00B2469D" w:rsidP="00B2469D">
      <w:pPr>
        <w:rPr>
          <w:szCs w:val="18"/>
        </w:rPr>
      </w:pPr>
    </w:p>
    <w:p w14:paraId="18FCEF26" w14:textId="77777777" w:rsidR="00B2469D" w:rsidRPr="00CA2AB1" w:rsidRDefault="00B2469D" w:rsidP="00B2469D">
      <w:pPr>
        <w:rPr>
          <w:szCs w:val="18"/>
          <w:u w:val="single"/>
        </w:rPr>
      </w:pPr>
      <w:r w:rsidRPr="00CA2AB1">
        <w:rPr>
          <w:szCs w:val="18"/>
          <w:u w:val="single"/>
        </w:rPr>
        <w:t>Ikast-Brande Kommune vurderer:</w:t>
      </w:r>
    </w:p>
    <w:p w14:paraId="3A6F51C2" w14:textId="77777777" w:rsidR="00B2469D" w:rsidRPr="00CA2AB1" w:rsidRDefault="00B2469D" w:rsidP="00B2469D">
      <w:pPr>
        <w:rPr>
          <w:szCs w:val="18"/>
        </w:rPr>
      </w:pPr>
    </w:p>
    <w:p w14:paraId="5BA047DB" w14:textId="77777777" w:rsidR="00B2469D" w:rsidRPr="00CA2AB1" w:rsidRDefault="00B2469D" w:rsidP="00B2469D">
      <w:pPr>
        <w:numPr>
          <w:ilvl w:val="0"/>
          <w:numId w:val="16"/>
        </w:numPr>
        <w:overflowPunct/>
        <w:autoSpaceDE/>
        <w:autoSpaceDN/>
        <w:adjustRightInd/>
        <w:textAlignment w:val="auto"/>
        <w:rPr>
          <w:szCs w:val="18"/>
        </w:rPr>
      </w:pPr>
      <w:r w:rsidRPr="00CA2AB1">
        <w:rPr>
          <w:szCs w:val="18"/>
        </w:rPr>
        <w:t>at anlægget ikke vil påvirke områder med landskabelig</w:t>
      </w:r>
      <w:r w:rsidR="00220962" w:rsidRPr="00CA2AB1">
        <w:rPr>
          <w:szCs w:val="18"/>
        </w:rPr>
        <w:t>e</w:t>
      </w:r>
      <w:r w:rsidRPr="00CA2AB1">
        <w:rPr>
          <w:szCs w:val="18"/>
        </w:rPr>
        <w:t xml:space="preserve"> </w:t>
      </w:r>
      <w:r w:rsidR="00220962" w:rsidRPr="00CA2AB1">
        <w:rPr>
          <w:szCs w:val="18"/>
        </w:rPr>
        <w:t xml:space="preserve">eller kulturhistoriske </w:t>
      </w:r>
      <w:r w:rsidRPr="00CA2AB1">
        <w:rPr>
          <w:szCs w:val="18"/>
        </w:rPr>
        <w:t>værdi</w:t>
      </w:r>
      <w:r w:rsidR="00220962" w:rsidRPr="00CA2AB1">
        <w:rPr>
          <w:szCs w:val="18"/>
        </w:rPr>
        <w:t>er</w:t>
      </w:r>
      <w:r w:rsidR="00CA2AB1" w:rsidRPr="00CA2AB1">
        <w:rPr>
          <w:szCs w:val="18"/>
        </w:rPr>
        <w:t>, da der ikke sker nogen udvidelse af bygningsmassen i forbindelse med udvidelsen af dyreholdet.</w:t>
      </w:r>
    </w:p>
    <w:p w14:paraId="2EF1883B" w14:textId="77777777" w:rsidR="00B2469D" w:rsidRPr="00A32AED" w:rsidRDefault="00B2469D" w:rsidP="00B2469D">
      <w:pPr>
        <w:pStyle w:val="Overskrift3"/>
        <w:rPr>
          <w:sz w:val="18"/>
          <w:szCs w:val="18"/>
        </w:rPr>
      </w:pPr>
      <w:r w:rsidRPr="00A32AED">
        <w:rPr>
          <w:sz w:val="18"/>
          <w:szCs w:val="18"/>
        </w:rPr>
        <w:t>Øvrige forhold</w:t>
      </w:r>
    </w:p>
    <w:p w14:paraId="030419F3" w14:textId="77777777" w:rsidR="00B2469D" w:rsidRPr="00A32AED" w:rsidRDefault="00B2469D" w:rsidP="00B2469D">
      <w:pPr>
        <w:rPr>
          <w:szCs w:val="18"/>
        </w:rPr>
      </w:pPr>
      <w:r w:rsidRPr="00A32AED">
        <w:rPr>
          <w:szCs w:val="18"/>
        </w:rPr>
        <w:t>Nedenfor er yderligere relevante forhold gennemgået, i forbindelse med udarbejdelse af miljøtilladelsen.</w:t>
      </w:r>
    </w:p>
    <w:p w14:paraId="4F6442F0" w14:textId="77777777" w:rsidR="00B2469D" w:rsidRPr="00A32AED" w:rsidRDefault="00B2469D" w:rsidP="00B2469D">
      <w:pPr>
        <w:pStyle w:val="Overskrift3"/>
        <w:rPr>
          <w:sz w:val="18"/>
          <w:szCs w:val="18"/>
        </w:rPr>
      </w:pPr>
      <w:r w:rsidRPr="00A32AED">
        <w:rPr>
          <w:sz w:val="18"/>
          <w:szCs w:val="18"/>
        </w:rPr>
        <w:t>Staldtype</w:t>
      </w:r>
    </w:p>
    <w:p w14:paraId="5468CBDA" w14:textId="77777777" w:rsidR="00B2469D" w:rsidRPr="001A1D33" w:rsidRDefault="001A1D33" w:rsidP="00B2469D">
      <w:pPr>
        <w:rPr>
          <w:szCs w:val="18"/>
        </w:rPr>
      </w:pPr>
      <w:r>
        <w:rPr>
          <w:szCs w:val="18"/>
        </w:rPr>
        <w:t xml:space="preserve">Dyrene er udegående hele året med adgang til læskur med halm. Læskuret er flytbart og placeres forskellige steder på marken. </w:t>
      </w:r>
    </w:p>
    <w:p w14:paraId="536152CB" w14:textId="77777777" w:rsidR="00B2469D" w:rsidRPr="00A32AED" w:rsidRDefault="00B2469D" w:rsidP="00B2469D">
      <w:pPr>
        <w:pStyle w:val="Overskrift3"/>
        <w:rPr>
          <w:sz w:val="18"/>
          <w:szCs w:val="18"/>
        </w:rPr>
      </w:pPr>
      <w:r w:rsidRPr="00A32AED">
        <w:rPr>
          <w:sz w:val="18"/>
          <w:szCs w:val="18"/>
        </w:rPr>
        <w:t>Gylleopbevaringsanlæg</w:t>
      </w:r>
    </w:p>
    <w:p w14:paraId="57B22577" w14:textId="77777777" w:rsidR="001A1D33" w:rsidRDefault="001A1D33" w:rsidP="00B2469D">
      <w:pPr>
        <w:rPr>
          <w:szCs w:val="18"/>
        </w:rPr>
      </w:pPr>
      <w:r>
        <w:rPr>
          <w:szCs w:val="18"/>
        </w:rPr>
        <w:t>Der produceres ikke gylle på ejendommen, der er kun vand fra møddingspladsen, som ledes til en ældre ajlebeholder.</w:t>
      </w:r>
      <w:r w:rsidR="009B7EF2">
        <w:rPr>
          <w:szCs w:val="18"/>
        </w:rPr>
        <w:t xml:space="preserve"> Der er desuden lejet en gyllebeholder på Christianshedevej 27. Denne beholder mangler at få beholderkontrol.</w:t>
      </w:r>
    </w:p>
    <w:p w14:paraId="68541966" w14:textId="77777777" w:rsidR="001A1D33" w:rsidRDefault="001A1D33" w:rsidP="00B2469D">
      <w:pPr>
        <w:rPr>
          <w:szCs w:val="18"/>
        </w:rPr>
      </w:pPr>
    </w:p>
    <w:p w14:paraId="7D5F4FB8" w14:textId="77777777" w:rsidR="00B2469D" w:rsidRPr="00A32AED" w:rsidRDefault="00B2469D" w:rsidP="00B2469D">
      <w:pPr>
        <w:rPr>
          <w:rFonts w:cs="Arial"/>
          <w:szCs w:val="18"/>
        </w:rPr>
      </w:pPr>
      <w:r w:rsidRPr="00A32AED">
        <w:rPr>
          <w:szCs w:val="18"/>
        </w:rPr>
        <w:t>Ejendommens opbevaringskapacitet er opgjort i tabel 1.</w:t>
      </w:r>
    </w:p>
    <w:p w14:paraId="4C8234BD" w14:textId="77777777" w:rsidR="00B2469D" w:rsidRPr="00A32AED" w:rsidRDefault="00B2469D" w:rsidP="00B2469D">
      <w:pPr>
        <w:rPr>
          <w:szCs w:val="18"/>
        </w:rPr>
      </w:pPr>
      <w:r w:rsidRPr="00A32AED">
        <w:rPr>
          <w:szCs w:val="18"/>
        </w:rPr>
        <w:tab/>
      </w:r>
    </w:p>
    <w:p w14:paraId="3A2E09E8" w14:textId="77777777" w:rsidR="00B2469D" w:rsidRPr="00A32AED" w:rsidRDefault="00B2469D" w:rsidP="00B2469D">
      <w:pPr>
        <w:rPr>
          <w:szCs w:val="18"/>
        </w:rPr>
      </w:pPr>
      <w:r w:rsidRPr="00A32AED">
        <w:rPr>
          <w:b/>
          <w:szCs w:val="18"/>
        </w:rPr>
        <w:t>Tabel 1.</w:t>
      </w:r>
      <w:r w:rsidRPr="00A32AED">
        <w:rPr>
          <w:szCs w:val="18"/>
        </w:rPr>
        <w:t xml:space="preserve"> Gylleo</w:t>
      </w:r>
      <w:r w:rsidR="00A44A89">
        <w:rPr>
          <w:szCs w:val="18"/>
        </w:rPr>
        <w:t>pbevaringsanlæg samt kapacitet</w:t>
      </w:r>
    </w:p>
    <w:tbl>
      <w:tblPr>
        <w:tblStyle w:val="Tabel-Gitter"/>
        <w:tblW w:w="0" w:type="auto"/>
        <w:tblLook w:val="01E0" w:firstRow="1" w:lastRow="1" w:firstColumn="1" w:lastColumn="1" w:noHBand="0" w:noVBand="0"/>
      </w:tblPr>
      <w:tblGrid>
        <w:gridCol w:w="2430"/>
        <w:gridCol w:w="2383"/>
        <w:gridCol w:w="2426"/>
        <w:gridCol w:w="2389"/>
      </w:tblGrid>
      <w:tr w:rsidR="00B2469D" w:rsidRPr="00A32AED" w14:paraId="61F83BD0" w14:textId="77777777" w:rsidTr="001A1D33">
        <w:tc>
          <w:tcPr>
            <w:tcW w:w="2430" w:type="dxa"/>
            <w:shd w:val="pct10" w:color="auto" w:fill="auto"/>
          </w:tcPr>
          <w:p w14:paraId="133EDB8E" w14:textId="77777777" w:rsidR="00B2469D" w:rsidRPr="00A32AED" w:rsidRDefault="00B2469D" w:rsidP="00A32AED">
            <w:pPr>
              <w:rPr>
                <w:rFonts w:ascii="Verdana" w:hAnsi="Verdana"/>
                <w:b/>
                <w:sz w:val="18"/>
                <w:szCs w:val="18"/>
              </w:rPr>
            </w:pPr>
            <w:r w:rsidRPr="00A32AED">
              <w:rPr>
                <w:rFonts w:ascii="Verdana" w:hAnsi="Verdana"/>
                <w:b/>
                <w:sz w:val="18"/>
                <w:szCs w:val="18"/>
              </w:rPr>
              <w:t>Opbevaringsanlæg</w:t>
            </w:r>
          </w:p>
        </w:tc>
        <w:tc>
          <w:tcPr>
            <w:tcW w:w="2383" w:type="dxa"/>
            <w:shd w:val="pct10" w:color="auto" w:fill="auto"/>
          </w:tcPr>
          <w:p w14:paraId="6D799AFE" w14:textId="77777777" w:rsidR="00B2469D" w:rsidRPr="00A32AED" w:rsidRDefault="00B2469D" w:rsidP="00A32AED">
            <w:pPr>
              <w:rPr>
                <w:rFonts w:ascii="Verdana" w:hAnsi="Verdana"/>
                <w:b/>
                <w:sz w:val="18"/>
                <w:szCs w:val="18"/>
              </w:rPr>
            </w:pPr>
            <w:r w:rsidRPr="00A32AED">
              <w:rPr>
                <w:rFonts w:ascii="Verdana" w:hAnsi="Verdana"/>
                <w:b/>
                <w:sz w:val="18"/>
                <w:szCs w:val="18"/>
              </w:rPr>
              <w:t>Byggeår</w:t>
            </w:r>
          </w:p>
        </w:tc>
        <w:tc>
          <w:tcPr>
            <w:tcW w:w="2426" w:type="dxa"/>
            <w:shd w:val="pct10" w:color="auto" w:fill="auto"/>
          </w:tcPr>
          <w:p w14:paraId="6D3BFC41" w14:textId="77777777" w:rsidR="00B2469D" w:rsidRPr="00A32AED" w:rsidRDefault="00B2469D" w:rsidP="00A32AED">
            <w:pPr>
              <w:rPr>
                <w:rFonts w:ascii="Verdana" w:hAnsi="Verdana"/>
                <w:b/>
                <w:sz w:val="18"/>
                <w:szCs w:val="18"/>
              </w:rPr>
            </w:pPr>
            <w:r w:rsidRPr="00A32AED">
              <w:rPr>
                <w:rFonts w:ascii="Verdana" w:hAnsi="Verdana"/>
                <w:b/>
                <w:sz w:val="18"/>
                <w:szCs w:val="18"/>
              </w:rPr>
              <w:t>Sidste 10 års beholderkontrol</w:t>
            </w:r>
            <w:r w:rsidRPr="00A32AED">
              <w:rPr>
                <w:rStyle w:val="Fodnotehenvisning"/>
                <w:rFonts w:ascii="Verdana" w:hAnsi="Verdana"/>
                <w:b/>
                <w:sz w:val="18"/>
                <w:szCs w:val="18"/>
              </w:rPr>
              <w:footnoteReference w:id="14"/>
            </w:r>
          </w:p>
        </w:tc>
        <w:tc>
          <w:tcPr>
            <w:tcW w:w="2389" w:type="dxa"/>
            <w:shd w:val="pct10" w:color="auto" w:fill="auto"/>
          </w:tcPr>
          <w:p w14:paraId="31493EBA" w14:textId="77777777" w:rsidR="00B2469D" w:rsidRPr="00A32AED" w:rsidRDefault="00B2469D" w:rsidP="00A32AED">
            <w:pPr>
              <w:rPr>
                <w:rFonts w:ascii="Verdana" w:hAnsi="Verdana"/>
                <w:b/>
                <w:sz w:val="18"/>
                <w:szCs w:val="18"/>
              </w:rPr>
            </w:pPr>
            <w:r w:rsidRPr="00A32AED">
              <w:rPr>
                <w:rFonts w:ascii="Verdana" w:hAnsi="Verdana"/>
                <w:b/>
                <w:sz w:val="18"/>
                <w:szCs w:val="18"/>
              </w:rPr>
              <w:t>Kapacitet (m³)</w:t>
            </w:r>
          </w:p>
        </w:tc>
      </w:tr>
      <w:tr w:rsidR="001A1D33" w:rsidRPr="00A32AED" w14:paraId="0DF139B5" w14:textId="77777777" w:rsidTr="001A1D33">
        <w:tc>
          <w:tcPr>
            <w:tcW w:w="2430" w:type="dxa"/>
          </w:tcPr>
          <w:p w14:paraId="0B1B7707" w14:textId="77777777" w:rsidR="001A1D33" w:rsidRPr="001A1D33" w:rsidRDefault="001A1D33" w:rsidP="00A32AED">
            <w:pPr>
              <w:rPr>
                <w:rFonts w:ascii="Verdana" w:hAnsi="Verdana"/>
                <w:sz w:val="18"/>
                <w:szCs w:val="18"/>
              </w:rPr>
            </w:pPr>
            <w:r w:rsidRPr="001A1D33">
              <w:rPr>
                <w:rFonts w:ascii="Verdana" w:hAnsi="Verdana"/>
                <w:sz w:val="18"/>
                <w:szCs w:val="18"/>
              </w:rPr>
              <w:t>Gyllebeholder</w:t>
            </w:r>
            <w:r w:rsidR="00D14D8E">
              <w:rPr>
                <w:rFonts w:ascii="Verdana" w:hAnsi="Verdana"/>
                <w:sz w:val="18"/>
                <w:szCs w:val="18"/>
              </w:rPr>
              <w:t xml:space="preserve"> (lejet)</w:t>
            </w:r>
          </w:p>
        </w:tc>
        <w:tc>
          <w:tcPr>
            <w:tcW w:w="2383" w:type="dxa"/>
          </w:tcPr>
          <w:p w14:paraId="37B20090" w14:textId="77777777" w:rsidR="001A1D33" w:rsidRPr="001A1D33" w:rsidRDefault="00D14D8E" w:rsidP="00A32AED">
            <w:pPr>
              <w:rPr>
                <w:rFonts w:ascii="Verdana" w:hAnsi="Verdana"/>
                <w:sz w:val="18"/>
                <w:szCs w:val="18"/>
              </w:rPr>
            </w:pPr>
            <w:r>
              <w:rPr>
                <w:rFonts w:ascii="Verdana" w:hAnsi="Verdana"/>
                <w:sz w:val="18"/>
                <w:szCs w:val="18"/>
              </w:rPr>
              <w:t>1995</w:t>
            </w:r>
          </w:p>
        </w:tc>
        <w:tc>
          <w:tcPr>
            <w:tcW w:w="2426" w:type="dxa"/>
          </w:tcPr>
          <w:p w14:paraId="42CC76EB" w14:textId="77777777" w:rsidR="001A1D33" w:rsidRPr="001A1D33" w:rsidRDefault="00D14D8E" w:rsidP="00A32AED">
            <w:pPr>
              <w:rPr>
                <w:rFonts w:ascii="Verdana" w:hAnsi="Verdana"/>
                <w:sz w:val="18"/>
                <w:szCs w:val="18"/>
              </w:rPr>
            </w:pPr>
            <w:r>
              <w:rPr>
                <w:rFonts w:ascii="Verdana" w:hAnsi="Verdana"/>
                <w:sz w:val="18"/>
                <w:szCs w:val="18"/>
              </w:rPr>
              <w:t>mangler</w:t>
            </w:r>
          </w:p>
        </w:tc>
        <w:tc>
          <w:tcPr>
            <w:tcW w:w="2389" w:type="dxa"/>
          </w:tcPr>
          <w:p w14:paraId="38FAF0B6" w14:textId="77777777" w:rsidR="001A1D33" w:rsidRPr="001A1D33" w:rsidRDefault="00D14D8E" w:rsidP="00A32AED">
            <w:pPr>
              <w:rPr>
                <w:rFonts w:ascii="Verdana" w:hAnsi="Verdana"/>
                <w:sz w:val="18"/>
                <w:szCs w:val="18"/>
              </w:rPr>
            </w:pPr>
            <w:r>
              <w:rPr>
                <w:rFonts w:ascii="Verdana" w:hAnsi="Verdana"/>
                <w:sz w:val="18"/>
                <w:szCs w:val="18"/>
              </w:rPr>
              <w:t>350</w:t>
            </w:r>
          </w:p>
        </w:tc>
      </w:tr>
      <w:tr w:rsidR="00B2469D" w:rsidRPr="00A32AED" w14:paraId="0B60277B" w14:textId="77777777" w:rsidTr="001A1D33">
        <w:tc>
          <w:tcPr>
            <w:tcW w:w="2430" w:type="dxa"/>
          </w:tcPr>
          <w:p w14:paraId="7A3F8215" w14:textId="77777777" w:rsidR="00B2469D" w:rsidRPr="00A32AED" w:rsidRDefault="001A1D33" w:rsidP="00A32AED">
            <w:pPr>
              <w:rPr>
                <w:rFonts w:ascii="Verdana" w:hAnsi="Verdana"/>
                <w:sz w:val="18"/>
                <w:szCs w:val="18"/>
              </w:rPr>
            </w:pPr>
            <w:r>
              <w:rPr>
                <w:rFonts w:ascii="Verdana" w:hAnsi="Verdana"/>
                <w:sz w:val="18"/>
                <w:szCs w:val="18"/>
              </w:rPr>
              <w:t>Ajlebeholder</w:t>
            </w:r>
          </w:p>
        </w:tc>
        <w:tc>
          <w:tcPr>
            <w:tcW w:w="2383" w:type="dxa"/>
          </w:tcPr>
          <w:p w14:paraId="716E5BB5" w14:textId="77777777" w:rsidR="00B2469D" w:rsidRPr="00A32AED" w:rsidRDefault="001A1D33" w:rsidP="00A32AED">
            <w:pPr>
              <w:rPr>
                <w:rFonts w:ascii="Verdana" w:hAnsi="Verdana"/>
                <w:sz w:val="18"/>
                <w:szCs w:val="18"/>
              </w:rPr>
            </w:pPr>
            <w:r>
              <w:rPr>
                <w:rFonts w:ascii="Verdana" w:hAnsi="Verdana"/>
                <w:sz w:val="18"/>
                <w:szCs w:val="18"/>
              </w:rPr>
              <w:t>?</w:t>
            </w:r>
          </w:p>
        </w:tc>
        <w:tc>
          <w:tcPr>
            <w:tcW w:w="2426" w:type="dxa"/>
          </w:tcPr>
          <w:p w14:paraId="31C1272A" w14:textId="77777777" w:rsidR="00B2469D" w:rsidRPr="00A32AED" w:rsidRDefault="001A1D33" w:rsidP="00A32AED">
            <w:pPr>
              <w:rPr>
                <w:rFonts w:ascii="Verdana" w:hAnsi="Verdana"/>
                <w:sz w:val="18"/>
                <w:szCs w:val="18"/>
              </w:rPr>
            </w:pPr>
            <w:r>
              <w:rPr>
                <w:rFonts w:ascii="Verdana" w:hAnsi="Verdana"/>
                <w:sz w:val="18"/>
                <w:szCs w:val="18"/>
              </w:rPr>
              <w:t>-</w:t>
            </w:r>
          </w:p>
        </w:tc>
        <w:tc>
          <w:tcPr>
            <w:tcW w:w="2389" w:type="dxa"/>
          </w:tcPr>
          <w:p w14:paraId="5A084C33" w14:textId="77777777" w:rsidR="00B2469D" w:rsidRPr="00A32AED" w:rsidRDefault="001A1D33" w:rsidP="00A32AED">
            <w:pPr>
              <w:rPr>
                <w:rFonts w:ascii="Verdana" w:hAnsi="Verdana"/>
                <w:sz w:val="18"/>
                <w:szCs w:val="18"/>
              </w:rPr>
            </w:pPr>
            <w:r>
              <w:rPr>
                <w:rFonts w:ascii="Verdana" w:hAnsi="Verdana"/>
                <w:sz w:val="18"/>
                <w:szCs w:val="18"/>
              </w:rPr>
              <w:t>12</w:t>
            </w:r>
          </w:p>
        </w:tc>
      </w:tr>
      <w:tr w:rsidR="00B2469D" w:rsidRPr="00A32AED" w14:paraId="084C02ED" w14:textId="77777777" w:rsidTr="001A1D33">
        <w:tc>
          <w:tcPr>
            <w:tcW w:w="7239" w:type="dxa"/>
            <w:gridSpan w:val="3"/>
          </w:tcPr>
          <w:p w14:paraId="02D76331" w14:textId="77777777" w:rsidR="00B2469D" w:rsidRPr="00A32AED" w:rsidRDefault="00B2469D" w:rsidP="00A32AED">
            <w:pPr>
              <w:rPr>
                <w:rFonts w:ascii="Verdana" w:hAnsi="Verdana"/>
                <w:b/>
                <w:sz w:val="18"/>
                <w:szCs w:val="18"/>
              </w:rPr>
            </w:pPr>
            <w:r w:rsidRPr="00A32AED">
              <w:rPr>
                <w:rFonts w:ascii="Verdana" w:hAnsi="Verdana"/>
                <w:b/>
                <w:sz w:val="18"/>
                <w:szCs w:val="18"/>
              </w:rPr>
              <w:t>Samlet kapacitet:</w:t>
            </w:r>
          </w:p>
        </w:tc>
        <w:tc>
          <w:tcPr>
            <w:tcW w:w="2389" w:type="dxa"/>
          </w:tcPr>
          <w:p w14:paraId="1C05098C" w14:textId="77777777" w:rsidR="00B2469D" w:rsidRPr="00A32AED" w:rsidRDefault="005C311F" w:rsidP="00A32AED">
            <w:pPr>
              <w:rPr>
                <w:rFonts w:ascii="Verdana" w:hAnsi="Verdana"/>
                <w:b/>
                <w:sz w:val="18"/>
                <w:szCs w:val="18"/>
              </w:rPr>
            </w:pPr>
            <w:r>
              <w:rPr>
                <w:rFonts w:ascii="Verdana" w:hAnsi="Verdana"/>
                <w:b/>
                <w:sz w:val="18"/>
                <w:szCs w:val="18"/>
              </w:rPr>
              <w:t>&gt;12 mdr.</w:t>
            </w:r>
          </w:p>
        </w:tc>
      </w:tr>
    </w:tbl>
    <w:p w14:paraId="6718F804" w14:textId="77777777" w:rsidR="00B2469D" w:rsidRPr="00A32AED" w:rsidRDefault="00B2469D" w:rsidP="00B2469D">
      <w:pPr>
        <w:rPr>
          <w:b/>
          <w:szCs w:val="18"/>
        </w:rPr>
      </w:pPr>
    </w:p>
    <w:p w14:paraId="43EF9AF4" w14:textId="77777777" w:rsidR="00B2469D" w:rsidRPr="00A32AED" w:rsidRDefault="00B2469D" w:rsidP="00B2469D">
      <w:pPr>
        <w:pStyle w:val="Overskrift3"/>
        <w:rPr>
          <w:sz w:val="18"/>
          <w:szCs w:val="18"/>
        </w:rPr>
      </w:pPr>
      <w:r w:rsidRPr="00A32AED">
        <w:rPr>
          <w:sz w:val="18"/>
          <w:szCs w:val="18"/>
        </w:rPr>
        <w:t>Dybstrøelse</w:t>
      </w:r>
    </w:p>
    <w:p w14:paraId="5A1852E3" w14:textId="77777777" w:rsidR="00B2469D" w:rsidRPr="00A32AED" w:rsidRDefault="001A1D33" w:rsidP="00B2469D">
      <w:pPr>
        <w:rPr>
          <w:szCs w:val="18"/>
        </w:rPr>
      </w:pPr>
      <w:r>
        <w:rPr>
          <w:szCs w:val="18"/>
        </w:rPr>
        <w:t>Møg fra fangfolden og dybstrøelse fra de flytbare læskure lægges på møddingspladsen eller i markstak.</w:t>
      </w:r>
    </w:p>
    <w:p w14:paraId="7230BCE8" w14:textId="77777777" w:rsidR="00B2469D" w:rsidRPr="00A32AED" w:rsidRDefault="00B2469D" w:rsidP="00B2469D">
      <w:pPr>
        <w:pStyle w:val="Overskrift3"/>
        <w:rPr>
          <w:sz w:val="18"/>
          <w:szCs w:val="18"/>
        </w:rPr>
      </w:pPr>
      <w:r w:rsidRPr="00A32AED">
        <w:rPr>
          <w:sz w:val="18"/>
          <w:szCs w:val="18"/>
        </w:rPr>
        <w:t>Fluer og skadedyr</w:t>
      </w:r>
    </w:p>
    <w:p w14:paraId="52CC0671" w14:textId="77777777" w:rsidR="00B2469D" w:rsidRPr="00911721" w:rsidRDefault="00911721" w:rsidP="00B2469D">
      <w:pPr>
        <w:rPr>
          <w:szCs w:val="18"/>
        </w:rPr>
      </w:pPr>
      <w:r>
        <w:rPr>
          <w:szCs w:val="18"/>
        </w:rPr>
        <w:t>Ingen oplysninger.</w:t>
      </w:r>
    </w:p>
    <w:p w14:paraId="7820081F" w14:textId="77777777" w:rsidR="00B2469D" w:rsidRPr="00A32AED" w:rsidRDefault="00B2469D" w:rsidP="00B2469D">
      <w:pPr>
        <w:rPr>
          <w:b/>
          <w:szCs w:val="18"/>
        </w:rPr>
      </w:pPr>
    </w:p>
    <w:p w14:paraId="7FE47CC0" w14:textId="77777777" w:rsidR="00B2469D" w:rsidRDefault="004E4FD3" w:rsidP="00B2469D">
      <w:pPr>
        <w:rPr>
          <w:b/>
          <w:szCs w:val="18"/>
        </w:rPr>
      </w:pPr>
      <w:r>
        <w:rPr>
          <w:b/>
          <w:szCs w:val="18"/>
        </w:rPr>
        <w:t>Affaldsprodukter til jordbrugsformål</w:t>
      </w:r>
    </w:p>
    <w:p w14:paraId="7B92DCBD" w14:textId="77777777" w:rsidR="008D7BAF" w:rsidRPr="00911721" w:rsidRDefault="00911721" w:rsidP="00B2469D">
      <w:pPr>
        <w:rPr>
          <w:szCs w:val="18"/>
        </w:rPr>
      </w:pPr>
      <w:r w:rsidRPr="00911721">
        <w:rPr>
          <w:szCs w:val="18"/>
        </w:rPr>
        <w:t xml:space="preserve">Ejendommen </w:t>
      </w:r>
      <w:r>
        <w:rPr>
          <w:szCs w:val="18"/>
        </w:rPr>
        <w:t>modtager ikke slam eller lignende.</w:t>
      </w:r>
    </w:p>
    <w:p w14:paraId="4C2B3CC4" w14:textId="77777777" w:rsidR="008D7BAF" w:rsidRDefault="008D7BAF" w:rsidP="00B2469D">
      <w:pPr>
        <w:rPr>
          <w:b/>
          <w:szCs w:val="18"/>
        </w:rPr>
      </w:pPr>
    </w:p>
    <w:p w14:paraId="31C6F9A7" w14:textId="77777777" w:rsidR="008D7BAF" w:rsidRDefault="008D7BAF" w:rsidP="00B2469D">
      <w:pPr>
        <w:rPr>
          <w:b/>
          <w:szCs w:val="18"/>
        </w:rPr>
      </w:pPr>
      <w:r>
        <w:rPr>
          <w:b/>
          <w:szCs w:val="18"/>
        </w:rPr>
        <w:lastRenderedPageBreak/>
        <w:t>Erhvervsaffald</w:t>
      </w:r>
    </w:p>
    <w:p w14:paraId="39645C54" w14:textId="77777777" w:rsidR="008D7BAF" w:rsidRPr="00911721" w:rsidRDefault="00911721" w:rsidP="00B2469D">
      <w:pPr>
        <w:rPr>
          <w:szCs w:val="18"/>
        </w:rPr>
      </w:pPr>
      <w:r w:rsidRPr="00911721">
        <w:rPr>
          <w:szCs w:val="18"/>
        </w:rPr>
        <w:t>Ejendommens erhvervsaffald afhentes af Marius Pedersen a/s</w:t>
      </w:r>
      <w:r>
        <w:rPr>
          <w:szCs w:val="18"/>
        </w:rPr>
        <w:t>.</w:t>
      </w:r>
    </w:p>
    <w:p w14:paraId="5A36C221" w14:textId="77777777" w:rsidR="00B2469D" w:rsidRPr="00A32AED" w:rsidRDefault="00B2469D" w:rsidP="00B2469D">
      <w:pPr>
        <w:pStyle w:val="Overskrift3"/>
        <w:rPr>
          <w:sz w:val="18"/>
          <w:szCs w:val="18"/>
        </w:rPr>
      </w:pPr>
      <w:r w:rsidRPr="00A32AED">
        <w:rPr>
          <w:sz w:val="18"/>
          <w:szCs w:val="18"/>
        </w:rPr>
        <w:t>Animalsk affald</w:t>
      </w:r>
    </w:p>
    <w:p w14:paraId="01C24E00" w14:textId="77777777" w:rsidR="00B2469D" w:rsidRPr="00A32AED" w:rsidRDefault="00911721" w:rsidP="00B2469D">
      <w:pPr>
        <w:rPr>
          <w:rFonts w:cs="Arial"/>
          <w:szCs w:val="18"/>
        </w:rPr>
      </w:pPr>
      <w:r>
        <w:rPr>
          <w:rFonts w:cs="Arial"/>
          <w:szCs w:val="18"/>
        </w:rPr>
        <w:t>Døde dyr afhentes af DAKA.</w:t>
      </w:r>
    </w:p>
    <w:p w14:paraId="1636F998" w14:textId="77777777" w:rsidR="00B2469D" w:rsidRPr="00A32AED" w:rsidRDefault="00B2469D" w:rsidP="00B2469D">
      <w:pPr>
        <w:rPr>
          <w:rFonts w:cs="Arial"/>
          <w:szCs w:val="18"/>
        </w:rPr>
      </w:pPr>
    </w:p>
    <w:p w14:paraId="5611FA69" w14:textId="77777777" w:rsidR="00B2469D" w:rsidRPr="008D7BAF" w:rsidRDefault="00B33005" w:rsidP="00B2469D">
      <w:pPr>
        <w:rPr>
          <w:rFonts w:cs="Arial"/>
          <w:b/>
          <w:szCs w:val="18"/>
        </w:rPr>
      </w:pPr>
      <w:r w:rsidRPr="00B33005">
        <w:rPr>
          <w:rFonts w:cs="Arial"/>
          <w:b/>
          <w:szCs w:val="18"/>
        </w:rPr>
        <w:t>Husholdningsaffald</w:t>
      </w:r>
    </w:p>
    <w:p w14:paraId="0AC075D9" w14:textId="77777777" w:rsidR="008D7BAF" w:rsidRDefault="00911721" w:rsidP="00B2469D">
      <w:pPr>
        <w:rPr>
          <w:rFonts w:cs="Arial"/>
          <w:szCs w:val="18"/>
        </w:rPr>
      </w:pPr>
      <w:r>
        <w:rPr>
          <w:rFonts w:cs="Arial"/>
          <w:szCs w:val="18"/>
        </w:rPr>
        <w:t>Ejendommens er tilknyttet den kommunale affaldsordning.</w:t>
      </w:r>
    </w:p>
    <w:p w14:paraId="1475C84C" w14:textId="77777777" w:rsidR="00B2469D" w:rsidRPr="00A32AED" w:rsidRDefault="00B2469D" w:rsidP="00B2469D">
      <w:pPr>
        <w:pStyle w:val="Overskrift3"/>
        <w:rPr>
          <w:sz w:val="18"/>
          <w:szCs w:val="18"/>
        </w:rPr>
      </w:pPr>
      <w:r w:rsidRPr="00A32AED">
        <w:rPr>
          <w:sz w:val="18"/>
          <w:szCs w:val="18"/>
        </w:rPr>
        <w:t>Spildevand</w:t>
      </w:r>
    </w:p>
    <w:p w14:paraId="0591C383" w14:textId="77777777" w:rsidR="00B2469D" w:rsidRPr="009B7EF2" w:rsidRDefault="00911721" w:rsidP="00B2469D">
      <w:pPr>
        <w:rPr>
          <w:rFonts w:cs="Arial"/>
          <w:szCs w:val="18"/>
        </w:rPr>
      </w:pPr>
      <w:r>
        <w:rPr>
          <w:rFonts w:cs="Arial"/>
          <w:szCs w:val="18"/>
        </w:rPr>
        <w:t>A</w:t>
      </w:r>
      <w:r w:rsidRPr="00911721">
        <w:rPr>
          <w:rFonts w:cs="Arial"/>
          <w:szCs w:val="18"/>
        </w:rPr>
        <w:t>fløb fra køkken samt afløb fra septiktank ledes til nedsivning i ældre sivebrønd. Fra sivebrønden er der etableret et sivedræn</w:t>
      </w:r>
      <w:r w:rsidR="009B7EF2">
        <w:rPr>
          <w:rFonts w:cs="Arial"/>
          <w:szCs w:val="18"/>
        </w:rPr>
        <w:t>.</w:t>
      </w:r>
    </w:p>
    <w:p w14:paraId="44061909" w14:textId="77777777" w:rsidR="00B2469D" w:rsidRPr="00A32AED" w:rsidRDefault="00B2469D" w:rsidP="00B2469D">
      <w:pPr>
        <w:rPr>
          <w:rFonts w:cs="Arial"/>
          <w:szCs w:val="18"/>
          <w:u w:val="single"/>
        </w:rPr>
      </w:pPr>
    </w:p>
    <w:p w14:paraId="38FB3AB2" w14:textId="77777777" w:rsidR="00911721" w:rsidRDefault="00B33005" w:rsidP="00911721">
      <w:pPr>
        <w:rPr>
          <w:rFonts w:cs="Arial"/>
          <w:b/>
          <w:szCs w:val="18"/>
        </w:rPr>
      </w:pPr>
      <w:r w:rsidRPr="00B33005">
        <w:rPr>
          <w:rFonts w:cs="Arial"/>
          <w:b/>
          <w:szCs w:val="18"/>
        </w:rPr>
        <w:t>Vaskeplads</w:t>
      </w:r>
    </w:p>
    <w:p w14:paraId="1907A2FF" w14:textId="77777777" w:rsidR="008D7BAF" w:rsidRPr="00911721" w:rsidRDefault="00911721" w:rsidP="00911721">
      <w:pPr>
        <w:rPr>
          <w:szCs w:val="18"/>
        </w:rPr>
      </w:pPr>
      <w:r w:rsidRPr="00911721">
        <w:rPr>
          <w:szCs w:val="18"/>
        </w:rPr>
        <w:t>Ejendommen har ingen vaskeplads, der sprøjtes ikke længere på ejendommens arealer.</w:t>
      </w:r>
    </w:p>
    <w:p w14:paraId="5504CC6E" w14:textId="77777777" w:rsidR="008D7BAF" w:rsidRDefault="008D7BAF" w:rsidP="00B2469D">
      <w:pPr>
        <w:pStyle w:val="Overskrift3"/>
        <w:rPr>
          <w:sz w:val="18"/>
          <w:szCs w:val="18"/>
        </w:rPr>
      </w:pPr>
      <w:r>
        <w:rPr>
          <w:sz w:val="18"/>
          <w:szCs w:val="18"/>
        </w:rPr>
        <w:t>Vandindvinding</w:t>
      </w:r>
    </w:p>
    <w:p w14:paraId="34236FDA" w14:textId="77777777" w:rsidR="00911721" w:rsidRPr="00911721" w:rsidRDefault="00911721" w:rsidP="00911721">
      <w:r>
        <w:t xml:space="preserve">Ejendommen har en drikkevandbrønd. </w:t>
      </w:r>
    </w:p>
    <w:p w14:paraId="4E86DA82" w14:textId="77777777" w:rsidR="008D7BAF" w:rsidRDefault="008D7BAF" w:rsidP="00B2469D">
      <w:pPr>
        <w:pStyle w:val="Overskrift3"/>
        <w:rPr>
          <w:sz w:val="18"/>
          <w:szCs w:val="18"/>
        </w:rPr>
      </w:pPr>
      <w:r>
        <w:rPr>
          <w:sz w:val="18"/>
          <w:szCs w:val="18"/>
        </w:rPr>
        <w:t>Olietank</w:t>
      </w:r>
    </w:p>
    <w:p w14:paraId="26797EAD" w14:textId="77777777" w:rsidR="00911721" w:rsidRDefault="00911721" w:rsidP="00911721">
      <w:r>
        <w:t>Ejendommen har to overjordiske olietanke i stål. En på 1200 L og fra 2005 til opvarmning af boligen</w:t>
      </w:r>
    </w:p>
    <w:p w14:paraId="1DFD7756" w14:textId="77777777" w:rsidR="008D7BAF" w:rsidRDefault="00911721" w:rsidP="008F4C74">
      <w:pPr>
        <w:rPr>
          <w:szCs w:val="18"/>
        </w:rPr>
      </w:pPr>
      <w:r>
        <w:t>Den anden er</w:t>
      </w:r>
      <w:r w:rsidR="005C311F">
        <w:t xml:space="preserve"> en tank på 2500 L</w:t>
      </w:r>
      <w:r w:rsidR="008F4C74">
        <w:t xml:space="preserve"> og fra 1998.</w:t>
      </w:r>
    </w:p>
    <w:p w14:paraId="1FD7D278" w14:textId="77777777" w:rsidR="00B2469D" w:rsidRPr="00A32AED" w:rsidRDefault="00B2469D" w:rsidP="00B2469D">
      <w:pPr>
        <w:pStyle w:val="Overskrift3"/>
        <w:rPr>
          <w:sz w:val="18"/>
          <w:szCs w:val="18"/>
        </w:rPr>
      </w:pPr>
      <w:r w:rsidRPr="00A32AED">
        <w:rPr>
          <w:sz w:val="18"/>
          <w:szCs w:val="18"/>
        </w:rPr>
        <w:t>Transport</w:t>
      </w:r>
    </w:p>
    <w:p w14:paraId="35B21039" w14:textId="77777777" w:rsidR="00B2469D" w:rsidRPr="00A32AED" w:rsidRDefault="008F4C74" w:rsidP="00B2469D">
      <w:pPr>
        <w:rPr>
          <w:szCs w:val="18"/>
        </w:rPr>
      </w:pPr>
      <w:r>
        <w:rPr>
          <w:szCs w:val="18"/>
        </w:rPr>
        <w:t>Ikke oplyst.</w:t>
      </w:r>
    </w:p>
    <w:p w14:paraId="0B253141" w14:textId="77777777" w:rsidR="00B2469D" w:rsidRPr="00A32AED" w:rsidRDefault="00B2469D" w:rsidP="00B2469D">
      <w:pPr>
        <w:rPr>
          <w:szCs w:val="18"/>
        </w:rPr>
      </w:pPr>
    </w:p>
    <w:p w14:paraId="2CDF3639" w14:textId="77777777" w:rsidR="00B2469D" w:rsidRPr="00A32AED" w:rsidRDefault="00B2469D" w:rsidP="00B2469D">
      <w:pPr>
        <w:rPr>
          <w:szCs w:val="18"/>
        </w:rPr>
      </w:pPr>
    </w:p>
    <w:p w14:paraId="0A2FF79C" w14:textId="77777777" w:rsidR="00B2469D" w:rsidRPr="00A32AED" w:rsidRDefault="00B2469D" w:rsidP="00B2469D">
      <w:pPr>
        <w:pStyle w:val="Overskrift3"/>
        <w:rPr>
          <w:sz w:val="18"/>
          <w:szCs w:val="18"/>
        </w:rPr>
      </w:pPr>
      <w:r w:rsidRPr="00A32AED">
        <w:rPr>
          <w:sz w:val="18"/>
          <w:szCs w:val="18"/>
        </w:rPr>
        <w:t xml:space="preserve">Bedste tilgængelige teknik (BAT) </w:t>
      </w:r>
    </w:p>
    <w:p w14:paraId="6D3AD969" w14:textId="77777777" w:rsidR="00B2469D" w:rsidRPr="00A32AED" w:rsidRDefault="00B2469D" w:rsidP="00B2469D">
      <w:pPr>
        <w:pBdr>
          <w:top w:val="single" w:sz="4" w:space="1" w:color="auto"/>
          <w:left w:val="single" w:sz="4" w:space="4" w:color="auto"/>
          <w:bottom w:val="single" w:sz="4" w:space="1" w:color="auto"/>
          <w:right w:val="single" w:sz="4" w:space="4" w:color="auto"/>
        </w:pBdr>
        <w:rPr>
          <w:szCs w:val="18"/>
        </w:rPr>
      </w:pPr>
      <w:r w:rsidRPr="00A32AED">
        <w:rPr>
          <w:szCs w:val="18"/>
        </w:rPr>
        <w:t>Et husdyrbrug bør til stadighed søge at begrænse forureningen ved at indføre og gøre brug af den bedste tilgængelige teknik til at nedbringe eventuelle miljøpåvirkninger og gener fra stalde, husdyrgødningsopbevaringsanlæg m.m. Teknologier til begrænsning af ammoniakfordampning og lugtpåvirkning m.v. samt til bedre udnyttelse af næringsstofferne i husdyrgødningen er i stadig udvikling.</w:t>
      </w:r>
    </w:p>
    <w:p w14:paraId="05B384C3" w14:textId="77777777" w:rsidR="00B2469D" w:rsidRPr="00A32AED" w:rsidRDefault="00B2469D" w:rsidP="00B2469D">
      <w:pPr>
        <w:rPr>
          <w:szCs w:val="18"/>
        </w:rPr>
      </w:pPr>
    </w:p>
    <w:p w14:paraId="52F8EACE" w14:textId="77777777" w:rsidR="00B2469D" w:rsidRPr="008F4C74" w:rsidRDefault="00B2469D" w:rsidP="00B2469D">
      <w:pPr>
        <w:rPr>
          <w:szCs w:val="18"/>
        </w:rPr>
      </w:pPr>
      <w:r w:rsidRPr="008F4C74">
        <w:rPr>
          <w:szCs w:val="18"/>
        </w:rPr>
        <w:t>Ikast-Brande Kommune vurderer, at der på dette husdyrbrug, såfremt de generelle regler og de stillede vilkår overholdes, er foretaget de nødvendige foranstaltninger for at opfylde kravet til BAT for husdyrbrug af denne størrelse.</w:t>
      </w:r>
    </w:p>
    <w:p w14:paraId="3254C2FE" w14:textId="77777777" w:rsidR="00B2469D" w:rsidRPr="00A32AED" w:rsidRDefault="00B2469D" w:rsidP="00B2469D">
      <w:pPr>
        <w:pStyle w:val="Overskrift3"/>
        <w:rPr>
          <w:sz w:val="18"/>
          <w:szCs w:val="18"/>
        </w:rPr>
      </w:pPr>
      <w:r w:rsidRPr="008F4C74">
        <w:rPr>
          <w:sz w:val="18"/>
          <w:szCs w:val="18"/>
        </w:rPr>
        <w:t>Projektets sandsynlige</w:t>
      </w:r>
      <w:r w:rsidRPr="00A32AED">
        <w:rPr>
          <w:sz w:val="18"/>
          <w:szCs w:val="18"/>
        </w:rPr>
        <w:t xml:space="preserve"> miljøpåvirkning</w:t>
      </w:r>
    </w:p>
    <w:p w14:paraId="78C96229" w14:textId="77777777" w:rsidR="00B2469D" w:rsidRPr="008F4C74" w:rsidRDefault="00B2469D" w:rsidP="00B2469D">
      <w:pPr>
        <w:rPr>
          <w:szCs w:val="18"/>
        </w:rPr>
      </w:pPr>
      <w:r w:rsidRPr="008F4C74">
        <w:rPr>
          <w:szCs w:val="18"/>
        </w:rPr>
        <w:t>Der vil sandsynligvis ske en påvirkning af det omkringliggende miljø fra husdyrbruget. Ikast-Brande Kommune vurderer sammenfattende, at ansøger træffer de nødvendige foranstaltninger til at forebygge og begrænse forureningen fra husdyrbruget og at husdyrbruget i øvrigt kan drives på stedet uden at påvirke omgivelserne på en måde, som er uforenelig med hensynet til omgivelserne.</w:t>
      </w:r>
    </w:p>
    <w:p w14:paraId="60C7C191" w14:textId="77777777" w:rsidR="00B2469D" w:rsidRPr="00A32AED" w:rsidRDefault="00B2469D" w:rsidP="00B2469D">
      <w:pPr>
        <w:rPr>
          <w:szCs w:val="18"/>
          <w:highlight w:val="lightGray"/>
        </w:rPr>
      </w:pPr>
    </w:p>
    <w:p w14:paraId="6A59CF7C" w14:textId="77777777" w:rsidR="00B2469D" w:rsidRPr="00A32AED" w:rsidRDefault="008F4C74" w:rsidP="00B2469D">
      <w:pPr>
        <w:rPr>
          <w:szCs w:val="18"/>
        </w:rPr>
      </w:pPr>
      <w:r w:rsidRPr="008F4C74">
        <w:rPr>
          <w:szCs w:val="18"/>
        </w:rPr>
        <w:t>S</w:t>
      </w:r>
      <w:r w:rsidR="00B2469D" w:rsidRPr="008F4C74">
        <w:rPr>
          <w:szCs w:val="18"/>
        </w:rPr>
        <w:t xml:space="preserve">åfremt de generelle regler og de stillede vilkår overholdes, vurderer Ikast-Brande Kommune, at </w:t>
      </w:r>
      <w:r w:rsidRPr="008F4C74">
        <w:rPr>
          <w:szCs w:val="18"/>
        </w:rPr>
        <w:t>kvægbruget</w:t>
      </w:r>
      <w:r w:rsidR="00B2469D" w:rsidRPr="008F4C74">
        <w:rPr>
          <w:szCs w:val="18"/>
        </w:rPr>
        <w:t xml:space="preserve"> på </w:t>
      </w:r>
      <w:r w:rsidRPr="008F4C74">
        <w:rPr>
          <w:szCs w:val="18"/>
        </w:rPr>
        <w:t>Krogagervej 21, 7441 Bording</w:t>
      </w:r>
      <w:r w:rsidR="00B2469D" w:rsidRPr="008F4C74">
        <w:rPr>
          <w:szCs w:val="18"/>
        </w:rPr>
        <w:t>, ikke vil medføre en væsentlig påvirkning af miljøet.</w:t>
      </w:r>
    </w:p>
    <w:p w14:paraId="1279B2E6" w14:textId="77777777" w:rsidR="00B2469D" w:rsidRDefault="00B2469D" w:rsidP="00B2469D">
      <w:pPr>
        <w:rPr>
          <w:szCs w:val="18"/>
        </w:rPr>
      </w:pPr>
    </w:p>
    <w:p w14:paraId="61D0D5C7" w14:textId="77777777" w:rsidR="004663FA" w:rsidRPr="00A32AED" w:rsidRDefault="004663FA" w:rsidP="00B2469D">
      <w:pPr>
        <w:rPr>
          <w:szCs w:val="18"/>
        </w:rPr>
      </w:pPr>
    </w:p>
    <w:p w14:paraId="23A62449" w14:textId="77777777" w:rsidR="00B2469D" w:rsidRPr="00A32AED" w:rsidRDefault="00B2469D" w:rsidP="00B2469D">
      <w:pPr>
        <w:rPr>
          <w:szCs w:val="18"/>
        </w:rPr>
      </w:pPr>
    </w:p>
    <w:p w14:paraId="37CADB10" w14:textId="77777777" w:rsidR="000C7F0A" w:rsidRPr="004663FA" w:rsidRDefault="00E91743" w:rsidP="00AD67B8">
      <w:pPr>
        <w:rPr>
          <w:b/>
          <w:szCs w:val="18"/>
        </w:rPr>
      </w:pPr>
      <w:r w:rsidRPr="004663FA">
        <w:rPr>
          <w:b/>
          <w:szCs w:val="18"/>
        </w:rPr>
        <w:lastRenderedPageBreak/>
        <w:t>Kortbilag</w:t>
      </w:r>
    </w:p>
    <w:p w14:paraId="7C42C6C8" w14:textId="77777777" w:rsidR="00E91743" w:rsidRDefault="00E91743" w:rsidP="00AD67B8">
      <w:pPr>
        <w:rPr>
          <w:szCs w:val="18"/>
        </w:rPr>
      </w:pPr>
    </w:p>
    <w:p w14:paraId="28D0DBEC" w14:textId="77777777" w:rsidR="00E91743" w:rsidRDefault="00E91743" w:rsidP="00AD67B8">
      <w:pPr>
        <w:rPr>
          <w:szCs w:val="18"/>
        </w:rPr>
      </w:pPr>
      <w:r>
        <w:rPr>
          <w:szCs w:val="18"/>
        </w:rPr>
        <w:t>Kortbilag A – Oversigt over ejendom</w:t>
      </w:r>
    </w:p>
    <w:p w14:paraId="6F91AA8C" w14:textId="77777777" w:rsidR="00E91743" w:rsidRDefault="00E91743" w:rsidP="00AD67B8">
      <w:pPr>
        <w:rPr>
          <w:szCs w:val="18"/>
        </w:rPr>
      </w:pPr>
      <w:r>
        <w:rPr>
          <w:szCs w:val="18"/>
        </w:rPr>
        <w:t>Kortbilag B – Oversigt over arealer</w:t>
      </w:r>
    </w:p>
    <w:p w14:paraId="4248B771" w14:textId="77777777" w:rsidR="00E91743" w:rsidRDefault="00E91743" w:rsidP="00AD67B8">
      <w:pPr>
        <w:rPr>
          <w:szCs w:val="18"/>
        </w:rPr>
      </w:pPr>
      <w:r>
        <w:rPr>
          <w:szCs w:val="18"/>
        </w:rPr>
        <w:t>Kortbilag C – Diverse udpegninger</w:t>
      </w:r>
    </w:p>
    <w:p w14:paraId="7AB24A2E" w14:textId="77777777" w:rsidR="00E91743" w:rsidRDefault="00E91743" w:rsidP="00AD67B8">
      <w:pPr>
        <w:rPr>
          <w:szCs w:val="18"/>
        </w:rPr>
      </w:pPr>
      <w:r>
        <w:rPr>
          <w:szCs w:val="18"/>
        </w:rPr>
        <w:t xml:space="preserve">Kortbilag D – Naturarealer </w:t>
      </w:r>
    </w:p>
    <w:p w14:paraId="24D4C8A3" w14:textId="77777777" w:rsidR="00E91743" w:rsidRDefault="00E91743" w:rsidP="00AD67B8">
      <w:pPr>
        <w:rPr>
          <w:szCs w:val="18"/>
        </w:rPr>
      </w:pPr>
    </w:p>
    <w:p w14:paraId="1221EDDC" w14:textId="77777777" w:rsidR="00E91743" w:rsidRDefault="00E91743" w:rsidP="00AD67B8">
      <w:pPr>
        <w:rPr>
          <w:szCs w:val="18"/>
        </w:rPr>
      </w:pPr>
    </w:p>
    <w:p w14:paraId="3AAEBFD4" w14:textId="77777777" w:rsidR="00E91743" w:rsidRDefault="00E91743" w:rsidP="00AD67B8">
      <w:pPr>
        <w:rPr>
          <w:szCs w:val="18"/>
        </w:rPr>
      </w:pPr>
    </w:p>
    <w:p w14:paraId="5D01F69D" w14:textId="77777777" w:rsidR="00E91743" w:rsidRDefault="00E91743" w:rsidP="00AD67B8">
      <w:pPr>
        <w:rPr>
          <w:szCs w:val="18"/>
        </w:rPr>
      </w:pPr>
    </w:p>
    <w:p w14:paraId="2F5ED3A1" w14:textId="77777777" w:rsidR="00E91743" w:rsidRDefault="00E91743" w:rsidP="00AD67B8">
      <w:pPr>
        <w:rPr>
          <w:szCs w:val="18"/>
        </w:rPr>
      </w:pPr>
    </w:p>
    <w:p w14:paraId="63E9A539" w14:textId="77777777" w:rsidR="00E91743" w:rsidRDefault="00E91743" w:rsidP="00AD67B8">
      <w:pPr>
        <w:rPr>
          <w:szCs w:val="18"/>
        </w:rPr>
      </w:pPr>
    </w:p>
    <w:p w14:paraId="15745E77" w14:textId="77777777" w:rsidR="00E91743" w:rsidRDefault="00E91743" w:rsidP="00AD67B8">
      <w:pPr>
        <w:rPr>
          <w:szCs w:val="18"/>
        </w:rPr>
      </w:pPr>
    </w:p>
    <w:p w14:paraId="2C58BE25" w14:textId="77777777" w:rsidR="00E91743" w:rsidRDefault="00E91743" w:rsidP="00AD67B8">
      <w:pPr>
        <w:rPr>
          <w:szCs w:val="18"/>
        </w:rPr>
      </w:pPr>
    </w:p>
    <w:p w14:paraId="63834CC8" w14:textId="77777777" w:rsidR="00E91743" w:rsidRDefault="00E91743" w:rsidP="00AD67B8">
      <w:pPr>
        <w:rPr>
          <w:szCs w:val="18"/>
        </w:rPr>
      </w:pPr>
    </w:p>
    <w:p w14:paraId="3F258F77" w14:textId="77777777" w:rsidR="00E91743" w:rsidRDefault="00E91743" w:rsidP="00AD67B8">
      <w:pPr>
        <w:rPr>
          <w:szCs w:val="18"/>
        </w:rPr>
      </w:pPr>
    </w:p>
    <w:p w14:paraId="1EFD96E8" w14:textId="77777777" w:rsidR="00E91743" w:rsidRDefault="00E91743" w:rsidP="00AD67B8">
      <w:pPr>
        <w:rPr>
          <w:szCs w:val="18"/>
        </w:rPr>
      </w:pPr>
    </w:p>
    <w:p w14:paraId="0193117C" w14:textId="77777777" w:rsidR="00E91743" w:rsidRDefault="00E91743" w:rsidP="00AD67B8">
      <w:pPr>
        <w:rPr>
          <w:szCs w:val="18"/>
        </w:rPr>
      </w:pPr>
    </w:p>
    <w:p w14:paraId="0212754D" w14:textId="77777777" w:rsidR="00E91743" w:rsidRDefault="00E91743" w:rsidP="00AD67B8">
      <w:pPr>
        <w:rPr>
          <w:szCs w:val="18"/>
        </w:rPr>
      </w:pPr>
    </w:p>
    <w:p w14:paraId="192AC7BE" w14:textId="77777777" w:rsidR="00E91743" w:rsidRDefault="00E91743" w:rsidP="00AD67B8">
      <w:pPr>
        <w:rPr>
          <w:szCs w:val="18"/>
        </w:rPr>
      </w:pPr>
    </w:p>
    <w:p w14:paraId="193D8EEA" w14:textId="77777777" w:rsidR="00E91743" w:rsidRDefault="00E91743" w:rsidP="00AD67B8">
      <w:pPr>
        <w:rPr>
          <w:szCs w:val="18"/>
        </w:rPr>
      </w:pPr>
    </w:p>
    <w:p w14:paraId="69A06BC1" w14:textId="77777777" w:rsidR="00E91743" w:rsidRDefault="00E91743" w:rsidP="00AD67B8">
      <w:pPr>
        <w:rPr>
          <w:szCs w:val="18"/>
        </w:rPr>
      </w:pPr>
    </w:p>
    <w:p w14:paraId="4A52AAE9" w14:textId="77777777" w:rsidR="00E91743" w:rsidRDefault="00E91743" w:rsidP="00AD67B8">
      <w:pPr>
        <w:rPr>
          <w:szCs w:val="18"/>
        </w:rPr>
      </w:pPr>
    </w:p>
    <w:p w14:paraId="60737C11" w14:textId="77777777" w:rsidR="00E91743" w:rsidRDefault="00E91743" w:rsidP="00AD67B8">
      <w:pPr>
        <w:rPr>
          <w:szCs w:val="18"/>
        </w:rPr>
      </w:pPr>
    </w:p>
    <w:p w14:paraId="496B86B2" w14:textId="77777777" w:rsidR="00E91743" w:rsidRDefault="00E91743" w:rsidP="00AD67B8">
      <w:pPr>
        <w:rPr>
          <w:szCs w:val="18"/>
        </w:rPr>
      </w:pPr>
    </w:p>
    <w:p w14:paraId="3D1B316E" w14:textId="77777777" w:rsidR="00E91743" w:rsidRDefault="00E91743" w:rsidP="00AD67B8">
      <w:pPr>
        <w:rPr>
          <w:szCs w:val="18"/>
        </w:rPr>
      </w:pPr>
    </w:p>
    <w:p w14:paraId="57442FD6" w14:textId="77777777" w:rsidR="00E91743" w:rsidRDefault="00E91743" w:rsidP="00AD67B8">
      <w:pPr>
        <w:rPr>
          <w:szCs w:val="18"/>
        </w:rPr>
      </w:pPr>
    </w:p>
    <w:p w14:paraId="6DEC0DA4" w14:textId="77777777" w:rsidR="00E91743" w:rsidRDefault="00E91743" w:rsidP="00AD67B8">
      <w:pPr>
        <w:rPr>
          <w:szCs w:val="18"/>
        </w:rPr>
      </w:pPr>
    </w:p>
    <w:p w14:paraId="13D431CF" w14:textId="77777777" w:rsidR="00E91743" w:rsidRDefault="00E91743" w:rsidP="00AD67B8">
      <w:pPr>
        <w:rPr>
          <w:szCs w:val="18"/>
        </w:rPr>
      </w:pPr>
    </w:p>
    <w:p w14:paraId="4E8794F6" w14:textId="77777777" w:rsidR="00E91743" w:rsidRDefault="00E91743" w:rsidP="00AD67B8">
      <w:pPr>
        <w:rPr>
          <w:szCs w:val="18"/>
        </w:rPr>
      </w:pPr>
    </w:p>
    <w:p w14:paraId="426A7523" w14:textId="77777777" w:rsidR="00E91743" w:rsidRDefault="00E91743" w:rsidP="00AD67B8">
      <w:pPr>
        <w:rPr>
          <w:szCs w:val="18"/>
        </w:rPr>
      </w:pPr>
    </w:p>
    <w:p w14:paraId="091C9C68" w14:textId="77777777" w:rsidR="00E91743" w:rsidRDefault="00E91743" w:rsidP="00AD67B8">
      <w:pPr>
        <w:rPr>
          <w:szCs w:val="18"/>
        </w:rPr>
      </w:pPr>
    </w:p>
    <w:p w14:paraId="29A8E958" w14:textId="77777777" w:rsidR="00E91743" w:rsidRDefault="00E91743" w:rsidP="00AD67B8">
      <w:pPr>
        <w:rPr>
          <w:szCs w:val="18"/>
        </w:rPr>
      </w:pPr>
    </w:p>
    <w:p w14:paraId="500CAB36" w14:textId="77777777" w:rsidR="00E91743" w:rsidRDefault="00E91743" w:rsidP="00AD67B8">
      <w:pPr>
        <w:rPr>
          <w:szCs w:val="18"/>
        </w:rPr>
      </w:pPr>
    </w:p>
    <w:p w14:paraId="11111315" w14:textId="77777777" w:rsidR="00E91743" w:rsidRDefault="00E91743" w:rsidP="00AD67B8">
      <w:pPr>
        <w:rPr>
          <w:szCs w:val="18"/>
        </w:rPr>
      </w:pPr>
    </w:p>
    <w:p w14:paraId="5715C5A6" w14:textId="77777777" w:rsidR="00E91743" w:rsidRDefault="00E91743" w:rsidP="00AD67B8">
      <w:pPr>
        <w:rPr>
          <w:szCs w:val="18"/>
        </w:rPr>
      </w:pPr>
    </w:p>
    <w:p w14:paraId="794C53E8" w14:textId="77777777" w:rsidR="00E91743" w:rsidRDefault="00E91743" w:rsidP="00AD67B8">
      <w:pPr>
        <w:rPr>
          <w:szCs w:val="18"/>
        </w:rPr>
      </w:pPr>
    </w:p>
    <w:p w14:paraId="003BECFD" w14:textId="77777777" w:rsidR="00E91743" w:rsidRDefault="00E91743" w:rsidP="00AD67B8">
      <w:pPr>
        <w:rPr>
          <w:szCs w:val="18"/>
        </w:rPr>
      </w:pPr>
      <w:r w:rsidRPr="00E91743">
        <w:rPr>
          <w:noProof/>
          <w:szCs w:val="18"/>
          <w:lang w:eastAsia="da-DK"/>
        </w:rPr>
        <w:lastRenderedPageBreak/>
        <w:drawing>
          <wp:anchor distT="0" distB="0" distL="114300" distR="114300" simplePos="0" relativeHeight="251664384" behindDoc="0" locked="0" layoutInCell="1" allowOverlap="1" wp14:anchorId="5228AB86" wp14:editId="7D490A38">
            <wp:simplePos x="0" y="0"/>
            <wp:positionH relativeFrom="column">
              <wp:posOffset>0</wp:posOffset>
            </wp:positionH>
            <wp:positionV relativeFrom="paragraph">
              <wp:posOffset>180975</wp:posOffset>
            </wp:positionV>
            <wp:extent cx="5772956" cy="8173591"/>
            <wp:effectExtent l="0" t="0" r="0" b="0"/>
            <wp:wrapTight wrapText="bothSides">
              <wp:wrapPolygon edited="0">
                <wp:start x="0" y="0"/>
                <wp:lineTo x="0" y="21548"/>
                <wp:lineTo x="21526" y="21548"/>
                <wp:lineTo x="21526" y="0"/>
                <wp:lineTo x="0" y="0"/>
              </wp:wrapPolygon>
            </wp:wrapTight>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72956" cy="8173591"/>
                    </a:xfrm>
                    <a:prstGeom prst="rect">
                      <a:avLst/>
                    </a:prstGeom>
                  </pic:spPr>
                </pic:pic>
              </a:graphicData>
            </a:graphic>
          </wp:anchor>
        </w:drawing>
      </w:r>
      <w:r>
        <w:rPr>
          <w:szCs w:val="18"/>
        </w:rPr>
        <w:t>Kortbilag A</w:t>
      </w:r>
    </w:p>
    <w:p w14:paraId="15FF4336" w14:textId="77777777" w:rsidR="00E91743" w:rsidRDefault="00E91743" w:rsidP="00AD67B8"/>
    <w:p w14:paraId="7CC222EA" w14:textId="77777777" w:rsidR="00E91743" w:rsidRDefault="00E91743" w:rsidP="00AD67B8"/>
    <w:p w14:paraId="3EC27156" w14:textId="77777777" w:rsidR="00E91743" w:rsidRDefault="00E91743" w:rsidP="00AD67B8"/>
    <w:p w14:paraId="4482C5BC" w14:textId="77777777" w:rsidR="00E91743" w:rsidRDefault="00E91743" w:rsidP="00AD67B8"/>
    <w:p w14:paraId="67E8A0CD" w14:textId="77777777" w:rsidR="00E91743" w:rsidRDefault="00E91743" w:rsidP="00AD67B8"/>
    <w:p w14:paraId="626DBAB4" w14:textId="77777777" w:rsidR="00E91743" w:rsidRDefault="00E91743" w:rsidP="00AD67B8"/>
    <w:p w14:paraId="26A06A40" w14:textId="77777777" w:rsidR="00E91743" w:rsidRDefault="00E91743" w:rsidP="00AD67B8"/>
    <w:p w14:paraId="7318F170" w14:textId="77777777" w:rsidR="00E91743" w:rsidRDefault="00E91743" w:rsidP="00AD67B8"/>
    <w:p w14:paraId="1EF34DE0" w14:textId="77777777" w:rsidR="00E91743" w:rsidRDefault="00E91743" w:rsidP="00AD67B8"/>
    <w:p w14:paraId="76FF4B56" w14:textId="77777777" w:rsidR="00E91743" w:rsidRDefault="00E91743" w:rsidP="00AD67B8"/>
    <w:p w14:paraId="3AFA0E97" w14:textId="77777777" w:rsidR="00E91743" w:rsidRDefault="00E91743" w:rsidP="00AD67B8"/>
    <w:p w14:paraId="260E8382" w14:textId="77777777" w:rsidR="00E91743" w:rsidRDefault="00E91743" w:rsidP="00AD67B8"/>
    <w:p w14:paraId="15D7E51A" w14:textId="77777777" w:rsidR="00E91743" w:rsidRDefault="00E91743" w:rsidP="00AD67B8"/>
    <w:p w14:paraId="167CC5E1" w14:textId="77777777" w:rsidR="00E91743" w:rsidRDefault="00E91743" w:rsidP="00AD67B8"/>
    <w:p w14:paraId="4BBFFB64" w14:textId="77777777" w:rsidR="00E91743" w:rsidRDefault="00E91743" w:rsidP="00AD67B8"/>
    <w:p w14:paraId="1F1BFD14" w14:textId="77777777" w:rsidR="00E91743" w:rsidRDefault="00E91743" w:rsidP="00AD67B8"/>
    <w:p w14:paraId="0FC8A243" w14:textId="77777777" w:rsidR="00E91743" w:rsidRDefault="00E91743" w:rsidP="00AD67B8"/>
    <w:p w14:paraId="1F05AE72" w14:textId="77777777" w:rsidR="00E91743" w:rsidRDefault="00E91743" w:rsidP="00AD67B8"/>
    <w:p w14:paraId="3802178B" w14:textId="77777777" w:rsidR="00E91743" w:rsidRDefault="00E91743" w:rsidP="00AD67B8"/>
    <w:p w14:paraId="434DF7F4" w14:textId="77777777" w:rsidR="00E91743" w:rsidRDefault="00E91743" w:rsidP="00AD67B8"/>
    <w:p w14:paraId="212E17EB" w14:textId="77777777" w:rsidR="00E91743" w:rsidRDefault="00E91743" w:rsidP="00AD67B8"/>
    <w:p w14:paraId="005868C5" w14:textId="77777777" w:rsidR="00E91743" w:rsidRDefault="00E91743" w:rsidP="00AD67B8"/>
    <w:p w14:paraId="5AB7EB3D" w14:textId="77777777" w:rsidR="00E91743" w:rsidRDefault="00E91743" w:rsidP="00AD67B8"/>
    <w:p w14:paraId="5CC85A4D" w14:textId="77777777" w:rsidR="00E91743" w:rsidRDefault="00E91743" w:rsidP="00AD67B8"/>
    <w:p w14:paraId="0D3D2DB8" w14:textId="77777777" w:rsidR="00E91743" w:rsidRDefault="00E91743" w:rsidP="00AD67B8"/>
    <w:p w14:paraId="7F0F94FA" w14:textId="77777777" w:rsidR="00E91743" w:rsidRDefault="00E91743" w:rsidP="00AD67B8"/>
    <w:p w14:paraId="13D33050" w14:textId="77777777" w:rsidR="00E91743" w:rsidRDefault="00E91743" w:rsidP="00AD67B8"/>
    <w:p w14:paraId="27F11959" w14:textId="77777777" w:rsidR="00E91743" w:rsidRDefault="00E91743" w:rsidP="00AD67B8"/>
    <w:p w14:paraId="67662C38" w14:textId="77777777" w:rsidR="00E91743" w:rsidRDefault="00E91743" w:rsidP="00AD67B8"/>
    <w:p w14:paraId="55BB45B9" w14:textId="77777777" w:rsidR="00E91743" w:rsidRDefault="00E91743" w:rsidP="00AD67B8"/>
    <w:p w14:paraId="0C6E9AD5" w14:textId="77777777" w:rsidR="00E91743" w:rsidRDefault="00E91743" w:rsidP="00AD67B8"/>
    <w:p w14:paraId="0A36A1F1" w14:textId="77777777" w:rsidR="00E91743" w:rsidRDefault="00E91743" w:rsidP="00AD67B8"/>
    <w:p w14:paraId="6CEF55BE" w14:textId="77777777" w:rsidR="00E91743" w:rsidRDefault="00E91743" w:rsidP="00AD67B8"/>
    <w:p w14:paraId="34B946E5" w14:textId="77777777" w:rsidR="00E91743" w:rsidRDefault="00E91743" w:rsidP="00AD67B8"/>
    <w:p w14:paraId="42E1962F" w14:textId="77777777" w:rsidR="00E91743" w:rsidRDefault="00E91743" w:rsidP="00AD67B8"/>
    <w:p w14:paraId="634B5E7E" w14:textId="77777777" w:rsidR="00E91743" w:rsidRDefault="00E91743" w:rsidP="00AD67B8"/>
    <w:p w14:paraId="5D74E44F" w14:textId="77777777" w:rsidR="00E91743" w:rsidRDefault="00E91743" w:rsidP="00AD67B8"/>
    <w:p w14:paraId="6867910D" w14:textId="77777777" w:rsidR="00E91743" w:rsidRDefault="00E91743" w:rsidP="00AD67B8"/>
    <w:p w14:paraId="68347E35" w14:textId="77777777" w:rsidR="00E91743" w:rsidRDefault="00E91743" w:rsidP="00AD67B8"/>
    <w:p w14:paraId="40DA92F7" w14:textId="77777777" w:rsidR="00E91743" w:rsidRDefault="00E91743" w:rsidP="00AD67B8"/>
    <w:p w14:paraId="1C44F429" w14:textId="77777777" w:rsidR="00E91743" w:rsidRDefault="00E91743" w:rsidP="00AD67B8"/>
    <w:p w14:paraId="1C5787FD" w14:textId="77777777" w:rsidR="00E91743" w:rsidRDefault="00E91743" w:rsidP="00AD67B8"/>
    <w:p w14:paraId="6508A623" w14:textId="77777777" w:rsidR="00E91743" w:rsidRDefault="00E91743" w:rsidP="00AD67B8"/>
    <w:p w14:paraId="17DA7385" w14:textId="77777777" w:rsidR="00E91743" w:rsidRDefault="00E91743" w:rsidP="00AD67B8"/>
    <w:p w14:paraId="328E70E3" w14:textId="77777777" w:rsidR="00E91743" w:rsidRDefault="00E91743" w:rsidP="00AD67B8"/>
    <w:p w14:paraId="1D8D7774" w14:textId="77777777" w:rsidR="00E91743" w:rsidRDefault="00E91743" w:rsidP="00AD67B8"/>
    <w:p w14:paraId="572C5F73" w14:textId="77777777" w:rsidR="00E91743" w:rsidRDefault="00E91743" w:rsidP="00AD67B8">
      <w:r w:rsidRPr="00E91743">
        <w:rPr>
          <w:noProof/>
          <w:lang w:eastAsia="da-DK"/>
        </w:rPr>
        <w:lastRenderedPageBreak/>
        <w:drawing>
          <wp:anchor distT="0" distB="0" distL="114300" distR="114300" simplePos="0" relativeHeight="251666432" behindDoc="0" locked="0" layoutInCell="1" allowOverlap="1" wp14:anchorId="7619FEAD" wp14:editId="5E4C2842">
            <wp:simplePos x="0" y="0"/>
            <wp:positionH relativeFrom="column">
              <wp:posOffset>0</wp:posOffset>
            </wp:positionH>
            <wp:positionV relativeFrom="paragraph">
              <wp:posOffset>180975</wp:posOffset>
            </wp:positionV>
            <wp:extent cx="5772956" cy="8173591"/>
            <wp:effectExtent l="0" t="0" r="0" b="0"/>
            <wp:wrapTight wrapText="bothSides">
              <wp:wrapPolygon edited="0">
                <wp:start x="0" y="0"/>
                <wp:lineTo x="0" y="21548"/>
                <wp:lineTo x="21526" y="21548"/>
                <wp:lineTo x="21526" y="0"/>
                <wp:lineTo x="0" y="0"/>
              </wp:wrapPolygon>
            </wp:wrapTight>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72956" cy="8173591"/>
                    </a:xfrm>
                    <a:prstGeom prst="rect">
                      <a:avLst/>
                    </a:prstGeom>
                  </pic:spPr>
                </pic:pic>
              </a:graphicData>
            </a:graphic>
          </wp:anchor>
        </w:drawing>
      </w:r>
      <w:r>
        <w:t>Kortbilag B</w:t>
      </w:r>
    </w:p>
    <w:p w14:paraId="5C56B576" w14:textId="77777777" w:rsidR="00E91743" w:rsidRDefault="00E91743" w:rsidP="00AD67B8"/>
    <w:p w14:paraId="057C6549" w14:textId="77777777" w:rsidR="00E91743" w:rsidRDefault="00E91743" w:rsidP="00AD67B8"/>
    <w:p w14:paraId="104646D6" w14:textId="77777777" w:rsidR="00E91743" w:rsidRDefault="00E91743" w:rsidP="00AD67B8"/>
    <w:p w14:paraId="731844C0" w14:textId="77777777" w:rsidR="00E91743" w:rsidRDefault="00E91743" w:rsidP="00AD67B8"/>
    <w:p w14:paraId="05125EC2" w14:textId="77777777" w:rsidR="00E91743" w:rsidRDefault="00E91743" w:rsidP="00AD67B8"/>
    <w:p w14:paraId="2CC9E642" w14:textId="77777777" w:rsidR="00E91743" w:rsidRDefault="00E91743" w:rsidP="00AD67B8"/>
    <w:p w14:paraId="58934B24" w14:textId="77777777" w:rsidR="00E91743" w:rsidRDefault="00E91743" w:rsidP="00AD67B8"/>
    <w:p w14:paraId="25B683C3" w14:textId="77777777" w:rsidR="00E91743" w:rsidRDefault="00E91743" w:rsidP="00AD67B8"/>
    <w:p w14:paraId="65E9A7F4" w14:textId="77777777" w:rsidR="00E91743" w:rsidRDefault="00E91743" w:rsidP="00AD67B8"/>
    <w:p w14:paraId="4FDD2CDB" w14:textId="77777777" w:rsidR="00E91743" w:rsidRDefault="00E91743" w:rsidP="00AD67B8"/>
    <w:p w14:paraId="730EB901" w14:textId="77777777" w:rsidR="00E91743" w:rsidRDefault="00E91743" w:rsidP="00AD67B8"/>
    <w:p w14:paraId="16DC4756" w14:textId="77777777" w:rsidR="00E91743" w:rsidRDefault="00E91743" w:rsidP="00AD67B8"/>
    <w:p w14:paraId="1BA97E58" w14:textId="77777777" w:rsidR="00E91743" w:rsidRDefault="00E91743" w:rsidP="00AD67B8"/>
    <w:p w14:paraId="5060B01D" w14:textId="77777777" w:rsidR="00E91743" w:rsidRDefault="00E91743" w:rsidP="00AD67B8"/>
    <w:p w14:paraId="28512094" w14:textId="77777777" w:rsidR="00E91743" w:rsidRDefault="00E91743" w:rsidP="00AD67B8"/>
    <w:p w14:paraId="4B5B91A6" w14:textId="77777777" w:rsidR="00E91743" w:rsidRDefault="00E91743" w:rsidP="00AD67B8"/>
    <w:p w14:paraId="12EF7CE0" w14:textId="77777777" w:rsidR="00E91743" w:rsidRDefault="00E91743" w:rsidP="00AD67B8"/>
    <w:p w14:paraId="0896629D" w14:textId="77777777" w:rsidR="00E91743" w:rsidRDefault="00E91743" w:rsidP="00AD67B8"/>
    <w:p w14:paraId="0C51CE38" w14:textId="77777777" w:rsidR="00E91743" w:rsidRDefault="00E91743" w:rsidP="00AD67B8"/>
    <w:p w14:paraId="39610220" w14:textId="77777777" w:rsidR="00E91743" w:rsidRDefault="00E91743" w:rsidP="00AD67B8"/>
    <w:p w14:paraId="599B5FEA" w14:textId="77777777" w:rsidR="00E91743" w:rsidRDefault="00E91743" w:rsidP="00AD67B8"/>
    <w:p w14:paraId="38BB6921" w14:textId="77777777" w:rsidR="00E91743" w:rsidRDefault="00E91743" w:rsidP="00AD67B8"/>
    <w:p w14:paraId="08BCD7A8" w14:textId="77777777" w:rsidR="00E91743" w:rsidRDefault="00E91743" w:rsidP="00AD67B8"/>
    <w:p w14:paraId="4FA9F224" w14:textId="77777777" w:rsidR="00E91743" w:rsidRDefault="00E91743" w:rsidP="00AD67B8"/>
    <w:p w14:paraId="45BB2C10" w14:textId="77777777" w:rsidR="00E91743" w:rsidRDefault="00E91743" w:rsidP="00AD67B8"/>
    <w:p w14:paraId="38964B9D" w14:textId="77777777" w:rsidR="00E91743" w:rsidRDefault="00E91743" w:rsidP="00AD67B8"/>
    <w:p w14:paraId="78DF8BCA" w14:textId="77777777" w:rsidR="00E91743" w:rsidRDefault="00E91743" w:rsidP="00AD67B8"/>
    <w:p w14:paraId="3302C8B5" w14:textId="77777777" w:rsidR="00E91743" w:rsidRDefault="00E91743" w:rsidP="00AD67B8"/>
    <w:p w14:paraId="0CDA9934" w14:textId="77777777" w:rsidR="00E91743" w:rsidRDefault="00E91743" w:rsidP="00AD67B8"/>
    <w:p w14:paraId="39342460" w14:textId="77777777" w:rsidR="00E91743" w:rsidRDefault="00E91743" w:rsidP="00AD67B8"/>
    <w:p w14:paraId="20645177" w14:textId="77777777" w:rsidR="00E91743" w:rsidRDefault="00E91743" w:rsidP="00AD67B8"/>
    <w:p w14:paraId="43960CDC" w14:textId="77777777" w:rsidR="00E91743" w:rsidRDefault="00E91743" w:rsidP="00AD67B8"/>
    <w:p w14:paraId="6E782A76" w14:textId="77777777" w:rsidR="00E91743" w:rsidRDefault="00E91743" w:rsidP="00AD67B8"/>
    <w:p w14:paraId="1301E935" w14:textId="77777777" w:rsidR="00E91743" w:rsidRDefault="00E91743" w:rsidP="00AD67B8"/>
    <w:p w14:paraId="4B5C3EF1" w14:textId="77777777" w:rsidR="00E91743" w:rsidRDefault="00E91743" w:rsidP="00AD67B8"/>
    <w:p w14:paraId="2CE76F3B" w14:textId="77777777" w:rsidR="00E91743" w:rsidRDefault="00E91743" w:rsidP="00AD67B8"/>
    <w:p w14:paraId="45A2EF71" w14:textId="77777777" w:rsidR="00E91743" w:rsidRDefault="00E91743" w:rsidP="00AD67B8"/>
    <w:p w14:paraId="16C8A70F" w14:textId="77777777" w:rsidR="00E91743" w:rsidRDefault="00E91743" w:rsidP="00AD67B8"/>
    <w:p w14:paraId="2ABD983B" w14:textId="77777777" w:rsidR="00E91743" w:rsidRDefault="00E91743" w:rsidP="00AD67B8"/>
    <w:p w14:paraId="4685E899" w14:textId="77777777" w:rsidR="00E91743" w:rsidRDefault="00E91743" w:rsidP="00AD67B8"/>
    <w:p w14:paraId="1A391545" w14:textId="77777777" w:rsidR="00E91743" w:rsidRDefault="00E91743" w:rsidP="00AD67B8"/>
    <w:p w14:paraId="1AF1A9D2" w14:textId="77777777" w:rsidR="00E91743" w:rsidRDefault="00E91743" w:rsidP="00AD67B8"/>
    <w:p w14:paraId="440CA824" w14:textId="77777777" w:rsidR="00E91743" w:rsidRDefault="00E91743" w:rsidP="00AD67B8"/>
    <w:p w14:paraId="349B5887" w14:textId="77777777" w:rsidR="00E91743" w:rsidRDefault="00E91743" w:rsidP="00AD67B8"/>
    <w:p w14:paraId="469FF8A7" w14:textId="77777777" w:rsidR="00E91743" w:rsidRDefault="00E91743" w:rsidP="00AD67B8"/>
    <w:p w14:paraId="0212EEB2" w14:textId="77777777" w:rsidR="00E91743" w:rsidRDefault="00E91743" w:rsidP="00AD67B8"/>
    <w:p w14:paraId="2B5BD5D7" w14:textId="77777777" w:rsidR="00E91743" w:rsidRDefault="00E91743" w:rsidP="00AD67B8">
      <w:r w:rsidRPr="00E91743">
        <w:rPr>
          <w:noProof/>
          <w:lang w:eastAsia="da-DK"/>
        </w:rPr>
        <w:lastRenderedPageBreak/>
        <w:drawing>
          <wp:anchor distT="0" distB="0" distL="114300" distR="114300" simplePos="0" relativeHeight="251668480" behindDoc="0" locked="0" layoutInCell="1" allowOverlap="1" wp14:anchorId="2AB15E18" wp14:editId="71738AB1">
            <wp:simplePos x="0" y="0"/>
            <wp:positionH relativeFrom="column">
              <wp:posOffset>0</wp:posOffset>
            </wp:positionH>
            <wp:positionV relativeFrom="paragraph">
              <wp:posOffset>180975</wp:posOffset>
            </wp:positionV>
            <wp:extent cx="5706271" cy="8192643"/>
            <wp:effectExtent l="0" t="0" r="8890" b="0"/>
            <wp:wrapTight wrapText="bothSides">
              <wp:wrapPolygon edited="0">
                <wp:start x="0" y="0"/>
                <wp:lineTo x="0" y="21548"/>
                <wp:lineTo x="21562" y="21548"/>
                <wp:lineTo x="21562" y="0"/>
                <wp:lineTo x="0" y="0"/>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06271" cy="8192643"/>
                    </a:xfrm>
                    <a:prstGeom prst="rect">
                      <a:avLst/>
                    </a:prstGeom>
                  </pic:spPr>
                </pic:pic>
              </a:graphicData>
            </a:graphic>
          </wp:anchor>
        </w:drawing>
      </w:r>
      <w:r w:rsidR="00B11377">
        <w:t>Kortbilag C</w:t>
      </w:r>
    </w:p>
    <w:p w14:paraId="7D277544" w14:textId="77777777" w:rsidR="00B11377" w:rsidRDefault="00B11377" w:rsidP="00AD67B8"/>
    <w:p w14:paraId="6DCAB294" w14:textId="77777777" w:rsidR="00B11377" w:rsidRDefault="00B11377" w:rsidP="00AD67B8"/>
    <w:p w14:paraId="1431C1CB" w14:textId="77777777" w:rsidR="00B11377" w:rsidRDefault="00B11377" w:rsidP="00AD67B8"/>
    <w:p w14:paraId="53E43D1F" w14:textId="77777777" w:rsidR="00B11377" w:rsidRDefault="00B11377" w:rsidP="00AD67B8"/>
    <w:p w14:paraId="7609A6D3" w14:textId="77777777" w:rsidR="00B11377" w:rsidRDefault="00B11377" w:rsidP="00AD67B8"/>
    <w:p w14:paraId="6B51E150" w14:textId="77777777" w:rsidR="00B11377" w:rsidRDefault="00B11377" w:rsidP="00AD67B8"/>
    <w:p w14:paraId="3F3DB339" w14:textId="77777777" w:rsidR="00B11377" w:rsidRDefault="00B11377" w:rsidP="00AD67B8"/>
    <w:p w14:paraId="3D11609B" w14:textId="77777777" w:rsidR="00B11377" w:rsidRDefault="00B11377" w:rsidP="00AD67B8"/>
    <w:p w14:paraId="5EB3FE69" w14:textId="77777777" w:rsidR="00B11377" w:rsidRDefault="00B11377" w:rsidP="00AD67B8"/>
    <w:p w14:paraId="3A33F5C2" w14:textId="77777777" w:rsidR="00B11377" w:rsidRDefault="00B11377" w:rsidP="00AD67B8"/>
    <w:p w14:paraId="7667F7BA" w14:textId="77777777" w:rsidR="00B11377" w:rsidRDefault="00B11377" w:rsidP="00AD67B8"/>
    <w:p w14:paraId="0D979C20" w14:textId="77777777" w:rsidR="00B11377" w:rsidRDefault="00B11377" w:rsidP="00AD67B8"/>
    <w:p w14:paraId="0C4D2D5A" w14:textId="77777777" w:rsidR="00B11377" w:rsidRDefault="00B11377" w:rsidP="00AD67B8"/>
    <w:p w14:paraId="07D1923E" w14:textId="77777777" w:rsidR="00B11377" w:rsidRDefault="00B11377" w:rsidP="00AD67B8"/>
    <w:p w14:paraId="0DE3FF03" w14:textId="77777777" w:rsidR="00B11377" w:rsidRDefault="00B11377" w:rsidP="00AD67B8"/>
    <w:p w14:paraId="7EBAC930" w14:textId="77777777" w:rsidR="00B11377" w:rsidRDefault="00B11377" w:rsidP="00AD67B8"/>
    <w:p w14:paraId="5EC531FE" w14:textId="77777777" w:rsidR="00B11377" w:rsidRDefault="00B11377" w:rsidP="00AD67B8"/>
    <w:p w14:paraId="4E1BCB58" w14:textId="77777777" w:rsidR="00B11377" w:rsidRDefault="00B11377" w:rsidP="00AD67B8"/>
    <w:p w14:paraId="1B54C24B" w14:textId="77777777" w:rsidR="00B11377" w:rsidRDefault="00B11377" w:rsidP="00AD67B8"/>
    <w:p w14:paraId="1DAE6A20" w14:textId="77777777" w:rsidR="00B11377" w:rsidRDefault="00B11377" w:rsidP="00AD67B8"/>
    <w:p w14:paraId="472A0DEA" w14:textId="77777777" w:rsidR="00B11377" w:rsidRDefault="00B11377" w:rsidP="00AD67B8"/>
    <w:p w14:paraId="33649E01" w14:textId="77777777" w:rsidR="00B11377" w:rsidRDefault="00B11377" w:rsidP="00AD67B8"/>
    <w:p w14:paraId="360E5798" w14:textId="77777777" w:rsidR="00B11377" w:rsidRDefault="00B11377" w:rsidP="00AD67B8"/>
    <w:p w14:paraId="5F4323C8" w14:textId="77777777" w:rsidR="00B11377" w:rsidRDefault="00B11377" w:rsidP="00AD67B8"/>
    <w:p w14:paraId="2DC08706" w14:textId="77777777" w:rsidR="00B11377" w:rsidRDefault="00B11377" w:rsidP="00AD67B8"/>
    <w:p w14:paraId="4E08C313" w14:textId="77777777" w:rsidR="00B11377" w:rsidRDefault="00B11377" w:rsidP="00AD67B8"/>
    <w:p w14:paraId="41309E32" w14:textId="77777777" w:rsidR="00B11377" w:rsidRDefault="00B11377" w:rsidP="00AD67B8"/>
    <w:p w14:paraId="0131CC65" w14:textId="77777777" w:rsidR="00B11377" w:rsidRDefault="00B11377" w:rsidP="00AD67B8"/>
    <w:p w14:paraId="6E7AE534" w14:textId="77777777" w:rsidR="00B11377" w:rsidRDefault="00B11377" w:rsidP="00AD67B8"/>
    <w:p w14:paraId="7BB7E3AA" w14:textId="77777777" w:rsidR="00B11377" w:rsidRDefault="00B11377" w:rsidP="00AD67B8"/>
    <w:p w14:paraId="58A5EC2A" w14:textId="77777777" w:rsidR="00B11377" w:rsidRDefault="00B11377" w:rsidP="00AD67B8"/>
    <w:p w14:paraId="7061E763" w14:textId="77777777" w:rsidR="00B11377" w:rsidRDefault="00B11377" w:rsidP="00AD67B8"/>
    <w:p w14:paraId="76F6C2E3" w14:textId="77777777" w:rsidR="00B11377" w:rsidRDefault="00B11377" w:rsidP="00AD67B8"/>
    <w:p w14:paraId="739F7D77" w14:textId="77777777" w:rsidR="00B11377" w:rsidRDefault="00B11377" w:rsidP="00AD67B8"/>
    <w:p w14:paraId="489D39F0" w14:textId="77777777" w:rsidR="00B11377" w:rsidRDefault="00B11377" w:rsidP="00AD67B8"/>
    <w:p w14:paraId="52C481D4" w14:textId="77777777" w:rsidR="00B11377" w:rsidRDefault="00B11377" w:rsidP="00AD67B8"/>
    <w:p w14:paraId="57B59375" w14:textId="77777777" w:rsidR="00B11377" w:rsidRDefault="00B11377" w:rsidP="00AD67B8"/>
    <w:p w14:paraId="6BE6C97E" w14:textId="77777777" w:rsidR="00B11377" w:rsidRDefault="00B11377" w:rsidP="00AD67B8"/>
    <w:p w14:paraId="0FCCC663" w14:textId="77777777" w:rsidR="00B11377" w:rsidRDefault="00B11377" w:rsidP="00AD67B8"/>
    <w:p w14:paraId="3DE36EC0" w14:textId="77777777" w:rsidR="00B11377" w:rsidRDefault="00B11377" w:rsidP="00AD67B8"/>
    <w:p w14:paraId="591C8AB9" w14:textId="77777777" w:rsidR="00B11377" w:rsidRDefault="00B11377" w:rsidP="00AD67B8"/>
    <w:p w14:paraId="3702C648" w14:textId="77777777" w:rsidR="00B11377" w:rsidRDefault="00B11377" w:rsidP="00AD67B8"/>
    <w:p w14:paraId="007D814A" w14:textId="77777777" w:rsidR="00B11377" w:rsidRDefault="00B11377" w:rsidP="00AD67B8"/>
    <w:p w14:paraId="69D5B225" w14:textId="77777777" w:rsidR="00B11377" w:rsidRDefault="00B11377" w:rsidP="00AD67B8"/>
    <w:p w14:paraId="46203379" w14:textId="77777777" w:rsidR="00B11377" w:rsidRDefault="00B11377" w:rsidP="00AD67B8"/>
    <w:p w14:paraId="5C637BD4" w14:textId="77777777" w:rsidR="00B11377" w:rsidRDefault="00B11377" w:rsidP="00AD67B8"/>
    <w:p w14:paraId="6F9249CE" w14:textId="77777777" w:rsidR="00B11377" w:rsidRPr="00AD67B8" w:rsidRDefault="00B11377" w:rsidP="00AD67B8">
      <w:r w:rsidRPr="00B11377">
        <w:rPr>
          <w:noProof/>
          <w:lang w:eastAsia="da-DK"/>
        </w:rPr>
        <w:lastRenderedPageBreak/>
        <w:drawing>
          <wp:anchor distT="0" distB="0" distL="114300" distR="114300" simplePos="0" relativeHeight="251670528" behindDoc="0" locked="0" layoutInCell="1" allowOverlap="1" wp14:anchorId="789CAF8B" wp14:editId="2E076274">
            <wp:simplePos x="0" y="0"/>
            <wp:positionH relativeFrom="column">
              <wp:posOffset>0</wp:posOffset>
            </wp:positionH>
            <wp:positionV relativeFrom="paragraph">
              <wp:posOffset>180975</wp:posOffset>
            </wp:positionV>
            <wp:extent cx="5858693" cy="8192643"/>
            <wp:effectExtent l="0" t="0" r="8890" b="0"/>
            <wp:wrapTight wrapText="bothSides">
              <wp:wrapPolygon edited="0">
                <wp:start x="0" y="0"/>
                <wp:lineTo x="0" y="21548"/>
                <wp:lineTo x="21563" y="21548"/>
                <wp:lineTo x="21563" y="0"/>
                <wp:lineTo x="0" y="0"/>
              </wp:wrapPolygon>
            </wp:wrapTight>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58693" cy="8192643"/>
                    </a:xfrm>
                    <a:prstGeom prst="rect">
                      <a:avLst/>
                    </a:prstGeom>
                  </pic:spPr>
                </pic:pic>
              </a:graphicData>
            </a:graphic>
          </wp:anchor>
        </w:drawing>
      </w:r>
      <w:r>
        <w:t>Kortbilag D</w:t>
      </w:r>
    </w:p>
    <w:sectPr w:rsidR="00B11377" w:rsidRPr="00AD67B8" w:rsidSect="00C46FD0">
      <w:footerReference w:type="default" r:id="rId32"/>
      <w:pgSz w:w="11906" w:h="16838"/>
      <w:pgMar w:top="1701" w:right="1134" w:bottom="1701" w:left="1134" w:header="1135"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F64777" w14:textId="77777777" w:rsidR="00BA5AEE" w:rsidRDefault="00BA5AEE" w:rsidP="001D35D4">
      <w:r>
        <w:separator/>
      </w:r>
    </w:p>
  </w:endnote>
  <w:endnote w:type="continuationSeparator" w:id="0">
    <w:p w14:paraId="05A90936" w14:textId="77777777" w:rsidR="00BA5AEE" w:rsidRDefault="00BA5AEE" w:rsidP="001D3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2876"/>
      <w:docPartObj>
        <w:docPartGallery w:val="Page Numbers (Bottom of Page)"/>
        <w:docPartUnique/>
      </w:docPartObj>
    </w:sdtPr>
    <w:sdtEndPr/>
    <w:sdtContent>
      <w:p w14:paraId="62BBF126" w14:textId="1939BAB6" w:rsidR="00240664" w:rsidRDefault="00240664">
        <w:pPr>
          <w:pStyle w:val="Sidefod"/>
          <w:jc w:val="right"/>
        </w:pPr>
        <w:r>
          <w:fldChar w:fldCharType="begin"/>
        </w:r>
        <w:r>
          <w:instrText xml:space="preserve"> PAGE   \* MERGEFORMAT </w:instrText>
        </w:r>
        <w:r>
          <w:fldChar w:fldCharType="separate"/>
        </w:r>
        <w:r w:rsidR="00FF609C">
          <w:rPr>
            <w:noProof/>
          </w:rPr>
          <w:t>1</w:t>
        </w:r>
        <w:r>
          <w:rPr>
            <w:noProof/>
          </w:rPr>
          <w:fldChar w:fldCharType="end"/>
        </w:r>
      </w:p>
    </w:sdtContent>
  </w:sdt>
  <w:p w14:paraId="5F1F3112" w14:textId="77777777" w:rsidR="00240664" w:rsidRPr="000D33D0" w:rsidRDefault="00240664">
    <w:pPr>
      <w:pStyle w:val="Sidefod"/>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AAA367" w14:textId="77777777" w:rsidR="00BA5AEE" w:rsidRDefault="00BA5AEE" w:rsidP="001D35D4">
      <w:r>
        <w:separator/>
      </w:r>
    </w:p>
  </w:footnote>
  <w:footnote w:type="continuationSeparator" w:id="0">
    <w:p w14:paraId="1A56633B" w14:textId="77777777" w:rsidR="00BA5AEE" w:rsidRDefault="00BA5AEE" w:rsidP="001D35D4">
      <w:r>
        <w:continuationSeparator/>
      </w:r>
    </w:p>
  </w:footnote>
  <w:footnote w:id="1">
    <w:p w14:paraId="3C36C0ED" w14:textId="77777777" w:rsidR="00240664" w:rsidRPr="001D7D75" w:rsidRDefault="00240664" w:rsidP="00B2469D">
      <w:pPr>
        <w:pStyle w:val="Fodnotetekst"/>
        <w:rPr>
          <w:sz w:val="16"/>
          <w:szCs w:val="16"/>
        </w:rPr>
      </w:pPr>
      <w:r w:rsidRPr="001D7D75">
        <w:rPr>
          <w:rStyle w:val="Fodnotehenvisning"/>
          <w:sz w:val="16"/>
          <w:szCs w:val="16"/>
        </w:rPr>
        <w:footnoteRef/>
      </w:r>
      <w:r w:rsidRPr="001D7D75">
        <w:rPr>
          <w:sz w:val="16"/>
          <w:szCs w:val="16"/>
        </w:rPr>
        <w:t xml:space="preserve"> </w:t>
      </w:r>
      <w:r w:rsidRPr="001D7D75">
        <w:rPr>
          <w:color w:val="000000"/>
          <w:sz w:val="16"/>
          <w:szCs w:val="16"/>
        </w:rPr>
        <w:t>DE = dyreenhed. 1 DE svare</w:t>
      </w:r>
      <w:r>
        <w:rPr>
          <w:color w:val="000000"/>
          <w:sz w:val="16"/>
          <w:szCs w:val="16"/>
        </w:rPr>
        <w:t>r</w:t>
      </w:r>
      <w:r w:rsidRPr="001D7D75">
        <w:rPr>
          <w:color w:val="000000"/>
          <w:sz w:val="16"/>
          <w:szCs w:val="16"/>
        </w:rPr>
        <w:t xml:space="preserve"> til </w:t>
      </w:r>
      <w:r>
        <w:rPr>
          <w:color w:val="000000"/>
          <w:sz w:val="16"/>
          <w:szCs w:val="16"/>
        </w:rPr>
        <w:t xml:space="preserve">ca. </w:t>
      </w:r>
      <w:smartTag w:uri="urn:schemas-microsoft-com:office:smarttags" w:element="metricconverter">
        <w:smartTagPr>
          <w:attr w:name="ProductID" w:val="100 kg"/>
        </w:smartTagPr>
        <w:r w:rsidRPr="001D7D75">
          <w:rPr>
            <w:color w:val="000000"/>
            <w:sz w:val="16"/>
            <w:szCs w:val="16"/>
          </w:rPr>
          <w:t>100 kg</w:t>
        </w:r>
      </w:smartTag>
      <w:r w:rsidRPr="001D7D75">
        <w:rPr>
          <w:color w:val="000000"/>
          <w:sz w:val="16"/>
          <w:szCs w:val="16"/>
        </w:rPr>
        <w:t xml:space="preserve"> kvælstof fra gødningsopbevaringslager.</w:t>
      </w:r>
    </w:p>
  </w:footnote>
  <w:footnote w:id="2">
    <w:p w14:paraId="1B9412B3" w14:textId="77777777" w:rsidR="00240664" w:rsidRPr="001D7D75" w:rsidRDefault="00240664" w:rsidP="00B2469D">
      <w:pPr>
        <w:pStyle w:val="Fodnotetekst"/>
        <w:rPr>
          <w:sz w:val="16"/>
          <w:szCs w:val="16"/>
        </w:rPr>
      </w:pPr>
      <w:r w:rsidRPr="001D7D75">
        <w:rPr>
          <w:rStyle w:val="Fodnotehenvisning"/>
          <w:sz w:val="16"/>
          <w:szCs w:val="16"/>
        </w:rPr>
        <w:footnoteRef/>
      </w:r>
      <w:r w:rsidRPr="001D7D75">
        <w:rPr>
          <w:sz w:val="16"/>
          <w:szCs w:val="16"/>
        </w:rPr>
        <w:t xml:space="preserve"> </w:t>
      </w:r>
      <w:r w:rsidRPr="001D7D75">
        <w:rPr>
          <w:color w:val="000000"/>
          <w:sz w:val="16"/>
          <w:szCs w:val="16"/>
        </w:rPr>
        <w:t>Årsdyr = et begreb, som anvendes i forbindelse med beregningen af bidraget af kvælstof fra visse kategorier af husdyr. Bidraget fra et årsdyr beregnes ud fra 365 såkaldte foderdage.</w:t>
      </w:r>
    </w:p>
  </w:footnote>
  <w:footnote w:id="3">
    <w:p w14:paraId="1A9E2543" w14:textId="77777777" w:rsidR="00240664" w:rsidRPr="00807D68" w:rsidRDefault="00240664" w:rsidP="00AC081C">
      <w:pPr>
        <w:pStyle w:val="Fodnotetekst"/>
        <w:rPr>
          <w:sz w:val="16"/>
          <w:szCs w:val="16"/>
        </w:rPr>
      </w:pPr>
      <w:r w:rsidRPr="00807D68">
        <w:rPr>
          <w:rStyle w:val="Fodnotehenvisning"/>
          <w:sz w:val="16"/>
          <w:szCs w:val="16"/>
        </w:rPr>
        <w:footnoteRef/>
      </w:r>
      <w:r w:rsidRPr="00807D68">
        <w:rPr>
          <w:sz w:val="16"/>
          <w:szCs w:val="16"/>
        </w:rPr>
        <w:t xml:space="preserve"> </w:t>
      </w:r>
      <w:r w:rsidRPr="006805B3">
        <w:rPr>
          <w:rFonts w:cs="Arial"/>
          <w:i/>
          <w:sz w:val="16"/>
          <w:szCs w:val="16"/>
        </w:rPr>
        <w:t>Lovbekendtgørelse nr. 1531 af 8. december 2015 af lov om miljømål m.v. for vandforekomster og internationale naturbeskyttelsesområder</w:t>
      </w:r>
      <w:r>
        <w:rPr>
          <w:rFonts w:cs="Arial"/>
          <w:sz w:val="16"/>
          <w:szCs w:val="16"/>
        </w:rPr>
        <w:t xml:space="preserve"> (med senere ændringer).</w:t>
      </w:r>
    </w:p>
  </w:footnote>
  <w:footnote w:id="4">
    <w:p w14:paraId="400832B6" w14:textId="77777777" w:rsidR="00240664" w:rsidRPr="00456473" w:rsidRDefault="00240664" w:rsidP="00D27254">
      <w:pPr>
        <w:pStyle w:val="Fodnotetekst"/>
        <w:rPr>
          <w:sz w:val="16"/>
          <w:szCs w:val="16"/>
        </w:rPr>
      </w:pPr>
      <w:r w:rsidRPr="00541A75">
        <w:rPr>
          <w:rStyle w:val="Fodnotehenvisning"/>
          <w:sz w:val="16"/>
          <w:szCs w:val="16"/>
        </w:rPr>
        <w:footnoteRef/>
      </w:r>
      <w:r w:rsidRPr="00541A75">
        <w:rPr>
          <w:sz w:val="16"/>
          <w:szCs w:val="16"/>
        </w:rPr>
        <w:t xml:space="preserve"> </w:t>
      </w:r>
      <w:r w:rsidRPr="00541A75">
        <w:rPr>
          <w:i/>
          <w:sz w:val="16"/>
          <w:szCs w:val="16"/>
        </w:rPr>
        <w:t xml:space="preserve">Bekendtgørelse nr. </w:t>
      </w:r>
      <w:r>
        <w:rPr>
          <w:i/>
          <w:sz w:val="16"/>
          <w:szCs w:val="16"/>
        </w:rPr>
        <w:t xml:space="preserve">44 </w:t>
      </w:r>
      <w:r w:rsidRPr="00541A75">
        <w:rPr>
          <w:i/>
          <w:sz w:val="16"/>
          <w:szCs w:val="16"/>
        </w:rPr>
        <w:t>af</w:t>
      </w:r>
      <w:r>
        <w:rPr>
          <w:i/>
          <w:sz w:val="16"/>
          <w:szCs w:val="16"/>
        </w:rPr>
        <w:t xml:space="preserve"> 11</w:t>
      </w:r>
      <w:r w:rsidRPr="00541A75">
        <w:rPr>
          <w:i/>
          <w:sz w:val="16"/>
          <w:szCs w:val="16"/>
        </w:rPr>
        <w:t>.</w:t>
      </w:r>
      <w:r>
        <w:rPr>
          <w:i/>
          <w:sz w:val="16"/>
          <w:szCs w:val="16"/>
        </w:rPr>
        <w:t xml:space="preserve"> januar</w:t>
      </w:r>
      <w:r w:rsidRPr="00541A75">
        <w:rPr>
          <w:i/>
          <w:sz w:val="16"/>
          <w:szCs w:val="16"/>
        </w:rPr>
        <w:t xml:space="preserve"> 20</w:t>
      </w:r>
      <w:r>
        <w:rPr>
          <w:i/>
          <w:sz w:val="16"/>
          <w:szCs w:val="16"/>
        </w:rPr>
        <w:t>16</w:t>
      </w:r>
      <w:r w:rsidRPr="00541A75">
        <w:rPr>
          <w:i/>
          <w:sz w:val="16"/>
          <w:szCs w:val="16"/>
        </w:rPr>
        <w:t xml:space="preserve"> om tilladelse og</w:t>
      </w:r>
      <w:r>
        <w:rPr>
          <w:i/>
          <w:sz w:val="16"/>
          <w:szCs w:val="16"/>
        </w:rPr>
        <w:t xml:space="preserve"> godkendelse m.v. af husdyrbrug</w:t>
      </w:r>
      <w:r w:rsidRPr="00456473">
        <w:rPr>
          <w:sz w:val="16"/>
          <w:szCs w:val="16"/>
        </w:rPr>
        <w:t>.</w:t>
      </w:r>
    </w:p>
  </w:footnote>
  <w:footnote w:id="5">
    <w:p w14:paraId="158E52E0" w14:textId="77777777" w:rsidR="00240664" w:rsidRPr="00FD24AB" w:rsidRDefault="00240664" w:rsidP="00B2469D">
      <w:pPr>
        <w:pStyle w:val="Fodnotetekst"/>
        <w:rPr>
          <w:sz w:val="16"/>
          <w:szCs w:val="16"/>
        </w:rPr>
      </w:pPr>
      <w:r w:rsidRPr="00FD24AB">
        <w:rPr>
          <w:rStyle w:val="Fodnotehenvisning"/>
          <w:sz w:val="16"/>
          <w:szCs w:val="16"/>
        </w:rPr>
        <w:footnoteRef/>
      </w:r>
      <w:r w:rsidRPr="00FD24AB">
        <w:rPr>
          <w:sz w:val="16"/>
          <w:szCs w:val="16"/>
        </w:rPr>
        <w:t xml:space="preserve"> </w:t>
      </w:r>
      <w:r w:rsidRPr="00FD24AB">
        <w:rPr>
          <w:i/>
          <w:sz w:val="16"/>
          <w:szCs w:val="16"/>
        </w:rPr>
        <w:t xml:space="preserve">Lovbekendtgørelse nr. </w:t>
      </w:r>
      <w:r>
        <w:rPr>
          <w:i/>
          <w:sz w:val="16"/>
          <w:szCs w:val="16"/>
        </w:rPr>
        <w:t>442</w:t>
      </w:r>
      <w:r w:rsidRPr="00FD24AB">
        <w:rPr>
          <w:i/>
          <w:sz w:val="16"/>
          <w:szCs w:val="16"/>
        </w:rPr>
        <w:t xml:space="preserve"> af </w:t>
      </w:r>
      <w:r>
        <w:rPr>
          <w:i/>
          <w:sz w:val="16"/>
          <w:szCs w:val="16"/>
        </w:rPr>
        <w:t>13</w:t>
      </w:r>
      <w:r w:rsidRPr="00FD24AB">
        <w:rPr>
          <w:i/>
          <w:sz w:val="16"/>
          <w:szCs w:val="16"/>
        </w:rPr>
        <w:t xml:space="preserve">. </w:t>
      </w:r>
      <w:r>
        <w:rPr>
          <w:i/>
          <w:sz w:val="16"/>
          <w:szCs w:val="16"/>
        </w:rPr>
        <w:t>maj</w:t>
      </w:r>
      <w:r w:rsidRPr="00FD24AB">
        <w:rPr>
          <w:i/>
          <w:sz w:val="16"/>
          <w:szCs w:val="16"/>
        </w:rPr>
        <w:t xml:space="preserve"> 20</w:t>
      </w:r>
      <w:r>
        <w:rPr>
          <w:i/>
          <w:sz w:val="16"/>
          <w:szCs w:val="16"/>
        </w:rPr>
        <w:t>16</w:t>
      </w:r>
      <w:r w:rsidRPr="00FD24AB">
        <w:rPr>
          <w:i/>
          <w:sz w:val="16"/>
          <w:szCs w:val="16"/>
        </w:rPr>
        <w:t xml:space="preserve"> af lov om miljøgodkendelse m.v. af husdyrbrug</w:t>
      </w:r>
      <w:r>
        <w:rPr>
          <w:i/>
          <w:sz w:val="16"/>
          <w:szCs w:val="16"/>
        </w:rPr>
        <w:t xml:space="preserve"> </w:t>
      </w:r>
      <w:r w:rsidRPr="00712042">
        <w:rPr>
          <w:sz w:val="16"/>
          <w:szCs w:val="16"/>
        </w:rPr>
        <w:t>(med senere ændringer)</w:t>
      </w:r>
      <w:r w:rsidRPr="00FD24AB">
        <w:rPr>
          <w:sz w:val="16"/>
          <w:szCs w:val="16"/>
        </w:rPr>
        <w:t>.</w:t>
      </w:r>
    </w:p>
  </w:footnote>
  <w:footnote w:id="6">
    <w:p w14:paraId="100E1E4A" w14:textId="77777777" w:rsidR="00240664" w:rsidRPr="00FD24AB" w:rsidRDefault="00240664" w:rsidP="00B2469D">
      <w:pPr>
        <w:spacing w:line="240" w:lineRule="auto"/>
        <w:rPr>
          <w:i/>
          <w:color w:val="auto"/>
          <w:sz w:val="16"/>
          <w:szCs w:val="16"/>
        </w:rPr>
      </w:pPr>
      <w:r w:rsidRPr="00FD24AB">
        <w:rPr>
          <w:rStyle w:val="Fodnotehenvisning"/>
          <w:sz w:val="16"/>
          <w:szCs w:val="16"/>
        </w:rPr>
        <w:footnoteRef/>
      </w:r>
      <w:r w:rsidRPr="00FD24AB">
        <w:rPr>
          <w:sz w:val="16"/>
          <w:szCs w:val="16"/>
        </w:rPr>
        <w:t xml:space="preserve"> </w:t>
      </w:r>
      <w:r w:rsidRPr="00FD24AB">
        <w:rPr>
          <w:i/>
          <w:color w:val="auto"/>
          <w:sz w:val="16"/>
          <w:szCs w:val="16"/>
        </w:rPr>
        <w:t xml:space="preserve">Bekendtgørelse nr. </w:t>
      </w:r>
      <w:r>
        <w:rPr>
          <w:i/>
          <w:color w:val="auto"/>
          <w:sz w:val="16"/>
          <w:szCs w:val="16"/>
        </w:rPr>
        <w:t>1318</w:t>
      </w:r>
      <w:r w:rsidRPr="00FD24AB">
        <w:rPr>
          <w:i/>
          <w:color w:val="auto"/>
          <w:sz w:val="16"/>
          <w:szCs w:val="16"/>
        </w:rPr>
        <w:t xml:space="preserve"> af </w:t>
      </w:r>
      <w:r>
        <w:rPr>
          <w:i/>
          <w:color w:val="auto"/>
          <w:sz w:val="16"/>
          <w:szCs w:val="16"/>
        </w:rPr>
        <w:t>26</w:t>
      </w:r>
      <w:r w:rsidRPr="00FD24AB">
        <w:rPr>
          <w:i/>
          <w:color w:val="auto"/>
          <w:sz w:val="16"/>
          <w:szCs w:val="16"/>
        </w:rPr>
        <w:t>.</w:t>
      </w:r>
      <w:r>
        <w:rPr>
          <w:i/>
          <w:color w:val="auto"/>
          <w:sz w:val="16"/>
          <w:szCs w:val="16"/>
        </w:rPr>
        <w:t xml:space="preserve"> november</w:t>
      </w:r>
      <w:r w:rsidRPr="00FD24AB">
        <w:rPr>
          <w:i/>
          <w:color w:val="auto"/>
          <w:sz w:val="16"/>
          <w:szCs w:val="16"/>
        </w:rPr>
        <w:t xml:space="preserve"> 20</w:t>
      </w:r>
      <w:r>
        <w:rPr>
          <w:i/>
          <w:color w:val="auto"/>
          <w:sz w:val="16"/>
          <w:szCs w:val="16"/>
        </w:rPr>
        <w:t>15</w:t>
      </w:r>
      <w:r w:rsidRPr="00FD24AB">
        <w:rPr>
          <w:i/>
          <w:color w:val="auto"/>
          <w:sz w:val="16"/>
          <w:szCs w:val="16"/>
        </w:rPr>
        <w:t xml:space="preserve"> om erhvervsmæssigt dyrehold, husdyrgødning, ensilage m.v.</w:t>
      </w:r>
    </w:p>
    <w:p w14:paraId="08ACB83B" w14:textId="77777777" w:rsidR="00240664" w:rsidRDefault="00240664" w:rsidP="00B2469D">
      <w:pPr>
        <w:pStyle w:val="Fodnotetekst"/>
      </w:pPr>
    </w:p>
  </w:footnote>
  <w:footnote w:id="7">
    <w:p w14:paraId="65245D83" w14:textId="77777777" w:rsidR="00240664" w:rsidRPr="00FB5523" w:rsidRDefault="00240664" w:rsidP="00B2469D">
      <w:pPr>
        <w:pStyle w:val="Fodnotetekst"/>
        <w:rPr>
          <w:sz w:val="16"/>
          <w:szCs w:val="16"/>
        </w:rPr>
      </w:pPr>
      <w:r>
        <w:rPr>
          <w:rStyle w:val="Fodnotehenvisning"/>
        </w:rPr>
        <w:footnoteRef/>
      </w:r>
      <w:r>
        <w:t xml:space="preserve"> </w:t>
      </w:r>
      <w:r w:rsidRPr="0020090C">
        <w:rPr>
          <w:color w:val="000000"/>
          <w:sz w:val="16"/>
          <w:szCs w:val="16"/>
        </w:rPr>
        <w:t>dB(A) = Decibel(A)-skalaen som internationalt bruges i forbindelse med måling af svag lyd.</w:t>
      </w:r>
    </w:p>
  </w:footnote>
  <w:footnote w:id="8">
    <w:p w14:paraId="3F245FA1" w14:textId="77777777" w:rsidR="00240664" w:rsidRPr="00A149E9" w:rsidRDefault="00240664" w:rsidP="00B2469D">
      <w:pPr>
        <w:pStyle w:val="Fodnotetekst"/>
        <w:rPr>
          <w:sz w:val="16"/>
          <w:szCs w:val="16"/>
        </w:rPr>
      </w:pPr>
      <w:r w:rsidRPr="00A149E9">
        <w:rPr>
          <w:rStyle w:val="Fodnotehenvisning"/>
          <w:sz w:val="16"/>
          <w:szCs w:val="16"/>
        </w:rPr>
        <w:footnoteRef/>
      </w:r>
      <w:r w:rsidRPr="00A149E9">
        <w:rPr>
          <w:sz w:val="16"/>
          <w:szCs w:val="16"/>
        </w:rPr>
        <w:t xml:space="preserve"> Beholdere til opbevaring af flydende husdyrgødning må ikke etableres inden for en afstand af 100 meter til åbne vandløb og til søer </w:t>
      </w:r>
      <w:r>
        <w:rPr>
          <w:sz w:val="16"/>
          <w:szCs w:val="16"/>
        </w:rPr>
        <w:t>over</w:t>
      </w:r>
      <w:r w:rsidRPr="00A149E9">
        <w:rPr>
          <w:sz w:val="16"/>
          <w:szCs w:val="16"/>
        </w:rPr>
        <w:t xml:space="preserve"> 100 m</w:t>
      </w:r>
      <w:r w:rsidRPr="00A149E9">
        <w:rPr>
          <w:sz w:val="16"/>
          <w:szCs w:val="16"/>
          <w:vertAlign w:val="superscript"/>
        </w:rPr>
        <w:t>2</w:t>
      </w:r>
      <w:r w:rsidRPr="00A149E9">
        <w:rPr>
          <w:sz w:val="16"/>
          <w:szCs w:val="16"/>
        </w:rPr>
        <w:t>.</w:t>
      </w:r>
    </w:p>
  </w:footnote>
  <w:footnote w:id="9">
    <w:p w14:paraId="717572AF" w14:textId="77777777" w:rsidR="00240664" w:rsidRPr="009F473E" w:rsidRDefault="00240664" w:rsidP="00B2469D">
      <w:pPr>
        <w:pStyle w:val="Fodnotetekst"/>
        <w:rPr>
          <w:sz w:val="16"/>
          <w:szCs w:val="16"/>
        </w:rPr>
      </w:pPr>
      <w:r w:rsidRPr="009F473E">
        <w:rPr>
          <w:rStyle w:val="Fodnotehenvisning"/>
          <w:sz w:val="16"/>
          <w:szCs w:val="16"/>
        </w:rPr>
        <w:footnoteRef/>
      </w:r>
      <w:r w:rsidRPr="009F473E">
        <w:rPr>
          <w:sz w:val="16"/>
          <w:szCs w:val="16"/>
        </w:rPr>
        <w:t xml:space="preserve"> Ved en samlet bebyggelse forstås, at der inden for en afstand af </w:t>
      </w:r>
      <w:smartTag w:uri="urn:schemas-microsoft-com:office:smarttags" w:element="metricconverter">
        <w:smartTagPr>
          <w:attr w:name="ProductID" w:val="200 m"/>
        </w:smartTagPr>
        <w:r w:rsidRPr="009F473E">
          <w:rPr>
            <w:sz w:val="16"/>
            <w:szCs w:val="16"/>
          </w:rPr>
          <w:t>200 m</w:t>
        </w:r>
      </w:smartTag>
      <w:r w:rsidRPr="009F473E">
        <w:rPr>
          <w:sz w:val="16"/>
          <w:szCs w:val="16"/>
        </w:rPr>
        <w:t xml:space="preserve"> fra beboelsesbygningen ligger mere end 6 andre beboelsesbygninger på hver sin samlede faste ejendom. Beboelsesbygninger på ejendomme med landbrugspligt efter </w:t>
      </w:r>
      <w:r w:rsidRPr="00900343">
        <w:rPr>
          <w:i/>
          <w:sz w:val="16"/>
          <w:szCs w:val="16"/>
        </w:rPr>
        <w:t xml:space="preserve">Landbrugslovens </w:t>
      </w:r>
      <w:r w:rsidRPr="009F473E">
        <w:rPr>
          <w:sz w:val="16"/>
          <w:szCs w:val="16"/>
        </w:rPr>
        <w:t>regler samt beboelsesbygninger, der ejes af driftsherren, medregnes ikke.</w:t>
      </w:r>
    </w:p>
  </w:footnote>
  <w:footnote w:id="10">
    <w:p w14:paraId="41BDA38D" w14:textId="77777777" w:rsidR="00240664" w:rsidRPr="0019703B" w:rsidRDefault="00240664">
      <w:pPr>
        <w:pStyle w:val="Fodnotetekst"/>
        <w:rPr>
          <w:sz w:val="16"/>
          <w:szCs w:val="16"/>
        </w:rPr>
      </w:pPr>
      <w:r w:rsidRPr="00B33005">
        <w:rPr>
          <w:rStyle w:val="Fodnotehenvisning"/>
          <w:sz w:val="16"/>
          <w:szCs w:val="16"/>
        </w:rPr>
        <w:footnoteRef/>
      </w:r>
      <w:r w:rsidRPr="00B33005">
        <w:rPr>
          <w:sz w:val="16"/>
          <w:szCs w:val="16"/>
        </w:rPr>
        <w:t xml:space="preserve"> Jævnfør krav til fastsat beskyttelsesniveau i forhold til ammoniakdeposition, som træder i kraft, hvis husdyrbruget ligger inden for 300 meter til kategori 1, 2 eller 3-natur.</w:t>
      </w:r>
    </w:p>
  </w:footnote>
  <w:footnote w:id="11">
    <w:p w14:paraId="23383B5B" w14:textId="77777777" w:rsidR="00240664" w:rsidRPr="002E2D35" w:rsidRDefault="00240664">
      <w:pPr>
        <w:pStyle w:val="Fodnotetekst"/>
        <w:rPr>
          <w:sz w:val="16"/>
          <w:szCs w:val="16"/>
        </w:rPr>
      </w:pPr>
      <w:r w:rsidRPr="00B33005">
        <w:rPr>
          <w:rStyle w:val="Fodnotehenvisning"/>
          <w:sz w:val="16"/>
          <w:szCs w:val="16"/>
        </w:rPr>
        <w:footnoteRef/>
      </w:r>
      <w:r w:rsidRPr="00B33005">
        <w:rPr>
          <w:sz w:val="16"/>
          <w:szCs w:val="16"/>
        </w:rPr>
        <w:t xml:space="preserve"> </w:t>
      </w:r>
      <w:r w:rsidRPr="00B33005">
        <w:rPr>
          <w:i/>
          <w:sz w:val="16"/>
          <w:szCs w:val="16"/>
        </w:rPr>
        <w:t xml:space="preserve">Lovbekendtgørelse nr. </w:t>
      </w:r>
      <w:r>
        <w:rPr>
          <w:i/>
          <w:sz w:val="16"/>
          <w:szCs w:val="16"/>
        </w:rPr>
        <w:t>1217</w:t>
      </w:r>
      <w:r w:rsidRPr="00B33005">
        <w:rPr>
          <w:i/>
          <w:sz w:val="16"/>
          <w:szCs w:val="16"/>
        </w:rPr>
        <w:t xml:space="preserve"> af </w:t>
      </w:r>
      <w:r>
        <w:rPr>
          <w:i/>
          <w:sz w:val="16"/>
          <w:szCs w:val="16"/>
        </w:rPr>
        <w:t>28</w:t>
      </w:r>
      <w:r w:rsidRPr="00B33005">
        <w:rPr>
          <w:i/>
          <w:sz w:val="16"/>
          <w:szCs w:val="16"/>
        </w:rPr>
        <w:t xml:space="preserve">. </w:t>
      </w:r>
      <w:r>
        <w:rPr>
          <w:i/>
          <w:sz w:val="16"/>
          <w:szCs w:val="16"/>
        </w:rPr>
        <w:t>september</w:t>
      </w:r>
      <w:r w:rsidRPr="00B33005">
        <w:rPr>
          <w:i/>
          <w:sz w:val="16"/>
          <w:szCs w:val="16"/>
        </w:rPr>
        <w:t xml:space="preserve"> 20</w:t>
      </w:r>
      <w:r>
        <w:rPr>
          <w:i/>
          <w:sz w:val="16"/>
          <w:szCs w:val="16"/>
        </w:rPr>
        <w:t>16 af lov om naturbeskyttelse</w:t>
      </w:r>
      <w:r>
        <w:rPr>
          <w:sz w:val="16"/>
          <w:szCs w:val="16"/>
        </w:rPr>
        <w:t>.</w:t>
      </w:r>
    </w:p>
  </w:footnote>
  <w:footnote w:id="12">
    <w:p w14:paraId="3F49D173" w14:textId="77777777" w:rsidR="00240664" w:rsidRPr="00DB60A6" w:rsidRDefault="00240664" w:rsidP="00B2469D">
      <w:pPr>
        <w:pStyle w:val="Fodnotetekst"/>
        <w:rPr>
          <w:sz w:val="16"/>
          <w:szCs w:val="16"/>
        </w:rPr>
      </w:pPr>
      <w:r w:rsidRPr="00923CFB">
        <w:rPr>
          <w:rStyle w:val="Fodnotehenvisning"/>
          <w:sz w:val="16"/>
          <w:szCs w:val="16"/>
        </w:rPr>
        <w:footnoteRef/>
      </w:r>
      <w:r>
        <w:t xml:space="preserve"> </w:t>
      </w:r>
      <w:r>
        <w:rPr>
          <w:sz w:val="16"/>
          <w:szCs w:val="16"/>
        </w:rPr>
        <w:t xml:space="preserve">Med lavbundsarealer menes lave arealer i forhold til recipient med permanent højtstående grundvand, som er detailvandet ved dræning eller grøftning, og som ikke har et højt indhold af jern vurderet ud fra okkerklassificeringen dvs. er okkerklasse 2 eller derover (Fosforklasse 2). </w:t>
      </w:r>
    </w:p>
  </w:footnote>
  <w:footnote w:id="13">
    <w:p w14:paraId="0DF4F5E2" w14:textId="77777777" w:rsidR="00240664" w:rsidRPr="00351858" w:rsidRDefault="00240664" w:rsidP="00B2469D">
      <w:pPr>
        <w:pStyle w:val="Fodnotetekst"/>
        <w:rPr>
          <w:sz w:val="16"/>
          <w:szCs w:val="16"/>
        </w:rPr>
      </w:pPr>
      <w:r w:rsidRPr="00351858">
        <w:rPr>
          <w:rStyle w:val="Fodnotehenvisning"/>
          <w:sz w:val="16"/>
          <w:szCs w:val="16"/>
        </w:rPr>
        <w:footnoteRef/>
      </w:r>
      <w:r w:rsidRPr="00351858">
        <w:rPr>
          <w:sz w:val="16"/>
          <w:szCs w:val="16"/>
        </w:rPr>
        <w:t xml:space="preserve"> Fosfortallet fremkommer ved en bestemt analysemetode, som giver et udtryk for dyrkningsjordens indhold af fosfor, som umiddelbart kan optages af plantevæksten.</w:t>
      </w:r>
    </w:p>
  </w:footnote>
  <w:footnote w:id="14">
    <w:p w14:paraId="09898F0F" w14:textId="77777777" w:rsidR="00240664" w:rsidRPr="00CF7068" w:rsidRDefault="00240664" w:rsidP="00B2469D">
      <w:pPr>
        <w:pStyle w:val="Fodnotetekst"/>
        <w:rPr>
          <w:sz w:val="16"/>
          <w:szCs w:val="16"/>
        </w:rPr>
      </w:pPr>
      <w:r w:rsidRPr="00392ECF">
        <w:rPr>
          <w:rStyle w:val="Fodnotehenvisning"/>
          <w:sz w:val="16"/>
          <w:szCs w:val="16"/>
        </w:rPr>
        <w:footnoteRef/>
      </w:r>
      <w:r>
        <w:rPr>
          <w:sz w:val="16"/>
          <w:szCs w:val="16"/>
        </w:rPr>
        <w:t xml:space="preserve"> Jævnfør</w:t>
      </w:r>
      <w:r w:rsidRPr="00392ECF">
        <w:rPr>
          <w:sz w:val="16"/>
          <w:szCs w:val="16"/>
        </w:rPr>
        <w:t xml:space="preserve"> </w:t>
      </w:r>
      <w:r w:rsidRPr="00392ECF">
        <w:rPr>
          <w:i/>
          <w:sz w:val="16"/>
          <w:szCs w:val="16"/>
        </w:rPr>
        <w:t xml:space="preserve">Bekendtgørelse nr. </w:t>
      </w:r>
      <w:r>
        <w:rPr>
          <w:i/>
          <w:sz w:val="16"/>
          <w:szCs w:val="16"/>
        </w:rPr>
        <w:t>1322</w:t>
      </w:r>
      <w:r w:rsidRPr="00392ECF">
        <w:rPr>
          <w:i/>
          <w:sz w:val="16"/>
          <w:szCs w:val="16"/>
        </w:rPr>
        <w:t xml:space="preserve"> af 1</w:t>
      </w:r>
      <w:r>
        <w:rPr>
          <w:i/>
          <w:sz w:val="16"/>
          <w:szCs w:val="16"/>
        </w:rPr>
        <w:t>4</w:t>
      </w:r>
      <w:r w:rsidRPr="00392ECF">
        <w:rPr>
          <w:i/>
          <w:sz w:val="16"/>
          <w:szCs w:val="16"/>
        </w:rPr>
        <w:t xml:space="preserve">. </w:t>
      </w:r>
      <w:r>
        <w:rPr>
          <w:i/>
          <w:sz w:val="16"/>
          <w:szCs w:val="16"/>
        </w:rPr>
        <w:t>december</w:t>
      </w:r>
      <w:r w:rsidRPr="00392ECF">
        <w:rPr>
          <w:i/>
          <w:sz w:val="16"/>
          <w:szCs w:val="16"/>
        </w:rPr>
        <w:t xml:space="preserve"> </w:t>
      </w:r>
      <w:r>
        <w:rPr>
          <w:i/>
          <w:sz w:val="16"/>
          <w:szCs w:val="16"/>
        </w:rPr>
        <w:t>2012</w:t>
      </w:r>
      <w:r w:rsidRPr="00392ECF">
        <w:rPr>
          <w:i/>
          <w:sz w:val="16"/>
          <w:szCs w:val="16"/>
        </w:rPr>
        <w:t xml:space="preserve"> om kontrol af beholdere </w:t>
      </w:r>
      <w:r>
        <w:rPr>
          <w:i/>
          <w:sz w:val="16"/>
          <w:szCs w:val="16"/>
        </w:rPr>
        <w:t>til opbevaring af fly</w:t>
      </w:r>
      <w:r w:rsidRPr="00392ECF">
        <w:rPr>
          <w:i/>
          <w:sz w:val="16"/>
          <w:szCs w:val="16"/>
        </w:rPr>
        <w:t>dende husdyrgødning</w:t>
      </w:r>
      <w:r>
        <w:rPr>
          <w:i/>
          <w:sz w:val="16"/>
          <w:szCs w:val="16"/>
        </w:rPr>
        <w:t xml:space="preserve"> og</w:t>
      </w:r>
      <w:r w:rsidRPr="00392ECF">
        <w:rPr>
          <w:i/>
          <w:sz w:val="16"/>
          <w:szCs w:val="16"/>
        </w:rPr>
        <w:t xml:space="preserve"> ensilagesaft</w:t>
      </w:r>
      <w:r>
        <w:rPr>
          <w:i/>
          <w:sz w:val="16"/>
          <w:szCs w:val="16"/>
        </w:rPr>
        <w:t>,</w:t>
      </w:r>
      <w:r>
        <w:rPr>
          <w:sz w:val="16"/>
          <w:szCs w:val="16"/>
        </w:rPr>
        <w:t xml:space="preserve"> skal åbne og lukkede beholdere til opbevaring af flydende husdyrgødning og ensilagesaft med en kapacitet på </w:t>
      </w:r>
      <w:smartTag w:uri="urn:schemas-microsoft-com:office:smarttags" w:element="metricconverter">
        <w:smartTagPr>
          <w:attr w:name="ProductID" w:val="100 mﾳ"/>
        </w:smartTagPr>
        <w:r>
          <w:rPr>
            <w:sz w:val="16"/>
            <w:szCs w:val="16"/>
          </w:rPr>
          <w:t>100 m³</w:t>
        </w:r>
      </w:smartTag>
      <w:r>
        <w:rPr>
          <w:sz w:val="16"/>
          <w:szCs w:val="16"/>
        </w:rPr>
        <w:t xml:space="preserve"> eller derover kontrolleres mindst hvert 10. år af en autoriseret kontrollant. Ligger beholderen inden for 100 meter fra åbne vandløb eller søer over 100 m</w:t>
      </w:r>
      <w:r>
        <w:rPr>
          <w:sz w:val="16"/>
          <w:szCs w:val="16"/>
          <w:vertAlign w:val="superscript"/>
        </w:rPr>
        <w:t>2</w:t>
      </w:r>
      <w:r>
        <w:rPr>
          <w:sz w:val="16"/>
          <w:szCs w:val="16"/>
        </w:rPr>
        <w:t>, skal beholderen kontrolleres mindst hvert 5. år.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6537B"/>
    <w:multiLevelType w:val="multilevel"/>
    <w:tmpl w:val="8FA88AE4"/>
    <w:lvl w:ilvl="0">
      <w:start w:val="2"/>
      <w:numFmt w:val="decimal"/>
      <w:lvlText w:val="%1."/>
      <w:lvlJc w:val="left"/>
      <w:pPr>
        <w:tabs>
          <w:tab w:val="num" w:pos="360"/>
        </w:tabs>
        <w:ind w:left="360" w:hanging="360"/>
      </w:pPr>
      <w:rPr>
        <w:rFonts w:hint="default"/>
      </w:rPr>
    </w:lvl>
    <w:lvl w:ilvl="1">
      <w:start w:val="1"/>
      <w:numFmt w:val="decimal"/>
      <w:lvlText w:val="3.%2."/>
      <w:lvlJc w:val="left"/>
      <w:pPr>
        <w:tabs>
          <w:tab w:val="num" w:pos="1128"/>
        </w:tabs>
        <w:ind w:left="1128" w:hanging="720"/>
      </w:pPr>
      <w:rPr>
        <w:rFonts w:hint="default"/>
      </w:rPr>
    </w:lvl>
    <w:lvl w:ilvl="2">
      <w:start w:val="1"/>
      <w:numFmt w:val="decimal"/>
      <w:lvlText w:val="%1.%2.%3."/>
      <w:lvlJc w:val="left"/>
      <w:pPr>
        <w:tabs>
          <w:tab w:val="num" w:pos="1536"/>
        </w:tabs>
        <w:ind w:left="1536" w:hanging="720"/>
      </w:pPr>
      <w:rPr>
        <w:rFonts w:hint="default"/>
      </w:rPr>
    </w:lvl>
    <w:lvl w:ilvl="3">
      <w:start w:val="1"/>
      <w:numFmt w:val="decimal"/>
      <w:lvlText w:val="%1.%2.%3.%4."/>
      <w:lvlJc w:val="left"/>
      <w:pPr>
        <w:tabs>
          <w:tab w:val="num" w:pos="2304"/>
        </w:tabs>
        <w:ind w:left="2304" w:hanging="1080"/>
      </w:pPr>
      <w:rPr>
        <w:rFonts w:hint="default"/>
      </w:rPr>
    </w:lvl>
    <w:lvl w:ilvl="4">
      <w:start w:val="1"/>
      <w:numFmt w:val="decimal"/>
      <w:lvlText w:val="%1.%2.%3.%4.%5."/>
      <w:lvlJc w:val="left"/>
      <w:pPr>
        <w:tabs>
          <w:tab w:val="num" w:pos="2712"/>
        </w:tabs>
        <w:ind w:left="2712" w:hanging="1080"/>
      </w:pPr>
      <w:rPr>
        <w:rFonts w:hint="default"/>
      </w:rPr>
    </w:lvl>
    <w:lvl w:ilvl="5">
      <w:start w:val="1"/>
      <w:numFmt w:val="decimal"/>
      <w:lvlText w:val="%1.%2.%3.%4.%5.%6."/>
      <w:lvlJc w:val="left"/>
      <w:pPr>
        <w:tabs>
          <w:tab w:val="num" w:pos="3480"/>
        </w:tabs>
        <w:ind w:left="3480" w:hanging="1440"/>
      </w:pPr>
      <w:rPr>
        <w:rFonts w:hint="default"/>
      </w:rPr>
    </w:lvl>
    <w:lvl w:ilvl="6">
      <w:start w:val="1"/>
      <w:numFmt w:val="decimal"/>
      <w:lvlText w:val="%1.%2.%3.%4.%5.%6.%7."/>
      <w:lvlJc w:val="left"/>
      <w:pPr>
        <w:tabs>
          <w:tab w:val="num" w:pos="4248"/>
        </w:tabs>
        <w:ind w:left="4248" w:hanging="1800"/>
      </w:pPr>
      <w:rPr>
        <w:rFonts w:hint="default"/>
      </w:rPr>
    </w:lvl>
    <w:lvl w:ilvl="7">
      <w:start w:val="1"/>
      <w:numFmt w:val="decimal"/>
      <w:lvlText w:val="%1.%2.%3.%4.%5.%6.%7.%8."/>
      <w:lvlJc w:val="left"/>
      <w:pPr>
        <w:tabs>
          <w:tab w:val="num" w:pos="4656"/>
        </w:tabs>
        <w:ind w:left="4656" w:hanging="1800"/>
      </w:pPr>
      <w:rPr>
        <w:rFonts w:hint="default"/>
      </w:rPr>
    </w:lvl>
    <w:lvl w:ilvl="8">
      <w:start w:val="1"/>
      <w:numFmt w:val="decimal"/>
      <w:lvlText w:val="%1.%2.%3.%4.%5.%6.%7.%8.%9."/>
      <w:lvlJc w:val="left"/>
      <w:pPr>
        <w:tabs>
          <w:tab w:val="num" w:pos="5424"/>
        </w:tabs>
        <w:ind w:left="5424" w:hanging="2160"/>
      </w:pPr>
      <w:rPr>
        <w:rFonts w:hint="default"/>
      </w:rPr>
    </w:lvl>
  </w:abstractNum>
  <w:abstractNum w:abstractNumId="1" w15:restartNumberingAfterBreak="0">
    <w:nsid w:val="049A42A5"/>
    <w:multiLevelType w:val="multilevel"/>
    <w:tmpl w:val="8FA88AE4"/>
    <w:lvl w:ilvl="0">
      <w:start w:val="2"/>
      <w:numFmt w:val="decimal"/>
      <w:lvlText w:val="%1."/>
      <w:lvlJc w:val="left"/>
      <w:pPr>
        <w:tabs>
          <w:tab w:val="num" w:pos="360"/>
        </w:tabs>
        <w:ind w:left="360" w:hanging="360"/>
      </w:pPr>
      <w:rPr>
        <w:rFonts w:hint="default"/>
      </w:rPr>
    </w:lvl>
    <w:lvl w:ilvl="1">
      <w:start w:val="1"/>
      <w:numFmt w:val="decimal"/>
      <w:lvlText w:val="3.%2."/>
      <w:lvlJc w:val="left"/>
      <w:pPr>
        <w:tabs>
          <w:tab w:val="num" w:pos="1128"/>
        </w:tabs>
        <w:ind w:left="1128" w:hanging="720"/>
      </w:pPr>
      <w:rPr>
        <w:rFonts w:hint="default"/>
      </w:rPr>
    </w:lvl>
    <w:lvl w:ilvl="2">
      <w:start w:val="1"/>
      <w:numFmt w:val="decimal"/>
      <w:lvlText w:val="%1.%2.%3."/>
      <w:lvlJc w:val="left"/>
      <w:pPr>
        <w:tabs>
          <w:tab w:val="num" w:pos="1536"/>
        </w:tabs>
        <w:ind w:left="1536" w:hanging="720"/>
      </w:pPr>
      <w:rPr>
        <w:rFonts w:hint="default"/>
      </w:rPr>
    </w:lvl>
    <w:lvl w:ilvl="3">
      <w:start w:val="1"/>
      <w:numFmt w:val="decimal"/>
      <w:lvlText w:val="%1.%2.%3.%4."/>
      <w:lvlJc w:val="left"/>
      <w:pPr>
        <w:tabs>
          <w:tab w:val="num" w:pos="2304"/>
        </w:tabs>
        <w:ind w:left="2304" w:hanging="1080"/>
      </w:pPr>
      <w:rPr>
        <w:rFonts w:hint="default"/>
      </w:rPr>
    </w:lvl>
    <w:lvl w:ilvl="4">
      <w:start w:val="1"/>
      <w:numFmt w:val="decimal"/>
      <w:lvlText w:val="%1.%2.%3.%4.%5."/>
      <w:lvlJc w:val="left"/>
      <w:pPr>
        <w:tabs>
          <w:tab w:val="num" w:pos="2712"/>
        </w:tabs>
        <w:ind w:left="2712" w:hanging="1080"/>
      </w:pPr>
      <w:rPr>
        <w:rFonts w:hint="default"/>
      </w:rPr>
    </w:lvl>
    <w:lvl w:ilvl="5">
      <w:start w:val="1"/>
      <w:numFmt w:val="decimal"/>
      <w:lvlText w:val="%1.%2.%3.%4.%5.%6."/>
      <w:lvlJc w:val="left"/>
      <w:pPr>
        <w:tabs>
          <w:tab w:val="num" w:pos="3480"/>
        </w:tabs>
        <w:ind w:left="3480" w:hanging="1440"/>
      </w:pPr>
      <w:rPr>
        <w:rFonts w:hint="default"/>
      </w:rPr>
    </w:lvl>
    <w:lvl w:ilvl="6">
      <w:start w:val="1"/>
      <w:numFmt w:val="decimal"/>
      <w:lvlText w:val="%1.%2.%3.%4.%5.%6.%7."/>
      <w:lvlJc w:val="left"/>
      <w:pPr>
        <w:tabs>
          <w:tab w:val="num" w:pos="4248"/>
        </w:tabs>
        <w:ind w:left="4248" w:hanging="1800"/>
      </w:pPr>
      <w:rPr>
        <w:rFonts w:hint="default"/>
      </w:rPr>
    </w:lvl>
    <w:lvl w:ilvl="7">
      <w:start w:val="1"/>
      <w:numFmt w:val="decimal"/>
      <w:lvlText w:val="%1.%2.%3.%4.%5.%6.%7.%8."/>
      <w:lvlJc w:val="left"/>
      <w:pPr>
        <w:tabs>
          <w:tab w:val="num" w:pos="4656"/>
        </w:tabs>
        <w:ind w:left="4656" w:hanging="1800"/>
      </w:pPr>
      <w:rPr>
        <w:rFonts w:hint="default"/>
      </w:rPr>
    </w:lvl>
    <w:lvl w:ilvl="8">
      <w:start w:val="1"/>
      <w:numFmt w:val="decimal"/>
      <w:lvlText w:val="%1.%2.%3.%4.%5.%6.%7.%8.%9."/>
      <w:lvlJc w:val="left"/>
      <w:pPr>
        <w:tabs>
          <w:tab w:val="num" w:pos="5424"/>
        </w:tabs>
        <w:ind w:left="5424" w:hanging="2160"/>
      </w:pPr>
      <w:rPr>
        <w:rFonts w:hint="default"/>
      </w:rPr>
    </w:lvl>
  </w:abstractNum>
  <w:abstractNum w:abstractNumId="2" w15:restartNumberingAfterBreak="0">
    <w:nsid w:val="08640EA3"/>
    <w:multiLevelType w:val="multilevel"/>
    <w:tmpl w:val="7B4C9EE8"/>
    <w:lvl w:ilvl="0">
      <w:start w:val="2"/>
      <w:numFmt w:val="decimal"/>
      <w:lvlText w:val="%1."/>
      <w:lvlJc w:val="left"/>
      <w:pPr>
        <w:tabs>
          <w:tab w:val="num" w:pos="360"/>
        </w:tabs>
        <w:ind w:left="360" w:hanging="360"/>
      </w:pPr>
      <w:rPr>
        <w:rFonts w:hint="default"/>
      </w:rPr>
    </w:lvl>
    <w:lvl w:ilvl="1">
      <w:start w:val="1"/>
      <w:numFmt w:val="decimal"/>
      <w:lvlText w:val="10.%2."/>
      <w:lvlJc w:val="left"/>
      <w:pPr>
        <w:tabs>
          <w:tab w:val="num" w:pos="1128"/>
        </w:tabs>
        <w:ind w:left="1128" w:hanging="720"/>
      </w:pPr>
      <w:rPr>
        <w:rFonts w:hint="default"/>
      </w:rPr>
    </w:lvl>
    <w:lvl w:ilvl="2">
      <w:start w:val="1"/>
      <w:numFmt w:val="decimal"/>
      <w:lvlText w:val="%1.%2.%3."/>
      <w:lvlJc w:val="left"/>
      <w:pPr>
        <w:tabs>
          <w:tab w:val="num" w:pos="1536"/>
        </w:tabs>
        <w:ind w:left="1536" w:hanging="720"/>
      </w:pPr>
      <w:rPr>
        <w:rFonts w:hint="default"/>
      </w:rPr>
    </w:lvl>
    <w:lvl w:ilvl="3">
      <w:start w:val="1"/>
      <w:numFmt w:val="decimal"/>
      <w:lvlText w:val="%1.%2.%3.%4."/>
      <w:lvlJc w:val="left"/>
      <w:pPr>
        <w:tabs>
          <w:tab w:val="num" w:pos="2304"/>
        </w:tabs>
        <w:ind w:left="2304" w:hanging="1080"/>
      </w:pPr>
      <w:rPr>
        <w:rFonts w:hint="default"/>
      </w:rPr>
    </w:lvl>
    <w:lvl w:ilvl="4">
      <w:start w:val="1"/>
      <w:numFmt w:val="decimal"/>
      <w:lvlText w:val="%1.%2.%3.%4.%5."/>
      <w:lvlJc w:val="left"/>
      <w:pPr>
        <w:tabs>
          <w:tab w:val="num" w:pos="2712"/>
        </w:tabs>
        <w:ind w:left="2712" w:hanging="1080"/>
      </w:pPr>
      <w:rPr>
        <w:rFonts w:hint="default"/>
      </w:rPr>
    </w:lvl>
    <w:lvl w:ilvl="5">
      <w:start w:val="1"/>
      <w:numFmt w:val="decimal"/>
      <w:lvlText w:val="%1.%2.%3.%4.%5.%6."/>
      <w:lvlJc w:val="left"/>
      <w:pPr>
        <w:tabs>
          <w:tab w:val="num" w:pos="3480"/>
        </w:tabs>
        <w:ind w:left="3480" w:hanging="1440"/>
      </w:pPr>
      <w:rPr>
        <w:rFonts w:hint="default"/>
      </w:rPr>
    </w:lvl>
    <w:lvl w:ilvl="6">
      <w:start w:val="1"/>
      <w:numFmt w:val="decimal"/>
      <w:lvlText w:val="%1.%2.%3.%4.%5.%6.%7."/>
      <w:lvlJc w:val="left"/>
      <w:pPr>
        <w:tabs>
          <w:tab w:val="num" w:pos="4248"/>
        </w:tabs>
        <w:ind w:left="4248" w:hanging="1800"/>
      </w:pPr>
      <w:rPr>
        <w:rFonts w:hint="default"/>
      </w:rPr>
    </w:lvl>
    <w:lvl w:ilvl="7">
      <w:start w:val="1"/>
      <w:numFmt w:val="decimal"/>
      <w:lvlText w:val="%1.%2.%3.%4.%5.%6.%7.%8."/>
      <w:lvlJc w:val="left"/>
      <w:pPr>
        <w:tabs>
          <w:tab w:val="num" w:pos="4656"/>
        </w:tabs>
        <w:ind w:left="4656" w:hanging="1800"/>
      </w:pPr>
      <w:rPr>
        <w:rFonts w:hint="default"/>
      </w:rPr>
    </w:lvl>
    <w:lvl w:ilvl="8">
      <w:start w:val="1"/>
      <w:numFmt w:val="decimal"/>
      <w:lvlText w:val="%1.%2.%3.%4.%5.%6.%7.%8.%9."/>
      <w:lvlJc w:val="left"/>
      <w:pPr>
        <w:tabs>
          <w:tab w:val="num" w:pos="5424"/>
        </w:tabs>
        <w:ind w:left="5424" w:hanging="2160"/>
      </w:pPr>
      <w:rPr>
        <w:rFonts w:hint="default"/>
      </w:rPr>
    </w:lvl>
  </w:abstractNum>
  <w:abstractNum w:abstractNumId="3" w15:restartNumberingAfterBreak="0">
    <w:nsid w:val="0A894C38"/>
    <w:multiLevelType w:val="multilevel"/>
    <w:tmpl w:val="9A02DCF8"/>
    <w:lvl w:ilvl="0">
      <w:start w:val="2"/>
      <w:numFmt w:val="decimal"/>
      <w:lvlText w:val="%1."/>
      <w:lvlJc w:val="left"/>
      <w:pPr>
        <w:tabs>
          <w:tab w:val="num" w:pos="360"/>
        </w:tabs>
        <w:ind w:left="360" w:hanging="360"/>
      </w:pPr>
      <w:rPr>
        <w:rFonts w:hint="default"/>
      </w:rPr>
    </w:lvl>
    <w:lvl w:ilvl="1">
      <w:start w:val="1"/>
      <w:numFmt w:val="decimal"/>
      <w:lvlText w:val="4.%2."/>
      <w:lvlJc w:val="left"/>
      <w:pPr>
        <w:tabs>
          <w:tab w:val="num" w:pos="1128"/>
        </w:tabs>
        <w:ind w:left="1128" w:hanging="720"/>
      </w:pPr>
      <w:rPr>
        <w:rFonts w:hint="default"/>
      </w:rPr>
    </w:lvl>
    <w:lvl w:ilvl="2">
      <w:start w:val="1"/>
      <w:numFmt w:val="decimal"/>
      <w:lvlText w:val="%1.%2.%3."/>
      <w:lvlJc w:val="left"/>
      <w:pPr>
        <w:tabs>
          <w:tab w:val="num" w:pos="1536"/>
        </w:tabs>
        <w:ind w:left="1536" w:hanging="720"/>
      </w:pPr>
      <w:rPr>
        <w:rFonts w:hint="default"/>
      </w:rPr>
    </w:lvl>
    <w:lvl w:ilvl="3">
      <w:start w:val="1"/>
      <w:numFmt w:val="decimal"/>
      <w:lvlText w:val="%1.%2.%3.%4."/>
      <w:lvlJc w:val="left"/>
      <w:pPr>
        <w:tabs>
          <w:tab w:val="num" w:pos="2304"/>
        </w:tabs>
        <w:ind w:left="2304" w:hanging="1080"/>
      </w:pPr>
      <w:rPr>
        <w:rFonts w:hint="default"/>
      </w:rPr>
    </w:lvl>
    <w:lvl w:ilvl="4">
      <w:start w:val="1"/>
      <w:numFmt w:val="decimal"/>
      <w:lvlText w:val="%1.%2.%3.%4.%5."/>
      <w:lvlJc w:val="left"/>
      <w:pPr>
        <w:tabs>
          <w:tab w:val="num" w:pos="2712"/>
        </w:tabs>
        <w:ind w:left="2712" w:hanging="1080"/>
      </w:pPr>
      <w:rPr>
        <w:rFonts w:hint="default"/>
      </w:rPr>
    </w:lvl>
    <w:lvl w:ilvl="5">
      <w:start w:val="1"/>
      <w:numFmt w:val="decimal"/>
      <w:lvlText w:val="%1.%2.%3.%4.%5.%6."/>
      <w:lvlJc w:val="left"/>
      <w:pPr>
        <w:tabs>
          <w:tab w:val="num" w:pos="3480"/>
        </w:tabs>
        <w:ind w:left="3480" w:hanging="1440"/>
      </w:pPr>
      <w:rPr>
        <w:rFonts w:hint="default"/>
      </w:rPr>
    </w:lvl>
    <w:lvl w:ilvl="6">
      <w:start w:val="1"/>
      <w:numFmt w:val="decimal"/>
      <w:lvlText w:val="%1.%2.%3.%4.%5.%6.%7."/>
      <w:lvlJc w:val="left"/>
      <w:pPr>
        <w:tabs>
          <w:tab w:val="num" w:pos="4248"/>
        </w:tabs>
        <w:ind w:left="4248" w:hanging="1800"/>
      </w:pPr>
      <w:rPr>
        <w:rFonts w:hint="default"/>
      </w:rPr>
    </w:lvl>
    <w:lvl w:ilvl="7">
      <w:start w:val="1"/>
      <w:numFmt w:val="decimal"/>
      <w:lvlText w:val="%1.%2.%3.%4.%5.%6.%7.%8."/>
      <w:lvlJc w:val="left"/>
      <w:pPr>
        <w:tabs>
          <w:tab w:val="num" w:pos="4656"/>
        </w:tabs>
        <w:ind w:left="4656" w:hanging="1800"/>
      </w:pPr>
      <w:rPr>
        <w:rFonts w:hint="default"/>
      </w:rPr>
    </w:lvl>
    <w:lvl w:ilvl="8">
      <w:start w:val="1"/>
      <w:numFmt w:val="decimal"/>
      <w:lvlText w:val="%1.%2.%3.%4.%5.%6.%7.%8.%9."/>
      <w:lvlJc w:val="left"/>
      <w:pPr>
        <w:tabs>
          <w:tab w:val="num" w:pos="5424"/>
        </w:tabs>
        <w:ind w:left="5424" w:hanging="2160"/>
      </w:pPr>
      <w:rPr>
        <w:rFonts w:hint="default"/>
      </w:rPr>
    </w:lvl>
  </w:abstractNum>
  <w:abstractNum w:abstractNumId="4" w15:restartNumberingAfterBreak="0">
    <w:nsid w:val="0E69743C"/>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DD10E24"/>
    <w:multiLevelType w:val="multilevel"/>
    <w:tmpl w:val="97CE500A"/>
    <w:lvl w:ilvl="0">
      <w:start w:val="1"/>
      <w:numFmt w:val="decimal"/>
      <w:lvlText w:val="%1."/>
      <w:lvlJc w:val="left"/>
      <w:pPr>
        <w:tabs>
          <w:tab w:val="num" w:pos="360"/>
        </w:tabs>
        <w:ind w:left="360" w:hanging="360"/>
      </w:pPr>
      <w:rPr>
        <w:rFonts w:ascii="Verdana" w:hAnsi="Verdana" w:hint="default"/>
        <w:sz w:val="18"/>
        <w:szCs w:val="18"/>
      </w:rPr>
    </w:lvl>
    <w:lvl w:ilvl="1">
      <w:start w:val="1"/>
      <w:numFmt w:val="decimal"/>
      <w:lvlText w:val="%1.%2."/>
      <w:lvlJc w:val="left"/>
      <w:pPr>
        <w:tabs>
          <w:tab w:val="num" w:pos="537"/>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15:restartNumberingAfterBreak="0">
    <w:nsid w:val="1EDB005D"/>
    <w:multiLevelType w:val="multilevel"/>
    <w:tmpl w:val="5FCA2932"/>
    <w:lvl w:ilvl="0">
      <w:start w:val="2"/>
      <w:numFmt w:val="decimal"/>
      <w:lvlText w:val="%1."/>
      <w:lvlJc w:val="left"/>
      <w:pPr>
        <w:tabs>
          <w:tab w:val="num" w:pos="360"/>
        </w:tabs>
        <w:ind w:left="360" w:hanging="360"/>
      </w:pPr>
      <w:rPr>
        <w:rFonts w:hint="default"/>
      </w:rPr>
    </w:lvl>
    <w:lvl w:ilvl="1">
      <w:start w:val="1"/>
      <w:numFmt w:val="decimal"/>
      <w:lvlText w:val="7.%2."/>
      <w:lvlJc w:val="left"/>
      <w:pPr>
        <w:tabs>
          <w:tab w:val="num" w:pos="1128"/>
        </w:tabs>
        <w:ind w:left="1128" w:hanging="720"/>
      </w:pPr>
      <w:rPr>
        <w:rFonts w:hint="default"/>
      </w:rPr>
    </w:lvl>
    <w:lvl w:ilvl="2">
      <w:start w:val="1"/>
      <w:numFmt w:val="decimal"/>
      <w:lvlText w:val="%1.%2.%3."/>
      <w:lvlJc w:val="left"/>
      <w:pPr>
        <w:tabs>
          <w:tab w:val="num" w:pos="1536"/>
        </w:tabs>
        <w:ind w:left="1536" w:hanging="720"/>
      </w:pPr>
      <w:rPr>
        <w:rFonts w:hint="default"/>
      </w:rPr>
    </w:lvl>
    <w:lvl w:ilvl="3">
      <w:start w:val="1"/>
      <w:numFmt w:val="decimal"/>
      <w:lvlText w:val="%1.%2.%3.%4."/>
      <w:lvlJc w:val="left"/>
      <w:pPr>
        <w:tabs>
          <w:tab w:val="num" w:pos="2304"/>
        </w:tabs>
        <w:ind w:left="2304" w:hanging="1080"/>
      </w:pPr>
      <w:rPr>
        <w:rFonts w:hint="default"/>
      </w:rPr>
    </w:lvl>
    <w:lvl w:ilvl="4">
      <w:start w:val="1"/>
      <w:numFmt w:val="decimal"/>
      <w:lvlText w:val="%1.%2.%3.%4.%5."/>
      <w:lvlJc w:val="left"/>
      <w:pPr>
        <w:tabs>
          <w:tab w:val="num" w:pos="2712"/>
        </w:tabs>
        <w:ind w:left="2712" w:hanging="1080"/>
      </w:pPr>
      <w:rPr>
        <w:rFonts w:hint="default"/>
      </w:rPr>
    </w:lvl>
    <w:lvl w:ilvl="5">
      <w:start w:val="1"/>
      <w:numFmt w:val="decimal"/>
      <w:lvlText w:val="%1.%2.%3.%4.%5.%6."/>
      <w:lvlJc w:val="left"/>
      <w:pPr>
        <w:tabs>
          <w:tab w:val="num" w:pos="3480"/>
        </w:tabs>
        <w:ind w:left="3480" w:hanging="1440"/>
      </w:pPr>
      <w:rPr>
        <w:rFonts w:hint="default"/>
      </w:rPr>
    </w:lvl>
    <w:lvl w:ilvl="6">
      <w:start w:val="1"/>
      <w:numFmt w:val="decimal"/>
      <w:lvlText w:val="%1.%2.%3.%4.%5.%6.%7."/>
      <w:lvlJc w:val="left"/>
      <w:pPr>
        <w:tabs>
          <w:tab w:val="num" w:pos="4248"/>
        </w:tabs>
        <w:ind w:left="4248" w:hanging="1800"/>
      </w:pPr>
      <w:rPr>
        <w:rFonts w:hint="default"/>
      </w:rPr>
    </w:lvl>
    <w:lvl w:ilvl="7">
      <w:start w:val="1"/>
      <w:numFmt w:val="decimal"/>
      <w:lvlText w:val="%1.%2.%3.%4.%5.%6.%7.%8."/>
      <w:lvlJc w:val="left"/>
      <w:pPr>
        <w:tabs>
          <w:tab w:val="num" w:pos="4656"/>
        </w:tabs>
        <w:ind w:left="4656" w:hanging="1800"/>
      </w:pPr>
      <w:rPr>
        <w:rFonts w:hint="default"/>
      </w:rPr>
    </w:lvl>
    <w:lvl w:ilvl="8">
      <w:start w:val="1"/>
      <w:numFmt w:val="decimal"/>
      <w:lvlText w:val="%1.%2.%3.%4.%5.%6.%7.%8.%9."/>
      <w:lvlJc w:val="left"/>
      <w:pPr>
        <w:tabs>
          <w:tab w:val="num" w:pos="5424"/>
        </w:tabs>
        <w:ind w:left="5424" w:hanging="2160"/>
      </w:pPr>
      <w:rPr>
        <w:rFonts w:hint="default"/>
      </w:rPr>
    </w:lvl>
  </w:abstractNum>
  <w:abstractNum w:abstractNumId="7" w15:restartNumberingAfterBreak="0">
    <w:nsid w:val="208E1EDA"/>
    <w:multiLevelType w:val="multilevel"/>
    <w:tmpl w:val="B1F6D46E"/>
    <w:lvl w:ilvl="0">
      <w:start w:val="2"/>
      <w:numFmt w:val="decimal"/>
      <w:lvlText w:val="%1."/>
      <w:lvlJc w:val="left"/>
      <w:pPr>
        <w:tabs>
          <w:tab w:val="num" w:pos="360"/>
        </w:tabs>
        <w:ind w:left="360" w:hanging="360"/>
      </w:pPr>
      <w:rPr>
        <w:rFonts w:hint="default"/>
      </w:rPr>
    </w:lvl>
    <w:lvl w:ilvl="1">
      <w:start w:val="1"/>
      <w:numFmt w:val="decimal"/>
      <w:lvlText w:val="6.%2."/>
      <w:lvlJc w:val="left"/>
      <w:pPr>
        <w:tabs>
          <w:tab w:val="num" w:pos="1128"/>
        </w:tabs>
        <w:ind w:left="1128" w:hanging="720"/>
      </w:pPr>
      <w:rPr>
        <w:rFonts w:hint="default"/>
      </w:rPr>
    </w:lvl>
    <w:lvl w:ilvl="2">
      <w:start w:val="1"/>
      <w:numFmt w:val="decimal"/>
      <w:lvlText w:val="%1.%2.%3."/>
      <w:lvlJc w:val="left"/>
      <w:pPr>
        <w:tabs>
          <w:tab w:val="num" w:pos="1536"/>
        </w:tabs>
        <w:ind w:left="1536" w:hanging="720"/>
      </w:pPr>
      <w:rPr>
        <w:rFonts w:hint="default"/>
      </w:rPr>
    </w:lvl>
    <w:lvl w:ilvl="3">
      <w:start w:val="1"/>
      <w:numFmt w:val="decimal"/>
      <w:lvlText w:val="%1.%2.%3.%4."/>
      <w:lvlJc w:val="left"/>
      <w:pPr>
        <w:tabs>
          <w:tab w:val="num" w:pos="2304"/>
        </w:tabs>
        <w:ind w:left="2304" w:hanging="1080"/>
      </w:pPr>
      <w:rPr>
        <w:rFonts w:hint="default"/>
      </w:rPr>
    </w:lvl>
    <w:lvl w:ilvl="4">
      <w:start w:val="1"/>
      <w:numFmt w:val="decimal"/>
      <w:lvlText w:val="%1.%2.%3.%4.%5."/>
      <w:lvlJc w:val="left"/>
      <w:pPr>
        <w:tabs>
          <w:tab w:val="num" w:pos="2712"/>
        </w:tabs>
        <w:ind w:left="2712" w:hanging="1080"/>
      </w:pPr>
      <w:rPr>
        <w:rFonts w:hint="default"/>
      </w:rPr>
    </w:lvl>
    <w:lvl w:ilvl="5">
      <w:start w:val="1"/>
      <w:numFmt w:val="decimal"/>
      <w:lvlText w:val="%1.%2.%3.%4.%5.%6."/>
      <w:lvlJc w:val="left"/>
      <w:pPr>
        <w:tabs>
          <w:tab w:val="num" w:pos="3480"/>
        </w:tabs>
        <w:ind w:left="3480" w:hanging="1440"/>
      </w:pPr>
      <w:rPr>
        <w:rFonts w:hint="default"/>
      </w:rPr>
    </w:lvl>
    <w:lvl w:ilvl="6">
      <w:start w:val="1"/>
      <w:numFmt w:val="decimal"/>
      <w:lvlText w:val="%1.%2.%3.%4.%5.%6.%7."/>
      <w:lvlJc w:val="left"/>
      <w:pPr>
        <w:tabs>
          <w:tab w:val="num" w:pos="4248"/>
        </w:tabs>
        <w:ind w:left="4248" w:hanging="1800"/>
      </w:pPr>
      <w:rPr>
        <w:rFonts w:hint="default"/>
      </w:rPr>
    </w:lvl>
    <w:lvl w:ilvl="7">
      <w:start w:val="1"/>
      <w:numFmt w:val="decimal"/>
      <w:lvlText w:val="%1.%2.%3.%4.%5.%6.%7.%8."/>
      <w:lvlJc w:val="left"/>
      <w:pPr>
        <w:tabs>
          <w:tab w:val="num" w:pos="4656"/>
        </w:tabs>
        <w:ind w:left="4656" w:hanging="1800"/>
      </w:pPr>
      <w:rPr>
        <w:rFonts w:hint="default"/>
      </w:rPr>
    </w:lvl>
    <w:lvl w:ilvl="8">
      <w:start w:val="1"/>
      <w:numFmt w:val="decimal"/>
      <w:lvlText w:val="%1.%2.%3.%4.%5.%6.%7.%8.%9."/>
      <w:lvlJc w:val="left"/>
      <w:pPr>
        <w:tabs>
          <w:tab w:val="num" w:pos="5424"/>
        </w:tabs>
        <w:ind w:left="5424" w:hanging="2160"/>
      </w:pPr>
      <w:rPr>
        <w:rFonts w:hint="default"/>
      </w:rPr>
    </w:lvl>
  </w:abstractNum>
  <w:abstractNum w:abstractNumId="8" w15:restartNumberingAfterBreak="0">
    <w:nsid w:val="22C22625"/>
    <w:multiLevelType w:val="hybridMultilevel"/>
    <w:tmpl w:val="8070B3CA"/>
    <w:lvl w:ilvl="0" w:tplc="0406000B">
      <w:start w:val="15"/>
      <w:numFmt w:val="bullet"/>
      <w:lvlText w:val=""/>
      <w:lvlJc w:val="left"/>
      <w:pPr>
        <w:ind w:left="720" w:hanging="360"/>
      </w:pPr>
      <w:rPr>
        <w:rFonts w:ascii="Wingdings" w:eastAsia="Times New Roman" w:hAnsi="Wingdings"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93E5E03"/>
    <w:multiLevelType w:val="multilevel"/>
    <w:tmpl w:val="905226C6"/>
    <w:lvl w:ilvl="0">
      <w:start w:val="2"/>
      <w:numFmt w:val="decimal"/>
      <w:lvlText w:val="%1."/>
      <w:lvlJc w:val="left"/>
      <w:pPr>
        <w:tabs>
          <w:tab w:val="num" w:pos="360"/>
        </w:tabs>
        <w:ind w:left="360" w:hanging="360"/>
      </w:pPr>
      <w:rPr>
        <w:rFonts w:hint="default"/>
      </w:rPr>
    </w:lvl>
    <w:lvl w:ilvl="1">
      <w:start w:val="1"/>
      <w:numFmt w:val="decimal"/>
      <w:lvlText w:val="6.%2."/>
      <w:lvlJc w:val="left"/>
      <w:pPr>
        <w:tabs>
          <w:tab w:val="num" w:pos="1128"/>
        </w:tabs>
        <w:ind w:left="1128" w:hanging="720"/>
      </w:pPr>
      <w:rPr>
        <w:rFonts w:hint="default"/>
      </w:rPr>
    </w:lvl>
    <w:lvl w:ilvl="2">
      <w:start w:val="1"/>
      <w:numFmt w:val="decimal"/>
      <w:lvlText w:val="%1.%2.%3."/>
      <w:lvlJc w:val="left"/>
      <w:pPr>
        <w:tabs>
          <w:tab w:val="num" w:pos="1536"/>
        </w:tabs>
        <w:ind w:left="1536" w:hanging="720"/>
      </w:pPr>
      <w:rPr>
        <w:rFonts w:hint="default"/>
      </w:rPr>
    </w:lvl>
    <w:lvl w:ilvl="3">
      <w:start w:val="1"/>
      <w:numFmt w:val="decimal"/>
      <w:lvlText w:val="%1.%2.%3.%4."/>
      <w:lvlJc w:val="left"/>
      <w:pPr>
        <w:tabs>
          <w:tab w:val="num" w:pos="2304"/>
        </w:tabs>
        <w:ind w:left="2304" w:hanging="1080"/>
      </w:pPr>
      <w:rPr>
        <w:rFonts w:hint="default"/>
      </w:rPr>
    </w:lvl>
    <w:lvl w:ilvl="4">
      <w:start w:val="1"/>
      <w:numFmt w:val="decimal"/>
      <w:lvlText w:val="%1.%2.%3.%4.%5."/>
      <w:lvlJc w:val="left"/>
      <w:pPr>
        <w:tabs>
          <w:tab w:val="num" w:pos="2712"/>
        </w:tabs>
        <w:ind w:left="2712" w:hanging="1080"/>
      </w:pPr>
      <w:rPr>
        <w:rFonts w:hint="default"/>
      </w:rPr>
    </w:lvl>
    <w:lvl w:ilvl="5">
      <w:start w:val="1"/>
      <w:numFmt w:val="decimal"/>
      <w:lvlText w:val="%1.%2.%3.%4.%5.%6."/>
      <w:lvlJc w:val="left"/>
      <w:pPr>
        <w:tabs>
          <w:tab w:val="num" w:pos="3480"/>
        </w:tabs>
        <w:ind w:left="3480" w:hanging="1440"/>
      </w:pPr>
      <w:rPr>
        <w:rFonts w:hint="default"/>
      </w:rPr>
    </w:lvl>
    <w:lvl w:ilvl="6">
      <w:start w:val="1"/>
      <w:numFmt w:val="decimal"/>
      <w:lvlText w:val="%1.%2.%3.%4.%5.%6.%7."/>
      <w:lvlJc w:val="left"/>
      <w:pPr>
        <w:tabs>
          <w:tab w:val="num" w:pos="4248"/>
        </w:tabs>
        <w:ind w:left="4248" w:hanging="1800"/>
      </w:pPr>
      <w:rPr>
        <w:rFonts w:hint="default"/>
      </w:rPr>
    </w:lvl>
    <w:lvl w:ilvl="7">
      <w:start w:val="1"/>
      <w:numFmt w:val="decimal"/>
      <w:lvlText w:val="%1.%2.%3.%4.%5.%6.%7.%8."/>
      <w:lvlJc w:val="left"/>
      <w:pPr>
        <w:tabs>
          <w:tab w:val="num" w:pos="4656"/>
        </w:tabs>
        <w:ind w:left="4656" w:hanging="1800"/>
      </w:pPr>
      <w:rPr>
        <w:rFonts w:hint="default"/>
      </w:rPr>
    </w:lvl>
    <w:lvl w:ilvl="8">
      <w:start w:val="1"/>
      <w:numFmt w:val="decimal"/>
      <w:lvlText w:val="%1.%2.%3.%4.%5.%6.%7.%8.%9."/>
      <w:lvlJc w:val="left"/>
      <w:pPr>
        <w:tabs>
          <w:tab w:val="num" w:pos="5424"/>
        </w:tabs>
        <w:ind w:left="5424" w:hanging="2160"/>
      </w:pPr>
      <w:rPr>
        <w:rFonts w:hint="default"/>
      </w:rPr>
    </w:lvl>
  </w:abstractNum>
  <w:abstractNum w:abstractNumId="10" w15:restartNumberingAfterBreak="0">
    <w:nsid w:val="29695DB7"/>
    <w:multiLevelType w:val="hybridMultilevel"/>
    <w:tmpl w:val="E4BECBF6"/>
    <w:lvl w:ilvl="0" w:tplc="04060011">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1" w15:restartNumberingAfterBreak="0">
    <w:nsid w:val="2A320BAE"/>
    <w:multiLevelType w:val="multilevel"/>
    <w:tmpl w:val="9A02DCF8"/>
    <w:lvl w:ilvl="0">
      <w:start w:val="2"/>
      <w:numFmt w:val="decimal"/>
      <w:lvlText w:val="%1."/>
      <w:lvlJc w:val="left"/>
      <w:pPr>
        <w:tabs>
          <w:tab w:val="num" w:pos="360"/>
        </w:tabs>
        <w:ind w:left="360" w:hanging="360"/>
      </w:pPr>
      <w:rPr>
        <w:rFonts w:hint="default"/>
      </w:rPr>
    </w:lvl>
    <w:lvl w:ilvl="1">
      <w:start w:val="1"/>
      <w:numFmt w:val="decimal"/>
      <w:lvlText w:val="4.%2."/>
      <w:lvlJc w:val="left"/>
      <w:pPr>
        <w:tabs>
          <w:tab w:val="num" w:pos="1128"/>
        </w:tabs>
        <w:ind w:left="1128" w:hanging="720"/>
      </w:pPr>
      <w:rPr>
        <w:rFonts w:hint="default"/>
      </w:rPr>
    </w:lvl>
    <w:lvl w:ilvl="2">
      <w:start w:val="1"/>
      <w:numFmt w:val="decimal"/>
      <w:lvlText w:val="%1.%2.%3."/>
      <w:lvlJc w:val="left"/>
      <w:pPr>
        <w:tabs>
          <w:tab w:val="num" w:pos="1536"/>
        </w:tabs>
        <w:ind w:left="1536" w:hanging="720"/>
      </w:pPr>
      <w:rPr>
        <w:rFonts w:hint="default"/>
      </w:rPr>
    </w:lvl>
    <w:lvl w:ilvl="3">
      <w:start w:val="1"/>
      <w:numFmt w:val="decimal"/>
      <w:lvlText w:val="%1.%2.%3.%4."/>
      <w:lvlJc w:val="left"/>
      <w:pPr>
        <w:tabs>
          <w:tab w:val="num" w:pos="2304"/>
        </w:tabs>
        <w:ind w:left="2304" w:hanging="1080"/>
      </w:pPr>
      <w:rPr>
        <w:rFonts w:hint="default"/>
      </w:rPr>
    </w:lvl>
    <w:lvl w:ilvl="4">
      <w:start w:val="1"/>
      <w:numFmt w:val="decimal"/>
      <w:lvlText w:val="%1.%2.%3.%4.%5."/>
      <w:lvlJc w:val="left"/>
      <w:pPr>
        <w:tabs>
          <w:tab w:val="num" w:pos="2712"/>
        </w:tabs>
        <w:ind w:left="2712" w:hanging="1080"/>
      </w:pPr>
      <w:rPr>
        <w:rFonts w:hint="default"/>
      </w:rPr>
    </w:lvl>
    <w:lvl w:ilvl="5">
      <w:start w:val="1"/>
      <w:numFmt w:val="decimal"/>
      <w:lvlText w:val="%1.%2.%3.%4.%5.%6."/>
      <w:lvlJc w:val="left"/>
      <w:pPr>
        <w:tabs>
          <w:tab w:val="num" w:pos="3480"/>
        </w:tabs>
        <w:ind w:left="3480" w:hanging="1440"/>
      </w:pPr>
      <w:rPr>
        <w:rFonts w:hint="default"/>
      </w:rPr>
    </w:lvl>
    <w:lvl w:ilvl="6">
      <w:start w:val="1"/>
      <w:numFmt w:val="decimal"/>
      <w:lvlText w:val="%1.%2.%3.%4.%5.%6.%7."/>
      <w:lvlJc w:val="left"/>
      <w:pPr>
        <w:tabs>
          <w:tab w:val="num" w:pos="4248"/>
        </w:tabs>
        <w:ind w:left="4248" w:hanging="1800"/>
      </w:pPr>
      <w:rPr>
        <w:rFonts w:hint="default"/>
      </w:rPr>
    </w:lvl>
    <w:lvl w:ilvl="7">
      <w:start w:val="1"/>
      <w:numFmt w:val="decimal"/>
      <w:lvlText w:val="%1.%2.%3.%4.%5.%6.%7.%8."/>
      <w:lvlJc w:val="left"/>
      <w:pPr>
        <w:tabs>
          <w:tab w:val="num" w:pos="4656"/>
        </w:tabs>
        <w:ind w:left="4656" w:hanging="1800"/>
      </w:pPr>
      <w:rPr>
        <w:rFonts w:hint="default"/>
      </w:rPr>
    </w:lvl>
    <w:lvl w:ilvl="8">
      <w:start w:val="1"/>
      <w:numFmt w:val="decimal"/>
      <w:lvlText w:val="%1.%2.%3.%4.%5.%6.%7.%8.%9."/>
      <w:lvlJc w:val="left"/>
      <w:pPr>
        <w:tabs>
          <w:tab w:val="num" w:pos="5424"/>
        </w:tabs>
        <w:ind w:left="5424" w:hanging="2160"/>
      </w:pPr>
      <w:rPr>
        <w:rFonts w:hint="default"/>
      </w:rPr>
    </w:lvl>
  </w:abstractNum>
  <w:abstractNum w:abstractNumId="12" w15:restartNumberingAfterBreak="0">
    <w:nsid w:val="2EF533A2"/>
    <w:multiLevelType w:val="multilevel"/>
    <w:tmpl w:val="F5A09E42"/>
    <w:lvl w:ilvl="0">
      <w:start w:val="1"/>
      <w:numFmt w:val="decimal"/>
      <w:lvlText w:val="%1."/>
      <w:lvlJc w:val="left"/>
      <w:pPr>
        <w:tabs>
          <w:tab w:val="num" w:pos="408"/>
        </w:tabs>
        <w:ind w:left="408" w:hanging="408"/>
      </w:pPr>
      <w:rPr>
        <w:rFonts w:hint="default"/>
      </w:rPr>
    </w:lvl>
    <w:lvl w:ilvl="1">
      <w:start w:val="1"/>
      <w:numFmt w:val="decimal"/>
      <w:lvlText w:val="5.%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3" w15:restartNumberingAfterBreak="0">
    <w:nsid w:val="3017321A"/>
    <w:multiLevelType w:val="multilevel"/>
    <w:tmpl w:val="97CE500A"/>
    <w:lvl w:ilvl="0">
      <w:start w:val="1"/>
      <w:numFmt w:val="decimal"/>
      <w:lvlText w:val="%1."/>
      <w:lvlJc w:val="left"/>
      <w:pPr>
        <w:tabs>
          <w:tab w:val="num" w:pos="360"/>
        </w:tabs>
        <w:ind w:left="360" w:hanging="360"/>
      </w:pPr>
      <w:rPr>
        <w:rFonts w:ascii="Verdana" w:hAnsi="Verdana" w:hint="default"/>
        <w:sz w:val="18"/>
        <w:szCs w:val="18"/>
      </w:rPr>
    </w:lvl>
    <w:lvl w:ilvl="1">
      <w:start w:val="1"/>
      <w:numFmt w:val="decimal"/>
      <w:lvlText w:val="%1.%2."/>
      <w:lvlJc w:val="left"/>
      <w:pPr>
        <w:tabs>
          <w:tab w:val="num" w:pos="537"/>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310D0A83"/>
    <w:multiLevelType w:val="multilevel"/>
    <w:tmpl w:val="26560752"/>
    <w:lvl w:ilvl="0">
      <w:start w:val="1"/>
      <w:numFmt w:val="decimal"/>
      <w:lvlText w:val="%1."/>
      <w:lvlJc w:val="left"/>
      <w:pPr>
        <w:tabs>
          <w:tab w:val="num" w:pos="360"/>
        </w:tabs>
        <w:ind w:left="360" w:hanging="360"/>
      </w:pPr>
      <w:rPr>
        <w:rFonts w:hint="default"/>
        <w:sz w:val="18"/>
        <w:szCs w:val="18"/>
      </w:rPr>
    </w:lvl>
    <w:lvl w:ilvl="1">
      <w:start w:val="1"/>
      <w:numFmt w:val="decimal"/>
      <w:lvlText w:val="%1.%2."/>
      <w:lvlJc w:val="left"/>
      <w:pPr>
        <w:tabs>
          <w:tab w:val="num" w:pos="537"/>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15:restartNumberingAfterBreak="0">
    <w:nsid w:val="3CF42D3B"/>
    <w:multiLevelType w:val="multilevel"/>
    <w:tmpl w:val="AE7E90D8"/>
    <w:lvl w:ilvl="0">
      <w:start w:val="2"/>
      <w:numFmt w:val="decimal"/>
      <w:lvlText w:val="%1."/>
      <w:lvlJc w:val="left"/>
      <w:pPr>
        <w:tabs>
          <w:tab w:val="num" w:pos="360"/>
        </w:tabs>
        <w:ind w:left="360" w:hanging="360"/>
      </w:pPr>
      <w:rPr>
        <w:rFonts w:hint="default"/>
      </w:rPr>
    </w:lvl>
    <w:lvl w:ilvl="1">
      <w:start w:val="1"/>
      <w:numFmt w:val="decimal"/>
      <w:lvlText w:val="2.%2."/>
      <w:lvlJc w:val="left"/>
      <w:pPr>
        <w:tabs>
          <w:tab w:val="num" w:pos="1128"/>
        </w:tabs>
        <w:ind w:left="1128" w:hanging="720"/>
      </w:pPr>
      <w:rPr>
        <w:rFonts w:hint="default"/>
      </w:rPr>
    </w:lvl>
    <w:lvl w:ilvl="2">
      <w:start w:val="1"/>
      <w:numFmt w:val="decimal"/>
      <w:lvlText w:val="%1.%2.%3."/>
      <w:lvlJc w:val="left"/>
      <w:pPr>
        <w:tabs>
          <w:tab w:val="num" w:pos="1536"/>
        </w:tabs>
        <w:ind w:left="1536" w:hanging="720"/>
      </w:pPr>
      <w:rPr>
        <w:rFonts w:hint="default"/>
      </w:rPr>
    </w:lvl>
    <w:lvl w:ilvl="3">
      <w:start w:val="1"/>
      <w:numFmt w:val="decimal"/>
      <w:lvlText w:val="%1.%2.%3.%4."/>
      <w:lvlJc w:val="left"/>
      <w:pPr>
        <w:tabs>
          <w:tab w:val="num" w:pos="2304"/>
        </w:tabs>
        <w:ind w:left="2304" w:hanging="1080"/>
      </w:pPr>
      <w:rPr>
        <w:rFonts w:hint="default"/>
      </w:rPr>
    </w:lvl>
    <w:lvl w:ilvl="4">
      <w:start w:val="1"/>
      <w:numFmt w:val="decimal"/>
      <w:lvlText w:val="%1.%2.%3.%4.%5."/>
      <w:lvlJc w:val="left"/>
      <w:pPr>
        <w:tabs>
          <w:tab w:val="num" w:pos="2712"/>
        </w:tabs>
        <w:ind w:left="2712" w:hanging="1080"/>
      </w:pPr>
      <w:rPr>
        <w:rFonts w:hint="default"/>
      </w:rPr>
    </w:lvl>
    <w:lvl w:ilvl="5">
      <w:start w:val="1"/>
      <w:numFmt w:val="decimal"/>
      <w:lvlText w:val="%1.%2.%3.%4.%5.%6."/>
      <w:lvlJc w:val="left"/>
      <w:pPr>
        <w:tabs>
          <w:tab w:val="num" w:pos="3480"/>
        </w:tabs>
        <w:ind w:left="3480" w:hanging="1440"/>
      </w:pPr>
      <w:rPr>
        <w:rFonts w:hint="default"/>
      </w:rPr>
    </w:lvl>
    <w:lvl w:ilvl="6">
      <w:start w:val="1"/>
      <w:numFmt w:val="decimal"/>
      <w:lvlText w:val="%1.%2.%3.%4.%5.%6.%7."/>
      <w:lvlJc w:val="left"/>
      <w:pPr>
        <w:tabs>
          <w:tab w:val="num" w:pos="4248"/>
        </w:tabs>
        <w:ind w:left="4248" w:hanging="1800"/>
      </w:pPr>
      <w:rPr>
        <w:rFonts w:hint="default"/>
      </w:rPr>
    </w:lvl>
    <w:lvl w:ilvl="7">
      <w:start w:val="1"/>
      <w:numFmt w:val="decimal"/>
      <w:lvlText w:val="%1.%2.%3.%4.%5.%6.%7.%8."/>
      <w:lvlJc w:val="left"/>
      <w:pPr>
        <w:tabs>
          <w:tab w:val="num" w:pos="4656"/>
        </w:tabs>
        <w:ind w:left="4656" w:hanging="1800"/>
      </w:pPr>
      <w:rPr>
        <w:rFonts w:hint="default"/>
      </w:rPr>
    </w:lvl>
    <w:lvl w:ilvl="8">
      <w:start w:val="1"/>
      <w:numFmt w:val="decimal"/>
      <w:lvlText w:val="%1.%2.%3.%4.%5.%6.%7.%8.%9."/>
      <w:lvlJc w:val="left"/>
      <w:pPr>
        <w:tabs>
          <w:tab w:val="num" w:pos="5424"/>
        </w:tabs>
        <w:ind w:left="5424" w:hanging="2160"/>
      </w:pPr>
      <w:rPr>
        <w:rFonts w:hint="default"/>
      </w:rPr>
    </w:lvl>
  </w:abstractNum>
  <w:abstractNum w:abstractNumId="16" w15:restartNumberingAfterBreak="0">
    <w:nsid w:val="3EBE4CED"/>
    <w:multiLevelType w:val="hybridMultilevel"/>
    <w:tmpl w:val="99D29D4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6D7F5F"/>
    <w:multiLevelType w:val="hybridMultilevel"/>
    <w:tmpl w:val="03F2DBA8"/>
    <w:lvl w:ilvl="0" w:tplc="0406000B">
      <w:start w:val="25"/>
      <w:numFmt w:val="bullet"/>
      <w:lvlText w:val=""/>
      <w:lvlJc w:val="left"/>
      <w:pPr>
        <w:ind w:left="720" w:hanging="360"/>
      </w:pPr>
      <w:rPr>
        <w:rFonts w:ascii="Wingdings" w:eastAsia="Times New Roman" w:hAnsi="Wingdings"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5301884"/>
    <w:multiLevelType w:val="multilevel"/>
    <w:tmpl w:val="97CE500A"/>
    <w:lvl w:ilvl="0">
      <w:start w:val="1"/>
      <w:numFmt w:val="decimal"/>
      <w:lvlText w:val="%1."/>
      <w:lvlJc w:val="left"/>
      <w:pPr>
        <w:tabs>
          <w:tab w:val="num" w:pos="360"/>
        </w:tabs>
        <w:ind w:left="360" w:hanging="360"/>
      </w:pPr>
      <w:rPr>
        <w:rFonts w:ascii="Verdana" w:hAnsi="Verdana" w:hint="default"/>
        <w:sz w:val="18"/>
        <w:szCs w:val="18"/>
      </w:rPr>
    </w:lvl>
    <w:lvl w:ilvl="1">
      <w:start w:val="1"/>
      <w:numFmt w:val="decimal"/>
      <w:lvlText w:val="%1.%2."/>
      <w:lvlJc w:val="left"/>
      <w:pPr>
        <w:tabs>
          <w:tab w:val="num" w:pos="537"/>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15:restartNumberingAfterBreak="0">
    <w:nsid w:val="47F844CB"/>
    <w:multiLevelType w:val="multilevel"/>
    <w:tmpl w:val="AE7E90D8"/>
    <w:lvl w:ilvl="0">
      <w:start w:val="2"/>
      <w:numFmt w:val="decimal"/>
      <w:lvlText w:val="%1."/>
      <w:lvlJc w:val="left"/>
      <w:pPr>
        <w:tabs>
          <w:tab w:val="num" w:pos="360"/>
        </w:tabs>
        <w:ind w:left="360" w:hanging="360"/>
      </w:pPr>
      <w:rPr>
        <w:rFonts w:hint="default"/>
      </w:rPr>
    </w:lvl>
    <w:lvl w:ilvl="1">
      <w:start w:val="1"/>
      <w:numFmt w:val="decimal"/>
      <w:lvlText w:val="2.%2."/>
      <w:lvlJc w:val="left"/>
      <w:pPr>
        <w:tabs>
          <w:tab w:val="num" w:pos="1128"/>
        </w:tabs>
        <w:ind w:left="1128" w:hanging="720"/>
      </w:pPr>
      <w:rPr>
        <w:rFonts w:hint="default"/>
      </w:rPr>
    </w:lvl>
    <w:lvl w:ilvl="2">
      <w:start w:val="1"/>
      <w:numFmt w:val="decimal"/>
      <w:lvlText w:val="%1.%2.%3."/>
      <w:lvlJc w:val="left"/>
      <w:pPr>
        <w:tabs>
          <w:tab w:val="num" w:pos="1536"/>
        </w:tabs>
        <w:ind w:left="1536" w:hanging="720"/>
      </w:pPr>
      <w:rPr>
        <w:rFonts w:hint="default"/>
      </w:rPr>
    </w:lvl>
    <w:lvl w:ilvl="3">
      <w:start w:val="1"/>
      <w:numFmt w:val="decimal"/>
      <w:lvlText w:val="%1.%2.%3.%4."/>
      <w:lvlJc w:val="left"/>
      <w:pPr>
        <w:tabs>
          <w:tab w:val="num" w:pos="2304"/>
        </w:tabs>
        <w:ind w:left="2304" w:hanging="1080"/>
      </w:pPr>
      <w:rPr>
        <w:rFonts w:hint="default"/>
      </w:rPr>
    </w:lvl>
    <w:lvl w:ilvl="4">
      <w:start w:val="1"/>
      <w:numFmt w:val="decimal"/>
      <w:lvlText w:val="%1.%2.%3.%4.%5."/>
      <w:lvlJc w:val="left"/>
      <w:pPr>
        <w:tabs>
          <w:tab w:val="num" w:pos="2712"/>
        </w:tabs>
        <w:ind w:left="2712" w:hanging="1080"/>
      </w:pPr>
      <w:rPr>
        <w:rFonts w:hint="default"/>
      </w:rPr>
    </w:lvl>
    <w:lvl w:ilvl="5">
      <w:start w:val="1"/>
      <w:numFmt w:val="decimal"/>
      <w:lvlText w:val="%1.%2.%3.%4.%5.%6."/>
      <w:lvlJc w:val="left"/>
      <w:pPr>
        <w:tabs>
          <w:tab w:val="num" w:pos="3480"/>
        </w:tabs>
        <w:ind w:left="3480" w:hanging="1440"/>
      </w:pPr>
      <w:rPr>
        <w:rFonts w:hint="default"/>
      </w:rPr>
    </w:lvl>
    <w:lvl w:ilvl="6">
      <w:start w:val="1"/>
      <w:numFmt w:val="decimal"/>
      <w:lvlText w:val="%1.%2.%3.%4.%5.%6.%7."/>
      <w:lvlJc w:val="left"/>
      <w:pPr>
        <w:tabs>
          <w:tab w:val="num" w:pos="4248"/>
        </w:tabs>
        <w:ind w:left="4248" w:hanging="1800"/>
      </w:pPr>
      <w:rPr>
        <w:rFonts w:hint="default"/>
      </w:rPr>
    </w:lvl>
    <w:lvl w:ilvl="7">
      <w:start w:val="1"/>
      <w:numFmt w:val="decimal"/>
      <w:lvlText w:val="%1.%2.%3.%4.%5.%6.%7.%8."/>
      <w:lvlJc w:val="left"/>
      <w:pPr>
        <w:tabs>
          <w:tab w:val="num" w:pos="4656"/>
        </w:tabs>
        <w:ind w:left="4656" w:hanging="1800"/>
      </w:pPr>
      <w:rPr>
        <w:rFonts w:hint="default"/>
      </w:rPr>
    </w:lvl>
    <w:lvl w:ilvl="8">
      <w:start w:val="1"/>
      <w:numFmt w:val="decimal"/>
      <w:lvlText w:val="%1.%2.%3.%4.%5.%6.%7.%8.%9."/>
      <w:lvlJc w:val="left"/>
      <w:pPr>
        <w:tabs>
          <w:tab w:val="num" w:pos="5424"/>
        </w:tabs>
        <w:ind w:left="5424" w:hanging="2160"/>
      </w:pPr>
      <w:rPr>
        <w:rFonts w:hint="default"/>
      </w:rPr>
    </w:lvl>
  </w:abstractNum>
  <w:abstractNum w:abstractNumId="20" w15:restartNumberingAfterBreak="0">
    <w:nsid w:val="48FF10E8"/>
    <w:multiLevelType w:val="multilevel"/>
    <w:tmpl w:val="E4B0F45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128"/>
        </w:tabs>
        <w:ind w:left="1128" w:hanging="720"/>
      </w:pPr>
      <w:rPr>
        <w:rFonts w:hint="default"/>
      </w:rPr>
    </w:lvl>
    <w:lvl w:ilvl="2">
      <w:start w:val="1"/>
      <w:numFmt w:val="decimal"/>
      <w:lvlText w:val="%1.%2.%3."/>
      <w:lvlJc w:val="left"/>
      <w:pPr>
        <w:tabs>
          <w:tab w:val="num" w:pos="1536"/>
        </w:tabs>
        <w:ind w:left="1536" w:hanging="720"/>
      </w:pPr>
      <w:rPr>
        <w:rFonts w:hint="default"/>
      </w:rPr>
    </w:lvl>
    <w:lvl w:ilvl="3">
      <w:start w:val="1"/>
      <w:numFmt w:val="decimal"/>
      <w:lvlText w:val="%1.%2.%3.%4."/>
      <w:lvlJc w:val="left"/>
      <w:pPr>
        <w:tabs>
          <w:tab w:val="num" w:pos="2304"/>
        </w:tabs>
        <w:ind w:left="2304" w:hanging="1080"/>
      </w:pPr>
      <w:rPr>
        <w:rFonts w:hint="default"/>
      </w:rPr>
    </w:lvl>
    <w:lvl w:ilvl="4">
      <w:start w:val="1"/>
      <w:numFmt w:val="decimal"/>
      <w:lvlText w:val="%1.%2.%3.%4.%5."/>
      <w:lvlJc w:val="left"/>
      <w:pPr>
        <w:tabs>
          <w:tab w:val="num" w:pos="2712"/>
        </w:tabs>
        <w:ind w:left="2712" w:hanging="1080"/>
      </w:pPr>
      <w:rPr>
        <w:rFonts w:hint="default"/>
      </w:rPr>
    </w:lvl>
    <w:lvl w:ilvl="5">
      <w:start w:val="1"/>
      <w:numFmt w:val="decimal"/>
      <w:lvlText w:val="%1.%2.%3.%4.%5.%6."/>
      <w:lvlJc w:val="left"/>
      <w:pPr>
        <w:tabs>
          <w:tab w:val="num" w:pos="3480"/>
        </w:tabs>
        <w:ind w:left="3480" w:hanging="1440"/>
      </w:pPr>
      <w:rPr>
        <w:rFonts w:hint="default"/>
      </w:rPr>
    </w:lvl>
    <w:lvl w:ilvl="6">
      <w:start w:val="1"/>
      <w:numFmt w:val="decimal"/>
      <w:lvlText w:val="%1.%2.%3.%4.%5.%6.%7."/>
      <w:lvlJc w:val="left"/>
      <w:pPr>
        <w:tabs>
          <w:tab w:val="num" w:pos="4248"/>
        </w:tabs>
        <w:ind w:left="4248" w:hanging="1800"/>
      </w:pPr>
      <w:rPr>
        <w:rFonts w:hint="default"/>
      </w:rPr>
    </w:lvl>
    <w:lvl w:ilvl="7">
      <w:start w:val="1"/>
      <w:numFmt w:val="decimal"/>
      <w:lvlText w:val="%1.%2.%3.%4.%5.%6.%7.%8."/>
      <w:lvlJc w:val="left"/>
      <w:pPr>
        <w:tabs>
          <w:tab w:val="num" w:pos="4656"/>
        </w:tabs>
        <w:ind w:left="4656" w:hanging="1800"/>
      </w:pPr>
      <w:rPr>
        <w:rFonts w:hint="default"/>
      </w:rPr>
    </w:lvl>
    <w:lvl w:ilvl="8">
      <w:start w:val="1"/>
      <w:numFmt w:val="decimal"/>
      <w:lvlText w:val="%1.%2.%3.%4.%5.%6.%7.%8.%9."/>
      <w:lvlJc w:val="left"/>
      <w:pPr>
        <w:tabs>
          <w:tab w:val="num" w:pos="5424"/>
        </w:tabs>
        <w:ind w:left="5424" w:hanging="2160"/>
      </w:pPr>
      <w:rPr>
        <w:rFonts w:hint="default"/>
      </w:rPr>
    </w:lvl>
  </w:abstractNum>
  <w:abstractNum w:abstractNumId="21" w15:restartNumberingAfterBreak="0">
    <w:nsid w:val="52EC7C11"/>
    <w:multiLevelType w:val="hybridMultilevel"/>
    <w:tmpl w:val="2D44FD1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4325527"/>
    <w:multiLevelType w:val="hybridMultilevel"/>
    <w:tmpl w:val="0034173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70065A"/>
    <w:multiLevelType w:val="multilevel"/>
    <w:tmpl w:val="E4B0F45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128"/>
        </w:tabs>
        <w:ind w:left="1128" w:hanging="720"/>
      </w:pPr>
      <w:rPr>
        <w:rFonts w:hint="default"/>
      </w:rPr>
    </w:lvl>
    <w:lvl w:ilvl="2">
      <w:start w:val="1"/>
      <w:numFmt w:val="decimal"/>
      <w:lvlText w:val="%1.%2.%3."/>
      <w:lvlJc w:val="left"/>
      <w:pPr>
        <w:tabs>
          <w:tab w:val="num" w:pos="1536"/>
        </w:tabs>
        <w:ind w:left="1536" w:hanging="720"/>
      </w:pPr>
      <w:rPr>
        <w:rFonts w:hint="default"/>
      </w:rPr>
    </w:lvl>
    <w:lvl w:ilvl="3">
      <w:start w:val="1"/>
      <w:numFmt w:val="decimal"/>
      <w:lvlText w:val="%1.%2.%3.%4."/>
      <w:lvlJc w:val="left"/>
      <w:pPr>
        <w:tabs>
          <w:tab w:val="num" w:pos="2304"/>
        </w:tabs>
        <w:ind w:left="2304" w:hanging="1080"/>
      </w:pPr>
      <w:rPr>
        <w:rFonts w:hint="default"/>
      </w:rPr>
    </w:lvl>
    <w:lvl w:ilvl="4">
      <w:start w:val="1"/>
      <w:numFmt w:val="decimal"/>
      <w:lvlText w:val="%1.%2.%3.%4.%5."/>
      <w:lvlJc w:val="left"/>
      <w:pPr>
        <w:tabs>
          <w:tab w:val="num" w:pos="2712"/>
        </w:tabs>
        <w:ind w:left="2712" w:hanging="1080"/>
      </w:pPr>
      <w:rPr>
        <w:rFonts w:hint="default"/>
      </w:rPr>
    </w:lvl>
    <w:lvl w:ilvl="5">
      <w:start w:val="1"/>
      <w:numFmt w:val="decimal"/>
      <w:lvlText w:val="%1.%2.%3.%4.%5.%6."/>
      <w:lvlJc w:val="left"/>
      <w:pPr>
        <w:tabs>
          <w:tab w:val="num" w:pos="3480"/>
        </w:tabs>
        <w:ind w:left="3480" w:hanging="1440"/>
      </w:pPr>
      <w:rPr>
        <w:rFonts w:hint="default"/>
      </w:rPr>
    </w:lvl>
    <w:lvl w:ilvl="6">
      <w:start w:val="1"/>
      <w:numFmt w:val="decimal"/>
      <w:lvlText w:val="%1.%2.%3.%4.%5.%6.%7."/>
      <w:lvlJc w:val="left"/>
      <w:pPr>
        <w:tabs>
          <w:tab w:val="num" w:pos="4248"/>
        </w:tabs>
        <w:ind w:left="4248" w:hanging="1800"/>
      </w:pPr>
      <w:rPr>
        <w:rFonts w:hint="default"/>
      </w:rPr>
    </w:lvl>
    <w:lvl w:ilvl="7">
      <w:start w:val="1"/>
      <w:numFmt w:val="decimal"/>
      <w:lvlText w:val="%1.%2.%3.%4.%5.%6.%7.%8."/>
      <w:lvlJc w:val="left"/>
      <w:pPr>
        <w:tabs>
          <w:tab w:val="num" w:pos="4656"/>
        </w:tabs>
        <w:ind w:left="4656" w:hanging="1800"/>
      </w:pPr>
      <w:rPr>
        <w:rFonts w:hint="default"/>
      </w:rPr>
    </w:lvl>
    <w:lvl w:ilvl="8">
      <w:start w:val="1"/>
      <w:numFmt w:val="decimal"/>
      <w:lvlText w:val="%1.%2.%3.%4.%5.%6.%7.%8.%9."/>
      <w:lvlJc w:val="left"/>
      <w:pPr>
        <w:tabs>
          <w:tab w:val="num" w:pos="5424"/>
        </w:tabs>
        <w:ind w:left="5424" w:hanging="2160"/>
      </w:pPr>
      <w:rPr>
        <w:rFonts w:hint="default"/>
      </w:rPr>
    </w:lvl>
  </w:abstractNum>
  <w:abstractNum w:abstractNumId="24" w15:restartNumberingAfterBreak="0">
    <w:nsid w:val="5CBF4A63"/>
    <w:multiLevelType w:val="multilevel"/>
    <w:tmpl w:val="26560752"/>
    <w:lvl w:ilvl="0">
      <w:start w:val="1"/>
      <w:numFmt w:val="decimal"/>
      <w:lvlText w:val="%1."/>
      <w:lvlJc w:val="left"/>
      <w:pPr>
        <w:tabs>
          <w:tab w:val="num" w:pos="360"/>
        </w:tabs>
        <w:ind w:left="360" w:hanging="360"/>
      </w:pPr>
      <w:rPr>
        <w:rFonts w:hint="default"/>
        <w:sz w:val="18"/>
        <w:szCs w:val="18"/>
      </w:rPr>
    </w:lvl>
    <w:lvl w:ilvl="1">
      <w:start w:val="1"/>
      <w:numFmt w:val="decimal"/>
      <w:lvlText w:val="%1.%2."/>
      <w:lvlJc w:val="left"/>
      <w:pPr>
        <w:tabs>
          <w:tab w:val="num" w:pos="537"/>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5" w15:restartNumberingAfterBreak="0">
    <w:nsid w:val="67ED4087"/>
    <w:multiLevelType w:val="multilevel"/>
    <w:tmpl w:val="4D3A3384"/>
    <w:lvl w:ilvl="0">
      <w:start w:val="2"/>
      <w:numFmt w:val="decimal"/>
      <w:lvlText w:val="%1."/>
      <w:lvlJc w:val="left"/>
      <w:pPr>
        <w:tabs>
          <w:tab w:val="num" w:pos="360"/>
        </w:tabs>
        <w:ind w:left="360" w:hanging="360"/>
      </w:pPr>
      <w:rPr>
        <w:rFonts w:hint="default"/>
      </w:rPr>
    </w:lvl>
    <w:lvl w:ilvl="1">
      <w:start w:val="1"/>
      <w:numFmt w:val="decimal"/>
      <w:lvlText w:val="8.%2."/>
      <w:lvlJc w:val="left"/>
      <w:pPr>
        <w:tabs>
          <w:tab w:val="num" w:pos="1128"/>
        </w:tabs>
        <w:ind w:left="1128" w:hanging="720"/>
      </w:pPr>
      <w:rPr>
        <w:rFonts w:hint="default"/>
      </w:rPr>
    </w:lvl>
    <w:lvl w:ilvl="2">
      <w:start w:val="1"/>
      <w:numFmt w:val="decimal"/>
      <w:lvlText w:val="%1.%2.%3."/>
      <w:lvlJc w:val="left"/>
      <w:pPr>
        <w:tabs>
          <w:tab w:val="num" w:pos="1536"/>
        </w:tabs>
        <w:ind w:left="1536" w:hanging="720"/>
      </w:pPr>
      <w:rPr>
        <w:rFonts w:hint="default"/>
      </w:rPr>
    </w:lvl>
    <w:lvl w:ilvl="3">
      <w:start w:val="1"/>
      <w:numFmt w:val="decimal"/>
      <w:lvlText w:val="%1.%2.%3.%4."/>
      <w:lvlJc w:val="left"/>
      <w:pPr>
        <w:tabs>
          <w:tab w:val="num" w:pos="2304"/>
        </w:tabs>
        <w:ind w:left="2304" w:hanging="1080"/>
      </w:pPr>
      <w:rPr>
        <w:rFonts w:hint="default"/>
      </w:rPr>
    </w:lvl>
    <w:lvl w:ilvl="4">
      <w:start w:val="1"/>
      <w:numFmt w:val="decimal"/>
      <w:lvlText w:val="%1.%2.%3.%4.%5."/>
      <w:lvlJc w:val="left"/>
      <w:pPr>
        <w:tabs>
          <w:tab w:val="num" w:pos="2712"/>
        </w:tabs>
        <w:ind w:left="2712" w:hanging="1080"/>
      </w:pPr>
      <w:rPr>
        <w:rFonts w:hint="default"/>
      </w:rPr>
    </w:lvl>
    <w:lvl w:ilvl="5">
      <w:start w:val="1"/>
      <w:numFmt w:val="decimal"/>
      <w:lvlText w:val="%1.%2.%3.%4.%5.%6."/>
      <w:lvlJc w:val="left"/>
      <w:pPr>
        <w:tabs>
          <w:tab w:val="num" w:pos="3480"/>
        </w:tabs>
        <w:ind w:left="3480" w:hanging="1440"/>
      </w:pPr>
      <w:rPr>
        <w:rFonts w:hint="default"/>
      </w:rPr>
    </w:lvl>
    <w:lvl w:ilvl="6">
      <w:start w:val="1"/>
      <w:numFmt w:val="decimal"/>
      <w:lvlText w:val="%1.%2.%3.%4.%5.%6.%7."/>
      <w:lvlJc w:val="left"/>
      <w:pPr>
        <w:tabs>
          <w:tab w:val="num" w:pos="4248"/>
        </w:tabs>
        <w:ind w:left="4248" w:hanging="1800"/>
      </w:pPr>
      <w:rPr>
        <w:rFonts w:hint="default"/>
      </w:rPr>
    </w:lvl>
    <w:lvl w:ilvl="7">
      <w:start w:val="1"/>
      <w:numFmt w:val="decimal"/>
      <w:lvlText w:val="%1.%2.%3.%4.%5.%6.%7.%8."/>
      <w:lvlJc w:val="left"/>
      <w:pPr>
        <w:tabs>
          <w:tab w:val="num" w:pos="4656"/>
        </w:tabs>
        <w:ind w:left="4656" w:hanging="1800"/>
      </w:pPr>
      <w:rPr>
        <w:rFonts w:hint="default"/>
      </w:rPr>
    </w:lvl>
    <w:lvl w:ilvl="8">
      <w:start w:val="1"/>
      <w:numFmt w:val="decimal"/>
      <w:lvlText w:val="%1.%2.%3.%4.%5.%6.%7.%8.%9."/>
      <w:lvlJc w:val="left"/>
      <w:pPr>
        <w:tabs>
          <w:tab w:val="num" w:pos="5424"/>
        </w:tabs>
        <w:ind w:left="5424" w:hanging="2160"/>
      </w:pPr>
      <w:rPr>
        <w:rFonts w:hint="default"/>
      </w:rPr>
    </w:lvl>
  </w:abstractNum>
  <w:abstractNum w:abstractNumId="26" w15:restartNumberingAfterBreak="0">
    <w:nsid w:val="68BB2C69"/>
    <w:multiLevelType w:val="hybridMultilevel"/>
    <w:tmpl w:val="6C8A780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A201DED"/>
    <w:multiLevelType w:val="hybridMultilevel"/>
    <w:tmpl w:val="7F96116E"/>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003774C"/>
    <w:multiLevelType w:val="multilevel"/>
    <w:tmpl w:val="B0FC485E"/>
    <w:lvl w:ilvl="0">
      <w:start w:val="2"/>
      <w:numFmt w:val="decimal"/>
      <w:lvlText w:val="%1."/>
      <w:lvlJc w:val="left"/>
      <w:pPr>
        <w:tabs>
          <w:tab w:val="num" w:pos="360"/>
        </w:tabs>
        <w:ind w:left="360" w:hanging="360"/>
      </w:pPr>
      <w:rPr>
        <w:rFonts w:hint="default"/>
      </w:rPr>
    </w:lvl>
    <w:lvl w:ilvl="1">
      <w:start w:val="1"/>
      <w:numFmt w:val="decimal"/>
      <w:lvlText w:val="9.%2."/>
      <w:lvlJc w:val="left"/>
      <w:pPr>
        <w:tabs>
          <w:tab w:val="num" w:pos="1128"/>
        </w:tabs>
        <w:ind w:left="1128" w:hanging="720"/>
      </w:pPr>
      <w:rPr>
        <w:rFonts w:hint="default"/>
      </w:rPr>
    </w:lvl>
    <w:lvl w:ilvl="2">
      <w:start w:val="1"/>
      <w:numFmt w:val="decimal"/>
      <w:lvlText w:val="%1.%2.%3."/>
      <w:lvlJc w:val="left"/>
      <w:pPr>
        <w:tabs>
          <w:tab w:val="num" w:pos="1536"/>
        </w:tabs>
        <w:ind w:left="1536" w:hanging="720"/>
      </w:pPr>
      <w:rPr>
        <w:rFonts w:hint="default"/>
      </w:rPr>
    </w:lvl>
    <w:lvl w:ilvl="3">
      <w:start w:val="1"/>
      <w:numFmt w:val="decimal"/>
      <w:lvlText w:val="%1.%2.%3.%4."/>
      <w:lvlJc w:val="left"/>
      <w:pPr>
        <w:tabs>
          <w:tab w:val="num" w:pos="2304"/>
        </w:tabs>
        <w:ind w:left="2304" w:hanging="1080"/>
      </w:pPr>
      <w:rPr>
        <w:rFonts w:hint="default"/>
      </w:rPr>
    </w:lvl>
    <w:lvl w:ilvl="4">
      <w:start w:val="1"/>
      <w:numFmt w:val="decimal"/>
      <w:lvlText w:val="%1.%2.%3.%4.%5."/>
      <w:lvlJc w:val="left"/>
      <w:pPr>
        <w:tabs>
          <w:tab w:val="num" w:pos="2712"/>
        </w:tabs>
        <w:ind w:left="2712" w:hanging="1080"/>
      </w:pPr>
      <w:rPr>
        <w:rFonts w:hint="default"/>
      </w:rPr>
    </w:lvl>
    <w:lvl w:ilvl="5">
      <w:start w:val="1"/>
      <w:numFmt w:val="decimal"/>
      <w:lvlText w:val="%1.%2.%3.%4.%5.%6."/>
      <w:lvlJc w:val="left"/>
      <w:pPr>
        <w:tabs>
          <w:tab w:val="num" w:pos="3480"/>
        </w:tabs>
        <w:ind w:left="3480" w:hanging="1440"/>
      </w:pPr>
      <w:rPr>
        <w:rFonts w:hint="default"/>
      </w:rPr>
    </w:lvl>
    <w:lvl w:ilvl="6">
      <w:start w:val="1"/>
      <w:numFmt w:val="decimal"/>
      <w:lvlText w:val="%1.%2.%3.%4.%5.%6.%7."/>
      <w:lvlJc w:val="left"/>
      <w:pPr>
        <w:tabs>
          <w:tab w:val="num" w:pos="4248"/>
        </w:tabs>
        <w:ind w:left="4248" w:hanging="1800"/>
      </w:pPr>
      <w:rPr>
        <w:rFonts w:hint="default"/>
      </w:rPr>
    </w:lvl>
    <w:lvl w:ilvl="7">
      <w:start w:val="1"/>
      <w:numFmt w:val="decimal"/>
      <w:lvlText w:val="%1.%2.%3.%4.%5.%6.%7.%8."/>
      <w:lvlJc w:val="left"/>
      <w:pPr>
        <w:tabs>
          <w:tab w:val="num" w:pos="4656"/>
        </w:tabs>
        <w:ind w:left="4656" w:hanging="1800"/>
      </w:pPr>
      <w:rPr>
        <w:rFonts w:hint="default"/>
      </w:rPr>
    </w:lvl>
    <w:lvl w:ilvl="8">
      <w:start w:val="1"/>
      <w:numFmt w:val="decimal"/>
      <w:lvlText w:val="%1.%2.%3.%4.%5.%6.%7.%8.%9."/>
      <w:lvlJc w:val="left"/>
      <w:pPr>
        <w:tabs>
          <w:tab w:val="num" w:pos="5424"/>
        </w:tabs>
        <w:ind w:left="5424" w:hanging="2160"/>
      </w:pPr>
      <w:rPr>
        <w:rFonts w:hint="default"/>
      </w:rPr>
    </w:lvl>
  </w:abstractNum>
  <w:abstractNum w:abstractNumId="29" w15:restartNumberingAfterBreak="0">
    <w:nsid w:val="7A1B397C"/>
    <w:multiLevelType w:val="multilevel"/>
    <w:tmpl w:val="F5A09E42"/>
    <w:lvl w:ilvl="0">
      <w:start w:val="1"/>
      <w:numFmt w:val="decimal"/>
      <w:lvlText w:val="%1."/>
      <w:lvlJc w:val="left"/>
      <w:pPr>
        <w:tabs>
          <w:tab w:val="num" w:pos="408"/>
        </w:tabs>
        <w:ind w:left="408" w:hanging="408"/>
      </w:pPr>
      <w:rPr>
        <w:rFonts w:hint="default"/>
      </w:rPr>
    </w:lvl>
    <w:lvl w:ilvl="1">
      <w:start w:val="1"/>
      <w:numFmt w:val="decimal"/>
      <w:lvlText w:val="5.%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num w:numId="1">
    <w:abstractNumId w:val="16"/>
  </w:num>
  <w:num w:numId="2">
    <w:abstractNumId w:val="14"/>
  </w:num>
  <w:num w:numId="3">
    <w:abstractNumId w:val="7"/>
  </w:num>
  <w:num w:numId="4">
    <w:abstractNumId w:val="29"/>
  </w:num>
  <w:num w:numId="5">
    <w:abstractNumId w:val="21"/>
  </w:num>
  <w:num w:numId="6">
    <w:abstractNumId w:val="27"/>
  </w:num>
  <w:num w:numId="7">
    <w:abstractNumId w:val="20"/>
  </w:num>
  <w:num w:numId="8">
    <w:abstractNumId w:val="15"/>
  </w:num>
  <w:num w:numId="9">
    <w:abstractNumId w:val="0"/>
  </w:num>
  <w:num w:numId="10">
    <w:abstractNumId w:val="3"/>
  </w:num>
  <w:num w:numId="11">
    <w:abstractNumId w:val="6"/>
  </w:num>
  <w:num w:numId="12">
    <w:abstractNumId w:val="25"/>
  </w:num>
  <w:num w:numId="13">
    <w:abstractNumId w:val="28"/>
  </w:num>
  <w:num w:numId="14">
    <w:abstractNumId w:val="2"/>
  </w:num>
  <w:num w:numId="15">
    <w:abstractNumId w:val="10"/>
  </w:num>
  <w:num w:numId="16">
    <w:abstractNumId w:val="22"/>
  </w:num>
  <w:num w:numId="17">
    <w:abstractNumId w:val="26"/>
  </w:num>
  <w:num w:numId="18">
    <w:abstractNumId w:val="19"/>
  </w:num>
  <w:num w:numId="19">
    <w:abstractNumId w:val="23"/>
  </w:num>
  <w:num w:numId="20">
    <w:abstractNumId w:val="1"/>
  </w:num>
  <w:num w:numId="21">
    <w:abstractNumId w:val="11"/>
  </w:num>
  <w:num w:numId="22">
    <w:abstractNumId w:val="12"/>
  </w:num>
  <w:num w:numId="23">
    <w:abstractNumId w:val="5"/>
  </w:num>
  <w:num w:numId="24">
    <w:abstractNumId w:val="18"/>
  </w:num>
  <w:num w:numId="25">
    <w:abstractNumId w:val="13"/>
  </w:num>
  <w:num w:numId="26">
    <w:abstractNumId w:val="9"/>
  </w:num>
  <w:num w:numId="27">
    <w:abstractNumId w:val="4"/>
  </w:num>
  <w:num w:numId="28">
    <w:abstractNumId w:val="8"/>
  </w:num>
  <w:num w:numId="29">
    <w:abstractNumId w:val="17"/>
  </w:num>
  <w:num w:numId="30">
    <w:abstractNumId w:val="24"/>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AED"/>
    <w:rsid w:val="0000041B"/>
    <w:rsid w:val="00000ACB"/>
    <w:rsid w:val="000039A7"/>
    <w:rsid w:val="00057805"/>
    <w:rsid w:val="00065066"/>
    <w:rsid w:val="000651FF"/>
    <w:rsid w:val="00065794"/>
    <w:rsid w:val="00072B94"/>
    <w:rsid w:val="00083FD2"/>
    <w:rsid w:val="000921D9"/>
    <w:rsid w:val="00095630"/>
    <w:rsid w:val="000C19B0"/>
    <w:rsid w:val="000C7F0A"/>
    <w:rsid w:val="000D33D0"/>
    <w:rsid w:val="000D58F8"/>
    <w:rsid w:val="0011115D"/>
    <w:rsid w:val="00112B12"/>
    <w:rsid w:val="001140C8"/>
    <w:rsid w:val="00115029"/>
    <w:rsid w:val="00120E97"/>
    <w:rsid w:val="0014250D"/>
    <w:rsid w:val="001653BF"/>
    <w:rsid w:val="00183F38"/>
    <w:rsid w:val="0019703B"/>
    <w:rsid w:val="001A0214"/>
    <w:rsid w:val="001A1D33"/>
    <w:rsid w:val="001D1D30"/>
    <w:rsid w:val="001D35D4"/>
    <w:rsid w:val="001D46A4"/>
    <w:rsid w:val="001D6625"/>
    <w:rsid w:val="001F5517"/>
    <w:rsid w:val="002143AB"/>
    <w:rsid w:val="00215A04"/>
    <w:rsid w:val="00217D4B"/>
    <w:rsid w:val="00220962"/>
    <w:rsid w:val="00226892"/>
    <w:rsid w:val="00235940"/>
    <w:rsid w:val="002403AB"/>
    <w:rsid w:val="00240664"/>
    <w:rsid w:val="00244132"/>
    <w:rsid w:val="00265030"/>
    <w:rsid w:val="00273CD0"/>
    <w:rsid w:val="00283739"/>
    <w:rsid w:val="00296042"/>
    <w:rsid w:val="002966A5"/>
    <w:rsid w:val="002A3CE2"/>
    <w:rsid w:val="002B60AE"/>
    <w:rsid w:val="002C0742"/>
    <w:rsid w:val="002C46BB"/>
    <w:rsid w:val="002E2D35"/>
    <w:rsid w:val="002E70A4"/>
    <w:rsid w:val="002F39D0"/>
    <w:rsid w:val="002F4B09"/>
    <w:rsid w:val="002F6719"/>
    <w:rsid w:val="00306203"/>
    <w:rsid w:val="00322FD3"/>
    <w:rsid w:val="00332465"/>
    <w:rsid w:val="003376C6"/>
    <w:rsid w:val="00340D72"/>
    <w:rsid w:val="00344305"/>
    <w:rsid w:val="00345993"/>
    <w:rsid w:val="00346982"/>
    <w:rsid w:val="00355259"/>
    <w:rsid w:val="00372BE5"/>
    <w:rsid w:val="0038114A"/>
    <w:rsid w:val="00391C84"/>
    <w:rsid w:val="00395587"/>
    <w:rsid w:val="003965FD"/>
    <w:rsid w:val="003A5026"/>
    <w:rsid w:val="003B015F"/>
    <w:rsid w:val="003B1AE0"/>
    <w:rsid w:val="003D30A5"/>
    <w:rsid w:val="003D61CB"/>
    <w:rsid w:val="003E244D"/>
    <w:rsid w:val="00460947"/>
    <w:rsid w:val="004627C8"/>
    <w:rsid w:val="004663FA"/>
    <w:rsid w:val="004706FD"/>
    <w:rsid w:val="00471994"/>
    <w:rsid w:val="0048055B"/>
    <w:rsid w:val="004936BD"/>
    <w:rsid w:val="004A1DB0"/>
    <w:rsid w:val="004B0CF5"/>
    <w:rsid w:val="004B2619"/>
    <w:rsid w:val="004D3870"/>
    <w:rsid w:val="004D4894"/>
    <w:rsid w:val="004E4FD3"/>
    <w:rsid w:val="004E619D"/>
    <w:rsid w:val="004F5DDA"/>
    <w:rsid w:val="00504131"/>
    <w:rsid w:val="005069D4"/>
    <w:rsid w:val="0053376F"/>
    <w:rsid w:val="005352BC"/>
    <w:rsid w:val="00541A75"/>
    <w:rsid w:val="005867F1"/>
    <w:rsid w:val="005B0490"/>
    <w:rsid w:val="005B6D00"/>
    <w:rsid w:val="005C010F"/>
    <w:rsid w:val="005C311F"/>
    <w:rsid w:val="005D5CE5"/>
    <w:rsid w:val="005E42DD"/>
    <w:rsid w:val="005F0AF2"/>
    <w:rsid w:val="005F2008"/>
    <w:rsid w:val="005F4330"/>
    <w:rsid w:val="00610986"/>
    <w:rsid w:val="00616A6A"/>
    <w:rsid w:val="00647C20"/>
    <w:rsid w:val="00656E1C"/>
    <w:rsid w:val="006A3107"/>
    <w:rsid w:val="006D30CE"/>
    <w:rsid w:val="006E01C6"/>
    <w:rsid w:val="00701D3E"/>
    <w:rsid w:val="0070259B"/>
    <w:rsid w:val="00712042"/>
    <w:rsid w:val="007150E9"/>
    <w:rsid w:val="007158E4"/>
    <w:rsid w:val="00722D58"/>
    <w:rsid w:val="00731229"/>
    <w:rsid w:val="0074450A"/>
    <w:rsid w:val="00771FFD"/>
    <w:rsid w:val="007777B6"/>
    <w:rsid w:val="00783F60"/>
    <w:rsid w:val="0078673F"/>
    <w:rsid w:val="00791764"/>
    <w:rsid w:val="007A5AA6"/>
    <w:rsid w:val="007B4165"/>
    <w:rsid w:val="007D5482"/>
    <w:rsid w:val="007E1613"/>
    <w:rsid w:val="00801565"/>
    <w:rsid w:val="00827F2D"/>
    <w:rsid w:val="00857718"/>
    <w:rsid w:val="00860153"/>
    <w:rsid w:val="00883316"/>
    <w:rsid w:val="00890874"/>
    <w:rsid w:val="00897A9E"/>
    <w:rsid w:val="008A4DF3"/>
    <w:rsid w:val="008B09A7"/>
    <w:rsid w:val="008B48EA"/>
    <w:rsid w:val="008C0A7E"/>
    <w:rsid w:val="008D0EB4"/>
    <w:rsid w:val="008D7BAF"/>
    <w:rsid w:val="008E2087"/>
    <w:rsid w:val="008F4C74"/>
    <w:rsid w:val="00900343"/>
    <w:rsid w:val="00904958"/>
    <w:rsid w:val="00911721"/>
    <w:rsid w:val="009149B1"/>
    <w:rsid w:val="00925ABC"/>
    <w:rsid w:val="00926F7A"/>
    <w:rsid w:val="00927084"/>
    <w:rsid w:val="00932F8D"/>
    <w:rsid w:val="00990C0C"/>
    <w:rsid w:val="00994C12"/>
    <w:rsid w:val="009A2217"/>
    <w:rsid w:val="009B7EF2"/>
    <w:rsid w:val="009C0B24"/>
    <w:rsid w:val="009F11E7"/>
    <w:rsid w:val="009F4743"/>
    <w:rsid w:val="00A04C5B"/>
    <w:rsid w:val="00A32AED"/>
    <w:rsid w:val="00A34E98"/>
    <w:rsid w:val="00A421A0"/>
    <w:rsid w:val="00A44A89"/>
    <w:rsid w:val="00A4520D"/>
    <w:rsid w:val="00A5014D"/>
    <w:rsid w:val="00AB176C"/>
    <w:rsid w:val="00AB29F2"/>
    <w:rsid w:val="00AB7B9F"/>
    <w:rsid w:val="00AC081C"/>
    <w:rsid w:val="00AD2841"/>
    <w:rsid w:val="00AD67B8"/>
    <w:rsid w:val="00AE1EA4"/>
    <w:rsid w:val="00AE7C15"/>
    <w:rsid w:val="00AF0A2D"/>
    <w:rsid w:val="00AF5BA5"/>
    <w:rsid w:val="00B01388"/>
    <w:rsid w:val="00B11377"/>
    <w:rsid w:val="00B2469D"/>
    <w:rsid w:val="00B326F0"/>
    <w:rsid w:val="00B33005"/>
    <w:rsid w:val="00B40804"/>
    <w:rsid w:val="00B7101C"/>
    <w:rsid w:val="00B72308"/>
    <w:rsid w:val="00B82F18"/>
    <w:rsid w:val="00BA5AEE"/>
    <w:rsid w:val="00BE1074"/>
    <w:rsid w:val="00BE57A1"/>
    <w:rsid w:val="00C059CB"/>
    <w:rsid w:val="00C16706"/>
    <w:rsid w:val="00C17C94"/>
    <w:rsid w:val="00C434AE"/>
    <w:rsid w:val="00C46FD0"/>
    <w:rsid w:val="00C5497F"/>
    <w:rsid w:val="00C6024A"/>
    <w:rsid w:val="00C810FB"/>
    <w:rsid w:val="00C96680"/>
    <w:rsid w:val="00CA2AB1"/>
    <w:rsid w:val="00CF7068"/>
    <w:rsid w:val="00D048D8"/>
    <w:rsid w:val="00D06574"/>
    <w:rsid w:val="00D0757C"/>
    <w:rsid w:val="00D14D8E"/>
    <w:rsid w:val="00D1648C"/>
    <w:rsid w:val="00D170B1"/>
    <w:rsid w:val="00D20466"/>
    <w:rsid w:val="00D27254"/>
    <w:rsid w:val="00D55F59"/>
    <w:rsid w:val="00D72C43"/>
    <w:rsid w:val="00D83B61"/>
    <w:rsid w:val="00D8559D"/>
    <w:rsid w:val="00DD33EB"/>
    <w:rsid w:val="00DF49C8"/>
    <w:rsid w:val="00E106FD"/>
    <w:rsid w:val="00E113D4"/>
    <w:rsid w:val="00E179C1"/>
    <w:rsid w:val="00E21ED6"/>
    <w:rsid w:val="00E26595"/>
    <w:rsid w:val="00E26BB3"/>
    <w:rsid w:val="00E72CC4"/>
    <w:rsid w:val="00E75CB2"/>
    <w:rsid w:val="00E762B8"/>
    <w:rsid w:val="00E828BE"/>
    <w:rsid w:val="00E91743"/>
    <w:rsid w:val="00E934F3"/>
    <w:rsid w:val="00EE06EA"/>
    <w:rsid w:val="00EE593E"/>
    <w:rsid w:val="00EF7347"/>
    <w:rsid w:val="00F01D6A"/>
    <w:rsid w:val="00F05639"/>
    <w:rsid w:val="00F06A8F"/>
    <w:rsid w:val="00F2151B"/>
    <w:rsid w:val="00F30640"/>
    <w:rsid w:val="00F614B5"/>
    <w:rsid w:val="00F77024"/>
    <w:rsid w:val="00FA07CA"/>
    <w:rsid w:val="00FF05A1"/>
    <w:rsid w:val="00FF3F26"/>
    <w:rsid w:val="00FF609C"/>
    <w:rsid w:val="00FF6DF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D540B6A"/>
  <w15:docId w15:val="{57F2BA15-3C19-4E90-BD6A-9028672B8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 w:val="18"/>
        <w:szCs w:val="18"/>
        <w:lang w:val="da-DK"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69D"/>
    <w:pPr>
      <w:overflowPunct w:val="0"/>
      <w:autoSpaceDE w:val="0"/>
      <w:autoSpaceDN w:val="0"/>
      <w:adjustRightInd w:val="0"/>
      <w:spacing w:line="280" w:lineRule="exact"/>
      <w:textAlignment w:val="baseline"/>
    </w:pPr>
    <w:rPr>
      <w:rFonts w:eastAsia="Times New Roman" w:cs="Times New Roman"/>
      <w:color w:val="000000"/>
      <w:szCs w:val="20"/>
    </w:rPr>
  </w:style>
  <w:style w:type="paragraph" w:styleId="Overskrift1">
    <w:name w:val="heading 1"/>
    <w:basedOn w:val="Normal"/>
    <w:next w:val="Normal"/>
    <w:link w:val="Overskrift1Tegn"/>
    <w:qFormat/>
    <w:rsid w:val="003B1AE0"/>
    <w:pPr>
      <w:keepNext/>
      <w:keepLines/>
      <w:spacing w:before="480"/>
      <w:outlineLvl w:val="0"/>
    </w:pPr>
    <w:rPr>
      <w:rFonts w:asciiTheme="majorHAnsi" w:eastAsiaTheme="majorEastAsia" w:hAnsiTheme="majorHAnsi" w:cstheme="majorBidi"/>
      <w:b/>
      <w:bCs/>
      <w:sz w:val="28"/>
      <w:szCs w:val="28"/>
    </w:rPr>
  </w:style>
  <w:style w:type="paragraph" w:styleId="Overskrift2">
    <w:name w:val="heading 2"/>
    <w:basedOn w:val="Normal"/>
    <w:next w:val="Normal"/>
    <w:link w:val="Overskrift2Tegn"/>
    <w:unhideWhenUsed/>
    <w:qFormat/>
    <w:rsid w:val="003B1AE0"/>
    <w:pPr>
      <w:keepNext/>
      <w:keepLines/>
      <w:spacing w:before="200"/>
      <w:outlineLvl w:val="1"/>
    </w:pPr>
    <w:rPr>
      <w:rFonts w:asciiTheme="majorHAnsi" w:eastAsiaTheme="majorEastAsia" w:hAnsiTheme="majorHAnsi" w:cstheme="majorBidi"/>
      <w:b/>
      <w:bCs/>
      <w:sz w:val="26"/>
      <w:szCs w:val="26"/>
    </w:rPr>
  </w:style>
  <w:style w:type="paragraph" w:styleId="Overskrift3">
    <w:name w:val="heading 3"/>
    <w:basedOn w:val="Normal"/>
    <w:next w:val="Normal"/>
    <w:link w:val="Overskrift3Tegn"/>
    <w:qFormat/>
    <w:rsid w:val="00B2469D"/>
    <w:pPr>
      <w:keepNext/>
      <w:keepLines/>
      <w:spacing w:before="200"/>
      <w:outlineLvl w:val="2"/>
    </w:pPr>
    <w:rPr>
      <w:rFonts w:eastAsiaTheme="majorEastAsia" w:cstheme="majorBidi"/>
      <w:b/>
      <w:bCs/>
      <w:color w:val="auto"/>
      <w:sz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3B1AE0"/>
    <w:rPr>
      <w:rFonts w:asciiTheme="majorHAnsi" w:eastAsiaTheme="majorEastAsia" w:hAnsiTheme="majorHAnsi" w:cstheme="majorBidi"/>
      <w:b/>
      <w:bCs/>
      <w:sz w:val="28"/>
      <w:szCs w:val="28"/>
    </w:rPr>
  </w:style>
  <w:style w:type="paragraph" w:styleId="Ingenafstand">
    <w:name w:val="No Spacing"/>
    <w:uiPriority w:val="1"/>
    <w:qFormat/>
    <w:rsid w:val="003B1AE0"/>
  </w:style>
  <w:style w:type="character" w:customStyle="1" w:styleId="Overskrift2Tegn">
    <w:name w:val="Overskrift 2 Tegn"/>
    <w:basedOn w:val="Standardskrifttypeiafsnit"/>
    <w:link w:val="Overskrift2"/>
    <w:uiPriority w:val="9"/>
    <w:semiHidden/>
    <w:rsid w:val="003B1AE0"/>
    <w:rPr>
      <w:rFonts w:asciiTheme="majorHAnsi" w:eastAsiaTheme="majorEastAsia" w:hAnsiTheme="majorHAnsi" w:cstheme="majorBidi"/>
      <w:b/>
      <w:bCs/>
      <w:sz w:val="26"/>
      <w:szCs w:val="26"/>
    </w:rPr>
  </w:style>
  <w:style w:type="paragraph" w:styleId="Undertitel">
    <w:name w:val="Subtitle"/>
    <w:basedOn w:val="Normal"/>
    <w:next w:val="Normal"/>
    <w:link w:val="UndertitelTegn"/>
    <w:uiPriority w:val="11"/>
    <w:qFormat/>
    <w:rsid w:val="003B1AE0"/>
    <w:pPr>
      <w:numPr>
        <w:ilvl w:val="1"/>
      </w:numPr>
    </w:pPr>
    <w:rPr>
      <w:rFonts w:asciiTheme="majorHAnsi" w:eastAsiaTheme="majorEastAsia" w:hAnsiTheme="majorHAnsi" w:cstheme="majorBidi"/>
      <w:i/>
      <w:iCs/>
      <w:spacing w:val="15"/>
      <w:sz w:val="24"/>
      <w:szCs w:val="24"/>
    </w:rPr>
  </w:style>
  <w:style w:type="character" w:customStyle="1" w:styleId="UndertitelTegn">
    <w:name w:val="Undertitel Tegn"/>
    <w:basedOn w:val="Standardskrifttypeiafsnit"/>
    <w:link w:val="Undertitel"/>
    <w:uiPriority w:val="11"/>
    <w:rsid w:val="003B1AE0"/>
    <w:rPr>
      <w:rFonts w:asciiTheme="majorHAnsi" w:eastAsiaTheme="majorEastAsia" w:hAnsiTheme="majorHAnsi" w:cstheme="majorBidi"/>
      <w:i/>
      <w:iCs/>
      <w:spacing w:val="15"/>
      <w:sz w:val="24"/>
      <w:szCs w:val="24"/>
    </w:rPr>
  </w:style>
  <w:style w:type="character" w:styleId="Kraftigfremhvning">
    <w:name w:val="Intense Emphasis"/>
    <w:basedOn w:val="Standardskrifttypeiafsnit"/>
    <w:uiPriority w:val="21"/>
    <w:qFormat/>
    <w:rsid w:val="003B1AE0"/>
    <w:rPr>
      <w:b/>
      <w:bCs/>
      <w:i/>
      <w:iCs/>
      <w:color w:val="auto"/>
    </w:rPr>
  </w:style>
  <w:style w:type="paragraph" w:styleId="Strktcitat">
    <w:name w:val="Intense Quote"/>
    <w:basedOn w:val="Normal"/>
    <w:next w:val="Normal"/>
    <w:link w:val="StrktcitatTegn"/>
    <w:uiPriority w:val="30"/>
    <w:qFormat/>
    <w:rsid w:val="003B1AE0"/>
    <w:pPr>
      <w:pBdr>
        <w:bottom w:val="single" w:sz="4" w:space="4" w:color="4F81BD"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30"/>
    <w:rsid w:val="003B1AE0"/>
    <w:rPr>
      <w:b/>
      <w:bCs/>
      <w:i/>
      <w:iCs/>
    </w:rPr>
  </w:style>
  <w:style w:type="paragraph" w:styleId="Titel">
    <w:name w:val="Title"/>
    <w:basedOn w:val="Normal"/>
    <w:next w:val="Normal"/>
    <w:link w:val="TitelTegn"/>
    <w:uiPriority w:val="10"/>
    <w:qFormat/>
    <w:rsid w:val="003B1AE0"/>
    <w:pPr>
      <w:pBdr>
        <w:bottom w:val="single" w:sz="8" w:space="4" w:color="4F81BD" w:themeColor="accent1"/>
      </w:pBdr>
      <w:spacing w:after="300"/>
      <w:contextualSpacing/>
    </w:pPr>
    <w:rPr>
      <w:rFonts w:asciiTheme="majorHAnsi" w:eastAsiaTheme="majorEastAsia" w:hAnsiTheme="majorHAnsi" w:cstheme="majorBidi"/>
      <w:spacing w:val="5"/>
      <w:kern w:val="28"/>
      <w:sz w:val="52"/>
      <w:szCs w:val="52"/>
    </w:rPr>
  </w:style>
  <w:style w:type="character" w:customStyle="1" w:styleId="TitelTegn">
    <w:name w:val="Titel Tegn"/>
    <w:basedOn w:val="Standardskrifttypeiafsnit"/>
    <w:link w:val="Titel"/>
    <w:uiPriority w:val="10"/>
    <w:rsid w:val="003B1AE0"/>
    <w:rPr>
      <w:rFonts w:asciiTheme="majorHAnsi" w:eastAsiaTheme="majorEastAsia" w:hAnsiTheme="majorHAnsi" w:cstheme="majorBidi"/>
      <w:spacing w:val="5"/>
      <w:kern w:val="28"/>
      <w:sz w:val="52"/>
      <w:szCs w:val="52"/>
    </w:rPr>
  </w:style>
  <w:style w:type="paragraph" w:styleId="Sidehoved">
    <w:name w:val="header"/>
    <w:basedOn w:val="Normal"/>
    <w:link w:val="SidehovedTegn"/>
    <w:unhideWhenUsed/>
    <w:rsid w:val="001D35D4"/>
    <w:pPr>
      <w:tabs>
        <w:tab w:val="center" w:pos="4819"/>
        <w:tab w:val="right" w:pos="9638"/>
      </w:tabs>
    </w:pPr>
  </w:style>
  <w:style w:type="character" w:customStyle="1" w:styleId="SidehovedTegn">
    <w:name w:val="Sidehoved Tegn"/>
    <w:basedOn w:val="Standardskrifttypeiafsnit"/>
    <w:link w:val="Sidehoved"/>
    <w:uiPriority w:val="99"/>
    <w:semiHidden/>
    <w:rsid w:val="001D35D4"/>
  </w:style>
  <w:style w:type="paragraph" w:styleId="Sidefod">
    <w:name w:val="footer"/>
    <w:basedOn w:val="Normal"/>
    <w:link w:val="SidefodTegn"/>
    <w:uiPriority w:val="99"/>
    <w:unhideWhenUsed/>
    <w:rsid w:val="001D35D4"/>
    <w:pPr>
      <w:tabs>
        <w:tab w:val="center" w:pos="4819"/>
        <w:tab w:val="right" w:pos="9638"/>
      </w:tabs>
    </w:pPr>
  </w:style>
  <w:style w:type="character" w:customStyle="1" w:styleId="SidefodTegn">
    <w:name w:val="Sidefod Tegn"/>
    <w:basedOn w:val="Standardskrifttypeiafsnit"/>
    <w:link w:val="Sidefod"/>
    <w:uiPriority w:val="99"/>
    <w:rsid w:val="001D35D4"/>
  </w:style>
  <w:style w:type="character" w:customStyle="1" w:styleId="Overskrift3Tegn">
    <w:name w:val="Overskrift 3 Tegn"/>
    <w:basedOn w:val="Standardskrifttypeiafsnit"/>
    <w:link w:val="Overskrift3"/>
    <w:rsid w:val="00B2469D"/>
    <w:rPr>
      <w:rFonts w:eastAsiaTheme="majorEastAsia" w:cstheme="majorBidi"/>
      <w:b/>
      <w:bCs/>
      <w:sz w:val="20"/>
      <w:szCs w:val="20"/>
    </w:rPr>
  </w:style>
  <w:style w:type="character" w:styleId="Hyperlink">
    <w:name w:val="Hyperlink"/>
    <w:basedOn w:val="Standardskrifttypeiafsnit"/>
    <w:rsid w:val="00B2469D"/>
    <w:rPr>
      <w:color w:val="0000FF"/>
      <w:u w:val="single"/>
    </w:rPr>
  </w:style>
  <w:style w:type="paragraph" w:styleId="Fodnotetekst">
    <w:name w:val="footnote text"/>
    <w:basedOn w:val="Normal"/>
    <w:link w:val="FodnotetekstTegn"/>
    <w:rsid w:val="00B2469D"/>
    <w:pPr>
      <w:overflowPunct/>
      <w:autoSpaceDE/>
      <w:autoSpaceDN/>
      <w:adjustRightInd/>
      <w:spacing w:line="240" w:lineRule="auto"/>
      <w:textAlignment w:val="auto"/>
    </w:pPr>
    <w:rPr>
      <w:color w:val="auto"/>
      <w:sz w:val="20"/>
    </w:rPr>
  </w:style>
  <w:style w:type="character" w:customStyle="1" w:styleId="FodnotetekstTegn">
    <w:name w:val="Fodnotetekst Tegn"/>
    <w:basedOn w:val="Standardskrifttypeiafsnit"/>
    <w:link w:val="Fodnotetekst"/>
    <w:rsid w:val="00B2469D"/>
    <w:rPr>
      <w:rFonts w:eastAsia="Times New Roman" w:cs="Times New Roman"/>
      <w:sz w:val="20"/>
      <w:szCs w:val="20"/>
    </w:rPr>
  </w:style>
  <w:style w:type="character" w:styleId="Fodnotehenvisning">
    <w:name w:val="footnote reference"/>
    <w:basedOn w:val="Standardskrifttypeiafsnit"/>
    <w:rsid w:val="00B2469D"/>
    <w:rPr>
      <w:vertAlign w:val="superscript"/>
    </w:rPr>
  </w:style>
  <w:style w:type="paragraph" w:styleId="Brdtekst2">
    <w:name w:val="Body Text 2"/>
    <w:basedOn w:val="Normal"/>
    <w:link w:val="Brdtekst2Tegn"/>
    <w:rsid w:val="00B2469D"/>
    <w:pPr>
      <w:overflowPunct/>
      <w:autoSpaceDE/>
      <w:autoSpaceDN/>
      <w:adjustRightInd/>
      <w:spacing w:after="120" w:line="480" w:lineRule="auto"/>
      <w:textAlignment w:val="auto"/>
    </w:pPr>
    <w:rPr>
      <w:rFonts w:ascii="Times New Roman" w:hAnsi="Times New Roman"/>
      <w:color w:val="auto"/>
      <w:sz w:val="24"/>
      <w:szCs w:val="24"/>
      <w:lang w:eastAsia="da-DK"/>
    </w:rPr>
  </w:style>
  <w:style w:type="character" w:customStyle="1" w:styleId="Brdtekst2Tegn">
    <w:name w:val="Brødtekst 2 Tegn"/>
    <w:basedOn w:val="Standardskrifttypeiafsnit"/>
    <w:link w:val="Brdtekst2"/>
    <w:rsid w:val="00B2469D"/>
    <w:rPr>
      <w:rFonts w:ascii="Times New Roman" w:eastAsia="Times New Roman" w:hAnsi="Times New Roman" w:cs="Times New Roman"/>
      <w:sz w:val="24"/>
      <w:szCs w:val="24"/>
      <w:lang w:eastAsia="da-DK"/>
    </w:rPr>
  </w:style>
  <w:style w:type="table" w:styleId="Tabel-Gitter">
    <w:name w:val="Table Grid"/>
    <w:basedOn w:val="Tabel-Normal"/>
    <w:rsid w:val="00B2469D"/>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ekst">
    <w:name w:val="annotation text"/>
    <w:basedOn w:val="Normal"/>
    <w:link w:val="KommentartekstTegn"/>
    <w:rsid w:val="00B2469D"/>
    <w:pPr>
      <w:overflowPunct/>
      <w:autoSpaceDE/>
      <w:autoSpaceDN/>
      <w:adjustRightInd/>
      <w:spacing w:line="240" w:lineRule="auto"/>
      <w:textAlignment w:val="auto"/>
    </w:pPr>
    <w:rPr>
      <w:color w:val="auto"/>
      <w:sz w:val="20"/>
    </w:rPr>
  </w:style>
  <w:style w:type="character" w:customStyle="1" w:styleId="KommentartekstTegn">
    <w:name w:val="Kommentartekst Tegn"/>
    <w:basedOn w:val="Standardskrifttypeiafsnit"/>
    <w:link w:val="Kommentartekst"/>
    <w:rsid w:val="00B2469D"/>
    <w:rPr>
      <w:rFonts w:eastAsia="Times New Roman" w:cs="Times New Roman"/>
      <w:sz w:val="20"/>
      <w:szCs w:val="20"/>
    </w:rPr>
  </w:style>
  <w:style w:type="character" w:styleId="Kommentarhenvisning">
    <w:name w:val="annotation reference"/>
    <w:basedOn w:val="Standardskrifttypeiafsnit"/>
    <w:unhideWhenUsed/>
    <w:rsid w:val="00B2469D"/>
    <w:rPr>
      <w:sz w:val="16"/>
      <w:szCs w:val="16"/>
    </w:rPr>
  </w:style>
  <w:style w:type="paragraph" w:styleId="Markeringsbobletekst">
    <w:name w:val="Balloon Text"/>
    <w:basedOn w:val="Normal"/>
    <w:link w:val="MarkeringsbobletekstTegn"/>
    <w:rsid w:val="00B2469D"/>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rsid w:val="00B2469D"/>
    <w:rPr>
      <w:rFonts w:ascii="Tahoma" w:eastAsia="Times New Roman" w:hAnsi="Tahoma" w:cs="Tahoma"/>
      <w:color w:val="000000"/>
      <w:sz w:val="16"/>
      <w:szCs w:val="16"/>
    </w:rPr>
  </w:style>
  <w:style w:type="paragraph" w:styleId="Listeafsnit">
    <w:name w:val="List Paragraph"/>
    <w:basedOn w:val="Normal"/>
    <w:uiPriority w:val="34"/>
    <w:qFormat/>
    <w:rsid w:val="002E70A4"/>
    <w:pPr>
      <w:ind w:left="720"/>
      <w:contextualSpacing/>
    </w:pPr>
  </w:style>
  <w:style w:type="paragraph" w:styleId="Kommentaremne">
    <w:name w:val="annotation subject"/>
    <w:basedOn w:val="Kommentartekst"/>
    <w:next w:val="Kommentartekst"/>
    <w:link w:val="KommentaremneTegn"/>
    <w:uiPriority w:val="99"/>
    <w:semiHidden/>
    <w:unhideWhenUsed/>
    <w:rsid w:val="002A3CE2"/>
    <w:pPr>
      <w:overflowPunct w:val="0"/>
      <w:autoSpaceDE w:val="0"/>
      <w:autoSpaceDN w:val="0"/>
      <w:adjustRightInd w:val="0"/>
      <w:textAlignment w:val="baseline"/>
    </w:pPr>
    <w:rPr>
      <w:b/>
      <w:bCs/>
      <w:color w:val="000000"/>
    </w:rPr>
  </w:style>
  <w:style w:type="character" w:customStyle="1" w:styleId="KommentaremneTegn">
    <w:name w:val="Kommentaremne Tegn"/>
    <w:basedOn w:val="KommentartekstTegn"/>
    <w:link w:val="Kommentaremne"/>
    <w:uiPriority w:val="99"/>
    <w:semiHidden/>
    <w:rsid w:val="002A3CE2"/>
    <w:rPr>
      <w:rFonts w:eastAsia="Times New Roman" w:cs="Times New Roma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9808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orger.dk" TargetMode="External"/><Relationship Id="rId18" Type="http://schemas.openxmlformats.org/officeDocument/2006/relationships/hyperlink" Target="mailto:ae@ae.dk" TargetMode="External"/><Relationship Id="rId26" Type="http://schemas.openxmlformats.org/officeDocument/2006/relationships/hyperlink" Target="mailto:natur@dof.dk" TargetMode="External"/><Relationship Id="rId3" Type="http://schemas.openxmlformats.org/officeDocument/2006/relationships/styles" Target="styles.xml"/><Relationship Id="rId21" Type="http://schemas.openxmlformats.org/officeDocument/2006/relationships/hyperlink" Target="mailto:lbt@sportsfiskerforbundet.dk"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kast-brande.dk/politik/hoeringer" TargetMode="External"/><Relationship Id="rId17" Type="http://schemas.openxmlformats.org/officeDocument/2006/relationships/hyperlink" Target="http://www.krak.dk/Firma/Avanceret/Kort.aspx?SearchWords=sundhedsstyrelsen&amp;Companyname=&amp;Road=&amp;City=&amp;AreaDropDown=&amp;Phone=&amp;AddressX=72454992&amp;AddressY=617419746&amp;Knr=3002425&amp;BackLink=U2VhcmNoV29yZHM9c3VuZGhlZHNzdHlyZWxzZW4=" TargetMode="External"/><Relationship Id="rId25" Type="http://schemas.openxmlformats.org/officeDocument/2006/relationships/hyperlink" Target="mailto:husdyr@ecocouncil.d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krak.dk/Firma/Avanceret/Profil.aspx?Knr=3002425&amp;SearchWords=sundhedsstyrelsen&amp;BackLink=U2VhcmNoV29yZHM9c3VuZGhlZHNzdHlyZWxzZW4=" TargetMode="External"/><Relationship Id="rId20" Type="http://schemas.openxmlformats.org/officeDocument/2006/relationships/hyperlink" Target="mailto:post@sportsfiskerforbundet.dk"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senord@sst.dk"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nmkn.dk" TargetMode="External"/><Relationship Id="rId23" Type="http://schemas.openxmlformats.org/officeDocument/2006/relationships/hyperlink" Target="mailto:fbr@fbr.dk" TargetMode="External"/><Relationship Id="rId28" Type="http://schemas.openxmlformats.org/officeDocument/2006/relationships/image" Target="media/image4.png"/><Relationship Id="rId10" Type="http://schemas.openxmlformats.org/officeDocument/2006/relationships/image" Target="media/image2.jpeg"/><Relationship Id="rId19" Type="http://schemas.openxmlformats.org/officeDocument/2006/relationships/hyperlink" Target="mailto:dnikast-brande-sager@dn.dk"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www.virk.dk" TargetMode="External"/><Relationship Id="rId22" Type="http://schemas.openxmlformats.org/officeDocument/2006/relationships/hyperlink" Target="mailto:nb@ferskvandsfiskeriforeningen.dk" TargetMode="External"/><Relationship Id="rId27" Type="http://schemas.openxmlformats.org/officeDocument/2006/relationships/hyperlink" Target="mailto:ikast-brande@dof.dk" TargetMode="External"/><Relationship Id="rId30" Type="http://schemas.openxmlformats.org/officeDocument/2006/relationships/image" Target="media/image6.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370E90-23CA-4773-8534-B0DEE9CC9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33FF0ADB.dotm</Template>
  <TotalTime>0</TotalTime>
  <Pages>1</Pages>
  <Words>4130</Words>
  <Characters>25199</Characters>
  <Application>Microsoft Office Word</Application>
  <DocSecurity>0</DocSecurity>
  <Lines>209</Lines>
  <Paragraphs>58</Paragraphs>
  <ScaleCrop>false</ScaleCrop>
  <HeadingPairs>
    <vt:vector size="2" baseType="variant">
      <vt:variant>
        <vt:lpstr>Titel</vt:lpstr>
      </vt:variant>
      <vt:variant>
        <vt:i4>1</vt:i4>
      </vt:variant>
    </vt:vector>
  </HeadingPairs>
  <TitlesOfParts>
    <vt:vector size="1" baseType="lpstr">
      <vt:lpstr/>
    </vt:vector>
  </TitlesOfParts>
  <Company>Ikast-Brande Kommune</Company>
  <LinksUpToDate>false</LinksUpToDate>
  <CharactersWithSpaces>29271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 Paakjær</dc:creator>
  <cp:keywords/>
  <dc:description/>
  <cp:lastModifiedBy>Kristine Bollerup</cp:lastModifiedBy>
  <cp:revision>3</cp:revision>
  <dcterms:created xsi:type="dcterms:W3CDTF">2017-02-16T11:00:00Z</dcterms:created>
  <dcterms:modified xsi:type="dcterms:W3CDTF">2017-02-16T11:00:00Z</dcterms:modified>
</cp:coreProperties>
</file>