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BCF9301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Cornelis Pieter Boer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4764F5" w:rsidR="006B795C" w:rsidRPr="006B795C" w:rsidRDefault="00F31CB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Haugegårdvej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6862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Tistrup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84CFC81" w:rsid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21674737</w:t>
            </w:r>
          </w:p>
          <w:p w14:paraId="705E26E4" w14:textId="0FED4203" w:rsidR="001E7E44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1005112956</w:t>
            </w:r>
          </w:p>
          <w:p w14:paraId="3F2C0D7E" w14:textId="542D5011" w:rsidR="006B795C" w:rsidRPr="006B795C" w:rsidRDefault="00F31CB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627DC1C" w:rsidR="006B795C" w:rsidRPr="006B795C" w:rsidRDefault="00F91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9658FDD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A0FD0F2" w:rsidR="006B795C" w:rsidRPr="00A2316A" w:rsidRDefault="00F31CB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9A18FFB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Husdyrrbugets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61D7988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5ECFCD2" w:rsidR="006B795C" w:rsidRPr="006B795C" w:rsidRDefault="00F91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3CC3F14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5588375">
    <w:abstractNumId w:val="0"/>
  </w:num>
  <w:num w:numId="2" w16cid:durableId="93351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337AE"/>
    <w:rsid w:val="00742180"/>
    <w:rsid w:val="00747256"/>
    <w:rsid w:val="007473D6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2E7A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1843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1CBC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1881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105</Words>
  <Characters>686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2024-07-18T09:58:00Z</dcterms:created>
  <dcterms:modified xsi:type="dcterms:W3CDTF">2024-07-18T09:58:00Z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