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5247C0C4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374543">
              <w:t>Den 6. april 2017</w:t>
            </w:r>
          </w:p>
          <w:p w14:paraId="66A057B5" w14:textId="219A7C27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374543" w:rsidRPr="00D434CF">
              <w:t>16/36279</w:t>
            </w:r>
          </w:p>
          <w:p w14:paraId="34DAB5BB" w14:textId="77777777" w:rsidR="00374543" w:rsidRDefault="005D10B2" w:rsidP="004D3FF4">
            <w:pPr>
              <w:pStyle w:val="Kolofon"/>
            </w:pPr>
            <w:r>
              <w:t xml:space="preserve">Kontakt: </w:t>
            </w:r>
            <w:r w:rsidR="00374543" w:rsidRPr="00D434CF">
              <w:t xml:space="preserve"> </w:t>
            </w:r>
            <w:r w:rsidR="00374543" w:rsidRPr="00D434CF">
              <w:t>Dorthe Malene Götz Mikkelsen</w:t>
            </w:r>
            <w:r w:rsidR="00374543">
              <w:t xml:space="preserve"> </w:t>
            </w:r>
          </w:p>
          <w:p w14:paraId="46426B6E" w14:textId="48532F15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374543" w:rsidRPr="00D434CF">
              <w:t>7376 7426</w:t>
            </w:r>
          </w:p>
          <w:p w14:paraId="7D204774" w14:textId="5CE72E2F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374543" w:rsidRPr="00D434CF">
              <w:t xml:space="preserve"> </w:t>
            </w:r>
            <w:hyperlink r:id="rId7" w:history="1">
              <w:r w:rsidR="00374543" w:rsidRPr="00405647">
                <w:rPr>
                  <w:rStyle w:val="Hyperlink"/>
                </w:rPr>
                <w:t>dmm@aabenraa.dk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5D10B2" w14:paraId="51A90074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159A6414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EFE023E" w14:textId="206D37A4" w:rsidR="005D10B2" w:rsidRDefault="00374543" w:rsidP="005D10B2">
            <w:pPr>
              <w:spacing w:line="220" w:lineRule="atLeast"/>
              <w:ind w:left="466"/>
            </w:pPr>
            <w:r>
              <w:t xml:space="preserve">Kiding Transport </w:t>
            </w:r>
            <w:proofErr w:type="spellStart"/>
            <w:r>
              <w:t>Aps</w:t>
            </w:r>
            <w:proofErr w:type="spellEnd"/>
          </w:p>
        </w:tc>
      </w:tr>
      <w:tr w:rsidR="005D10B2" w14:paraId="5B7BC7AD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B834C9D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571F0125" w14:textId="4C1E33DB" w:rsidR="005D10B2" w:rsidRDefault="00374543" w:rsidP="00374543">
            <w:r>
              <w:t xml:space="preserve">Kidingvej 59, 6200 Aabenraa </w:t>
            </w:r>
          </w:p>
        </w:tc>
      </w:tr>
      <w:tr w:rsidR="005D10B2" w14:paraId="3E2ED59B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36A80C84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67F50788" w14:textId="725DE5F6" w:rsidR="005D10B2" w:rsidRDefault="00374543" w:rsidP="005D10B2">
            <w:pPr>
              <w:spacing w:line="220" w:lineRule="atLeast"/>
              <w:ind w:left="466"/>
            </w:pPr>
            <w:r>
              <w:t>34487626</w:t>
            </w:r>
          </w:p>
        </w:tc>
      </w:tr>
      <w:tr w:rsidR="00E3775A" w14:paraId="16018C67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25C5760C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234E82ED" w14:textId="286D0911" w:rsidR="00E3775A" w:rsidRDefault="00374543" w:rsidP="005D10B2">
            <w:pPr>
              <w:spacing w:line="220" w:lineRule="atLeast"/>
              <w:ind w:left="466"/>
            </w:pPr>
            <w:r>
              <w:t>1017561028</w:t>
            </w:r>
          </w:p>
        </w:tc>
      </w:tr>
      <w:tr w:rsidR="00E3775A" w14:paraId="01D07411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473F7C6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7FF55525" w14:textId="4EB56436" w:rsidR="00E3775A" w:rsidRDefault="00374543" w:rsidP="005D10B2">
            <w:pPr>
              <w:spacing w:line="220" w:lineRule="atLeast"/>
              <w:ind w:left="466"/>
            </w:pPr>
            <w:r>
              <w:t>H51 Garageanlæg &gt; 3 stk.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5BA6C9C8" w:rsidR="005D10B2" w:rsidRDefault="00374543" w:rsidP="005D10B2">
            <w:pPr>
              <w:ind w:left="465"/>
            </w:pPr>
            <w:r>
              <w:t>§9 tilsyn – 06-04-2017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74FD6473" w:rsidR="003957F0" w:rsidRDefault="00374543" w:rsidP="00141A27">
            <w:pPr>
              <w:ind w:left="465"/>
            </w:pPr>
            <w:r w:rsidRPr="00374543">
              <w:t>Om virksomheden er tilsyns pligtig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374543" w:rsidRDefault="0004559E" w:rsidP="00FF64D3">
            <w:pPr>
              <w:ind w:left="465"/>
            </w:pPr>
            <w:r w:rsidRPr="00374543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Pr="00374543" w:rsidRDefault="0004559E" w:rsidP="00FF64D3">
            <w:pPr>
              <w:ind w:left="465"/>
            </w:pPr>
            <w:r w:rsidRPr="00374543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Pr="00374543" w:rsidRDefault="0004559E" w:rsidP="0043752A">
            <w:pPr>
              <w:ind w:left="465"/>
            </w:pPr>
            <w:r w:rsidRPr="00374543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543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28EA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74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164</Words>
  <Characters>1053</Characters>
  <Application>Microsoft Office Word</Application>
  <DocSecurity>0</DocSecurity>
  <Lines>65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2026-03-11T12:53:00Z</dcterms:created>
  <dcterms:modified xsi:type="dcterms:W3CDTF">2026-03-11T12:53:00Z</dcterms:modified>
</cp:coreProperties>
</file>