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BB75C3" w:rsidRDefault="0081709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Martin Pedersen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BB75C3" w:rsidRDefault="00817096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Krovej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4</w:t>
            </w:r>
            <w:r w:rsidR="00F26C70" w:rsidRPr="00BB75C3">
              <w:rPr>
                <w:rFonts w:ascii="Times New Roman" w:hAnsi="Times New Roman"/>
                <w:color w:val="000000" w:themeColor="text1"/>
                <w:sz w:val="24"/>
              </w:rPr>
              <w:t xml:space="preserve">  </w:t>
            </w:r>
          </w:p>
          <w:p w:rsidR="007A430E" w:rsidRPr="00BB75C3" w:rsidRDefault="00BB75C3" w:rsidP="008170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75C3">
              <w:rPr>
                <w:rFonts w:ascii="Times New Roman" w:hAnsi="Times New Roman"/>
                <w:color w:val="000000" w:themeColor="text1"/>
                <w:sz w:val="24"/>
              </w:rPr>
              <w:t>68</w:t>
            </w:r>
            <w:r w:rsidR="00817096">
              <w:rPr>
                <w:rFonts w:ascii="Times New Roman" w:hAnsi="Times New Roman"/>
                <w:color w:val="000000" w:themeColor="text1"/>
                <w:sz w:val="24"/>
              </w:rPr>
              <w:t>00 Varde</w:t>
            </w:r>
          </w:p>
        </w:tc>
      </w:tr>
      <w:tr w:rsidR="00512A7F" w:rsidRPr="00512A7F" w:rsidTr="008D25AB">
        <w:tc>
          <w:tcPr>
            <w:tcW w:w="4325" w:type="dxa"/>
          </w:tcPr>
          <w:p w:rsidR="004D0AAB" w:rsidRPr="00512A7F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Virksomhe</w:t>
            </w:r>
            <w:r w:rsidR="004D0AAB" w:rsidRPr="00512A7F">
              <w:rPr>
                <w:rFonts w:ascii="Times New Roman" w:hAnsi="Times New Roman"/>
                <w:color w:val="000000" w:themeColor="text1"/>
                <w:sz w:val="24"/>
              </w:rPr>
              <w:t>dens CVR-</w:t>
            </w: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nummer</w:t>
            </w:r>
            <w:r w:rsidR="00D866E1" w:rsidRPr="00512A7F">
              <w:rPr>
                <w:rFonts w:ascii="Times New Roman" w:hAnsi="Times New Roman"/>
                <w:color w:val="000000" w:themeColor="text1"/>
                <w:sz w:val="24"/>
              </w:rPr>
              <w:t>:</w:t>
            </w:r>
          </w:p>
          <w:p w:rsidR="004D0AAB" w:rsidRPr="00512A7F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P-nummer</w:t>
            </w:r>
            <w:r w:rsidR="00D866E1" w:rsidRPr="00512A7F">
              <w:rPr>
                <w:rFonts w:ascii="Times New Roman" w:hAnsi="Times New Roman"/>
                <w:color w:val="000000" w:themeColor="text1"/>
                <w:sz w:val="24"/>
              </w:rPr>
              <w:t>:</w:t>
            </w:r>
          </w:p>
          <w:p w:rsidR="001C4350" w:rsidRPr="00512A7F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CHR-nummer</w:t>
            </w:r>
            <w:r w:rsidR="00D866E1" w:rsidRPr="00512A7F">
              <w:rPr>
                <w:rFonts w:ascii="Times New Roman" w:hAnsi="Times New Roman"/>
                <w:color w:val="000000" w:themeColor="text1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BB75C3" w:rsidRDefault="0081709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26076595</w:t>
            </w:r>
          </w:p>
          <w:p w:rsidR="008D25AB" w:rsidRPr="00BB75C3" w:rsidRDefault="0081709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5730114462</w:t>
            </w:r>
            <w:r w:rsidR="00F26C70" w:rsidRPr="00BB75C3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  <w:p w:rsidR="001C4350" w:rsidRPr="00BB75C3" w:rsidRDefault="0081709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45514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BB75C3" w:rsidRDefault="00817096" w:rsidP="008170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31</w:t>
            </w:r>
            <w:r w:rsidR="00BB75C3" w:rsidRPr="00BB75C3">
              <w:rPr>
                <w:rFonts w:ascii="Times New Roman" w:hAnsi="Times New Roman"/>
                <w:color w:val="000000" w:themeColor="text1"/>
                <w:sz w:val="24"/>
              </w:rPr>
              <w:t>-1-17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BB75C3" w:rsidRDefault="0081709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Basistilsyn</w:t>
            </w:r>
            <w:r w:rsidR="00512A7F" w:rsidRPr="00BB75C3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BB75C3" w:rsidRDefault="00BB75C3" w:rsidP="00F26C7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75C3">
              <w:rPr>
                <w:rFonts w:ascii="Times New Roman" w:hAnsi="Times New Roman"/>
                <w:color w:val="000000" w:themeColor="text1"/>
                <w:sz w:val="24"/>
              </w:rPr>
              <w:t>Kvægbrug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BB75C3" w:rsidRDefault="0081709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Landbrug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BB75C3" w:rsidRDefault="0081709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Nej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:rsidR="001C4350" w:rsidRPr="00BB75C3" w:rsidRDefault="0081709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Ja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:rsidR="001C4350" w:rsidRPr="00BB75C3" w:rsidRDefault="00F26C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75C3">
              <w:rPr>
                <w:rFonts w:ascii="Times New Roman" w:hAnsi="Times New Roman"/>
                <w:color w:val="000000" w:themeColor="text1"/>
                <w:sz w:val="24"/>
              </w:rPr>
              <w:t>Ikke relevant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B56DFA">
      <w:pgSz w:w="11907" w:h="16839" w:code="9"/>
      <w:pgMar w:top="1440" w:right="1800" w:bottom="1440" w:left="180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70"/>
    <w:rsid w:val="0014255C"/>
    <w:rsid w:val="00174C9D"/>
    <w:rsid w:val="001C4350"/>
    <w:rsid w:val="002140C1"/>
    <w:rsid w:val="00274AEC"/>
    <w:rsid w:val="00280069"/>
    <w:rsid w:val="004D0AAB"/>
    <w:rsid w:val="00512A7F"/>
    <w:rsid w:val="00555937"/>
    <w:rsid w:val="005A0E0B"/>
    <w:rsid w:val="007A430E"/>
    <w:rsid w:val="007E1971"/>
    <w:rsid w:val="00817096"/>
    <w:rsid w:val="008D25AB"/>
    <w:rsid w:val="0090707A"/>
    <w:rsid w:val="00A25B51"/>
    <w:rsid w:val="00B56DFA"/>
    <w:rsid w:val="00BB75C3"/>
    <w:rsid w:val="00D11733"/>
    <w:rsid w:val="00D866E1"/>
    <w:rsid w:val="00D950D0"/>
    <w:rsid w:val="00E50D76"/>
    <w:rsid w:val="00F014E1"/>
    <w:rsid w:val="00F26C70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C1093E-8DEC-4C54-942B-6061186E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55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55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96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cp:lastPrinted>2017-02-02T10:41:00Z</cp:lastPrinted>
  <dcterms:created xsi:type="dcterms:W3CDTF">2017-02-22T12:50:00Z</dcterms:created>
  <dcterms:modified xsi:type="dcterms:W3CDTF">2017-02-22T12:50:00Z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{768951DA-88C3-4DC0-9700-AD4A7A9EC1E9}</vt:lpwstr>
  </property>
</Properties>
</file>