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CDA9" w14:textId="77777777" w:rsidR="00EC6E6D" w:rsidRDefault="00EC6E6D" w:rsidP="00EC6E6D">
      <w:pPr>
        <w:ind w:left="426" w:right="-1276"/>
      </w:pPr>
    </w:p>
    <w:p w14:paraId="041AB646" w14:textId="77777777" w:rsidR="00EC6E6D" w:rsidRDefault="00EC6E6D" w:rsidP="00EC6E6D">
      <w:pPr>
        <w:ind w:left="426" w:right="-1276"/>
      </w:pPr>
    </w:p>
    <w:p w14:paraId="0FCF41CC" w14:textId="77777777" w:rsidR="00EC6E6D" w:rsidRDefault="00EC6E6D" w:rsidP="00EC6E6D">
      <w:pPr>
        <w:ind w:left="426" w:right="-1276"/>
      </w:pPr>
    </w:p>
    <w:p w14:paraId="1D1BE296" w14:textId="77777777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0B066E">
        <w:rPr>
          <w:rFonts w:ascii="Arial" w:hAnsi="Arial" w:cs="Arial"/>
          <w:sz w:val="40"/>
          <w:szCs w:val="40"/>
        </w:rPr>
        <w:t>Gåser Auto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0B066E">
        <w:rPr>
          <w:rFonts w:ascii="Arial" w:hAnsi="Arial" w:cs="Arial"/>
          <w:sz w:val="40"/>
          <w:szCs w:val="40"/>
        </w:rPr>
        <w:t>Bygmestervej 7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0B066E">
        <w:rPr>
          <w:rFonts w:ascii="Arial" w:hAnsi="Arial" w:cs="Arial"/>
          <w:sz w:val="40"/>
          <w:szCs w:val="40"/>
        </w:rPr>
        <w:t>9370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0B066E">
        <w:rPr>
          <w:rFonts w:ascii="Arial" w:hAnsi="Arial" w:cs="Arial"/>
          <w:sz w:val="40"/>
          <w:szCs w:val="40"/>
        </w:rPr>
        <w:t>Hals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51D0662A" w14:textId="77777777" w:rsidR="00EC6E6D" w:rsidRPr="00D04F95" w:rsidRDefault="00EC6E6D" w:rsidP="00EC6E6D">
      <w:pPr>
        <w:rPr>
          <w:sz w:val="22"/>
        </w:rPr>
      </w:pPr>
    </w:p>
    <w:p w14:paraId="42EC32A6" w14:textId="77777777" w:rsidR="00EC6E6D" w:rsidRDefault="00EC6E6D" w:rsidP="00EC6E6D">
      <w:pPr>
        <w:ind w:left="851" w:hanging="851"/>
        <w:rPr>
          <w:sz w:val="22"/>
        </w:rPr>
      </w:pPr>
    </w:p>
    <w:p w14:paraId="7A5FD887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4A02A529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176C779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286E1F2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6B96E8C3" w14:textId="77777777" w:rsidR="00EC6E6D" w:rsidRPr="00245E8B" w:rsidRDefault="000B066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24.05.2017</w:t>
            </w:r>
          </w:p>
        </w:tc>
      </w:tr>
      <w:tr w:rsidR="00EC6E6D" w:rsidRPr="00245E8B" w14:paraId="56D7656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735250A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0CDABF29" w14:textId="77777777" w:rsidR="00EC6E6D" w:rsidRPr="00245E8B" w:rsidRDefault="000B066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3EE44928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439F20F1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2059695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212B41C4" w14:textId="77777777" w:rsidR="00EC6E6D" w:rsidRPr="00245E8B" w:rsidRDefault="000B066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98250082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386CC2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3552C6BD" w14:textId="77777777" w:rsidR="00EC6E6D" w:rsidRPr="00245E8B" w:rsidRDefault="000B066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13787484</w:t>
            </w:r>
          </w:p>
        </w:tc>
      </w:tr>
      <w:tr w:rsidR="00EC6E6D" w:rsidRPr="00245E8B" w14:paraId="295D2C08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4ABFA70D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35786DF9" w14:textId="77777777" w:rsidR="00EC6E6D" w:rsidRPr="00245E8B" w:rsidRDefault="000B066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gaaser.auto@mail.dk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681FB18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22EACAEF" w14:textId="77777777" w:rsidR="00EC6E6D" w:rsidRPr="00245E8B" w:rsidRDefault="000B066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1000625144</w:t>
            </w:r>
          </w:p>
          <w:p w14:paraId="2477F776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6EF14A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192BA18A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307E6307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9E0F623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064F6FBD" w14:textId="77777777" w:rsidR="00EC6E6D" w:rsidRPr="00F94A99" w:rsidRDefault="000B066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4D7AAC2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BA9D450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3D42F9EC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9082B5E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62A15D9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479517F3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3DC49154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0974858D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563421E0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29047C4C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2C2134FF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127"/>
        <w:gridCol w:w="5669"/>
      </w:tblGrid>
      <w:tr w:rsidR="00EC6E6D" w:rsidRPr="00F94A99" w14:paraId="2A68DEDA" w14:textId="77777777" w:rsidTr="00F94A99">
        <w:trPr>
          <w:trHeight w:val="548"/>
          <w:tblHeader/>
        </w:trPr>
        <w:tc>
          <w:tcPr>
            <w:tcW w:w="102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0FAD5C2" w14:textId="77777777" w:rsidR="00EC6E6D" w:rsidRPr="005D2D5F" w:rsidRDefault="00EC6E6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1E73305" w14:textId="77777777" w:rsidR="00EC6E6D" w:rsidRPr="005D2D5F" w:rsidRDefault="00EC6E6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56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D9CFB7E" w14:textId="77777777" w:rsidR="00EC6E6D" w:rsidRPr="005D2D5F" w:rsidRDefault="00EC6E6D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EC6E6D" w:rsidRPr="00F94A99" w14:paraId="34611D31" w14:textId="77777777" w:rsidTr="00F94A99">
        <w:trPr>
          <w:trHeight w:val="69"/>
        </w:trPr>
        <w:tc>
          <w:tcPr>
            <w:tcW w:w="1025" w:type="dxa"/>
            <w:tcBorders>
              <w:left w:val="double" w:sz="4" w:space="0" w:color="auto"/>
            </w:tcBorders>
          </w:tcPr>
          <w:p w14:paraId="143A2604" w14:textId="77777777" w:rsidR="00EC6E6D" w:rsidRPr="00B93A39" w:rsidRDefault="00EC6E6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2127" w:type="dxa"/>
          </w:tcPr>
          <w:p w14:paraId="15D1329C" w14:textId="77777777" w:rsidR="00EC6E6D" w:rsidRPr="00B93A39" w:rsidRDefault="00EC6E6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5669" w:type="dxa"/>
            <w:tcBorders>
              <w:right w:val="double" w:sz="4" w:space="0" w:color="auto"/>
            </w:tcBorders>
          </w:tcPr>
          <w:p w14:paraId="158F4545" w14:textId="77777777" w:rsidR="00EC6E6D" w:rsidRPr="00B93A39" w:rsidRDefault="00EC6E6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EC6E6D" w:rsidRPr="00F94A99" w14:paraId="46633A4C" w14:textId="77777777" w:rsidTr="00F94A99">
        <w:trPr>
          <w:trHeight w:val="69"/>
        </w:trPr>
        <w:tc>
          <w:tcPr>
            <w:tcW w:w="1025" w:type="dxa"/>
            <w:tcBorders>
              <w:left w:val="double" w:sz="4" w:space="0" w:color="auto"/>
              <w:bottom w:val="double" w:sz="4" w:space="0" w:color="auto"/>
            </w:tcBorders>
          </w:tcPr>
          <w:p w14:paraId="0CA9B254" w14:textId="77777777" w:rsidR="00EC6E6D" w:rsidRPr="00CE67CB" w:rsidRDefault="00EC6E6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652AE59A" w14:textId="77777777" w:rsidR="00EC6E6D" w:rsidRPr="00CE67CB" w:rsidRDefault="00EC6E6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tcBorders>
              <w:bottom w:val="double" w:sz="4" w:space="0" w:color="auto"/>
              <w:right w:val="double" w:sz="4" w:space="0" w:color="auto"/>
            </w:tcBorders>
          </w:tcPr>
          <w:p w14:paraId="39B741C7" w14:textId="77777777" w:rsidR="00EC6E6D" w:rsidRPr="00CE67CB" w:rsidRDefault="00EC6E6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C048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940311E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56AF2C37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2B28B6D7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A91E65" w14:textId="77777777" w:rsidR="000B066E" w:rsidRDefault="000B066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  <w:r>
              <w:rPr>
                <w:rFonts w:ascii="Arial" w:hAnsi="Arial" w:cs="Arial"/>
                <w:sz w:val="20"/>
                <w:szCs w:val="20"/>
              </w:rPr>
              <w:t>Værkstedet er etableret i 2003. Der udføres almindelige reparationer af biler (ca. 50 - 100/år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men mest bådmotorer. I 2008 er der bygget en ny udstillingshal til både og en tilhørende udendørs vaskeplads.</w:t>
            </w:r>
          </w:p>
          <w:p w14:paraId="48FFE201" w14:textId="77777777" w:rsidR="000B066E" w:rsidRDefault="000B066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udføres ikke karosseriarbejde, lakering/undervognsbehandling eller ophugning. Bremsereparationer udføres hos firmaet Nordbrems, Aalborg.</w:t>
            </w:r>
          </w:p>
          <w:p w14:paraId="1B8E2DFC" w14:textId="77777777" w:rsidR="000B066E" w:rsidRDefault="000B066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3886EC6C" w14:textId="77777777" w:rsidR="00EC6E6D" w:rsidRPr="00B93A39" w:rsidRDefault="000B066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ingen ansatte ud over indehaveren.</w:t>
            </w:r>
          </w:p>
        </w:tc>
      </w:tr>
      <w:tr w:rsidR="00EC6E6D" w:rsidRPr="00F94A99" w14:paraId="4CD8B35F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3FB142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6240B89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67F5667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C68001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6372ADD0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6619C1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F6DD9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9F2FC9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F914A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3991976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0B9DE022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82FE9F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96EEF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613BC" w14:textId="77777777" w:rsidR="00EC6E6D" w:rsidRPr="005D2D5F" w:rsidRDefault="000B066E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  <w:r>
              <w:rPr>
                <w:rFonts w:ascii="Arial" w:hAnsi="Arial" w:cs="Arial"/>
                <w:sz w:val="20"/>
                <w:szCs w:val="20"/>
              </w:rPr>
              <w:t>8-17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8FC2C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311276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7AD3C8B8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2AC32B9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6322A9C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3D8884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4F0896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54E7CE56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C843A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02D89E5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3E1677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F09DF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E3A463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22FD8FA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72660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64E16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CB2E1DA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58F2C15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309AEAD6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06A8E153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A3C25E" w14:textId="77777777" w:rsidR="00EC6E6D" w:rsidRPr="005D2D5F" w:rsidRDefault="000B066E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6457EE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2"/>
            <w:bookmarkEnd w:id="28"/>
            <w:r>
              <w:rPr>
                <w:rFonts w:ascii="Arial" w:hAnsi="Arial" w:cs="Arial"/>
                <w:sz w:val="20"/>
                <w:szCs w:val="20"/>
              </w:rPr>
              <w:t>Svejsning og 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8E1FC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3"/>
            <w:bookmarkEnd w:id="29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64DDDE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4"/>
            <w:bookmarkEnd w:id="3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074AC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5"/>
            <w:bookmarkEnd w:id="3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</w:tbl>
    <w:p w14:paraId="17D8E3C7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6E46862E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6A70CBA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1A027B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81F8F5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DCAAE8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395958F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6C974AD1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031E12CA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C3815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4B0F6AE2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9688CD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0ADE2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FF8D15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7849EC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5CCD2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874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2C3F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C3FF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79A653D8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2CC2" w14:textId="77777777" w:rsidR="00EC6E6D" w:rsidRPr="005D2D5F" w:rsidRDefault="000B066E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"/>
            <w:bookmarkEnd w:id="3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C67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_2"/>
            <w:bookmarkEnd w:id="3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F78E" w14:textId="77777777" w:rsidR="00EC6E6D" w:rsidRPr="005D2D5F" w:rsidRDefault="000B066E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_3"/>
            <w:bookmarkEnd w:id="34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CAE5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_4"/>
            <w:bookmarkEnd w:id="3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7187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_5"/>
            <w:bookmarkEnd w:id="3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4D0B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_6"/>
            <w:bookmarkEnd w:id="3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25B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_7"/>
            <w:bookmarkEnd w:id="3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D2237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EB8AB0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4037F369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733480A3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3BDEEC03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3D81E946" w14:textId="77777777" w:rsidR="00EC6E6D" w:rsidRPr="005D2D5F" w:rsidRDefault="000B066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9" w:name="ind_energy_types_energy_type_name"/>
            <w:bookmarkEnd w:id="39"/>
            <w:r>
              <w:rPr>
                <w:rFonts w:ascii="Arial" w:hAnsi="Arial" w:cs="Arial"/>
                <w:sz w:val="20"/>
                <w:szCs w:val="20"/>
              </w:rPr>
              <w:t>Fjernvarme</w:t>
            </w:r>
          </w:p>
        </w:tc>
      </w:tr>
    </w:tbl>
    <w:p w14:paraId="7210F0C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3DA976F5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0EF2CDC7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13CD14F3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224A95C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457630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"/>
            <w:bookmarkEnd w:id="40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8D3D977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_2"/>
            <w:bookmarkEnd w:id="41"/>
            <w:r>
              <w:rPr>
                <w:rFonts w:ascii="Arial" w:hAnsi="Arial" w:cs="Arial"/>
                <w:sz w:val="20"/>
                <w:szCs w:val="20"/>
              </w:rPr>
              <w:t xml:space="preserve">Der forekommer ikke svejsning på virksomheden. Der er </w:t>
            </w:r>
            <w:r w:rsidR="00E027A1">
              <w:rPr>
                <w:rFonts w:ascii="Arial" w:hAnsi="Arial" w:cs="Arial"/>
                <w:sz w:val="20"/>
                <w:szCs w:val="20"/>
              </w:rPr>
              <w:t>mulighed</w: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afsugning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udstødningsgasser, men anlægget anvendes sjældent. Der er primært tale om udstødningsgasser fra bådmotorer, hvorfra udstødningsgassen ikke kan bortledes direkte, men pga. motorfunktionen i</w:t>
            </w:r>
            <w:r w:rsidR="00E027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stedet ledes gennem en vandfyldt beholder, hvorfor der ikke kommer udstødningsgas ud i lokalet.</w:t>
            </w:r>
          </w:p>
        </w:tc>
      </w:tr>
    </w:tbl>
    <w:p w14:paraId="225FD9B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2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42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7CE6926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22F273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5FFCFCD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D3EA7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9D71FA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3AA5BA5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8B447F" w14:textId="77777777" w:rsidR="00EC6E6D" w:rsidRPr="005D2D5F" w:rsidRDefault="000B066E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3" w:name="ind_noise_noise_id"/>
            <w:bookmarkEnd w:id="4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DCF9646" w14:textId="77777777" w:rsidR="00EC6E6D" w:rsidRPr="005D2D5F" w:rsidRDefault="000B066E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" w:name="ind_noise_noise_id_2"/>
            <w:bookmarkEnd w:id="44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C4E8F9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5" w:name="ind_noise_noise_id_3"/>
            <w:bookmarkEnd w:id="45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2A87BA" w14:textId="77777777" w:rsidR="00EC6E6D" w:rsidRPr="005D2D5F" w:rsidRDefault="000B066E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6" w:name="ind_noise_noise_id_4"/>
            <w:bookmarkEnd w:id="46"/>
            <w:r>
              <w:rPr>
                <w:rFonts w:ascii="Arial" w:hAnsi="Arial" w:cs="Arial"/>
                <w:sz w:val="20"/>
                <w:szCs w:val="20"/>
              </w:rPr>
              <w:t>Indendørs i bygning</w:t>
            </w:r>
          </w:p>
        </w:tc>
      </w:tr>
    </w:tbl>
    <w:p w14:paraId="02EB9326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551F42FA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278DAF8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1751E7C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0F55B9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B59590C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2"/>
            <w:bookmarkEnd w:id="47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DB9EE3D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2_2"/>
            <w:bookmarkEnd w:id="48"/>
            <w:r>
              <w:rPr>
                <w:rFonts w:ascii="Arial" w:hAnsi="Arial" w:cs="Arial"/>
                <w:sz w:val="20"/>
                <w:szCs w:val="20"/>
              </w:rPr>
              <w:t>Der forefindes en kompressor på virksomheden. Denne er placeret indendørs i isoleret rum.</w:t>
            </w:r>
          </w:p>
        </w:tc>
      </w:tr>
    </w:tbl>
    <w:p w14:paraId="5FC6DFD5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10558423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B85C884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066A68F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498C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FA74EA6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208102CF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D520D16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BAEA6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EB03C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A03A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3BE8DE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0057105F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1BAF2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1A5B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3C108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01EDAD20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CCF83B" w14:textId="77777777" w:rsidR="00EC6E6D" w:rsidRPr="005D2D5F" w:rsidRDefault="000B066E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9" w:name="ind_w_water_amount_permission_id"/>
            <w:bookmarkEnd w:id="4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5BD75D" w14:textId="77777777" w:rsidR="00EC6E6D" w:rsidRPr="005D2D5F" w:rsidRDefault="000B066E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0" w:name="ind_w_water_amount_permission_id_2"/>
            <w:bookmarkEnd w:id="5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61BBCA" w14:textId="77777777" w:rsidR="00EC6E6D" w:rsidRPr="005D2D5F" w:rsidRDefault="000B066E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51" w:name="ind_w_water_amount_permission_id_3"/>
            <w:bookmarkEnd w:id="51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6E064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2" w:name="ind_w_water_amount_permission_id_4"/>
            <w:bookmarkEnd w:id="5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F3C016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" w:name="ind_w_water_amount_permission_id_5"/>
            <w:bookmarkEnd w:id="5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1CF438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" w:name="ind_w_water_amount_permission_id_6"/>
            <w:bookmarkEnd w:id="54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D1D538" w14:textId="77777777" w:rsidR="00EC6E6D" w:rsidRPr="005D2D5F" w:rsidRDefault="000B066E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55" w:name="ind_w_water_amount_permission_id_7"/>
            <w:bookmarkEnd w:id="55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</w:tr>
    </w:tbl>
    <w:p w14:paraId="161747C5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0B5A7035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6290B5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FA3D620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C686764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8F47EB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3"/>
            <w:bookmarkEnd w:id="56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EC6D1B8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3_2"/>
            <w:bookmarkEnd w:id="57"/>
            <w:r>
              <w:rPr>
                <w:rFonts w:ascii="Arial" w:hAnsi="Arial" w:cs="Arial"/>
                <w:sz w:val="20"/>
                <w:szCs w:val="20"/>
              </w:rPr>
              <w:t>Der er indendørs og udendørs vaskeplads. Der udføres lidt vask af biler. Det er mest både,</w:t>
            </w:r>
            <w:r w:rsidR="00E027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der vaskes. indendørs vask foregår med spand og børste og med varmt vand. Hvis det er nødvendigt, anvendes højtryksrenser. Vaskemidlet MAXI 3 anvendes i begrænsede mængder. Vaskemidlet blev ved sidste tilsyn (2012) vurderet at være miljømæssigt acceptabelt.</w:t>
            </w:r>
          </w:p>
        </w:tc>
      </w:tr>
      <w:tr w:rsidR="000B066E" w:rsidRPr="005D2D5F" w14:paraId="72720DFC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C536893" w14:textId="77777777" w:rsidR="000B066E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3_3"/>
            <w:bookmarkEnd w:id="58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6DFDC58" w14:textId="77777777" w:rsidR="000B066E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3_4"/>
            <w:bookmarkEnd w:id="59"/>
            <w:r>
              <w:rPr>
                <w:rFonts w:ascii="Arial" w:hAnsi="Arial" w:cs="Arial"/>
                <w:sz w:val="20"/>
                <w:szCs w:val="20"/>
              </w:rPr>
              <w:t xml:space="preserve">Gulvet </w:t>
            </w:r>
            <w:r w:rsidR="00E027A1">
              <w:rPr>
                <w:rFonts w:ascii="Arial" w:hAnsi="Arial" w:cs="Arial"/>
                <w:sz w:val="20"/>
                <w:szCs w:val="20"/>
              </w:rPr>
              <w:t>består</w:t>
            </w:r>
            <w:r>
              <w:rPr>
                <w:rFonts w:ascii="Arial" w:hAnsi="Arial" w:cs="Arial"/>
                <w:sz w:val="20"/>
                <w:szCs w:val="20"/>
              </w:rPr>
              <w:t xml:space="preserve"> indendørs af betongulv med epoxybelægning. Gulvet fremstod tæt og vedligeholdt uden revner.</w:t>
            </w:r>
          </w:p>
          <w:p w14:paraId="7514E911" w14:textId="77777777" w:rsidR="000B066E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E3E2DDB" w14:textId="77777777" w:rsidR="000B066E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Udendørs vaskeplads blev ikke gennemgået ved tilsynet.</w:t>
            </w:r>
          </w:p>
        </w:tc>
      </w:tr>
    </w:tbl>
    <w:p w14:paraId="1C8F7E2D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0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60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2187FF02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7E8411D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16DB4A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BE772FB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93303DE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52818B8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E48FFBF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E8FCB86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A12D" w14:textId="77777777" w:rsidR="00EC6E6D" w:rsidRPr="005D2D5F" w:rsidRDefault="000B066E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1" w:name="ind_w_water_amount_idX2"/>
            <w:bookmarkEnd w:id="61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370E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2" w:name="ind_w_water_amount_idX2_2"/>
            <w:bookmarkEnd w:id="62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96EE9BB" w14:textId="77777777" w:rsidR="00EC6E6D" w:rsidRPr="005D2D5F" w:rsidRDefault="000B066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3" w:name="ind_w_water_amount_idX2_3"/>
            <w:bookmarkEnd w:id="63"/>
            <w:r>
              <w:rPr>
                <w:rFonts w:ascii="Arial" w:hAnsi="Arial" w:cs="Arial"/>
                <w:sz w:val="20"/>
                <w:szCs w:val="20"/>
              </w:rPr>
              <w:t>Ukendt olieudskiller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F097603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" w:name="ind_w_water_amount_idX2_4"/>
            <w:bookmarkEnd w:id="6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9012B14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w_water_amount_idX2_5"/>
            <w:bookmarkEnd w:id="6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DE7DDF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7FA2BA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4EED6A00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92AB9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9CE6B0C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70B3F3F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085626" w14:textId="77777777" w:rsidR="00EC6E6D" w:rsidRPr="00B93A39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6" w:name="ind_control_items_control_item_nameX4"/>
            <w:bookmarkEnd w:id="66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BDDA29C" w14:textId="77777777" w:rsidR="00EC6E6D" w:rsidRPr="00B93A39" w:rsidRDefault="000B066E" w:rsidP="00E027A1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7" w:name="ind_control_items_control_item_nameX4_2"/>
            <w:bookmarkEnd w:id="67"/>
            <w:r>
              <w:rPr>
                <w:rFonts w:ascii="Arial" w:hAnsi="Arial" w:cs="Arial"/>
                <w:sz w:val="20"/>
                <w:szCs w:val="20"/>
              </w:rPr>
              <w:t xml:space="preserve">Der er sandfang/olieudskiller på virksomheden. Alle afløb er tilsluttet denne. Sandfang/udskiller besigtiges årligt af </w:t>
            </w:r>
            <w:r w:rsidR="00E027A1">
              <w:rPr>
                <w:rFonts w:ascii="Arial" w:hAnsi="Arial" w:cs="Arial"/>
                <w:sz w:val="20"/>
                <w:szCs w:val="20"/>
              </w:rPr>
              <w:t>RenoNord</w:t>
            </w:r>
            <w:r>
              <w:rPr>
                <w:rFonts w:ascii="Arial" w:hAnsi="Arial" w:cs="Arial"/>
                <w:sz w:val="20"/>
                <w:szCs w:val="20"/>
              </w:rPr>
              <w:t>. Senest den 28/4-2017.</w:t>
            </w:r>
          </w:p>
        </w:tc>
      </w:tr>
    </w:tbl>
    <w:p w14:paraId="42A42F64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8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68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551"/>
        <w:gridCol w:w="1276"/>
        <w:gridCol w:w="1559"/>
        <w:gridCol w:w="1701"/>
        <w:gridCol w:w="1843"/>
      </w:tblGrid>
      <w:tr w:rsidR="00EC6E6D" w:rsidRPr="00F94A99" w14:paraId="71A79E8D" w14:textId="77777777" w:rsidTr="00F94A99">
        <w:trPr>
          <w:cantSplit/>
          <w:trHeight w:val="288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FBADA2F" w14:textId="77777777" w:rsidR="00EC6E6D" w:rsidRPr="00F94A99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Id</w:t>
            </w:r>
          </w:p>
        </w:tc>
        <w:tc>
          <w:tcPr>
            <w:tcW w:w="25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E510229" w14:textId="77777777" w:rsidR="00EC6E6D" w:rsidRPr="00F94A99" w:rsidRDefault="00EC6E6D" w:rsidP="00245E8B">
            <w:pPr>
              <w:spacing w:before="20" w:after="0"/>
              <w:ind w:left="71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Indhold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74CCA480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Volumen (l)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9CFB8E2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Etableret, ca.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0F4B601" w14:textId="77777777" w:rsidR="00EC6E6D" w:rsidRPr="00F94A99" w:rsidRDefault="00EC6E6D" w:rsidP="00245E8B">
            <w:pPr>
              <w:tabs>
                <w:tab w:val="left" w:pos="71"/>
              </w:tabs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Placering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26F72087" w14:textId="77777777" w:rsidR="00EC6E6D" w:rsidRPr="00F94A99" w:rsidRDefault="00EC6E6D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Standeranlæg</w:t>
            </w:r>
          </w:p>
        </w:tc>
      </w:tr>
      <w:tr w:rsidR="00EC6E6D" w:rsidRPr="00F94A99" w14:paraId="1E8AE0C1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7A7A50" w14:textId="77777777" w:rsidR="00EC6E6D" w:rsidRPr="00F94A99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69" w:name="ind_tank_ind_tank_id"/>
            <w:bookmarkEnd w:id="69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3B328E6" w14:textId="77777777" w:rsidR="00EC6E6D" w:rsidRPr="00F94A99" w:rsidRDefault="00EC6E6D" w:rsidP="00245E8B">
            <w:pPr>
              <w:spacing w:before="2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B34F796" w14:textId="77777777" w:rsidR="00EC6E6D" w:rsidRPr="00F94A99" w:rsidRDefault="00EC6E6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A0B353E" w14:textId="77777777" w:rsidR="00EC6E6D" w:rsidRPr="00F94A99" w:rsidRDefault="00EC6E6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B068030" w14:textId="77777777" w:rsidR="00EC6E6D" w:rsidRPr="00F94A99" w:rsidRDefault="00EC6E6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3708428" w14:textId="77777777" w:rsidR="00EC6E6D" w:rsidRPr="00F94A99" w:rsidRDefault="00EC6E6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DD0702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162435A0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A62A8B9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5EFA89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78BFD4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2A0382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5"/>
            <w:bookmarkEnd w:id="70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4D5578A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5_2"/>
            <w:bookmarkEnd w:id="71"/>
            <w:r>
              <w:rPr>
                <w:rFonts w:ascii="Arial" w:hAnsi="Arial" w:cs="Arial"/>
                <w:sz w:val="20"/>
                <w:szCs w:val="20"/>
              </w:rPr>
              <w:t>Der forefindes ingen olietanke på virksomheden.</w:t>
            </w:r>
          </w:p>
        </w:tc>
      </w:tr>
    </w:tbl>
    <w:p w14:paraId="30809D2E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72" w:name="_Toc54669308"/>
      <w:r w:rsidRPr="00245E8B">
        <w:rPr>
          <w:rFonts w:ascii="Arial" w:hAnsi="Arial" w:cs="Arial"/>
          <w:sz w:val="28"/>
          <w:szCs w:val="28"/>
        </w:rPr>
        <w:lastRenderedPageBreak/>
        <w:t>Råvarer</w:t>
      </w:r>
      <w:bookmarkEnd w:id="72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59E37D20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11AC860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B85DC7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967E061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117BB96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68434DE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8ED1E83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BB856B7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5D307187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1BE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45C0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CDB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903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58C95E7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D5F9C8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803D5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2965B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0210D351" w14:textId="77777777" w:rsidTr="000B066E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802388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rawmat_types_rawmat_name"/>
            <w:bookmarkEnd w:id="73"/>
            <w:r>
              <w:rPr>
                <w:rFonts w:ascii="Arial" w:hAnsi="Arial" w:cs="Arial"/>
                <w:sz w:val="20"/>
                <w:szCs w:val="20"/>
              </w:rPr>
              <w:t>Sprinklervæske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9E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4" w:name="ind_rawmat_types_rawmat_name_2"/>
            <w:bookmarkEnd w:id="7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AE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5" w:name="ind_rawmat_types_rawmat_name_3"/>
            <w:bookmarkEnd w:id="7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5979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6" w:name="ind_rawmat_types_rawmat_name_4"/>
            <w:bookmarkEnd w:id="7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6854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7" w:name="ind_rawmat_types_rawmat_name_5"/>
            <w:bookmarkEnd w:id="7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0B40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8" w:name="ind_rawmat_types_rawmat_name_6"/>
            <w:bookmarkEnd w:id="78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5A95" w14:textId="77777777" w:rsidR="00EC6E6D" w:rsidRPr="00245E8B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9" w:name="ind_rawmat_types_rawmat_name_7"/>
            <w:bookmarkEnd w:id="79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86F926" w14:textId="77777777" w:rsidR="00EC6E6D" w:rsidRPr="00245E8B" w:rsidRDefault="000B066E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0" w:name="ind_rawmat_types_rawmat_name_8"/>
            <w:bookmarkEnd w:id="80"/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0B066E" w:rsidRPr="00245E8B" w14:paraId="6414D109" w14:textId="77777777" w:rsidTr="000B066E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8779DB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rawmat_types_rawmat_name_9"/>
            <w:bookmarkEnd w:id="81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F94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2" w:name="ind_rawmat_types_rawmat_name_10"/>
            <w:bookmarkEnd w:id="82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327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3" w:name="ind_rawmat_types_rawmat_name_11"/>
            <w:bookmarkEnd w:id="8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B675" w14:textId="77777777" w:rsidR="000B066E" w:rsidRPr="00245E8B" w:rsidRDefault="000B066E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4" w:name="ind_rawmat_types_rawmat_name_12"/>
            <w:bookmarkEnd w:id="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97CC" w14:textId="77777777" w:rsidR="000B066E" w:rsidRPr="00245E8B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85" w:name="ind_rawmat_types_rawmat_name_13"/>
            <w:bookmarkEnd w:id="8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392A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6" w:name="ind_rawmat_types_rawmat_name_14"/>
            <w:bookmarkEnd w:id="8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1C0" w14:textId="77777777" w:rsidR="000B066E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87" w:name="ind_rawmat_types_rawmat_name_15"/>
            <w:bookmarkEnd w:id="87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BB8CCA" w14:textId="77777777" w:rsidR="000B066E" w:rsidRDefault="000B066E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8" w:name="ind_rawmat_types_rawmat_name_16"/>
            <w:bookmarkEnd w:id="88"/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0B066E" w:rsidRPr="00245E8B" w14:paraId="4303D4A6" w14:textId="77777777" w:rsidTr="000B066E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A43431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rawmat_types_rawmat_name_17"/>
            <w:bookmarkEnd w:id="89"/>
            <w:r>
              <w:rPr>
                <w:rFonts w:ascii="Arial" w:hAnsi="Arial" w:cs="Arial"/>
                <w:sz w:val="20"/>
                <w:szCs w:val="20"/>
              </w:rPr>
              <w:t>Vaskeprodukter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012F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0" w:name="ind_rawmat_types_rawmat_name_18"/>
            <w:bookmarkEnd w:id="9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498F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1" w:name="ind_rawmat_types_rawmat_name_19"/>
            <w:bookmarkEnd w:id="9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291" w14:textId="77777777" w:rsidR="000B066E" w:rsidRPr="00245E8B" w:rsidRDefault="000B066E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2" w:name="ind_rawmat_types_rawmat_name_20"/>
            <w:bookmarkEnd w:id="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2051" w14:textId="77777777" w:rsidR="000B066E" w:rsidRPr="00245E8B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93" w:name="ind_rawmat_types_rawmat_name_21"/>
            <w:bookmarkEnd w:id="9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B3BF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4" w:name="ind_rawmat_types_rawmat_name_22"/>
            <w:bookmarkEnd w:id="9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4A7" w14:textId="77777777" w:rsidR="000B066E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95" w:name="ind_rawmat_types_rawmat_name_23"/>
            <w:bookmarkEnd w:id="95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5C3256" w14:textId="77777777" w:rsidR="000B066E" w:rsidRDefault="000B066E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6" w:name="ind_rawmat_types_rawmat_name_24"/>
            <w:bookmarkEnd w:id="96"/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0B066E" w:rsidRPr="00245E8B" w14:paraId="37984C8D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01C21E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rawmat_types_rawmat_name_25"/>
            <w:bookmarkEnd w:id="97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80BC43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8" w:name="ind_rawmat_types_rawmat_name_26"/>
            <w:bookmarkEnd w:id="9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C31520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9" w:name="ind_rawmat_types_rawmat_name_27"/>
            <w:bookmarkEnd w:id="9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0E7511" w14:textId="77777777" w:rsidR="000B066E" w:rsidRPr="00245E8B" w:rsidRDefault="000B066E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0" w:name="ind_rawmat_types_rawmat_name_28"/>
            <w:bookmarkEnd w:id="10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AE048A" w14:textId="77777777" w:rsidR="000B066E" w:rsidRPr="00245E8B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1" w:name="ind_rawmat_types_rawmat_name_29"/>
            <w:bookmarkEnd w:id="10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0E33E" w14:textId="77777777" w:rsidR="000B066E" w:rsidRPr="00245E8B" w:rsidRDefault="000B066E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2" w:name="ind_rawmat_types_rawmat_name_30"/>
            <w:bookmarkEnd w:id="10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4ABBCE" w14:textId="77777777" w:rsidR="000B066E" w:rsidRDefault="000B066E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3" w:name="ind_rawmat_types_rawmat_name_31"/>
            <w:bookmarkEnd w:id="103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813B875" w14:textId="77777777" w:rsidR="000B066E" w:rsidRDefault="000B066E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4" w:name="ind_rawmat_types_rawmat_name_32"/>
            <w:bookmarkEnd w:id="104"/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</w:tbl>
    <w:p w14:paraId="68BD9436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44C1C735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BEBD766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1B34098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674F42F0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041ABD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6"/>
            <w:bookmarkEnd w:id="105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D82A060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6_2"/>
            <w:bookmarkEnd w:id="106"/>
            <w:r>
              <w:rPr>
                <w:rFonts w:ascii="Arial" w:hAnsi="Arial" w:cs="Arial"/>
                <w:sz w:val="20"/>
                <w:szCs w:val="20"/>
              </w:rPr>
              <w:t>Råvarer opbevares indendørs med mulighed for opsamling.</w:t>
            </w:r>
          </w:p>
        </w:tc>
      </w:tr>
    </w:tbl>
    <w:p w14:paraId="66C7D6A3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10D95019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B82292C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B723D6C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8AB3A2B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7BE346AE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91B70D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CC54DE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84AC102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36DB29A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3DC231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888C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6F4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B98D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0F55505C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56F88FE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0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8715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43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D1873B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7BD133D6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FB0E2" w14:textId="77777777" w:rsidR="00EC6E6D" w:rsidRPr="00245E8B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7" w:name="wst_fraction_1_fraction_1_nameX2"/>
            <w:bookmarkEnd w:id="107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  <w:p w14:paraId="3341BB3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58FC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8" w:name="wst_fraction_1_fraction_1_nameX2_2"/>
            <w:bookmarkEnd w:id="10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A3FF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9" w:name="wst_fraction_1_fraction_1_nameX2_3"/>
            <w:bookmarkEnd w:id="10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4F92" w14:textId="77777777" w:rsidR="00EC6E6D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0" w:name="wst_fraction_1_fraction_1_nameX2_4"/>
            <w:bookmarkEnd w:id="110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5707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1" w:name="wst_fraction_1_fraction_1_nameX2_5"/>
            <w:bookmarkEnd w:id="11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9DA" w14:textId="77777777" w:rsidR="00EC6E6D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2" w:name="wst_fraction_1_fraction_1_nameX2_6"/>
            <w:bookmarkEnd w:id="112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C6E1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3" w:name="wst_fraction_1_fraction_1_nameX2_7"/>
            <w:bookmarkEnd w:id="11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9B27" w14:textId="77777777" w:rsidR="00EC6E6D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4" w:name="wst_fraction_1_fraction_1_nameX2_8"/>
            <w:bookmarkEnd w:id="114"/>
            <w:r>
              <w:rPr>
                <w:rFonts w:ascii="Arial" w:hAnsi="Arial" w:cs="Arial"/>
                <w:sz w:val="20"/>
                <w:szCs w:val="20"/>
              </w:rPr>
              <w:t>Autopartner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E0F2D9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5" w:name="wst_fraction_1_fraction_1_nameX2_9"/>
            <w:bookmarkEnd w:id="115"/>
          </w:p>
        </w:tc>
      </w:tr>
      <w:tr w:rsidR="000B066E" w:rsidRPr="00245E8B" w14:paraId="32626954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BEA41C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6" w:name="wst_fraction_1_fraction_1_nameX2_10"/>
            <w:bookmarkEnd w:id="116"/>
            <w:r>
              <w:rPr>
                <w:rFonts w:ascii="Arial" w:hAnsi="Arial" w:cs="Arial"/>
                <w:sz w:val="20"/>
                <w:szCs w:val="20"/>
              </w:rPr>
              <w:t>Dæk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9A51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7" w:name="wst_fraction_1_fraction_1_nameX2_11"/>
            <w:bookmarkEnd w:id="11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EE98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8" w:name="wst_fraction_1_fraction_1_nameX2_12"/>
            <w:bookmarkEnd w:id="11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68A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9" w:name="wst_fraction_1_fraction_1_nameX2_13"/>
            <w:bookmarkEnd w:id="119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E440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0" w:name="wst_fraction_1_fraction_1_nameX2_14"/>
            <w:bookmarkEnd w:id="12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61A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1" w:name="wst_fraction_1_fraction_1_nameX2_15"/>
            <w:bookmarkEnd w:id="12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EE4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2" w:name="wst_fraction_1_fraction_1_nameX2_16"/>
            <w:bookmarkEnd w:id="12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0CF4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3" w:name="wst_fraction_1_fraction_1_nameX2_17"/>
            <w:bookmarkEnd w:id="123"/>
            <w:r>
              <w:rPr>
                <w:rFonts w:ascii="Arial" w:hAnsi="Arial" w:cs="Arial"/>
                <w:sz w:val="20"/>
                <w:szCs w:val="20"/>
              </w:rPr>
              <w:t>Villadsens Dækfabrik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EA450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4" w:name="wst_fraction_1_fraction_1_nameX2_18"/>
            <w:bookmarkEnd w:id="124"/>
          </w:p>
        </w:tc>
      </w:tr>
      <w:tr w:rsidR="000B066E" w:rsidRPr="00245E8B" w14:paraId="556C1B74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6F944F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5" w:name="wst_fraction_1_fraction_1_nameX2_19"/>
            <w:bookmarkEnd w:id="125"/>
            <w:r>
              <w:rPr>
                <w:rFonts w:ascii="Arial" w:hAnsi="Arial" w:cs="Arial"/>
                <w:sz w:val="20"/>
                <w:szCs w:val="20"/>
              </w:rPr>
              <w:t>Jern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578A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6" w:name="wst_fraction_1_fraction_1_nameX2_20"/>
            <w:bookmarkEnd w:id="12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35DA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7" w:name="wst_fraction_1_fraction_1_nameX2_21"/>
            <w:bookmarkEnd w:id="1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DB8A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8" w:name="wst_fraction_1_fraction_1_nameX2_22"/>
            <w:bookmarkEnd w:id="128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3D4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9" w:name="wst_fraction_1_fraction_1_nameX2_23"/>
            <w:bookmarkEnd w:id="12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6590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0" w:name="wst_fraction_1_fraction_1_nameX2_24"/>
            <w:bookmarkEnd w:id="130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0BF9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1" w:name="wst_fraction_1_fraction_1_nameX2_25"/>
            <w:bookmarkEnd w:id="13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0DF2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2" w:name="wst_fraction_1_fraction_1_nameX2_26"/>
            <w:bookmarkEnd w:id="132"/>
            <w:r>
              <w:rPr>
                <w:rFonts w:ascii="Arial" w:hAnsi="Arial" w:cs="Arial"/>
                <w:sz w:val="20"/>
                <w:szCs w:val="20"/>
              </w:rPr>
              <w:t>Jernhandler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AE97B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3" w:name="wst_fraction_1_fraction_1_nameX2_27"/>
            <w:bookmarkEnd w:id="133"/>
          </w:p>
        </w:tc>
      </w:tr>
      <w:tr w:rsidR="000B066E" w:rsidRPr="00245E8B" w14:paraId="02F6C9B9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661013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4" w:name="wst_fraction_1_fraction_1_nameX2_28"/>
            <w:bookmarkEnd w:id="134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80F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5" w:name="wst_fraction_1_fraction_1_nameX2_29"/>
            <w:bookmarkEnd w:id="13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9B83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6" w:name="wst_fraction_1_fraction_1_nameX2_30"/>
            <w:bookmarkEnd w:id="13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85E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7" w:name="wst_fraction_1_fraction_1_nameX2_31"/>
            <w:bookmarkEnd w:id="137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5795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8" w:name="wst_fraction_1_fraction_1_nameX2_32"/>
            <w:bookmarkEnd w:id="13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2E8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9" w:name="wst_fraction_1_fraction_1_nameX2_33"/>
            <w:bookmarkEnd w:id="139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6577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0" w:name="wst_fraction_1_fraction_1_nameX2_34"/>
            <w:bookmarkEnd w:id="14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4F22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1" w:name="wst_fraction_1_fraction_1_nameX2_35"/>
            <w:bookmarkEnd w:id="14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D1C170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2" w:name="wst_fraction_1_fraction_1_nameX2_36"/>
            <w:bookmarkEnd w:id="142"/>
          </w:p>
        </w:tc>
      </w:tr>
      <w:tr w:rsidR="000B066E" w:rsidRPr="00245E8B" w14:paraId="5A41B6CB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A55E20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3" w:name="wst_fraction_1_fraction_1_nameX2_37"/>
            <w:bookmarkEnd w:id="143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DA00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4" w:name="wst_fraction_1_fraction_1_nameX2_38"/>
            <w:bookmarkEnd w:id="14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23D2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5" w:name="wst_fraction_1_fraction_1_nameX2_39"/>
            <w:bookmarkEnd w:id="14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DF78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6" w:name="wst_fraction_1_fraction_1_nameX2_40"/>
            <w:bookmarkEnd w:id="146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090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7" w:name="wst_fraction_1_fraction_1_nameX2_41"/>
            <w:bookmarkEnd w:id="14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1993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8" w:name="wst_fraction_1_fraction_1_nameX2_42"/>
            <w:bookmarkEnd w:id="148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094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9" w:name="wst_fraction_1_fraction_1_nameX2_43"/>
            <w:bookmarkEnd w:id="14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2859" w14:textId="77777777" w:rsidR="000B066E" w:rsidRDefault="00E027A1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0" w:name="wst_fraction_1_fraction_1_nameX2_44"/>
            <w:bookmarkEnd w:id="150"/>
            <w:r>
              <w:rPr>
                <w:rFonts w:ascii="Arial" w:hAnsi="Arial" w:cs="Arial"/>
                <w:sz w:val="20"/>
                <w:szCs w:val="20"/>
              </w:rPr>
              <w:t>RenoNord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B2BE76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1" w:name="wst_fraction_1_fraction_1_nameX2_45"/>
            <w:bookmarkEnd w:id="151"/>
          </w:p>
        </w:tc>
      </w:tr>
      <w:tr w:rsidR="000B066E" w:rsidRPr="00245E8B" w14:paraId="6E7B3D4F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0E6263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2" w:name="wst_fraction_1_fraction_1_nameX2_46"/>
            <w:bookmarkEnd w:id="152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53D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3" w:name="wst_fraction_1_fraction_1_nameX2_47"/>
            <w:bookmarkEnd w:id="15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DD66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4" w:name="wst_fraction_1_fraction_1_nameX2_48"/>
            <w:bookmarkEnd w:id="15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A49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5" w:name="wst_fraction_1_fraction_1_nameX2_49"/>
            <w:bookmarkEnd w:id="155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041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6" w:name="wst_fraction_1_fraction_1_nameX2_50"/>
            <w:bookmarkEnd w:id="15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05E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7" w:name="wst_fraction_1_fraction_1_nameX2_51"/>
            <w:bookmarkEnd w:id="157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F6D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8" w:name="wst_fraction_1_fraction_1_nameX2_52"/>
            <w:bookmarkEnd w:id="15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D3F2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9" w:name="wst_fraction_1_fraction_1_nameX2_53"/>
            <w:bookmarkEnd w:id="159"/>
            <w:r>
              <w:rPr>
                <w:rFonts w:ascii="Arial" w:hAnsi="Arial" w:cs="Arial"/>
                <w:sz w:val="20"/>
                <w:szCs w:val="20"/>
              </w:rPr>
              <w:t>Reno Nord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7598FF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0" w:name="wst_fraction_1_fraction_1_nameX2_54"/>
            <w:bookmarkEnd w:id="160"/>
          </w:p>
        </w:tc>
      </w:tr>
      <w:tr w:rsidR="000B066E" w:rsidRPr="00245E8B" w14:paraId="38E9EAC2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EBF544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1" w:name="wst_fraction_1_fraction_1_nameX2_55"/>
            <w:bookmarkEnd w:id="161"/>
            <w:r>
              <w:rPr>
                <w:rFonts w:ascii="Arial" w:hAnsi="Arial" w:cs="Arial"/>
                <w:sz w:val="20"/>
                <w:szCs w:val="20"/>
              </w:rPr>
              <w:t>Småbatterier fra værktøj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507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2" w:name="wst_fraction_1_fraction_1_nameX2_56"/>
            <w:bookmarkEnd w:id="16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27A4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3" w:name="wst_fraction_1_fraction_1_nameX2_57"/>
            <w:bookmarkEnd w:id="16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A036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4" w:name="wst_fraction_1_fraction_1_nameX2_58"/>
            <w:bookmarkEnd w:id="164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518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5" w:name="wst_fraction_1_fraction_1_nameX2_59"/>
            <w:bookmarkEnd w:id="16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3C83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6" w:name="wst_fraction_1_fraction_1_nameX2_60"/>
            <w:bookmarkEnd w:id="166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2C7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7" w:name="wst_fraction_1_fraction_1_nameX2_61"/>
            <w:bookmarkEnd w:id="16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496E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8" w:name="wst_fraction_1_fraction_1_nameX2_62"/>
            <w:bookmarkEnd w:id="168"/>
            <w:r>
              <w:rPr>
                <w:rFonts w:ascii="Arial" w:hAnsi="Arial" w:cs="Arial"/>
                <w:sz w:val="20"/>
                <w:szCs w:val="20"/>
              </w:rPr>
              <w:t>Genbrugsplads Hou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38D255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9" w:name="wst_fraction_1_fraction_1_nameX2_63"/>
            <w:bookmarkEnd w:id="169"/>
          </w:p>
        </w:tc>
      </w:tr>
      <w:tr w:rsidR="000B066E" w:rsidRPr="00245E8B" w14:paraId="20240E4B" w14:textId="77777777" w:rsidTr="000B066E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DFF331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0" w:name="wst_fraction_1_fraction_1_nameX2_64"/>
            <w:bookmarkEnd w:id="170"/>
            <w:r>
              <w:rPr>
                <w:rFonts w:ascii="Arial" w:hAnsi="Arial" w:cs="Arial"/>
                <w:sz w:val="20"/>
                <w:szCs w:val="20"/>
              </w:rPr>
              <w:t>Spildolie (motor, gear.)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2B1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1" w:name="wst_fraction_1_fraction_1_nameX2_65"/>
            <w:bookmarkEnd w:id="171"/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A5E" w14:textId="77777777" w:rsidR="000B066E" w:rsidRPr="00245E8B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2" w:name="wst_fraction_1_fraction_1_nameX2_66"/>
            <w:bookmarkEnd w:id="172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93DD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3" w:name="wst_fraction_1_fraction_1_nameX2_67"/>
            <w:bookmarkEnd w:id="173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6100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4" w:name="wst_fraction_1_fraction_1_nameX2_68"/>
            <w:bookmarkEnd w:id="17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FD11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5" w:name="wst_fraction_1_fraction_1_nameX2_69"/>
            <w:bookmarkEnd w:id="175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444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6" w:name="wst_fraction_1_fraction_1_nameX2_70"/>
            <w:bookmarkEnd w:id="17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EC4B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7" w:name="wst_fraction_1_fraction_1_nameX2_71"/>
            <w:bookmarkEnd w:id="177"/>
            <w:proofErr w:type="spellStart"/>
            <w:r>
              <w:rPr>
                <w:rFonts w:ascii="Arial" w:hAnsi="Arial" w:cs="Arial"/>
                <w:sz w:val="20"/>
                <w:szCs w:val="20"/>
              </w:rPr>
              <w:t>Avista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54E00D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8" w:name="wst_fraction_1_fraction_1_nameX2_72"/>
            <w:bookmarkEnd w:id="178"/>
          </w:p>
        </w:tc>
      </w:tr>
      <w:tr w:rsidR="000B066E" w:rsidRPr="00245E8B" w14:paraId="32A40E53" w14:textId="77777777" w:rsidTr="00F94A99">
        <w:trPr>
          <w:cantSplit/>
          <w:trHeight w:val="252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45163C" w14:textId="77777777" w:rsidR="000B066E" w:rsidRDefault="000B066E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9" w:name="wst_fraction_1_fraction_1_nameX2_73"/>
            <w:bookmarkEnd w:id="179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72BE1C" w14:textId="77777777" w:rsidR="000B066E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0" w:name="wst_fraction_1_fraction_1_nameX2_74"/>
            <w:bookmarkEnd w:id="18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F4087E" w14:textId="77777777" w:rsidR="000B066E" w:rsidRDefault="000B066E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1" w:name="wst_fraction_1_fraction_1_nameX2_75"/>
            <w:bookmarkEnd w:id="18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F6BF2F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2" w:name="wst_fraction_1_fraction_1_nameX2_76"/>
            <w:bookmarkEnd w:id="182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116031" w14:textId="77777777" w:rsidR="000B066E" w:rsidRPr="00245E8B" w:rsidRDefault="000B066E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3" w:name="wst_fraction_1_fraction_1_nameX2_77"/>
            <w:bookmarkEnd w:id="18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A403C7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4" w:name="wst_fraction_1_fraction_1_nameX2_78"/>
            <w:bookmarkEnd w:id="184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31CA2C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5" w:name="wst_fraction_1_fraction_1_nameX2_79"/>
            <w:bookmarkEnd w:id="18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25F4DE" w14:textId="77777777" w:rsidR="000B066E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6" w:name="wst_fraction_1_fraction_1_nameX2_80"/>
            <w:bookmarkEnd w:id="186"/>
            <w:r>
              <w:rPr>
                <w:rFonts w:ascii="Arial" w:hAnsi="Arial" w:cs="Arial"/>
                <w:sz w:val="20"/>
                <w:szCs w:val="20"/>
              </w:rPr>
              <w:t>Genbrugsplads Hou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2FBE4B" w14:textId="77777777" w:rsidR="000B066E" w:rsidRPr="00245E8B" w:rsidRDefault="000B066E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C66024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23FE2BF8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76324B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183451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76098478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E98DCD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7" w:name="ind_control_items_control_item_nameX7"/>
            <w:bookmarkEnd w:id="187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2F1EC77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8" w:name="ind_control_items_control_item_nameX7_2"/>
            <w:bookmarkEnd w:id="188"/>
            <w:r>
              <w:rPr>
                <w:rFonts w:ascii="Arial" w:hAnsi="Arial" w:cs="Arial"/>
                <w:sz w:val="20"/>
                <w:szCs w:val="20"/>
              </w:rPr>
              <w:t>Der er ikke sket ændringer i mængder og art af farligt affald siden sidste tilsyn.</w:t>
            </w:r>
          </w:p>
        </w:tc>
      </w:tr>
      <w:tr w:rsidR="000B066E" w:rsidRPr="00245E8B" w14:paraId="75E9778F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2BD75E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9" w:name="ind_control_items_control_item_nameX7_3"/>
            <w:bookmarkEnd w:id="189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AF22104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0" w:name="ind_control_items_control_item_nameX7_4"/>
            <w:bookmarkEnd w:id="190"/>
            <w:r>
              <w:rPr>
                <w:rFonts w:ascii="Arial" w:hAnsi="Arial" w:cs="Arial"/>
                <w:sz w:val="20"/>
                <w:szCs w:val="20"/>
              </w:rPr>
              <w:t>Ingen bemærkninger.</w:t>
            </w:r>
          </w:p>
        </w:tc>
      </w:tr>
      <w:tr w:rsidR="000B066E" w:rsidRPr="00245E8B" w14:paraId="44F5A891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9C9260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1" w:name="ind_control_items_control_item_nameX7_5"/>
            <w:bookmarkEnd w:id="191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9A8363B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2" w:name="ind_control_items_control_item_nameX7_6"/>
            <w:bookmarkEnd w:id="192"/>
            <w:r>
              <w:rPr>
                <w:rFonts w:ascii="Arial" w:hAnsi="Arial" w:cs="Arial"/>
                <w:sz w:val="20"/>
                <w:szCs w:val="20"/>
              </w:rPr>
              <w:t>Farligt affald opbevares indendørs i særskilt rum uden afløb. Der er opsamlingsbakker under alle beholdere.</w:t>
            </w:r>
          </w:p>
          <w:p w14:paraId="5535489A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82F2D9C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Dæk opbevares indendørs og returneres til Villadsens Dækfabrik, Pandrup.</w:t>
            </w:r>
          </w:p>
        </w:tc>
      </w:tr>
      <w:tr w:rsidR="000B066E" w:rsidRPr="00245E8B" w14:paraId="49EFC79A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5095EC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3" w:name="ind_control_items_control_item_nameX7_7"/>
            <w:bookmarkEnd w:id="193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1945101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4" w:name="ind_control_items_control_item_nameX7_8"/>
            <w:bookmarkEnd w:id="194"/>
            <w:r>
              <w:rPr>
                <w:rFonts w:ascii="Arial" w:hAnsi="Arial" w:cs="Arial"/>
                <w:sz w:val="20"/>
                <w:szCs w:val="20"/>
              </w:rPr>
              <w:t xml:space="preserve">Spildolie bortskaffes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Oil. Der er i 2016 afhentet ca. 600 l. Kølervæske, oliefiltre m.v. afhentes af </w:t>
            </w:r>
            <w:r w:rsidR="00E027A1">
              <w:rPr>
                <w:rFonts w:ascii="Arial" w:hAnsi="Arial" w:cs="Arial"/>
                <w:sz w:val="20"/>
                <w:szCs w:val="20"/>
              </w:rPr>
              <w:t>RenoNord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F47E22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B97D868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Små batterier, spraydåser og lign. køres til genbrugspladsen i Hou.</w:t>
            </w:r>
          </w:p>
          <w:p w14:paraId="0B5609DE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EC53554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Akkumulatorer afleveres hos Autopartner iflg. returordning.</w:t>
            </w:r>
          </w:p>
          <w:p w14:paraId="6E9BD3BF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B172684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Sandfang/olieudskiller besigtiges og tømmes årligt af Renonord.</w:t>
            </w:r>
          </w:p>
          <w:p w14:paraId="722D97F3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A2B4B2C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blev fremvist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kvitterin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ger for bortskaffelse af affald for 2015/16/17.</w:t>
            </w:r>
          </w:p>
        </w:tc>
      </w:tr>
    </w:tbl>
    <w:p w14:paraId="0EC93903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18085023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89CE84D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1688C55D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9482457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F70FE8" w14:textId="77777777" w:rsidR="00EC6E6D" w:rsidRPr="00245E8B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5" w:name="ind_control_items_control_item_nameX11"/>
            <w:bookmarkEnd w:id="195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E29EBCE" w14:textId="77777777" w:rsidR="00EC6E6D" w:rsidRPr="00245E8B" w:rsidRDefault="00E027A1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6" w:name="ind_control_items_control_item_nameX11_2"/>
            <w:bookmarkEnd w:id="196"/>
            <w:r>
              <w:rPr>
                <w:rFonts w:ascii="Arial" w:hAnsi="Arial" w:cs="Arial"/>
                <w:sz w:val="20"/>
                <w:szCs w:val="20"/>
              </w:rPr>
              <w:t>Virksomheden</w:t>
            </w:r>
            <w:r w:rsidR="000B066E">
              <w:rPr>
                <w:rFonts w:ascii="Arial" w:hAnsi="Arial" w:cs="Arial"/>
                <w:sz w:val="20"/>
                <w:szCs w:val="20"/>
              </w:rPr>
              <w:t xml:space="preserve"> ligger ikke i et område, hvor der er en vedtaget indsatsplan for drikkevand.</w:t>
            </w:r>
          </w:p>
        </w:tc>
      </w:tr>
      <w:tr w:rsidR="000B066E" w:rsidRPr="00245E8B" w14:paraId="140CCC40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A6E3AA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7" w:name="ind_control_items_control_item_nameX11_3"/>
            <w:bookmarkEnd w:id="197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078C43A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control_items_control_item_nameX11_4"/>
            <w:bookmarkEnd w:id="198"/>
            <w:r>
              <w:rPr>
                <w:rFonts w:ascii="Arial" w:hAnsi="Arial" w:cs="Arial"/>
                <w:sz w:val="20"/>
                <w:szCs w:val="20"/>
              </w:rPr>
              <w:t xml:space="preserve">Virksomheden fremstod pæn, ryddelig og vedligeholdt. </w:t>
            </w:r>
          </w:p>
        </w:tc>
      </w:tr>
      <w:tr w:rsidR="000B066E" w:rsidRPr="00245E8B" w14:paraId="40ADC23E" w14:textId="77777777" w:rsidTr="000B066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046B4C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9" w:name="ind_control_items_control_item_nameX11_5"/>
            <w:bookmarkEnd w:id="199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695175B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0" w:name="ind_control_items_control_item_nameX11_6"/>
            <w:bookmarkEnd w:id="200"/>
            <w:r>
              <w:rPr>
                <w:rFonts w:ascii="Arial" w:hAnsi="Arial" w:cs="Arial"/>
                <w:sz w:val="20"/>
                <w:szCs w:val="20"/>
              </w:rPr>
              <w:t xml:space="preserve">Virksomheden ligger i erhvervsområde 9.4.H1, der bl.a. kan benyttes til mindre industri samt </w:t>
            </w:r>
            <w:r w:rsidR="00E027A1">
              <w:rPr>
                <w:rFonts w:ascii="Arial" w:hAnsi="Arial" w:cs="Arial"/>
                <w:sz w:val="20"/>
                <w:szCs w:val="20"/>
              </w:rPr>
              <w:t>værksteder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27A1">
              <w:rPr>
                <w:rFonts w:ascii="Arial" w:hAnsi="Arial" w:cs="Arial"/>
                <w:sz w:val="20"/>
                <w:szCs w:val="20"/>
              </w:rPr>
              <w:t>o. lign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B066E" w:rsidRPr="00245E8B" w14:paraId="6BA9987E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501A99A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1" w:name="ind_control_items_control_item_nameX11_7"/>
            <w:bookmarkEnd w:id="201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BD45410" w14:textId="77777777" w:rsidR="000B066E" w:rsidRDefault="000B066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2" w:name="ind_control_items_control_item_nameX11_8"/>
            <w:bookmarkEnd w:id="202"/>
            <w:r>
              <w:rPr>
                <w:rFonts w:ascii="Arial" w:hAnsi="Arial" w:cs="Arial"/>
                <w:sz w:val="20"/>
                <w:szCs w:val="20"/>
              </w:rPr>
              <w:t xml:space="preserve">Der forelå dokumentation på bortskaffelse af farligt affald. </w:t>
            </w:r>
          </w:p>
        </w:tc>
      </w:tr>
    </w:tbl>
    <w:p w14:paraId="644BF9D4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51BC351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0CF8" w14:textId="77777777" w:rsidR="00185E84" w:rsidRDefault="00185E84">
      <w:r>
        <w:separator/>
      </w:r>
    </w:p>
  </w:endnote>
  <w:endnote w:type="continuationSeparator" w:id="0">
    <w:p w14:paraId="7C365218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D1C2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E434FF" wp14:editId="21D209D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C3E3C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CE578B0" wp14:editId="1A53CB7C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197135">
      <w:rPr>
        <w:rStyle w:val="Sidetal"/>
        <w:noProof/>
      </w:rPr>
      <w:t>5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197135">
      <w:rPr>
        <w:rStyle w:val="Sidetal"/>
        <w:noProof/>
      </w:rPr>
      <w:t>5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2C13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2B16CC31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99BC5" wp14:editId="5369C08A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11E98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BB21BD5" wp14:editId="1AE26E4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D0E8" w14:textId="77777777" w:rsidR="00185E84" w:rsidRDefault="00185E84">
      <w:r>
        <w:separator/>
      </w:r>
    </w:p>
  </w:footnote>
  <w:footnote w:type="continuationSeparator" w:id="0">
    <w:p w14:paraId="52453536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E720" w14:textId="77777777" w:rsidR="00185E84" w:rsidRDefault="00185E84" w:rsidP="00960A46">
    <w:pPr>
      <w:pStyle w:val="Sidehoved"/>
    </w:pPr>
  </w:p>
  <w:p w14:paraId="13807E09" w14:textId="77777777" w:rsidR="00185E84" w:rsidRDefault="00185E84" w:rsidP="00960A46">
    <w:pPr>
      <w:pStyle w:val="Sidehoved"/>
    </w:pPr>
  </w:p>
  <w:p w14:paraId="436FD6B7" w14:textId="77777777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>Aalborg Kommune, Miljø, MEF</w:t>
    </w:r>
    <w:r w:rsidRPr="00C96C06">
      <w:rPr>
        <w:i/>
        <w:sz w:val="20"/>
        <w:szCs w:val="20"/>
      </w:rPr>
      <w:br/>
      <w:t>Stigsborg Brygge 5, 9400 Nørresundby</w:t>
    </w:r>
  </w:p>
  <w:p w14:paraId="348D1435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1CFF923" wp14:editId="72957580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4628">
    <w:abstractNumId w:val="11"/>
  </w:num>
  <w:num w:numId="2" w16cid:durableId="177355235">
    <w:abstractNumId w:val="8"/>
  </w:num>
  <w:num w:numId="3" w16cid:durableId="1072000225">
    <w:abstractNumId w:val="10"/>
  </w:num>
  <w:num w:numId="4" w16cid:durableId="1787459768">
    <w:abstractNumId w:val="9"/>
  </w:num>
  <w:num w:numId="5" w16cid:durableId="1696493151">
    <w:abstractNumId w:val="7"/>
  </w:num>
  <w:num w:numId="6" w16cid:durableId="1217275165">
    <w:abstractNumId w:val="6"/>
  </w:num>
  <w:num w:numId="7" w16cid:durableId="614406337">
    <w:abstractNumId w:val="5"/>
  </w:num>
  <w:num w:numId="8" w16cid:durableId="275522175">
    <w:abstractNumId w:val="4"/>
  </w:num>
  <w:num w:numId="9" w16cid:durableId="549877248">
    <w:abstractNumId w:val="3"/>
  </w:num>
  <w:num w:numId="10" w16cid:durableId="772283265">
    <w:abstractNumId w:val="2"/>
  </w:num>
  <w:num w:numId="11" w16cid:durableId="1757440910">
    <w:abstractNumId w:val="1"/>
  </w:num>
  <w:num w:numId="12" w16cid:durableId="1407454263">
    <w:abstractNumId w:val="0"/>
  </w:num>
  <w:num w:numId="13" w16cid:durableId="1167750793">
    <w:abstractNumId w:val="10"/>
  </w:num>
  <w:num w:numId="14" w16cid:durableId="1722897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88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66E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E0F33"/>
    <w:rsid w:val="000E1CD7"/>
    <w:rsid w:val="000E1EDF"/>
    <w:rsid w:val="000F0316"/>
    <w:rsid w:val="000F1291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97135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81D"/>
    <w:rsid w:val="001E21B1"/>
    <w:rsid w:val="001E2B90"/>
    <w:rsid w:val="001E3B97"/>
    <w:rsid w:val="001F13F1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7D10"/>
    <w:rsid w:val="0045023B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354B"/>
    <w:rsid w:val="004D56BD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187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074CF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80D9B"/>
    <w:rsid w:val="00980DDA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4789D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27A1"/>
    <w:rsid w:val="00E06D00"/>
    <w:rsid w:val="00E07B12"/>
    <w:rsid w:val="00E07B29"/>
    <w:rsid w:val="00E12A13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5B75A2C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DOT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5</Pages>
  <Words>693</Words>
  <Characters>5103</Characters>
  <Application>Microsoft Office Word</Application>
  <DocSecurity>0</DocSecurity>
  <Lines>510</Lines>
  <Paragraphs>263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Rasmussen</dc:creator>
  <cp:lastModifiedBy>Magnus Nygaard Butler</cp:lastModifiedBy>
  <cp:revision>2</cp:revision>
  <cp:lastPrinted>2017-06-28T11:42:00Z</cp:lastPrinted>
  <dcterms:created xsi:type="dcterms:W3CDTF">2025-05-19T06:54:00Z</dcterms:created>
  <dcterms:modified xsi:type="dcterms:W3CDTF">2025-05-19T06:54:00Z</dcterms:modified>
</cp:coreProperties>
</file>