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475" w:tblpY="22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291C7F" w:rsidRPr="00E83AAC" w14:paraId="20D1B938" w14:textId="77777777" w:rsidTr="001177B8">
        <w:trPr>
          <w:trHeight w:hRule="exact" w:val="1701"/>
        </w:trPr>
        <w:tc>
          <w:tcPr>
            <w:tcW w:w="5670" w:type="dxa"/>
          </w:tcPr>
          <w:p w14:paraId="18127E17" w14:textId="77777777" w:rsidR="00E83AAC" w:rsidRPr="00E83AAC" w:rsidRDefault="00E83AAC" w:rsidP="00E83AAC">
            <w:pPr>
              <w:pStyle w:val="NormalFed"/>
            </w:pPr>
            <w:r w:rsidRPr="00E83AAC">
              <w:rPr>
                <w:b w:val="0"/>
              </w:rPr>
              <w:t>PELSDYRAVLER RASMUS RASMUSSEN</w:t>
            </w:r>
          </w:p>
          <w:p w14:paraId="187BFE44" w14:textId="77777777" w:rsidR="00E83AAC" w:rsidRPr="00E83AAC" w:rsidRDefault="00E83AAC" w:rsidP="00E83AAC">
            <w:pPr>
              <w:pStyle w:val="NormalFed"/>
            </w:pPr>
            <w:r w:rsidRPr="00E83AAC">
              <w:rPr>
                <w:b w:val="0"/>
              </w:rPr>
              <w:t>Borrevej 13</w:t>
            </w:r>
          </w:p>
          <w:p w14:paraId="67D63C3C" w14:textId="77777777" w:rsidR="00D67655" w:rsidRPr="00E83AAC" w:rsidRDefault="00E83AAC" w:rsidP="00E83AAC">
            <w:pPr>
              <w:pStyle w:val="NormalFed"/>
            </w:pPr>
            <w:r w:rsidRPr="00E83AAC">
              <w:rPr>
                <w:b w:val="0"/>
              </w:rPr>
              <w:t>6840</w:t>
            </w:r>
            <w:r w:rsidRPr="00E83AAC">
              <w:t xml:space="preserve"> </w:t>
            </w:r>
            <w:r w:rsidRPr="00E83AAC">
              <w:rPr>
                <w:b w:val="0"/>
              </w:rPr>
              <w:t>Oksbøl</w:t>
            </w:r>
          </w:p>
        </w:tc>
      </w:tr>
    </w:tbl>
    <w:tbl>
      <w:tblPr>
        <w:tblStyle w:val="Tabel-Gitter"/>
        <w:tblpPr w:vertAnchor="page" w:horzAnchor="page" w:tblpX="8790" w:tblpY="35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8"/>
      </w:tblGrid>
      <w:tr w:rsidR="00797396" w:rsidRPr="00E83AAC" w14:paraId="42716C09" w14:textId="77777777" w:rsidTr="0091244C">
        <w:trPr>
          <w:trHeight w:val="2155"/>
        </w:trPr>
        <w:tc>
          <w:tcPr>
            <w:tcW w:w="2438" w:type="dxa"/>
          </w:tcPr>
          <w:p w14:paraId="28BB50A5" w14:textId="77777777" w:rsidR="00E83AAC" w:rsidRPr="00E83AAC" w:rsidRDefault="00E83AAC" w:rsidP="00E83AAC">
            <w:pPr>
              <w:pStyle w:val="NormalFedBlaa"/>
            </w:pPr>
            <w:r w:rsidRPr="00E83AAC">
              <w:t>Teknik og Miljø</w:t>
            </w:r>
          </w:p>
          <w:p w14:paraId="35117F5E" w14:textId="77777777" w:rsidR="00E83AAC" w:rsidRPr="00E83AAC" w:rsidRDefault="00E83AAC" w:rsidP="00E83AAC">
            <w:pPr>
              <w:pStyle w:val="NormalFedBlaa"/>
            </w:pPr>
            <w:r w:rsidRPr="00E83AAC">
              <w:rPr>
                <w:b w:val="0"/>
              </w:rPr>
              <w:t>Bytoften 2, 6800 Varde</w:t>
            </w:r>
          </w:p>
          <w:p w14:paraId="7B50002D" w14:textId="77777777" w:rsidR="00E83AAC" w:rsidRPr="00E83AAC" w:rsidRDefault="00E83AAC" w:rsidP="00E83AAC">
            <w:pPr>
              <w:pStyle w:val="NormalFedBlaa"/>
            </w:pPr>
          </w:p>
          <w:p w14:paraId="4723C60B" w14:textId="77777777" w:rsidR="00822411" w:rsidRPr="00E83AAC" w:rsidRDefault="00E83AAC" w:rsidP="00E83AAC">
            <w:pPr>
              <w:pStyle w:val="NormalFedBlaa"/>
            </w:pPr>
            <w:r w:rsidRPr="00E83AAC">
              <w:rPr>
                <w:b w:val="0"/>
              </w:rPr>
              <w:t>79947413</w:t>
            </w:r>
          </w:p>
        </w:tc>
      </w:tr>
      <w:tr w:rsidR="009F30A9" w:rsidRPr="00E83AAC" w14:paraId="07C54C94" w14:textId="77777777" w:rsidTr="00F73430">
        <w:trPr>
          <w:trHeight w:val="7088"/>
        </w:trPr>
        <w:tc>
          <w:tcPr>
            <w:tcW w:w="2438" w:type="dxa"/>
          </w:tcPr>
          <w:p w14:paraId="144A7F85" w14:textId="77777777" w:rsidR="00E83AAC" w:rsidRPr="00E83AAC" w:rsidRDefault="00E83AAC" w:rsidP="00E83AAC">
            <w:pPr>
              <w:pStyle w:val="NormalBlaa"/>
            </w:pPr>
            <w:r w:rsidRPr="00E83AAC">
              <w:t>9. maj 2022</w:t>
            </w:r>
          </w:p>
          <w:p w14:paraId="090ADA86" w14:textId="77777777" w:rsidR="00E83AAC" w:rsidRPr="00E83AAC" w:rsidRDefault="00E83AAC" w:rsidP="00E83AAC">
            <w:pPr>
              <w:pStyle w:val="NormalBlaa"/>
            </w:pPr>
          </w:p>
          <w:p w14:paraId="006E0BEB" w14:textId="77777777" w:rsidR="00E83AAC" w:rsidRPr="00E83AAC" w:rsidRDefault="00E83AAC" w:rsidP="00E83AAC">
            <w:pPr>
              <w:pStyle w:val="NormalBlaa"/>
            </w:pPr>
          </w:p>
          <w:p w14:paraId="18CBE38E" w14:textId="77777777" w:rsidR="00E83AAC" w:rsidRPr="00E83AAC" w:rsidRDefault="00E83AAC" w:rsidP="00E83AAC">
            <w:pPr>
              <w:pStyle w:val="NormalBlaa"/>
            </w:pPr>
            <w:r w:rsidRPr="00E83AAC">
              <w:rPr>
                <w:b/>
              </w:rPr>
              <w:t>Klaudi Andresen</w:t>
            </w:r>
          </w:p>
          <w:p w14:paraId="60E5865E" w14:textId="77777777" w:rsidR="00E83AAC" w:rsidRPr="00E83AAC" w:rsidRDefault="00E83AAC" w:rsidP="00E83AAC">
            <w:pPr>
              <w:pStyle w:val="NormalBlaa"/>
            </w:pPr>
            <w:r w:rsidRPr="00E83AAC">
              <w:t>Direkte tlf.: 79947413</w:t>
            </w:r>
          </w:p>
          <w:p w14:paraId="6060A9F0" w14:textId="77777777" w:rsidR="00E83AAC" w:rsidRPr="00E83AAC" w:rsidRDefault="00E83AAC" w:rsidP="00E83AAC">
            <w:pPr>
              <w:pStyle w:val="NormalBlaa"/>
            </w:pPr>
          </w:p>
          <w:p w14:paraId="77643FFD" w14:textId="77777777" w:rsidR="00E83AAC" w:rsidRPr="00E83AAC" w:rsidRDefault="00E83AAC" w:rsidP="00E83AAC">
            <w:pPr>
              <w:pStyle w:val="NormalBlaa"/>
            </w:pPr>
          </w:p>
          <w:p w14:paraId="5BF7CB03" w14:textId="646FBFA1" w:rsidR="00E83AAC" w:rsidRPr="00E83AAC" w:rsidRDefault="00E83AAC" w:rsidP="00E83AAC">
            <w:pPr>
              <w:pStyle w:val="NormalBlaa"/>
            </w:pPr>
            <w:proofErr w:type="spellStart"/>
            <w:r w:rsidRPr="00E83AAC">
              <w:rPr>
                <w:b/>
              </w:rPr>
              <w:t>Journalnr</w:t>
            </w:r>
            <w:proofErr w:type="spellEnd"/>
            <w:r w:rsidRPr="00E83AAC">
              <w:rPr>
                <w:b/>
              </w:rPr>
              <w:t xml:space="preserve">.: </w:t>
            </w:r>
            <w:r w:rsidR="00732F59">
              <w:rPr>
                <w:b/>
              </w:rPr>
              <w:t>62.056-22</w:t>
            </w:r>
          </w:p>
          <w:p w14:paraId="4C3426E7" w14:textId="77777777" w:rsidR="009F30A9" w:rsidRPr="00E83AAC" w:rsidRDefault="00E83AAC" w:rsidP="00E83AAC">
            <w:pPr>
              <w:pStyle w:val="NormalBlaa"/>
            </w:pPr>
            <w:r w:rsidRPr="00E83AAC">
              <w:rPr>
                <w:b/>
              </w:rPr>
              <w:t xml:space="preserve">Sagsnr.: </w:t>
            </w:r>
            <w:r w:rsidRPr="00E83AAC">
              <w:t>22-1218</w:t>
            </w:r>
          </w:p>
        </w:tc>
      </w:tr>
    </w:tbl>
    <w:p w14:paraId="37178961" w14:textId="60BE3F29" w:rsidR="00DD430B" w:rsidRDefault="00DD430B" w:rsidP="001F7D6D"/>
    <w:p w14:paraId="7D89E327" w14:textId="3FF763B8" w:rsidR="00E83AAC" w:rsidRDefault="00E83AAC" w:rsidP="001F7D6D"/>
    <w:p w14:paraId="10B95F6A" w14:textId="3423E5F5" w:rsidR="00732F59" w:rsidRPr="00732F59" w:rsidRDefault="00732F59" w:rsidP="001F7D6D">
      <w:pPr>
        <w:rPr>
          <w:sz w:val="22"/>
        </w:rPr>
      </w:pPr>
      <w:r w:rsidRPr="00732F59">
        <w:rPr>
          <w:sz w:val="22"/>
        </w:rPr>
        <w:t xml:space="preserve">Miljøtilladelse af </w:t>
      </w:r>
      <w:proofErr w:type="spellStart"/>
      <w:r w:rsidRPr="00732F59">
        <w:rPr>
          <w:sz w:val="22"/>
        </w:rPr>
        <w:t>Baunhøjvej</w:t>
      </w:r>
      <w:proofErr w:type="spellEnd"/>
      <w:r w:rsidRPr="00732F59">
        <w:rPr>
          <w:sz w:val="22"/>
        </w:rPr>
        <w:t xml:space="preserve"> 32, 6840 Oksbøl</w:t>
      </w:r>
      <w:r w:rsidR="00EE6655">
        <w:rPr>
          <w:sz w:val="22"/>
        </w:rPr>
        <w:t xml:space="preserve"> trækkes tilbage</w:t>
      </w:r>
    </w:p>
    <w:p w14:paraId="7085BF27" w14:textId="56032F88" w:rsidR="00732F59" w:rsidRDefault="00732F59" w:rsidP="001F7D6D"/>
    <w:p w14:paraId="12DF7083" w14:textId="77777777" w:rsidR="00732F59" w:rsidRDefault="00732F59" w:rsidP="001F7D6D"/>
    <w:p w14:paraId="465D3C15" w14:textId="01D2181D" w:rsidR="00732F59" w:rsidRDefault="00732F59" w:rsidP="00732F59">
      <w:r>
        <w:t xml:space="preserve">I ansøgningen til miljøtilladelse af </w:t>
      </w:r>
      <w:proofErr w:type="spellStart"/>
      <w:r>
        <w:t>Baunhøjvej</w:t>
      </w:r>
      <w:proofErr w:type="spellEnd"/>
      <w:r>
        <w:t xml:space="preserve"> 32, 6840 Oksbøl fra januar 2022 står følgende: </w:t>
      </w:r>
    </w:p>
    <w:p w14:paraId="2AB57055" w14:textId="77777777" w:rsidR="00732F59" w:rsidRDefault="00732F59" w:rsidP="00732F59"/>
    <w:p w14:paraId="0DDE006E" w14:textId="77777777" w:rsidR="00732F59" w:rsidRDefault="00732F59" w:rsidP="00732F59">
      <w:pPr>
        <w:spacing w:after="206"/>
        <w:rPr>
          <w:i/>
          <w:iCs/>
        </w:rPr>
      </w:pPr>
      <w:r>
        <w:rPr>
          <w:i/>
          <w:iCs/>
        </w:rPr>
        <w:t xml:space="preserve">Afstandskravene er overholdt, da anlæggets afstand til områderne er større eller lig med ovenstående krav, på nær afstanden til skel nord for stalden. Ansøger ejer selv arealet på den anden side af skel. </w:t>
      </w:r>
    </w:p>
    <w:p w14:paraId="18C34249" w14:textId="42A4CFCE" w:rsidR="00732F59" w:rsidRDefault="00732F59" w:rsidP="00732F59">
      <w:r>
        <w:t xml:space="preserve">Det er ikke korrekt at alle afstandskrav er overholdt, da der er mindre end 15 m fra stald til privat fællesvej. Miljøtilladelsen er ikke korrekt, da der står i miljøtilladelsen af alle </w:t>
      </w:r>
      <w:proofErr w:type="gramStart"/>
      <w:r>
        <w:t>afstandskrav</w:t>
      </w:r>
      <w:proofErr w:type="gramEnd"/>
      <w:r>
        <w:t xml:space="preserve"> er overholdt. </w:t>
      </w:r>
    </w:p>
    <w:p w14:paraId="47C4EA8D" w14:textId="6866FF75" w:rsidR="00732F59" w:rsidRDefault="00732F59" w:rsidP="00732F59"/>
    <w:p w14:paraId="52631C58" w14:textId="4E9401EB" w:rsidR="00732F59" w:rsidRDefault="00732F59" w:rsidP="00732F59">
      <w:r w:rsidRPr="00732F59">
        <w:t xml:space="preserve">På den baggrund trækker Varde Kommune miljøtilladelsen af </w:t>
      </w:r>
      <w:proofErr w:type="spellStart"/>
      <w:r w:rsidRPr="00732F59">
        <w:t>Baunhøjvej</w:t>
      </w:r>
      <w:proofErr w:type="spellEnd"/>
      <w:r w:rsidRPr="00732F59">
        <w:t xml:space="preserve"> 32, 6840 Oksbøl tilbage og vil starte en ny sagsbehandling af </w:t>
      </w:r>
      <w:proofErr w:type="spellStart"/>
      <w:r w:rsidRPr="00732F59">
        <w:t>Baunhøjvej</w:t>
      </w:r>
      <w:proofErr w:type="spellEnd"/>
      <w:r w:rsidRPr="00732F59">
        <w:t xml:space="preserve"> 32, 6840 Oksbøl. </w:t>
      </w:r>
    </w:p>
    <w:p w14:paraId="1F1A6080" w14:textId="484A1577" w:rsidR="00732F59" w:rsidRDefault="00732F59" w:rsidP="00732F59"/>
    <w:p w14:paraId="5D265829" w14:textId="7FB0AE48" w:rsidR="00385151" w:rsidRDefault="00385151" w:rsidP="00732F59">
      <w:r>
        <w:t xml:space="preserve">Derudover er lugtberegning i miljøtilladelsen ikke korrekt.  </w:t>
      </w:r>
    </w:p>
    <w:p w14:paraId="1DEDC73F" w14:textId="77777777" w:rsidR="00385151" w:rsidRDefault="00385151" w:rsidP="00732F59"/>
    <w:p w14:paraId="096FDF18" w14:textId="2F8BA01D" w:rsidR="00732F59" w:rsidRDefault="00732F59" w:rsidP="00732F59">
      <w:pPr>
        <w:rPr>
          <w:b/>
          <w:bCs/>
        </w:rPr>
      </w:pPr>
      <w:r w:rsidRPr="00732F59">
        <w:rPr>
          <w:b/>
          <w:bCs/>
        </w:rPr>
        <w:t>Klagevejledning</w:t>
      </w:r>
    </w:p>
    <w:p w14:paraId="1A8A4796" w14:textId="77777777" w:rsidR="007C2D20" w:rsidRPr="00732F59" w:rsidRDefault="007C2D20" w:rsidP="00732F59">
      <w:pPr>
        <w:rPr>
          <w:b/>
          <w:bCs/>
        </w:rPr>
      </w:pPr>
    </w:p>
    <w:p w14:paraId="23CE423C" w14:textId="36D2E85F" w:rsidR="00732F59" w:rsidRDefault="00732F59" w:rsidP="00732F59">
      <w:r>
        <w:t>Afgørelsen kan påklages til Miljø- og Fødevareklagenævnet i henhold til § 76 i Husdyrbrugloven af de klageberettigede, der fremgår af lovens §§ 84-87.</w:t>
      </w:r>
    </w:p>
    <w:p w14:paraId="542956A2" w14:textId="77777777" w:rsidR="00732F59" w:rsidRDefault="00732F59" w:rsidP="00732F59"/>
    <w:p w14:paraId="3ACFB936" w14:textId="081EA035" w:rsidR="00732F59" w:rsidRDefault="00732F59" w:rsidP="00732F59">
      <w:r>
        <w:t xml:space="preserve">Hvis du ønsker at klage over </w:t>
      </w:r>
      <w:proofErr w:type="gramStart"/>
      <w:r>
        <w:t>afgørelsen</w:t>
      </w:r>
      <w:proofErr w:type="gramEnd"/>
      <w:r>
        <w:t xml:space="preserve"> skal du gøre det elektronisk og direkte til Miljø og Fødevareklagenævnet via Klageportalen. Du kan få adgang til Klageportalen via </w:t>
      </w:r>
      <w:hyperlink r:id="rId7" w:history="1">
        <w:r w:rsidRPr="00F869EF">
          <w:rPr>
            <w:rStyle w:val="Hyperlink"/>
          </w:rPr>
          <w:t>https://kpo.naevneneshus.dk</w:t>
        </w:r>
      </w:hyperlink>
    </w:p>
    <w:p w14:paraId="3DC978CD" w14:textId="77777777" w:rsidR="00732F59" w:rsidRDefault="00732F59" w:rsidP="00732F59"/>
    <w:p w14:paraId="73704BAD" w14:textId="5F4B8D98" w:rsidR="007C2D20" w:rsidRDefault="00732F59" w:rsidP="00732F59">
      <w:r>
        <w:t xml:space="preserve">Din klage skal være modtaget senest den </w:t>
      </w:r>
      <w:r w:rsidR="007C2D20">
        <w:t>6. juni 2022</w:t>
      </w:r>
      <w:r w:rsidR="002F0683">
        <w:t xml:space="preserve"> (4 uger efter offentliggørelse</w:t>
      </w:r>
      <w:r w:rsidR="00385151">
        <w:t xml:space="preserve"> på DMA</w:t>
      </w:r>
      <w:r w:rsidR="002F0683">
        <w:t xml:space="preserve">). </w:t>
      </w:r>
    </w:p>
    <w:p w14:paraId="07EA5462" w14:textId="77777777" w:rsidR="00732F59" w:rsidRDefault="00732F59" w:rsidP="00732F59"/>
    <w:p w14:paraId="1AB7A480" w14:textId="6FDDB470" w:rsidR="00732F59" w:rsidRDefault="00732F59" w:rsidP="00EE6655">
      <w:pPr>
        <w:ind w:right="2212"/>
      </w:pPr>
      <w:r>
        <w:t>Det er en betingelse for behandling af din klage, at du indbetaler et gebyr.</w:t>
      </w:r>
    </w:p>
    <w:p w14:paraId="27602300" w14:textId="77777777" w:rsidR="00385151" w:rsidRDefault="00385151" w:rsidP="00EE6655">
      <w:pPr>
        <w:ind w:right="2212"/>
      </w:pPr>
    </w:p>
    <w:p w14:paraId="122E89AF" w14:textId="092AB856" w:rsidR="00732F59" w:rsidRDefault="00732F59" w:rsidP="00EE6655">
      <w:pPr>
        <w:ind w:right="2212"/>
      </w:pPr>
      <w:r>
        <w:t xml:space="preserve">Vejledning om hvordan du klager og om gebyrordningen kan du finde på </w:t>
      </w:r>
      <w:hyperlink r:id="rId8" w:history="1">
        <w:r w:rsidR="007C2D20" w:rsidRPr="00F869EF">
          <w:rPr>
            <w:rStyle w:val="Hyperlink"/>
          </w:rPr>
          <w:t>https://kpo.naevneneshus.dk</w:t>
        </w:r>
      </w:hyperlink>
    </w:p>
    <w:p w14:paraId="3F551B9C" w14:textId="77777777" w:rsidR="007C2D20" w:rsidRDefault="007C2D20" w:rsidP="00EE6655">
      <w:pPr>
        <w:ind w:right="2212"/>
      </w:pPr>
    </w:p>
    <w:p w14:paraId="1E64C77B" w14:textId="77777777" w:rsidR="00732F59" w:rsidRDefault="00732F59" w:rsidP="00EE6655">
      <w:pPr>
        <w:ind w:right="2212"/>
      </w:pPr>
      <w:r>
        <w:t xml:space="preserve">Samme sted fremgår det også, at der er visse særlige forhold, som kan begrunde en undtagelse fra kravet om at klage via Klageportalen. </w:t>
      </w:r>
    </w:p>
    <w:p w14:paraId="1B458969" w14:textId="18BD67EA" w:rsidR="00732F59" w:rsidRDefault="00732F59" w:rsidP="00EE6655">
      <w:pPr>
        <w:ind w:right="2212"/>
      </w:pPr>
      <w:r>
        <w:t>Har du brug for yderligere oplysninger eller hjælp til Klageportalen, kan du kontakte nh@naevneneshus.dk eller tlf. 7240 5600.</w:t>
      </w:r>
    </w:p>
    <w:p w14:paraId="35483E52" w14:textId="77777777" w:rsidR="007C2D20" w:rsidRDefault="007C2D20" w:rsidP="00732F59"/>
    <w:p w14:paraId="55B53ECF" w14:textId="77777777" w:rsidR="00732F59" w:rsidRDefault="00732F59" w:rsidP="007C2D20">
      <w:pPr>
        <w:ind w:right="511"/>
      </w:pPr>
      <w:r>
        <w:t>Såfremt afgørelsen ønskes indbragt for domstolene, skal søgsmål være anlagt inden 6 måneder fra afgørelsens offentliggørelse samt være i overensstemmelse med § 26 i forvaltningsloven.</w:t>
      </w:r>
    </w:p>
    <w:p w14:paraId="7F0309E0" w14:textId="45E9112B" w:rsidR="00732F59" w:rsidRDefault="00732F59" w:rsidP="007C2D20">
      <w:pPr>
        <w:ind w:right="511"/>
      </w:pPr>
    </w:p>
    <w:p w14:paraId="194489FF" w14:textId="7659A92A" w:rsidR="007C2D20" w:rsidRPr="007C2D20" w:rsidRDefault="007C2D20" w:rsidP="007C2D20">
      <w:pPr>
        <w:ind w:right="511"/>
        <w:rPr>
          <w:b/>
          <w:bCs/>
        </w:rPr>
      </w:pPr>
      <w:r w:rsidRPr="007C2D20">
        <w:rPr>
          <w:b/>
          <w:bCs/>
        </w:rPr>
        <w:t xml:space="preserve">Ny sagsbehandling </w:t>
      </w:r>
    </w:p>
    <w:p w14:paraId="68BBB16F" w14:textId="0392CEDD" w:rsidR="007C2D20" w:rsidRDefault="007C2D20" w:rsidP="007C2D20">
      <w:pPr>
        <w:ind w:right="511"/>
      </w:pPr>
    </w:p>
    <w:p w14:paraId="58B1FB05" w14:textId="272A5C18" w:rsidR="007C2D20" w:rsidRDefault="007C2D20" w:rsidP="007C2D20">
      <w:pPr>
        <w:ind w:right="511"/>
      </w:pPr>
      <w:r>
        <w:t xml:space="preserve">Jeg er blevet opmærksom på at der ligger en afgørelse fra Miljøklagenævnet vedrørende dyrehold tæt på en campingplads. Se vedhæftet. Det betyder at en ny afgørelse skal overholde lugtkrav til byzone til campingpladsen. Jeg vil vurdere, at det er til det rekreative område på figur 1. </w:t>
      </w:r>
    </w:p>
    <w:p w14:paraId="58C80DB2" w14:textId="0DC25B61" w:rsidR="007C2D20" w:rsidRDefault="007C2D20" w:rsidP="007C2D20">
      <w:pPr>
        <w:ind w:right="511"/>
      </w:pPr>
    </w:p>
    <w:p w14:paraId="7438596C" w14:textId="69C2DFB0" w:rsidR="007C2D20" w:rsidRDefault="007C2D20" w:rsidP="00EE6655">
      <w:pPr>
        <w:ind w:right="794"/>
      </w:pPr>
      <w:r w:rsidRPr="007C2D20">
        <w:rPr>
          <w:noProof/>
        </w:rPr>
        <w:drawing>
          <wp:inline distT="0" distB="0" distL="0" distR="0" wp14:anchorId="740C57F9" wp14:editId="4E917005">
            <wp:extent cx="4610100" cy="4166553"/>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5342" cy="4171291"/>
                    </a:xfrm>
                    <a:prstGeom prst="rect">
                      <a:avLst/>
                    </a:prstGeom>
                  </pic:spPr>
                </pic:pic>
              </a:graphicData>
            </a:graphic>
          </wp:inline>
        </w:drawing>
      </w:r>
    </w:p>
    <w:p w14:paraId="4B559056" w14:textId="1F8D687E" w:rsidR="00732F59" w:rsidRPr="007C2D20" w:rsidRDefault="007C2D20" w:rsidP="007C2D20">
      <w:pPr>
        <w:ind w:right="511"/>
      </w:pPr>
      <w:r w:rsidRPr="007C2D20">
        <w:t>Figur 1. Rekr</w:t>
      </w:r>
      <w:r>
        <w:t>e</w:t>
      </w:r>
      <w:r w:rsidRPr="007C2D20">
        <w:t xml:space="preserve">ativ område. </w:t>
      </w:r>
    </w:p>
    <w:p w14:paraId="140AACF6" w14:textId="0EEE7E72" w:rsidR="00732F59" w:rsidRDefault="00732F59" w:rsidP="00732F59"/>
    <w:p w14:paraId="6E7598A1" w14:textId="2526E76F" w:rsidR="007C2D20" w:rsidRDefault="007C2D20" w:rsidP="00732F59">
      <w:r>
        <w:t xml:space="preserve">Min kollega Jørgen Enevoldsen har den 18-10-21 gjort opmærksom på, at der var problemer med lugt, hvis der skulle etableres dyrehold på </w:t>
      </w:r>
      <w:proofErr w:type="spellStart"/>
      <w:r>
        <w:t>Baunhøjvej</w:t>
      </w:r>
      <w:proofErr w:type="spellEnd"/>
      <w:r>
        <w:t xml:space="preserve"> 32. Se vedhæftet. </w:t>
      </w:r>
    </w:p>
    <w:p w14:paraId="60894B5D" w14:textId="0E1D17EA" w:rsidR="00EE6655" w:rsidRDefault="00EE6655" w:rsidP="00732F59"/>
    <w:p w14:paraId="0D2B196B" w14:textId="08D4DBEE" w:rsidR="00EE6655" w:rsidRDefault="00EE6655" w:rsidP="00732F59">
      <w:r>
        <w:t xml:space="preserve">I bedes senest den 16. maj 2022 oplyse om I ønsker at få udarbejdet en ny miljøtilladelse. </w:t>
      </w:r>
    </w:p>
    <w:p w14:paraId="2DDCD2D1" w14:textId="0B907013" w:rsidR="00EE6655" w:rsidRDefault="00EE6655" w:rsidP="00732F59"/>
    <w:tbl>
      <w:tblPr>
        <w:tblStyle w:val="Tabel-Gitter"/>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6804"/>
        <w:gridCol w:w="4253"/>
      </w:tblGrid>
      <w:tr w:rsidR="008926A1" w:rsidRPr="00E83AAC" w14:paraId="7F3B1C30" w14:textId="77777777" w:rsidTr="00342B26">
        <w:tc>
          <w:tcPr>
            <w:tcW w:w="6804" w:type="dxa"/>
          </w:tcPr>
          <w:p w14:paraId="566DCA17" w14:textId="77777777" w:rsidR="008926A1" w:rsidRPr="00E83AAC" w:rsidRDefault="008926A1" w:rsidP="00EF2EE1">
            <w:r w:rsidRPr="00E83AAC">
              <w:t>Med venlig hilsen</w:t>
            </w:r>
          </w:p>
        </w:tc>
        <w:tc>
          <w:tcPr>
            <w:tcW w:w="4253" w:type="dxa"/>
          </w:tcPr>
          <w:p w14:paraId="4CEEC652" w14:textId="77777777" w:rsidR="008926A1" w:rsidRPr="00E83AAC" w:rsidRDefault="008926A1" w:rsidP="00EF2EE1"/>
        </w:tc>
      </w:tr>
      <w:tr w:rsidR="008926A1" w:rsidRPr="00E83AAC" w14:paraId="461018D5" w14:textId="77777777" w:rsidTr="00342B26">
        <w:tc>
          <w:tcPr>
            <w:tcW w:w="6804" w:type="dxa"/>
          </w:tcPr>
          <w:p w14:paraId="602093F1" w14:textId="77777777" w:rsidR="008926A1" w:rsidRPr="00EE6655" w:rsidRDefault="008926A1" w:rsidP="008926A1"/>
          <w:p w14:paraId="08C59D40" w14:textId="3F4E1806" w:rsidR="00EE6655" w:rsidRPr="00EE6655" w:rsidRDefault="00EE6655" w:rsidP="00E83AAC">
            <w:pPr>
              <w:pStyle w:val="VHBlok"/>
            </w:pPr>
            <w:r w:rsidRPr="00EE6655">
              <w:t xml:space="preserve">Miljømedarbejder </w:t>
            </w:r>
          </w:p>
          <w:p w14:paraId="5CD86834" w14:textId="31FC6404" w:rsidR="00E83AAC" w:rsidRPr="00EE6655" w:rsidRDefault="00E83AAC" w:rsidP="00E83AAC">
            <w:pPr>
              <w:pStyle w:val="VHBlok"/>
            </w:pPr>
            <w:r w:rsidRPr="00EE6655">
              <w:t>Klaudi Andresen</w:t>
            </w:r>
          </w:p>
          <w:p w14:paraId="7DE12710" w14:textId="77777777" w:rsidR="00385151" w:rsidRDefault="00385151" w:rsidP="00E83AAC">
            <w:pPr>
              <w:pStyle w:val="VHBlok"/>
            </w:pPr>
          </w:p>
          <w:p w14:paraId="3A95AC05" w14:textId="381AF977" w:rsidR="00EE6655" w:rsidRPr="00E83AAC" w:rsidRDefault="00342B26" w:rsidP="00E83AAC">
            <w:pPr>
              <w:pStyle w:val="VHBlok"/>
            </w:pPr>
            <w:r>
              <w:t xml:space="preserve">Kopi til konsulent Lisbeth Tønning og Højgård Mink </w:t>
            </w:r>
            <w:proofErr w:type="spellStart"/>
            <w:r>
              <w:t>Aps</w:t>
            </w:r>
            <w:proofErr w:type="spellEnd"/>
            <w:r>
              <w:t xml:space="preserve">. </w:t>
            </w:r>
          </w:p>
          <w:p w14:paraId="3DC1CFAD" w14:textId="624718A2" w:rsidR="008926A1" w:rsidRPr="00E83AAC" w:rsidRDefault="008926A1" w:rsidP="00EE6655">
            <w:pPr>
              <w:pStyle w:val="VHBlok"/>
            </w:pPr>
          </w:p>
        </w:tc>
        <w:tc>
          <w:tcPr>
            <w:tcW w:w="4253" w:type="dxa"/>
          </w:tcPr>
          <w:p w14:paraId="4F490453" w14:textId="77777777" w:rsidR="008926A1" w:rsidRPr="00E83AAC" w:rsidRDefault="008926A1" w:rsidP="00EF2EE1"/>
          <w:p w14:paraId="3F37D43F" w14:textId="77777777" w:rsidR="005E1927" w:rsidRPr="00E83AAC" w:rsidRDefault="005E1927" w:rsidP="00EF2EE1"/>
          <w:p w14:paraId="7BA6CEE9" w14:textId="77777777" w:rsidR="008926A1" w:rsidRDefault="008926A1" w:rsidP="005B4B4E">
            <w:pPr>
              <w:pStyle w:val="VHBlok"/>
            </w:pPr>
          </w:p>
          <w:p w14:paraId="5BD64489" w14:textId="26FE0F89" w:rsidR="00342B26" w:rsidRPr="00E83AAC" w:rsidRDefault="00342B26" w:rsidP="005B4B4E">
            <w:pPr>
              <w:pStyle w:val="VHBlok"/>
            </w:pPr>
          </w:p>
        </w:tc>
      </w:tr>
    </w:tbl>
    <w:p w14:paraId="72956DC8" w14:textId="77777777" w:rsidR="00130DA6" w:rsidRPr="00E83AAC" w:rsidRDefault="00130DA6" w:rsidP="008926A1"/>
    <w:sectPr w:rsidR="00130DA6" w:rsidRPr="00E83AAC" w:rsidSect="00EE6655">
      <w:headerReference w:type="even" r:id="rId10"/>
      <w:headerReference w:type="default" r:id="rId11"/>
      <w:footerReference w:type="even" r:id="rId12"/>
      <w:footerReference w:type="default" r:id="rId13"/>
      <w:headerReference w:type="first" r:id="rId14"/>
      <w:footerReference w:type="first" r:id="rId15"/>
      <w:pgSz w:w="11906" w:h="16838" w:code="9"/>
      <w:pgMar w:top="2211" w:right="1841" w:bottom="1871" w:left="147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B5CCF" w14:textId="77777777" w:rsidR="00E83AAC" w:rsidRPr="00E83AAC" w:rsidRDefault="00E83AAC" w:rsidP="00291C7F">
      <w:pPr>
        <w:spacing w:line="240" w:lineRule="auto"/>
      </w:pPr>
      <w:r w:rsidRPr="00E83AAC">
        <w:separator/>
      </w:r>
    </w:p>
    <w:p w14:paraId="6364554D" w14:textId="77777777" w:rsidR="00E83AAC" w:rsidRPr="00E83AAC" w:rsidRDefault="00E83AAC"/>
  </w:endnote>
  <w:endnote w:type="continuationSeparator" w:id="0">
    <w:p w14:paraId="1D1E84C0" w14:textId="77777777" w:rsidR="00E83AAC" w:rsidRPr="00E83AAC" w:rsidRDefault="00E83AAC" w:rsidP="00291C7F">
      <w:pPr>
        <w:spacing w:line="240" w:lineRule="auto"/>
      </w:pPr>
      <w:r w:rsidRPr="00E83AAC">
        <w:continuationSeparator/>
      </w:r>
    </w:p>
    <w:p w14:paraId="36D76E93" w14:textId="77777777" w:rsidR="00E83AAC" w:rsidRPr="00E83AAC" w:rsidRDefault="00E83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96C7" w14:textId="77777777" w:rsidR="00E83AAC" w:rsidRDefault="00E83AA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9BED" w14:textId="77777777" w:rsidR="00AD77F3" w:rsidRPr="00E83AAC" w:rsidRDefault="00AD77F3">
    <w:pPr>
      <w:pStyle w:val="Sidefod"/>
    </w:pPr>
    <w:r w:rsidRPr="00E83AAC">
      <w:rPr>
        <w:noProof/>
        <w:lang w:eastAsia="da-DK"/>
      </w:rPr>
      <w:drawing>
        <wp:anchor distT="0" distB="0" distL="114300" distR="114300" simplePos="0" relativeHeight="251659264" behindDoc="1" locked="0" layoutInCell="1" allowOverlap="1" wp14:anchorId="2B0C6044" wp14:editId="14D5E706">
          <wp:simplePos x="0" y="0"/>
          <wp:positionH relativeFrom="page">
            <wp:posOffset>3024505</wp:posOffset>
          </wp:positionH>
          <wp:positionV relativeFrom="page">
            <wp:posOffset>7957185</wp:posOffset>
          </wp:positionV>
          <wp:extent cx="4536000" cy="2736000"/>
          <wp:effectExtent l="0" t="0" r="0" b="7620"/>
          <wp:wrapNone/>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6000" cy="2736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8788" w:tblpY="15364"/>
      <w:tblOverlap w:val="never"/>
      <w:tblW w:w="0" w:type="auto"/>
      <w:tblLayout w:type="fixed"/>
      <w:tblCellMar>
        <w:left w:w="0" w:type="dxa"/>
        <w:right w:w="0" w:type="dxa"/>
      </w:tblCellMar>
      <w:tblLook w:val="0000" w:firstRow="0" w:lastRow="0" w:firstColumn="0" w:lastColumn="0" w:noHBand="0" w:noVBand="0"/>
      <w:tblCaption w:val="Postadresse"/>
    </w:tblPr>
    <w:tblGrid>
      <w:gridCol w:w="2438"/>
    </w:tblGrid>
    <w:tr w:rsidR="00AD77F3" w:rsidRPr="00E83AAC" w14:paraId="0DC322A4" w14:textId="77777777" w:rsidTr="00797396">
      <w:trPr>
        <w:trHeight w:val="680"/>
      </w:trPr>
      <w:tc>
        <w:tcPr>
          <w:tcW w:w="2438" w:type="dxa"/>
        </w:tcPr>
        <w:p w14:paraId="2E4BA9D1" w14:textId="77777777" w:rsidR="00AD77F3" w:rsidRPr="00E83AAC" w:rsidRDefault="00AD77F3" w:rsidP="00797396">
          <w:pPr>
            <w:pStyle w:val="NormalFedBlaa"/>
          </w:pPr>
          <w:r w:rsidRPr="00E83AAC">
            <w:t>Postadresse:</w:t>
          </w:r>
        </w:p>
        <w:p w14:paraId="27BE8B5F" w14:textId="77777777" w:rsidR="00AD77F3" w:rsidRPr="00E83AAC" w:rsidRDefault="00AD77F3" w:rsidP="00797396">
          <w:pPr>
            <w:pStyle w:val="NormalBlaa"/>
          </w:pPr>
          <w:r w:rsidRPr="00E83AAC">
            <w:t>Varde Kommune</w:t>
          </w:r>
        </w:p>
        <w:p w14:paraId="53F58A2F" w14:textId="77777777" w:rsidR="00AD77F3" w:rsidRPr="00E83AAC" w:rsidRDefault="00AD77F3" w:rsidP="00797396">
          <w:pPr>
            <w:pStyle w:val="NormalBlaa"/>
          </w:pPr>
          <w:r w:rsidRPr="00E83AAC">
            <w:t>Bytoften 2, 6800 Varde</w:t>
          </w:r>
        </w:p>
      </w:tc>
    </w:tr>
  </w:tbl>
  <w:p w14:paraId="1214A0D5" w14:textId="77777777" w:rsidR="00AD77F3" w:rsidRPr="00E83AAC" w:rsidRDefault="00AD77F3">
    <w:pPr>
      <w:pStyle w:val="Sidefod"/>
    </w:pPr>
    <w:r w:rsidRPr="00E83AAC">
      <w:rPr>
        <w:noProof/>
        <w:lang w:eastAsia="da-DK"/>
      </w:rPr>
      <w:drawing>
        <wp:anchor distT="0" distB="0" distL="114300" distR="114300" simplePos="0" relativeHeight="251657216" behindDoc="1" locked="0" layoutInCell="1" allowOverlap="1" wp14:anchorId="1725AEF0" wp14:editId="1BB4EC94">
          <wp:simplePos x="0" y="0"/>
          <wp:positionH relativeFrom="page">
            <wp:posOffset>3024505</wp:posOffset>
          </wp:positionH>
          <wp:positionV relativeFrom="page">
            <wp:posOffset>7957185</wp:posOffset>
          </wp:positionV>
          <wp:extent cx="4536000" cy="2736000"/>
          <wp:effectExtent l="0" t="0" r="0" b="7620"/>
          <wp:wrapNone/>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6000" cy="2736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5005D" w14:textId="77777777" w:rsidR="00E83AAC" w:rsidRPr="00E83AAC" w:rsidRDefault="00E83AAC" w:rsidP="00291C7F">
      <w:pPr>
        <w:spacing w:line="240" w:lineRule="auto"/>
      </w:pPr>
      <w:r w:rsidRPr="00E83AAC">
        <w:separator/>
      </w:r>
    </w:p>
    <w:p w14:paraId="0AABE3ED" w14:textId="77777777" w:rsidR="00E83AAC" w:rsidRPr="00E83AAC" w:rsidRDefault="00E83AAC"/>
  </w:footnote>
  <w:footnote w:type="continuationSeparator" w:id="0">
    <w:p w14:paraId="4B81EADD" w14:textId="77777777" w:rsidR="00E83AAC" w:rsidRPr="00E83AAC" w:rsidRDefault="00E83AAC" w:rsidP="00291C7F">
      <w:pPr>
        <w:spacing w:line="240" w:lineRule="auto"/>
      </w:pPr>
      <w:r w:rsidRPr="00E83AAC">
        <w:continuationSeparator/>
      </w:r>
    </w:p>
    <w:p w14:paraId="521BF6D4" w14:textId="77777777" w:rsidR="00E83AAC" w:rsidRPr="00E83AAC" w:rsidRDefault="00E83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9372" w14:textId="77777777" w:rsidR="00E83AAC" w:rsidRDefault="00E83AA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0CB2" w14:textId="77777777" w:rsidR="00AD77F3" w:rsidRPr="00E83AAC" w:rsidRDefault="00AD77F3">
    <w:pPr>
      <w:pStyle w:val="Sidehoved"/>
    </w:pPr>
  </w:p>
  <w:p w14:paraId="6911D850" w14:textId="77777777" w:rsidR="00AD77F3" w:rsidRPr="00E83AAC" w:rsidRDefault="00AD77F3">
    <w:pPr>
      <w:pStyle w:val="Sidehoved"/>
    </w:pPr>
  </w:p>
  <w:p w14:paraId="6CA4521F" w14:textId="77777777" w:rsidR="00AD77F3" w:rsidRPr="00E83AAC" w:rsidRDefault="00AD77F3" w:rsidP="00DD430B">
    <w:pPr>
      <w:pStyle w:val="Ekstranormal"/>
    </w:pPr>
  </w:p>
  <w:p w14:paraId="76EF6007" w14:textId="77777777" w:rsidR="00AD77F3" w:rsidRPr="00E83AAC" w:rsidRDefault="00AD77F3" w:rsidP="00DD430B">
    <w:pPr>
      <w:pStyle w:val="Ekstranorma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F545" w14:textId="77777777" w:rsidR="00AD77F3" w:rsidRPr="00E83AAC" w:rsidRDefault="00E83AAC" w:rsidP="00DD430B">
    <w:pPr>
      <w:pStyle w:val="Ekstranormal"/>
    </w:pPr>
    <w:r>
      <w:rPr>
        <w:noProof/>
      </w:rPr>
      <w:drawing>
        <wp:anchor distT="0" distB="0" distL="114300" distR="114300" simplePos="0" relativeHeight="251660288" behindDoc="1" locked="0" layoutInCell="1" allowOverlap="1" wp14:anchorId="6D0C8E3E" wp14:editId="15B9E227">
          <wp:simplePos x="0" y="0"/>
          <wp:positionH relativeFrom="page">
            <wp:posOffset>4942205</wp:posOffset>
          </wp:positionH>
          <wp:positionV relativeFrom="page">
            <wp:posOffset>863600</wp:posOffset>
          </wp:positionV>
          <wp:extent cx="1656080" cy="539115"/>
          <wp:effectExtent l="0" t="0" r="1270" b="0"/>
          <wp:wrapNone/>
          <wp:docPr id="80" name="Billede 80"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656080" cy="539115"/>
                  </a:xfrm>
                  <a:prstGeom prst="rect">
                    <a:avLst/>
                  </a:prstGeom>
                </pic:spPr>
              </pic:pic>
            </a:graphicData>
          </a:graphic>
        </wp:anchor>
      </w:drawing>
    </w:r>
  </w:p>
  <w:p w14:paraId="14A131D5" w14:textId="77777777" w:rsidR="00AD77F3" w:rsidRPr="00E83AAC" w:rsidRDefault="00AD77F3" w:rsidP="00DD430B">
    <w:pPr>
      <w:pStyle w:val="Ekstranormal"/>
    </w:pPr>
  </w:p>
  <w:p w14:paraId="07018316" w14:textId="77777777" w:rsidR="00AD77F3" w:rsidRPr="00E83AAC" w:rsidRDefault="00AD77F3" w:rsidP="00DD430B">
    <w:pPr>
      <w:pStyle w:val="Ekstranormal"/>
    </w:pPr>
  </w:p>
  <w:p w14:paraId="600E9A23" w14:textId="77777777" w:rsidR="00AD77F3" w:rsidRPr="00E83AAC" w:rsidRDefault="00AD77F3" w:rsidP="00DD430B">
    <w:pPr>
      <w:pStyle w:val="Ekstranormal"/>
    </w:pPr>
  </w:p>
  <w:p w14:paraId="2B3C24EE" w14:textId="77777777" w:rsidR="00AD77F3" w:rsidRPr="00E83AAC" w:rsidRDefault="00AD77F3" w:rsidP="00DD430B">
    <w:pPr>
      <w:pStyle w:val="Ekstranormal"/>
    </w:pPr>
  </w:p>
  <w:p w14:paraId="3D618DBC" w14:textId="77777777" w:rsidR="00AD77F3" w:rsidRPr="00E83AAC" w:rsidRDefault="00AD77F3" w:rsidP="00DD430B">
    <w:pPr>
      <w:pStyle w:val="Ekstranormal"/>
    </w:pPr>
  </w:p>
  <w:p w14:paraId="628745E1" w14:textId="77777777" w:rsidR="00AD77F3" w:rsidRPr="00E83AAC" w:rsidRDefault="00AD77F3" w:rsidP="00DD430B">
    <w:pPr>
      <w:pStyle w:val="Ekstranormal"/>
      <w:rPr>
        <w:sz w:val="22"/>
      </w:rPr>
    </w:pPr>
  </w:p>
  <w:p w14:paraId="7A90A7BE" w14:textId="77777777" w:rsidR="00AD77F3" w:rsidRPr="00E83AAC" w:rsidRDefault="00AD77F3" w:rsidP="00DD430B">
    <w:pPr>
      <w:pStyle w:val="Ekstranormal"/>
      <w:rPr>
        <w:sz w:val="21"/>
        <w:szCs w:val="21"/>
      </w:rPr>
    </w:pPr>
  </w:p>
  <w:p w14:paraId="1A803084" w14:textId="77777777" w:rsidR="00AD77F3" w:rsidRPr="00E83AAC" w:rsidRDefault="00AD77F3" w:rsidP="00DD430B">
    <w:pPr>
      <w:pStyle w:val="Ekstranormal"/>
    </w:pPr>
  </w:p>
  <w:p w14:paraId="42D2019C" w14:textId="77777777" w:rsidR="00AD77F3" w:rsidRPr="00E83AAC" w:rsidRDefault="00AD77F3" w:rsidP="00DD430B">
    <w:pPr>
      <w:pStyle w:val="Ekstranormal"/>
    </w:pPr>
  </w:p>
  <w:p w14:paraId="0D94865B" w14:textId="77777777" w:rsidR="00AD77F3" w:rsidRPr="00E83AAC" w:rsidRDefault="00AD77F3" w:rsidP="00DD430B">
    <w:pPr>
      <w:pStyle w:val="Ekstranormal"/>
    </w:pPr>
  </w:p>
  <w:p w14:paraId="15F30BE1" w14:textId="77777777" w:rsidR="00AD77F3" w:rsidRPr="00E83AAC" w:rsidRDefault="00AD77F3" w:rsidP="00DD430B">
    <w:pPr>
      <w:pStyle w:val="Ekstranormal"/>
    </w:pPr>
  </w:p>
  <w:p w14:paraId="281B80C5" w14:textId="77777777" w:rsidR="00AD77F3" w:rsidRPr="00E83AAC" w:rsidRDefault="00AD77F3" w:rsidP="00DD430B">
    <w:pPr>
      <w:pStyle w:val="Ekstranormal"/>
    </w:pPr>
  </w:p>
  <w:p w14:paraId="4227CABA" w14:textId="77777777" w:rsidR="00AD77F3" w:rsidRPr="00E83AAC" w:rsidRDefault="00AD77F3" w:rsidP="00DD430B">
    <w:pPr>
      <w:pStyle w:val="Ekstranormal"/>
    </w:pPr>
  </w:p>
  <w:p w14:paraId="0B990E27" w14:textId="77777777" w:rsidR="00AD77F3" w:rsidRPr="00E83AAC" w:rsidRDefault="00AD77F3" w:rsidP="00DD430B">
    <w:pPr>
      <w:pStyle w:val="Ekstranormal"/>
    </w:pPr>
  </w:p>
  <w:p w14:paraId="09C093B6" w14:textId="77777777" w:rsidR="00AD77F3" w:rsidRPr="00E83AAC" w:rsidRDefault="00AD77F3" w:rsidP="00DD430B">
    <w:pPr>
      <w:pStyle w:val="Ekstranormal"/>
    </w:pPr>
  </w:p>
  <w:p w14:paraId="3BEF60AB" w14:textId="77777777" w:rsidR="00AD77F3" w:rsidRPr="00E83AAC" w:rsidRDefault="00AD77F3" w:rsidP="00DD430B">
    <w:pPr>
      <w:pStyle w:val="Ekstranormal"/>
    </w:pPr>
  </w:p>
  <w:p w14:paraId="695C58C2" w14:textId="77777777" w:rsidR="00AD77F3" w:rsidRPr="00E83AAC" w:rsidRDefault="00AD77F3" w:rsidP="00DD430B">
    <w:pPr>
      <w:pStyle w:val="Ekstranormal"/>
    </w:pPr>
  </w:p>
  <w:p w14:paraId="16C6061C" w14:textId="77777777" w:rsidR="00AD77F3" w:rsidRPr="00E83AAC" w:rsidRDefault="00AD77F3" w:rsidP="00DD430B">
    <w:pPr>
      <w:pStyle w:val="Ekstranormal"/>
    </w:pPr>
  </w:p>
  <w:p w14:paraId="45E52EC6" w14:textId="77777777" w:rsidR="00AD77F3" w:rsidRPr="00E83AAC" w:rsidRDefault="00AD77F3" w:rsidP="00DD430B">
    <w:pPr>
      <w:pStyle w:val="Ekstranormal"/>
    </w:pPr>
  </w:p>
  <w:p w14:paraId="04402A2A" w14:textId="77777777" w:rsidR="00AD77F3" w:rsidRPr="00E83AAC" w:rsidRDefault="00AD77F3" w:rsidP="00DD430B">
    <w:pPr>
      <w:pStyle w:val="Ekstranormal"/>
    </w:pPr>
  </w:p>
  <w:p w14:paraId="2C9E44A2" w14:textId="77777777" w:rsidR="00AD77F3" w:rsidRPr="00E83AAC" w:rsidRDefault="00AD77F3" w:rsidP="00DD430B">
    <w:pPr>
      <w:pStyle w:val="Ekstranormal"/>
      <w:rPr>
        <w:sz w:val="20"/>
      </w:rPr>
    </w:pPr>
  </w:p>
  <w:p w14:paraId="4EBBB73E" w14:textId="77777777" w:rsidR="00AD77F3" w:rsidRPr="00E83AAC" w:rsidRDefault="00AD77F3" w:rsidP="00DD430B">
    <w:pPr>
      <w:pStyle w:val="Ekstranormal"/>
      <w:rPr>
        <w:sz w:val="24"/>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dotm"/>
    <w:docVar w:name="CreatedWithDtVersion" w:val="2.7.001"/>
    <w:docVar w:name="DocumentCreated" w:val="DocumentCreated"/>
    <w:docVar w:name="DocumentCreatedOK" w:val="DocumentCreatedOK"/>
    <w:docVar w:name="DocumentInitialized" w:val="OK"/>
    <w:docVar w:name="Encrypted_DialogFieldValue_caseno" w:val="iZz0z0r9MLho3fcL5QhcFA=="/>
    <w:docVar w:name="Encrypted_DialogFieldValue_documentdate" w:val="72lOeuNolRsHnrmdnuWW2g=="/>
    <w:docVar w:name="Encrypted_DialogFieldValue_journalno" w:val="yHqA5J9FGf93JcvfyMdYrA=="/>
    <w:docVar w:name="Encrypted_DialogFieldValue_recipientaddress" w:val="zX2DjXNBS6l6ntH1I/TrSA=="/>
    <w:docVar w:name="Encrypted_DialogFieldValue_recipientcity" w:val="kwwwgaBEel82omh5muyhmA=="/>
    <w:docVar w:name="Encrypted_DialogFieldValue_recipientcompanyidentity" w:val="pxmuE+efcK5ESOH394TdcQ=="/>
    <w:docVar w:name="Encrypted_DialogFieldValue_recipientname" w:val="ThJFtJjMQKGm6dYafS++xRQPIvwscPzAFCBa+vfN1c8="/>
    <w:docVar w:name="Encrypted_DialogFieldValue_recipientpostalcode" w:val="Fpyk61YhWtQKhlM0av15AA=="/>
    <w:docVar w:name="Encrypted_DialogFieldValue_senderaddress" w:val="yPhhq/WQ600Fbse/X9aitQ=="/>
    <w:docVar w:name="Encrypted_DialogFieldValue_sendercity" w:val="jw1BCsntQFh0sqIrBmhA/Q=="/>
    <w:docVar w:name="Encrypted_DialogFieldValue_sendercompany" w:val="ntn9sUvBN4e0v62PgSq5vw=="/>
    <w:docVar w:name="Encrypted_DialogFieldValue_senderdepartment" w:val="qFa6aJXxonsuWfar/mglJneqC7lesAsxq2JCzX2l4EI="/>
    <w:docVar w:name="Encrypted_DialogFieldValue_senderemaildir" w:val="Hmjw4gLV9VzjaA27jB1jJQ=="/>
    <w:docVar w:name="Encrypted_DialogFieldValue_sendername" w:val="ejJoeyFZVD37vbnxfBCeoA=="/>
    <w:docVar w:name="Encrypted_DialogFieldValue_senderphone" w:val="TbA+5BcHQBPrKMuRVFp/Pw=="/>
    <w:docVar w:name="Encrypted_DialogFieldValue_senderphonedir" w:val="TbA+5BcHQBPrKMuRVFp/Pw=="/>
    <w:docVar w:name="Encrypted_DialogFieldValue_senderpostalcode" w:val="9fXMmZGfhzFULfZW/wgGuw=="/>
    <w:docVar w:name="Encrypted_DocCaseNo" w:val="iZz0z0r9MLho3fcL5QhcFA=="/>
    <w:docVar w:name="Encrypted_DocCVR" w:val="pxmuE+efcK5ESOH394TdcQ=="/>
    <w:docVar w:name="Encrypted_DocCVR_ColumnName" w:val="QhpU5LqVa+q4RzZRpr6CrCJ+PdFPAFO9xRsbcQYWQZ0="/>
    <w:docVar w:name="Encrypted_DocHeader" w:val="BeJBmJ7Z3/BF9WFlIWWGGw=="/>
    <w:docVar w:name="Encrypted_DocRecipientAddress" w:val="zX2DjXNBS6l6ntH1I/TrSA=="/>
    <w:docVar w:name="Encrypted_DocRecipientAddress_ColumnName" w:val="QhpU5LqVa+q4RzZRpr6CrIcmNGTx/c2c7eHIdB16B1Q="/>
    <w:docVar w:name="Encrypted_DocRecipientCity" w:val="kwwwgaBEel82omh5muyhmA=="/>
    <w:docVar w:name="Encrypted_DocRecipientCity_ColumnName" w:val="QhpU5LqVa+q4RzZRpr6CrNNWC6PpeQcMOLN1LqydRes="/>
    <w:docVar w:name="Encrypted_DocRecipientName" w:val="ThJFtJjMQKGm6dYafS++xRQPIvwscPzAFCBa+vfN1c8="/>
    <w:docVar w:name="Encrypted_DocRecipientName_ColumnName" w:val="QhpU5LqVa+q4RzZRpr6CrLGwg6jBo0buZrpa4JVhJA4="/>
    <w:docVar w:name="Encrypted_DocRecipientPostalCode" w:val="Fpyk61YhWtQKhlM0av15AA=="/>
    <w:docVar w:name="Encrypted_DocRecipientPostalCode_ColumnName" w:val="QhpU5LqVa+q4RzZRpr6CrPNKqYmuws/0aeMimxKKCaU="/>
    <w:docVar w:name="IntegrationType" w:val="StandAlone"/>
  </w:docVars>
  <w:rsids>
    <w:rsidRoot w:val="00E83AAC"/>
    <w:rsid w:val="00004AA3"/>
    <w:rsid w:val="00013741"/>
    <w:rsid w:val="00013EA4"/>
    <w:rsid w:val="00014751"/>
    <w:rsid w:val="00014A0A"/>
    <w:rsid w:val="00023AE7"/>
    <w:rsid w:val="00023F51"/>
    <w:rsid w:val="00027C81"/>
    <w:rsid w:val="00033891"/>
    <w:rsid w:val="00035465"/>
    <w:rsid w:val="00037F8B"/>
    <w:rsid w:val="0004385B"/>
    <w:rsid w:val="0004516D"/>
    <w:rsid w:val="00053497"/>
    <w:rsid w:val="00053DF0"/>
    <w:rsid w:val="00061839"/>
    <w:rsid w:val="00081796"/>
    <w:rsid w:val="0008263B"/>
    <w:rsid w:val="00083C31"/>
    <w:rsid w:val="00084FB3"/>
    <w:rsid w:val="000900FD"/>
    <w:rsid w:val="00094B58"/>
    <w:rsid w:val="00097FC7"/>
    <w:rsid w:val="000A06BE"/>
    <w:rsid w:val="000A0A49"/>
    <w:rsid w:val="000A3E38"/>
    <w:rsid w:val="000A70B5"/>
    <w:rsid w:val="000C565C"/>
    <w:rsid w:val="000C5D00"/>
    <w:rsid w:val="000D0A4A"/>
    <w:rsid w:val="000D115A"/>
    <w:rsid w:val="000E4435"/>
    <w:rsid w:val="000F1D4D"/>
    <w:rsid w:val="001018AE"/>
    <w:rsid w:val="001025F1"/>
    <w:rsid w:val="00105EFF"/>
    <w:rsid w:val="001109DC"/>
    <w:rsid w:val="00111B40"/>
    <w:rsid w:val="001177B8"/>
    <w:rsid w:val="00122947"/>
    <w:rsid w:val="00127F2E"/>
    <w:rsid w:val="00130DA6"/>
    <w:rsid w:val="00132880"/>
    <w:rsid w:val="0013326A"/>
    <w:rsid w:val="00134AC0"/>
    <w:rsid w:val="001467C7"/>
    <w:rsid w:val="00152AC2"/>
    <w:rsid w:val="00162522"/>
    <w:rsid w:val="001940DA"/>
    <w:rsid w:val="001952BE"/>
    <w:rsid w:val="00197BA9"/>
    <w:rsid w:val="001A2DCF"/>
    <w:rsid w:val="001A5E82"/>
    <w:rsid w:val="001C1494"/>
    <w:rsid w:val="001C5C28"/>
    <w:rsid w:val="001C752F"/>
    <w:rsid w:val="001E388C"/>
    <w:rsid w:val="001F1102"/>
    <w:rsid w:val="001F2CC6"/>
    <w:rsid w:val="001F7D6D"/>
    <w:rsid w:val="002038F3"/>
    <w:rsid w:val="00213029"/>
    <w:rsid w:val="002146CB"/>
    <w:rsid w:val="00216319"/>
    <w:rsid w:val="00216866"/>
    <w:rsid w:val="0023418B"/>
    <w:rsid w:val="00242B2A"/>
    <w:rsid w:val="002446B8"/>
    <w:rsid w:val="00247077"/>
    <w:rsid w:val="00247E20"/>
    <w:rsid w:val="00250E2D"/>
    <w:rsid w:val="0025606C"/>
    <w:rsid w:val="002672B5"/>
    <w:rsid w:val="00277D09"/>
    <w:rsid w:val="00286C88"/>
    <w:rsid w:val="00287F78"/>
    <w:rsid w:val="00291C7F"/>
    <w:rsid w:val="00293628"/>
    <w:rsid w:val="002B099A"/>
    <w:rsid w:val="002B3083"/>
    <w:rsid w:val="002B5410"/>
    <w:rsid w:val="002C14DA"/>
    <w:rsid w:val="002D35BF"/>
    <w:rsid w:val="002D4AEF"/>
    <w:rsid w:val="002E5232"/>
    <w:rsid w:val="002F0683"/>
    <w:rsid w:val="002F1F82"/>
    <w:rsid w:val="00300B16"/>
    <w:rsid w:val="00315BD8"/>
    <w:rsid w:val="003224BD"/>
    <w:rsid w:val="00332004"/>
    <w:rsid w:val="00342ADF"/>
    <w:rsid w:val="00342B26"/>
    <w:rsid w:val="00345C59"/>
    <w:rsid w:val="00357F5B"/>
    <w:rsid w:val="003603FC"/>
    <w:rsid w:val="00375AA8"/>
    <w:rsid w:val="003773AE"/>
    <w:rsid w:val="00383D23"/>
    <w:rsid w:val="00384425"/>
    <w:rsid w:val="00385151"/>
    <w:rsid w:val="00395313"/>
    <w:rsid w:val="00397E5F"/>
    <w:rsid w:val="003A1400"/>
    <w:rsid w:val="003B0EDE"/>
    <w:rsid w:val="003B48C5"/>
    <w:rsid w:val="003B6A52"/>
    <w:rsid w:val="003C05B9"/>
    <w:rsid w:val="003C17C4"/>
    <w:rsid w:val="003D09DF"/>
    <w:rsid w:val="003D105A"/>
    <w:rsid w:val="003D3E52"/>
    <w:rsid w:val="003E0167"/>
    <w:rsid w:val="003F19EB"/>
    <w:rsid w:val="003F5357"/>
    <w:rsid w:val="003F537D"/>
    <w:rsid w:val="003F715A"/>
    <w:rsid w:val="0040143E"/>
    <w:rsid w:val="004022F2"/>
    <w:rsid w:val="00411EF9"/>
    <w:rsid w:val="0041231D"/>
    <w:rsid w:val="004127DF"/>
    <w:rsid w:val="00443032"/>
    <w:rsid w:val="00447B60"/>
    <w:rsid w:val="00451C3C"/>
    <w:rsid w:val="00453D00"/>
    <w:rsid w:val="004604BD"/>
    <w:rsid w:val="0047573F"/>
    <w:rsid w:val="00476531"/>
    <w:rsid w:val="004800F3"/>
    <w:rsid w:val="004827CC"/>
    <w:rsid w:val="00487831"/>
    <w:rsid w:val="00493743"/>
    <w:rsid w:val="00495ED9"/>
    <w:rsid w:val="00496DDF"/>
    <w:rsid w:val="004A5B98"/>
    <w:rsid w:val="004A6D41"/>
    <w:rsid w:val="004C2138"/>
    <w:rsid w:val="004C649E"/>
    <w:rsid w:val="004D0650"/>
    <w:rsid w:val="004D48EE"/>
    <w:rsid w:val="004D4D15"/>
    <w:rsid w:val="004E2842"/>
    <w:rsid w:val="004E5DBD"/>
    <w:rsid w:val="004E5DE9"/>
    <w:rsid w:val="004F092D"/>
    <w:rsid w:val="005014E0"/>
    <w:rsid w:val="0051714E"/>
    <w:rsid w:val="00522FFD"/>
    <w:rsid w:val="005236BD"/>
    <w:rsid w:val="00525731"/>
    <w:rsid w:val="00531AEA"/>
    <w:rsid w:val="005501AF"/>
    <w:rsid w:val="005624D9"/>
    <w:rsid w:val="005651B4"/>
    <w:rsid w:val="00566D20"/>
    <w:rsid w:val="005718E9"/>
    <w:rsid w:val="0057641D"/>
    <w:rsid w:val="00580653"/>
    <w:rsid w:val="0058356B"/>
    <w:rsid w:val="00592941"/>
    <w:rsid w:val="00593890"/>
    <w:rsid w:val="005A3369"/>
    <w:rsid w:val="005A4D25"/>
    <w:rsid w:val="005B4B4E"/>
    <w:rsid w:val="005B4CEF"/>
    <w:rsid w:val="005B710B"/>
    <w:rsid w:val="005B76E9"/>
    <w:rsid w:val="005D4994"/>
    <w:rsid w:val="005D4AFE"/>
    <w:rsid w:val="005D7E74"/>
    <w:rsid w:val="005E1927"/>
    <w:rsid w:val="005F032A"/>
    <w:rsid w:val="005F3024"/>
    <w:rsid w:val="005F65B8"/>
    <w:rsid w:val="00602E62"/>
    <w:rsid w:val="00604C7F"/>
    <w:rsid w:val="00622615"/>
    <w:rsid w:val="00631C63"/>
    <w:rsid w:val="006322BD"/>
    <w:rsid w:val="00656D73"/>
    <w:rsid w:val="00660155"/>
    <w:rsid w:val="0066265B"/>
    <w:rsid w:val="00666516"/>
    <w:rsid w:val="00673934"/>
    <w:rsid w:val="00683891"/>
    <w:rsid w:val="00690D94"/>
    <w:rsid w:val="006912EB"/>
    <w:rsid w:val="00693091"/>
    <w:rsid w:val="006A409C"/>
    <w:rsid w:val="006A74D7"/>
    <w:rsid w:val="006B402E"/>
    <w:rsid w:val="006B4CBD"/>
    <w:rsid w:val="006B5EA9"/>
    <w:rsid w:val="006B6486"/>
    <w:rsid w:val="006B688F"/>
    <w:rsid w:val="006C2796"/>
    <w:rsid w:val="006C419A"/>
    <w:rsid w:val="006D43BC"/>
    <w:rsid w:val="006D4B69"/>
    <w:rsid w:val="006E0998"/>
    <w:rsid w:val="006E2D6A"/>
    <w:rsid w:val="006E6646"/>
    <w:rsid w:val="006F37C6"/>
    <w:rsid w:val="006F45F9"/>
    <w:rsid w:val="007016B0"/>
    <w:rsid w:val="00703EB1"/>
    <w:rsid w:val="007264BF"/>
    <w:rsid w:val="00730291"/>
    <w:rsid w:val="00730F03"/>
    <w:rsid w:val="00732F59"/>
    <w:rsid w:val="00742180"/>
    <w:rsid w:val="00750A92"/>
    <w:rsid w:val="0078196C"/>
    <w:rsid w:val="00782332"/>
    <w:rsid w:val="007831CC"/>
    <w:rsid w:val="00792C3E"/>
    <w:rsid w:val="00792D2E"/>
    <w:rsid w:val="0079604F"/>
    <w:rsid w:val="00796525"/>
    <w:rsid w:val="00797396"/>
    <w:rsid w:val="007A2DBD"/>
    <w:rsid w:val="007B0CF0"/>
    <w:rsid w:val="007B0F2E"/>
    <w:rsid w:val="007C2D20"/>
    <w:rsid w:val="007C44B5"/>
    <w:rsid w:val="007C52A5"/>
    <w:rsid w:val="007C5B2F"/>
    <w:rsid w:val="007D3337"/>
    <w:rsid w:val="007D6808"/>
    <w:rsid w:val="007D707C"/>
    <w:rsid w:val="007E1890"/>
    <w:rsid w:val="007E7651"/>
    <w:rsid w:val="007F1419"/>
    <w:rsid w:val="007F6357"/>
    <w:rsid w:val="0080497A"/>
    <w:rsid w:val="00814B82"/>
    <w:rsid w:val="00815109"/>
    <w:rsid w:val="00822411"/>
    <w:rsid w:val="00823698"/>
    <w:rsid w:val="00825B60"/>
    <w:rsid w:val="00832B91"/>
    <w:rsid w:val="00832C57"/>
    <w:rsid w:val="008330EB"/>
    <w:rsid w:val="008409A1"/>
    <w:rsid w:val="008427D7"/>
    <w:rsid w:val="008455D8"/>
    <w:rsid w:val="00845A45"/>
    <w:rsid w:val="008509C5"/>
    <w:rsid w:val="00854CC5"/>
    <w:rsid w:val="00873729"/>
    <w:rsid w:val="00877DA0"/>
    <w:rsid w:val="00884211"/>
    <w:rsid w:val="008874A9"/>
    <w:rsid w:val="008926A1"/>
    <w:rsid w:val="00893AED"/>
    <w:rsid w:val="00893D9C"/>
    <w:rsid w:val="008B07F5"/>
    <w:rsid w:val="008B172A"/>
    <w:rsid w:val="008B2178"/>
    <w:rsid w:val="008B2870"/>
    <w:rsid w:val="008B5CF0"/>
    <w:rsid w:val="008B5F47"/>
    <w:rsid w:val="008C4161"/>
    <w:rsid w:val="008C633B"/>
    <w:rsid w:val="008E331C"/>
    <w:rsid w:val="008E3752"/>
    <w:rsid w:val="008E5BDF"/>
    <w:rsid w:val="008F3609"/>
    <w:rsid w:val="00903D1F"/>
    <w:rsid w:val="009102CF"/>
    <w:rsid w:val="00911B8E"/>
    <w:rsid w:val="0091244C"/>
    <w:rsid w:val="00915B6F"/>
    <w:rsid w:val="00922859"/>
    <w:rsid w:val="0093285E"/>
    <w:rsid w:val="009347CC"/>
    <w:rsid w:val="00956A0F"/>
    <w:rsid w:val="00956E2C"/>
    <w:rsid w:val="00957C13"/>
    <w:rsid w:val="00970035"/>
    <w:rsid w:val="00971D62"/>
    <w:rsid w:val="009846F6"/>
    <w:rsid w:val="009966DB"/>
    <w:rsid w:val="0099682A"/>
    <w:rsid w:val="00996919"/>
    <w:rsid w:val="009A76E1"/>
    <w:rsid w:val="009B0B7F"/>
    <w:rsid w:val="009C4C4F"/>
    <w:rsid w:val="009E7976"/>
    <w:rsid w:val="009F30A9"/>
    <w:rsid w:val="00A067A9"/>
    <w:rsid w:val="00A24287"/>
    <w:rsid w:val="00A271A1"/>
    <w:rsid w:val="00A33726"/>
    <w:rsid w:val="00A34A66"/>
    <w:rsid w:val="00A3569B"/>
    <w:rsid w:val="00A51B11"/>
    <w:rsid w:val="00A70A3D"/>
    <w:rsid w:val="00A7317F"/>
    <w:rsid w:val="00A7343B"/>
    <w:rsid w:val="00A808C1"/>
    <w:rsid w:val="00A90874"/>
    <w:rsid w:val="00A95A0E"/>
    <w:rsid w:val="00AA06CE"/>
    <w:rsid w:val="00AA336E"/>
    <w:rsid w:val="00AB09BE"/>
    <w:rsid w:val="00AB0A0E"/>
    <w:rsid w:val="00AB6EFD"/>
    <w:rsid w:val="00AD77F3"/>
    <w:rsid w:val="00AE6829"/>
    <w:rsid w:val="00AF1959"/>
    <w:rsid w:val="00AF5083"/>
    <w:rsid w:val="00AF7275"/>
    <w:rsid w:val="00AF759D"/>
    <w:rsid w:val="00B12BF4"/>
    <w:rsid w:val="00B25960"/>
    <w:rsid w:val="00B2732E"/>
    <w:rsid w:val="00B31A7D"/>
    <w:rsid w:val="00B41D79"/>
    <w:rsid w:val="00B46199"/>
    <w:rsid w:val="00B56394"/>
    <w:rsid w:val="00B67090"/>
    <w:rsid w:val="00B74A35"/>
    <w:rsid w:val="00B910BE"/>
    <w:rsid w:val="00BA155F"/>
    <w:rsid w:val="00BA276B"/>
    <w:rsid w:val="00BA2982"/>
    <w:rsid w:val="00BB3523"/>
    <w:rsid w:val="00BC43BE"/>
    <w:rsid w:val="00BC7669"/>
    <w:rsid w:val="00BD5E81"/>
    <w:rsid w:val="00BE142E"/>
    <w:rsid w:val="00BF2644"/>
    <w:rsid w:val="00BF755E"/>
    <w:rsid w:val="00C1782E"/>
    <w:rsid w:val="00C211A8"/>
    <w:rsid w:val="00C42FEA"/>
    <w:rsid w:val="00C4515C"/>
    <w:rsid w:val="00C546F2"/>
    <w:rsid w:val="00C562F2"/>
    <w:rsid w:val="00C60188"/>
    <w:rsid w:val="00C7330F"/>
    <w:rsid w:val="00C73429"/>
    <w:rsid w:val="00C75A4D"/>
    <w:rsid w:val="00C8131A"/>
    <w:rsid w:val="00C84BA1"/>
    <w:rsid w:val="00C8639D"/>
    <w:rsid w:val="00C906E0"/>
    <w:rsid w:val="00C960A4"/>
    <w:rsid w:val="00CA0CA3"/>
    <w:rsid w:val="00CA23B0"/>
    <w:rsid w:val="00CB12C9"/>
    <w:rsid w:val="00CD4A42"/>
    <w:rsid w:val="00CE4C0D"/>
    <w:rsid w:val="00CF5F41"/>
    <w:rsid w:val="00D01345"/>
    <w:rsid w:val="00D05E1B"/>
    <w:rsid w:val="00D16CEF"/>
    <w:rsid w:val="00D20371"/>
    <w:rsid w:val="00D2165B"/>
    <w:rsid w:val="00D23A1D"/>
    <w:rsid w:val="00D243C8"/>
    <w:rsid w:val="00D40F2E"/>
    <w:rsid w:val="00D43C5C"/>
    <w:rsid w:val="00D54556"/>
    <w:rsid w:val="00D57199"/>
    <w:rsid w:val="00D61AFD"/>
    <w:rsid w:val="00D67655"/>
    <w:rsid w:val="00D74F4A"/>
    <w:rsid w:val="00D86914"/>
    <w:rsid w:val="00DA0035"/>
    <w:rsid w:val="00DA40CD"/>
    <w:rsid w:val="00DB5158"/>
    <w:rsid w:val="00DB5F04"/>
    <w:rsid w:val="00DC4D03"/>
    <w:rsid w:val="00DD430B"/>
    <w:rsid w:val="00DD5282"/>
    <w:rsid w:val="00DE4789"/>
    <w:rsid w:val="00DE7B55"/>
    <w:rsid w:val="00DF267A"/>
    <w:rsid w:val="00DF4BD1"/>
    <w:rsid w:val="00E05621"/>
    <w:rsid w:val="00E12BFC"/>
    <w:rsid w:val="00E14827"/>
    <w:rsid w:val="00E217A4"/>
    <w:rsid w:val="00E230EC"/>
    <w:rsid w:val="00E23911"/>
    <w:rsid w:val="00E244B6"/>
    <w:rsid w:val="00E2758E"/>
    <w:rsid w:val="00E3296D"/>
    <w:rsid w:val="00E3421F"/>
    <w:rsid w:val="00E343EE"/>
    <w:rsid w:val="00E52AC9"/>
    <w:rsid w:val="00E52DE3"/>
    <w:rsid w:val="00E55974"/>
    <w:rsid w:val="00E629F0"/>
    <w:rsid w:val="00E63439"/>
    <w:rsid w:val="00E71211"/>
    <w:rsid w:val="00E72713"/>
    <w:rsid w:val="00E73811"/>
    <w:rsid w:val="00E74238"/>
    <w:rsid w:val="00E769ED"/>
    <w:rsid w:val="00E77668"/>
    <w:rsid w:val="00E819F5"/>
    <w:rsid w:val="00E81F7B"/>
    <w:rsid w:val="00E83AAC"/>
    <w:rsid w:val="00E9010C"/>
    <w:rsid w:val="00E93AEB"/>
    <w:rsid w:val="00E96729"/>
    <w:rsid w:val="00E96AFA"/>
    <w:rsid w:val="00EA25C3"/>
    <w:rsid w:val="00EB4CD5"/>
    <w:rsid w:val="00EC73BC"/>
    <w:rsid w:val="00EC7E98"/>
    <w:rsid w:val="00ED3B01"/>
    <w:rsid w:val="00EE26A2"/>
    <w:rsid w:val="00EE4FBC"/>
    <w:rsid w:val="00EE6655"/>
    <w:rsid w:val="00EF2EE1"/>
    <w:rsid w:val="00F01536"/>
    <w:rsid w:val="00F0569C"/>
    <w:rsid w:val="00F07DBF"/>
    <w:rsid w:val="00F13F35"/>
    <w:rsid w:val="00F15084"/>
    <w:rsid w:val="00F21587"/>
    <w:rsid w:val="00F32820"/>
    <w:rsid w:val="00F33D96"/>
    <w:rsid w:val="00F4361E"/>
    <w:rsid w:val="00F450E8"/>
    <w:rsid w:val="00F45E7C"/>
    <w:rsid w:val="00F4771A"/>
    <w:rsid w:val="00F5022A"/>
    <w:rsid w:val="00F6742F"/>
    <w:rsid w:val="00F73430"/>
    <w:rsid w:val="00F7381A"/>
    <w:rsid w:val="00F805E0"/>
    <w:rsid w:val="00F814DE"/>
    <w:rsid w:val="00F84332"/>
    <w:rsid w:val="00F95995"/>
    <w:rsid w:val="00F95B31"/>
    <w:rsid w:val="00F97277"/>
    <w:rsid w:val="00FA7677"/>
    <w:rsid w:val="00FB0C95"/>
    <w:rsid w:val="00FB3B60"/>
    <w:rsid w:val="00FD3564"/>
    <w:rsid w:val="00FD379F"/>
    <w:rsid w:val="00FD3824"/>
    <w:rsid w:val="00FD48FE"/>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4838F8"/>
  <w15:docId w15:val="{7B750F44-EB88-4690-81A1-8E7CC4CB3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30B"/>
    <w:pPr>
      <w:spacing w:after="0" w:line="240" w:lineRule="atLeast"/>
    </w:pPr>
    <w:rPr>
      <w:rFonts w:ascii="Verdana" w:hAnsi="Verdana"/>
      <w:sz w:val="18"/>
    </w:rPr>
  </w:style>
  <w:style w:type="paragraph" w:styleId="Overskrift1">
    <w:name w:val="heading 1"/>
    <w:basedOn w:val="Normal"/>
    <w:next w:val="Normal"/>
    <w:link w:val="Overskrift1Tegn"/>
    <w:uiPriority w:val="9"/>
    <w:qFormat/>
    <w:rsid w:val="00DD430B"/>
    <w:pPr>
      <w:keepNext/>
      <w:keepLines/>
      <w:spacing w:line="220" w:lineRule="atLeast"/>
      <w:outlineLvl w:val="0"/>
    </w:pPr>
    <w:rPr>
      <w:rFonts w:eastAsiaTheme="majorEastAsia" w:cstheme="majorBidi"/>
      <w:b/>
      <w:bCs/>
      <w:color w:val="00375E"/>
      <w:sz w:val="20"/>
      <w:szCs w:val="28"/>
    </w:rPr>
  </w:style>
  <w:style w:type="paragraph" w:styleId="Overskrift2">
    <w:name w:val="heading 2"/>
    <w:basedOn w:val="Normal"/>
    <w:next w:val="Normal"/>
    <w:link w:val="Overskrift2Tegn"/>
    <w:uiPriority w:val="9"/>
    <w:semiHidden/>
    <w:unhideWhenUsed/>
    <w:rsid w:val="00DD430B"/>
    <w:pPr>
      <w:keepNext/>
      <w:keepLines/>
      <w:spacing w:after="200" w:line="240" w:lineRule="auto"/>
      <w:outlineLvl w:val="1"/>
    </w:pPr>
    <w:rPr>
      <w:rFonts w:eastAsiaTheme="majorEastAsia" w:cstheme="majorBidi"/>
      <w:bCs/>
      <w:sz w:val="16"/>
      <w:szCs w:val="26"/>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DD430B"/>
    <w:pPr>
      <w:tabs>
        <w:tab w:val="center" w:pos="4819"/>
        <w:tab w:val="right" w:pos="9638"/>
      </w:tabs>
      <w:spacing w:line="240" w:lineRule="auto"/>
    </w:pPr>
    <w:rPr>
      <w:sz w:val="16"/>
    </w:rPr>
  </w:style>
  <w:style w:type="character" w:customStyle="1" w:styleId="SidehovedTegn">
    <w:name w:val="Sidehoved Tegn"/>
    <w:basedOn w:val="Standardskrifttypeiafsnit"/>
    <w:link w:val="Sidehoved"/>
    <w:uiPriority w:val="99"/>
    <w:rsid w:val="00DD430B"/>
    <w:rPr>
      <w:rFonts w:ascii="Verdana" w:hAnsi="Verdana"/>
      <w:sz w:val="16"/>
    </w:rPr>
  </w:style>
  <w:style w:type="paragraph" w:styleId="Sidefod">
    <w:name w:val="footer"/>
    <w:basedOn w:val="Normal"/>
    <w:link w:val="SidefodTegn"/>
    <w:uiPriority w:val="99"/>
    <w:unhideWhenUsed/>
    <w:rsid w:val="00DD430B"/>
    <w:pPr>
      <w:tabs>
        <w:tab w:val="center" w:pos="4819"/>
        <w:tab w:val="right" w:pos="9638"/>
      </w:tabs>
      <w:spacing w:line="240" w:lineRule="auto"/>
    </w:pPr>
    <w:rPr>
      <w:sz w:val="16"/>
    </w:rPr>
  </w:style>
  <w:style w:type="character" w:customStyle="1" w:styleId="SidefodTegn">
    <w:name w:val="Sidefod Tegn"/>
    <w:basedOn w:val="Standardskrifttypeiafsnit"/>
    <w:link w:val="Sidefod"/>
    <w:uiPriority w:val="99"/>
    <w:rsid w:val="00DD430B"/>
    <w:rPr>
      <w:rFonts w:ascii="Verdana" w:hAnsi="Verdana"/>
      <w:sz w:val="16"/>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DD430B"/>
    <w:rPr>
      <w:rFonts w:ascii="Verdana" w:eastAsiaTheme="majorEastAsia" w:hAnsi="Verdana" w:cstheme="majorBidi"/>
      <w:b/>
      <w:bCs/>
      <w:color w:val="00375E"/>
      <w:sz w:val="20"/>
      <w:szCs w:val="28"/>
    </w:rPr>
  </w:style>
  <w:style w:type="paragraph" w:customStyle="1" w:styleId="Sender">
    <w:name w:val="Sender"/>
    <w:basedOn w:val="Normal"/>
    <w:link w:val="SenderTegn"/>
    <w:rsid w:val="00DD430B"/>
    <w:pPr>
      <w:spacing w:line="280" w:lineRule="atLeast"/>
    </w:pPr>
    <w:rPr>
      <w:sz w:val="16"/>
    </w:rPr>
  </w:style>
  <w:style w:type="character" w:customStyle="1" w:styleId="Overskrift2Tegn">
    <w:name w:val="Overskrift 2 Tegn"/>
    <w:basedOn w:val="Standardskrifttypeiafsnit"/>
    <w:link w:val="Overskrift2"/>
    <w:uiPriority w:val="9"/>
    <w:semiHidden/>
    <w:rsid w:val="00DD430B"/>
    <w:rPr>
      <w:rFonts w:ascii="Verdana" w:eastAsiaTheme="majorEastAsia" w:hAnsi="Verdana" w:cstheme="majorBidi"/>
      <w:bCs/>
      <w:sz w:val="16"/>
      <w:szCs w:val="26"/>
      <w:u w:val="single"/>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
    <w:link w:val="DocumentDateChar"/>
    <w:rsid w:val="00F33D96"/>
    <w:rPr>
      <w:i/>
      <w:sz w:val="20"/>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33D96"/>
    <w:rPr>
      <w:b/>
    </w:rPr>
  </w:style>
  <w:style w:type="character" w:customStyle="1" w:styleId="SenderTegn">
    <w:name w:val="Sender Tegn"/>
    <w:basedOn w:val="Standardskrifttypeiafsnit"/>
    <w:link w:val="Sender"/>
    <w:rsid w:val="00DD430B"/>
    <w:rPr>
      <w:rFonts w:ascii="Verdana" w:hAnsi="Verdana"/>
      <w:sz w:val="16"/>
    </w:rPr>
  </w:style>
  <w:style w:type="character" w:customStyle="1" w:styleId="DocumentDateChar">
    <w:name w:val="DocumentDate Char"/>
    <w:basedOn w:val="SenderTegn"/>
    <w:link w:val="DocumentDate"/>
    <w:rsid w:val="00F33D96"/>
    <w:rPr>
      <w:rFonts w:ascii="Georgia" w:hAnsi="Georgia"/>
      <w:i/>
      <w:sz w:val="20"/>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SenderTegn"/>
    <w:link w:val="SenderPrefix"/>
    <w:rsid w:val="00F33D96"/>
    <w:rPr>
      <w:rFonts w:ascii="Georgia" w:hAnsi="Georgia"/>
      <w:b/>
      <w:sz w:val="16"/>
    </w:rPr>
  </w:style>
  <w:style w:type="paragraph" w:customStyle="1" w:styleId="NormalFed">
    <w:name w:val="NormalFed"/>
    <w:basedOn w:val="Normal"/>
    <w:link w:val="NormalFedTegn"/>
    <w:rsid w:val="00FB3B60"/>
    <w:rPr>
      <w:b/>
    </w:rPr>
  </w:style>
  <w:style w:type="paragraph" w:customStyle="1" w:styleId="NormalFedBlaa">
    <w:name w:val="NormalFedBlaa"/>
    <w:basedOn w:val="NormalFed"/>
    <w:next w:val="Normal"/>
    <w:rsid w:val="00FB3B60"/>
    <w:pPr>
      <w:spacing w:line="220" w:lineRule="atLeast"/>
    </w:pPr>
    <w:rPr>
      <w:color w:val="00375E"/>
      <w:sz w:val="16"/>
    </w:rPr>
  </w:style>
  <w:style w:type="paragraph" w:customStyle="1" w:styleId="VHBlok">
    <w:name w:val="VHBlok"/>
    <w:basedOn w:val="Normal"/>
    <w:link w:val="VHBlokTegn"/>
    <w:rsid w:val="00F95B31"/>
    <w:pPr>
      <w:tabs>
        <w:tab w:val="left" w:pos="284"/>
      </w:tabs>
    </w:pPr>
  </w:style>
  <w:style w:type="paragraph" w:customStyle="1" w:styleId="NormalBlaa">
    <w:name w:val="NormalBlaa"/>
    <w:basedOn w:val="Normal"/>
    <w:rsid w:val="00DD430B"/>
    <w:pPr>
      <w:spacing w:line="220" w:lineRule="atLeast"/>
    </w:pPr>
    <w:rPr>
      <w:color w:val="00375E"/>
      <w:sz w:val="16"/>
    </w:rPr>
  </w:style>
  <w:style w:type="paragraph" w:customStyle="1" w:styleId="VHBlokFed">
    <w:name w:val="VHBlokFed"/>
    <w:basedOn w:val="VHBlok"/>
    <w:next w:val="VHBlok"/>
    <w:link w:val="VHBlokFedTegn"/>
    <w:rsid w:val="00395313"/>
    <w:rPr>
      <w:b/>
    </w:rPr>
  </w:style>
  <w:style w:type="character" w:customStyle="1" w:styleId="NormalFedTegn">
    <w:name w:val="NormalFed Tegn"/>
    <w:basedOn w:val="Standardskrifttypeiafsnit"/>
    <w:link w:val="NormalFed"/>
    <w:rsid w:val="00FB3B60"/>
    <w:rPr>
      <w:rFonts w:ascii="Verdana" w:hAnsi="Verdana"/>
      <w:b/>
      <w:sz w:val="18"/>
    </w:rPr>
  </w:style>
  <w:style w:type="character" w:customStyle="1" w:styleId="VHBlokTegn">
    <w:name w:val="VHBlok Tegn"/>
    <w:basedOn w:val="Standardskrifttypeiafsnit"/>
    <w:link w:val="VHBlok"/>
    <w:rsid w:val="00395313"/>
    <w:rPr>
      <w:rFonts w:ascii="Verdana" w:hAnsi="Verdana"/>
      <w:sz w:val="16"/>
    </w:rPr>
  </w:style>
  <w:style w:type="character" w:customStyle="1" w:styleId="VHBlokFedTegn">
    <w:name w:val="VHBlokFed Tegn"/>
    <w:basedOn w:val="VHBlokTegn"/>
    <w:link w:val="VHBlokFed"/>
    <w:rsid w:val="00395313"/>
    <w:rPr>
      <w:rFonts w:ascii="Verdana" w:hAnsi="Verdana"/>
      <w:b/>
      <w:sz w:val="16"/>
    </w:rPr>
  </w:style>
  <w:style w:type="paragraph" w:customStyle="1" w:styleId="Ekstranormal">
    <w:name w:val="Ekstra normal"/>
    <w:basedOn w:val="Normal"/>
    <w:rsid w:val="00DD430B"/>
    <w:pPr>
      <w:spacing w:line="220" w:lineRule="atLeast"/>
    </w:pPr>
    <w:rPr>
      <w:sz w:val="16"/>
    </w:rPr>
  </w:style>
  <w:style w:type="character" w:styleId="Hyperlink">
    <w:name w:val="Hyperlink"/>
    <w:basedOn w:val="Standardskrifttypeiafsnit"/>
    <w:uiPriority w:val="99"/>
    <w:unhideWhenUsed/>
    <w:rsid w:val="00732F59"/>
    <w:rPr>
      <w:color w:val="0000FF" w:themeColor="hyperlink"/>
      <w:u w:val="single"/>
    </w:rPr>
  </w:style>
  <w:style w:type="character" w:styleId="Ulstomtale">
    <w:name w:val="Unresolved Mention"/>
    <w:basedOn w:val="Standardskrifttypeiafsnit"/>
    <w:uiPriority w:val="99"/>
    <w:semiHidden/>
    <w:unhideWhenUsed/>
    <w:rsid w:val="00732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4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po.naevneneshus.d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kpo.naevneneshus.d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573vkstore01\Alle$\dynamictemplate\Skabeloner\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EC7BC-42B3-4FA5-AA15-0A53252D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2</TotalTime>
  <Pages>3</Pages>
  <Words>442</Words>
  <Characters>2459</Characters>
  <Application>Microsoft Office Word</Application>
  <DocSecurity>4</DocSecurity>
  <PresentationFormat/>
  <Lines>91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Manager/>
  <Company/>
  <LinksUpToDate>false</LinksUpToDate>
  <CharactersWithSpaces>2859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Klaudi Andresen</dc:creator>
  <cp:keywords/>
  <dc:description/>
  <cp:lastModifiedBy>Klaudi Andresen</cp:lastModifiedBy>
  <cp:revision>2</cp:revision>
  <cp:lastPrinted>2016-03-23T10:48:00Z</cp:lastPrinted>
  <dcterms:created xsi:type="dcterms:W3CDTF">2022-05-09T11:39:00Z</dcterms:created>
  <dcterms:modified xsi:type="dcterms:W3CDTF">2022-05-09T11:39:00Z</dcterms:modified>
  <cp:category/>
  <cp:contentStatus/>
  <dc:language/>
  <cp:version/>
</cp:coreProperties>
</file>