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5D522D" w14:paraId="7C9AE78B" w14:textId="77777777" w:rsidTr="00037912">
        <w:trPr>
          <w:trHeight w:val="2835"/>
        </w:trPr>
        <w:tc>
          <w:tcPr>
            <w:tcW w:w="4536" w:type="dxa"/>
            <w:tcBorders>
              <w:top w:val="nil"/>
              <w:left w:val="nil"/>
              <w:bottom w:val="nil"/>
              <w:right w:val="nil"/>
            </w:tcBorders>
          </w:tcPr>
          <w:p w14:paraId="49ABE20E" w14:textId="77777777" w:rsidR="00EB2C69" w:rsidRDefault="005D522D" w:rsidP="00DB0AF7">
            <w:r>
              <w:t>Hallingkær I/S</w:t>
            </w:r>
          </w:p>
          <w:p w14:paraId="69648B47" w14:textId="77777777" w:rsidR="005D522D" w:rsidRDefault="005D522D" w:rsidP="00DB0AF7">
            <w:r>
              <w:t>v. Morten Winther</w:t>
            </w:r>
          </w:p>
          <w:p w14:paraId="01DE1AAE" w14:textId="77777777" w:rsidR="005D522D" w:rsidRDefault="005D522D" w:rsidP="00DB0AF7">
            <w:r>
              <w:t>Krølhuse 2</w:t>
            </w:r>
          </w:p>
          <w:p w14:paraId="6065C697" w14:textId="77777777" w:rsidR="005D522D" w:rsidRDefault="005D522D" w:rsidP="00DB0AF7">
            <w:r>
              <w:t>4800 Nykøbing F.</w:t>
            </w:r>
          </w:p>
          <w:p w14:paraId="4A794C9A" w14:textId="77777777" w:rsidR="005D522D" w:rsidRDefault="005D522D" w:rsidP="00DB0AF7"/>
          <w:p w14:paraId="032D5177" w14:textId="03AA49C3" w:rsidR="005D522D" w:rsidRPr="005D522D" w:rsidRDefault="005D522D" w:rsidP="00DB0AF7">
            <w:r>
              <w:t xml:space="preserve">CVR nr. </w:t>
            </w:r>
            <w:r w:rsidR="00D154C9">
              <w:t>34003971</w:t>
            </w:r>
          </w:p>
        </w:tc>
      </w:tr>
    </w:tbl>
    <w:p w14:paraId="5DB1AADF" w14:textId="77777777" w:rsidR="00B72FB8" w:rsidRPr="005D522D"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5D522D" w14:paraId="6973B21B" w14:textId="77777777" w:rsidTr="00037912">
        <w:tc>
          <w:tcPr>
            <w:tcW w:w="2268" w:type="dxa"/>
            <w:tcBorders>
              <w:top w:val="nil"/>
              <w:left w:val="nil"/>
              <w:bottom w:val="nil"/>
              <w:right w:val="nil"/>
            </w:tcBorders>
          </w:tcPr>
          <w:p w14:paraId="03F502A9" w14:textId="77777777" w:rsidR="00BC4966" w:rsidRPr="005D522D" w:rsidRDefault="005D522D" w:rsidP="005D522D">
            <w:pPr>
              <w:pStyle w:val="Kolofon"/>
            </w:pPr>
            <w:r w:rsidRPr="005D522D">
              <w:t>18. juni 2024</w:t>
            </w:r>
          </w:p>
        </w:tc>
      </w:tr>
    </w:tbl>
    <w:p w14:paraId="1684B62A" w14:textId="77777777" w:rsidR="0089185B" w:rsidRPr="005D522D"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5D522D" w14:paraId="73BC8662" w14:textId="77777777" w:rsidTr="005D522D">
        <w:trPr>
          <w:trHeight w:hRule="exact" w:val="9070"/>
        </w:trPr>
        <w:tc>
          <w:tcPr>
            <w:tcW w:w="2268" w:type="dxa"/>
            <w:tcBorders>
              <w:top w:val="nil"/>
              <w:left w:val="nil"/>
              <w:bottom w:val="nil"/>
              <w:right w:val="nil"/>
            </w:tcBorders>
            <w:vAlign w:val="bottom"/>
          </w:tcPr>
          <w:p w14:paraId="7C4D2280" w14:textId="77777777" w:rsidR="00BC4966" w:rsidRPr="005D522D" w:rsidRDefault="00BC4966" w:rsidP="005D522D">
            <w:pPr>
              <w:pStyle w:val="Kolofon"/>
            </w:pPr>
            <w:r w:rsidRPr="005D522D">
              <w:t>Guldborgsund Kommune</w:t>
            </w:r>
          </w:p>
          <w:p w14:paraId="36318003" w14:textId="77777777" w:rsidR="005D522D" w:rsidRPr="005D522D" w:rsidRDefault="005D522D" w:rsidP="005D522D">
            <w:pPr>
              <w:pStyle w:val="Kolofon"/>
            </w:pPr>
          </w:p>
          <w:p w14:paraId="2408C224" w14:textId="77777777" w:rsidR="005D522D" w:rsidRPr="005D522D" w:rsidRDefault="005D522D" w:rsidP="005D522D">
            <w:pPr>
              <w:pStyle w:val="Kolofon"/>
            </w:pPr>
            <w:r w:rsidRPr="005D522D">
              <w:t>Center for Teknik &amp; Miljø</w:t>
            </w:r>
          </w:p>
          <w:p w14:paraId="7F0CAAC1" w14:textId="77777777" w:rsidR="005D522D" w:rsidRPr="005D522D" w:rsidRDefault="005D522D" w:rsidP="005D522D">
            <w:pPr>
              <w:pStyle w:val="Kolofon"/>
            </w:pPr>
            <w:r w:rsidRPr="005D522D">
              <w:t>Natur &amp; Miljø</w:t>
            </w:r>
          </w:p>
          <w:p w14:paraId="23FF997D" w14:textId="77777777" w:rsidR="005D522D" w:rsidRPr="005D522D" w:rsidRDefault="005D522D" w:rsidP="005D522D">
            <w:pPr>
              <w:pStyle w:val="Kolofon"/>
            </w:pPr>
            <w:r w:rsidRPr="005D522D">
              <w:t>Parkvej 37</w:t>
            </w:r>
          </w:p>
          <w:p w14:paraId="1FB00F21" w14:textId="77777777" w:rsidR="005D522D" w:rsidRPr="005D522D" w:rsidRDefault="005D522D" w:rsidP="005D522D">
            <w:pPr>
              <w:pStyle w:val="Kolofon"/>
            </w:pPr>
            <w:r w:rsidRPr="005D522D">
              <w:t>4800 Nykøbing F.</w:t>
            </w:r>
          </w:p>
          <w:p w14:paraId="404119BD" w14:textId="77777777" w:rsidR="005D522D" w:rsidRPr="005D522D" w:rsidRDefault="005D522D" w:rsidP="005D522D">
            <w:pPr>
              <w:pStyle w:val="Kolofon"/>
            </w:pPr>
            <w:r w:rsidRPr="005D522D">
              <w:t>Tlf +45 25180696</w:t>
            </w:r>
          </w:p>
          <w:p w14:paraId="1C853CB5" w14:textId="77777777" w:rsidR="005D522D" w:rsidRPr="005D522D" w:rsidRDefault="005D522D" w:rsidP="005D522D">
            <w:pPr>
              <w:pStyle w:val="Kolofon"/>
            </w:pPr>
            <w:r w:rsidRPr="005D522D">
              <w:t>www.guldborgsund.dk</w:t>
            </w:r>
          </w:p>
          <w:p w14:paraId="3E76A573" w14:textId="77777777" w:rsidR="005D522D" w:rsidRPr="005D522D" w:rsidRDefault="005D522D" w:rsidP="005D522D">
            <w:pPr>
              <w:pStyle w:val="Kolofon"/>
            </w:pPr>
          </w:p>
          <w:p w14:paraId="68B6015F" w14:textId="77777777" w:rsidR="005D522D" w:rsidRPr="005D522D" w:rsidRDefault="005D522D" w:rsidP="005D522D">
            <w:pPr>
              <w:pStyle w:val="Kolofon"/>
            </w:pPr>
            <w:r w:rsidRPr="005D522D">
              <w:t>Sagsbehandler:</w:t>
            </w:r>
          </w:p>
          <w:p w14:paraId="295F7620" w14:textId="77777777" w:rsidR="005D522D" w:rsidRPr="005D522D" w:rsidRDefault="005D522D" w:rsidP="005D522D">
            <w:pPr>
              <w:pStyle w:val="Kolofon"/>
            </w:pPr>
            <w:r w:rsidRPr="005D522D">
              <w:t>Mette Wolthers</w:t>
            </w:r>
          </w:p>
          <w:p w14:paraId="4E437095" w14:textId="77777777" w:rsidR="005D522D" w:rsidRPr="005D522D" w:rsidRDefault="005D522D" w:rsidP="005D522D">
            <w:pPr>
              <w:pStyle w:val="Kolofon"/>
            </w:pPr>
            <w:r w:rsidRPr="005D522D">
              <w:t>Mob +45 25180696</w:t>
            </w:r>
          </w:p>
          <w:p w14:paraId="0C42DE7F" w14:textId="77777777" w:rsidR="005D522D" w:rsidRPr="005D522D" w:rsidRDefault="005D522D" w:rsidP="005D522D">
            <w:pPr>
              <w:pStyle w:val="Kolofon"/>
            </w:pPr>
            <w:r w:rsidRPr="005D522D">
              <w:t>mewol@guldborgsund.dk</w:t>
            </w:r>
          </w:p>
          <w:p w14:paraId="7C5E63DB" w14:textId="77777777" w:rsidR="005D522D" w:rsidRPr="005D522D" w:rsidRDefault="005D522D" w:rsidP="005D522D">
            <w:pPr>
              <w:pStyle w:val="Kolofon"/>
            </w:pPr>
          </w:p>
          <w:p w14:paraId="4C29D1D4" w14:textId="77777777" w:rsidR="005D522D" w:rsidRPr="005D522D" w:rsidRDefault="005D522D" w:rsidP="005D522D">
            <w:pPr>
              <w:pStyle w:val="Kolofon"/>
            </w:pPr>
            <w:r w:rsidRPr="005D522D">
              <w:t>Cvr nr. 29 18 85 99</w:t>
            </w:r>
            <w:r w:rsidR="00BC4966" w:rsidRPr="005D522D">
              <w:t xml:space="preserve"> </w:t>
            </w:r>
          </w:p>
          <w:p w14:paraId="7B6382DC" w14:textId="77777777" w:rsidR="005D522D" w:rsidRPr="005D522D" w:rsidRDefault="005D522D" w:rsidP="005D522D">
            <w:pPr>
              <w:pStyle w:val="Kolofon"/>
            </w:pPr>
          </w:p>
          <w:p w14:paraId="33A031C0" w14:textId="77777777" w:rsidR="005D522D" w:rsidRDefault="005D522D" w:rsidP="005D522D">
            <w:pPr>
              <w:pStyle w:val="Kolofon"/>
            </w:pPr>
            <w:r>
              <w:t>TELEFONTIDER</w:t>
            </w:r>
          </w:p>
          <w:p w14:paraId="23A16818" w14:textId="77777777" w:rsidR="005D522D" w:rsidRDefault="005D522D" w:rsidP="005D522D">
            <w:pPr>
              <w:pStyle w:val="Kolofon"/>
            </w:pPr>
            <w:r>
              <w:t>MAN – ONS KL. 9.00 – 15.00</w:t>
            </w:r>
          </w:p>
          <w:p w14:paraId="0223364A" w14:textId="77777777" w:rsidR="005D522D" w:rsidRDefault="005D522D" w:rsidP="005D522D">
            <w:pPr>
              <w:pStyle w:val="Kolofon"/>
            </w:pPr>
            <w:r>
              <w:t>TORS KL. 9.00 – 17.00</w:t>
            </w:r>
          </w:p>
          <w:p w14:paraId="1BE678FF" w14:textId="77777777" w:rsidR="00BC4966" w:rsidRPr="005D522D" w:rsidRDefault="005D522D" w:rsidP="005D522D">
            <w:pPr>
              <w:pStyle w:val="Kolofon"/>
            </w:pPr>
            <w:r>
              <w:t>FRE KL. 9.00 – 12.00</w:t>
            </w:r>
          </w:p>
        </w:tc>
      </w:tr>
    </w:tbl>
    <w:p w14:paraId="227C53D7" w14:textId="77777777" w:rsidR="00BC4966" w:rsidRPr="005D522D" w:rsidRDefault="00BC4966" w:rsidP="00226E74">
      <w:pPr>
        <w:spacing w:line="20" w:lineRule="exact"/>
      </w:pPr>
    </w:p>
    <w:p w14:paraId="16A92ADC" w14:textId="2985C480" w:rsidR="00487019" w:rsidRPr="005D522D" w:rsidRDefault="005D522D" w:rsidP="007D541E">
      <w:pPr>
        <w:pStyle w:val="Overskrift1"/>
      </w:pPr>
      <w:r>
        <w:t>Følgebrev til Miljøtilladelse</w:t>
      </w:r>
    </w:p>
    <w:p w14:paraId="2F820629" w14:textId="120F8E32" w:rsidR="005D522D" w:rsidRPr="000D668C" w:rsidRDefault="005D522D" w:rsidP="005D522D">
      <w:r w:rsidRPr="000D668C">
        <w:t xml:space="preserve">Guldborgsund Kommune har den </w:t>
      </w:r>
      <w:r w:rsidR="00D154C9">
        <w:t>8</w:t>
      </w:r>
      <w:r w:rsidRPr="000D668C">
        <w:t xml:space="preserve">. </w:t>
      </w:r>
      <w:r w:rsidR="00D154C9">
        <w:t>marts</w:t>
      </w:r>
      <w:r w:rsidRPr="000D668C">
        <w:t xml:space="preserve"> 2024 modtaget ansøgning om miljøtilladelse til eksisterende svinebesætning på ejendommen Gåbensevej 24, 4840 Nørre Alslev. </w:t>
      </w:r>
    </w:p>
    <w:p w14:paraId="2A33106A" w14:textId="77777777" w:rsidR="005D522D" w:rsidRPr="000D668C" w:rsidRDefault="005D522D" w:rsidP="005D522D"/>
    <w:p w14:paraId="04096ADC" w14:textId="77777777" w:rsidR="005D522D" w:rsidRPr="000D668C" w:rsidRDefault="005D522D" w:rsidP="005D522D">
      <w:r w:rsidRPr="000D668C">
        <w:t xml:space="preserve">Der er søgt om at komme over på stipladsmodellen, hvor der gives større fleksibilitet i dyreholdet, da det er produktionsarealet der bliver godkendt og ikke antal dyr. Dyrevelfærdsreglerne skal altid overholdes, for den enkelte gris. </w:t>
      </w:r>
    </w:p>
    <w:p w14:paraId="78551DCF" w14:textId="77777777" w:rsidR="005D522D" w:rsidRPr="000D668C" w:rsidRDefault="005D522D" w:rsidP="005D522D"/>
    <w:p w14:paraId="74658EA0" w14:textId="14A2B181" w:rsidR="005D522D" w:rsidRPr="000D668C" w:rsidRDefault="005D522D" w:rsidP="005D522D">
      <w:r w:rsidRPr="000D668C">
        <w:t>Ansøgningen er fremsendt via Miljøstyrelsens elektroniske ansøgningssystem, husdyrgodkendelse.dk og har skema nr. 2</w:t>
      </w:r>
      <w:r w:rsidR="00D154C9">
        <w:t>44487</w:t>
      </w:r>
      <w:r w:rsidRPr="000D668C">
        <w:t xml:space="preserve">. Det er version </w:t>
      </w:r>
      <w:r w:rsidR="00D154C9">
        <w:t xml:space="preserve">3. </w:t>
      </w:r>
      <w:r w:rsidRPr="000D668C">
        <w:t xml:space="preserve">af skemaet, som har dannet grundlag for miljøtilladelsen. </w:t>
      </w:r>
    </w:p>
    <w:p w14:paraId="771D76D9" w14:textId="77777777" w:rsidR="005D522D" w:rsidRPr="00D86F1A" w:rsidRDefault="005D522D" w:rsidP="005D522D">
      <w:pPr>
        <w:rPr>
          <w:highlight w:val="green"/>
        </w:rPr>
      </w:pPr>
    </w:p>
    <w:p w14:paraId="4065643C" w14:textId="77777777" w:rsidR="005D522D" w:rsidRPr="000D668C" w:rsidRDefault="005D522D" w:rsidP="005D522D">
      <w:pPr>
        <w:rPr>
          <w:rFonts w:cs="Arial"/>
          <w:b/>
          <w:szCs w:val="20"/>
        </w:rPr>
      </w:pPr>
      <w:r w:rsidRPr="000D668C">
        <w:rPr>
          <w:rFonts w:cs="Arial"/>
          <w:b/>
          <w:szCs w:val="20"/>
        </w:rPr>
        <w:t>Afgørelse</w:t>
      </w:r>
    </w:p>
    <w:p w14:paraId="0CC31FF3" w14:textId="77777777" w:rsidR="005D522D" w:rsidRPr="000D668C" w:rsidRDefault="005D522D" w:rsidP="005D522D">
      <w:pPr>
        <w:rPr>
          <w:rFonts w:cs="Arial"/>
          <w:szCs w:val="20"/>
        </w:rPr>
      </w:pPr>
      <w:r w:rsidRPr="000D668C">
        <w:rPr>
          <w:rFonts w:cs="Arial"/>
          <w:szCs w:val="20"/>
        </w:rPr>
        <w:t>I henhold til § 16 b i lov om husdyrbrug og anvendelse af gødning m.v. har Guldborgsund Kommune besluttet at meddele miljøtilladelse til det ansøgte. Vilkårene og de grundlæggende vurderinger fremgår af vedlagte miljøtilladelse.</w:t>
      </w:r>
    </w:p>
    <w:p w14:paraId="34AD7210" w14:textId="77777777" w:rsidR="005D522D" w:rsidRPr="000D668C" w:rsidRDefault="005D522D" w:rsidP="005D522D">
      <w:pPr>
        <w:rPr>
          <w:rFonts w:cs="Arial"/>
          <w:szCs w:val="20"/>
        </w:rPr>
      </w:pPr>
    </w:p>
    <w:p w14:paraId="7CFD9FE8" w14:textId="77777777" w:rsidR="005D522D" w:rsidRPr="000D668C" w:rsidRDefault="005D522D" w:rsidP="005D522D">
      <w:pPr>
        <w:rPr>
          <w:rFonts w:cs="Arial"/>
          <w:b/>
          <w:szCs w:val="20"/>
        </w:rPr>
      </w:pPr>
      <w:r w:rsidRPr="000D668C">
        <w:rPr>
          <w:rFonts w:cs="Arial"/>
          <w:b/>
          <w:szCs w:val="20"/>
        </w:rPr>
        <w:t>Offentliggørelse</w:t>
      </w:r>
    </w:p>
    <w:p w14:paraId="28EC8E27" w14:textId="1091CB44" w:rsidR="005D522D" w:rsidRPr="000D668C" w:rsidRDefault="005D522D" w:rsidP="005D522D">
      <w:pPr>
        <w:rPr>
          <w:rFonts w:cs="Arial"/>
          <w:szCs w:val="20"/>
        </w:rPr>
      </w:pPr>
      <w:r w:rsidRPr="000D668C">
        <w:rPr>
          <w:rFonts w:cs="Arial"/>
          <w:szCs w:val="20"/>
        </w:rPr>
        <w:t>Afgørelsen offentliggøres den 1</w:t>
      </w:r>
      <w:r>
        <w:rPr>
          <w:rFonts w:cs="Arial"/>
          <w:szCs w:val="20"/>
        </w:rPr>
        <w:t>8</w:t>
      </w:r>
      <w:r w:rsidRPr="000D668C">
        <w:rPr>
          <w:rFonts w:cs="Arial"/>
          <w:szCs w:val="20"/>
        </w:rPr>
        <w:t xml:space="preserve">. </w:t>
      </w:r>
      <w:r>
        <w:rPr>
          <w:rFonts w:cs="Arial"/>
          <w:szCs w:val="20"/>
        </w:rPr>
        <w:t>juni</w:t>
      </w:r>
      <w:r w:rsidRPr="000D668C">
        <w:rPr>
          <w:rFonts w:cs="Arial"/>
          <w:szCs w:val="20"/>
        </w:rPr>
        <w:t xml:space="preserve"> 2024 på Miljøstyrelsens hjemmeside for Digital Miljø Administration, DMA.mst.dk. </w:t>
      </w:r>
    </w:p>
    <w:p w14:paraId="16164636" w14:textId="77777777" w:rsidR="005D522D" w:rsidRPr="00D86F1A" w:rsidRDefault="005D522D" w:rsidP="005D522D">
      <w:pPr>
        <w:rPr>
          <w:rFonts w:cs="Arial"/>
          <w:szCs w:val="20"/>
          <w:highlight w:val="green"/>
        </w:rPr>
      </w:pPr>
    </w:p>
    <w:p w14:paraId="6F904980" w14:textId="77777777" w:rsidR="005D522D" w:rsidRPr="000D668C" w:rsidRDefault="005D522D" w:rsidP="005D522D">
      <w:pPr>
        <w:rPr>
          <w:rFonts w:cs="Arial"/>
          <w:b/>
        </w:rPr>
      </w:pPr>
      <w:r w:rsidRPr="000D668C">
        <w:rPr>
          <w:rFonts w:cs="Arial"/>
          <w:b/>
        </w:rPr>
        <w:t>Klagevejledning</w:t>
      </w:r>
    </w:p>
    <w:p w14:paraId="0D60A312"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Afgørelsen kan påklages til Miljø- og Fødevareklagenævnet. </w:t>
      </w:r>
    </w:p>
    <w:p w14:paraId="4F5CAED9"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Hvis der indgives klage over afgørelsen fra anden side, vil du og din eventuelle konsulent blive orienteret herom.</w:t>
      </w:r>
    </w:p>
    <w:p w14:paraId="31AC9559"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p>
    <w:p w14:paraId="44EA3AFE"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Klagefrist</w:t>
      </w:r>
    </w:p>
    <w:p w14:paraId="68E5FCEF"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Klagefristen er 4 uger fra den dag, afgørelsen er meddelt ansøger og offentliggjort på DMA (Digital </w:t>
      </w:r>
      <w:proofErr w:type="spellStart"/>
      <w:r w:rsidRPr="000D668C">
        <w:rPr>
          <w:rFonts w:ascii="Arial" w:hAnsi="Arial" w:cs="Arial"/>
          <w:sz w:val="20"/>
          <w:szCs w:val="20"/>
        </w:rPr>
        <w:t>MiljøAdministration</w:t>
      </w:r>
      <w:proofErr w:type="spellEnd"/>
      <w:r w:rsidRPr="000D668C">
        <w:rPr>
          <w:rFonts w:ascii="Arial" w:hAnsi="Arial" w:cs="Arial"/>
          <w:sz w:val="20"/>
          <w:szCs w:val="20"/>
        </w:rPr>
        <w:t xml:space="preserve">) link: </w:t>
      </w:r>
      <w:hyperlink r:id="rId8" w:history="1">
        <w:r w:rsidRPr="000D668C">
          <w:rPr>
            <w:rStyle w:val="Hyperlink"/>
            <w:rFonts w:ascii="Arial" w:eastAsiaTheme="majorEastAsia" w:hAnsi="Arial" w:cs="Arial"/>
            <w:sz w:val="20"/>
            <w:szCs w:val="20"/>
          </w:rPr>
          <w:t>https://dma.mst.dk/</w:t>
        </w:r>
      </w:hyperlink>
      <w:r w:rsidRPr="000D668C">
        <w:rPr>
          <w:rFonts w:ascii="Arial" w:hAnsi="Arial" w:cs="Arial"/>
          <w:sz w:val="20"/>
          <w:szCs w:val="20"/>
        </w:rPr>
        <w:t>. Ved offentlig bekendtgørelse regnes fristen altid fra bekendtgørelsen.</w:t>
      </w:r>
    </w:p>
    <w:p w14:paraId="5A2554C8" w14:textId="6767AC55"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En eventuel klage skal være korrekt indgivet via Klageportalen og tilgængelig for Guldborgsund kommune i Klageportalen senest den 1</w:t>
      </w:r>
      <w:r>
        <w:rPr>
          <w:rFonts w:ascii="Arial" w:hAnsi="Arial" w:cs="Arial"/>
          <w:sz w:val="20"/>
          <w:szCs w:val="20"/>
        </w:rPr>
        <w:t>6</w:t>
      </w:r>
      <w:r w:rsidRPr="000D668C">
        <w:rPr>
          <w:rFonts w:ascii="Arial" w:hAnsi="Arial" w:cs="Arial"/>
          <w:sz w:val="20"/>
          <w:szCs w:val="20"/>
        </w:rPr>
        <w:t xml:space="preserve">. </w:t>
      </w:r>
      <w:r>
        <w:rPr>
          <w:rFonts w:ascii="Arial" w:hAnsi="Arial" w:cs="Arial"/>
          <w:sz w:val="20"/>
          <w:szCs w:val="20"/>
        </w:rPr>
        <w:t>juli</w:t>
      </w:r>
      <w:r w:rsidRPr="000D668C">
        <w:rPr>
          <w:rFonts w:ascii="Arial" w:hAnsi="Arial" w:cs="Arial"/>
          <w:sz w:val="20"/>
          <w:szCs w:val="20"/>
        </w:rPr>
        <w:t xml:space="preserve"> 2024. </w:t>
      </w:r>
    </w:p>
    <w:p w14:paraId="65327570" w14:textId="77777777" w:rsidR="005D522D" w:rsidRDefault="005D522D" w:rsidP="005D522D">
      <w:pPr>
        <w:pStyle w:val="NormalWeb"/>
        <w:spacing w:before="0" w:beforeAutospacing="0" w:after="0" w:afterAutospacing="0" w:line="240" w:lineRule="atLeast"/>
        <w:rPr>
          <w:rFonts w:ascii="Arial" w:hAnsi="Arial" w:cs="Arial"/>
          <w:sz w:val="20"/>
          <w:szCs w:val="20"/>
        </w:rPr>
      </w:pPr>
    </w:p>
    <w:p w14:paraId="281578C7"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Hvem kan klage</w:t>
      </w:r>
    </w:p>
    <w:p w14:paraId="5AC73CF0"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Afgørelser kan påklages af ansøger, klageberettigede myndigheder og organisationer samt enhver, der har en væsentlig individuel interesse i sagens udfald jf. </w:t>
      </w:r>
      <w:proofErr w:type="spellStart"/>
      <w:r w:rsidRPr="000D668C">
        <w:rPr>
          <w:rFonts w:ascii="Arial" w:hAnsi="Arial" w:cs="Arial"/>
          <w:sz w:val="20"/>
          <w:szCs w:val="20"/>
        </w:rPr>
        <w:t>husdyrbruglovens</w:t>
      </w:r>
      <w:proofErr w:type="spellEnd"/>
      <w:r w:rsidRPr="000D668C">
        <w:rPr>
          <w:rFonts w:ascii="Arial" w:hAnsi="Arial" w:cs="Arial"/>
          <w:sz w:val="20"/>
          <w:szCs w:val="20"/>
        </w:rPr>
        <w:t xml:space="preserve"> §§ 84-87.</w:t>
      </w:r>
    </w:p>
    <w:p w14:paraId="5E8C7010"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lastRenderedPageBreak/>
        <w:t>Hvordan klager man</w:t>
      </w:r>
    </w:p>
    <w:p w14:paraId="4CB40CCC"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Klage skal ske ved brug af digital selvbetjening til Miljø- og Fødevareklagenævnet via Klageportalen på ét af</w:t>
      </w:r>
      <w:r w:rsidRPr="000D668C">
        <w:rPr>
          <w:sz w:val="20"/>
          <w:szCs w:val="20"/>
        </w:rPr>
        <w:t xml:space="preserve"> </w:t>
      </w:r>
      <w:r w:rsidRPr="000D668C">
        <w:rPr>
          <w:rFonts w:ascii="Arial" w:hAnsi="Arial" w:cs="Arial"/>
          <w:sz w:val="20"/>
          <w:szCs w:val="20"/>
        </w:rPr>
        <w:t xml:space="preserve">følgende links </w:t>
      </w:r>
      <w:hyperlink r:id="rId9" w:history="1">
        <w:r w:rsidRPr="000D668C">
          <w:rPr>
            <w:rStyle w:val="Hyperlink"/>
            <w:rFonts w:ascii="Arial" w:eastAsiaTheme="majorEastAsia" w:hAnsi="Arial" w:cs="Arial"/>
            <w:sz w:val="20"/>
            <w:szCs w:val="20"/>
          </w:rPr>
          <w:t>https://naevneneshus.dk/start-din-klage/miljoe-og-foedevareklagenaevnet</w:t>
        </w:r>
      </w:hyperlink>
      <w:r w:rsidRPr="000D668C">
        <w:rPr>
          <w:rFonts w:ascii="Arial" w:hAnsi="Arial" w:cs="Arial"/>
          <w:sz w:val="20"/>
          <w:szCs w:val="20"/>
        </w:rPr>
        <w:t xml:space="preserve">, </w:t>
      </w:r>
      <w:hyperlink r:id="rId10" w:history="1">
        <w:r w:rsidRPr="000D668C">
          <w:rPr>
            <w:rStyle w:val="Hyperlink"/>
            <w:rFonts w:ascii="Arial" w:eastAsiaTheme="majorEastAsia" w:hAnsi="Arial" w:cs="Arial"/>
            <w:sz w:val="20"/>
            <w:szCs w:val="20"/>
          </w:rPr>
          <w:t>https://www.borger.dk/</w:t>
        </w:r>
      </w:hyperlink>
      <w:r w:rsidRPr="000D668C">
        <w:rPr>
          <w:rFonts w:ascii="Arial" w:hAnsi="Arial" w:cs="Arial"/>
          <w:sz w:val="20"/>
          <w:szCs w:val="20"/>
        </w:rPr>
        <w:t xml:space="preserve"> eller </w:t>
      </w:r>
      <w:hyperlink r:id="rId11" w:history="1">
        <w:r w:rsidRPr="000D668C">
          <w:rPr>
            <w:rStyle w:val="Hyperlink"/>
            <w:rFonts w:ascii="Arial" w:eastAsiaTheme="majorEastAsia" w:hAnsi="Arial" w:cs="Arial"/>
            <w:sz w:val="20"/>
            <w:szCs w:val="20"/>
          </w:rPr>
          <w:t>https://indberet.virk.dk/</w:t>
        </w:r>
      </w:hyperlink>
      <w:r w:rsidRPr="000D668C">
        <w:rPr>
          <w:rFonts w:ascii="Arial" w:hAnsi="Arial" w:cs="Arial"/>
          <w:sz w:val="20"/>
          <w:szCs w:val="20"/>
        </w:rPr>
        <w:t xml:space="preserve">. Søg efter ”Klageportal” ved brug af de to sidstnævnte links. </w:t>
      </w:r>
      <w:proofErr w:type="gramStart"/>
      <w:r w:rsidRPr="000D668C">
        <w:rPr>
          <w:rFonts w:ascii="Arial" w:hAnsi="Arial" w:cs="Arial"/>
          <w:sz w:val="20"/>
          <w:szCs w:val="20"/>
        </w:rPr>
        <w:t>Endvidere</w:t>
      </w:r>
      <w:proofErr w:type="gramEnd"/>
      <w:r w:rsidRPr="000D668C">
        <w:rPr>
          <w:rFonts w:ascii="Arial" w:hAnsi="Arial" w:cs="Arial"/>
          <w:sz w:val="20"/>
          <w:szCs w:val="20"/>
        </w:rPr>
        <w:t xml:space="preserve"> skal efterfølgende kommunikation om klagesagen ske via Klageportalen.  </w:t>
      </w:r>
    </w:p>
    <w:p w14:paraId="325BD909"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 xml:space="preserve">Klagen sendes gennem Klageportalen automatisk til den myndighed, der har truffet afgørelsen. </w:t>
      </w:r>
    </w:p>
    <w:p w14:paraId="08A1E977" w14:textId="77777777" w:rsidR="005D522D" w:rsidRPr="00D86F1A" w:rsidRDefault="005D522D" w:rsidP="005D522D">
      <w:pPr>
        <w:pStyle w:val="NormalWeb"/>
        <w:spacing w:before="0" w:beforeAutospacing="0" w:after="0" w:afterAutospacing="0" w:line="240" w:lineRule="atLeast"/>
        <w:rPr>
          <w:rFonts w:ascii="Arial" w:hAnsi="Arial" w:cs="Arial"/>
          <w:sz w:val="20"/>
          <w:szCs w:val="20"/>
          <w:highlight w:val="green"/>
        </w:rPr>
      </w:pPr>
    </w:p>
    <w:p w14:paraId="468640BD" w14:textId="77777777" w:rsidR="005D522D" w:rsidRPr="000D668C" w:rsidRDefault="005D522D" w:rsidP="005D522D">
      <w:pPr>
        <w:pStyle w:val="NormalWeb"/>
        <w:spacing w:before="0" w:beforeAutospacing="0" w:after="0" w:afterAutospacing="0" w:line="240" w:lineRule="atLeast"/>
        <w:rPr>
          <w:rFonts w:ascii="Arial" w:hAnsi="Arial" w:cs="Arial"/>
          <w:sz w:val="20"/>
          <w:szCs w:val="20"/>
        </w:rPr>
      </w:pPr>
      <w:r w:rsidRPr="000D668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276E6994" w14:textId="77777777" w:rsidR="005D522D" w:rsidRPr="00D86F1A" w:rsidRDefault="005D522D" w:rsidP="005D522D">
      <w:pPr>
        <w:pStyle w:val="NormalWeb"/>
        <w:spacing w:before="0" w:beforeAutospacing="0" w:after="0" w:afterAutospacing="0" w:line="240" w:lineRule="atLeast"/>
        <w:rPr>
          <w:rFonts w:ascii="Arial" w:hAnsi="Arial" w:cs="Arial"/>
          <w:sz w:val="20"/>
          <w:szCs w:val="20"/>
          <w:highlight w:val="green"/>
        </w:rPr>
      </w:pPr>
    </w:p>
    <w:p w14:paraId="51D52137" w14:textId="77777777" w:rsidR="005D522D" w:rsidRPr="00804E4C" w:rsidRDefault="005D522D" w:rsidP="005D522D">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Hvis du ønsker at blive fritaget for at bruge Klageportalen, skal du sende en begrundet anmodning til Guldborgsund Kommune, på mail: teknik@guldborgsund.dk, telefon 5473 1000 eller ved at sende et brev til Guldborgsund Kommune, Center for teknik og Miljø, Parkvej 37, 4800 Nykøbing F.</w:t>
      </w:r>
    </w:p>
    <w:p w14:paraId="78681BA3" w14:textId="77777777" w:rsidR="005D522D" w:rsidRPr="00804E4C" w:rsidRDefault="005D522D" w:rsidP="005D522D">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Kommunen videresender herefter anmodningen til Miljø- og Fødevareklagenævnet, som træffer afgørelse om, hvorvidt din anmodning kan imødekommes.</w:t>
      </w:r>
    </w:p>
    <w:p w14:paraId="4CF92231" w14:textId="77777777" w:rsidR="005D522D" w:rsidRPr="00804E4C" w:rsidRDefault="005D522D" w:rsidP="005D522D">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Husk at søge i meget god tid, så ansøgningen kan nå at blive behandlet inden klagefristen udløber.</w:t>
      </w:r>
    </w:p>
    <w:p w14:paraId="0CA193E3" w14:textId="77777777" w:rsidR="005D522D" w:rsidRPr="00D86F1A" w:rsidRDefault="005D522D" w:rsidP="005D522D">
      <w:pPr>
        <w:pStyle w:val="NormalWeb"/>
        <w:spacing w:before="0" w:beforeAutospacing="0" w:after="0" w:afterAutospacing="0" w:line="240" w:lineRule="atLeast"/>
        <w:rPr>
          <w:rFonts w:ascii="Arial" w:hAnsi="Arial" w:cs="Arial"/>
          <w:sz w:val="20"/>
          <w:szCs w:val="20"/>
          <w:highlight w:val="green"/>
        </w:rPr>
      </w:pPr>
    </w:p>
    <w:p w14:paraId="2DB31607" w14:textId="77777777" w:rsidR="005D522D" w:rsidRPr="00804E4C" w:rsidRDefault="005D522D" w:rsidP="005D522D">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Klagegebyr</w:t>
      </w:r>
    </w:p>
    <w:p w14:paraId="4A60C49D" w14:textId="77777777" w:rsidR="005D522D" w:rsidRPr="00804E4C" w:rsidRDefault="005D522D" w:rsidP="005D522D">
      <w:pPr>
        <w:pStyle w:val="NormalWeb"/>
        <w:spacing w:before="0" w:beforeAutospacing="0" w:after="0" w:afterAutospacing="0" w:line="240" w:lineRule="atLeast"/>
        <w:rPr>
          <w:rStyle w:val="Hyperlink"/>
          <w:rFonts w:ascii="Arial" w:eastAsiaTheme="majorEastAsia" w:hAnsi="Arial" w:cs="Arial"/>
          <w:sz w:val="20"/>
          <w:szCs w:val="20"/>
        </w:rPr>
      </w:pPr>
      <w:r w:rsidRPr="00804E4C">
        <w:rPr>
          <w:rFonts w:ascii="Arial" w:hAnsi="Arial" w:cs="Arial"/>
          <w:sz w:val="20"/>
          <w:szCs w:val="20"/>
        </w:rPr>
        <w:t xml:space="preserve">Når du </w:t>
      </w:r>
      <w:proofErr w:type="gramStart"/>
      <w:r w:rsidRPr="00804E4C">
        <w:rPr>
          <w:rFonts w:ascii="Arial" w:hAnsi="Arial" w:cs="Arial"/>
          <w:sz w:val="20"/>
          <w:szCs w:val="20"/>
        </w:rPr>
        <w:t>klager</w:t>
      </w:r>
      <w:proofErr w:type="gramEnd"/>
      <w:r w:rsidRPr="00804E4C">
        <w:rPr>
          <w:rFonts w:ascii="Arial" w:hAnsi="Arial" w:cs="Arial"/>
          <w:sz w:val="20"/>
          <w:szCs w:val="20"/>
        </w:rPr>
        <w:t xml:space="preserve"> skal du betale et klagegebyr, før at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2" w:history="1">
        <w:r w:rsidRPr="00804E4C">
          <w:rPr>
            <w:rStyle w:val="Hyperlink"/>
            <w:rFonts w:ascii="Arial" w:eastAsiaTheme="majorEastAsia" w:hAnsi="Arial" w:cs="Arial"/>
            <w:sz w:val="20"/>
            <w:szCs w:val="20"/>
          </w:rPr>
          <w:t>https://naevneneshus.dk/start-din-klage/miljoe-og-foedevareklagenaevnet</w:t>
        </w:r>
      </w:hyperlink>
      <w:r w:rsidRPr="00804E4C">
        <w:rPr>
          <w:rStyle w:val="Hyperlink"/>
          <w:rFonts w:ascii="Arial" w:eastAsiaTheme="majorEastAsia" w:hAnsi="Arial" w:cs="Arial"/>
          <w:sz w:val="20"/>
          <w:szCs w:val="20"/>
        </w:rPr>
        <w:t>.</w:t>
      </w:r>
    </w:p>
    <w:p w14:paraId="7D638C1B" w14:textId="77777777" w:rsidR="005D522D" w:rsidRPr="00D86F1A" w:rsidRDefault="005D522D" w:rsidP="005D522D">
      <w:pPr>
        <w:pStyle w:val="NormalWeb"/>
        <w:spacing w:before="0" w:beforeAutospacing="0" w:after="0" w:afterAutospacing="0" w:line="240" w:lineRule="atLeast"/>
        <w:rPr>
          <w:rFonts w:ascii="Arial" w:hAnsi="Arial" w:cs="Arial"/>
          <w:sz w:val="20"/>
          <w:szCs w:val="20"/>
          <w:highlight w:val="green"/>
        </w:rPr>
      </w:pPr>
    </w:p>
    <w:p w14:paraId="6F02D62D" w14:textId="77777777" w:rsidR="005D522D" w:rsidRPr="00804E4C" w:rsidRDefault="005D522D" w:rsidP="005D522D">
      <w:pPr>
        <w:pStyle w:val="NormalWeb"/>
        <w:spacing w:before="0" w:beforeAutospacing="0" w:after="0" w:afterAutospacing="0" w:line="240" w:lineRule="atLeast"/>
        <w:rPr>
          <w:rFonts w:ascii="Arial" w:hAnsi="Arial" w:cs="Arial"/>
          <w:sz w:val="20"/>
          <w:szCs w:val="20"/>
        </w:rPr>
      </w:pPr>
      <w:r w:rsidRPr="00804E4C">
        <w:rPr>
          <w:rFonts w:ascii="Arial" w:hAnsi="Arial" w:cs="Arial"/>
          <w:sz w:val="20"/>
          <w:szCs w:val="20"/>
        </w:rPr>
        <w:t>Virkning af at der klages</w:t>
      </w:r>
    </w:p>
    <w:p w14:paraId="5ADF6B9D" w14:textId="77777777" w:rsidR="005D522D" w:rsidRPr="00804E4C" w:rsidRDefault="005D522D" w:rsidP="005D522D">
      <w:pPr>
        <w:autoSpaceDE w:val="0"/>
        <w:autoSpaceDN w:val="0"/>
        <w:adjustRightInd w:val="0"/>
        <w:spacing w:line="240" w:lineRule="atLeast"/>
        <w:rPr>
          <w:rFonts w:cs="Arial"/>
          <w:szCs w:val="20"/>
        </w:rPr>
      </w:pPr>
      <w:r w:rsidRPr="00804E4C">
        <w:rPr>
          <w:rFonts w:cs="Arial"/>
        </w:rPr>
        <w:t>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w:t>
      </w:r>
      <w:r w:rsidRPr="00804E4C">
        <w:rPr>
          <w:rFonts w:cs="Arial"/>
          <w:szCs w:val="20"/>
        </w:rPr>
        <w:t xml:space="preserve"> </w:t>
      </w:r>
    </w:p>
    <w:p w14:paraId="48305C32" w14:textId="77777777" w:rsidR="005D522D" w:rsidRPr="00D86F1A" w:rsidRDefault="005D522D" w:rsidP="005D522D">
      <w:pPr>
        <w:pStyle w:val="Hilsen"/>
        <w:spacing w:line="240" w:lineRule="atLeast"/>
        <w:rPr>
          <w:rFonts w:ascii="Arial" w:hAnsi="Arial"/>
          <w:iCs/>
          <w:sz w:val="20"/>
          <w:highlight w:val="green"/>
          <w:u w:val="single"/>
        </w:rPr>
      </w:pPr>
    </w:p>
    <w:p w14:paraId="024DD52A" w14:textId="77777777" w:rsidR="005D522D" w:rsidRPr="00804E4C" w:rsidRDefault="005D522D" w:rsidP="005D522D">
      <w:pPr>
        <w:pStyle w:val="Hilsen"/>
        <w:spacing w:line="240" w:lineRule="atLeast"/>
        <w:rPr>
          <w:rFonts w:ascii="Arial" w:hAnsi="Arial"/>
          <w:iCs/>
          <w:sz w:val="20"/>
        </w:rPr>
      </w:pPr>
      <w:r w:rsidRPr="00804E4C">
        <w:rPr>
          <w:rFonts w:ascii="Arial" w:hAnsi="Arial"/>
          <w:iCs/>
          <w:sz w:val="20"/>
        </w:rPr>
        <w:t>Eventuel domstolsprøvelse</w:t>
      </w:r>
    </w:p>
    <w:p w14:paraId="7EF76E6A" w14:textId="77777777" w:rsidR="005D522D" w:rsidRPr="00804E4C" w:rsidRDefault="005D522D" w:rsidP="005D522D">
      <w:pPr>
        <w:pStyle w:val="Hilsen"/>
        <w:spacing w:line="240" w:lineRule="atLeast"/>
        <w:rPr>
          <w:rFonts w:ascii="Arial" w:hAnsi="Arial"/>
          <w:sz w:val="20"/>
          <w:shd w:val="clear" w:color="auto" w:fill="FFFFFF"/>
        </w:rPr>
      </w:pPr>
      <w:r w:rsidRPr="00804E4C">
        <w:rPr>
          <w:rFonts w:ascii="Arial" w:hAnsi="Arial"/>
          <w:iCs/>
          <w:sz w:val="20"/>
        </w:rPr>
        <w:t>Fristen for et eventuelt søgsmål ved domstolene er</w:t>
      </w:r>
      <w:r w:rsidRPr="00804E4C">
        <w:rPr>
          <w:rFonts w:ascii="Arial" w:hAnsi="Arial"/>
          <w:sz w:val="20"/>
        </w:rPr>
        <w:t xml:space="preserve"> 6 måneder efter at afgørelsen er meddelt. Er afgørelsen offentligt bekendtgjort, regnes fristen fra bekendtgørelsen</w:t>
      </w:r>
      <w:r w:rsidRPr="00804E4C">
        <w:rPr>
          <w:rFonts w:ascii="Arial" w:hAnsi="Arial"/>
          <w:sz w:val="20"/>
          <w:shd w:val="clear" w:color="auto" w:fill="FFFFFF"/>
        </w:rPr>
        <w:t xml:space="preserve">. </w:t>
      </w:r>
    </w:p>
    <w:p w14:paraId="7553E79F" w14:textId="77777777" w:rsidR="005D522D" w:rsidRPr="00D86F1A" w:rsidRDefault="005D522D" w:rsidP="005D522D">
      <w:pPr>
        <w:rPr>
          <w:highlight w:val="green"/>
        </w:rPr>
      </w:pPr>
    </w:p>
    <w:p w14:paraId="2EE9AD22" w14:textId="77777777" w:rsidR="005D522D" w:rsidRPr="00804E4C" w:rsidRDefault="005D522D" w:rsidP="005D522D">
      <w:pPr>
        <w:rPr>
          <w:b/>
        </w:rPr>
      </w:pPr>
      <w:r w:rsidRPr="00804E4C">
        <w:rPr>
          <w:b/>
        </w:rPr>
        <w:t>Spørgsmål</w:t>
      </w:r>
    </w:p>
    <w:p w14:paraId="55A3BA41" w14:textId="7EBC4B79" w:rsidR="005D522D" w:rsidRDefault="005D522D" w:rsidP="005D522D">
      <w:r w:rsidRPr="00804E4C">
        <w:t xml:space="preserve">Har du spørgsmål til denne afgørelse eller miljøtilladelsen, er du velkommen til at kontakte mig på tlf. 5473 </w:t>
      </w:r>
      <w:r>
        <w:t>0696</w:t>
      </w:r>
      <w:r w:rsidRPr="00804E4C">
        <w:t xml:space="preserve"> eller på E-mail </w:t>
      </w:r>
      <w:r>
        <w:t>mewol</w:t>
      </w:r>
      <w:r w:rsidRPr="00804E4C">
        <w:t>@guldborgsund.dk.</w:t>
      </w:r>
    </w:p>
    <w:p w14:paraId="052D45B4" w14:textId="77777777" w:rsidR="005D522D" w:rsidRPr="00CE0689" w:rsidRDefault="005D522D" w:rsidP="005D522D"/>
    <w:p w14:paraId="34D7C80F" w14:textId="77777777" w:rsidR="005D522D" w:rsidRPr="00CE0689" w:rsidRDefault="005D522D" w:rsidP="005D522D"/>
    <w:p w14:paraId="57638248" w14:textId="77777777" w:rsidR="00134359" w:rsidRPr="005D522D"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5D522D" w14:paraId="74D3459B" w14:textId="77777777" w:rsidTr="00037912">
        <w:trPr>
          <w:trHeight w:val="521"/>
          <w:tblHeader/>
        </w:trPr>
        <w:tc>
          <w:tcPr>
            <w:tcW w:w="3770" w:type="dxa"/>
          </w:tcPr>
          <w:p w14:paraId="1F89E0C5" w14:textId="77777777" w:rsidR="00951656" w:rsidRPr="005D522D" w:rsidRDefault="00951656" w:rsidP="005E2129">
            <w:r w:rsidRPr="005D522D">
              <w:t>Med venlig hilsen</w:t>
            </w:r>
          </w:p>
          <w:p w14:paraId="0780AC87" w14:textId="77777777" w:rsidR="00951656" w:rsidRPr="005D522D" w:rsidRDefault="00951656" w:rsidP="005E2129"/>
          <w:p w14:paraId="6E676B0A" w14:textId="77777777" w:rsidR="005E2129" w:rsidRPr="005D522D" w:rsidRDefault="005E2129" w:rsidP="005E2129"/>
        </w:tc>
        <w:tc>
          <w:tcPr>
            <w:tcW w:w="3770" w:type="dxa"/>
            <w:vAlign w:val="bottom"/>
          </w:tcPr>
          <w:p w14:paraId="10826116" w14:textId="77777777" w:rsidR="00951656" w:rsidRPr="005D522D" w:rsidRDefault="00951656" w:rsidP="005E2129"/>
        </w:tc>
      </w:tr>
      <w:tr w:rsidR="005E2129" w:rsidRPr="005D522D" w14:paraId="31C397AF" w14:textId="77777777" w:rsidTr="00037912">
        <w:trPr>
          <w:trHeight w:val="447"/>
        </w:trPr>
        <w:tc>
          <w:tcPr>
            <w:tcW w:w="3770" w:type="dxa"/>
            <w:vAlign w:val="bottom"/>
          </w:tcPr>
          <w:p w14:paraId="6822497C" w14:textId="77777777" w:rsidR="005D522D" w:rsidRPr="005D522D" w:rsidRDefault="005D522D" w:rsidP="005D522D">
            <w:r w:rsidRPr="005D522D">
              <w:t>Mette Wolthers</w:t>
            </w:r>
          </w:p>
          <w:p w14:paraId="066A15C2" w14:textId="77777777" w:rsidR="005E2129" w:rsidRPr="005D522D" w:rsidRDefault="005D522D" w:rsidP="005D522D">
            <w:r w:rsidRPr="005D522D">
              <w:t>Teknikumingeniør</w:t>
            </w:r>
          </w:p>
        </w:tc>
        <w:tc>
          <w:tcPr>
            <w:tcW w:w="3770" w:type="dxa"/>
            <w:vAlign w:val="bottom"/>
          </w:tcPr>
          <w:p w14:paraId="2ED162AF" w14:textId="77777777" w:rsidR="005E2129" w:rsidRPr="005D522D" w:rsidRDefault="005E2129" w:rsidP="005E2129"/>
        </w:tc>
      </w:tr>
    </w:tbl>
    <w:p w14:paraId="379EF2AF" w14:textId="77777777" w:rsidR="006C42C8" w:rsidRDefault="006C42C8" w:rsidP="006C42C8">
      <w:pPr>
        <w:spacing w:after="200" w:line="276" w:lineRule="auto"/>
      </w:pPr>
    </w:p>
    <w:p w14:paraId="51BA693D" w14:textId="77777777" w:rsidR="005D522D" w:rsidRDefault="005D522D" w:rsidP="006C42C8">
      <w:pPr>
        <w:spacing w:after="200" w:line="276" w:lineRule="auto"/>
      </w:pPr>
    </w:p>
    <w:p w14:paraId="4738E286" w14:textId="77777777" w:rsidR="005D522D" w:rsidRPr="00804E4C" w:rsidRDefault="005D522D" w:rsidP="005D522D">
      <w:pPr>
        <w:spacing w:after="200" w:line="276" w:lineRule="auto"/>
      </w:pPr>
      <w:r w:rsidRPr="00804E4C">
        <w:lastRenderedPageBreak/>
        <w:t>Kopi til:</w:t>
      </w:r>
    </w:p>
    <w:p w14:paraId="6C571927" w14:textId="77777777" w:rsidR="005D522D" w:rsidRPr="00804E4C" w:rsidRDefault="005D522D" w:rsidP="005D522D">
      <w:pPr>
        <w:numPr>
          <w:ilvl w:val="0"/>
          <w:numId w:val="1"/>
        </w:numPr>
        <w:spacing w:line="240" w:lineRule="auto"/>
        <w:rPr>
          <w:rFonts w:cs="Arial"/>
          <w:szCs w:val="20"/>
        </w:rPr>
      </w:pPr>
      <w:r w:rsidRPr="00804E4C">
        <w:rPr>
          <w:rFonts w:cs="Arial"/>
          <w:szCs w:val="20"/>
        </w:rPr>
        <w:t xml:space="preserve">Sundhedsstyrelsen, Embedslægeinstitutionen Sjælland, via E-mail: </w:t>
      </w:r>
      <w:hyperlink r:id="rId13" w:history="1">
        <w:r w:rsidRPr="00804E4C">
          <w:rPr>
            <w:rFonts w:cs="Arial"/>
            <w:szCs w:val="20"/>
            <w:u w:val="single"/>
          </w:rPr>
          <w:t>sjl@sst.dk</w:t>
        </w:r>
      </w:hyperlink>
    </w:p>
    <w:p w14:paraId="646CCB47" w14:textId="77777777" w:rsidR="005D522D" w:rsidRPr="00804E4C" w:rsidRDefault="005D522D" w:rsidP="005D522D">
      <w:pPr>
        <w:numPr>
          <w:ilvl w:val="0"/>
          <w:numId w:val="1"/>
        </w:numPr>
        <w:spacing w:line="240" w:lineRule="auto"/>
        <w:rPr>
          <w:rFonts w:cs="Arial"/>
          <w:szCs w:val="20"/>
        </w:rPr>
      </w:pPr>
      <w:r w:rsidRPr="00804E4C">
        <w:rPr>
          <w:rFonts w:cs="Arial"/>
          <w:szCs w:val="20"/>
        </w:rPr>
        <w:t xml:space="preserve">Det Økologiske Råd, via E-mail: </w:t>
      </w:r>
      <w:hyperlink r:id="rId14" w:history="1">
        <w:r w:rsidRPr="00804E4C">
          <w:rPr>
            <w:rFonts w:cs="Arial"/>
            <w:szCs w:val="20"/>
            <w:u w:val="single"/>
          </w:rPr>
          <w:t>husdyr@ecocouncil.dk</w:t>
        </w:r>
      </w:hyperlink>
    </w:p>
    <w:p w14:paraId="3CBF4207" w14:textId="77777777" w:rsidR="005D522D" w:rsidRPr="00804E4C" w:rsidRDefault="005D522D" w:rsidP="005D522D">
      <w:pPr>
        <w:numPr>
          <w:ilvl w:val="0"/>
          <w:numId w:val="1"/>
        </w:numPr>
        <w:autoSpaceDE w:val="0"/>
        <w:autoSpaceDN w:val="0"/>
        <w:adjustRightInd w:val="0"/>
        <w:spacing w:line="240" w:lineRule="auto"/>
        <w:rPr>
          <w:rFonts w:cs="Arial"/>
          <w:szCs w:val="20"/>
        </w:rPr>
      </w:pPr>
      <w:r w:rsidRPr="00804E4C">
        <w:rPr>
          <w:rFonts w:cs="Arial"/>
          <w:szCs w:val="20"/>
        </w:rPr>
        <w:t xml:space="preserve">Danmarks Naturfredningsforening, via E-mail: </w:t>
      </w:r>
      <w:hyperlink r:id="rId15" w:history="1">
        <w:r w:rsidRPr="00804E4C">
          <w:rPr>
            <w:rFonts w:cs="Arial"/>
            <w:szCs w:val="20"/>
            <w:u w:val="single"/>
          </w:rPr>
          <w:t>dnguldborgsund-sager@dn.dk</w:t>
        </w:r>
      </w:hyperlink>
    </w:p>
    <w:p w14:paraId="1054DB37" w14:textId="77777777" w:rsidR="005D522D" w:rsidRPr="00804E4C" w:rsidRDefault="005D522D" w:rsidP="005D522D">
      <w:pPr>
        <w:numPr>
          <w:ilvl w:val="0"/>
          <w:numId w:val="1"/>
        </w:numPr>
        <w:spacing w:line="240" w:lineRule="auto"/>
        <w:rPr>
          <w:rFonts w:cs="Arial"/>
          <w:szCs w:val="20"/>
        </w:rPr>
      </w:pPr>
      <w:r w:rsidRPr="00804E4C">
        <w:rPr>
          <w:rFonts w:cs="Arial"/>
          <w:szCs w:val="20"/>
        </w:rPr>
        <w:t xml:space="preserve">Dansk Ornitologisk Forening, via E-mail: </w:t>
      </w:r>
      <w:hyperlink r:id="rId16" w:history="1">
        <w:r w:rsidRPr="00804E4C">
          <w:rPr>
            <w:rFonts w:cs="Arial"/>
            <w:szCs w:val="20"/>
            <w:u w:val="single"/>
          </w:rPr>
          <w:t>natur@dof.dk</w:t>
        </w:r>
      </w:hyperlink>
    </w:p>
    <w:p w14:paraId="226A8A33" w14:textId="77777777" w:rsidR="005D522D" w:rsidRPr="00804E4C" w:rsidRDefault="005D522D" w:rsidP="005D522D">
      <w:pPr>
        <w:numPr>
          <w:ilvl w:val="0"/>
          <w:numId w:val="1"/>
        </w:numPr>
        <w:spacing w:line="240" w:lineRule="auto"/>
        <w:rPr>
          <w:rFonts w:cs="Arial"/>
          <w:szCs w:val="20"/>
        </w:rPr>
      </w:pPr>
      <w:r w:rsidRPr="00804E4C">
        <w:rPr>
          <w:rFonts w:cs="Arial"/>
          <w:szCs w:val="20"/>
        </w:rPr>
        <w:t xml:space="preserve">DOF Storstrøm, via E-mail: </w:t>
      </w:r>
      <w:r w:rsidRPr="00804E4C">
        <w:rPr>
          <w:rFonts w:cs="Arial"/>
          <w:szCs w:val="20"/>
        </w:rPr>
        <w:fldChar w:fldCharType="begin"/>
      </w:r>
      <w:r w:rsidRPr="00804E4C">
        <w:rPr>
          <w:rFonts w:cs="Arial"/>
          <w:szCs w:val="20"/>
        </w:rPr>
        <w:instrText xml:space="preserve">  </w:instrText>
      </w:r>
      <w:r w:rsidRPr="00804E4C">
        <w:rPr>
          <w:rFonts w:cs="Arial"/>
          <w:szCs w:val="20"/>
        </w:rPr>
        <w:fldChar w:fldCharType="begin"/>
      </w:r>
      <w:r w:rsidRPr="00804E4C">
        <w:rPr>
          <w:rFonts w:cs="Arial"/>
          <w:szCs w:val="20"/>
        </w:rPr>
        <w:instrText xml:space="preserve"> PRIVATE HREF="mailto:guldborgsund@dof.dk"</w:instrText>
      </w:r>
      <w:r w:rsidRPr="00804E4C">
        <w:rPr>
          <w:rFonts w:cs="Arial"/>
          <w:szCs w:val="20"/>
        </w:rPr>
        <w:fldChar w:fldCharType="end"/>
      </w:r>
      <w:r w:rsidRPr="00804E4C">
        <w:rPr>
          <w:rFonts w:cs="Arial"/>
          <w:szCs w:val="20"/>
        </w:rPr>
        <w:instrText xml:space="preserve"> MACROBUTTON HtmlResAnchor guldborgsund@dof.dk</w:instrText>
      </w:r>
      <w:r w:rsidRPr="00804E4C">
        <w:rPr>
          <w:rFonts w:cs="Arial"/>
          <w:szCs w:val="20"/>
        </w:rPr>
        <w:fldChar w:fldCharType="end"/>
      </w:r>
      <w:r w:rsidRPr="00804E4C">
        <w:rPr>
          <w:rFonts w:cs="Arial"/>
          <w:szCs w:val="20"/>
        </w:rPr>
        <w:t xml:space="preserve"> og </w:t>
      </w:r>
      <w:hyperlink r:id="rId17" w:history="1">
        <w:r w:rsidRPr="00804E4C">
          <w:rPr>
            <w:rFonts w:cs="Arial"/>
            <w:color w:val="1B9BC2"/>
            <w:szCs w:val="20"/>
            <w:u w:val="single"/>
          </w:rPr>
          <w:t>kontakt@dofstor.dk</w:t>
        </w:r>
      </w:hyperlink>
    </w:p>
    <w:p w14:paraId="6C44895C" w14:textId="728074BC" w:rsidR="005D522D" w:rsidRPr="005D522D" w:rsidRDefault="005D522D" w:rsidP="005D522D">
      <w:pPr>
        <w:numPr>
          <w:ilvl w:val="0"/>
          <w:numId w:val="1"/>
        </w:numPr>
        <w:spacing w:after="200" w:line="276" w:lineRule="auto"/>
        <w:contextualSpacing/>
        <w:rPr>
          <w:rStyle w:val="Hyperlink"/>
          <w:color w:val="auto"/>
          <w:u w:val="none"/>
        </w:rPr>
      </w:pPr>
      <w:r w:rsidRPr="00804E4C">
        <w:t xml:space="preserve">Konsulent </w:t>
      </w:r>
      <w:r>
        <w:t>Jakob Altenborg</w:t>
      </w:r>
      <w:r>
        <w:t xml:space="preserve">, </w:t>
      </w:r>
      <w:r>
        <w:t>Miljø og Natur</w:t>
      </w:r>
      <w:r>
        <w:t xml:space="preserve">, via E-mail </w:t>
      </w:r>
      <w:hyperlink r:id="rId18" w:history="1">
        <w:proofErr w:type="spellStart"/>
        <w:r>
          <w:rPr>
            <w:rStyle w:val="Hyperlink"/>
          </w:rPr>
          <w:t>jakob@miljoeog</w:t>
        </w:r>
        <w:proofErr w:type="spellEnd"/>
      </w:hyperlink>
      <w:r>
        <w:rPr>
          <w:rStyle w:val="Hyperlink"/>
        </w:rPr>
        <w:t xml:space="preserve"> natur.dk</w:t>
      </w:r>
    </w:p>
    <w:p w14:paraId="5180A160" w14:textId="77777777" w:rsidR="005D522D" w:rsidRDefault="005D522D" w:rsidP="005D522D">
      <w:pPr>
        <w:spacing w:after="200" w:line="276" w:lineRule="auto"/>
        <w:ind w:left="720"/>
        <w:contextualSpacing/>
      </w:pPr>
    </w:p>
    <w:p w14:paraId="1C568F87" w14:textId="77777777" w:rsidR="005D522D" w:rsidRPr="00804E4C" w:rsidRDefault="005D522D" w:rsidP="005D522D">
      <w:pPr>
        <w:spacing w:after="200" w:line="276" w:lineRule="auto"/>
        <w:ind w:left="720"/>
        <w:contextualSpacing/>
      </w:pPr>
    </w:p>
    <w:p w14:paraId="6172D1B5" w14:textId="77777777" w:rsidR="005D522D" w:rsidRPr="005D522D" w:rsidRDefault="005D522D" w:rsidP="006C42C8">
      <w:pPr>
        <w:spacing w:after="200" w:line="276" w:lineRule="auto"/>
      </w:pPr>
    </w:p>
    <w:p w14:paraId="67D102CE" w14:textId="77777777" w:rsidR="00C15782" w:rsidRPr="005D522D" w:rsidRDefault="006C42C8" w:rsidP="006C42C8">
      <w:pPr>
        <w:pStyle w:val="Oplysningspligt"/>
        <w:rPr>
          <w:color w:val="000000"/>
        </w:rPr>
      </w:pPr>
      <w:r w:rsidRPr="005D522D">
        <w:t xml:space="preserve">Guldborgsund Kommune er underlagt Persondataforordningen. Vi skal derfor give dig en række oplysninger om vores behandling af personoplysninger og dine rettigheder som registreret. Du kan læse mere herom på </w:t>
      </w:r>
      <w:hyperlink r:id="rId19" w:tooltip="Åben hjemmesiden" w:history="1">
        <w:r w:rsidRPr="005D522D">
          <w:rPr>
            <w:rStyle w:val="Hyperlink"/>
          </w:rPr>
          <w:t>www.guldborgsund.dk/oplysningspligten</w:t>
        </w:r>
      </w:hyperlink>
      <w:r w:rsidRPr="005D522D">
        <w:t>. I fysiske breve er indholdet vedlagt.</w:t>
      </w:r>
    </w:p>
    <w:sectPr w:rsidR="00C15782" w:rsidRPr="005D522D" w:rsidSect="00010839">
      <w:headerReference w:type="even" r:id="rId20"/>
      <w:headerReference w:type="default" r:id="rId21"/>
      <w:footerReference w:type="even" r:id="rId22"/>
      <w:footerReference w:type="default" r:id="rId23"/>
      <w:headerReference w:type="first" r:id="rId24"/>
      <w:footerReference w:type="first" r:id="rId25"/>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14FA4" w14:textId="77777777" w:rsidR="005D522D" w:rsidRPr="005D522D" w:rsidRDefault="005D522D" w:rsidP="00FA2EFE">
      <w:pPr>
        <w:spacing w:line="240" w:lineRule="auto"/>
      </w:pPr>
      <w:r w:rsidRPr="005D522D">
        <w:separator/>
      </w:r>
    </w:p>
  </w:endnote>
  <w:endnote w:type="continuationSeparator" w:id="0">
    <w:p w14:paraId="06C6ED8F" w14:textId="77777777" w:rsidR="005D522D" w:rsidRPr="005D522D" w:rsidRDefault="005D522D" w:rsidP="00FA2EFE">
      <w:pPr>
        <w:spacing w:line="240" w:lineRule="auto"/>
      </w:pPr>
      <w:r w:rsidRPr="005D5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BAC3A" w14:textId="77777777" w:rsidR="005D522D" w:rsidRDefault="005D522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F0BAB" w14:textId="77777777" w:rsidR="00256FC9" w:rsidRPr="005D522D" w:rsidRDefault="00256FC9" w:rsidP="00C15782">
    <w:pPr>
      <w:pStyle w:val="Sidefod"/>
    </w:pPr>
  </w:p>
  <w:p w14:paraId="532F5FDC" w14:textId="77777777" w:rsidR="00256FC9" w:rsidRPr="005D522D"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D8E4A" w14:textId="77777777" w:rsidR="00256FC9" w:rsidRPr="005D522D"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18D44" w14:textId="77777777" w:rsidR="005D522D" w:rsidRPr="005D522D" w:rsidRDefault="005D522D" w:rsidP="00FA2EFE">
      <w:pPr>
        <w:spacing w:line="240" w:lineRule="auto"/>
      </w:pPr>
      <w:r w:rsidRPr="005D522D">
        <w:separator/>
      </w:r>
    </w:p>
  </w:footnote>
  <w:footnote w:type="continuationSeparator" w:id="0">
    <w:p w14:paraId="78BF3966" w14:textId="77777777" w:rsidR="005D522D" w:rsidRPr="005D522D" w:rsidRDefault="005D522D" w:rsidP="00FA2EFE">
      <w:pPr>
        <w:spacing w:line="240" w:lineRule="auto"/>
      </w:pPr>
      <w:r w:rsidRPr="005D5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D67E3" w14:textId="77777777" w:rsidR="005D522D" w:rsidRDefault="005D522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F20D0" w14:textId="77777777" w:rsidR="00256FC9" w:rsidRPr="005D522D"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5D522D" w14:paraId="67708FA2" w14:textId="77777777" w:rsidTr="00037912">
      <w:tc>
        <w:tcPr>
          <w:tcW w:w="2268" w:type="dxa"/>
          <w:tcBorders>
            <w:top w:val="nil"/>
            <w:left w:val="nil"/>
            <w:bottom w:val="nil"/>
            <w:right w:val="nil"/>
          </w:tcBorders>
        </w:tcPr>
        <w:p w14:paraId="23FACBFE" w14:textId="77937C5E" w:rsidR="00256FC9" w:rsidRPr="005D522D" w:rsidRDefault="00256FC9" w:rsidP="00037912">
          <w:pPr>
            <w:pStyle w:val="Kolofon"/>
          </w:pPr>
          <w:r w:rsidRPr="005D522D">
            <w:t xml:space="preserve">Side </w:t>
          </w:r>
          <w:r w:rsidRPr="005D522D">
            <w:fldChar w:fldCharType="begin"/>
          </w:r>
          <w:r w:rsidRPr="005D522D">
            <w:instrText xml:space="preserve"> PAGE </w:instrText>
          </w:r>
          <w:r w:rsidRPr="005D522D">
            <w:fldChar w:fldCharType="separate"/>
          </w:r>
          <w:r w:rsidRPr="005D522D">
            <w:rPr>
              <w:noProof/>
            </w:rPr>
            <w:t>2</w:t>
          </w:r>
          <w:r w:rsidRPr="005D522D">
            <w:rPr>
              <w:noProof/>
            </w:rPr>
            <w:fldChar w:fldCharType="end"/>
          </w:r>
          <w:r w:rsidRPr="005D522D">
            <w:fldChar w:fldCharType="begin"/>
          </w:r>
          <w:r w:rsidRPr="005D522D">
            <w:instrText xml:space="preserve"> IF </w:instrText>
          </w:r>
          <w:r w:rsidR="006D0C89" w:rsidRPr="005D522D">
            <w:fldChar w:fldCharType="begin"/>
          </w:r>
          <w:r w:rsidR="006D0C89" w:rsidRPr="005D522D">
            <w:instrText xml:space="preserve"> NUMPAGES </w:instrText>
          </w:r>
          <w:r w:rsidR="006D0C89" w:rsidRPr="005D522D">
            <w:fldChar w:fldCharType="separate"/>
          </w:r>
          <w:r w:rsidR="005B15E8">
            <w:rPr>
              <w:noProof/>
            </w:rPr>
            <w:instrText>3</w:instrText>
          </w:r>
          <w:r w:rsidR="006D0C89" w:rsidRPr="005D522D">
            <w:rPr>
              <w:noProof/>
            </w:rPr>
            <w:fldChar w:fldCharType="end"/>
          </w:r>
          <w:r w:rsidRPr="005D522D">
            <w:instrText xml:space="preserve"> &gt; 2 "/</w:instrText>
          </w:r>
          <w:r w:rsidR="006D0C89" w:rsidRPr="005D522D">
            <w:fldChar w:fldCharType="begin"/>
          </w:r>
          <w:r w:rsidR="006D0C89" w:rsidRPr="005D522D">
            <w:instrText xml:space="preserve"> NUMPAGES </w:instrText>
          </w:r>
          <w:r w:rsidR="006D0C89" w:rsidRPr="005D522D">
            <w:fldChar w:fldCharType="separate"/>
          </w:r>
          <w:r w:rsidR="005B15E8">
            <w:rPr>
              <w:noProof/>
            </w:rPr>
            <w:instrText>3</w:instrText>
          </w:r>
          <w:r w:rsidR="006D0C89" w:rsidRPr="005D522D">
            <w:rPr>
              <w:noProof/>
            </w:rPr>
            <w:fldChar w:fldCharType="end"/>
          </w:r>
          <w:r w:rsidRPr="005D522D">
            <w:instrText xml:space="preserve">" </w:instrText>
          </w:r>
          <w:r w:rsidR="005D522D">
            <w:fldChar w:fldCharType="separate"/>
          </w:r>
          <w:r w:rsidR="005B15E8" w:rsidRPr="005D522D">
            <w:rPr>
              <w:noProof/>
            </w:rPr>
            <w:t>/</w:t>
          </w:r>
          <w:r w:rsidR="005B15E8">
            <w:rPr>
              <w:noProof/>
            </w:rPr>
            <w:t>3</w:t>
          </w:r>
          <w:r w:rsidRPr="005D522D">
            <w:fldChar w:fldCharType="end"/>
          </w:r>
        </w:p>
      </w:tc>
    </w:tr>
  </w:tbl>
  <w:p w14:paraId="64433B2D" w14:textId="77777777" w:rsidR="00256FC9" w:rsidRPr="005D522D"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5D522D" w14:paraId="767FD47A" w14:textId="77777777" w:rsidTr="005D522D">
      <w:tblPrEx>
        <w:tblCellMar>
          <w:top w:w="0" w:type="dxa"/>
          <w:bottom w:w="0" w:type="dxa"/>
        </w:tblCellMar>
      </w:tblPrEx>
      <w:trPr>
        <w:trHeight w:hRule="exact" w:val="1156"/>
      </w:trPr>
      <w:tc>
        <w:tcPr>
          <w:tcW w:w="7540" w:type="dxa"/>
          <w:shd w:val="clear" w:color="auto" w:fill="auto"/>
        </w:tcPr>
        <w:p w14:paraId="71CD92A6" w14:textId="77777777" w:rsidR="005D522D" w:rsidRDefault="005D522D" w:rsidP="005D522D">
          <w:pPr>
            <w:pStyle w:val="Sidehoved"/>
            <w:rPr>
              <w:sz w:val="14"/>
            </w:rPr>
          </w:pPr>
          <w:r>
            <w:rPr>
              <w:noProof/>
              <w:sz w:val="14"/>
            </w:rPr>
            <w:drawing>
              <wp:inline distT="0" distB="0" distL="0" distR="0" wp14:anchorId="0F96FBF6" wp14:editId="2E4CB37B">
                <wp:extent cx="1438659" cy="734569"/>
                <wp:effectExtent l="0" t="0" r="0" b="8890"/>
                <wp:docPr id="1639353281" name="Billede 1" descr="Guldborgsund Kommune logo"/>
                <wp:cNvGraphicFramePr/>
                <a:graphic xmlns:a="http://schemas.openxmlformats.org/drawingml/2006/main">
                  <a:graphicData uri="http://schemas.openxmlformats.org/drawingml/2006/picture">
                    <pic:pic xmlns:pic="http://schemas.openxmlformats.org/drawingml/2006/picture">
                      <pic:nvPicPr>
                        <pic:cNvPr id="1639353281" name="Billede 1"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210734FF" w14:textId="77777777" w:rsidR="00256FC9" w:rsidRPr="005D522D"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52023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17:24.6838041+02:00&quot;,&quot;Checksum&quot;:&quot;8d02f6ec9f758f117a2f6a502f1678c7&quot;,&quot;IsAccessible&quot;:false,&quot;Settings&quot;:{&quot;CreatePdfUa&quot;:2}}"/>
    <w:docVar w:name="AttachedTemplatePath" w:val="Brev.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aHtnpC1L94FwttR4vGNJczasNIrLFoeqMmO5M49+xBIFls+rQ6VbY4Tk87sI0bOj"/>
    <w:docVar w:name="Encrypted_DocHeader" w:val="BeJBmJ7Z3/BF9WFlIWWGGw=="/>
    <w:docVar w:name="Encrypted_DocumentChangeThisVar" w:val="Go1BF8BBsJqqGsR1izlsvQ=="/>
    <w:docVar w:name="IntegrationType" w:val="StandAlone"/>
  </w:docVars>
  <w:rsids>
    <w:rsidRoot w:val="005D522D"/>
    <w:rsid w:val="0000272B"/>
    <w:rsid w:val="00010839"/>
    <w:rsid w:val="00016D3E"/>
    <w:rsid w:val="00016F8A"/>
    <w:rsid w:val="000239A6"/>
    <w:rsid w:val="00031907"/>
    <w:rsid w:val="00033839"/>
    <w:rsid w:val="0003426E"/>
    <w:rsid w:val="000345AD"/>
    <w:rsid w:val="00037912"/>
    <w:rsid w:val="000501BC"/>
    <w:rsid w:val="00061AC1"/>
    <w:rsid w:val="0007570B"/>
    <w:rsid w:val="00076122"/>
    <w:rsid w:val="000B0887"/>
    <w:rsid w:val="000B1EB3"/>
    <w:rsid w:val="000B7590"/>
    <w:rsid w:val="000E4E77"/>
    <w:rsid w:val="000E7F46"/>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26E74"/>
    <w:rsid w:val="00256FC9"/>
    <w:rsid w:val="00264216"/>
    <w:rsid w:val="0026767C"/>
    <w:rsid w:val="002704EB"/>
    <w:rsid w:val="00276D22"/>
    <w:rsid w:val="002876E7"/>
    <w:rsid w:val="00291569"/>
    <w:rsid w:val="002A1410"/>
    <w:rsid w:val="002A294A"/>
    <w:rsid w:val="002A7FA2"/>
    <w:rsid w:val="002C7C37"/>
    <w:rsid w:val="002D0FCA"/>
    <w:rsid w:val="002F4313"/>
    <w:rsid w:val="0030132E"/>
    <w:rsid w:val="00331B66"/>
    <w:rsid w:val="00333AF1"/>
    <w:rsid w:val="003457D7"/>
    <w:rsid w:val="00354D25"/>
    <w:rsid w:val="00363A1C"/>
    <w:rsid w:val="003A2AB6"/>
    <w:rsid w:val="003B58CF"/>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87D75"/>
    <w:rsid w:val="004A3177"/>
    <w:rsid w:val="004A409F"/>
    <w:rsid w:val="004B5B28"/>
    <w:rsid w:val="004E3D7F"/>
    <w:rsid w:val="004E52E4"/>
    <w:rsid w:val="004F33E2"/>
    <w:rsid w:val="00532F5E"/>
    <w:rsid w:val="0053512D"/>
    <w:rsid w:val="00536076"/>
    <w:rsid w:val="00536988"/>
    <w:rsid w:val="00542252"/>
    <w:rsid w:val="00545BCB"/>
    <w:rsid w:val="00555833"/>
    <w:rsid w:val="00575116"/>
    <w:rsid w:val="00575491"/>
    <w:rsid w:val="00595D19"/>
    <w:rsid w:val="00597032"/>
    <w:rsid w:val="005A466E"/>
    <w:rsid w:val="005B15E8"/>
    <w:rsid w:val="005D522D"/>
    <w:rsid w:val="005E2129"/>
    <w:rsid w:val="005E3B77"/>
    <w:rsid w:val="005F2409"/>
    <w:rsid w:val="00605861"/>
    <w:rsid w:val="00606EFD"/>
    <w:rsid w:val="00616578"/>
    <w:rsid w:val="00625FDD"/>
    <w:rsid w:val="00651180"/>
    <w:rsid w:val="00663850"/>
    <w:rsid w:val="00665160"/>
    <w:rsid w:val="006A3A6C"/>
    <w:rsid w:val="006B241D"/>
    <w:rsid w:val="006C3E17"/>
    <w:rsid w:val="006C42C8"/>
    <w:rsid w:val="006C4458"/>
    <w:rsid w:val="006D0C89"/>
    <w:rsid w:val="006D3139"/>
    <w:rsid w:val="006D4E1C"/>
    <w:rsid w:val="006E0DB1"/>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38A6"/>
    <w:rsid w:val="007F631B"/>
    <w:rsid w:val="008048D7"/>
    <w:rsid w:val="00804F64"/>
    <w:rsid w:val="00806FD8"/>
    <w:rsid w:val="008072D9"/>
    <w:rsid w:val="008170E9"/>
    <w:rsid w:val="00864D43"/>
    <w:rsid w:val="008664E8"/>
    <w:rsid w:val="00885002"/>
    <w:rsid w:val="0089185B"/>
    <w:rsid w:val="00892863"/>
    <w:rsid w:val="00897778"/>
    <w:rsid w:val="008A1C81"/>
    <w:rsid w:val="008B041B"/>
    <w:rsid w:val="008C0D66"/>
    <w:rsid w:val="008D76E0"/>
    <w:rsid w:val="008E313A"/>
    <w:rsid w:val="00906DD7"/>
    <w:rsid w:val="009108DA"/>
    <w:rsid w:val="00930940"/>
    <w:rsid w:val="009364B7"/>
    <w:rsid w:val="00951656"/>
    <w:rsid w:val="00960201"/>
    <w:rsid w:val="009668E4"/>
    <w:rsid w:val="00974E24"/>
    <w:rsid w:val="00981CD0"/>
    <w:rsid w:val="00991479"/>
    <w:rsid w:val="0099193F"/>
    <w:rsid w:val="009975F1"/>
    <w:rsid w:val="009A3282"/>
    <w:rsid w:val="009A42D5"/>
    <w:rsid w:val="009B1DEF"/>
    <w:rsid w:val="00A01023"/>
    <w:rsid w:val="00A0295D"/>
    <w:rsid w:val="00A27C54"/>
    <w:rsid w:val="00A50B65"/>
    <w:rsid w:val="00A52F40"/>
    <w:rsid w:val="00AB60DA"/>
    <w:rsid w:val="00AC1F38"/>
    <w:rsid w:val="00AD35E4"/>
    <w:rsid w:val="00AE0319"/>
    <w:rsid w:val="00AE7831"/>
    <w:rsid w:val="00AF68C8"/>
    <w:rsid w:val="00B02E0F"/>
    <w:rsid w:val="00B126B4"/>
    <w:rsid w:val="00B33440"/>
    <w:rsid w:val="00B35ABD"/>
    <w:rsid w:val="00B51F59"/>
    <w:rsid w:val="00B5270D"/>
    <w:rsid w:val="00B57FF5"/>
    <w:rsid w:val="00B72F89"/>
    <w:rsid w:val="00B72FB8"/>
    <w:rsid w:val="00B8395A"/>
    <w:rsid w:val="00B84C93"/>
    <w:rsid w:val="00B9185F"/>
    <w:rsid w:val="00BA5026"/>
    <w:rsid w:val="00BC4966"/>
    <w:rsid w:val="00BD2E52"/>
    <w:rsid w:val="00BD3FEF"/>
    <w:rsid w:val="00BD683F"/>
    <w:rsid w:val="00BD7A43"/>
    <w:rsid w:val="00BF115B"/>
    <w:rsid w:val="00BF179E"/>
    <w:rsid w:val="00C15782"/>
    <w:rsid w:val="00C15E2F"/>
    <w:rsid w:val="00C448B8"/>
    <w:rsid w:val="00C51F69"/>
    <w:rsid w:val="00C55E7C"/>
    <w:rsid w:val="00C737F0"/>
    <w:rsid w:val="00C91057"/>
    <w:rsid w:val="00C9369D"/>
    <w:rsid w:val="00C97D83"/>
    <w:rsid w:val="00CA5AB6"/>
    <w:rsid w:val="00CE217D"/>
    <w:rsid w:val="00CE5365"/>
    <w:rsid w:val="00D01AD4"/>
    <w:rsid w:val="00D0489F"/>
    <w:rsid w:val="00D154C9"/>
    <w:rsid w:val="00D21E7F"/>
    <w:rsid w:val="00D277CF"/>
    <w:rsid w:val="00D27C60"/>
    <w:rsid w:val="00D82D53"/>
    <w:rsid w:val="00D87048"/>
    <w:rsid w:val="00DA063D"/>
    <w:rsid w:val="00DA75B6"/>
    <w:rsid w:val="00DE64D0"/>
    <w:rsid w:val="00DF3654"/>
    <w:rsid w:val="00E036A4"/>
    <w:rsid w:val="00E050FF"/>
    <w:rsid w:val="00E157A5"/>
    <w:rsid w:val="00E20DFB"/>
    <w:rsid w:val="00E32775"/>
    <w:rsid w:val="00E53082"/>
    <w:rsid w:val="00E66A55"/>
    <w:rsid w:val="00E7224A"/>
    <w:rsid w:val="00EA146D"/>
    <w:rsid w:val="00EB2C69"/>
    <w:rsid w:val="00EB70FB"/>
    <w:rsid w:val="00EC0139"/>
    <w:rsid w:val="00EC1731"/>
    <w:rsid w:val="00EC7A28"/>
    <w:rsid w:val="00EE0281"/>
    <w:rsid w:val="00EF3A13"/>
    <w:rsid w:val="00EF7E2D"/>
    <w:rsid w:val="00F05301"/>
    <w:rsid w:val="00F179AF"/>
    <w:rsid w:val="00F3029B"/>
    <w:rsid w:val="00F31462"/>
    <w:rsid w:val="00F31607"/>
    <w:rsid w:val="00F52179"/>
    <w:rsid w:val="00F5698C"/>
    <w:rsid w:val="00F62E9B"/>
    <w:rsid w:val="00F64BF4"/>
    <w:rsid w:val="00F64F82"/>
    <w:rsid w:val="00F7223C"/>
    <w:rsid w:val="00F91C82"/>
    <w:rsid w:val="00F975C9"/>
    <w:rsid w:val="00FA2EFE"/>
    <w:rsid w:val="00FA3385"/>
    <w:rsid w:val="00FA6D52"/>
    <w:rsid w:val="00FB43B7"/>
    <w:rsid w:val="00FD4BE5"/>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6095D"/>
  <w15:docId w15:val="{A2FFFF81-289D-4226-AD63-801938DE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048"/>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D87048"/>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D87048"/>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D87048"/>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6D3139"/>
    <w:pPr>
      <w:tabs>
        <w:tab w:val="center" w:pos="4819"/>
        <w:tab w:val="right" w:pos="9638"/>
      </w:tabs>
      <w:spacing w:line="240" w:lineRule="auto"/>
    </w:pPr>
    <w:rPr>
      <w:sz w:val="16"/>
    </w:rPr>
  </w:style>
  <w:style w:type="character" w:customStyle="1" w:styleId="SidefodTegn">
    <w:name w:val="Sidefod Tegn"/>
    <w:basedOn w:val="Standardskrifttypeiafsnit"/>
    <w:link w:val="Sidefod"/>
    <w:uiPriority w:val="99"/>
    <w:rsid w:val="006D3139"/>
    <w:rPr>
      <w:rFonts w:ascii="Verdana" w:hAnsi="Verdana"/>
      <w:sz w:val="16"/>
    </w:rPr>
  </w:style>
  <w:style w:type="character" w:customStyle="1" w:styleId="Overskrift1Tegn">
    <w:name w:val="Overskrift 1 Tegn"/>
    <w:basedOn w:val="Standardskrifttypeiafsnit"/>
    <w:link w:val="Overskrift1"/>
    <w:uiPriority w:val="9"/>
    <w:rsid w:val="00D87048"/>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D87048"/>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D87048"/>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8072D9"/>
    <w:rPr>
      <w:color w:val="217391" w:themeColor="accent1" w:themeShade="BF"/>
      <w:u w:val="single"/>
    </w:rPr>
  </w:style>
  <w:style w:type="paragraph" w:customStyle="1" w:styleId="Oplysningspligt">
    <w:name w:val="Oplysningspligt"/>
    <w:basedOn w:val="Normal"/>
    <w:rsid w:val="00D87048"/>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styleId="Ulstomtale">
    <w:name w:val="Unresolved Mention"/>
    <w:basedOn w:val="Standardskrifttypeiafsnit"/>
    <w:uiPriority w:val="99"/>
    <w:semiHidden/>
    <w:unhideWhenUsed/>
    <w:rsid w:val="006C42C8"/>
    <w:rPr>
      <w:color w:val="605E5C"/>
      <w:shd w:val="clear" w:color="auto" w:fill="E1DFDD"/>
    </w:rPr>
  </w:style>
  <w:style w:type="paragraph" w:styleId="NormalWeb">
    <w:name w:val="Normal (Web)"/>
    <w:basedOn w:val="Normal"/>
    <w:uiPriority w:val="99"/>
    <w:unhideWhenUsed/>
    <w:rsid w:val="005D522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5D522D"/>
    <w:pPr>
      <w:snapToGrid w:val="0"/>
      <w:spacing w:line="240" w:lineRule="auto"/>
    </w:pPr>
    <w:rPr>
      <w:rFonts w:eastAsia="Times New Roman"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hyperlink" Target="mailto:sjl@sst.dk" TargetMode="External"/><Relationship Id="rId18" Type="http://schemas.openxmlformats.org/officeDocument/2006/relationships/hyperlink" Target="mailto:afr@agrovi.d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kontakt@dofstor.d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natur@dof.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beret.virk.dk/"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dnguldborgsund-sager@dn.dk" TargetMode="External"/><Relationship Id="rId23" Type="http://schemas.openxmlformats.org/officeDocument/2006/relationships/footer" Target="footer2.xml"/><Relationship Id="rId10" Type="http://schemas.openxmlformats.org/officeDocument/2006/relationships/hyperlink" Target="https://www.borger.dk/" TargetMode="External"/><Relationship Id="rId19" Type="http://schemas.openxmlformats.org/officeDocument/2006/relationships/hyperlink" Target="https://www.guldborgsund.dk/oplysningspligten" TargetMode="Externa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husdyr@ecocouncil.dk"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E3BE7-FF4B-4A3A-AB61-01531BCD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24</TotalTime>
  <Pages>3</Pages>
  <Words>859</Words>
  <Characters>5225</Characters>
  <Application>Microsoft Office Word</Application>
  <DocSecurity>0</DocSecurity>
  <Lines>217</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1</cp:revision>
  <dcterms:created xsi:type="dcterms:W3CDTF">2024-06-18T10:48:00Z</dcterms:created>
  <dcterms:modified xsi:type="dcterms:W3CDTF">2024-06-18T11:14:00Z</dcterms:modified>
</cp:coreProperties>
</file>