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991CAF0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Roelof Inberg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9233054" w:rsidR="006B795C" w:rsidRPr="006B795C" w:rsidRDefault="0077155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0362BB" w:rsid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18864649</w:t>
            </w:r>
          </w:p>
          <w:p w14:paraId="705E26E4" w14:textId="41968BCE" w:rsidR="001E7E44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1003588247</w:t>
            </w:r>
          </w:p>
          <w:p w14:paraId="3F2C0D7E" w14:textId="7E87C5CE" w:rsidR="006B795C" w:rsidRPr="006B795C" w:rsidRDefault="0077155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45332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5615668" w:rsidR="006B795C" w:rsidRPr="006B795C" w:rsidRDefault="00D75D2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2-12-20 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9BC6F37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24C0613" w:rsidR="006B795C" w:rsidRPr="00A2316A" w:rsidRDefault="0077155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A6871F7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AFFEEEC" w:rsidR="006B795C" w:rsidRPr="006B795C" w:rsidRDefault="00492A3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240A5E7" w:rsidR="006B795C" w:rsidRPr="006B795C" w:rsidRDefault="00B961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5A847E1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EC4F2" w14:textId="77777777" w:rsidR="00A434B1" w:rsidRPr="006B795C" w:rsidRDefault="00A434B1" w:rsidP="00291C7F">
      <w:pPr>
        <w:spacing w:line="240" w:lineRule="auto"/>
      </w:pPr>
      <w:r w:rsidRPr="006B795C">
        <w:separator/>
      </w:r>
    </w:p>
    <w:p w14:paraId="52D633EE" w14:textId="77777777" w:rsidR="00A434B1" w:rsidRPr="006B795C" w:rsidRDefault="00A434B1"/>
  </w:endnote>
  <w:endnote w:type="continuationSeparator" w:id="0">
    <w:p w14:paraId="6CFC99EC" w14:textId="77777777" w:rsidR="00A434B1" w:rsidRPr="006B795C" w:rsidRDefault="00A434B1" w:rsidP="00291C7F">
      <w:pPr>
        <w:spacing w:line="240" w:lineRule="auto"/>
      </w:pPr>
      <w:r w:rsidRPr="006B795C">
        <w:continuationSeparator/>
      </w:r>
    </w:p>
    <w:p w14:paraId="31A9EBBF" w14:textId="77777777" w:rsidR="00A434B1" w:rsidRPr="006B795C" w:rsidRDefault="00A434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26527" w14:textId="77777777" w:rsidR="00A434B1" w:rsidRPr="006B795C" w:rsidRDefault="00A434B1" w:rsidP="00291C7F">
      <w:pPr>
        <w:spacing w:line="240" w:lineRule="auto"/>
      </w:pPr>
      <w:r w:rsidRPr="006B795C">
        <w:separator/>
      </w:r>
    </w:p>
    <w:p w14:paraId="301F53B9" w14:textId="77777777" w:rsidR="00A434B1" w:rsidRPr="006B795C" w:rsidRDefault="00A434B1"/>
  </w:footnote>
  <w:footnote w:type="continuationSeparator" w:id="0">
    <w:p w14:paraId="52F361BF" w14:textId="77777777" w:rsidR="00A434B1" w:rsidRPr="006B795C" w:rsidRDefault="00A434B1" w:rsidP="00291C7F">
      <w:pPr>
        <w:spacing w:line="240" w:lineRule="auto"/>
      </w:pPr>
      <w:r w:rsidRPr="006B795C">
        <w:continuationSeparator/>
      </w:r>
    </w:p>
    <w:p w14:paraId="5DF9D146" w14:textId="77777777" w:rsidR="00A434B1" w:rsidRPr="006B795C" w:rsidRDefault="00A434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2653480">
    <w:abstractNumId w:val="0"/>
  </w:num>
  <w:num w:numId="2" w16cid:durableId="72359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33E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6BCF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2EF5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2A37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96903"/>
    <w:rsid w:val="005A3369"/>
    <w:rsid w:val="005A4D25"/>
    <w:rsid w:val="005B4B4E"/>
    <w:rsid w:val="005B4CEF"/>
    <w:rsid w:val="005B710B"/>
    <w:rsid w:val="005B76E9"/>
    <w:rsid w:val="005C1645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6E"/>
    <w:rsid w:val="00693091"/>
    <w:rsid w:val="006A409C"/>
    <w:rsid w:val="006A4BB4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7155E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B16C9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434B1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21CD"/>
    <w:rsid w:val="00B12BF4"/>
    <w:rsid w:val="00B225FD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96121"/>
    <w:rsid w:val="00BA155F"/>
    <w:rsid w:val="00BA276B"/>
    <w:rsid w:val="00BA2982"/>
    <w:rsid w:val="00BB3347"/>
    <w:rsid w:val="00BB3523"/>
    <w:rsid w:val="00BC2374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1D5A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75D27"/>
    <w:rsid w:val="00D86914"/>
    <w:rsid w:val="00D94265"/>
    <w:rsid w:val="00DA0035"/>
    <w:rsid w:val="00DA40CD"/>
    <w:rsid w:val="00DB1178"/>
    <w:rsid w:val="00DB5158"/>
    <w:rsid w:val="00DB5F04"/>
    <w:rsid w:val="00DC4D03"/>
    <w:rsid w:val="00DD430B"/>
    <w:rsid w:val="00DD4999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18E2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99</Words>
  <Characters>655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4</cp:revision>
  <cp:lastPrinted>2016-03-23T10:48:00Z</cp:lastPrinted>
  <dcterms:created xsi:type="dcterms:W3CDTF">2024-07-18T08:15:00Z</dcterms:created>
  <dcterms:modified xsi:type="dcterms:W3CDTF">2024-07-18T08:16:00Z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