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3E2470EB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89261D">
              <w:t>Den 21. november 2017</w:t>
            </w:r>
          </w:p>
          <w:p w14:paraId="66A057B5" w14:textId="510AF8EC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89261D">
              <w:t>17/32395</w:t>
            </w:r>
          </w:p>
          <w:p w14:paraId="30519EB6" w14:textId="495BD969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89261D">
              <w:t>Lillin Villadsen</w:t>
            </w:r>
          </w:p>
          <w:p w14:paraId="46426B6E" w14:textId="6F9B8FAB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89261D">
              <w:t>7376 8961</w:t>
            </w:r>
          </w:p>
          <w:p w14:paraId="7D204774" w14:textId="63EAFD44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89261D" w:rsidRPr="00726A19">
                <w:rPr>
                  <w:rStyle w:val="Hyperlink"/>
                </w:rPr>
                <w:t>lv@aabenraa.dk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F41722" w14:paraId="51A90074" w14:textId="77777777" w:rsidTr="00F41722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F41722" w:rsidRDefault="00F41722" w:rsidP="00F41722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12D31A59" w:rsidR="00F41722" w:rsidRDefault="00F41722" w:rsidP="00F41722">
            <w:pPr>
              <w:spacing w:line="220" w:lineRule="atLeast"/>
              <w:ind w:left="466"/>
            </w:pPr>
            <w:proofErr w:type="spellStart"/>
            <w:r>
              <w:t>Circle</w:t>
            </w:r>
            <w:proofErr w:type="spellEnd"/>
            <w:r>
              <w:t xml:space="preserve"> K</w:t>
            </w:r>
          </w:p>
        </w:tc>
      </w:tr>
      <w:tr w:rsidR="00F41722" w14:paraId="5B7BC7AD" w14:textId="77777777" w:rsidTr="00F41722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F41722" w:rsidRDefault="00F41722" w:rsidP="00F41722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684BEC09" w:rsidR="00F41722" w:rsidRDefault="00F41722" w:rsidP="00F41722">
            <w:pPr>
              <w:spacing w:line="220" w:lineRule="atLeast"/>
              <w:ind w:left="466"/>
            </w:pPr>
            <w:r>
              <w:t>Industrivej 20, 6330 Padborg</w:t>
            </w:r>
          </w:p>
        </w:tc>
      </w:tr>
      <w:tr w:rsidR="00F41722" w14:paraId="3E2ED59B" w14:textId="77777777" w:rsidTr="00F41722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F41722" w:rsidRDefault="00F41722" w:rsidP="00F41722">
            <w:r>
              <w:t>CVR nr.</w:t>
            </w:r>
          </w:p>
        </w:tc>
        <w:tc>
          <w:tcPr>
            <w:tcW w:w="6188" w:type="dxa"/>
          </w:tcPr>
          <w:p w14:paraId="67F50788" w14:textId="633F510C" w:rsidR="00F41722" w:rsidRDefault="00F41722" w:rsidP="00F41722">
            <w:pPr>
              <w:spacing w:line="220" w:lineRule="atLeast"/>
              <w:ind w:left="466"/>
            </w:pPr>
            <w:r w:rsidRPr="00F4569F">
              <w:t>28142412</w:t>
            </w:r>
          </w:p>
        </w:tc>
      </w:tr>
      <w:tr w:rsidR="00F41722" w14:paraId="16018C67" w14:textId="77777777" w:rsidTr="00F41722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F41722" w:rsidRDefault="00F41722" w:rsidP="00F41722">
            <w:r>
              <w:t>P nr.</w:t>
            </w:r>
          </w:p>
        </w:tc>
        <w:tc>
          <w:tcPr>
            <w:tcW w:w="6188" w:type="dxa"/>
          </w:tcPr>
          <w:p w14:paraId="234E82ED" w14:textId="4CA3A0A2" w:rsidR="00F41722" w:rsidRDefault="00F41722" w:rsidP="00F41722">
            <w:pPr>
              <w:spacing w:line="220" w:lineRule="atLeast"/>
              <w:ind w:left="466"/>
            </w:pPr>
            <w:r w:rsidRPr="00F4569F">
              <w:t>1003108277</w:t>
            </w:r>
          </w:p>
        </w:tc>
      </w:tr>
      <w:tr w:rsidR="00F41722" w14:paraId="01D07411" w14:textId="77777777" w:rsidTr="00F41722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F41722" w:rsidRDefault="00F41722" w:rsidP="00F41722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1B1198A2" w:rsidR="00F41722" w:rsidRDefault="00F41722" w:rsidP="00F41722">
            <w:pPr>
              <w:spacing w:line="220" w:lineRule="atLeast"/>
              <w:ind w:left="466"/>
            </w:pPr>
            <w:r>
              <w:t xml:space="preserve">Q1 autoværksted 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62B2D911" w:rsidR="005D10B2" w:rsidRDefault="0089261D" w:rsidP="005D10B2">
            <w:pPr>
              <w:ind w:left="465"/>
            </w:pPr>
            <w:r>
              <w:t>Basis tilsyn udført den 22. november 2017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5BE13396" w:rsidR="003957F0" w:rsidRDefault="0004559E" w:rsidP="00141A27">
            <w:pPr>
              <w:ind w:left="465"/>
            </w:pPr>
            <w:r w:rsidRPr="0089261D">
              <w:t>Hele virksomheden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283182EF" w:rsidR="005D10B2" w:rsidRDefault="00F41722" w:rsidP="00FF64D3">
            <w:pPr>
              <w:ind w:left="465"/>
            </w:pPr>
            <w:r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89261D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Default="0004559E" w:rsidP="0043752A">
            <w:pPr>
              <w:ind w:left="465"/>
            </w:pPr>
            <w:r w:rsidRPr="004059D4"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9D4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261D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00E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1722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92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v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149</Words>
  <Characters>1037</Characters>
  <Application>Microsoft Office Word</Application>
  <DocSecurity>0</DocSecurity>
  <Lines>79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2026-02-13T14:06:00Z</dcterms:created>
  <dcterms:modified xsi:type="dcterms:W3CDTF">2026-02-13T14:06:00Z</dcterms:modified>
</cp:coreProperties>
</file>