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9E819" w14:textId="507AFF4D" w:rsidR="000822C6" w:rsidRDefault="002F70C3">
      <w:pPr>
        <w:pStyle w:val="NoteHead"/>
        <w:framePr w:h="3119" w:wrap="notBeside"/>
      </w:pPr>
      <w:r>
        <w:t>B</w:t>
      </w:r>
      <w:bookmarkStart w:id="0" w:name="_Ref69740280"/>
      <w:bookmarkEnd w:id="0"/>
      <w:r>
        <w:t>allerup Kommune</w:t>
      </w:r>
      <w:r w:rsidR="00512E1F">
        <w:t xml:space="preserve"> den </w:t>
      </w:r>
      <w:r w:rsidR="00CC5A27">
        <w:t>2</w:t>
      </w:r>
      <w:r w:rsidR="00512E1F">
        <w:t xml:space="preserve">.  </w:t>
      </w:r>
      <w:r w:rsidR="00CC5A27">
        <w:t>DECE</w:t>
      </w:r>
      <w:r w:rsidR="002F44C6">
        <w:t>MBER</w:t>
      </w:r>
      <w:r w:rsidR="00512E1F">
        <w:t xml:space="preserve"> 2024</w:t>
      </w:r>
    </w:p>
    <w:p w14:paraId="7BD9D202" w14:textId="25158E7C" w:rsidR="000822C6" w:rsidRDefault="002F70C3">
      <w:pPr>
        <w:pStyle w:val="CowiTitle"/>
        <w:framePr w:h="3119" w:wrap="notBeside"/>
      </w:pPr>
      <w:r>
        <w:t xml:space="preserve">Miljøgodkendelse </w:t>
      </w:r>
      <w:r w:rsidR="00D90103">
        <w:t>Da</w:t>
      </w:r>
      <w:r w:rsidR="006E3F6F">
        <w:t>tacenter</w:t>
      </w:r>
      <w:r w:rsidR="00AC5E08">
        <w:t xml:space="preserve"> DEN01</w:t>
      </w:r>
    </w:p>
    <w:p w14:paraId="6E5A8924" w14:textId="77777777" w:rsidR="000822C6" w:rsidRPr="005F0900" w:rsidRDefault="000822C6">
      <w:pPr>
        <w:pStyle w:val="NoteHead"/>
        <w:framePr w:h="3119" w:wrap="notBeside"/>
        <w:rPr>
          <w:b/>
          <w:bCs/>
        </w:rPr>
      </w:pPr>
    </w:p>
    <w:p w14:paraId="224C1201" w14:textId="77777777" w:rsidR="000822C6" w:rsidRDefault="002F70C3">
      <w:pPr>
        <w:pStyle w:val="ContentsPage"/>
      </w:pPr>
      <w:r w:rsidRPr="00D746F1">
        <w:rPr>
          <w:color w:val="auto"/>
        </w:rPr>
        <w:t>Indhold</w:t>
      </w:r>
    </w:p>
    <w:p w14:paraId="323F22BA" w14:textId="7E730B72" w:rsidR="00D41673" w:rsidRDefault="007C5BB0">
      <w:pPr>
        <w:pStyle w:val="Indholdsfortegnelse1"/>
        <w:rPr>
          <w:rFonts w:asciiTheme="minorHAnsi" w:eastAsiaTheme="minorEastAsia" w:hAnsiTheme="minorHAnsi" w:cstheme="minorBidi"/>
          <w:kern w:val="2"/>
          <w:sz w:val="24"/>
          <w:szCs w:val="24"/>
          <w14:ligatures w14:val="standardContextual"/>
        </w:rPr>
      </w:pPr>
      <w:r>
        <w:rPr>
          <w:sz w:val="24"/>
        </w:rPr>
        <w:fldChar w:fldCharType="begin"/>
      </w:r>
      <w:r>
        <w:instrText xml:space="preserve"> TOC \o "1-2" \h </w:instrText>
      </w:r>
      <w:r>
        <w:rPr>
          <w:sz w:val="24"/>
        </w:rPr>
        <w:fldChar w:fldCharType="separate"/>
      </w:r>
      <w:hyperlink w:anchor="_Toc182912261" w:history="1">
        <w:r w:rsidR="00D41673" w:rsidRPr="007C54C0">
          <w:rPr>
            <w:rStyle w:val="Hyperlink"/>
          </w:rPr>
          <w:t>1</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Indledning</w:t>
        </w:r>
        <w:r w:rsidR="00D41673">
          <w:tab/>
        </w:r>
        <w:r w:rsidR="00D41673">
          <w:fldChar w:fldCharType="begin"/>
        </w:r>
        <w:r w:rsidR="00D41673">
          <w:instrText xml:space="preserve"> PAGEREF _Toc182912261 \h </w:instrText>
        </w:r>
        <w:r w:rsidR="00D41673">
          <w:fldChar w:fldCharType="separate"/>
        </w:r>
        <w:r w:rsidR="00251BBF">
          <w:t>3</w:t>
        </w:r>
        <w:r w:rsidR="00D41673">
          <w:fldChar w:fldCharType="end"/>
        </w:r>
      </w:hyperlink>
    </w:p>
    <w:p w14:paraId="3B2413EF" w14:textId="47AE33D2" w:rsidR="00D41673" w:rsidRDefault="00CC5A27">
      <w:pPr>
        <w:pStyle w:val="Indholdsfortegnelse1"/>
        <w:rPr>
          <w:rFonts w:asciiTheme="minorHAnsi" w:eastAsiaTheme="minorEastAsia" w:hAnsiTheme="minorHAnsi" w:cstheme="minorBidi"/>
          <w:kern w:val="2"/>
          <w:sz w:val="24"/>
          <w:szCs w:val="24"/>
          <w14:ligatures w14:val="standardContextual"/>
        </w:rPr>
      </w:pPr>
      <w:hyperlink w:anchor="_Toc182912262" w:history="1">
        <w:r w:rsidR="00D41673" w:rsidRPr="007C54C0">
          <w:rPr>
            <w:rStyle w:val="Hyperlink"/>
          </w:rPr>
          <w:t>2</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Myndighed</w:t>
        </w:r>
        <w:r w:rsidR="00D41673">
          <w:tab/>
        </w:r>
        <w:r w:rsidR="00D41673">
          <w:fldChar w:fldCharType="begin"/>
        </w:r>
        <w:r w:rsidR="00D41673">
          <w:instrText xml:space="preserve"> PAGEREF _Toc182912262 \h </w:instrText>
        </w:r>
        <w:r w:rsidR="00D41673">
          <w:fldChar w:fldCharType="separate"/>
        </w:r>
        <w:r w:rsidR="00251BBF">
          <w:t>5</w:t>
        </w:r>
        <w:r w:rsidR="00D41673">
          <w:fldChar w:fldCharType="end"/>
        </w:r>
      </w:hyperlink>
    </w:p>
    <w:p w14:paraId="721D93E9" w14:textId="7C913201" w:rsidR="00D41673" w:rsidRDefault="00CC5A27">
      <w:pPr>
        <w:pStyle w:val="Indholdsfortegnelse1"/>
        <w:rPr>
          <w:rFonts w:asciiTheme="minorHAnsi" w:eastAsiaTheme="minorEastAsia" w:hAnsiTheme="minorHAnsi" w:cstheme="minorBidi"/>
          <w:kern w:val="2"/>
          <w:sz w:val="24"/>
          <w:szCs w:val="24"/>
          <w14:ligatures w14:val="standardContextual"/>
        </w:rPr>
      </w:pPr>
      <w:hyperlink w:anchor="_Toc182912263" w:history="1">
        <w:r w:rsidR="00D41673" w:rsidRPr="007C54C0">
          <w:rPr>
            <w:rStyle w:val="Hyperlink"/>
          </w:rPr>
          <w:t>3</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Afgørelse og vilkår</w:t>
        </w:r>
        <w:r w:rsidR="00D41673">
          <w:tab/>
        </w:r>
        <w:r w:rsidR="00D41673">
          <w:fldChar w:fldCharType="begin"/>
        </w:r>
        <w:r w:rsidR="00D41673">
          <w:instrText xml:space="preserve"> PAGEREF _Toc182912263 \h </w:instrText>
        </w:r>
        <w:r w:rsidR="00D41673">
          <w:fldChar w:fldCharType="separate"/>
        </w:r>
        <w:r w:rsidR="00251BBF">
          <w:t>5</w:t>
        </w:r>
        <w:r w:rsidR="00D41673">
          <w:fldChar w:fldCharType="end"/>
        </w:r>
      </w:hyperlink>
    </w:p>
    <w:p w14:paraId="73C0348C" w14:textId="30B6E51E"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64" w:history="1">
        <w:r w:rsidR="00D41673" w:rsidRPr="007C54C0">
          <w:rPr>
            <w:rStyle w:val="Hyperlink"/>
          </w:rPr>
          <w:t>3.1</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Vilkår for miljøgodkendelsen</w:t>
        </w:r>
        <w:r w:rsidR="00D41673">
          <w:tab/>
        </w:r>
        <w:r w:rsidR="00D41673">
          <w:fldChar w:fldCharType="begin"/>
        </w:r>
        <w:r w:rsidR="00D41673">
          <w:instrText xml:space="preserve"> PAGEREF _Toc182912264 \h </w:instrText>
        </w:r>
        <w:r w:rsidR="00D41673">
          <w:fldChar w:fldCharType="separate"/>
        </w:r>
        <w:r w:rsidR="00251BBF">
          <w:t>6</w:t>
        </w:r>
        <w:r w:rsidR="00D41673">
          <w:fldChar w:fldCharType="end"/>
        </w:r>
      </w:hyperlink>
    </w:p>
    <w:p w14:paraId="2FACD612" w14:textId="23EC17F3" w:rsidR="00D41673" w:rsidRDefault="00CC5A27">
      <w:pPr>
        <w:pStyle w:val="Indholdsfortegnelse1"/>
        <w:rPr>
          <w:rFonts w:asciiTheme="minorHAnsi" w:eastAsiaTheme="minorEastAsia" w:hAnsiTheme="minorHAnsi" w:cstheme="minorBidi"/>
          <w:kern w:val="2"/>
          <w:sz w:val="24"/>
          <w:szCs w:val="24"/>
          <w14:ligatures w14:val="standardContextual"/>
        </w:rPr>
      </w:pPr>
      <w:hyperlink w:anchor="_Toc182912265" w:history="1">
        <w:r w:rsidR="00D41673" w:rsidRPr="007C54C0">
          <w:rPr>
            <w:rStyle w:val="Hyperlink"/>
          </w:rPr>
          <w:t>4</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Vurdering og begrundelse</w:t>
        </w:r>
        <w:r w:rsidR="00D41673">
          <w:tab/>
        </w:r>
        <w:r w:rsidR="00D41673">
          <w:fldChar w:fldCharType="begin"/>
        </w:r>
        <w:r w:rsidR="00D41673">
          <w:instrText xml:space="preserve"> PAGEREF _Toc182912265 \h </w:instrText>
        </w:r>
        <w:r w:rsidR="00D41673">
          <w:fldChar w:fldCharType="separate"/>
        </w:r>
        <w:r w:rsidR="00251BBF">
          <w:t>18</w:t>
        </w:r>
        <w:r w:rsidR="00D41673">
          <w:fldChar w:fldCharType="end"/>
        </w:r>
      </w:hyperlink>
    </w:p>
    <w:p w14:paraId="149D4A15" w14:textId="71660D3F"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66" w:history="1">
        <w:r w:rsidR="00D41673" w:rsidRPr="007C54C0">
          <w:rPr>
            <w:rStyle w:val="Hyperlink"/>
          </w:rPr>
          <w:t>4.1</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Begrundelse for afgørelse</w:t>
        </w:r>
        <w:r w:rsidR="00D41673">
          <w:tab/>
        </w:r>
        <w:r w:rsidR="00D41673">
          <w:fldChar w:fldCharType="begin"/>
        </w:r>
        <w:r w:rsidR="00D41673">
          <w:instrText xml:space="preserve"> PAGEREF _Toc182912266 \h </w:instrText>
        </w:r>
        <w:r w:rsidR="00D41673">
          <w:fldChar w:fldCharType="separate"/>
        </w:r>
        <w:r w:rsidR="00251BBF">
          <w:t>18</w:t>
        </w:r>
        <w:r w:rsidR="00D41673">
          <w:fldChar w:fldCharType="end"/>
        </w:r>
      </w:hyperlink>
    </w:p>
    <w:p w14:paraId="712FBD6D" w14:textId="5A210CD3"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67" w:history="1">
        <w:r w:rsidR="00D41673" w:rsidRPr="007C54C0">
          <w:rPr>
            <w:rStyle w:val="Hyperlink"/>
          </w:rPr>
          <w:t>4.2</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Vurdering</w:t>
        </w:r>
        <w:r w:rsidR="00D41673">
          <w:tab/>
        </w:r>
        <w:r w:rsidR="00D41673">
          <w:fldChar w:fldCharType="begin"/>
        </w:r>
        <w:r w:rsidR="00D41673">
          <w:instrText xml:space="preserve"> PAGEREF _Toc182912267 \h </w:instrText>
        </w:r>
        <w:r w:rsidR="00D41673">
          <w:fldChar w:fldCharType="separate"/>
        </w:r>
        <w:r w:rsidR="00251BBF">
          <w:t>19</w:t>
        </w:r>
        <w:r w:rsidR="00D41673">
          <w:fldChar w:fldCharType="end"/>
        </w:r>
      </w:hyperlink>
    </w:p>
    <w:p w14:paraId="4F82E879" w14:textId="36410545"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68" w:history="1">
        <w:r w:rsidR="00D41673" w:rsidRPr="007C54C0">
          <w:rPr>
            <w:rStyle w:val="Hyperlink"/>
          </w:rPr>
          <w:t>4.3</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Udtalelser/høringssvar</w:t>
        </w:r>
        <w:r w:rsidR="00D41673">
          <w:tab/>
        </w:r>
        <w:r w:rsidR="00D41673">
          <w:fldChar w:fldCharType="begin"/>
        </w:r>
        <w:r w:rsidR="00D41673">
          <w:instrText xml:space="preserve"> PAGEREF _Toc182912268 \h </w:instrText>
        </w:r>
        <w:r w:rsidR="00D41673">
          <w:fldChar w:fldCharType="separate"/>
        </w:r>
        <w:r w:rsidR="00251BBF">
          <w:t>46</w:t>
        </w:r>
        <w:r w:rsidR="00D41673">
          <w:fldChar w:fldCharType="end"/>
        </w:r>
      </w:hyperlink>
    </w:p>
    <w:p w14:paraId="6C1D36C2" w14:textId="348060BC" w:rsidR="00D41673" w:rsidRDefault="00CC5A27">
      <w:pPr>
        <w:pStyle w:val="Indholdsfortegnelse1"/>
        <w:rPr>
          <w:rFonts w:asciiTheme="minorHAnsi" w:eastAsiaTheme="minorEastAsia" w:hAnsiTheme="minorHAnsi" w:cstheme="minorBidi"/>
          <w:kern w:val="2"/>
          <w:sz w:val="24"/>
          <w:szCs w:val="24"/>
          <w14:ligatures w14:val="standardContextual"/>
        </w:rPr>
      </w:pPr>
      <w:hyperlink w:anchor="_Toc182912269" w:history="1">
        <w:r w:rsidR="00D41673" w:rsidRPr="007C54C0">
          <w:rPr>
            <w:rStyle w:val="Hyperlink"/>
          </w:rPr>
          <w:t>5</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Forholdet til loven</w:t>
        </w:r>
        <w:r w:rsidR="00D41673">
          <w:tab/>
        </w:r>
        <w:r w:rsidR="00D41673">
          <w:fldChar w:fldCharType="begin"/>
        </w:r>
        <w:r w:rsidR="00D41673">
          <w:instrText xml:space="preserve"> PAGEREF _Toc182912269 \h </w:instrText>
        </w:r>
        <w:r w:rsidR="00D41673">
          <w:fldChar w:fldCharType="separate"/>
        </w:r>
        <w:r w:rsidR="00251BBF">
          <w:t>46</w:t>
        </w:r>
        <w:r w:rsidR="00D41673">
          <w:fldChar w:fldCharType="end"/>
        </w:r>
      </w:hyperlink>
    </w:p>
    <w:p w14:paraId="37CA9149" w14:textId="2F9F9D5A"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70" w:history="1">
        <w:r w:rsidR="00D41673" w:rsidRPr="007C54C0">
          <w:rPr>
            <w:rStyle w:val="Hyperlink"/>
          </w:rPr>
          <w:t>5.1</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Lovgrundlag</w:t>
        </w:r>
        <w:r w:rsidR="00D41673">
          <w:tab/>
        </w:r>
        <w:r w:rsidR="00D41673">
          <w:fldChar w:fldCharType="begin"/>
        </w:r>
        <w:r w:rsidR="00D41673">
          <w:instrText xml:space="preserve"> PAGEREF _Toc182912270 \h </w:instrText>
        </w:r>
        <w:r w:rsidR="00D41673">
          <w:fldChar w:fldCharType="separate"/>
        </w:r>
        <w:r w:rsidR="00251BBF">
          <w:t>46</w:t>
        </w:r>
        <w:r w:rsidR="00D41673">
          <w:fldChar w:fldCharType="end"/>
        </w:r>
      </w:hyperlink>
    </w:p>
    <w:p w14:paraId="71346B11" w14:textId="3B6F93E8"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71" w:history="1">
        <w:r w:rsidR="00D41673" w:rsidRPr="007C54C0">
          <w:rPr>
            <w:rStyle w:val="Hyperlink"/>
          </w:rPr>
          <w:t>5.2</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Øvrige gældende godkendelser og påbud</w:t>
        </w:r>
        <w:r w:rsidR="00D41673">
          <w:tab/>
        </w:r>
        <w:r w:rsidR="00D41673">
          <w:fldChar w:fldCharType="begin"/>
        </w:r>
        <w:r w:rsidR="00D41673">
          <w:instrText xml:space="preserve"> PAGEREF _Toc182912271 \h </w:instrText>
        </w:r>
        <w:r w:rsidR="00D41673">
          <w:fldChar w:fldCharType="separate"/>
        </w:r>
        <w:r w:rsidR="00251BBF">
          <w:t>49</w:t>
        </w:r>
        <w:r w:rsidR="00D41673">
          <w:fldChar w:fldCharType="end"/>
        </w:r>
      </w:hyperlink>
    </w:p>
    <w:p w14:paraId="02FC6B4F" w14:textId="435DCEA9"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72" w:history="1">
        <w:r w:rsidR="00D41673" w:rsidRPr="007C54C0">
          <w:rPr>
            <w:rStyle w:val="Hyperlink"/>
          </w:rPr>
          <w:t>5.3</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Tilsyn med virksomheden</w:t>
        </w:r>
        <w:r w:rsidR="00D41673">
          <w:tab/>
        </w:r>
        <w:r w:rsidR="00D41673">
          <w:fldChar w:fldCharType="begin"/>
        </w:r>
        <w:r w:rsidR="00D41673">
          <w:instrText xml:space="preserve"> PAGEREF _Toc182912272 \h </w:instrText>
        </w:r>
        <w:r w:rsidR="00D41673">
          <w:fldChar w:fldCharType="separate"/>
        </w:r>
        <w:r w:rsidR="00251BBF">
          <w:t>49</w:t>
        </w:r>
        <w:r w:rsidR="00D41673">
          <w:fldChar w:fldCharType="end"/>
        </w:r>
      </w:hyperlink>
    </w:p>
    <w:p w14:paraId="28AD5A31" w14:textId="77EC42A9"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73" w:history="1">
        <w:r w:rsidR="00D41673" w:rsidRPr="007C54C0">
          <w:rPr>
            <w:rStyle w:val="Hyperlink"/>
          </w:rPr>
          <w:t>5.4</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Offentliggørelse og klagevejledning</w:t>
        </w:r>
        <w:r w:rsidR="00D41673">
          <w:tab/>
        </w:r>
        <w:r w:rsidR="00D41673">
          <w:fldChar w:fldCharType="begin"/>
        </w:r>
        <w:r w:rsidR="00D41673">
          <w:instrText xml:space="preserve"> PAGEREF _Toc182912273 \h </w:instrText>
        </w:r>
        <w:r w:rsidR="00D41673">
          <w:fldChar w:fldCharType="separate"/>
        </w:r>
        <w:r w:rsidR="00251BBF">
          <w:t>49</w:t>
        </w:r>
        <w:r w:rsidR="00D41673">
          <w:fldChar w:fldCharType="end"/>
        </w:r>
      </w:hyperlink>
    </w:p>
    <w:p w14:paraId="1D69CEE4" w14:textId="7831EB2E" w:rsidR="00D41673" w:rsidRDefault="00CC5A27">
      <w:pPr>
        <w:pStyle w:val="Indholdsfortegnelse2"/>
        <w:rPr>
          <w:rFonts w:asciiTheme="minorHAnsi" w:eastAsiaTheme="minorEastAsia" w:hAnsiTheme="minorHAnsi" w:cstheme="minorBidi"/>
          <w:kern w:val="2"/>
          <w:sz w:val="24"/>
          <w:szCs w:val="24"/>
          <w14:ligatures w14:val="standardContextual"/>
        </w:rPr>
      </w:pPr>
      <w:hyperlink w:anchor="_Toc182912274" w:history="1">
        <w:r w:rsidR="00D41673" w:rsidRPr="007C54C0">
          <w:rPr>
            <w:rStyle w:val="Hyperlink"/>
          </w:rPr>
          <w:t>5.5</w:t>
        </w:r>
        <w:r w:rsidR="00D41673">
          <w:rPr>
            <w:rFonts w:asciiTheme="minorHAnsi" w:eastAsiaTheme="minorEastAsia" w:hAnsiTheme="minorHAnsi" w:cstheme="minorBidi"/>
            <w:kern w:val="2"/>
            <w:sz w:val="24"/>
            <w:szCs w:val="24"/>
            <w14:ligatures w14:val="standardContextual"/>
          </w:rPr>
          <w:tab/>
        </w:r>
        <w:r w:rsidR="00D41673" w:rsidRPr="007C54C0">
          <w:rPr>
            <w:rStyle w:val="Hyperlink"/>
          </w:rPr>
          <w:t>Liste over modtagere af kopi af afgørelsen</w:t>
        </w:r>
        <w:r w:rsidR="00D41673">
          <w:tab/>
        </w:r>
        <w:r w:rsidR="00D41673">
          <w:fldChar w:fldCharType="begin"/>
        </w:r>
        <w:r w:rsidR="00D41673">
          <w:instrText xml:space="preserve"> PAGEREF _Toc182912274 \h </w:instrText>
        </w:r>
        <w:r w:rsidR="00D41673">
          <w:fldChar w:fldCharType="separate"/>
        </w:r>
        <w:r w:rsidR="00251BBF">
          <w:t>50</w:t>
        </w:r>
        <w:r w:rsidR="00D41673">
          <w:fldChar w:fldCharType="end"/>
        </w:r>
      </w:hyperlink>
    </w:p>
    <w:p w14:paraId="65F41708" w14:textId="7F32B713" w:rsidR="000822C6" w:rsidRDefault="007C5BB0">
      <w:pPr>
        <w:pStyle w:val="BodyTextNoSpace"/>
      </w:pPr>
      <w:r>
        <w:fldChar w:fldCharType="end"/>
      </w:r>
    </w:p>
    <w:p w14:paraId="60248425" w14:textId="77777777" w:rsidR="00166931" w:rsidRDefault="00166931">
      <w:pPr>
        <w:pStyle w:val="BodyTextNoSpace"/>
        <w:rPr>
          <w:lang w:val="en-GB"/>
        </w:rPr>
      </w:pPr>
    </w:p>
    <w:p w14:paraId="73EE620B" w14:textId="77777777" w:rsidR="0097291C" w:rsidRDefault="0097291C">
      <w:pPr>
        <w:spacing w:line="240" w:lineRule="auto"/>
        <w:rPr>
          <w:caps/>
          <w:color w:val="F04E23"/>
          <w:sz w:val="40"/>
          <w:szCs w:val="40"/>
          <w:lang w:val="en-GB"/>
        </w:rPr>
      </w:pPr>
      <w:r>
        <w:rPr>
          <w:lang w:val="en-GB"/>
        </w:rPr>
        <w:br w:type="page"/>
      </w:r>
    </w:p>
    <w:p w14:paraId="1B3441B3" w14:textId="77777777" w:rsidR="00166931" w:rsidRDefault="00166931" w:rsidP="00166931">
      <w:pPr>
        <w:pStyle w:val="AppendixPage"/>
        <w:rPr>
          <w:lang w:val="en-GB"/>
        </w:rPr>
      </w:pPr>
      <w:r w:rsidRPr="00D746F1">
        <w:rPr>
          <w:color w:val="auto"/>
          <w:lang w:val="en-GB"/>
        </w:rPr>
        <w:lastRenderedPageBreak/>
        <w:t>Bilag</w:t>
      </w:r>
    </w:p>
    <w:p w14:paraId="77ED08B3" w14:textId="430C33C4" w:rsidR="00C23B8D" w:rsidRDefault="00166931">
      <w:pPr>
        <w:pStyle w:val="Indholdsfortegnelse7"/>
        <w:rPr>
          <w:rFonts w:asciiTheme="minorHAnsi" w:eastAsiaTheme="minorEastAsia" w:hAnsiTheme="minorHAnsi" w:cstheme="minorBidi"/>
          <w:kern w:val="2"/>
          <w:sz w:val="24"/>
          <w:szCs w:val="24"/>
          <w14:ligatures w14:val="standardContextual"/>
        </w:rPr>
      </w:pPr>
      <w:r>
        <w:rPr>
          <w:lang w:val="en-GB"/>
        </w:rPr>
        <w:fldChar w:fldCharType="begin"/>
      </w:r>
      <w:r>
        <w:rPr>
          <w:lang w:val="en-GB"/>
        </w:rPr>
        <w:instrText xml:space="preserve"> TOC \n \o "7-8" \h </w:instrText>
      </w:r>
      <w:r>
        <w:rPr>
          <w:lang w:val="en-GB"/>
        </w:rPr>
        <w:fldChar w:fldCharType="separate"/>
      </w:r>
      <w:hyperlink w:anchor="_Toc171580098" w:history="1">
        <w:r w:rsidR="00C23B8D" w:rsidRPr="00484215">
          <w:rPr>
            <w:rStyle w:val="Hyperlink"/>
          </w:rPr>
          <w:t>Bilag A</w:t>
        </w:r>
        <w:r w:rsidR="00C23B8D">
          <w:rPr>
            <w:rFonts w:asciiTheme="minorHAnsi" w:eastAsiaTheme="minorEastAsia" w:hAnsiTheme="minorHAnsi" w:cstheme="minorBidi"/>
            <w:kern w:val="2"/>
            <w:sz w:val="24"/>
            <w:szCs w:val="24"/>
            <w14:ligatures w14:val="standardContextual"/>
          </w:rPr>
          <w:tab/>
        </w:r>
        <w:r w:rsidR="00C23B8D" w:rsidRPr="00484215">
          <w:rPr>
            <w:rStyle w:val="Hyperlink"/>
          </w:rPr>
          <w:t>Ansøgning om miljøgodkendelse</w:t>
        </w:r>
      </w:hyperlink>
    </w:p>
    <w:p w14:paraId="5B73AD84" w14:textId="6E199A11" w:rsidR="00C23B8D" w:rsidRDefault="00CC5A27">
      <w:pPr>
        <w:pStyle w:val="Indholdsfortegnelse7"/>
        <w:rPr>
          <w:rFonts w:asciiTheme="minorHAnsi" w:eastAsiaTheme="minorEastAsia" w:hAnsiTheme="minorHAnsi" w:cstheme="minorBidi"/>
          <w:kern w:val="2"/>
          <w:sz w:val="24"/>
          <w:szCs w:val="24"/>
          <w14:ligatures w14:val="standardContextual"/>
        </w:rPr>
      </w:pPr>
      <w:hyperlink w:anchor="_Toc171580099" w:history="1">
        <w:r w:rsidR="00C23B8D" w:rsidRPr="00484215">
          <w:rPr>
            <w:rStyle w:val="Hyperlink"/>
          </w:rPr>
          <w:t>Bilag B</w:t>
        </w:r>
        <w:r w:rsidR="00C23B8D">
          <w:rPr>
            <w:rFonts w:asciiTheme="minorHAnsi" w:eastAsiaTheme="minorEastAsia" w:hAnsiTheme="minorHAnsi" w:cstheme="minorBidi"/>
            <w:kern w:val="2"/>
            <w:sz w:val="24"/>
            <w:szCs w:val="24"/>
            <w14:ligatures w14:val="standardContextual"/>
          </w:rPr>
          <w:tab/>
        </w:r>
        <w:r w:rsidR="00C23B8D" w:rsidRPr="00484215">
          <w:rPr>
            <w:rStyle w:val="Hyperlink"/>
          </w:rPr>
          <w:t>Kort over virksomhedens beliggenhed i 1:25.000</w:t>
        </w:r>
      </w:hyperlink>
    </w:p>
    <w:p w14:paraId="7FD48FC5" w14:textId="7AD13DF3" w:rsidR="00C23B8D" w:rsidRDefault="00CC5A27">
      <w:pPr>
        <w:pStyle w:val="Indholdsfortegnelse7"/>
        <w:rPr>
          <w:rFonts w:asciiTheme="minorHAnsi" w:eastAsiaTheme="minorEastAsia" w:hAnsiTheme="minorHAnsi" w:cstheme="minorBidi"/>
          <w:kern w:val="2"/>
          <w:sz w:val="24"/>
          <w:szCs w:val="24"/>
          <w14:ligatures w14:val="standardContextual"/>
        </w:rPr>
      </w:pPr>
      <w:hyperlink w:anchor="_Toc171580100" w:history="1">
        <w:r w:rsidR="00C23B8D" w:rsidRPr="00484215">
          <w:rPr>
            <w:rStyle w:val="Hyperlink"/>
          </w:rPr>
          <w:t>Bilag C</w:t>
        </w:r>
        <w:r w:rsidR="00C23B8D">
          <w:rPr>
            <w:rFonts w:asciiTheme="minorHAnsi" w:eastAsiaTheme="minorEastAsia" w:hAnsiTheme="minorHAnsi" w:cstheme="minorBidi"/>
            <w:kern w:val="2"/>
            <w:sz w:val="24"/>
            <w:szCs w:val="24"/>
            <w14:ligatures w14:val="standardContextual"/>
          </w:rPr>
          <w:tab/>
        </w:r>
        <w:r w:rsidR="00C23B8D" w:rsidRPr="00484215">
          <w:rPr>
            <w:rStyle w:val="Hyperlink"/>
          </w:rPr>
          <w:t>Drikkevandsinteresser</w:t>
        </w:r>
      </w:hyperlink>
    </w:p>
    <w:p w14:paraId="189C6B36" w14:textId="3E76B81E" w:rsidR="00C23B8D" w:rsidRDefault="00CC5A27">
      <w:pPr>
        <w:pStyle w:val="Indholdsfortegnelse7"/>
        <w:rPr>
          <w:rFonts w:asciiTheme="minorHAnsi" w:eastAsiaTheme="minorEastAsia" w:hAnsiTheme="minorHAnsi" w:cstheme="minorBidi"/>
          <w:kern w:val="2"/>
          <w:sz w:val="24"/>
          <w:szCs w:val="24"/>
          <w14:ligatures w14:val="standardContextual"/>
        </w:rPr>
      </w:pPr>
      <w:hyperlink w:anchor="_Toc171580101" w:history="1">
        <w:r w:rsidR="00C23B8D" w:rsidRPr="00484215">
          <w:rPr>
            <w:rStyle w:val="Hyperlink"/>
          </w:rPr>
          <w:t>Bilag D</w:t>
        </w:r>
        <w:r w:rsidR="00C23B8D">
          <w:rPr>
            <w:rFonts w:asciiTheme="minorHAnsi" w:eastAsiaTheme="minorEastAsia" w:hAnsiTheme="minorHAnsi" w:cstheme="minorBidi"/>
            <w:kern w:val="2"/>
            <w:sz w:val="24"/>
            <w:szCs w:val="24"/>
            <w14:ligatures w14:val="standardContextual"/>
          </w:rPr>
          <w:tab/>
        </w:r>
        <w:r w:rsidR="00C23B8D" w:rsidRPr="00484215">
          <w:rPr>
            <w:rStyle w:val="Hyperlink"/>
          </w:rPr>
          <w:t>Nitratfølsomt indvindingsområde</w:t>
        </w:r>
      </w:hyperlink>
    </w:p>
    <w:p w14:paraId="43C9A6CC" w14:textId="7A1950E9" w:rsidR="00C23B8D" w:rsidRDefault="00CC5A27">
      <w:pPr>
        <w:pStyle w:val="Indholdsfortegnelse7"/>
        <w:rPr>
          <w:rFonts w:asciiTheme="minorHAnsi" w:eastAsiaTheme="minorEastAsia" w:hAnsiTheme="minorHAnsi" w:cstheme="minorBidi"/>
          <w:kern w:val="2"/>
          <w:sz w:val="24"/>
          <w:szCs w:val="24"/>
          <w14:ligatures w14:val="standardContextual"/>
        </w:rPr>
      </w:pPr>
      <w:hyperlink w:anchor="_Toc171580102" w:history="1">
        <w:r w:rsidR="00C23B8D" w:rsidRPr="00484215">
          <w:rPr>
            <w:rStyle w:val="Hyperlink"/>
          </w:rPr>
          <w:t>Bilag E</w:t>
        </w:r>
        <w:r w:rsidR="00C23B8D">
          <w:rPr>
            <w:rFonts w:asciiTheme="minorHAnsi" w:eastAsiaTheme="minorEastAsia" w:hAnsiTheme="minorHAnsi" w:cstheme="minorBidi"/>
            <w:kern w:val="2"/>
            <w:sz w:val="24"/>
            <w:szCs w:val="24"/>
            <w14:ligatures w14:val="standardContextual"/>
          </w:rPr>
          <w:tab/>
        </w:r>
        <w:r w:rsidR="00C23B8D" w:rsidRPr="00484215">
          <w:rPr>
            <w:rStyle w:val="Hyperlink"/>
          </w:rPr>
          <w:t>Indsatsplaner for grundvandsbeskyttelse</w:t>
        </w:r>
      </w:hyperlink>
    </w:p>
    <w:p w14:paraId="2A10B215" w14:textId="54B47A6D" w:rsidR="00C23B8D" w:rsidRDefault="00CC5A27">
      <w:pPr>
        <w:pStyle w:val="Indholdsfortegnelse7"/>
        <w:rPr>
          <w:rFonts w:asciiTheme="minorHAnsi" w:eastAsiaTheme="minorEastAsia" w:hAnsiTheme="minorHAnsi" w:cstheme="minorBidi"/>
          <w:kern w:val="2"/>
          <w:sz w:val="24"/>
          <w:szCs w:val="24"/>
          <w14:ligatures w14:val="standardContextual"/>
        </w:rPr>
      </w:pPr>
      <w:hyperlink w:anchor="_Toc171580103" w:history="1">
        <w:r w:rsidR="00C23B8D" w:rsidRPr="00484215">
          <w:rPr>
            <w:rStyle w:val="Hyperlink"/>
          </w:rPr>
          <w:t>Bilag F</w:t>
        </w:r>
        <w:r w:rsidR="00C23B8D">
          <w:rPr>
            <w:rFonts w:asciiTheme="minorHAnsi" w:eastAsiaTheme="minorEastAsia" w:hAnsiTheme="minorHAnsi" w:cstheme="minorBidi"/>
            <w:kern w:val="2"/>
            <w:sz w:val="24"/>
            <w:szCs w:val="24"/>
            <w14:ligatures w14:val="standardContextual"/>
          </w:rPr>
          <w:tab/>
        </w:r>
        <w:r w:rsidR="00C23B8D" w:rsidRPr="00484215">
          <w:rPr>
            <w:rStyle w:val="Hyperlink"/>
          </w:rPr>
          <w:t>Lovgrundlag – Referenceliste</w:t>
        </w:r>
      </w:hyperlink>
    </w:p>
    <w:p w14:paraId="51D77135" w14:textId="5D8C9E87" w:rsidR="00166931" w:rsidRPr="00166931" w:rsidRDefault="00166931" w:rsidP="00166931">
      <w:pPr>
        <w:pStyle w:val="BodyTextNoSpace"/>
        <w:rPr>
          <w:lang w:val="en-GB"/>
        </w:rPr>
      </w:pPr>
      <w:r>
        <w:rPr>
          <w:lang w:val="en-GB"/>
        </w:rPr>
        <w:fldChar w:fldCharType="end"/>
      </w:r>
    </w:p>
    <w:p w14:paraId="511ECD61" w14:textId="77777777" w:rsidR="0097291C" w:rsidRDefault="0097291C">
      <w:pPr>
        <w:spacing w:line="240" w:lineRule="auto"/>
        <w:rPr>
          <w:sz w:val="24"/>
        </w:rPr>
      </w:pPr>
      <w:r>
        <w:br w:type="page"/>
      </w:r>
    </w:p>
    <w:p w14:paraId="25B9D4E3" w14:textId="77777777" w:rsidR="000822C6" w:rsidRDefault="00D64F0A">
      <w:pPr>
        <w:pStyle w:val="Overskrift1"/>
        <w:spacing w:line="240" w:lineRule="auto"/>
      </w:pPr>
      <w:bookmarkStart w:id="1" w:name="_Toc182912261"/>
      <w:r>
        <w:lastRenderedPageBreak/>
        <w:t>Indledning</w:t>
      </w:r>
      <w:bookmarkEnd w:id="1"/>
    </w:p>
    <w:p w14:paraId="04A714B7" w14:textId="1B98E813" w:rsidR="00EE735E" w:rsidRDefault="008F230B" w:rsidP="009E76DA">
      <w:pPr>
        <w:pStyle w:val="Brdtekst"/>
        <w:rPr>
          <w:color w:val="0070C0"/>
        </w:rPr>
      </w:pPr>
      <w:r w:rsidRPr="008F230B">
        <w:rPr>
          <w:color w:val="0070C0"/>
        </w:rPr>
        <w:t>Virksomheden atNorth</w:t>
      </w:r>
      <w:r w:rsidR="00FE33CA">
        <w:rPr>
          <w:color w:val="0070C0"/>
        </w:rPr>
        <w:t xml:space="preserve"> </w:t>
      </w:r>
      <w:r w:rsidR="00D35112">
        <w:rPr>
          <w:color w:val="0070C0"/>
        </w:rPr>
        <w:t>(</w:t>
      </w:r>
      <w:r w:rsidR="002F7878">
        <w:rPr>
          <w:color w:val="0070C0"/>
        </w:rPr>
        <w:t xml:space="preserve">CVR-nr. 44117665, P-nr. </w:t>
      </w:r>
      <w:r w:rsidR="00066227">
        <w:rPr>
          <w:color w:val="0070C0"/>
        </w:rPr>
        <w:t>1029394454</w:t>
      </w:r>
      <w:r w:rsidR="009741D5">
        <w:rPr>
          <w:color w:val="0070C0"/>
        </w:rPr>
        <w:t>)</w:t>
      </w:r>
      <w:r w:rsidRPr="008F230B">
        <w:rPr>
          <w:color w:val="0070C0"/>
        </w:rPr>
        <w:t xml:space="preserve"> ønsker at etab</w:t>
      </w:r>
      <w:r w:rsidRPr="00C232A2">
        <w:rPr>
          <w:color w:val="0070C0"/>
        </w:rPr>
        <w:t>lere et nyt datacenter (DEN01) på matrikel 14dm</w:t>
      </w:r>
      <w:r w:rsidR="00D225DF" w:rsidRPr="00ED2823">
        <w:rPr>
          <w:color w:val="0070C0"/>
        </w:rPr>
        <w:t>, Skovlunde By, Skovlunde</w:t>
      </w:r>
      <w:r w:rsidRPr="00ED2823">
        <w:rPr>
          <w:color w:val="0070C0"/>
        </w:rPr>
        <w:t xml:space="preserve"> i Ballerup Kommune. </w:t>
      </w:r>
      <w:r w:rsidR="000B66CB" w:rsidRPr="00ED2823">
        <w:rPr>
          <w:color w:val="0070C0"/>
        </w:rPr>
        <w:t>Det nye datacenter etableres på Tonsbakken 12-14, 2740 Skovlunde</w:t>
      </w:r>
      <w:r w:rsidR="00BA0688" w:rsidRPr="00ED2823">
        <w:rPr>
          <w:color w:val="0070C0"/>
        </w:rPr>
        <w:t>,</w:t>
      </w:r>
      <w:r w:rsidR="008175D6" w:rsidRPr="00ED2823">
        <w:rPr>
          <w:color w:val="0070C0"/>
        </w:rPr>
        <w:t xml:space="preserve"> som er et eksisterende og bebygget erhvervsarea</w:t>
      </w:r>
      <w:r w:rsidR="00BA0688" w:rsidRPr="00ED2823">
        <w:rPr>
          <w:color w:val="0070C0"/>
        </w:rPr>
        <w:t>l</w:t>
      </w:r>
      <w:r w:rsidR="008175D6" w:rsidRPr="00ED2823">
        <w:rPr>
          <w:color w:val="0070C0"/>
        </w:rPr>
        <w:t>.</w:t>
      </w:r>
      <w:r w:rsidR="000B66CB" w:rsidRPr="00ED2823">
        <w:rPr>
          <w:color w:val="0070C0"/>
        </w:rPr>
        <w:t xml:space="preserve"> </w:t>
      </w:r>
      <w:r w:rsidR="00CB6782" w:rsidRPr="00ED2823">
        <w:rPr>
          <w:color w:val="0070C0"/>
        </w:rPr>
        <w:t>Området</w:t>
      </w:r>
      <w:r w:rsidR="00D225DF" w:rsidRPr="00ED2823">
        <w:rPr>
          <w:color w:val="0070C0"/>
        </w:rPr>
        <w:t xml:space="preserve"> er</w:t>
      </w:r>
      <w:r w:rsidR="00CB6782" w:rsidRPr="00ED2823">
        <w:rPr>
          <w:color w:val="0070C0"/>
        </w:rPr>
        <w:t xml:space="preserve"> omfattet af lokalplan 121, Erhvervsområde</w:t>
      </w:r>
      <w:r w:rsidR="001558EC" w:rsidRPr="00ED2823">
        <w:rPr>
          <w:color w:val="0070C0"/>
        </w:rPr>
        <w:t>t</w:t>
      </w:r>
      <w:r w:rsidR="00CB6782" w:rsidRPr="00ED2823">
        <w:rPr>
          <w:color w:val="0070C0"/>
        </w:rPr>
        <w:t xml:space="preserve"> omkring Mileparken</w:t>
      </w:r>
      <w:r w:rsidR="004A3D54" w:rsidRPr="00ED2823">
        <w:rPr>
          <w:color w:val="0070C0"/>
        </w:rPr>
        <w:t xml:space="preserve"> fra</w:t>
      </w:r>
      <w:r w:rsidR="001558EC" w:rsidRPr="00ED2823">
        <w:rPr>
          <w:color w:val="0070C0"/>
        </w:rPr>
        <w:t xml:space="preserve"> 2006</w:t>
      </w:r>
      <w:r w:rsidR="00CB6782" w:rsidRPr="00ED2823">
        <w:rPr>
          <w:color w:val="0070C0"/>
        </w:rPr>
        <w:t>.</w:t>
      </w:r>
      <w:r w:rsidR="00CB6782" w:rsidRPr="000F528C">
        <w:rPr>
          <w:color w:val="0070C0"/>
        </w:rPr>
        <w:t xml:space="preserve"> </w:t>
      </w:r>
    </w:p>
    <w:p w14:paraId="40E4381D" w14:textId="5A9F78F6" w:rsidR="00DB7379" w:rsidRPr="005E13AF" w:rsidRDefault="00DB7379" w:rsidP="005E13AF">
      <w:pPr>
        <w:pStyle w:val="Brdtekst"/>
        <w:rPr>
          <w:color w:val="0070C0"/>
        </w:rPr>
      </w:pPr>
      <w:r w:rsidRPr="005E13AF">
        <w:rPr>
          <w:color w:val="0070C0"/>
        </w:rPr>
        <w:t>Virksomhedens hovedaktivitet omfatter et datacenter og i tilknytning hertil etableres et nødstrømsanlæg. Virksomhedens nødstrømsanlæg bestående af i alt 21 identiske nødstrømsgeneratorer (generator sets), med hver en effekt på 2,2 MWe</w:t>
      </w:r>
      <w:r w:rsidR="008F7824">
        <w:rPr>
          <w:color w:val="0070C0"/>
        </w:rPr>
        <w:t>,</w:t>
      </w:r>
      <w:r w:rsidRPr="005E13AF">
        <w:rPr>
          <w:color w:val="0070C0"/>
        </w:rPr>
        <w:t xml:space="preserve"> svarer til en termisk effekt på ca. 8 </w:t>
      </w:r>
      <w:r w:rsidR="000434FE" w:rsidRPr="005E13AF">
        <w:rPr>
          <w:color w:val="0070C0"/>
        </w:rPr>
        <w:t>MWh</w:t>
      </w:r>
      <w:r w:rsidRPr="005E13AF">
        <w:rPr>
          <w:color w:val="0070C0"/>
        </w:rPr>
        <w:t xml:space="preserve">. Total set vil anlægget således have en samlet termisk effekt på knap 168 </w:t>
      </w:r>
      <w:r w:rsidR="008F7824" w:rsidRPr="005E13AF">
        <w:rPr>
          <w:color w:val="0070C0"/>
        </w:rPr>
        <w:t>MWh</w:t>
      </w:r>
      <w:r w:rsidRPr="005E13AF">
        <w:rPr>
          <w:color w:val="0070C0"/>
        </w:rPr>
        <w:t>.</w:t>
      </w:r>
      <w:r w:rsidR="00613E3B">
        <w:rPr>
          <w:color w:val="0070C0"/>
        </w:rPr>
        <w:t xml:space="preserve"> </w:t>
      </w:r>
      <w:r w:rsidR="00613E3B" w:rsidRPr="005E13AF">
        <w:rPr>
          <w:color w:val="0070C0"/>
        </w:rPr>
        <w:t>Datacenteret er ikke godkendelsespligtigt i sig selv og er ikke teknisk eller forureningsmæssigt forbundet med nødstrømsanlægget</w:t>
      </w:r>
      <w:r w:rsidR="00613E3B">
        <w:rPr>
          <w:color w:val="0070C0"/>
        </w:rPr>
        <w:t>.</w:t>
      </w:r>
    </w:p>
    <w:p w14:paraId="3842800C" w14:textId="51114D09" w:rsidR="00DB7379" w:rsidRPr="005E13AF" w:rsidRDefault="00DB7379" w:rsidP="005E13AF">
      <w:pPr>
        <w:pStyle w:val="Brdtekst"/>
        <w:rPr>
          <w:color w:val="0070C0"/>
        </w:rPr>
      </w:pPr>
      <w:r w:rsidRPr="005E13AF">
        <w:rPr>
          <w:color w:val="0070C0"/>
        </w:rPr>
        <w:t>Nødstrømsanlægget betragtes som en biaktivitet, der vurderes omfattet af godkendelsesbekendtgørelsens bilag 1, pkt. 1.1b</w:t>
      </w:r>
      <w:r w:rsidR="00B92115">
        <w:rPr>
          <w:color w:val="0070C0"/>
        </w:rPr>
        <w:t>:</w:t>
      </w:r>
      <w:r w:rsidR="00B96314">
        <w:rPr>
          <w:color w:val="0070C0"/>
        </w:rPr>
        <w:t xml:space="preserve"> </w:t>
      </w:r>
      <w:r w:rsidRPr="005E13AF">
        <w:rPr>
          <w:color w:val="0070C0"/>
        </w:rPr>
        <w:t>“</w:t>
      </w:r>
      <w:r w:rsidRPr="00B92115">
        <w:rPr>
          <w:i/>
          <w:iCs/>
          <w:color w:val="0070C0"/>
        </w:rPr>
        <w:t>Forbrænding af brændsel i anlæg med en samlet nominel indfyret termisk effekt på 50 MW eller derover, hvor brændsel er andet end kul og/eller orimulsion”.</w:t>
      </w:r>
    </w:p>
    <w:p w14:paraId="5D6A267F" w14:textId="69770A03" w:rsidR="00DB7379" w:rsidRDefault="00DB7379" w:rsidP="005E13AF">
      <w:pPr>
        <w:pStyle w:val="Brdtekst"/>
        <w:rPr>
          <w:color w:val="0070C0"/>
        </w:rPr>
      </w:pPr>
      <w:r w:rsidRPr="005E13AF">
        <w:rPr>
          <w:color w:val="0070C0"/>
        </w:rPr>
        <w:t xml:space="preserve">Sådanne nødstrømsgeneratorer er omfatte af </w:t>
      </w:r>
      <w:r w:rsidR="00386773">
        <w:rPr>
          <w:color w:val="0070C0"/>
        </w:rPr>
        <w:t>"</w:t>
      </w:r>
      <w:r w:rsidR="00386773" w:rsidRPr="00386773">
        <w:rPr>
          <w:i/>
          <w:iCs/>
          <w:color w:val="0070C0"/>
        </w:rPr>
        <w:t>Bekendtgørelse om miljøkrav for mellemstore fyringsanlæg</w:t>
      </w:r>
      <w:r w:rsidR="00386773" w:rsidRPr="00386773">
        <w:rPr>
          <w:color w:val="0070C0"/>
        </w:rPr>
        <w:t>"</w:t>
      </w:r>
      <w:r w:rsidRPr="005E13AF">
        <w:rPr>
          <w:color w:val="0070C0"/>
        </w:rPr>
        <w:t xml:space="preserve"> (Nominel indfyret termisk effekt på ≥1 MW og &lt; 50 MW). Krav fra denne bekendtgørelse vil blive indarbejdet og fremgå af miljøgodkendelsens vilkår.</w:t>
      </w:r>
      <w:r w:rsidR="00A82B36">
        <w:rPr>
          <w:color w:val="0070C0"/>
        </w:rPr>
        <w:t xml:space="preserve"> </w:t>
      </w:r>
      <w:r w:rsidRPr="005E13AF">
        <w:rPr>
          <w:color w:val="0070C0"/>
        </w:rPr>
        <w:t xml:space="preserve">Virksomheden er ikke omfattet af </w:t>
      </w:r>
      <w:r w:rsidR="00D90506">
        <w:rPr>
          <w:color w:val="0070C0"/>
        </w:rPr>
        <w:t>"</w:t>
      </w:r>
      <w:r w:rsidR="00D90506" w:rsidRPr="00D90506">
        <w:rPr>
          <w:i/>
          <w:iCs/>
          <w:color w:val="0070C0"/>
        </w:rPr>
        <w:t>Bekendtgørelse om begrænsning af visse luftforurenende emissioner fra store fyringsanlæg</w:t>
      </w:r>
      <w:r w:rsidR="00D90506">
        <w:rPr>
          <w:color w:val="0070C0"/>
        </w:rPr>
        <w:t>"</w:t>
      </w:r>
      <w:r w:rsidRPr="005E13AF">
        <w:rPr>
          <w:color w:val="0070C0"/>
        </w:rPr>
        <w:t xml:space="preserve"> selvom der er en samlet indfyret (termisk) effekt over 50 MW, idet alle generatorer, set enkeltvis er under 15</w:t>
      </w:r>
      <w:r w:rsidR="00440211">
        <w:rPr>
          <w:color w:val="0070C0"/>
        </w:rPr>
        <w:t xml:space="preserve"> </w:t>
      </w:r>
      <w:r w:rsidRPr="005E13AF">
        <w:rPr>
          <w:color w:val="0070C0"/>
        </w:rPr>
        <w:t xml:space="preserve">MWh, og </w:t>
      </w:r>
      <w:r w:rsidR="00440211">
        <w:rPr>
          <w:color w:val="0070C0"/>
        </w:rPr>
        <w:t xml:space="preserve">skal </w:t>
      </w:r>
      <w:r w:rsidRPr="005E13AF">
        <w:rPr>
          <w:color w:val="0070C0"/>
        </w:rPr>
        <w:t>derfor ikke tælles med efter sammenlægningsreglerne</w:t>
      </w:r>
      <w:r w:rsidR="00E74B48">
        <w:rPr>
          <w:color w:val="0070C0"/>
        </w:rPr>
        <w:t xml:space="preserve"> der er beskrevet </w:t>
      </w:r>
      <w:r w:rsidR="00D225DF">
        <w:rPr>
          <w:color w:val="0070C0"/>
        </w:rPr>
        <w:t>kapitel 2, paragraf 3, stk. 3.i</w:t>
      </w:r>
      <w:r w:rsidRPr="005E13AF">
        <w:rPr>
          <w:color w:val="0070C0"/>
        </w:rPr>
        <w:t>.</w:t>
      </w:r>
    </w:p>
    <w:p w14:paraId="764D9F65" w14:textId="15334C6E" w:rsidR="002C02D4" w:rsidRPr="005E13AF" w:rsidRDefault="005C68A8" w:rsidP="005E13AF">
      <w:pPr>
        <w:pStyle w:val="Brdtekst"/>
        <w:rPr>
          <w:color w:val="0070C0"/>
        </w:rPr>
      </w:pPr>
      <w:r w:rsidRPr="0070449D">
        <w:rPr>
          <w:color w:val="0070C0"/>
        </w:rPr>
        <w:t xml:space="preserve">Ansøgningen om </w:t>
      </w:r>
      <w:r w:rsidRPr="00514C7D">
        <w:rPr>
          <w:color w:val="0070C0"/>
        </w:rPr>
        <w:t>miljøgodkendelse omhandler derfor primært nødstrømsanlægget, samt de aktiviteter, hvor miljøpåvirkningen fra datacenter og nødstrømsanlæg ikke kan teknisk adskilles. Elektricitet til datacentrets drift vil under normale forhold blive leveret fra det overordnede elforsyningsnet.</w:t>
      </w:r>
      <w:r w:rsidR="00564DEC">
        <w:rPr>
          <w:color w:val="0070C0"/>
        </w:rPr>
        <w:t xml:space="preserve"> </w:t>
      </w:r>
      <w:r w:rsidR="002C02D4" w:rsidRPr="00E652AF">
        <w:rPr>
          <w:color w:val="0070C0"/>
        </w:rPr>
        <w:t xml:space="preserve">Nødstrømsanlægget </w:t>
      </w:r>
      <w:r w:rsidR="002C02D4" w:rsidRPr="00514C7D">
        <w:rPr>
          <w:color w:val="0070C0"/>
        </w:rPr>
        <w:t>skal forsyne datacentret med strøm i tilfælde af udfald på elforsyningsnettet</w:t>
      </w:r>
      <w:r w:rsidR="002C02D4">
        <w:rPr>
          <w:color w:val="0070C0"/>
        </w:rPr>
        <w:t xml:space="preserve"> og vil også sættes i drift i forbindelse med</w:t>
      </w:r>
      <w:r w:rsidR="002C02D4" w:rsidRPr="00E652AF">
        <w:rPr>
          <w:color w:val="0070C0"/>
        </w:rPr>
        <w:t xml:space="preserve"> periodisk test</w:t>
      </w:r>
      <w:r w:rsidR="002C02D4">
        <w:rPr>
          <w:color w:val="0070C0"/>
        </w:rPr>
        <w:t xml:space="preserve">. </w:t>
      </w:r>
      <w:r w:rsidR="002C02D4" w:rsidRPr="00E652AF">
        <w:rPr>
          <w:color w:val="0070C0"/>
        </w:rPr>
        <w:t>Disse test vil blive gennemført i dagtimerne.</w:t>
      </w:r>
      <w:r w:rsidR="002C02D4">
        <w:rPr>
          <w:color w:val="0070C0"/>
        </w:rPr>
        <w:t xml:space="preserve"> </w:t>
      </w:r>
      <w:r w:rsidR="00D225DF">
        <w:rPr>
          <w:color w:val="0070C0"/>
        </w:rPr>
        <w:t>Der vil typisk testes en nød</w:t>
      </w:r>
      <w:r w:rsidR="00CB0424">
        <w:rPr>
          <w:color w:val="0070C0"/>
        </w:rPr>
        <w:t xml:space="preserve">generator ad gangen. </w:t>
      </w:r>
      <w:r w:rsidR="00751796">
        <w:rPr>
          <w:color w:val="0070C0"/>
        </w:rPr>
        <w:t xml:space="preserve">De samlede </w:t>
      </w:r>
      <w:r w:rsidR="00B035B6">
        <w:rPr>
          <w:color w:val="0070C0"/>
        </w:rPr>
        <w:t>p</w:t>
      </w:r>
      <w:r w:rsidR="00B035B6" w:rsidRPr="00B035B6">
        <w:rPr>
          <w:color w:val="0070C0"/>
        </w:rPr>
        <w:t>rogramsatte testaktiviteter</w:t>
      </w:r>
      <w:r w:rsidR="00B035B6">
        <w:rPr>
          <w:color w:val="0070C0"/>
        </w:rPr>
        <w:t xml:space="preserve"> udgør i alt </w:t>
      </w:r>
      <w:r w:rsidR="00B035B6" w:rsidRPr="00B035B6">
        <w:rPr>
          <w:color w:val="0070C0"/>
        </w:rPr>
        <w:t>c</w:t>
      </w:r>
      <w:r w:rsidR="00B035B6">
        <w:rPr>
          <w:color w:val="0070C0"/>
        </w:rPr>
        <w:t>irk</w:t>
      </w:r>
      <w:r w:rsidR="00B035B6" w:rsidRPr="00B035B6">
        <w:rPr>
          <w:color w:val="0070C0"/>
        </w:rPr>
        <w:t>a 378 timer om året.</w:t>
      </w:r>
      <w:r w:rsidR="00564DEC">
        <w:rPr>
          <w:color w:val="0070C0"/>
        </w:rPr>
        <w:t xml:space="preserve"> </w:t>
      </w:r>
      <w:r w:rsidR="002C02D4" w:rsidRPr="00514C7D">
        <w:rPr>
          <w:color w:val="0070C0"/>
        </w:rPr>
        <w:t>Omfattende og længerevarende strømafbrydelser er sjældne i Danmark, og sandsynligvis mindre end en gang om året og i fald forventet med en varighed på få timer.</w:t>
      </w:r>
    </w:p>
    <w:p w14:paraId="49BFAAFA" w14:textId="78E18A51" w:rsidR="00313AFA" w:rsidRDefault="00F51C77" w:rsidP="00313AFA">
      <w:pPr>
        <w:pStyle w:val="Brdtekst"/>
        <w:spacing w:after="0"/>
        <w:rPr>
          <w:color w:val="0070C0"/>
        </w:rPr>
      </w:pPr>
      <w:r>
        <w:rPr>
          <w:color w:val="0070C0"/>
        </w:rPr>
        <w:t>Projektet</w:t>
      </w:r>
      <w:r w:rsidR="004F7DAE">
        <w:rPr>
          <w:color w:val="0070C0"/>
        </w:rPr>
        <w:t xml:space="preserve"> omfatter</w:t>
      </w:r>
      <w:r w:rsidRPr="00514C7D">
        <w:rPr>
          <w:color w:val="0070C0"/>
        </w:rPr>
        <w:t xml:space="preserve"> et </w:t>
      </w:r>
      <w:r>
        <w:rPr>
          <w:color w:val="0070C0"/>
        </w:rPr>
        <w:t>data</w:t>
      </w:r>
      <w:r w:rsidRPr="00514C7D">
        <w:rPr>
          <w:color w:val="0070C0"/>
        </w:rPr>
        <w:t xml:space="preserve">center med </w:t>
      </w:r>
      <w:r>
        <w:rPr>
          <w:color w:val="0070C0"/>
        </w:rPr>
        <w:t>server</w:t>
      </w:r>
      <w:r w:rsidRPr="00514C7D">
        <w:rPr>
          <w:color w:val="0070C0"/>
        </w:rPr>
        <w:t xml:space="preserve">haller </w:t>
      </w:r>
      <w:r>
        <w:rPr>
          <w:color w:val="0070C0"/>
        </w:rPr>
        <w:t>og</w:t>
      </w:r>
      <w:r w:rsidRPr="00514C7D">
        <w:rPr>
          <w:color w:val="0070C0"/>
        </w:rPr>
        <w:t xml:space="preserve"> tilhørende nødstrømsanlæg bestående af 21 nødgeneratorer</w:t>
      </w:r>
      <w:r w:rsidR="00BC1D0A">
        <w:rPr>
          <w:color w:val="0070C0"/>
        </w:rPr>
        <w:t xml:space="preserve">. Eksisterende </w:t>
      </w:r>
      <w:r w:rsidR="00541924">
        <w:rPr>
          <w:color w:val="0070C0"/>
        </w:rPr>
        <w:t>bygninger</w:t>
      </w:r>
      <w:r w:rsidR="00726176">
        <w:rPr>
          <w:color w:val="0070C0"/>
        </w:rPr>
        <w:t>,</w:t>
      </w:r>
      <w:r w:rsidR="00726176" w:rsidRPr="00726176">
        <w:rPr>
          <w:color w:val="0070C0"/>
        </w:rPr>
        <w:t xml:space="preserve"> </w:t>
      </w:r>
      <w:r w:rsidR="00726176" w:rsidRPr="003E0FDA">
        <w:rPr>
          <w:color w:val="0070C0"/>
        </w:rPr>
        <w:t>som tidligere har været anvendt til bl.a. lageraktiviteter</w:t>
      </w:r>
      <w:r w:rsidR="00BC1D0A">
        <w:rPr>
          <w:color w:val="0070C0"/>
        </w:rPr>
        <w:t xml:space="preserve"> renoveres</w:t>
      </w:r>
      <w:r w:rsidR="00726176" w:rsidRPr="003E0FDA">
        <w:rPr>
          <w:color w:val="0070C0"/>
        </w:rPr>
        <w:t xml:space="preserve"> </w:t>
      </w:r>
      <w:r w:rsidR="00541924">
        <w:rPr>
          <w:color w:val="0070C0"/>
        </w:rPr>
        <w:t xml:space="preserve">og </w:t>
      </w:r>
      <w:r w:rsidR="00BC1D0A">
        <w:rPr>
          <w:color w:val="0070C0"/>
        </w:rPr>
        <w:t xml:space="preserve">der </w:t>
      </w:r>
      <w:r w:rsidR="004D5023">
        <w:rPr>
          <w:color w:val="0070C0"/>
        </w:rPr>
        <w:t>etabler</w:t>
      </w:r>
      <w:r w:rsidR="00BC1D0A">
        <w:rPr>
          <w:color w:val="0070C0"/>
        </w:rPr>
        <w:t xml:space="preserve">es </w:t>
      </w:r>
      <w:r w:rsidR="0078701A">
        <w:rPr>
          <w:color w:val="0070C0"/>
        </w:rPr>
        <w:t xml:space="preserve">en ny hal og </w:t>
      </w:r>
      <w:r w:rsidR="00541924">
        <w:rPr>
          <w:color w:val="0070C0"/>
        </w:rPr>
        <w:t>ny</w:t>
      </w:r>
      <w:r w:rsidR="004D5023">
        <w:rPr>
          <w:color w:val="0070C0"/>
        </w:rPr>
        <w:t>e</w:t>
      </w:r>
      <w:r w:rsidR="00337E27">
        <w:rPr>
          <w:color w:val="0070C0"/>
        </w:rPr>
        <w:t xml:space="preserve"> tekniske</w:t>
      </w:r>
      <w:r w:rsidR="004D5023">
        <w:rPr>
          <w:color w:val="0070C0"/>
        </w:rPr>
        <w:t xml:space="preserve"> faciliteter</w:t>
      </w:r>
      <w:r w:rsidR="00313AFA">
        <w:rPr>
          <w:color w:val="0070C0"/>
        </w:rPr>
        <w:t>,</w:t>
      </w:r>
      <w:r w:rsidR="004D5023">
        <w:rPr>
          <w:color w:val="0070C0"/>
        </w:rPr>
        <w:t xml:space="preserve"> der </w:t>
      </w:r>
      <w:r w:rsidR="00A23BE0">
        <w:rPr>
          <w:color w:val="0070C0"/>
        </w:rPr>
        <w:t xml:space="preserve">i alt </w:t>
      </w:r>
      <w:r w:rsidR="004D5023">
        <w:rPr>
          <w:color w:val="0070C0"/>
        </w:rPr>
        <w:t xml:space="preserve">dækker et areal op cirka </w:t>
      </w:r>
      <w:r w:rsidR="00A23BE0">
        <w:rPr>
          <w:color w:val="0070C0"/>
        </w:rPr>
        <w:t>1600</w:t>
      </w:r>
      <w:r w:rsidR="00313AFA">
        <w:rPr>
          <w:color w:val="0070C0"/>
        </w:rPr>
        <w:t xml:space="preserve"> m².</w:t>
      </w:r>
    </w:p>
    <w:p w14:paraId="62F7977F" w14:textId="77777777" w:rsidR="0040503B" w:rsidRDefault="0006371A" w:rsidP="00EA17D7">
      <w:pPr>
        <w:pStyle w:val="Brdtekst"/>
        <w:numPr>
          <w:ilvl w:val="0"/>
          <w:numId w:val="13"/>
        </w:numPr>
        <w:spacing w:after="0"/>
        <w:rPr>
          <w:color w:val="0070C0"/>
        </w:rPr>
      </w:pPr>
      <w:r w:rsidRPr="003E0FDA">
        <w:rPr>
          <w:color w:val="0070C0"/>
        </w:rPr>
        <w:t>Datacent</w:t>
      </w:r>
      <w:r w:rsidR="007B4A90">
        <w:rPr>
          <w:color w:val="0070C0"/>
        </w:rPr>
        <w:t>er</w:t>
      </w:r>
      <w:r w:rsidR="0040503B">
        <w:rPr>
          <w:color w:val="0070C0"/>
        </w:rPr>
        <w:t>et</w:t>
      </w:r>
      <w:r w:rsidRPr="003E0FDA">
        <w:rPr>
          <w:color w:val="0070C0"/>
        </w:rPr>
        <w:t xml:space="preserve"> etableres i de eksisterende bygninger på grunden</w:t>
      </w:r>
    </w:p>
    <w:p w14:paraId="35C5C9E8" w14:textId="29FCD156" w:rsidR="005E0C3B" w:rsidRDefault="00970E18" w:rsidP="00EA17D7">
      <w:pPr>
        <w:pStyle w:val="Brdtekst"/>
        <w:numPr>
          <w:ilvl w:val="1"/>
          <w:numId w:val="13"/>
        </w:numPr>
        <w:spacing w:after="0"/>
        <w:rPr>
          <w:color w:val="0070C0"/>
        </w:rPr>
      </w:pPr>
      <w:r w:rsidRPr="003E0FDA">
        <w:rPr>
          <w:color w:val="0070C0"/>
        </w:rPr>
        <w:t>De eksisterende bygninger udgør ca. 7.200 m2 fordelt på fem haller</w:t>
      </w:r>
    </w:p>
    <w:p w14:paraId="16D315F0" w14:textId="56DFCB46" w:rsidR="007B4A90" w:rsidRPr="00D64A25" w:rsidRDefault="003E7F7D" w:rsidP="00EA17D7">
      <w:pPr>
        <w:pStyle w:val="Brdtekst"/>
        <w:numPr>
          <w:ilvl w:val="1"/>
          <w:numId w:val="13"/>
        </w:numPr>
        <w:spacing w:after="0"/>
        <w:rPr>
          <w:color w:val="0070C0"/>
        </w:rPr>
      </w:pPr>
      <w:r w:rsidRPr="00D64A25">
        <w:rPr>
          <w:color w:val="0070C0"/>
        </w:rPr>
        <w:t xml:space="preserve">Hal 1 til 5 renoveres </w:t>
      </w:r>
    </w:p>
    <w:p w14:paraId="206D27A9" w14:textId="0537EF97" w:rsidR="00907CFB" w:rsidRPr="00D64A25" w:rsidRDefault="00907CFB" w:rsidP="00EA17D7">
      <w:pPr>
        <w:pStyle w:val="Brdtekst"/>
        <w:numPr>
          <w:ilvl w:val="1"/>
          <w:numId w:val="13"/>
        </w:numPr>
        <w:spacing w:after="0"/>
        <w:rPr>
          <w:color w:val="0070C0"/>
        </w:rPr>
      </w:pPr>
      <w:r w:rsidRPr="00D64A25">
        <w:rPr>
          <w:color w:val="0070C0"/>
        </w:rPr>
        <w:lastRenderedPageBreak/>
        <w:t xml:space="preserve">Tre af disse haller skal disponeres til opstilling af dataservere og </w:t>
      </w:r>
      <w:r w:rsidR="00F33A88" w:rsidRPr="00D64A25">
        <w:rPr>
          <w:color w:val="0070C0"/>
        </w:rPr>
        <w:t>e</w:t>
      </w:r>
      <w:r w:rsidRPr="00D64A25">
        <w:rPr>
          <w:color w:val="0070C0"/>
        </w:rPr>
        <w:t>n lagerhal til administrationsformål.</w:t>
      </w:r>
    </w:p>
    <w:p w14:paraId="1DD111DF" w14:textId="3619E470" w:rsidR="002871CE" w:rsidRDefault="00D64A25" w:rsidP="00EA17D7">
      <w:pPr>
        <w:pStyle w:val="Brdtekst"/>
        <w:numPr>
          <w:ilvl w:val="0"/>
          <w:numId w:val="13"/>
        </w:numPr>
        <w:spacing w:after="0"/>
        <w:rPr>
          <w:color w:val="0070C0"/>
        </w:rPr>
      </w:pPr>
      <w:r w:rsidRPr="00D64A25">
        <w:rPr>
          <w:color w:val="0070C0"/>
        </w:rPr>
        <w:t>Mod nord etableres en ny tilbygning (hal 6) på c</w:t>
      </w:r>
      <w:r w:rsidR="00406083">
        <w:rPr>
          <w:color w:val="0070C0"/>
        </w:rPr>
        <w:t>irk</w:t>
      </w:r>
      <w:r w:rsidRPr="00D64A25">
        <w:rPr>
          <w:color w:val="0070C0"/>
        </w:rPr>
        <w:t xml:space="preserve">a 600 m2 </w:t>
      </w:r>
      <w:r w:rsidR="00F6372E" w:rsidRPr="00607A50">
        <w:rPr>
          <w:color w:val="0070C0"/>
        </w:rPr>
        <w:t>til disponering af yderligere datahal</w:t>
      </w:r>
      <w:r w:rsidR="00F6372E">
        <w:rPr>
          <w:color w:val="0070C0"/>
        </w:rPr>
        <w:t xml:space="preserve"> </w:t>
      </w:r>
      <w:r w:rsidR="00F6372E" w:rsidRPr="00607A50">
        <w:rPr>
          <w:color w:val="0070C0"/>
        </w:rPr>
        <w:t>som en option i fremtiden.</w:t>
      </w:r>
    </w:p>
    <w:p w14:paraId="52346449" w14:textId="60888138" w:rsidR="000C0BD2" w:rsidRDefault="002871CE" w:rsidP="00EA17D7">
      <w:pPr>
        <w:pStyle w:val="Brdtekst"/>
        <w:numPr>
          <w:ilvl w:val="0"/>
          <w:numId w:val="13"/>
        </w:numPr>
        <w:spacing w:after="0"/>
        <w:rPr>
          <w:color w:val="0070C0"/>
        </w:rPr>
      </w:pPr>
      <w:r>
        <w:rPr>
          <w:color w:val="0070C0"/>
        </w:rPr>
        <w:t xml:space="preserve">Mod nord etableres </w:t>
      </w:r>
      <w:r w:rsidR="008F7823">
        <w:rPr>
          <w:color w:val="0070C0"/>
        </w:rPr>
        <w:t xml:space="preserve">et </w:t>
      </w:r>
      <w:r w:rsidR="008F7823" w:rsidRPr="008F7823">
        <w:rPr>
          <w:color w:val="0070C0"/>
        </w:rPr>
        <w:t>Transformeranlæg (for konvertering af 50 kV til 20 kV) – indeholdende 2 transformerer</w:t>
      </w:r>
    </w:p>
    <w:p w14:paraId="60671FE8" w14:textId="77777777" w:rsidR="00BF02B1" w:rsidRDefault="00B334E6" w:rsidP="00EA17D7">
      <w:pPr>
        <w:pStyle w:val="Brdtekst"/>
        <w:numPr>
          <w:ilvl w:val="0"/>
          <w:numId w:val="13"/>
        </w:numPr>
        <w:spacing w:after="0"/>
        <w:rPr>
          <w:color w:val="0070C0"/>
        </w:rPr>
      </w:pPr>
      <w:r>
        <w:rPr>
          <w:color w:val="0070C0"/>
        </w:rPr>
        <w:t>Mod øst etableres</w:t>
      </w:r>
      <w:r w:rsidR="0006371A" w:rsidRPr="003E0FDA">
        <w:rPr>
          <w:color w:val="0070C0"/>
        </w:rPr>
        <w:t xml:space="preserve"> en ny teknikgård </w:t>
      </w:r>
      <w:r>
        <w:rPr>
          <w:color w:val="0070C0"/>
        </w:rPr>
        <w:t xml:space="preserve">med </w:t>
      </w:r>
    </w:p>
    <w:p w14:paraId="286B5CBC" w14:textId="0D6F40BA" w:rsidR="00665C44" w:rsidRDefault="00E727B3" w:rsidP="00EA17D7">
      <w:pPr>
        <w:pStyle w:val="Brdtekst"/>
        <w:numPr>
          <w:ilvl w:val="1"/>
          <w:numId w:val="13"/>
        </w:numPr>
        <w:spacing w:after="0"/>
        <w:rPr>
          <w:color w:val="0070C0"/>
        </w:rPr>
      </w:pPr>
      <w:r w:rsidRPr="00665C44">
        <w:rPr>
          <w:color w:val="0070C0"/>
        </w:rPr>
        <w:t>Nødstrømsgeneratorer, 21 stk., hver med en effekt på 2,2 MWe med 400V output. Hver nødstrømsgenerator er placeret i en containerløsning, som er placeret oven</w:t>
      </w:r>
      <w:r w:rsidR="001E4BCF">
        <w:rPr>
          <w:color w:val="0070C0"/>
        </w:rPr>
        <w:t xml:space="preserve"> </w:t>
      </w:r>
      <w:r w:rsidRPr="00665C44">
        <w:rPr>
          <w:color w:val="0070C0"/>
        </w:rPr>
        <w:t xml:space="preserve">på en tilhørende olietank </w:t>
      </w:r>
    </w:p>
    <w:p w14:paraId="68068968" w14:textId="0012DBE4" w:rsidR="00E8223C" w:rsidRDefault="00205EA3" w:rsidP="00EA17D7">
      <w:pPr>
        <w:pStyle w:val="Brdtekst"/>
        <w:numPr>
          <w:ilvl w:val="2"/>
          <w:numId w:val="13"/>
        </w:numPr>
        <w:spacing w:after="0"/>
        <w:rPr>
          <w:color w:val="0070C0"/>
        </w:rPr>
      </w:pPr>
      <w:r w:rsidRPr="00665C44">
        <w:rPr>
          <w:color w:val="0070C0"/>
        </w:rPr>
        <w:t>Hver af de 21 stk. dobbeltvæggede olietanke rummer 25 m3 (belly tanks). Hver belly tank i containerløsningen er dedikeret til den enkelte nødstrømsgenerator, som står oven</w:t>
      </w:r>
      <w:r w:rsidR="001E4BCF">
        <w:rPr>
          <w:color w:val="0070C0"/>
        </w:rPr>
        <w:t xml:space="preserve"> </w:t>
      </w:r>
      <w:r w:rsidRPr="00665C44">
        <w:rPr>
          <w:color w:val="0070C0"/>
        </w:rPr>
        <w:t>på tanken. Tankene er grupperet som 5x4 tanke i et bassin, dog +1 i den femte (se figur 2). Bassinerne kan hver især som minimum tilbageholde volumenet af én fuld tank + 10 %</w:t>
      </w:r>
    </w:p>
    <w:p w14:paraId="7B822CF6" w14:textId="441594F7" w:rsidR="00953342" w:rsidRPr="00157843" w:rsidRDefault="00953342" w:rsidP="00EA17D7">
      <w:pPr>
        <w:pStyle w:val="Brdtekst"/>
        <w:numPr>
          <w:ilvl w:val="2"/>
          <w:numId w:val="13"/>
        </w:numPr>
        <w:spacing w:after="0"/>
        <w:rPr>
          <w:color w:val="0070C0"/>
        </w:rPr>
      </w:pPr>
      <w:r w:rsidRPr="00953342">
        <w:rPr>
          <w:color w:val="0070C0"/>
        </w:rPr>
        <w:t>Påfyldningsstationer (5 stk.), hvor tankbiler holder i forbindelse med påfyldning af diesel- olie på tankene, er etableret langs generatorsættene. Via en</w:t>
      </w:r>
      <w:r w:rsidR="00D225DF">
        <w:rPr>
          <w:color w:val="0070C0"/>
        </w:rPr>
        <w:t xml:space="preserve"> manifold kan hver påfyldnings</w:t>
      </w:r>
      <w:r w:rsidRPr="00953342">
        <w:rPr>
          <w:color w:val="0070C0"/>
        </w:rPr>
        <w:t>station forsyne hver enkelt tank (gælder for de 4 tanke samlet i et bassin)</w:t>
      </w:r>
    </w:p>
    <w:p w14:paraId="012A0E96" w14:textId="41B56C4B" w:rsidR="0016544C" w:rsidRDefault="0016544C" w:rsidP="00EA17D7">
      <w:pPr>
        <w:pStyle w:val="Brdtekst"/>
        <w:numPr>
          <w:ilvl w:val="2"/>
          <w:numId w:val="13"/>
        </w:numPr>
        <w:spacing w:after="0"/>
        <w:rPr>
          <w:color w:val="0070C0"/>
        </w:rPr>
      </w:pPr>
      <w:r>
        <w:rPr>
          <w:color w:val="0070C0"/>
        </w:rPr>
        <w:t xml:space="preserve">Der </w:t>
      </w:r>
      <w:r w:rsidRPr="008C7F29">
        <w:rPr>
          <w:color w:val="0070C0"/>
        </w:rPr>
        <w:t>etablere</w:t>
      </w:r>
      <w:r>
        <w:rPr>
          <w:color w:val="0070C0"/>
        </w:rPr>
        <w:t>s</w:t>
      </w:r>
      <w:r w:rsidRPr="008C7F29">
        <w:rPr>
          <w:color w:val="0070C0"/>
        </w:rPr>
        <w:t xml:space="preserve"> lyddæmpede skorstene (5 stk.) som vil være </w:t>
      </w:r>
      <w:r>
        <w:rPr>
          <w:color w:val="0070C0"/>
        </w:rPr>
        <w:t>højst</w:t>
      </w:r>
      <w:r w:rsidRPr="008C7F29">
        <w:rPr>
          <w:color w:val="0070C0"/>
        </w:rPr>
        <w:t xml:space="preserve"> 22 m høje</w:t>
      </w:r>
    </w:p>
    <w:p w14:paraId="3AE6D853" w14:textId="0FB27E03" w:rsidR="003677A9" w:rsidRPr="003A0972" w:rsidRDefault="003677A9" w:rsidP="00EA17D7">
      <w:pPr>
        <w:pStyle w:val="Brdtekst"/>
        <w:numPr>
          <w:ilvl w:val="1"/>
          <w:numId w:val="13"/>
        </w:numPr>
        <w:spacing w:after="0"/>
        <w:rPr>
          <w:color w:val="0070C0"/>
        </w:rPr>
      </w:pPr>
      <w:r w:rsidRPr="003A0972">
        <w:rPr>
          <w:color w:val="0070C0"/>
        </w:rPr>
        <w:t>Power pods (elektriske moduler), 21 stk. integrerede kompakte containerløsninger som indeholder en række elektriske komponenter (bl.a. transformere, UPS-anlæg, batterier, brandslukningsanlæg mv.), disse forsyner hver ét kølemodul.</w:t>
      </w:r>
    </w:p>
    <w:p w14:paraId="0F5C054B" w14:textId="0F1FACD5" w:rsidR="007052D4" w:rsidRPr="003A0972" w:rsidRDefault="003F4EC4" w:rsidP="00EA17D7">
      <w:pPr>
        <w:pStyle w:val="Brdtekst"/>
        <w:numPr>
          <w:ilvl w:val="1"/>
          <w:numId w:val="13"/>
        </w:numPr>
        <w:spacing w:after="0"/>
        <w:rPr>
          <w:color w:val="0070C0"/>
        </w:rPr>
      </w:pPr>
      <w:r w:rsidRPr="003A0972">
        <w:rPr>
          <w:color w:val="0070C0"/>
        </w:rPr>
        <w:t>Køleanlæg, 21 stk., som etableres på en ny overdækket stålkonstruktion, så de er hævet over ovennævnte elektriske containermoduler.</w:t>
      </w:r>
    </w:p>
    <w:p w14:paraId="4328A730" w14:textId="6E8A75C5" w:rsidR="00A30720" w:rsidRDefault="00356EF2" w:rsidP="00EA17D7">
      <w:pPr>
        <w:pStyle w:val="Brdtekst"/>
        <w:numPr>
          <w:ilvl w:val="1"/>
          <w:numId w:val="13"/>
        </w:numPr>
        <w:spacing w:after="0"/>
        <w:rPr>
          <w:color w:val="0070C0"/>
        </w:rPr>
      </w:pPr>
      <w:r>
        <w:rPr>
          <w:color w:val="0070C0"/>
        </w:rPr>
        <w:t>H</w:t>
      </w:r>
      <w:r w:rsidRPr="00E97A6B">
        <w:rPr>
          <w:color w:val="0070C0"/>
        </w:rPr>
        <w:t>ele teknikgården med transformer</w:t>
      </w:r>
      <w:r>
        <w:rPr>
          <w:color w:val="0070C0"/>
        </w:rPr>
        <w:t xml:space="preserve"> og </w:t>
      </w:r>
      <w:r w:rsidRPr="00E97A6B">
        <w:rPr>
          <w:color w:val="0070C0"/>
        </w:rPr>
        <w:t>power pods vil blive etableret bag en ca. 5,4</w:t>
      </w:r>
      <w:r w:rsidR="00174422">
        <w:rPr>
          <w:color w:val="0070C0"/>
        </w:rPr>
        <w:t xml:space="preserve"> </w:t>
      </w:r>
      <w:r w:rsidRPr="00E97A6B">
        <w:rPr>
          <w:color w:val="0070C0"/>
        </w:rPr>
        <w:t>m</w:t>
      </w:r>
      <w:r w:rsidR="00174422">
        <w:rPr>
          <w:color w:val="0070C0"/>
        </w:rPr>
        <w:t>eter</w:t>
      </w:r>
      <w:r w:rsidRPr="00E97A6B">
        <w:rPr>
          <w:color w:val="0070C0"/>
        </w:rPr>
        <w:t xml:space="preserve"> høj teknisk inddækning, der også omkranser de øvrige udendørs placerede anlægsdele. Kølemoduler og generatorer påtænkes afskærmet for indsyn og støjudsendelse til omgivelserne</w:t>
      </w:r>
    </w:p>
    <w:p w14:paraId="011572E4" w14:textId="6206FE49" w:rsidR="00537149" w:rsidRPr="00B41693" w:rsidRDefault="00537149" w:rsidP="00EA17D7">
      <w:pPr>
        <w:pStyle w:val="Brdtekst"/>
        <w:numPr>
          <w:ilvl w:val="0"/>
          <w:numId w:val="13"/>
        </w:numPr>
        <w:spacing w:before="1" w:after="0" w:line="249" w:lineRule="auto"/>
        <w:ind w:right="184"/>
        <w:rPr>
          <w:color w:val="0070C0"/>
        </w:rPr>
      </w:pPr>
      <w:r w:rsidRPr="00537149">
        <w:rPr>
          <w:color w:val="0070C0"/>
        </w:rPr>
        <w:t>Ventilationsanlæg etableres på tag, ét på administrationsbygningen og ét til alle datahallerne</w:t>
      </w:r>
      <w:r w:rsidR="00D66EEF">
        <w:rPr>
          <w:color w:val="0070C0"/>
        </w:rPr>
        <w:t xml:space="preserve">. </w:t>
      </w:r>
      <w:r w:rsidR="00B41693">
        <w:rPr>
          <w:color w:val="0070C0"/>
        </w:rPr>
        <w:t>Ventilationsanlæg</w:t>
      </w:r>
      <w:r w:rsidR="00D66EEF" w:rsidRPr="006D6819">
        <w:rPr>
          <w:color w:val="0070C0"/>
        </w:rPr>
        <w:t xml:space="preserve"> etableres med inddækning for støjafskærmning.</w:t>
      </w:r>
    </w:p>
    <w:p w14:paraId="20E1D435" w14:textId="77777777" w:rsidR="003C7075" w:rsidRPr="003C7075" w:rsidRDefault="003C7075" w:rsidP="00EA17D7">
      <w:pPr>
        <w:pStyle w:val="Brdtekst"/>
        <w:numPr>
          <w:ilvl w:val="0"/>
          <w:numId w:val="13"/>
        </w:numPr>
        <w:spacing w:before="1" w:after="0" w:line="249" w:lineRule="auto"/>
        <w:ind w:right="184"/>
        <w:rPr>
          <w:color w:val="0070C0"/>
        </w:rPr>
      </w:pPr>
      <w:r w:rsidRPr="003C7075">
        <w:rPr>
          <w:color w:val="0070C0"/>
        </w:rPr>
        <w:t>Befæstede arealer (veje, p-plads og læsseareal/teknikgård) udvides og vil opnå et samlet areal på ca. 12.009 m²</w:t>
      </w:r>
    </w:p>
    <w:p w14:paraId="0F4361A4" w14:textId="1E7A4DD5" w:rsidR="000C6F7F" w:rsidRPr="003C7075" w:rsidRDefault="000C6F7F" w:rsidP="00EA17D7">
      <w:pPr>
        <w:pStyle w:val="Brdtekst"/>
        <w:numPr>
          <w:ilvl w:val="0"/>
          <w:numId w:val="13"/>
        </w:numPr>
        <w:spacing w:before="1" w:after="0" w:line="249" w:lineRule="auto"/>
        <w:ind w:right="184"/>
        <w:rPr>
          <w:color w:val="0070C0"/>
        </w:rPr>
      </w:pPr>
      <w:r w:rsidRPr="003C7075">
        <w:rPr>
          <w:color w:val="0070C0"/>
        </w:rPr>
        <w:t>Ejendommen vil blive indhegnet med et 2,5m højt trådhegn med aflåselige porte og der etableres portvagt ved indkørsel til og fra området.</w:t>
      </w:r>
    </w:p>
    <w:p w14:paraId="16B2B9AB" w14:textId="294F4807" w:rsidR="00EF31FB" w:rsidRDefault="00EF31FB" w:rsidP="00EA17D7">
      <w:pPr>
        <w:pStyle w:val="Brdtekst"/>
        <w:numPr>
          <w:ilvl w:val="0"/>
          <w:numId w:val="13"/>
        </w:numPr>
        <w:spacing w:after="0"/>
        <w:rPr>
          <w:color w:val="0070C0"/>
        </w:rPr>
      </w:pPr>
      <w:r w:rsidRPr="00EF31FB">
        <w:rPr>
          <w:color w:val="0070C0"/>
        </w:rPr>
        <w:t>Bygningsmassens samlede volumen vil ved fuld udbygning udgøre; 63.126 m³</w:t>
      </w:r>
    </w:p>
    <w:p w14:paraId="34629BD5" w14:textId="521909C8" w:rsidR="00A82B36" w:rsidRDefault="00A82B36" w:rsidP="00EA17D7">
      <w:pPr>
        <w:pStyle w:val="Brdtekst"/>
        <w:numPr>
          <w:ilvl w:val="0"/>
          <w:numId w:val="13"/>
        </w:numPr>
        <w:spacing w:after="0"/>
        <w:rPr>
          <w:color w:val="0070C0"/>
        </w:rPr>
      </w:pPr>
      <w:r w:rsidRPr="00E57E85">
        <w:rPr>
          <w:color w:val="0070C0"/>
        </w:rPr>
        <w:t>Ved fuld udbygning vil bebyggelsen udgøre i alt 9.700 m</w:t>
      </w:r>
      <w:r w:rsidRPr="00D225DF">
        <w:rPr>
          <w:color w:val="0070C0"/>
          <w:vertAlign w:val="superscript"/>
        </w:rPr>
        <w:t>2</w:t>
      </w:r>
      <w:r w:rsidRPr="00E57E85">
        <w:rPr>
          <w:color w:val="0070C0"/>
        </w:rPr>
        <w:t xml:space="preserve"> med en maksimal bygningshøjde på 8,45 meter. Grunden har et samlet areal på ca. 26.748 m</w:t>
      </w:r>
      <w:r w:rsidRPr="00D225DF">
        <w:rPr>
          <w:color w:val="0070C0"/>
          <w:vertAlign w:val="superscript"/>
        </w:rPr>
        <w:t>2</w:t>
      </w:r>
      <w:r w:rsidRPr="00E57E85">
        <w:rPr>
          <w:color w:val="0070C0"/>
        </w:rPr>
        <w:t>.</w:t>
      </w:r>
    </w:p>
    <w:p w14:paraId="7E070FE5" w14:textId="77777777" w:rsidR="002A522E" w:rsidRPr="00B41693" w:rsidRDefault="002A522E" w:rsidP="00B41693">
      <w:pPr>
        <w:pStyle w:val="Brdtekst"/>
        <w:spacing w:after="0"/>
        <w:ind w:left="720"/>
        <w:rPr>
          <w:color w:val="0070C0"/>
        </w:rPr>
      </w:pPr>
    </w:p>
    <w:p w14:paraId="71C380DB" w14:textId="50D4EC65" w:rsidR="00F349C4" w:rsidRDefault="002A522E" w:rsidP="00F349C4">
      <w:pPr>
        <w:pStyle w:val="Brdtekst"/>
        <w:spacing w:after="0"/>
        <w:rPr>
          <w:color w:val="0070C0"/>
        </w:rPr>
      </w:pPr>
      <w:r w:rsidRPr="008E2584">
        <w:rPr>
          <w:color w:val="0070C0"/>
        </w:rPr>
        <w:t xml:space="preserve">Der foretages ændringer på de eksisterende bygninger i form at ændringer af etagedæk mv. Således bevares bygningen ydermure, dog vil facaderne få nyt </w:t>
      </w:r>
      <w:r w:rsidRPr="008E2584">
        <w:rPr>
          <w:color w:val="0070C0"/>
        </w:rPr>
        <w:lastRenderedPageBreak/>
        <w:t>udtryk samt mindre udvidelser således at facaderne flugter langs bygningen. Indvendigt strippes bygningen for installationer (elinstallationer, fjernvarmerør, ventilation, afløb afblændes, etc.)</w:t>
      </w:r>
    </w:p>
    <w:p w14:paraId="25B2C918" w14:textId="77777777" w:rsidR="002A522E" w:rsidRDefault="002A522E" w:rsidP="00F349C4">
      <w:pPr>
        <w:pStyle w:val="Brdtekst"/>
        <w:spacing w:after="0"/>
        <w:rPr>
          <w:color w:val="0070C0"/>
        </w:rPr>
      </w:pPr>
    </w:p>
    <w:p w14:paraId="60496A4D" w14:textId="7CAAE397" w:rsidR="00A82B36" w:rsidRDefault="00A82B36" w:rsidP="00F349C4">
      <w:pPr>
        <w:pStyle w:val="Brdtekst"/>
        <w:spacing w:after="0"/>
        <w:rPr>
          <w:color w:val="0070C0"/>
        </w:rPr>
      </w:pPr>
      <w:r w:rsidRPr="009478F1">
        <w:rPr>
          <w:color w:val="0070C0"/>
        </w:rPr>
        <w:t xml:space="preserve">Herudover planlægges en del af hal 1 og 2 (ca. 750 m2) disponeret til energiselskabet </w:t>
      </w:r>
      <w:r w:rsidR="009478F1" w:rsidRPr="009478F1">
        <w:rPr>
          <w:color w:val="0070C0"/>
        </w:rPr>
        <w:t xml:space="preserve">I/S </w:t>
      </w:r>
      <w:r w:rsidRPr="009478F1">
        <w:rPr>
          <w:color w:val="0070C0"/>
        </w:rPr>
        <w:t xml:space="preserve">Vestforbrænding, som ønsker at etablere et anlæg for genvinding af overskudsvarme fra datahallerne. I forbindelse med etableringen af </w:t>
      </w:r>
      <w:r w:rsidR="009478F1" w:rsidRPr="009478F1">
        <w:rPr>
          <w:color w:val="0070C0"/>
        </w:rPr>
        <w:t xml:space="preserve">I/S </w:t>
      </w:r>
      <w:r w:rsidR="00D41673">
        <w:rPr>
          <w:color w:val="0070C0"/>
        </w:rPr>
        <w:t>Vestforbrænding</w:t>
      </w:r>
      <w:r w:rsidR="00D41673" w:rsidRPr="009478F1">
        <w:rPr>
          <w:color w:val="0070C0"/>
        </w:rPr>
        <w:t>’s</w:t>
      </w:r>
      <w:r w:rsidRPr="009478F1">
        <w:rPr>
          <w:color w:val="0070C0"/>
        </w:rPr>
        <w:t xml:space="preserve"> aktiviteter, vil bygherre stille et råhus til rådighed. Efterfølgende er</w:t>
      </w:r>
      <w:r w:rsidR="009478F1" w:rsidRPr="009478F1">
        <w:rPr>
          <w:color w:val="0070C0"/>
        </w:rPr>
        <w:t xml:space="preserve"> I/S</w:t>
      </w:r>
      <w:r w:rsidRPr="009478F1">
        <w:rPr>
          <w:color w:val="0070C0"/>
        </w:rPr>
        <w:t xml:space="preserve"> Vestforbrænding selv ansvarlige for at ansøge om nødvendige tilladelser.</w:t>
      </w:r>
    </w:p>
    <w:p w14:paraId="3D012568" w14:textId="77777777" w:rsidR="00F349C4" w:rsidRPr="00A82B36" w:rsidRDefault="00F349C4" w:rsidP="00F349C4">
      <w:pPr>
        <w:pStyle w:val="Brdtekst"/>
        <w:spacing w:after="0"/>
        <w:rPr>
          <w:color w:val="0070C0"/>
        </w:rPr>
      </w:pPr>
    </w:p>
    <w:p w14:paraId="37BA881A" w14:textId="77777777" w:rsidR="0013067B" w:rsidRPr="00E57E85" w:rsidRDefault="0013067B" w:rsidP="0013067B">
      <w:pPr>
        <w:pStyle w:val="Brdtekst"/>
        <w:spacing w:after="0"/>
        <w:rPr>
          <w:color w:val="0070C0"/>
        </w:rPr>
      </w:pPr>
      <w:r w:rsidRPr="00E57E85">
        <w:rPr>
          <w:color w:val="0070C0"/>
        </w:rPr>
        <w:t xml:space="preserve">Projektet planlægges udført i følgende etaper: </w:t>
      </w:r>
    </w:p>
    <w:p w14:paraId="4F462A0E" w14:textId="77777777" w:rsidR="00B95027" w:rsidRDefault="008A7C70" w:rsidP="008A7C70">
      <w:pPr>
        <w:pStyle w:val="Brdtekst"/>
        <w:numPr>
          <w:ilvl w:val="0"/>
          <w:numId w:val="12"/>
        </w:numPr>
        <w:spacing w:after="0"/>
        <w:rPr>
          <w:color w:val="0070C0"/>
        </w:rPr>
      </w:pPr>
      <w:r w:rsidRPr="00556282">
        <w:rPr>
          <w:color w:val="0070C0"/>
        </w:rPr>
        <w:t xml:space="preserve">Etape 1: Q2-2024 – Q2-2025 (1 datahal, 7 generatorer, 7 power pods, </w:t>
      </w:r>
    </w:p>
    <w:p w14:paraId="48678CFC" w14:textId="55483C82" w:rsidR="008A7C70" w:rsidRPr="00556282" w:rsidRDefault="008A7C70" w:rsidP="00B95027">
      <w:pPr>
        <w:pStyle w:val="Brdtekst"/>
        <w:spacing w:after="0"/>
        <w:ind w:left="720"/>
        <w:rPr>
          <w:color w:val="0070C0"/>
        </w:rPr>
      </w:pPr>
      <w:r w:rsidRPr="00556282">
        <w:rPr>
          <w:color w:val="0070C0"/>
        </w:rPr>
        <w:t>7 kølere og 2 transformer</w:t>
      </w:r>
      <w:r w:rsidR="00B95027">
        <w:rPr>
          <w:color w:val="0070C0"/>
        </w:rPr>
        <w:t>e</w:t>
      </w:r>
      <w:r w:rsidRPr="00556282">
        <w:rPr>
          <w:color w:val="0070C0"/>
        </w:rPr>
        <w:t xml:space="preserve">) </w:t>
      </w:r>
    </w:p>
    <w:p w14:paraId="47987A0F" w14:textId="144A3706" w:rsidR="008A7C70" w:rsidRPr="00556282" w:rsidRDefault="008A7C70" w:rsidP="008A7C70">
      <w:pPr>
        <w:pStyle w:val="Brdtekst"/>
        <w:numPr>
          <w:ilvl w:val="0"/>
          <w:numId w:val="12"/>
        </w:numPr>
        <w:spacing w:after="0"/>
        <w:rPr>
          <w:color w:val="0070C0"/>
        </w:rPr>
      </w:pPr>
      <w:r w:rsidRPr="00556282">
        <w:rPr>
          <w:color w:val="0070C0"/>
        </w:rPr>
        <w:t xml:space="preserve">Etape 2: Q3-2024 – Q1-2026 (1 datahal, 7 generatorer, 7 power pods, og 7 kølere) </w:t>
      </w:r>
    </w:p>
    <w:p w14:paraId="357DD24E" w14:textId="62A54C01" w:rsidR="0013067B" w:rsidRPr="008A7C70" w:rsidRDefault="008A7C70" w:rsidP="008A7C70">
      <w:pPr>
        <w:pStyle w:val="Brdtekst"/>
        <w:numPr>
          <w:ilvl w:val="0"/>
          <w:numId w:val="12"/>
        </w:numPr>
        <w:spacing w:after="0"/>
        <w:rPr>
          <w:color w:val="0070C0"/>
        </w:rPr>
      </w:pPr>
      <w:r w:rsidRPr="00556282">
        <w:rPr>
          <w:color w:val="0070C0"/>
        </w:rPr>
        <w:t>Etape 3: Q1-2026 – Q2-2026 (1 datahal, 7 generatorer, 7 power pods, og 7 kølere)</w:t>
      </w:r>
    </w:p>
    <w:p w14:paraId="36F9D1C7" w14:textId="77777777" w:rsidR="0013067B" w:rsidRPr="009B2F3B" w:rsidRDefault="0013067B" w:rsidP="0013067B">
      <w:pPr>
        <w:pStyle w:val="Brdtekst"/>
        <w:spacing w:after="0"/>
        <w:rPr>
          <w:color w:val="0070C0"/>
        </w:rPr>
      </w:pPr>
    </w:p>
    <w:p w14:paraId="2DEFB43F" w14:textId="77777777" w:rsidR="004A4516" w:rsidRDefault="009B2F3B" w:rsidP="00721952">
      <w:pPr>
        <w:pStyle w:val="Brdtekst"/>
        <w:rPr>
          <w:color w:val="0070C0"/>
        </w:rPr>
      </w:pPr>
      <w:r w:rsidRPr="009B2F3B">
        <w:rPr>
          <w:color w:val="0070C0"/>
        </w:rPr>
        <w:t xml:space="preserve">Virksomheden er VVM-screenet af Ballerup Kommune </w:t>
      </w:r>
      <w:r w:rsidR="00EB35CB">
        <w:rPr>
          <w:color w:val="0070C0"/>
        </w:rPr>
        <w:t xml:space="preserve">som har </w:t>
      </w:r>
      <w:r w:rsidRPr="009B2F3B">
        <w:rPr>
          <w:color w:val="0070C0"/>
        </w:rPr>
        <w:t xml:space="preserve">vurderet </w:t>
      </w:r>
      <w:r w:rsidR="006B757A">
        <w:rPr>
          <w:color w:val="0070C0"/>
        </w:rPr>
        <w:t xml:space="preserve">at der </w:t>
      </w:r>
      <w:r w:rsidRPr="009B2F3B">
        <w:rPr>
          <w:color w:val="0070C0"/>
        </w:rPr>
        <w:t>ikke kræve</w:t>
      </w:r>
      <w:r w:rsidR="006B757A">
        <w:rPr>
          <w:color w:val="0070C0"/>
        </w:rPr>
        <w:t>s</w:t>
      </w:r>
      <w:r w:rsidRPr="009B2F3B">
        <w:rPr>
          <w:color w:val="0070C0"/>
        </w:rPr>
        <w:t xml:space="preserve"> en fuld V</w:t>
      </w:r>
      <w:r w:rsidRPr="005E13AF">
        <w:rPr>
          <w:color w:val="0070C0"/>
        </w:rPr>
        <w:t>VM-redegørelse. Afgørelse hertil er meddelt af Ballerup Kommune 27. september 2023 (sags id.: 09.02.04-P19-8-23)</w:t>
      </w:r>
      <w:r>
        <w:rPr>
          <w:color w:val="0070C0"/>
        </w:rPr>
        <w:t>.</w:t>
      </w:r>
    </w:p>
    <w:p w14:paraId="65388E6D" w14:textId="780F18B4" w:rsidR="008657BD" w:rsidRPr="004A4516" w:rsidRDefault="004A4516" w:rsidP="00721952">
      <w:pPr>
        <w:pStyle w:val="Brdtekst"/>
        <w:rPr>
          <w:color w:val="0070C0"/>
        </w:rPr>
      </w:pPr>
      <w:r w:rsidRPr="004A4516">
        <w:rPr>
          <w:color w:val="0070C0"/>
        </w:rPr>
        <w:t>I</w:t>
      </w:r>
      <w:r w:rsidR="001961C3" w:rsidRPr="004A4516">
        <w:rPr>
          <w:color w:val="0070C0"/>
        </w:rPr>
        <w:t>driftsætning af Etape 1</w:t>
      </w:r>
      <w:r w:rsidRPr="004A4516">
        <w:rPr>
          <w:color w:val="0070C0"/>
        </w:rPr>
        <w:t xml:space="preserve"> forventes </w:t>
      </w:r>
      <w:r w:rsidR="001961C3" w:rsidRPr="004A4516">
        <w:rPr>
          <w:color w:val="0070C0"/>
        </w:rPr>
        <w:t>omkring Q</w:t>
      </w:r>
      <w:r w:rsidR="008A7C70">
        <w:rPr>
          <w:color w:val="0070C0"/>
        </w:rPr>
        <w:t>2</w:t>
      </w:r>
      <w:r w:rsidR="001961C3" w:rsidRPr="004A4516">
        <w:rPr>
          <w:color w:val="0070C0"/>
        </w:rPr>
        <w:t>-2025.</w:t>
      </w:r>
    </w:p>
    <w:p w14:paraId="06642A74" w14:textId="77777777" w:rsidR="000B426D" w:rsidRPr="007D5EB0" w:rsidRDefault="004C170F" w:rsidP="004C170F">
      <w:pPr>
        <w:pStyle w:val="Brdtekst"/>
        <w:rPr>
          <w:color w:val="0070C0"/>
        </w:rPr>
      </w:pPr>
      <w:r w:rsidRPr="00057A1D">
        <w:rPr>
          <w:color w:val="0070C0"/>
        </w:rPr>
        <w:t xml:space="preserve">Ansøgningsmaterialet </w:t>
      </w:r>
      <w:r w:rsidR="005C6F1B" w:rsidRPr="00057A1D">
        <w:rPr>
          <w:color w:val="0070C0"/>
        </w:rPr>
        <w:t xml:space="preserve">kan ses i </w:t>
      </w:r>
      <w:r w:rsidR="005C6F1B" w:rsidRPr="007D5EB0">
        <w:rPr>
          <w:color w:val="0070C0"/>
        </w:rPr>
        <w:t>bilag A.</w:t>
      </w:r>
    </w:p>
    <w:p w14:paraId="4BBD5FDC" w14:textId="77777777" w:rsidR="00860F5A" w:rsidRDefault="00860F5A" w:rsidP="00860F5A">
      <w:pPr>
        <w:pStyle w:val="Overskrift1"/>
      </w:pPr>
      <w:bookmarkStart w:id="2" w:name="_Toc182912262"/>
      <w:r>
        <w:t>Myndighed</w:t>
      </w:r>
      <w:bookmarkEnd w:id="2"/>
    </w:p>
    <w:p w14:paraId="3B134BD8" w14:textId="77777777" w:rsidR="00860F5A" w:rsidRPr="00860F5A" w:rsidRDefault="008A0596" w:rsidP="00860F5A">
      <w:pPr>
        <w:pStyle w:val="Brdtekst"/>
      </w:pPr>
      <w:r w:rsidRPr="00057A1D">
        <w:rPr>
          <w:color w:val="0070C0"/>
        </w:rPr>
        <w:t>Ballerup Kommune er godkendelses- og tilsynsmyndighed for de aktiviteter, som denne godkendelse omfatter.</w:t>
      </w:r>
    </w:p>
    <w:p w14:paraId="6E517DE6" w14:textId="77777777" w:rsidR="005C6F1B" w:rsidRDefault="00082E88" w:rsidP="00082E88">
      <w:pPr>
        <w:pStyle w:val="Overskrift1"/>
      </w:pPr>
      <w:bookmarkStart w:id="3" w:name="_Toc182912263"/>
      <w:r>
        <w:t>Afgørelse og vilkår</w:t>
      </w:r>
      <w:bookmarkEnd w:id="3"/>
    </w:p>
    <w:p w14:paraId="5ECF5AA6" w14:textId="38CD3E19" w:rsidR="00665BB6" w:rsidRPr="00BE695D" w:rsidRDefault="00E0627B" w:rsidP="00BE695D">
      <w:pPr>
        <w:pStyle w:val="Brdtekst"/>
        <w:spacing w:after="0"/>
        <w:rPr>
          <w:i/>
          <w:iCs/>
          <w:color w:val="0070C0"/>
        </w:rPr>
      </w:pPr>
      <w:r w:rsidRPr="00710DE6">
        <w:rPr>
          <w:color w:val="0070C0"/>
        </w:rPr>
        <w:t>På grundlag af oplysningerne i</w:t>
      </w:r>
      <w:r w:rsidR="00D41673">
        <w:rPr>
          <w:color w:val="0070C0"/>
        </w:rPr>
        <w:t xml:space="preserve"> Bilag A</w:t>
      </w:r>
      <w:r w:rsidR="00394C68">
        <w:rPr>
          <w:color w:val="0070C0"/>
        </w:rPr>
        <w:t>, "</w:t>
      </w:r>
      <w:r w:rsidR="00665BB6" w:rsidRPr="00BE695D">
        <w:rPr>
          <w:i/>
          <w:iCs/>
          <w:color w:val="0070C0"/>
        </w:rPr>
        <w:t>atNorth, Miljøteknisk beskrivelse</w:t>
      </w:r>
    </w:p>
    <w:p w14:paraId="505742FE" w14:textId="77777777" w:rsidR="00394C68" w:rsidRDefault="00665BB6" w:rsidP="00BE695D">
      <w:pPr>
        <w:pStyle w:val="Brdtekst"/>
        <w:spacing w:after="0"/>
        <w:rPr>
          <w:color w:val="0070C0"/>
        </w:rPr>
      </w:pPr>
      <w:r w:rsidRPr="00BE695D">
        <w:rPr>
          <w:i/>
          <w:iCs/>
          <w:color w:val="0070C0"/>
        </w:rPr>
        <w:t>Datacenter, DEN01, Tonsbakken i Skovlunde</w:t>
      </w:r>
      <w:r w:rsidR="00394C68">
        <w:rPr>
          <w:color w:val="0070C0"/>
        </w:rPr>
        <w:t>",</w:t>
      </w:r>
      <w:r w:rsidRPr="00710DE6">
        <w:rPr>
          <w:color w:val="0070C0"/>
        </w:rPr>
        <w:t xml:space="preserve"> </w:t>
      </w:r>
      <w:r w:rsidR="00E0627B" w:rsidRPr="00710DE6">
        <w:rPr>
          <w:color w:val="0070C0"/>
        </w:rPr>
        <w:t xml:space="preserve">godkender </w:t>
      </w:r>
      <w:r w:rsidR="003E0780" w:rsidRPr="00710DE6">
        <w:rPr>
          <w:color w:val="0070C0"/>
        </w:rPr>
        <w:t>Ballerup Kommune</w:t>
      </w:r>
      <w:r w:rsidR="00E0627B" w:rsidRPr="00710DE6">
        <w:rPr>
          <w:color w:val="0070C0"/>
        </w:rPr>
        <w:t xml:space="preserve"> hermed </w:t>
      </w:r>
      <w:r w:rsidR="00192672" w:rsidRPr="00710DE6">
        <w:rPr>
          <w:color w:val="0070C0"/>
        </w:rPr>
        <w:t>atNorth</w:t>
      </w:r>
      <w:r w:rsidR="006E044F" w:rsidRPr="00710DE6">
        <w:rPr>
          <w:color w:val="0070C0"/>
        </w:rPr>
        <w:t>'s</w:t>
      </w:r>
      <w:r w:rsidR="0094201A" w:rsidRPr="00710DE6">
        <w:rPr>
          <w:color w:val="0070C0"/>
        </w:rPr>
        <w:t xml:space="preserve"> </w:t>
      </w:r>
      <w:r w:rsidR="006E044F" w:rsidRPr="00710DE6">
        <w:rPr>
          <w:color w:val="0070C0"/>
        </w:rPr>
        <w:t xml:space="preserve">etablering og drift af </w:t>
      </w:r>
      <w:r w:rsidR="00F24ECB" w:rsidRPr="00710DE6">
        <w:rPr>
          <w:color w:val="0070C0"/>
        </w:rPr>
        <w:t xml:space="preserve">nødstrømsanlæg </w:t>
      </w:r>
      <w:r w:rsidR="00D430E6" w:rsidRPr="00710DE6">
        <w:rPr>
          <w:color w:val="0070C0"/>
        </w:rPr>
        <w:t>og tekniske installationer</w:t>
      </w:r>
      <w:r w:rsidR="00B75EA4" w:rsidRPr="00710DE6">
        <w:rPr>
          <w:color w:val="0070C0"/>
        </w:rPr>
        <w:t xml:space="preserve"> </w:t>
      </w:r>
      <w:r w:rsidR="008F6B41" w:rsidRPr="00710DE6">
        <w:rPr>
          <w:color w:val="0070C0"/>
        </w:rPr>
        <w:t>tilknyttet</w:t>
      </w:r>
      <w:r w:rsidR="00B75EA4" w:rsidRPr="00710DE6">
        <w:rPr>
          <w:color w:val="0070C0"/>
        </w:rPr>
        <w:t xml:space="preserve"> datacenteret</w:t>
      </w:r>
      <w:r w:rsidR="00D430E6" w:rsidRPr="00710DE6">
        <w:rPr>
          <w:color w:val="0070C0"/>
        </w:rPr>
        <w:t xml:space="preserve">. </w:t>
      </w:r>
      <w:r w:rsidR="001245BB" w:rsidRPr="00710DE6">
        <w:rPr>
          <w:color w:val="0070C0"/>
        </w:rPr>
        <w:t xml:space="preserve">Selve datacenteret </w:t>
      </w:r>
      <w:r w:rsidR="005655DA" w:rsidRPr="00710DE6">
        <w:rPr>
          <w:color w:val="0070C0"/>
        </w:rPr>
        <w:t>er</w:t>
      </w:r>
      <w:r w:rsidR="00B92655" w:rsidRPr="00710DE6">
        <w:rPr>
          <w:color w:val="0070C0"/>
        </w:rPr>
        <w:t xml:space="preserve"> ikke godkendelsespligtigt og er</w:t>
      </w:r>
      <w:r w:rsidR="005655DA" w:rsidRPr="00710DE6">
        <w:rPr>
          <w:color w:val="0070C0"/>
        </w:rPr>
        <w:t xml:space="preserve"> </w:t>
      </w:r>
      <w:r w:rsidR="001245BB" w:rsidRPr="00710DE6">
        <w:rPr>
          <w:color w:val="0070C0"/>
        </w:rPr>
        <w:t>ikke teknisk eller forureningsmæssigt forbundet med nødstrømsanlægget</w:t>
      </w:r>
      <w:r w:rsidR="00374BC9" w:rsidRPr="00710DE6">
        <w:rPr>
          <w:color w:val="0070C0"/>
        </w:rPr>
        <w:t xml:space="preserve">. Det er derfor </w:t>
      </w:r>
      <w:r w:rsidR="001245BB" w:rsidRPr="00710DE6">
        <w:rPr>
          <w:color w:val="0070C0"/>
        </w:rPr>
        <w:t xml:space="preserve">kun nødstrømsanlægget </w:t>
      </w:r>
      <w:r w:rsidR="00972C42" w:rsidRPr="00710DE6">
        <w:rPr>
          <w:color w:val="0070C0"/>
        </w:rPr>
        <w:t xml:space="preserve">og de aktiviteter, der er teknisk og forureningsmæssigt forbundet hermed, </w:t>
      </w:r>
      <w:r w:rsidR="001245BB" w:rsidRPr="00710DE6">
        <w:rPr>
          <w:color w:val="0070C0"/>
        </w:rPr>
        <w:t xml:space="preserve">der er </w:t>
      </w:r>
      <w:r w:rsidR="00972C42" w:rsidRPr="00710DE6">
        <w:rPr>
          <w:color w:val="0070C0"/>
        </w:rPr>
        <w:t>omfattet af denne godkendelse</w:t>
      </w:r>
      <w:r w:rsidR="001245BB" w:rsidRPr="00710DE6">
        <w:rPr>
          <w:color w:val="0070C0"/>
        </w:rPr>
        <w:t>.</w:t>
      </w:r>
    </w:p>
    <w:p w14:paraId="275FFCAF" w14:textId="77777777" w:rsidR="001D40A8" w:rsidRDefault="00E0627B" w:rsidP="00BE695D">
      <w:pPr>
        <w:pStyle w:val="Brdtekst"/>
        <w:rPr>
          <w:color w:val="0070C0"/>
        </w:rPr>
      </w:pPr>
      <w:r w:rsidRPr="00710DE6">
        <w:rPr>
          <w:color w:val="0070C0"/>
        </w:rPr>
        <w:t>Miljøgodkendelsen meddeles i henhold til § 33, stk. 1, i miljøbeskyttelsesloven.</w:t>
      </w:r>
    </w:p>
    <w:p w14:paraId="4F5899BA" w14:textId="3BDC04F5" w:rsidR="00E0627B" w:rsidRDefault="00E0627B" w:rsidP="00BE695D">
      <w:pPr>
        <w:pStyle w:val="Brdtekst"/>
        <w:rPr>
          <w:color w:val="0070C0"/>
        </w:rPr>
      </w:pPr>
      <w:r w:rsidRPr="00710DE6">
        <w:rPr>
          <w:color w:val="0070C0"/>
        </w:rPr>
        <w:t>Godkendelsen gives på vilkår</w:t>
      </w:r>
      <w:r w:rsidR="00E7719A" w:rsidRPr="00710DE6">
        <w:rPr>
          <w:color w:val="0070C0"/>
        </w:rPr>
        <w:t>ene i afsnit 3.1</w:t>
      </w:r>
      <w:r w:rsidRPr="00710DE6">
        <w:rPr>
          <w:color w:val="0070C0"/>
        </w:rPr>
        <w:t xml:space="preserve">, der som udgangspunkt er </w:t>
      </w:r>
      <w:r w:rsidR="00003417">
        <w:rPr>
          <w:color w:val="0070C0"/>
        </w:rPr>
        <w:t>rets</w:t>
      </w:r>
      <w:r w:rsidR="001D40A8" w:rsidRPr="00710DE6">
        <w:rPr>
          <w:color w:val="0070C0"/>
        </w:rPr>
        <w:t>beskytt</w:t>
      </w:r>
      <w:r w:rsidR="001D40A8">
        <w:rPr>
          <w:color w:val="0070C0"/>
        </w:rPr>
        <w:t>et</w:t>
      </w:r>
      <w:r w:rsidRPr="00710DE6">
        <w:rPr>
          <w:color w:val="0070C0"/>
        </w:rPr>
        <w:t xml:space="preserve"> i en periode på 8 år fra godkendelsens dato.</w:t>
      </w:r>
      <w:r w:rsidR="008E3DE6" w:rsidRPr="00710DE6">
        <w:rPr>
          <w:color w:val="0070C0"/>
        </w:rPr>
        <w:t xml:space="preserve"> </w:t>
      </w:r>
      <w:r w:rsidRPr="00710DE6">
        <w:rPr>
          <w:color w:val="0070C0"/>
        </w:rPr>
        <w:t>Godkendelsen tages dog op til revurdering i overensstemmelse med reglerne i miljøbeskyttelseslovens § 41a, stk. 2 og 3, herunder når EU-Kommissionen har offentliggjort en BAT-konklusion i EU-Tidende, der vedrører virksomhedens listepunkt.</w:t>
      </w:r>
    </w:p>
    <w:p w14:paraId="1B045C12" w14:textId="77777777" w:rsidR="00D470F7" w:rsidRPr="00710DE6" w:rsidRDefault="00D470F7" w:rsidP="00BE695D">
      <w:pPr>
        <w:pStyle w:val="Brdtekst"/>
        <w:rPr>
          <w:color w:val="0070C0"/>
        </w:rPr>
      </w:pPr>
    </w:p>
    <w:p w14:paraId="150E5B73" w14:textId="77777777" w:rsidR="00B16839" w:rsidRPr="00710DE6" w:rsidRDefault="00B16839" w:rsidP="007D5EB0">
      <w:pPr>
        <w:pStyle w:val="Brdtekst"/>
        <w:spacing w:after="0"/>
        <w:rPr>
          <w:color w:val="0070C0"/>
          <w:u w:val="single"/>
        </w:rPr>
      </w:pPr>
      <w:r w:rsidRPr="00710DE6">
        <w:rPr>
          <w:color w:val="0070C0"/>
          <w:u w:val="single"/>
        </w:rPr>
        <w:lastRenderedPageBreak/>
        <w:t xml:space="preserve">Afgørelse om basistilstandsrapport </w:t>
      </w:r>
    </w:p>
    <w:p w14:paraId="62D70D50" w14:textId="7B46AA2A" w:rsidR="00113D48" w:rsidRPr="00710DE6" w:rsidRDefault="00113D48" w:rsidP="007D5EB0">
      <w:pPr>
        <w:pStyle w:val="Brdtekst"/>
        <w:spacing w:after="0"/>
        <w:rPr>
          <w:color w:val="0070C0"/>
        </w:rPr>
      </w:pPr>
      <w:r w:rsidRPr="00710DE6">
        <w:rPr>
          <w:color w:val="0070C0"/>
        </w:rPr>
        <w:t xml:space="preserve">Efter godkendelsesbekendtgørelsens § 43, stk. 1 jf. § 14, stk. 1 og 2 </w:t>
      </w:r>
      <w:r w:rsidR="00310ED5" w:rsidRPr="00710DE6">
        <w:rPr>
          <w:color w:val="0070C0"/>
        </w:rPr>
        <w:t xml:space="preserve">træffer </w:t>
      </w:r>
      <w:r w:rsidR="00DC589C" w:rsidRPr="00710DE6">
        <w:rPr>
          <w:color w:val="0070C0"/>
        </w:rPr>
        <w:t>Ballerup Kommune</w:t>
      </w:r>
      <w:r w:rsidRPr="00710DE6">
        <w:rPr>
          <w:color w:val="0070C0"/>
        </w:rPr>
        <w:t xml:space="preserve"> </w:t>
      </w:r>
      <w:r w:rsidR="00310ED5" w:rsidRPr="00710DE6">
        <w:rPr>
          <w:color w:val="0070C0"/>
        </w:rPr>
        <w:t xml:space="preserve">desuden </w:t>
      </w:r>
      <w:r w:rsidRPr="00710DE6">
        <w:rPr>
          <w:color w:val="0070C0"/>
        </w:rPr>
        <w:t xml:space="preserve">afgørelse om, at virksomheden ikke skal udarbejde basistilstandsrapport i forbindelse med </w:t>
      </w:r>
      <w:r w:rsidR="005E2616" w:rsidRPr="00710DE6">
        <w:rPr>
          <w:color w:val="0070C0"/>
        </w:rPr>
        <w:t>godkendelse,</w:t>
      </w:r>
      <w:r w:rsidRPr="00710DE6">
        <w:rPr>
          <w:color w:val="0070C0"/>
        </w:rPr>
        <w:t xml:space="preserve"> jf. miljøbeskyttelseslovens §</w:t>
      </w:r>
      <w:r w:rsidR="005E2616" w:rsidRPr="00710DE6">
        <w:rPr>
          <w:color w:val="0070C0"/>
        </w:rPr>
        <w:t xml:space="preserve"> 33</w:t>
      </w:r>
      <w:r w:rsidRPr="00710DE6">
        <w:rPr>
          <w:color w:val="0070C0"/>
        </w:rPr>
        <w:t xml:space="preserve">. Begrundelsen for ikke at udarbejde basistilstandsrapport </w:t>
      </w:r>
      <w:r w:rsidR="007A057B" w:rsidRPr="00710DE6">
        <w:rPr>
          <w:color w:val="0070C0"/>
        </w:rPr>
        <w:t>er angivet</w:t>
      </w:r>
      <w:r w:rsidRPr="00710DE6">
        <w:rPr>
          <w:color w:val="0070C0"/>
        </w:rPr>
        <w:t xml:space="preserve"> i vurderingsafsnitte</w:t>
      </w:r>
      <w:r w:rsidR="00746692" w:rsidRPr="00710DE6">
        <w:rPr>
          <w:color w:val="0070C0"/>
        </w:rPr>
        <w:t xml:space="preserve">t </w:t>
      </w:r>
      <w:r w:rsidR="00912C6C" w:rsidRPr="00710DE6">
        <w:rPr>
          <w:color w:val="0070C0"/>
        </w:rPr>
        <w:t>(afsnit</w:t>
      </w:r>
      <w:r w:rsidR="00AF5118">
        <w:rPr>
          <w:color w:val="0070C0"/>
        </w:rPr>
        <w:t xml:space="preserve"> 4.2.2</w:t>
      </w:r>
      <w:r w:rsidR="00912C6C" w:rsidRPr="00710DE6">
        <w:rPr>
          <w:color w:val="0070C0"/>
        </w:rPr>
        <w:t>)</w:t>
      </w:r>
      <w:r w:rsidRPr="00710DE6">
        <w:rPr>
          <w:color w:val="0070C0"/>
        </w:rPr>
        <w:t xml:space="preserve"> </w:t>
      </w:r>
      <w:r w:rsidR="007A057B" w:rsidRPr="00710DE6">
        <w:rPr>
          <w:color w:val="0070C0"/>
        </w:rPr>
        <w:t xml:space="preserve">vedrørende </w:t>
      </w:r>
      <w:r w:rsidRPr="00710DE6">
        <w:rPr>
          <w:color w:val="0070C0"/>
        </w:rPr>
        <w:t>jord og grundvand.</w:t>
      </w:r>
    </w:p>
    <w:p w14:paraId="6F269B4A" w14:textId="20374081" w:rsidR="00E0627B" w:rsidRPr="00E0627B" w:rsidRDefault="00E0627B" w:rsidP="002771F9">
      <w:pPr>
        <w:pStyle w:val="Brdtekst"/>
      </w:pPr>
      <w:r w:rsidRPr="00710DE6">
        <w:rPr>
          <w:color w:val="0070C0"/>
        </w:rPr>
        <w:t>I afgørelsen er anvendt populærnavne for love og bekendtgørelser. En samlet oversigt fremgår af</w:t>
      </w:r>
      <w:r w:rsidRPr="007D5EB0">
        <w:rPr>
          <w:color w:val="0070C0"/>
        </w:rPr>
        <w:t xml:space="preserve"> </w:t>
      </w:r>
      <w:r w:rsidR="007D5EB0" w:rsidRPr="007D5EB0">
        <w:rPr>
          <w:color w:val="0070C0"/>
        </w:rPr>
        <w:t>bilag F</w:t>
      </w:r>
      <w:r w:rsidRPr="007D5EB0">
        <w:rPr>
          <w:color w:val="0070C0"/>
        </w:rPr>
        <w:t>.</w:t>
      </w:r>
    </w:p>
    <w:p w14:paraId="37204EEF" w14:textId="77777777" w:rsidR="009F7E81" w:rsidRDefault="00E0627B" w:rsidP="00987CE5">
      <w:pPr>
        <w:pStyle w:val="Overskrift2"/>
      </w:pPr>
      <w:bookmarkStart w:id="4" w:name="_Toc182912264"/>
      <w:r>
        <w:t>Vilkår for miljø</w:t>
      </w:r>
      <w:r w:rsidR="00EA0DFD">
        <w:t>godkendelsen</w:t>
      </w:r>
      <w:bookmarkEnd w:id="4"/>
    </w:p>
    <w:p w14:paraId="6D80F3C6" w14:textId="77777777" w:rsidR="00AC20DA" w:rsidRDefault="00AC20DA" w:rsidP="00EA0DFD">
      <w:pPr>
        <w:pStyle w:val="Overskrift3"/>
      </w:pPr>
      <w:r>
        <w:t>Generelle forhold</w:t>
      </w:r>
    </w:p>
    <w:p w14:paraId="0714E1AD" w14:textId="25311A98" w:rsidR="00AC20DA" w:rsidRPr="00AE1B26" w:rsidRDefault="00AA4EB2" w:rsidP="00C763C0">
      <w:pPr>
        <w:pStyle w:val="BodyMargin"/>
        <w:rPr>
          <w:color w:val="0070C0"/>
        </w:rPr>
      </w:pPr>
      <w:bookmarkStart w:id="5" w:name="_Ref69457025"/>
      <w:r w:rsidRPr="0086548B">
        <w:rPr>
          <w:color w:val="0070C0"/>
        </w:rPr>
        <w:t xml:space="preserve">Vilkår </w:t>
      </w:r>
      <w:r w:rsidRPr="0086548B">
        <w:rPr>
          <w:color w:val="0070C0"/>
        </w:rPr>
        <w:fldChar w:fldCharType="begin"/>
      </w:r>
      <w:r w:rsidRPr="0086548B">
        <w:rPr>
          <w:color w:val="0070C0"/>
        </w:rPr>
        <w:instrText>SEQ Vilkår \* ARABIC</w:instrText>
      </w:r>
      <w:r w:rsidRPr="0086548B">
        <w:rPr>
          <w:color w:val="0070C0"/>
        </w:rPr>
        <w:fldChar w:fldCharType="separate"/>
      </w:r>
      <w:r w:rsidR="00251BBF">
        <w:rPr>
          <w:noProof/>
          <w:color w:val="0070C0"/>
        </w:rPr>
        <w:t>1</w:t>
      </w:r>
      <w:r w:rsidRPr="0086548B">
        <w:rPr>
          <w:color w:val="0070C0"/>
        </w:rPr>
        <w:fldChar w:fldCharType="end"/>
      </w:r>
      <w:bookmarkEnd w:id="5"/>
      <w:r>
        <w:tab/>
      </w:r>
      <w:r w:rsidR="00AC20DA" w:rsidRPr="00AE1B26">
        <w:rPr>
          <w:color w:val="0070C0"/>
        </w:rPr>
        <w:t>Godkendelsen skal være tilgængelig på virksomheden. Alle relevante personer skal kende godkendelsens indhold.</w:t>
      </w:r>
    </w:p>
    <w:p w14:paraId="47226F4E" w14:textId="10101102" w:rsidR="00AC20DA" w:rsidRPr="00AE1B26" w:rsidRDefault="003D7C5A" w:rsidP="003D7C5A">
      <w:pPr>
        <w:pStyle w:val="BodyMargin"/>
        <w:rPr>
          <w:color w:val="0070C0"/>
        </w:rPr>
      </w:pPr>
      <w:bookmarkStart w:id="6" w:name="_Ref69457100"/>
      <w:r w:rsidRPr="00AE1B26">
        <w:rPr>
          <w:color w:val="0070C0"/>
        </w:rPr>
        <w:t xml:space="preserve">Vilkår </w:t>
      </w:r>
      <w:r w:rsidRPr="00AE1B26">
        <w:rPr>
          <w:color w:val="0070C0"/>
        </w:rPr>
        <w:fldChar w:fldCharType="begin"/>
      </w:r>
      <w:r w:rsidRPr="00AE1B26">
        <w:rPr>
          <w:color w:val="0070C0"/>
        </w:rPr>
        <w:instrText xml:space="preserve"> SEQ Vilkår \* ARABIC </w:instrText>
      </w:r>
      <w:r w:rsidRPr="00AE1B26">
        <w:rPr>
          <w:color w:val="0070C0"/>
        </w:rPr>
        <w:fldChar w:fldCharType="separate"/>
      </w:r>
      <w:r w:rsidR="00251BBF">
        <w:rPr>
          <w:noProof/>
          <w:color w:val="0070C0"/>
        </w:rPr>
        <w:t>2</w:t>
      </w:r>
      <w:r w:rsidRPr="00AE1B26">
        <w:rPr>
          <w:noProof/>
          <w:color w:val="0070C0"/>
        </w:rPr>
        <w:fldChar w:fldCharType="end"/>
      </w:r>
      <w:bookmarkEnd w:id="6"/>
      <w:r w:rsidRPr="00AE1B26">
        <w:rPr>
          <w:color w:val="0070C0"/>
        </w:rPr>
        <w:tab/>
      </w:r>
      <w:r w:rsidR="00AC20DA" w:rsidRPr="00AE1B26">
        <w:rPr>
          <w:color w:val="0070C0"/>
        </w:rPr>
        <w:t>Tilsynsmyndigheden skal orienteres om følgende forhold:</w:t>
      </w:r>
    </w:p>
    <w:p w14:paraId="0F14EBCA" w14:textId="77777777" w:rsidR="00AC20DA" w:rsidRPr="00AE1B26" w:rsidRDefault="00AC20DA" w:rsidP="002771F9">
      <w:pPr>
        <w:pStyle w:val="ListBulletNoSpace"/>
        <w:rPr>
          <w:color w:val="0070C0"/>
        </w:rPr>
      </w:pPr>
      <w:r w:rsidRPr="00AE1B26">
        <w:rPr>
          <w:color w:val="0070C0"/>
        </w:rPr>
        <w:t>Ejerskifte af virksomhed</w:t>
      </w:r>
      <w:r w:rsidR="00740A71" w:rsidRPr="00AE1B26">
        <w:rPr>
          <w:color w:val="0070C0"/>
        </w:rPr>
        <w:t>en</w:t>
      </w:r>
    </w:p>
    <w:p w14:paraId="30A65FCD" w14:textId="77777777" w:rsidR="00AC20DA" w:rsidRPr="00AE1B26" w:rsidRDefault="00AC20DA" w:rsidP="002771F9">
      <w:pPr>
        <w:pStyle w:val="ListBulletNoSpace"/>
        <w:rPr>
          <w:color w:val="0070C0"/>
        </w:rPr>
      </w:pPr>
      <w:r w:rsidRPr="00AE1B26">
        <w:rPr>
          <w:color w:val="0070C0"/>
        </w:rPr>
        <w:t>Hel eller delvis udskiftning af driftsherre</w:t>
      </w:r>
    </w:p>
    <w:p w14:paraId="79B616E2" w14:textId="77777777" w:rsidR="00AC20DA" w:rsidRPr="00AE1B26" w:rsidRDefault="00AC20DA" w:rsidP="00BA41E8">
      <w:pPr>
        <w:pStyle w:val="Opstilling-punkttegn"/>
        <w:rPr>
          <w:color w:val="0070C0"/>
        </w:rPr>
      </w:pPr>
      <w:r w:rsidRPr="00AE1B26">
        <w:rPr>
          <w:color w:val="0070C0"/>
        </w:rPr>
        <w:t xml:space="preserve">Indstilling af driften af </w:t>
      </w:r>
      <w:r w:rsidR="00740A71" w:rsidRPr="00AE1B26">
        <w:rPr>
          <w:color w:val="0070C0"/>
        </w:rPr>
        <w:t xml:space="preserve">virksomheden </w:t>
      </w:r>
      <w:r w:rsidRPr="00AE1B26">
        <w:rPr>
          <w:color w:val="0070C0"/>
        </w:rPr>
        <w:t>for en periode længere end 6 måneder.</w:t>
      </w:r>
    </w:p>
    <w:p w14:paraId="5998CD04" w14:textId="77777777" w:rsidR="00AC20DA" w:rsidRDefault="00AC20DA" w:rsidP="00AC20DA">
      <w:pPr>
        <w:pStyle w:val="Brdtekst"/>
      </w:pPr>
      <w:r w:rsidRPr="00AE1B26">
        <w:rPr>
          <w:color w:val="0070C0"/>
        </w:rPr>
        <w:t>Orienteringen skal være skriftlig og fremsendes senest fire uger efter offentliggørelse af ændringen (ejerskifte, driftsherreforhold) eller beslutningen om ændringen (indstilling).</w:t>
      </w:r>
    </w:p>
    <w:p w14:paraId="55FE0877" w14:textId="67BB6897" w:rsidR="00AC20DA" w:rsidRPr="001273A3" w:rsidRDefault="004A44D7" w:rsidP="0042759A">
      <w:pPr>
        <w:pStyle w:val="BodyMargin"/>
        <w:spacing w:after="0"/>
        <w:rPr>
          <w:color w:val="0070C0"/>
        </w:rPr>
      </w:pPr>
      <w:bookmarkStart w:id="7" w:name="_Ref69457262"/>
      <w:r w:rsidRPr="00377B39">
        <w:rPr>
          <w:color w:val="0070C0"/>
        </w:rPr>
        <w:t xml:space="preserve">Vilkår </w:t>
      </w:r>
      <w:r w:rsidRPr="00377B39">
        <w:rPr>
          <w:color w:val="0070C0"/>
        </w:rPr>
        <w:fldChar w:fldCharType="begin"/>
      </w:r>
      <w:r w:rsidRPr="00377B39">
        <w:rPr>
          <w:color w:val="0070C0"/>
        </w:rPr>
        <w:instrText>SEQ Vilkår \* ARABIC</w:instrText>
      </w:r>
      <w:r w:rsidRPr="00377B39">
        <w:rPr>
          <w:color w:val="0070C0"/>
        </w:rPr>
        <w:fldChar w:fldCharType="separate"/>
      </w:r>
      <w:r w:rsidR="00251BBF">
        <w:rPr>
          <w:noProof/>
          <w:color w:val="0070C0"/>
        </w:rPr>
        <w:t>3</w:t>
      </w:r>
      <w:r w:rsidRPr="00377B39">
        <w:rPr>
          <w:color w:val="0070C0"/>
        </w:rPr>
        <w:fldChar w:fldCharType="end"/>
      </w:r>
      <w:bookmarkEnd w:id="7"/>
      <w:r>
        <w:tab/>
      </w:r>
      <w:r w:rsidR="00AC20DA" w:rsidRPr="001273A3">
        <w:rPr>
          <w:color w:val="0070C0"/>
        </w:rPr>
        <w:t xml:space="preserve">Tilsynsmyndigheden skal straks underrettes, </w:t>
      </w:r>
      <w:r w:rsidR="00FF4C15" w:rsidRPr="001273A3">
        <w:rPr>
          <w:color w:val="0070C0"/>
        </w:rPr>
        <w:t>hvis</w:t>
      </w:r>
      <w:r w:rsidR="00AC20DA" w:rsidRPr="001273A3">
        <w:rPr>
          <w:color w:val="0070C0"/>
        </w:rPr>
        <w:t xml:space="preserve"> vilkårene i denne godkendelse ikke overholdes</w:t>
      </w:r>
      <w:r w:rsidR="00EE1C40">
        <w:rPr>
          <w:color w:val="0070C0"/>
        </w:rPr>
        <w:t xml:space="preserve"> </w:t>
      </w:r>
      <w:r w:rsidR="00EE1C40" w:rsidRPr="007F30C4">
        <w:rPr>
          <w:color w:val="0070C0"/>
        </w:rPr>
        <w:t>eller hvis der sker uheld</w:t>
      </w:r>
      <w:r w:rsidR="00AC20DA" w:rsidRPr="007F30C4">
        <w:rPr>
          <w:color w:val="0070C0"/>
        </w:rPr>
        <w:t>.</w:t>
      </w:r>
    </w:p>
    <w:p w14:paraId="0D979A4B" w14:textId="77777777" w:rsidR="00AC20DA" w:rsidRPr="001273A3" w:rsidRDefault="00AC20DA" w:rsidP="0042759A">
      <w:pPr>
        <w:pStyle w:val="Brdtekst"/>
        <w:spacing w:after="0"/>
        <w:rPr>
          <w:color w:val="0070C0"/>
        </w:rPr>
      </w:pPr>
      <w:r w:rsidRPr="001273A3">
        <w:rPr>
          <w:color w:val="0070C0"/>
        </w:rPr>
        <w:t xml:space="preserve">Hvis overskridelser af vilkår eller andre driftsforstyrrelser eller uheld medfører umiddelbar fare for menneskers sundhed, eller i </w:t>
      </w:r>
      <w:r w:rsidR="00E1494D" w:rsidRPr="001273A3">
        <w:rPr>
          <w:color w:val="0070C0"/>
        </w:rPr>
        <w:t>betydeligt omfang</w:t>
      </w:r>
      <w:r w:rsidRPr="001273A3">
        <w:rPr>
          <w:color w:val="0070C0"/>
        </w:rPr>
        <w:t xml:space="preserve"> truer med at påvirke miljøet negativt, skal driften af anlægget i relevant omfang indstilles.</w:t>
      </w:r>
    </w:p>
    <w:p w14:paraId="0C06F9A7" w14:textId="77777777" w:rsidR="00987CE5" w:rsidRDefault="00AC20DA" w:rsidP="0042759A">
      <w:pPr>
        <w:pStyle w:val="Brdtekst"/>
        <w:spacing w:after="0"/>
        <w:rPr>
          <w:color w:val="0070C0"/>
        </w:rPr>
      </w:pPr>
      <w:r w:rsidRPr="001273A3">
        <w:rPr>
          <w:color w:val="0070C0"/>
        </w:rPr>
        <w:t xml:space="preserve">Virksomheden skal straks træffe de </w:t>
      </w:r>
      <w:r w:rsidR="00B67154" w:rsidRPr="001273A3">
        <w:rPr>
          <w:color w:val="0070C0"/>
        </w:rPr>
        <w:t>nødvendige</w:t>
      </w:r>
      <w:r w:rsidRPr="001273A3">
        <w:rPr>
          <w:color w:val="0070C0"/>
        </w:rPr>
        <w:t xml:space="preserve"> foranstaltninger til sikring af, at vilkårene igen overholdes.</w:t>
      </w:r>
    </w:p>
    <w:p w14:paraId="17F16FC6" w14:textId="77777777" w:rsidR="0042759A" w:rsidRDefault="0042759A" w:rsidP="0042759A">
      <w:pPr>
        <w:pStyle w:val="Brdtekst"/>
        <w:spacing w:after="0"/>
      </w:pPr>
    </w:p>
    <w:p w14:paraId="5D3AF3B3" w14:textId="64586969" w:rsidR="004E2C59" w:rsidRPr="00557DA1" w:rsidRDefault="00BD6EB5" w:rsidP="00286FDB">
      <w:pPr>
        <w:pStyle w:val="BodyMargin"/>
        <w:spacing w:after="0"/>
        <w:rPr>
          <w:color w:val="0070C0"/>
        </w:rPr>
      </w:pPr>
      <w:bookmarkStart w:id="8" w:name="_Ref69805361"/>
      <w:r w:rsidRPr="00377B39">
        <w:rPr>
          <w:color w:val="0070C0"/>
        </w:rPr>
        <w:t xml:space="preserve">Vilkår </w:t>
      </w:r>
      <w:r w:rsidRPr="00377B39">
        <w:rPr>
          <w:color w:val="0070C0"/>
        </w:rPr>
        <w:fldChar w:fldCharType="begin"/>
      </w:r>
      <w:r w:rsidRPr="00377B39">
        <w:rPr>
          <w:color w:val="0070C0"/>
        </w:rPr>
        <w:instrText>SEQ Vilkår \* ARABIC</w:instrText>
      </w:r>
      <w:r w:rsidRPr="00377B39">
        <w:rPr>
          <w:color w:val="0070C0"/>
        </w:rPr>
        <w:fldChar w:fldCharType="separate"/>
      </w:r>
      <w:r w:rsidR="00251BBF">
        <w:rPr>
          <w:noProof/>
          <w:color w:val="0070C0"/>
        </w:rPr>
        <w:t>4</w:t>
      </w:r>
      <w:r w:rsidRPr="00377B39">
        <w:rPr>
          <w:color w:val="0070C0"/>
        </w:rPr>
        <w:fldChar w:fldCharType="end"/>
      </w:r>
      <w:bookmarkEnd w:id="8"/>
      <w:r>
        <w:tab/>
      </w:r>
      <w:r w:rsidR="00E261CA" w:rsidRPr="00557DA1">
        <w:rPr>
          <w:color w:val="0070C0"/>
        </w:rPr>
        <w:t>Når anlægget</w:t>
      </w:r>
      <w:r w:rsidR="008D6797" w:rsidRPr="00557DA1">
        <w:rPr>
          <w:color w:val="0070C0"/>
        </w:rPr>
        <w:t xml:space="preserve"> tages i </w:t>
      </w:r>
      <w:r w:rsidR="004355B9" w:rsidRPr="00557DA1">
        <w:rPr>
          <w:color w:val="0070C0"/>
        </w:rPr>
        <w:t>drift,</w:t>
      </w:r>
      <w:r w:rsidR="008D6797" w:rsidRPr="00557DA1">
        <w:rPr>
          <w:color w:val="0070C0"/>
        </w:rPr>
        <w:t xml:space="preserve"> skal tilsynsmyndigheden underrettes herom. </w:t>
      </w:r>
    </w:p>
    <w:p w14:paraId="2017E802" w14:textId="35941F87" w:rsidR="004E2C59" w:rsidRPr="00557DA1" w:rsidRDefault="00696DC8" w:rsidP="004355B9">
      <w:pPr>
        <w:pStyle w:val="Brdtekst"/>
        <w:spacing w:after="0"/>
        <w:rPr>
          <w:color w:val="0070C0"/>
        </w:rPr>
      </w:pPr>
      <w:r>
        <w:rPr>
          <w:color w:val="0070C0"/>
        </w:rPr>
        <w:t>Underretningen</w:t>
      </w:r>
      <w:r w:rsidR="004E2C59" w:rsidRPr="00557DA1">
        <w:rPr>
          <w:color w:val="0070C0"/>
        </w:rPr>
        <w:t xml:space="preserve"> skal ske skriftlig senest 14 dage efter anlægget er taget i drift.</w:t>
      </w:r>
    </w:p>
    <w:p w14:paraId="5702F1E2" w14:textId="77777777" w:rsidR="006D48E7" w:rsidRDefault="006D48E7" w:rsidP="006D48E7">
      <w:pPr>
        <w:pStyle w:val="BodyMargin"/>
        <w:spacing w:after="0"/>
        <w:rPr>
          <w:color w:val="0070C0"/>
        </w:rPr>
      </w:pPr>
      <w:bookmarkStart w:id="9" w:name="_Ref71726235"/>
    </w:p>
    <w:p w14:paraId="6F230F42" w14:textId="2928E004" w:rsidR="007D376C" w:rsidRDefault="007D376C" w:rsidP="006D48E7">
      <w:pPr>
        <w:pStyle w:val="BodyMargin"/>
        <w:spacing w:after="0"/>
        <w:rPr>
          <w:color w:val="0070C0"/>
        </w:rPr>
      </w:pPr>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5</w:t>
      </w:r>
      <w:r w:rsidRPr="00557DA1">
        <w:rPr>
          <w:noProof/>
          <w:color w:val="0070C0"/>
        </w:rPr>
        <w:fldChar w:fldCharType="end"/>
      </w:r>
      <w:bookmarkEnd w:id="9"/>
      <w:r w:rsidRPr="00557DA1">
        <w:rPr>
          <w:color w:val="0070C0"/>
        </w:rPr>
        <w:tab/>
        <w:t>Når anlægget kører nødstrømsdrift, skal tilsynsmyndigheden orienteres om dette. Tilsynsmyndigheden skal orienteres igen efter endt nøddrift. Orientering skal ske hurtigst muligt og senest den efterfølgende hverdag efter start eller stop af nøddrift.</w:t>
      </w:r>
    </w:p>
    <w:p w14:paraId="6D00953C" w14:textId="77777777" w:rsidR="008A688D" w:rsidRPr="008A688D" w:rsidRDefault="008A688D" w:rsidP="008A688D">
      <w:pPr>
        <w:pStyle w:val="Brdtekst"/>
        <w:spacing w:after="0"/>
      </w:pPr>
    </w:p>
    <w:p w14:paraId="2F0D5CBA" w14:textId="16721907" w:rsidR="00601C89" w:rsidRPr="00557DA1" w:rsidRDefault="007D376C" w:rsidP="008A688D">
      <w:pPr>
        <w:pStyle w:val="BodyMargin"/>
        <w:spacing w:after="0"/>
        <w:rPr>
          <w:color w:val="0070C0"/>
        </w:rPr>
      </w:pPr>
      <w:bookmarkStart w:id="10" w:name="_Ref71726237"/>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6</w:t>
      </w:r>
      <w:r w:rsidRPr="00557DA1">
        <w:rPr>
          <w:noProof/>
          <w:color w:val="0070C0"/>
        </w:rPr>
        <w:fldChar w:fldCharType="end"/>
      </w:r>
      <w:bookmarkEnd w:id="10"/>
      <w:r w:rsidRPr="00557DA1">
        <w:rPr>
          <w:color w:val="0070C0"/>
        </w:rPr>
        <w:tab/>
        <w:t>Virksomheden skal udarbejde en beredskabsplan der sættes i værk ved opstart af nøddrift</w:t>
      </w:r>
      <w:r w:rsidR="00806FE0" w:rsidRPr="00557DA1">
        <w:rPr>
          <w:color w:val="0070C0"/>
        </w:rPr>
        <w:t>.</w:t>
      </w:r>
      <w:r w:rsidR="00CC0FE3" w:rsidRPr="00557DA1">
        <w:rPr>
          <w:color w:val="0070C0"/>
        </w:rPr>
        <w:t xml:space="preserve"> </w:t>
      </w:r>
      <w:r w:rsidR="00EC4E3E" w:rsidRPr="00557DA1">
        <w:rPr>
          <w:color w:val="0070C0"/>
        </w:rPr>
        <w:t>Beredskabsplane</w:t>
      </w:r>
      <w:r w:rsidR="00E06A68" w:rsidRPr="00557DA1">
        <w:rPr>
          <w:color w:val="0070C0"/>
        </w:rPr>
        <w:t>n</w:t>
      </w:r>
      <w:r w:rsidR="00EC4E3E" w:rsidRPr="00557DA1">
        <w:rPr>
          <w:color w:val="0070C0"/>
        </w:rPr>
        <w:t xml:space="preserve"> skal efter forlangende </w:t>
      </w:r>
      <w:r w:rsidR="00E06A68" w:rsidRPr="00557DA1">
        <w:rPr>
          <w:color w:val="0070C0"/>
        </w:rPr>
        <w:t xml:space="preserve">fremvises eller </w:t>
      </w:r>
      <w:r w:rsidR="00EC4E3E" w:rsidRPr="00557DA1">
        <w:rPr>
          <w:color w:val="0070C0"/>
        </w:rPr>
        <w:t xml:space="preserve">fremsendes </w:t>
      </w:r>
      <w:r w:rsidR="00E06A68" w:rsidRPr="00557DA1">
        <w:rPr>
          <w:color w:val="0070C0"/>
        </w:rPr>
        <w:t>til tilsynsmyndigheden</w:t>
      </w:r>
      <w:r w:rsidR="00EC4E3E" w:rsidRPr="00557DA1">
        <w:rPr>
          <w:color w:val="0070C0"/>
        </w:rPr>
        <w:t>.</w:t>
      </w:r>
    </w:p>
    <w:p w14:paraId="2EAB07E4" w14:textId="77777777" w:rsidR="007D376C" w:rsidRPr="00557DA1" w:rsidRDefault="00D10D6A" w:rsidP="00D510B3">
      <w:pPr>
        <w:pStyle w:val="Brdtekst"/>
        <w:rPr>
          <w:color w:val="0070C0"/>
        </w:rPr>
      </w:pPr>
      <w:r w:rsidRPr="00557DA1">
        <w:rPr>
          <w:color w:val="0070C0"/>
        </w:rPr>
        <w:t>Hvis nøddriften forventes at overstige 8 timer</w:t>
      </w:r>
      <w:r w:rsidR="00E169B2" w:rsidRPr="00557DA1">
        <w:rPr>
          <w:color w:val="0070C0"/>
        </w:rPr>
        <w:t>,</w:t>
      </w:r>
      <w:r w:rsidRPr="00557DA1">
        <w:rPr>
          <w:color w:val="0070C0"/>
        </w:rPr>
        <w:t xml:space="preserve"> skal beredskabsplanen omfatte retningslinjer og tiltag for </w:t>
      </w:r>
      <w:r w:rsidR="00323BB0" w:rsidRPr="00557DA1">
        <w:rPr>
          <w:color w:val="0070C0"/>
        </w:rPr>
        <w:t xml:space="preserve">kontakt til </w:t>
      </w:r>
      <w:r w:rsidR="00F66C62" w:rsidRPr="00557DA1">
        <w:rPr>
          <w:color w:val="0070C0"/>
        </w:rPr>
        <w:t xml:space="preserve">og orientering af </w:t>
      </w:r>
      <w:r w:rsidR="00323BB0" w:rsidRPr="00557DA1">
        <w:rPr>
          <w:color w:val="0070C0"/>
        </w:rPr>
        <w:t>nabovirksomheder</w:t>
      </w:r>
      <w:r w:rsidR="00AF1279" w:rsidRPr="00557DA1">
        <w:rPr>
          <w:color w:val="0070C0"/>
        </w:rPr>
        <w:t xml:space="preserve"> og </w:t>
      </w:r>
      <w:r w:rsidR="00AF1279" w:rsidRPr="00557DA1">
        <w:rPr>
          <w:color w:val="0070C0"/>
        </w:rPr>
        <w:lastRenderedPageBreak/>
        <w:t>nærmeste berørte naboer</w:t>
      </w:r>
      <w:r w:rsidR="00F66C62" w:rsidRPr="00557DA1">
        <w:rPr>
          <w:color w:val="0070C0"/>
        </w:rPr>
        <w:t>,</w:t>
      </w:r>
      <w:r w:rsidR="00323BB0" w:rsidRPr="00557DA1">
        <w:rPr>
          <w:color w:val="0070C0"/>
        </w:rPr>
        <w:t xml:space="preserve"> </w:t>
      </w:r>
      <w:r w:rsidR="00E169B2" w:rsidRPr="00557DA1">
        <w:rPr>
          <w:color w:val="0070C0"/>
        </w:rPr>
        <w:t xml:space="preserve">der er </w:t>
      </w:r>
      <w:r w:rsidR="00BA1EBE" w:rsidRPr="00557DA1">
        <w:rPr>
          <w:color w:val="0070C0"/>
        </w:rPr>
        <w:t xml:space="preserve">beliggende </w:t>
      </w:r>
      <w:r w:rsidR="00EA0A7E" w:rsidRPr="00557DA1">
        <w:rPr>
          <w:color w:val="0070C0"/>
        </w:rPr>
        <w:t xml:space="preserve">nedvinds </w:t>
      </w:r>
      <w:r w:rsidR="00601C89" w:rsidRPr="00557DA1">
        <w:rPr>
          <w:color w:val="0070C0"/>
        </w:rPr>
        <w:t>nødstrømsanlægget</w:t>
      </w:r>
      <w:r w:rsidR="00495E87" w:rsidRPr="00557DA1">
        <w:rPr>
          <w:color w:val="0070C0"/>
        </w:rPr>
        <w:t>. Tilsynsmyndigheden skal orienteres straks, hvis nød</w:t>
      </w:r>
      <w:r w:rsidR="00E169B2" w:rsidRPr="00557DA1">
        <w:rPr>
          <w:color w:val="0070C0"/>
        </w:rPr>
        <w:t>drift</w:t>
      </w:r>
      <w:r w:rsidR="00D05F5F" w:rsidRPr="00557DA1">
        <w:rPr>
          <w:color w:val="0070C0"/>
        </w:rPr>
        <w:t>en</w:t>
      </w:r>
      <w:r w:rsidR="00E169B2" w:rsidRPr="00557DA1">
        <w:rPr>
          <w:color w:val="0070C0"/>
        </w:rPr>
        <w:t xml:space="preserve"> forventes at overstige 8 timer.</w:t>
      </w:r>
    </w:p>
    <w:p w14:paraId="725A71C5" w14:textId="77777777" w:rsidR="00AC20DA" w:rsidRPr="00557DA1" w:rsidRDefault="00AC20DA" w:rsidP="00601124">
      <w:pPr>
        <w:pStyle w:val="Overskrift3"/>
        <w:rPr>
          <w:color w:val="0070C0"/>
        </w:rPr>
      </w:pPr>
      <w:r w:rsidRPr="00557DA1">
        <w:rPr>
          <w:color w:val="0070C0"/>
        </w:rPr>
        <w:t>Indretning og drift</w:t>
      </w:r>
    </w:p>
    <w:p w14:paraId="12CB7866" w14:textId="55F559C5" w:rsidR="00F93E47" w:rsidRPr="00557DA1" w:rsidRDefault="00251914" w:rsidP="005F66E3">
      <w:pPr>
        <w:pStyle w:val="BodyMargin"/>
        <w:rPr>
          <w:color w:val="0070C0"/>
        </w:rPr>
      </w:pPr>
      <w:bookmarkStart w:id="11" w:name="_Ref69461372"/>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7</w:t>
      </w:r>
      <w:r w:rsidRPr="00557DA1">
        <w:rPr>
          <w:noProof/>
          <w:color w:val="0070C0"/>
        </w:rPr>
        <w:fldChar w:fldCharType="end"/>
      </w:r>
      <w:r w:rsidRPr="00557DA1">
        <w:rPr>
          <w:color w:val="0070C0"/>
        </w:rPr>
        <w:tab/>
      </w:r>
      <w:r w:rsidRPr="00557DA1">
        <w:rPr>
          <w:color w:val="0070C0"/>
          <w:szCs w:val="18"/>
        </w:rPr>
        <w:t>Nødstrømsanlægget skal indrettes og drives i overensstemmelse</w:t>
      </w:r>
      <w:r w:rsidR="000B428D" w:rsidRPr="00557DA1">
        <w:rPr>
          <w:color w:val="0070C0"/>
          <w:szCs w:val="18"/>
        </w:rPr>
        <w:t xml:space="preserve"> med</w:t>
      </w:r>
      <w:r w:rsidRPr="00557DA1">
        <w:rPr>
          <w:color w:val="0070C0"/>
          <w:szCs w:val="18"/>
        </w:rPr>
        <w:t xml:space="preserve"> de oplysninger der er givet i ansøgning om miljøgodkendelse, </w:t>
      </w:r>
      <w:r w:rsidR="0054330B" w:rsidRPr="00557DA1">
        <w:rPr>
          <w:color w:val="0070C0"/>
          <w:szCs w:val="18"/>
        </w:rPr>
        <w:t>medmindre</w:t>
      </w:r>
      <w:r w:rsidRPr="00557DA1">
        <w:rPr>
          <w:color w:val="0070C0"/>
          <w:szCs w:val="18"/>
        </w:rPr>
        <w:t xml:space="preserve"> andet fremgår af vilkårene i denne godkendelse</w:t>
      </w:r>
      <w:r w:rsidR="00784BE9" w:rsidRPr="00557DA1">
        <w:rPr>
          <w:color w:val="0070C0"/>
          <w:szCs w:val="18"/>
        </w:rPr>
        <w:t>.</w:t>
      </w:r>
      <w:r w:rsidRPr="00557DA1">
        <w:rPr>
          <w:color w:val="0070C0"/>
          <w:szCs w:val="18"/>
        </w:rPr>
        <w:t xml:space="preserve"> </w:t>
      </w:r>
    </w:p>
    <w:p w14:paraId="4AFC86E7" w14:textId="60E4BF3C" w:rsidR="00305FD0" w:rsidRDefault="005F66E3" w:rsidP="00305FD0">
      <w:pPr>
        <w:pStyle w:val="BodyMargin"/>
        <w:spacing w:after="0"/>
        <w:rPr>
          <w:color w:val="0070C0"/>
        </w:rPr>
      </w:pPr>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8</w:t>
      </w:r>
      <w:r w:rsidRPr="00557DA1">
        <w:rPr>
          <w:noProof/>
          <w:color w:val="0070C0"/>
        </w:rPr>
        <w:fldChar w:fldCharType="end"/>
      </w:r>
      <w:bookmarkEnd w:id="11"/>
      <w:r w:rsidRPr="00557DA1">
        <w:rPr>
          <w:color w:val="0070C0"/>
        </w:rPr>
        <w:tab/>
      </w:r>
      <w:r w:rsidR="00FC04A7" w:rsidRPr="00557DA1">
        <w:rPr>
          <w:color w:val="0070C0"/>
        </w:rPr>
        <w:t>Anlægget må være i drift i de ansøgte test</w:t>
      </w:r>
      <w:r w:rsidR="00E051F7" w:rsidRPr="00557DA1">
        <w:rPr>
          <w:color w:val="0070C0"/>
        </w:rPr>
        <w:t>- og vedligeholdelses</w:t>
      </w:r>
      <w:r w:rsidR="00FC04A7" w:rsidRPr="00557DA1">
        <w:rPr>
          <w:color w:val="0070C0"/>
        </w:rPr>
        <w:t>perioder og i det omfang nøddrift kræver det.</w:t>
      </w:r>
      <w:r w:rsidR="00A96C64" w:rsidRPr="00557DA1">
        <w:rPr>
          <w:color w:val="0070C0"/>
        </w:rPr>
        <w:t xml:space="preserve"> </w:t>
      </w:r>
    </w:p>
    <w:p w14:paraId="588823F7" w14:textId="64A03270" w:rsidR="0028610A" w:rsidRPr="00557DA1" w:rsidRDefault="00305FD0" w:rsidP="00742617">
      <w:pPr>
        <w:pStyle w:val="BodyMargin"/>
        <w:spacing w:after="0"/>
        <w:rPr>
          <w:color w:val="0070C0"/>
        </w:rPr>
      </w:pPr>
      <w:r>
        <w:rPr>
          <w:color w:val="0070C0"/>
        </w:rPr>
        <w:tab/>
      </w:r>
      <w:r w:rsidR="0037194B" w:rsidRPr="00557DA1">
        <w:rPr>
          <w:color w:val="0070C0"/>
        </w:rPr>
        <w:t>Test- og vedligeholdelsesaktiviteter på anlæg</w:t>
      </w:r>
      <w:r w:rsidR="006966D5" w:rsidRPr="00557DA1">
        <w:rPr>
          <w:color w:val="0070C0"/>
        </w:rPr>
        <w:t>get</w:t>
      </w:r>
      <w:r w:rsidR="0037194B" w:rsidRPr="00557DA1">
        <w:rPr>
          <w:color w:val="0070C0"/>
        </w:rPr>
        <w:t xml:space="preserve"> </w:t>
      </w:r>
      <w:r w:rsidR="00C5667B" w:rsidRPr="00557DA1">
        <w:rPr>
          <w:color w:val="0070C0"/>
        </w:rPr>
        <w:t xml:space="preserve">må </w:t>
      </w:r>
      <w:r w:rsidR="003E37B6" w:rsidRPr="00557DA1">
        <w:rPr>
          <w:color w:val="0070C0"/>
        </w:rPr>
        <w:t xml:space="preserve">kun </w:t>
      </w:r>
      <w:r w:rsidR="007464E3" w:rsidRPr="00557DA1">
        <w:rPr>
          <w:color w:val="0070C0"/>
        </w:rPr>
        <w:t xml:space="preserve">ske for én </w:t>
      </w:r>
      <w:r w:rsidR="00844661" w:rsidRPr="00557DA1">
        <w:rPr>
          <w:color w:val="0070C0"/>
        </w:rPr>
        <w:t>n</w:t>
      </w:r>
      <w:r w:rsidR="00C72FF3" w:rsidRPr="00557DA1">
        <w:rPr>
          <w:color w:val="0070C0"/>
        </w:rPr>
        <w:t>ø</w:t>
      </w:r>
      <w:r w:rsidR="00844661" w:rsidRPr="00557DA1">
        <w:rPr>
          <w:color w:val="0070C0"/>
        </w:rPr>
        <w:t>dgenerator</w:t>
      </w:r>
      <w:r w:rsidR="007464E3" w:rsidRPr="00557DA1">
        <w:rPr>
          <w:color w:val="0070C0"/>
        </w:rPr>
        <w:t xml:space="preserve"> ad gangen</w:t>
      </w:r>
      <w:r w:rsidR="00742617">
        <w:rPr>
          <w:color w:val="0070C0"/>
        </w:rPr>
        <w:t xml:space="preserve"> på h</w:t>
      </w:r>
      <w:r w:rsidR="00334C06" w:rsidRPr="00557DA1">
        <w:rPr>
          <w:color w:val="0070C0"/>
        </w:rPr>
        <w:t xml:space="preserve">verdage </w:t>
      </w:r>
      <w:r w:rsidR="0021494A">
        <w:rPr>
          <w:color w:val="0070C0"/>
        </w:rPr>
        <w:t>i tidsrummet fr</w:t>
      </w:r>
      <w:r w:rsidR="00447CAE">
        <w:rPr>
          <w:color w:val="0070C0"/>
        </w:rPr>
        <w:t>a</w:t>
      </w:r>
      <w:r w:rsidR="0021494A">
        <w:rPr>
          <w:color w:val="0070C0"/>
        </w:rPr>
        <w:t xml:space="preserve"> klokken</w:t>
      </w:r>
      <w:r w:rsidR="00C5667B" w:rsidRPr="00557DA1">
        <w:rPr>
          <w:color w:val="0070C0"/>
        </w:rPr>
        <w:t xml:space="preserve"> </w:t>
      </w:r>
      <w:r w:rsidR="004B3C1B" w:rsidRPr="00557DA1">
        <w:rPr>
          <w:color w:val="0070C0"/>
        </w:rPr>
        <w:t xml:space="preserve">7 </w:t>
      </w:r>
      <w:r w:rsidR="0028610A" w:rsidRPr="00557DA1">
        <w:rPr>
          <w:color w:val="0070C0"/>
        </w:rPr>
        <w:t xml:space="preserve">til </w:t>
      </w:r>
      <w:r w:rsidR="00447CAE">
        <w:rPr>
          <w:color w:val="0070C0"/>
        </w:rPr>
        <w:t xml:space="preserve">klokken </w:t>
      </w:r>
      <w:r w:rsidR="004B3C1B" w:rsidRPr="00557DA1">
        <w:rPr>
          <w:color w:val="0070C0"/>
        </w:rPr>
        <w:t>18</w:t>
      </w:r>
      <w:r w:rsidR="003E37B6" w:rsidRPr="00557DA1">
        <w:rPr>
          <w:color w:val="0070C0"/>
        </w:rPr>
        <w:t>.</w:t>
      </w:r>
      <w:r w:rsidR="0028610A" w:rsidRPr="00557DA1">
        <w:rPr>
          <w:color w:val="0070C0"/>
        </w:rPr>
        <w:t xml:space="preserve"> </w:t>
      </w:r>
    </w:p>
    <w:p w14:paraId="79D892D8" w14:textId="77777777" w:rsidR="0028610A" w:rsidRPr="00557DA1" w:rsidRDefault="0028610A" w:rsidP="00601124">
      <w:pPr>
        <w:pStyle w:val="Overskrift3"/>
        <w:rPr>
          <w:color w:val="0070C0"/>
        </w:rPr>
      </w:pPr>
      <w:r w:rsidRPr="00557DA1">
        <w:rPr>
          <w:color w:val="0070C0"/>
        </w:rPr>
        <w:t>Luftforurening</w:t>
      </w:r>
    </w:p>
    <w:p w14:paraId="048659B0" w14:textId="411DC464" w:rsidR="00463ADB" w:rsidRPr="00557DA1" w:rsidRDefault="00E839CF" w:rsidP="00E839CF">
      <w:pPr>
        <w:pStyle w:val="BodyMargin"/>
        <w:rPr>
          <w:color w:val="0070C0"/>
        </w:rPr>
      </w:pPr>
      <w:bookmarkStart w:id="12" w:name="_Ref68866975"/>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9</w:t>
      </w:r>
      <w:r w:rsidRPr="00557DA1">
        <w:rPr>
          <w:noProof/>
          <w:color w:val="0070C0"/>
        </w:rPr>
        <w:fldChar w:fldCharType="end"/>
      </w:r>
      <w:bookmarkEnd w:id="12"/>
      <w:r w:rsidRPr="00557DA1">
        <w:rPr>
          <w:color w:val="0070C0"/>
        </w:rPr>
        <w:tab/>
      </w:r>
      <w:r w:rsidR="00463ADB" w:rsidRPr="00557DA1">
        <w:rPr>
          <w:color w:val="0070C0"/>
        </w:rPr>
        <w:t xml:space="preserve">Den årlige driftstid må ikke overstige 500 timer pr. </w:t>
      </w:r>
      <w:r w:rsidR="0085429F" w:rsidRPr="00557DA1">
        <w:rPr>
          <w:color w:val="0070C0"/>
        </w:rPr>
        <w:t xml:space="preserve">generator </w:t>
      </w:r>
      <w:r w:rsidRPr="00557DA1">
        <w:rPr>
          <w:color w:val="0070C0"/>
        </w:rPr>
        <w:t xml:space="preserve">målt som et </w:t>
      </w:r>
      <w:r w:rsidR="00461942" w:rsidRPr="00557DA1">
        <w:rPr>
          <w:color w:val="0070C0"/>
        </w:rPr>
        <w:t xml:space="preserve">gennemsnit over en </w:t>
      </w:r>
      <w:r w:rsidR="00100655" w:rsidRPr="00557DA1">
        <w:rPr>
          <w:color w:val="0070C0"/>
        </w:rPr>
        <w:t xml:space="preserve">periode på tre </w:t>
      </w:r>
      <w:r w:rsidR="00657905" w:rsidRPr="00557DA1">
        <w:rPr>
          <w:color w:val="0070C0"/>
        </w:rPr>
        <w:t xml:space="preserve">sammenhængende </w:t>
      </w:r>
      <w:r w:rsidR="002E256B" w:rsidRPr="00557DA1">
        <w:rPr>
          <w:color w:val="0070C0"/>
        </w:rPr>
        <w:t>kalender</w:t>
      </w:r>
      <w:r w:rsidR="00100655" w:rsidRPr="00557DA1">
        <w:rPr>
          <w:color w:val="0070C0"/>
        </w:rPr>
        <w:t>år</w:t>
      </w:r>
      <w:r w:rsidR="00463ADB" w:rsidRPr="00557DA1">
        <w:rPr>
          <w:color w:val="0070C0"/>
        </w:rPr>
        <w:t>.</w:t>
      </w:r>
    </w:p>
    <w:p w14:paraId="312B7A19" w14:textId="5DB188B4" w:rsidR="003B3DF7" w:rsidRPr="00557DA1" w:rsidRDefault="00A12866" w:rsidP="00A12866">
      <w:pPr>
        <w:pStyle w:val="BodyMargin"/>
        <w:rPr>
          <w:color w:val="0070C0"/>
        </w:rPr>
      </w:pPr>
      <w:bookmarkStart w:id="13" w:name="_Ref69289989"/>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10</w:t>
      </w:r>
      <w:r w:rsidRPr="00557DA1">
        <w:rPr>
          <w:noProof/>
          <w:color w:val="0070C0"/>
        </w:rPr>
        <w:fldChar w:fldCharType="end"/>
      </w:r>
      <w:bookmarkEnd w:id="13"/>
      <w:r w:rsidRPr="00557DA1">
        <w:rPr>
          <w:noProof/>
          <w:color w:val="0070C0"/>
        </w:rPr>
        <w:tab/>
      </w:r>
      <w:r w:rsidRPr="00557DA1">
        <w:rPr>
          <w:color w:val="0070C0"/>
        </w:rPr>
        <w:t>Hvis der optræder fejl på en motor</w:t>
      </w:r>
      <w:r w:rsidR="00C52F53" w:rsidRPr="00557DA1">
        <w:rPr>
          <w:color w:val="0070C0"/>
        </w:rPr>
        <w:t>, skal motoren straks standses</w:t>
      </w:r>
      <w:r w:rsidR="00EB0828" w:rsidRPr="00557DA1">
        <w:rPr>
          <w:color w:val="0070C0"/>
        </w:rPr>
        <w:t>, og fejlen udbedres.</w:t>
      </w:r>
    </w:p>
    <w:p w14:paraId="47510599" w14:textId="642602D2" w:rsidR="00E87673" w:rsidRPr="007F30C4" w:rsidRDefault="003C496A" w:rsidP="007F30C4">
      <w:pPr>
        <w:pStyle w:val="BodyMargin"/>
        <w:rPr>
          <w:color w:val="FF0000"/>
        </w:rPr>
      </w:pPr>
      <w:bookmarkStart w:id="14" w:name="_Ref74142605"/>
      <w:r w:rsidRPr="00557DA1">
        <w:rPr>
          <w:color w:val="0070C0"/>
        </w:rPr>
        <w:t xml:space="preserve">Vilkår </w:t>
      </w:r>
      <w:r w:rsidRPr="00557DA1">
        <w:rPr>
          <w:color w:val="0070C0"/>
        </w:rPr>
        <w:fldChar w:fldCharType="begin"/>
      </w:r>
      <w:r w:rsidRPr="00557DA1">
        <w:rPr>
          <w:color w:val="0070C0"/>
        </w:rPr>
        <w:instrText xml:space="preserve"> SEQ Vilkår \* ARABIC </w:instrText>
      </w:r>
      <w:r w:rsidRPr="00557DA1">
        <w:rPr>
          <w:color w:val="0070C0"/>
        </w:rPr>
        <w:fldChar w:fldCharType="separate"/>
      </w:r>
      <w:r w:rsidR="00251BBF">
        <w:rPr>
          <w:noProof/>
          <w:color w:val="0070C0"/>
        </w:rPr>
        <w:t>11</w:t>
      </w:r>
      <w:r w:rsidRPr="00557DA1">
        <w:rPr>
          <w:noProof/>
          <w:color w:val="0070C0"/>
        </w:rPr>
        <w:fldChar w:fldCharType="end"/>
      </w:r>
      <w:bookmarkEnd w:id="14"/>
      <w:r w:rsidRPr="00557DA1">
        <w:rPr>
          <w:noProof/>
          <w:color w:val="0070C0"/>
        </w:rPr>
        <w:tab/>
      </w:r>
      <w:r w:rsidR="00F936C0" w:rsidRPr="00557DA1">
        <w:rPr>
          <w:noProof/>
          <w:color w:val="0070C0"/>
        </w:rPr>
        <w:t xml:space="preserve">Opstarts- og nedlukningsperioder for generatorer skal holdes så korte som muligt. </w:t>
      </w:r>
    </w:p>
    <w:p w14:paraId="0A509E32" w14:textId="77777777" w:rsidR="00E456B0" w:rsidRPr="009E2061" w:rsidRDefault="00E456B0" w:rsidP="00601124">
      <w:pPr>
        <w:pStyle w:val="Overskrift4"/>
        <w:rPr>
          <w:color w:val="0070C0"/>
        </w:rPr>
      </w:pPr>
      <w:r w:rsidRPr="009E2061">
        <w:rPr>
          <w:color w:val="0070C0"/>
        </w:rPr>
        <w:t>Afkasthøjder og luftmængder</w:t>
      </w:r>
    </w:p>
    <w:p w14:paraId="51D18EF3" w14:textId="0E338AF0" w:rsidR="00B34659" w:rsidRPr="00557DA1" w:rsidRDefault="00A83336" w:rsidP="00A83336">
      <w:pPr>
        <w:pStyle w:val="BodyMargin"/>
        <w:rPr>
          <w:color w:val="FF0000"/>
        </w:rPr>
      </w:pPr>
      <w:bookmarkStart w:id="15" w:name="_Ref68871426"/>
      <w:r w:rsidRPr="009E2061">
        <w:rPr>
          <w:color w:val="0070C0"/>
        </w:rPr>
        <w:t xml:space="preserve">Vilkår </w:t>
      </w:r>
      <w:bookmarkEnd w:id="15"/>
      <w:r w:rsidR="00251BBF">
        <w:rPr>
          <w:color w:val="0070C0"/>
        </w:rPr>
        <w:t>1</w:t>
      </w:r>
      <w:r w:rsidR="007F30C4">
        <w:rPr>
          <w:noProof/>
          <w:color w:val="0070C0"/>
        </w:rPr>
        <w:t>2</w:t>
      </w:r>
      <w:r w:rsidRPr="009E2061">
        <w:rPr>
          <w:color w:val="0070C0"/>
        </w:rPr>
        <w:tab/>
      </w:r>
      <w:r w:rsidR="006C2493" w:rsidRPr="009E2061">
        <w:rPr>
          <w:color w:val="0070C0"/>
        </w:rPr>
        <w:t>Afkasthøjder og luftmængder i afkast skal overholde de værdier, der er anført her:</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4961"/>
      </w:tblGrid>
      <w:tr w:rsidR="002D2C20" w:rsidRPr="00A33EB0" w14:paraId="5B3DC260" w14:textId="77777777" w:rsidTr="002D2C20">
        <w:trPr>
          <w:trHeight w:val="403"/>
        </w:trPr>
        <w:tc>
          <w:tcPr>
            <w:tcW w:w="7060" w:type="dxa"/>
            <w:gridSpan w:val="2"/>
            <w:shd w:val="clear" w:color="auto" w:fill="F2F2F2" w:themeFill="background1" w:themeFillShade="F2"/>
            <w:vAlign w:val="center"/>
          </w:tcPr>
          <w:p w14:paraId="2F57ED77" w14:textId="25CD6684" w:rsidR="002D2C20" w:rsidRPr="00DD4845" w:rsidRDefault="002D2C20" w:rsidP="004B2D89">
            <w:pPr>
              <w:pStyle w:val="Brdtekst"/>
              <w:spacing w:after="0"/>
              <w:jc w:val="center"/>
              <w:rPr>
                <w:b/>
                <w:color w:val="0070C0"/>
              </w:rPr>
            </w:pPr>
            <w:r w:rsidRPr="00DD4845">
              <w:rPr>
                <w:color w:val="0070C0"/>
              </w:rPr>
              <w:t xml:space="preserve">Afkast fra </w:t>
            </w:r>
            <w:r w:rsidR="00A449A6" w:rsidRPr="00DD4845">
              <w:rPr>
                <w:color w:val="0070C0"/>
              </w:rPr>
              <w:t>én</w:t>
            </w:r>
            <w:r w:rsidRPr="00DD4845">
              <w:rPr>
                <w:color w:val="0070C0"/>
              </w:rPr>
              <w:t xml:space="preserve"> nødgenerator</w:t>
            </w:r>
          </w:p>
        </w:tc>
      </w:tr>
      <w:tr w:rsidR="002D2C20" w:rsidRPr="00A33EB0" w14:paraId="661560A7" w14:textId="77777777" w:rsidTr="00964258">
        <w:trPr>
          <w:trHeight w:hRule="exact" w:val="284"/>
        </w:trPr>
        <w:tc>
          <w:tcPr>
            <w:tcW w:w="2099" w:type="dxa"/>
            <w:vAlign w:val="center"/>
            <w:hideMark/>
          </w:tcPr>
          <w:p w14:paraId="2FCCB553" w14:textId="78927D50" w:rsidR="002D2C20" w:rsidRPr="00DD4845" w:rsidRDefault="002D2C20" w:rsidP="003F7F32">
            <w:pPr>
              <w:pStyle w:val="Brdtekst"/>
              <w:spacing w:after="0"/>
              <w:jc w:val="center"/>
              <w:rPr>
                <w:bCs/>
                <w:color w:val="0070C0"/>
              </w:rPr>
            </w:pPr>
            <w:r w:rsidRPr="00DD4845">
              <w:rPr>
                <w:bCs/>
                <w:color w:val="0070C0"/>
              </w:rPr>
              <w:t>Afkasthøjde (m)</w:t>
            </w:r>
          </w:p>
        </w:tc>
        <w:tc>
          <w:tcPr>
            <w:tcW w:w="4961" w:type="dxa"/>
            <w:vAlign w:val="center"/>
            <w:hideMark/>
          </w:tcPr>
          <w:p w14:paraId="5B54FA5B" w14:textId="0C66EB22" w:rsidR="002D2C20" w:rsidRPr="00DD4845" w:rsidRDefault="002D2C20" w:rsidP="004B2D89">
            <w:pPr>
              <w:pStyle w:val="Brdtekst"/>
              <w:spacing w:after="0"/>
              <w:jc w:val="center"/>
              <w:rPr>
                <w:bCs/>
                <w:color w:val="0070C0"/>
              </w:rPr>
            </w:pPr>
            <w:r w:rsidRPr="00DD4845">
              <w:rPr>
                <w:bCs/>
                <w:color w:val="0070C0"/>
              </w:rPr>
              <w:t>Maks. luftmængde (Nm³/</w:t>
            </w:r>
            <w:r w:rsidR="00AF4C96" w:rsidRPr="00DD4845">
              <w:rPr>
                <w:bCs/>
                <w:color w:val="0070C0"/>
              </w:rPr>
              <w:t>h</w:t>
            </w:r>
            <w:r w:rsidRPr="00DD4845">
              <w:rPr>
                <w:bCs/>
                <w:color w:val="0070C0"/>
              </w:rPr>
              <w:t>) ved 15 % O₂</w:t>
            </w:r>
          </w:p>
        </w:tc>
      </w:tr>
      <w:tr w:rsidR="002D2C20" w:rsidRPr="00A33EB0" w14:paraId="0D1FA4ED" w14:textId="77777777" w:rsidTr="00964258">
        <w:trPr>
          <w:trHeight w:hRule="exact" w:val="284"/>
        </w:trPr>
        <w:tc>
          <w:tcPr>
            <w:tcW w:w="2099" w:type="dxa"/>
            <w:vAlign w:val="center"/>
          </w:tcPr>
          <w:p w14:paraId="2A99558C" w14:textId="4D23ABEF" w:rsidR="002D2C20" w:rsidRPr="00DD4845" w:rsidRDefault="002D2C20" w:rsidP="002D2C20">
            <w:pPr>
              <w:pStyle w:val="Brdtekst"/>
              <w:spacing w:after="0"/>
              <w:jc w:val="center"/>
              <w:rPr>
                <w:color w:val="0070C0"/>
              </w:rPr>
            </w:pPr>
            <w:r w:rsidRPr="00DD4845">
              <w:rPr>
                <w:color w:val="0070C0"/>
              </w:rPr>
              <w:t>22</w:t>
            </w:r>
          </w:p>
        </w:tc>
        <w:tc>
          <w:tcPr>
            <w:tcW w:w="4961" w:type="dxa"/>
            <w:vAlign w:val="center"/>
          </w:tcPr>
          <w:p w14:paraId="5773B626" w14:textId="4F6CE57A" w:rsidR="002D2C20" w:rsidRPr="00DD4845" w:rsidRDefault="00335851" w:rsidP="00E40AFD">
            <w:pPr>
              <w:pStyle w:val="Brdtekst"/>
              <w:spacing w:after="0"/>
              <w:jc w:val="center"/>
              <w:rPr>
                <w:color w:val="0070C0"/>
              </w:rPr>
            </w:pPr>
            <w:r>
              <w:rPr>
                <w:color w:val="0070C0"/>
              </w:rPr>
              <w:t>22.000</w:t>
            </w:r>
          </w:p>
        </w:tc>
      </w:tr>
    </w:tbl>
    <w:p w14:paraId="1206D8C4" w14:textId="044C04EF" w:rsidR="00E456B0" w:rsidRDefault="00516231" w:rsidP="00A83336">
      <w:pPr>
        <w:pStyle w:val="BodyMargin"/>
      </w:pPr>
      <w:r w:rsidRPr="00A33EB0">
        <w:rPr>
          <w:color w:val="0070C0"/>
        </w:rPr>
        <w:tab/>
      </w:r>
      <w:r w:rsidR="00443A3F" w:rsidRPr="00A33EB0">
        <w:rPr>
          <w:color w:val="0070C0"/>
        </w:rPr>
        <w:t>Afkasthøjde</w:t>
      </w:r>
      <w:r w:rsidR="00F716B5" w:rsidRPr="00A33EB0">
        <w:rPr>
          <w:color w:val="0070C0"/>
        </w:rPr>
        <w:t xml:space="preserve"> </w:t>
      </w:r>
      <w:r w:rsidR="008B7DF2" w:rsidRPr="00A33EB0">
        <w:rPr>
          <w:color w:val="0070C0"/>
        </w:rPr>
        <w:t>fra</w:t>
      </w:r>
      <w:r w:rsidR="00F320E1" w:rsidRPr="00A33EB0">
        <w:rPr>
          <w:color w:val="0070C0"/>
        </w:rPr>
        <w:t xml:space="preserve"> </w:t>
      </w:r>
      <w:r w:rsidR="008E0822" w:rsidRPr="00A33EB0">
        <w:rPr>
          <w:color w:val="0070C0"/>
        </w:rPr>
        <w:t xml:space="preserve">generatorer </w:t>
      </w:r>
      <w:r w:rsidR="00443A3F" w:rsidRPr="00A33EB0">
        <w:rPr>
          <w:color w:val="0070C0"/>
        </w:rPr>
        <w:t xml:space="preserve">skal </w:t>
      </w:r>
      <w:r w:rsidR="00F320E1" w:rsidRPr="00A33EB0">
        <w:rPr>
          <w:color w:val="0070C0"/>
        </w:rPr>
        <w:t xml:space="preserve">være </w:t>
      </w:r>
      <w:r w:rsidR="002D2C20">
        <w:rPr>
          <w:color w:val="0070C0"/>
        </w:rPr>
        <w:t>22</w:t>
      </w:r>
      <w:r w:rsidR="00FD2B31" w:rsidRPr="00A33EB0">
        <w:rPr>
          <w:color w:val="0070C0"/>
        </w:rPr>
        <w:t xml:space="preserve"> m</w:t>
      </w:r>
      <w:r w:rsidR="005D3B6A">
        <w:rPr>
          <w:color w:val="0070C0"/>
        </w:rPr>
        <w:t>eter</w:t>
      </w:r>
      <w:r w:rsidR="00FD2B31" w:rsidRPr="00A33EB0">
        <w:rPr>
          <w:color w:val="0070C0"/>
        </w:rPr>
        <w:t xml:space="preserve"> over terræn.</w:t>
      </w:r>
      <w:r w:rsidR="00572AA7" w:rsidRPr="00A33EB0">
        <w:rPr>
          <w:color w:val="0070C0"/>
        </w:rPr>
        <w:t xml:space="preserve"> Maks. luftmængde gælder både ved nøddrift samt test- og vedligeholdelsesaktiviteter</w:t>
      </w:r>
      <w:r w:rsidR="00572AA7" w:rsidRPr="007A7DE5">
        <w:rPr>
          <w:color w:val="0070C0"/>
        </w:rPr>
        <w:t xml:space="preserve">. </w:t>
      </w:r>
      <w:r w:rsidR="00FA49A5" w:rsidRPr="007A7DE5">
        <w:rPr>
          <w:color w:val="0070C0"/>
        </w:rPr>
        <w:t xml:space="preserve">For et sæt </w:t>
      </w:r>
      <w:r w:rsidR="00643978" w:rsidRPr="007A7DE5">
        <w:rPr>
          <w:color w:val="0070C0"/>
        </w:rPr>
        <w:t xml:space="preserve">på 4 eller 5 </w:t>
      </w:r>
      <w:r w:rsidR="00FA49A5" w:rsidRPr="007A7DE5">
        <w:rPr>
          <w:color w:val="0070C0"/>
        </w:rPr>
        <w:t xml:space="preserve">af </w:t>
      </w:r>
      <w:r w:rsidR="0047016C" w:rsidRPr="007A7DE5">
        <w:rPr>
          <w:color w:val="0070C0"/>
        </w:rPr>
        <w:t xml:space="preserve">kapacitetsmæssige og driftstidsmæssige identiske generatorer </w:t>
      </w:r>
      <w:r w:rsidR="00FA49A5" w:rsidRPr="007A7DE5">
        <w:rPr>
          <w:color w:val="0070C0"/>
        </w:rPr>
        <w:t>kan virksomheden</w:t>
      </w:r>
      <w:r w:rsidR="0031727D" w:rsidRPr="007A7DE5">
        <w:rPr>
          <w:color w:val="0070C0"/>
        </w:rPr>
        <w:t>,</w:t>
      </w:r>
      <w:r w:rsidR="00FA49A5" w:rsidRPr="007A7DE5">
        <w:rPr>
          <w:color w:val="0070C0"/>
        </w:rPr>
        <w:t xml:space="preserve"> </w:t>
      </w:r>
      <w:r w:rsidR="003F4A43" w:rsidRPr="007A7DE5">
        <w:rPr>
          <w:color w:val="0070C0"/>
        </w:rPr>
        <w:t xml:space="preserve">foretage </w:t>
      </w:r>
      <w:r w:rsidR="009E6971" w:rsidRPr="007A7DE5">
        <w:rPr>
          <w:color w:val="0070C0"/>
        </w:rPr>
        <w:t>m</w:t>
      </w:r>
      <w:r w:rsidR="003F4A43" w:rsidRPr="007A7DE5">
        <w:rPr>
          <w:color w:val="0070C0"/>
        </w:rPr>
        <w:t xml:space="preserve">åling på </w:t>
      </w:r>
      <w:r w:rsidR="00FA6978" w:rsidRPr="007A7DE5">
        <w:rPr>
          <w:color w:val="0070C0"/>
        </w:rPr>
        <w:t>ét</w:t>
      </w:r>
      <w:r w:rsidR="009E6971" w:rsidRPr="007A7DE5">
        <w:rPr>
          <w:color w:val="0070C0"/>
        </w:rPr>
        <w:t xml:space="preserve"> afkastrør fra en vilkårlig generator og multiplicere måleværdierne</w:t>
      </w:r>
      <w:r w:rsidR="00643978" w:rsidRPr="007A7DE5">
        <w:rPr>
          <w:color w:val="0070C0"/>
        </w:rPr>
        <w:t>.</w:t>
      </w:r>
      <w:r w:rsidR="009E6971" w:rsidRPr="007A7DE5">
        <w:rPr>
          <w:color w:val="0070C0"/>
        </w:rPr>
        <w:t xml:space="preserve"> </w:t>
      </w:r>
    </w:p>
    <w:p w14:paraId="60988871" w14:textId="77777777" w:rsidR="001142B8" w:rsidRDefault="001142B8" w:rsidP="001142B8">
      <w:pPr>
        <w:pStyle w:val="Brdtekst"/>
      </w:pPr>
    </w:p>
    <w:p w14:paraId="71509B80" w14:textId="77777777" w:rsidR="001142B8" w:rsidRDefault="001142B8" w:rsidP="001142B8">
      <w:pPr>
        <w:pStyle w:val="Brdtekst"/>
      </w:pPr>
    </w:p>
    <w:p w14:paraId="16065B0B" w14:textId="77777777" w:rsidR="001142B8" w:rsidRDefault="001142B8" w:rsidP="001142B8">
      <w:pPr>
        <w:pStyle w:val="Brdtekst"/>
      </w:pPr>
    </w:p>
    <w:p w14:paraId="1A5CC122" w14:textId="77777777" w:rsidR="001142B8" w:rsidRPr="001142B8" w:rsidRDefault="001142B8" w:rsidP="001142B8">
      <w:pPr>
        <w:pStyle w:val="Brdtekst"/>
      </w:pPr>
    </w:p>
    <w:p w14:paraId="2BB68150" w14:textId="77777777" w:rsidR="00443A3F" w:rsidRPr="00A33EB0" w:rsidRDefault="00443A3F" w:rsidP="00601124">
      <w:pPr>
        <w:pStyle w:val="Overskrift4"/>
        <w:rPr>
          <w:color w:val="0070C0"/>
        </w:rPr>
      </w:pPr>
      <w:r w:rsidRPr="00A33EB0">
        <w:rPr>
          <w:color w:val="0070C0"/>
        </w:rPr>
        <w:lastRenderedPageBreak/>
        <w:t>Emissionsgrænser</w:t>
      </w:r>
    </w:p>
    <w:p w14:paraId="2CFEDFEE" w14:textId="14D4DA55" w:rsidR="003649F0" w:rsidRPr="003649F0" w:rsidRDefault="00A83336" w:rsidP="00D05D24">
      <w:pPr>
        <w:pStyle w:val="BodyMargin"/>
      </w:pPr>
      <w:bookmarkStart w:id="16" w:name="_Ref69124554"/>
      <w:r w:rsidRPr="00A33EB0">
        <w:rPr>
          <w:color w:val="0070C0"/>
        </w:rPr>
        <w:t xml:space="preserve">Vilkår </w:t>
      </w:r>
      <w:bookmarkEnd w:id="16"/>
      <w:r w:rsidR="00251BBF">
        <w:rPr>
          <w:color w:val="0070C0"/>
        </w:rPr>
        <w:t>1</w:t>
      </w:r>
      <w:r w:rsidR="007F30C4">
        <w:rPr>
          <w:noProof/>
          <w:color w:val="0070C0"/>
        </w:rPr>
        <w:t>3</w:t>
      </w:r>
      <w:r w:rsidRPr="00A33EB0">
        <w:rPr>
          <w:color w:val="0070C0"/>
        </w:rPr>
        <w:tab/>
      </w:r>
      <w:r w:rsidR="005A18D5" w:rsidRPr="00A33EB0">
        <w:rPr>
          <w:color w:val="0070C0"/>
        </w:rPr>
        <w:t>Emissionen af stofferne må ikke overskride de anførte grænseværdier, målt som timemiddelværdier</w:t>
      </w:r>
      <w:r w:rsidR="00F301E7" w:rsidRPr="00A33EB0">
        <w:rPr>
          <w:color w:val="0070C0"/>
        </w:rPr>
        <w:t xml:space="preserve">, ved </w:t>
      </w:r>
      <w:r w:rsidR="00561DEB">
        <w:rPr>
          <w:color w:val="0070C0"/>
        </w:rPr>
        <w:t>85</w:t>
      </w:r>
      <w:r w:rsidR="00F301E7" w:rsidRPr="00A33EB0">
        <w:rPr>
          <w:color w:val="0070C0"/>
        </w:rPr>
        <w:t xml:space="preserve"> % belastning</w:t>
      </w:r>
      <w:r w:rsidR="005A18D5" w:rsidRPr="00A33EB0">
        <w:rPr>
          <w:color w:val="0070C0"/>
        </w:rPr>
        <w:t xml:space="preserve">. </w:t>
      </w:r>
      <w:r w:rsidR="00431035">
        <w:rPr>
          <w:color w:val="0070C0"/>
        </w:rPr>
        <w:t xml:space="preserve">Data er taget fra leverandøroplysninger </w:t>
      </w:r>
      <w:r w:rsidR="00D72B1E">
        <w:rPr>
          <w:color w:val="0070C0"/>
        </w:rPr>
        <w:t>givet i baggrundsrapport for OML-beregning.</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2032"/>
        <w:gridCol w:w="2138"/>
      </w:tblGrid>
      <w:tr w:rsidR="00A33EB0" w:rsidRPr="00A33EB0" w14:paraId="798A54A7" w14:textId="77777777" w:rsidTr="00964258">
        <w:trPr>
          <w:trHeight w:val="403"/>
        </w:trPr>
        <w:tc>
          <w:tcPr>
            <w:tcW w:w="2211" w:type="dxa"/>
            <w:shd w:val="clear" w:color="auto" w:fill="F5F3F1" w:themeFill="background2" w:themeFillTint="33"/>
            <w:vAlign w:val="center"/>
            <w:hideMark/>
          </w:tcPr>
          <w:p w14:paraId="71FA3128" w14:textId="77777777" w:rsidR="00E94601" w:rsidRPr="00964258" w:rsidRDefault="00E94601" w:rsidP="00437498">
            <w:pPr>
              <w:pStyle w:val="Brdtekst"/>
              <w:jc w:val="center"/>
              <w:rPr>
                <w:bCs/>
                <w:color w:val="0070C0"/>
              </w:rPr>
            </w:pPr>
            <w:r w:rsidRPr="00964258">
              <w:rPr>
                <w:bCs/>
                <w:color w:val="0070C0"/>
              </w:rPr>
              <w:t>Afkast fra</w:t>
            </w:r>
          </w:p>
        </w:tc>
        <w:tc>
          <w:tcPr>
            <w:tcW w:w="2032" w:type="dxa"/>
            <w:shd w:val="clear" w:color="auto" w:fill="F5F3F1" w:themeFill="background2" w:themeFillTint="33"/>
            <w:vAlign w:val="center"/>
            <w:hideMark/>
          </w:tcPr>
          <w:p w14:paraId="263CB7A8" w14:textId="77777777" w:rsidR="00E94601" w:rsidRPr="00964258" w:rsidRDefault="00E94601" w:rsidP="00437498">
            <w:pPr>
              <w:pStyle w:val="Brdtekst"/>
              <w:jc w:val="center"/>
              <w:rPr>
                <w:bCs/>
                <w:color w:val="0070C0"/>
              </w:rPr>
            </w:pPr>
            <w:r w:rsidRPr="00964258">
              <w:rPr>
                <w:bCs/>
                <w:color w:val="0070C0"/>
              </w:rPr>
              <w:t>Stof</w:t>
            </w:r>
          </w:p>
        </w:tc>
        <w:tc>
          <w:tcPr>
            <w:tcW w:w="2138" w:type="dxa"/>
            <w:shd w:val="clear" w:color="auto" w:fill="F5F3F1" w:themeFill="background2" w:themeFillTint="33"/>
            <w:vAlign w:val="center"/>
            <w:hideMark/>
          </w:tcPr>
          <w:p w14:paraId="0140C487" w14:textId="28C399D3" w:rsidR="00A4015D" w:rsidRPr="00964258" w:rsidRDefault="00E94601" w:rsidP="00437498">
            <w:pPr>
              <w:pStyle w:val="Brdtekst"/>
              <w:spacing w:after="0"/>
              <w:jc w:val="center"/>
              <w:rPr>
                <w:bCs/>
                <w:color w:val="0070C0"/>
              </w:rPr>
            </w:pPr>
            <w:r w:rsidRPr="00964258">
              <w:rPr>
                <w:bCs/>
                <w:color w:val="0070C0"/>
              </w:rPr>
              <w:t xml:space="preserve">Emissionsgrænse </w:t>
            </w:r>
            <w:r w:rsidRPr="00964258">
              <w:rPr>
                <w:bCs/>
                <w:color w:val="0070C0"/>
              </w:rPr>
              <w:br/>
            </w:r>
            <w:r w:rsidR="004801CD" w:rsidRPr="00964258">
              <w:rPr>
                <w:bCs/>
                <w:color w:val="0070C0"/>
              </w:rPr>
              <w:t>(</w:t>
            </w:r>
            <w:r w:rsidR="00F5232D" w:rsidRPr="00964258">
              <w:rPr>
                <w:bCs/>
                <w:color w:val="0070C0"/>
              </w:rPr>
              <w:t>mg</w:t>
            </w:r>
            <w:r w:rsidR="004801CD" w:rsidRPr="00964258">
              <w:rPr>
                <w:bCs/>
                <w:color w:val="0070C0"/>
              </w:rPr>
              <w:t>/</w:t>
            </w:r>
            <w:r w:rsidR="00995682" w:rsidRPr="00964258">
              <w:rPr>
                <w:bCs/>
                <w:color w:val="0070C0"/>
              </w:rPr>
              <w:t>Nm3</w:t>
            </w:r>
            <w:r w:rsidR="004801CD" w:rsidRPr="00964258">
              <w:rPr>
                <w:bCs/>
                <w:color w:val="0070C0"/>
              </w:rPr>
              <w:t>)</w:t>
            </w:r>
          </w:p>
          <w:p w14:paraId="025E5FB5" w14:textId="5E05D630" w:rsidR="00E94601" w:rsidRPr="00964258" w:rsidRDefault="004801CD" w:rsidP="00437498">
            <w:pPr>
              <w:pStyle w:val="Brdtekst"/>
              <w:spacing w:after="0"/>
              <w:jc w:val="center"/>
              <w:rPr>
                <w:bCs/>
                <w:color w:val="0070C0"/>
              </w:rPr>
            </w:pPr>
            <w:r w:rsidRPr="00964258">
              <w:rPr>
                <w:bCs/>
                <w:color w:val="0070C0"/>
              </w:rPr>
              <w:t>ved 15 % O₂</w:t>
            </w:r>
          </w:p>
        </w:tc>
      </w:tr>
      <w:tr w:rsidR="00A33EB0" w:rsidRPr="00A33EB0" w14:paraId="2315C38D" w14:textId="77777777" w:rsidTr="00850CD4">
        <w:trPr>
          <w:trHeight w:hRule="exact" w:val="284"/>
        </w:trPr>
        <w:tc>
          <w:tcPr>
            <w:tcW w:w="2211" w:type="dxa"/>
            <w:vAlign w:val="center"/>
          </w:tcPr>
          <w:p w14:paraId="4ADE89D3" w14:textId="2A4935B6" w:rsidR="0037188D" w:rsidRPr="00D72B1E" w:rsidRDefault="0037188D" w:rsidP="00437498">
            <w:pPr>
              <w:pStyle w:val="Brdtekst"/>
              <w:jc w:val="center"/>
              <w:rPr>
                <w:color w:val="0070C0"/>
              </w:rPr>
            </w:pPr>
            <w:r w:rsidRPr="00D72B1E">
              <w:rPr>
                <w:color w:val="0070C0"/>
              </w:rPr>
              <w:t>Generator</w:t>
            </w:r>
          </w:p>
        </w:tc>
        <w:tc>
          <w:tcPr>
            <w:tcW w:w="2032" w:type="dxa"/>
            <w:vAlign w:val="center"/>
          </w:tcPr>
          <w:p w14:paraId="565A377F" w14:textId="77777777" w:rsidR="0037188D" w:rsidRPr="00D72B1E" w:rsidRDefault="0037188D" w:rsidP="00437498">
            <w:pPr>
              <w:pStyle w:val="Brdtekst"/>
              <w:jc w:val="center"/>
              <w:rPr>
                <w:color w:val="0070C0"/>
              </w:rPr>
            </w:pPr>
            <w:r w:rsidRPr="00D72B1E">
              <w:rPr>
                <w:color w:val="0070C0"/>
              </w:rPr>
              <w:t>NO</w:t>
            </w:r>
            <w:r w:rsidRPr="00D72B1E">
              <w:rPr>
                <w:color w:val="0070C0"/>
                <w:vertAlign w:val="subscript"/>
              </w:rPr>
              <w:t>X</w:t>
            </w:r>
          </w:p>
        </w:tc>
        <w:tc>
          <w:tcPr>
            <w:tcW w:w="2138" w:type="dxa"/>
            <w:vAlign w:val="center"/>
          </w:tcPr>
          <w:p w14:paraId="5E0FE6CA" w14:textId="57AE8849" w:rsidR="0037188D" w:rsidRPr="00D72B1E" w:rsidRDefault="003649F0" w:rsidP="00437498">
            <w:pPr>
              <w:pStyle w:val="Brdtekst"/>
              <w:jc w:val="center"/>
              <w:rPr>
                <w:color w:val="0070C0"/>
              </w:rPr>
            </w:pPr>
            <w:r>
              <w:rPr>
                <w:color w:val="0070C0"/>
              </w:rPr>
              <w:t>1200</w:t>
            </w:r>
          </w:p>
        </w:tc>
      </w:tr>
      <w:tr w:rsidR="00A33EB0" w:rsidRPr="00A33EB0" w14:paraId="50935D31" w14:textId="77777777" w:rsidTr="00850CD4">
        <w:trPr>
          <w:trHeight w:hRule="exact" w:val="284"/>
        </w:trPr>
        <w:tc>
          <w:tcPr>
            <w:tcW w:w="2211" w:type="dxa"/>
            <w:vAlign w:val="center"/>
          </w:tcPr>
          <w:p w14:paraId="14FBCED8" w14:textId="77777777" w:rsidR="0037188D" w:rsidRPr="00D72B1E" w:rsidRDefault="0037188D" w:rsidP="00437498">
            <w:pPr>
              <w:pStyle w:val="Brdtekst"/>
              <w:jc w:val="center"/>
              <w:rPr>
                <w:color w:val="0070C0"/>
              </w:rPr>
            </w:pPr>
          </w:p>
        </w:tc>
        <w:tc>
          <w:tcPr>
            <w:tcW w:w="2032" w:type="dxa"/>
            <w:vAlign w:val="center"/>
          </w:tcPr>
          <w:p w14:paraId="1B3AE70C" w14:textId="77777777" w:rsidR="0037188D" w:rsidRPr="00D72B1E" w:rsidRDefault="0037188D" w:rsidP="00437498">
            <w:pPr>
              <w:pStyle w:val="Brdtekst"/>
              <w:jc w:val="center"/>
              <w:rPr>
                <w:color w:val="0070C0"/>
              </w:rPr>
            </w:pPr>
            <w:r w:rsidRPr="00D72B1E">
              <w:rPr>
                <w:color w:val="0070C0"/>
              </w:rPr>
              <w:t>CO</w:t>
            </w:r>
          </w:p>
        </w:tc>
        <w:tc>
          <w:tcPr>
            <w:tcW w:w="2138" w:type="dxa"/>
            <w:vAlign w:val="center"/>
          </w:tcPr>
          <w:p w14:paraId="3DBE8223" w14:textId="345E9C5C" w:rsidR="0037188D" w:rsidRPr="00D72B1E" w:rsidRDefault="00561DEB" w:rsidP="00437498">
            <w:pPr>
              <w:pStyle w:val="Brdtekst"/>
              <w:jc w:val="center"/>
              <w:rPr>
                <w:color w:val="0070C0"/>
              </w:rPr>
            </w:pPr>
            <w:r>
              <w:rPr>
                <w:color w:val="0070C0"/>
              </w:rPr>
              <w:t>70</w:t>
            </w:r>
          </w:p>
        </w:tc>
      </w:tr>
    </w:tbl>
    <w:p w14:paraId="799CC72D" w14:textId="77777777" w:rsidR="00572AA7" w:rsidRPr="00A33EB0" w:rsidRDefault="00572AA7" w:rsidP="006C2EEA">
      <w:pPr>
        <w:pStyle w:val="Brdtekst"/>
        <w:rPr>
          <w:color w:val="0070C0"/>
        </w:rPr>
      </w:pPr>
      <w:r w:rsidRPr="00A33EB0">
        <w:rPr>
          <w:color w:val="0070C0"/>
        </w:rPr>
        <w:t xml:space="preserve">Grænseværdierne gælder både ved nøddrift samt test- og vedligeholdelsesaktiviteter. </w:t>
      </w:r>
    </w:p>
    <w:p w14:paraId="0D84EC37" w14:textId="03B8E3FC" w:rsidR="005946DE" w:rsidRPr="00F22E1E" w:rsidRDefault="006C2EEA" w:rsidP="006C2EEA">
      <w:pPr>
        <w:pStyle w:val="Brdtekst"/>
        <w:rPr>
          <w:color w:val="F04E23" w:themeColor="accent3"/>
        </w:rPr>
      </w:pPr>
      <w:r w:rsidRPr="00A33EB0">
        <w:rPr>
          <w:color w:val="0070C0"/>
        </w:rPr>
        <w:t>En emissionsgrænse udtrykker det maksimalt tilladelige indhold af stoffet i den luft, virksomheden udsender gennem et afkast i en veldefineret kontrolperiode. Referencetils</w:t>
      </w:r>
      <w:r w:rsidRPr="00E516ED">
        <w:rPr>
          <w:color w:val="0070C0"/>
        </w:rPr>
        <w:t>tand (0 ◦C, 101,3 kPa, tør gas</w:t>
      </w:r>
      <w:r w:rsidR="00FA2E9B" w:rsidRPr="00E516ED">
        <w:rPr>
          <w:color w:val="0070C0"/>
        </w:rPr>
        <w:t xml:space="preserve">, </w:t>
      </w:r>
      <w:r w:rsidR="000E20CD" w:rsidRPr="00E516ED">
        <w:rPr>
          <w:color w:val="0070C0"/>
        </w:rPr>
        <w:t>1</w:t>
      </w:r>
      <w:r w:rsidR="00FA2E9B" w:rsidRPr="00E516ED">
        <w:rPr>
          <w:color w:val="0070C0"/>
        </w:rPr>
        <w:t xml:space="preserve">5 % </w:t>
      </w:r>
      <w:r w:rsidR="001A29EC" w:rsidRPr="00E516ED">
        <w:rPr>
          <w:color w:val="0070C0"/>
        </w:rPr>
        <w:t>O₂</w:t>
      </w:r>
      <w:r w:rsidRPr="00E516ED">
        <w:rPr>
          <w:color w:val="0070C0"/>
        </w:rPr>
        <w:t>).</w:t>
      </w:r>
    </w:p>
    <w:p w14:paraId="737628C0" w14:textId="5619C382" w:rsidR="005D1FF4" w:rsidRPr="00031E8C" w:rsidRDefault="00E82CB6" w:rsidP="00031E8C">
      <w:pPr>
        <w:pStyle w:val="BodyMargin"/>
        <w:rPr>
          <w:color w:val="0070C0"/>
        </w:rPr>
      </w:pPr>
      <w:bookmarkStart w:id="17" w:name="_Ref69215971"/>
      <w:r w:rsidRPr="00377B39">
        <w:rPr>
          <w:color w:val="0070C0"/>
        </w:rPr>
        <w:t xml:space="preserve">Vilkår </w:t>
      </w:r>
      <w:bookmarkEnd w:id="17"/>
      <w:r w:rsidR="00251BBF">
        <w:rPr>
          <w:color w:val="0070C0"/>
        </w:rPr>
        <w:t>1</w:t>
      </w:r>
      <w:r w:rsidR="005F5E42">
        <w:rPr>
          <w:color w:val="0070C0"/>
        </w:rPr>
        <w:t>4</w:t>
      </w:r>
      <w:r w:rsidR="005D6223">
        <w:tab/>
      </w:r>
      <w:r w:rsidR="005D6223" w:rsidRPr="00A33EB0">
        <w:rPr>
          <w:color w:val="0070C0"/>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14:paraId="5141D6E4" w14:textId="77777777" w:rsidR="005D6223" w:rsidRPr="00A33EB0" w:rsidRDefault="005D6223" w:rsidP="00B512FD">
      <w:pPr>
        <w:pStyle w:val="Overskrift4"/>
        <w:rPr>
          <w:color w:val="0070C0"/>
        </w:rPr>
      </w:pPr>
      <w:r w:rsidRPr="00A33EB0">
        <w:rPr>
          <w:color w:val="0070C0"/>
        </w:rPr>
        <w:t>Immissionskoncentration</w:t>
      </w:r>
    </w:p>
    <w:p w14:paraId="65DDC969" w14:textId="2D928A09" w:rsidR="00A64A98" w:rsidRPr="00A33EB0" w:rsidRDefault="00601CD6" w:rsidP="004F59C9">
      <w:pPr>
        <w:pStyle w:val="BodyMargin"/>
        <w:rPr>
          <w:color w:val="0070C0"/>
        </w:rPr>
      </w:pPr>
      <w:bookmarkStart w:id="18" w:name="_Ref69124558"/>
      <w:r w:rsidRPr="00A33EB0">
        <w:rPr>
          <w:color w:val="0070C0"/>
        </w:rPr>
        <w:t xml:space="preserve">Vilkår </w:t>
      </w:r>
      <w:bookmarkEnd w:id="18"/>
      <w:r w:rsidR="00251BBF">
        <w:rPr>
          <w:color w:val="0070C0"/>
        </w:rPr>
        <w:t>1</w:t>
      </w:r>
      <w:r w:rsidR="005F5E42">
        <w:rPr>
          <w:noProof/>
          <w:color w:val="0070C0"/>
        </w:rPr>
        <w:t>5</w:t>
      </w:r>
      <w:r w:rsidR="00D0556D" w:rsidRPr="00A33EB0">
        <w:rPr>
          <w:color w:val="0070C0"/>
        </w:rPr>
        <w:tab/>
        <w:t>Virksomhedens bidrag til luftforureningen i omgivelserne (immissionskoncentrationen) må ikke overskride de angivne</w:t>
      </w:r>
      <w:r w:rsidR="002849D9" w:rsidRPr="00A33EB0">
        <w:rPr>
          <w:color w:val="0070C0"/>
        </w:rPr>
        <w:t xml:space="preserve"> </w:t>
      </w:r>
      <w:r w:rsidR="00D0556D" w:rsidRPr="00A33EB0">
        <w:rPr>
          <w:color w:val="0070C0"/>
        </w:rPr>
        <w:t>B-værdier</w:t>
      </w:r>
      <w:r w:rsidR="00C97EEA">
        <w:rPr>
          <w:color w:val="0070C0"/>
        </w:rPr>
        <w:t>.</w:t>
      </w:r>
    </w:p>
    <w:tbl>
      <w:tblPr>
        <w:tblW w:w="706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3544"/>
      </w:tblGrid>
      <w:tr w:rsidR="00C97EEA" w:rsidRPr="00A33EB0" w14:paraId="35CC46E5" w14:textId="5C61C91B" w:rsidTr="00964258">
        <w:trPr>
          <w:trHeight w:val="403"/>
        </w:trPr>
        <w:tc>
          <w:tcPr>
            <w:tcW w:w="3516" w:type="dxa"/>
            <w:shd w:val="clear" w:color="auto" w:fill="F5F3F1" w:themeFill="background2" w:themeFillTint="33"/>
            <w:hideMark/>
          </w:tcPr>
          <w:p w14:paraId="0884A028" w14:textId="00A6968D" w:rsidR="00C97EEA" w:rsidRPr="00E03A0C" w:rsidRDefault="00C97EEA" w:rsidP="00B55805">
            <w:pPr>
              <w:pStyle w:val="Brdtekst"/>
              <w:jc w:val="center"/>
              <w:rPr>
                <w:bCs/>
                <w:color w:val="0070C0"/>
              </w:rPr>
            </w:pPr>
            <w:r w:rsidRPr="00E03A0C">
              <w:rPr>
                <w:bCs/>
                <w:color w:val="0070C0"/>
              </w:rPr>
              <w:t xml:space="preserve">Stof </w:t>
            </w:r>
          </w:p>
        </w:tc>
        <w:tc>
          <w:tcPr>
            <w:tcW w:w="3544" w:type="dxa"/>
            <w:shd w:val="clear" w:color="auto" w:fill="F5F3F1" w:themeFill="background2" w:themeFillTint="33"/>
            <w:hideMark/>
          </w:tcPr>
          <w:p w14:paraId="7E96C09D" w14:textId="77777777" w:rsidR="00C97EEA" w:rsidRPr="00E03A0C" w:rsidRDefault="00C97EEA" w:rsidP="001C1AF8">
            <w:pPr>
              <w:pStyle w:val="Brdtekst"/>
              <w:spacing w:after="0"/>
              <w:jc w:val="center"/>
              <w:rPr>
                <w:bCs/>
                <w:color w:val="0070C0"/>
                <w:vertAlign w:val="superscript"/>
              </w:rPr>
            </w:pPr>
            <w:r w:rsidRPr="00E03A0C">
              <w:rPr>
                <w:bCs/>
                <w:color w:val="0070C0"/>
              </w:rPr>
              <w:t xml:space="preserve">B-værdi </w:t>
            </w:r>
            <w:r w:rsidRPr="00E03A0C">
              <w:rPr>
                <w:bCs/>
                <w:color w:val="0070C0"/>
                <w:vertAlign w:val="superscript"/>
              </w:rPr>
              <w:t>1)</w:t>
            </w:r>
          </w:p>
          <w:p w14:paraId="6300DE4B" w14:textId="574590EE" w:rsidR="00C97EEA" w:rsidRPr="00E03A0C" w:rsidRDefault="00C97EEA" w:rsidP="001C1AF8">
            <w:pPr>
              <w:pStyle w:val="Brdtekst"/>
              <w:spacing w:after="0"/>
              <w:jc w:val="center"/>
              <w:rPr>
                <w:bCs/>
                <w:color w:val="0070C0"/>
              </w:rPr>
            </w:pPr>
            <w:r w:rsidRPr="00E03A0C">
              <w:rPr>
                <w:bCs/>
                <w:color w:val="0070C0"/>
              </w:rPr>
              <w:t>(mg/m³)</w:t>
            </w:r>
          </w:p>
        </w:tc>
      </w:tr>
      <w:tr w:rsidR="00C97EEA" w:rsidRPr="00A33EB0" w14:paraId="1B82924F" w14:textId="52022491" w:rsidTr="00C97EEA">
        <w:trPr>
          <w:trHeight w:val="227"/>
        </w:trPr>
        <w:tc>
          <w:tcPr>
            <w:tcW w:w="3516" w:type="dxa"/>
          </w:tcPr>
          <w:p w14:paraId="78C888D8" w14:textId="77777777" w:rsidR="00C97EEA" w:rsidRPr="00A33EB0" w:rsidRDefault="00C97EEA" w:rsidP="00CF1D8C">
            <w:pPr>
              <w:pStyle w:val="Brdtekst"/>
              <w:spacing w:after="0"/>
              <w:jc w:val="center"/>
              <w:rPr>
                <w:color w:val="0070C0"/>
              </w:rPr>
            </w:pPr>
            <w:r w:rsidRPr="00A33EB0">
              <w:rPr>
                <w:color w:val="0070C0"/>
              </w:rPr>
              <w:t>CO</w:t>
            </w:r>
          </w:p>
        </w:tc>
        <w:tc>
          <w:tcPr>
            <w:tcW w:w="3544" w:type="dxa"/>
          </w:tcPr>
          <w:p w14:paraId="4036B583" w14:textId="77777777" w:rsidR="00C97EEA" w:rsidRPr="00A33EB0" w:rsidRDefault="00C97EEA" w:rsidP="00CF1D8C">
            <w:pPr>
              <w:pStyle w:val="Brdtekst"/>
              <w:spacing w:after="0"/>
              <w:jc w:val="center"/>
              <w:rPr>
                <w:color w:val="0070C0"/>
              </w:rPr>
            </w:pPr>
            <w:r w:rsidRPr="00A33EB0">
              <w:rPr>
                <w:color w:val="0070C0"/>
              </w:rPr>
              <w:t>1</w:t>
            </w:r>
          </w:p>
        </w:tc>
      </w:tr>
      <w:tr w:rsidR="00C97EEA" w:rsidRPr="00A33EB0" w14:paraId="27370AA2" w14:textId="1CBC436B" w:rsidTr="00C97EEA">
        <w:trPr>
          <w:trHeight w:val="227"/>
        </w:trPr>
        <w:tc>
          <w:tcPr>
            <w:tcW w:w="3516" w:type="dxa"/>
          </w:tcPr>
          <w:p w14:paraId="7B33AE06" w14:textId="340EBA26" w:rsidR="00C97EEA" w:rsidRPr="00A33EB0" w:rsidRDefault="00C97EEA" w:rsidP="00CF1D8C">
            <w:pPr>
              <w:pStyle w:val="Brdtekst"/>
              <w:spacing w:after="0"/>
              <w:jc w:val="center"/>
              <w:rPr>
                <w:color w:val="0070C0"/>
              </w:rPr>
            </w:pPr>
            <w:r w:rsidRPr="00A33EB0">
              <w:rPr>
                <w:color w:val="0070C0"/>
              </w:rPr>
              <w:t>NO₂</w:t>
            </w:r>
          </w:p>
        </w:tc>
        <w:tc>
          <w:tcPr>
            <w:tcW w:w="3544" w:type="dxa"/>
          </w:tcPr>
          <w:p w14:paraId="08A80768" w14:textId="77777777" w:rsidR="00C97EEA" w:rsidRPr="00A33EB0" w:rsidRDefault="00C97EEA" w:rsidP="00CF1D8C">
            <w:pPr>
              <w:pStyle w:val="Brdtekst"/>
              <w:spacing w:after="0"/>
              <w:jc w:val="center"/>
              <w:rPr>
                <w:color w:val="0070C0"/>
              </w:rPr>
            </w:pPr>
            <w:r w:rsidRPr="00A33EB0">
              <w:rPr>
                <w:color w:val="0070C0"/>
              </w:rPr>
              <w:t>0,125</w:t>
            </w:r>
          </w:p>
        </w:tc>
      </w:tr>
    </w:tbl>
    <w:p w14:paraId="2B774FC9" w14:textId="24154E0D" w:rsidR="00466FE3" w:rsidRDefault="00466FE3" w:rsidP="00466FE3">
      <w:pPr>
        <w:spacing w:line="240" w:lineRule="auto"/>
        <w:ind w:left="284" w:hanging="283"/>
        <w:rPr>
          <w:color w:val="0070C0"/>
          <w:sz w:val="16"/>
          <w:szCs w:val="16"/>
        </w:rPr>
      </w:pPr>
      <w:r w:rsidRPr="00A33EB0">
        <w:rPr>
          <w:color w:val="0070C0"/>
          <w:sz w:val="16"/>
          <w:szCs w:val="16"/>
        </w:rPr>
        <w:t>1)</w:t>
      </w:r>
      <w:r w:rsidRPr="00A33EB0">
        <w:rPr>
          <w:color w:val="0070C0"/>
          <w:sz w:val="16"/>
          <w:szCs w:val="16"/>
        </w:rPr>
        <w:tab/>
      </w:r>
      <w:r w:rsidR="00932AF5">
        <w:rPr>
          <w:color w:val="0070C0"/>
          <w:sz w:val="16"/>
          <w:szCs w:val="16"/>
        </w:rPr>
        <w:t>B-</w:t>
      </w:r>
      <w:r w:rsidRPr="00A33EB0">
        <w:rPr>
          <w:color w:val="0070C0"/>
          <w:sz w:val="16"/>
          <w:szCs w:val="16"/>
        </w:rPr>
        <w:t>værdie</w:t>
      </w:r>
      <w:r w:rsidR="00932AF5">
        <w:rPr>
          <w:color w:val="0070C0"/>
          <w:sz w:val="16"/>
          <w:szCs w:val="16"/>
        </w:rPr>
        <w:t>r</w:t>
      </w:r>
      <w:r w:rsidRPr="00A33EB0">
        <w:rPr>
          <w:color w:val="0070C0"/>
          <w:sz w:val="16"/>
          <w:szCs w:val="16"/>
        </w:rPr>
        <w:t>n</w:t>
      </w:r>
      <w:r w:rsidR="00932AF5">
        <w:rPr>
          <w:color w:val="0070C0"/>
          <w:sz w:val="16"/>
          <w:szCs w:val="16"/>
        </w:rPr>
        <w:t>e</w:t>
      </w:r>
      <w:r w:rsidRPr="00A33EB0">
        <w:rPr>
          <w:color w:val="0070C0"/>
          <w:sz w:val="16"/>
          <w:szCs w:val="16"/>
        </w:rPr>
        <w:t xml:space="preserve"> gælder, når anlægget udfører test- og vedligeholdelsesaktiviteter. </w:t>
      </w:r>
      <w:r w:rsidR="009345FE" w:rsidRPr="00A33EB0">
        <w:rPr>
          <w:color w:val="0070C0"/>
          <w:sz w:val="16"/>
          <w:szCs w:val="16"/>
        </w:rPr>
        <w:t>B-værdierne gælder ikke, for de dele af anlægget, der er i drift som nødstrømsanlæg som følge af udfald på den offentlige elforsyning.</w:t>
      </w:r>
    </w:p>
    <w:p w14:paraId="5CCF09DE" w14:textId="77777777" w:rsidR="00C97EEA" w:rsidRDefault="00C97EEA" w:rsidP="00466FE3">
      <w:pPr>
        <w:spacing w:line="240" w:lineRule="auto"/>
        <w:ind w:left="284" w:hanging="283"/>
        <w:rPr>
          <w:color w:val="0070C0"/>
          <w:sz w:val="16"/>
          <w:szCs w:val="16"/>
        </w:rPr>
      </w:pPr>
    </w:p>
    <w:p w14:paraId="42D80076" w14:textId="77777777" w:rsidR="00C97EEA" w:rsidRDefault="00C97EEA" w:rsidP="00466FE3">
      <w:pPr>
        <w:spacing w:line="240" w:lineRule="auto"/>
        <w:ind w:left="284" w:hanging="283"/>
        <w:rPr>
          <w:color w:val="0070C0"/>
          <w:sz w:val="16"/>
          <w:szCs w:val="16"/>
        </w:rPr>
      </w:pPr>
    </w:p>
    <w:p w14:paraId="704B47C7" w14:textId="77777777" w:rsidR="00D0556D" w:rsidRPr="00A33EB0" w:rsidRDefault="00D0556D" w:rsidP="00D0556D">
      <w:pPr>
        <w:pStyle w:val="Brdtekst"/>
        <w:rPr>
          <w:color w:val="0070C0"/>
        </w:rPr>
      </w:pPr>
      <w:r w:rsidRPr="00A33EB0">
        <w:rPr>
          <w:color w:val="0070C0"/>
        </w:rPr>
        <w:t>En B-værdi udtrykker virksomhedens maksimalt tilladelige bidrag af stoffet i luften uden for virksomhedens område. B-værdien gælder i alle højder, hvor mennesker kan blive udsat for den forurenede luft.</w:t>
      </w:r>
    </w:p>
    <w:p w14:paraId="130D8838" w14:textId="77777777" w:rsidR="00D0556D" w:rsidRPr="00A33EB0" w:rsidRDefault="00D0556D" w:rsidP="00A64A98">
      <w:pPr>
        <w:pStyle w:val="Overskrift4"/>
        <w:rPr>
          <w:color w:val="0070C0"/>
        </w:rPr>
      </w:pPr>
      <w:r w:rsidRPr="00A33EB0">
        <w:rPr>
          <w:color w:val="0070C0"/>
        </w:rPr>
        <w:t>Kontrol af luftforurening</w:t>
      </w:r>
    </w:p>
    <w:p w14:paraId="092F879E" w14:textId="49D37E84" w:rsidR="001021A4" w:rsidRDefault="00C65CFB" w:rsidP="00C65CFB">
      <w:pPr>
        <w:pStyle w:val="BodyMargin"/>
        <w:rPr>
          <w:color w:val="0070C0"/>
        </w:rPr>
      </w:pPr>
      <w:bookmarkStart w:id="19" w:name="_Ref69216497"/>
      <w:r w:rsidRPr="00A33EB0">
        <w:rPr>
          <w:color w:val="0070C0"/>
        </w:rPr>
        <w:t xml:space="preserve">Vilkår </w:t>
      </w:r>
      <w:bookmarkEnd w:id="19"/>
      <w:r w:rsidR="0086548B">
        <w:rPr>
          <w:color w:val="0070C0"/>
        </w:rPr>
        <w:t>1</w:t>
      </w:r>
      <w:r w:rsidR="005F5E42">
        <w:rPr>
          <w:noProof/>
          <w:color w:val="0070C0"/>
        </w:rPr>
        <w:t>6</w:t>
      </w:r>
      <w:r w:rsidR="001021A4" w:rsidRPr="00A33EB0">
        <w:rPr>
          <w:color w:val="0070C0"/>
        </w:rPr>
        <w:tab/>
        <w:t xml:space="preserve">Virksomheden skal </w:t>
      </w:r>
      <w:r w:rsidR="008F3081">
        <w:rPr>
          <w:color w:val="0070C0"/>
        </w:rPr>
        <w:t>senest</w:t>
      </w:r>
      <w:r w:rsidR="001021A4" w:rsidRPr="00A33EB0">
        <w:rPr>
          <w:color w:val="0070C0"/>
        </w:rPr>
        <w:t xml:space="preserve"> </w:t>
      </w:r>
      <w:r w:rsidR="006E0F67" w:rsidRPr="00A33EB0">
        <w:rPr>
          <w:color w:val="0070C0"/>
        </w:rPr>
        <w:t xml:space="preserve">6 </w:t>
      </w:r>
      <w:r w:rsidR="001021A4" w:rsidRPr="00A33EB0">
        <w:rPr>
          <w:color w:val="0070C0"/>
        </w:rPr>
        <w:t xml:space="preserve">måneder, efter at </w:t>
      </w:r>
      <w:r w:rsidR="00F75D8A">
        <w:rPr>
          <w:color w:val="0070C0"/>
        </w:rPr>
        <w:t>nødgeneratorerne</w:t>
      </w:r>
      <w:r w:rsidR="00790E75" w:rsidRPr="00557DA1">
        <w:rPr>
          <w:color w:val="0070C0"/>
        </w:rPr>
        <w:t xml:space="preserve"> i etape 1 første gang t</w:t>
      </w:r>
      <w:r w:rsidR="007A3399">
        <w:rPr>
          <w:color w:val="0070C0"/>
        </w:rPr>
        <w:t>estes</w:t>
      </w:r>
      <w:r w:rsidR="00790E75" w:rsidRPr="00A33EB0">
        <w:rPr>
          <w:color w:val="0070C0"/>
        </w:rPr>
        <w:t xml:space="preserve"> </w:t>
      </w:r>
      <w:r w:rsidR="001021A4" w:rsidRPr="00A33EB0">
        <w:rPr>
          <w:color w:val="0070C0"/>
        </w:rPr>
        <w:t>gennem målinger</w:t>
      </w:r>
      <w:r w:rsidR="00CA3EEA" w:rsidRPr="00A33EB0">
        <w:rPr>
          <w:color w:val="0070C0"/>
        </w:rPr>
        <w:t xml:space="preserve"> dokumentere</w:t>
      </w:r>
      <w:r w:rsidR="001021A4" w:rsidRPr="00A33EB0">
        <w:rPr>
          <w:color w:val="0070C0"/>
        </w:rPr>
        <w:t>, at grænseværdierne i</w:t>
      </w:r>
      <w:r w:rsidR="00044B3A">
        <w:rPr>
          <w:color w:val="0070C0"/>
        </w:rPr>
        <w:t xml:space="preserve"> vilkår 12, vilkår</w:t>
      </w:r>
      <w:r w:rsidR="0086548B">
        <w:rPr>
          <w:color w:val="0070C0"/>
        </w:rPr>
        <w:t xml:space="preserve"> 13 og vilkår 15</w:t>
      </w:r>
      <w:r w:rsidR="00A97B76" w:rsidRPr="00A33EB0">
        <w:rPr>
          <w:color w:val="0070C0"/>
        </w:rPr>
        <w:t xml:space="preserve"> </w:t>
      </w:r>
      <w:r w:rsidR="001021A4" w:rsidRPr="00A33EB0">
        <w:rPr>
          <w:color w:val="0070C0"/>
        </w:rPr>
        <w:t xml:space="preserve">er overholdt. </w:t>
      </w:r>
    </w:p>
    <w:p w14:paraId="3FD8EB7B" w14:textId="52D63246" w:rsidR="007A3399" w:rsidRDefault="007A3399" w:rsidP="007A3399">
      <w:pPr>
        <w:pStyle w:val="Brdtekst"/>
        <w:rPr>
          <w:color w:val="0070C0"/>
        </w:rPr>
      </w:pPr>
      <w:r w:rsidRPr="00A33EB0">
        <w:rPr>
          <w:color w:val="0070C0"/>
        </w:rPr>
        <w:t xml:space="preserve">Virksomheden skal </w:t>
      </w:r>
      <w:r w:rsidR="00516C5D">
        <w:rPr>
          <w:color w:val="0070C0"/>
        </w:rPr>
        <w:t>senest</w:t>
      </w:r>
      <w:r w:rsidRPr="00A33EB0">
        <w:rPr>
          <w:color w:val="0070C0"/>
        </w:rPr>
        <w:t xml:space="preserve"> 6 måneder, efter at </w:t>
      </w:r>
      <w:r>
        <w:rPr>
          <w:color w:val="0070C0"/>
        </w:rPr>
        <w:t>nødgeneratorerne</w:t>
      </w:r>
      <w:r w:rsidRPr="00557DA1">
        <w:rPr>
          <w:color w:val="0070C0"/>
        </w:rPr>
        <w:t xml:space="preserve"> i etape </w:t>
      </w:r>
      <w:r>
        <w:rPr>
          <w:color w:val="0070C0"/>
        </w:rPr>
        <w:t>2</w:t>
      </w:r>
      <w:r w:rsidRPr="00557DA1">
        <w:rPr>
          <w:color w:val="0070C0"/>
        </w:rPr>
        <w:t xml:space="preserve"> første gang t</w:t>
      </w:r>
      <w:r>
        <w:rPr>
          <w:color w:val="0070C0"/>
        </w:rPr>
        <w:t>estes</w:t>
      </w:r>
      <w:r w:rsidRPr="00A33EB0">
        <w:rPr>
          <w:color w:val="0070C0"/>
        </w:rPr>
        <w:t xml:space="preserve"> gennem målinger dokumentere, at grænseværdierne i</w:t>
      </w:r>
      <w:r w:rsidR="00190014">
        <w:rPr>
          <w:color w:val="0070C0"/>
        </w:rPr>
        <w:t xml:space="preserve"> Vilkår 1</w:t>
      </w:r>
      <w:r w:rsidR="00F721AA">
        <w:rPr>
          <w:color w:val="0070C0"/>
        </w:rPr>
        <w:t>2</w:t>
      </w:r>
      <w:r w:rsidR="00143B92">
        <w:rPr>
          <w:color w:val="0070C0"/>
        </w:rPr>
        <w:t xml:space="preserve">, </w:t>
      </w:r>
      <w:r w:rsidR="00544742">
        <w:rPr>
          <w:color w:val="0070C0"/>
        </w:rPr>
        <w:t>V</w:t>
      </w:r>
      <w:r w:rsidR="00143B92">
        <w:rPr>
          <w:color w:val="0070C0"/>
        </w:rPr>
        <w:t>ilkår</w:t>
      </w:r>
      <w:r w:rsidR="00544742">
        <w:rPr>
          <w:color w:val="0070C0"/>
        </w:rPr>
        <w:t xml:space="preserve"> </w:t>
      </w:r>
      <w:r w:rsidR="00143B92">
        <w:rPr>
          <w:color w:val="0070C0"/>
        </w:rPr>
        <w:t>1</w:t>
      </w:r>
      <w:r w:rsidR="00F721AA">
        <w:rPr>
          <w:color w:val="0070C0"/>
        </w:rPr>
        <w:t>3</w:t>
      </w:r>
      <w:r w:rsidR="00143B92">
        <w:rPr>
          <w:color w:val="0070C0"/>
        </w:rPr>
        <w:t xml:space="preserve"> og </w:t>
      </w:r>
      <w:r w:rsidR="00544742">
        <w:rPr>
          <w:color w:val="0070C0"/>
        </w:rPr>
        <w:t>V</w:t>
      </w:r>
      <w:r w:rsidR="00143B92">
        <w:rPr>
          <w:color w:val="0070C0"/>
        </w:rPr>
        <w:t>ilkår 1</w:t>
      </w:r>
      <w:r w:rsidR="00F721AA">
        <w:rPr>
          <w:color w:val="0070C0"/>
        </w:rPr>
        <w:t>5</w:t>
      </w:r>
      <w:r w:rsidR="00143B92">
        <w:rPr>
          <w:color w:val="0070C0"/>
        </w:rPr>
        <w:t xml:space="preserve"> er overholdt.</w:t>
      </w:r>
    </w:p>
    <w:p w14:paraId="45F102ED" w14:textId="1C772F98" w:rsidR="00F721AA" w:rsidRDefault="00F721AA" w:rsidP="007A3399">
      <w:pPr>
        <w:pStyle w:val="Brdtekst"/>
        <w:rPr>
          <w:color w:val="0070C0"/>
        </w:rPr>
      </w:pPr>
      <w:r w:rsidRPr="00A33EB0">
        <w:rPr>
          <w:color w:val="0070C0"/>
        </w:rPr>
        <w:lastRenderedPageBreak/>
        <w:t xml:space="preserve">Virksomheden skal </w:t>
      </w:r>
      <w:r>
        <w:rPr>
          <w:color w:val="0070C0"/>
        </w:rPr>
        <w:t>senest</w:t>
      </w:r>
      <w:r w:rsidRPr="00A33EB0">
        <w:rPr>
          <w:color w:val="0070C0"/>
        </w:rPr>
        <w:t xml:space="preserve"> 6 måneder, efter at </w:t>
      </w:r>
      <w:r>
        <w:rPr>
          <w:color w:val="0070C0"/>
        </w:rPr>
        <w:t>nødgeneratorerne</w:t>
      </w:r>
      <w:r w:rsidRPr="00557DA1">
        <w:rPr>
          <w:color w:val="0070C0"/>
        </w:rPr>
        <w:t xml:space="preserve"> i etape </w:t>
      </w:r>
      <w:r>
        <w:rPr>
          <w:color w:val="0070C0"/>
        </w:rPr>
        <w:t>3</w:t>
      </w:r>
      <w:r w:rsidRPr="00557DA1">
        <w:rPr>
          <w:color w:val="0070C0"/>
        </w:rPr>
        <w:t xml:space="preserve"> første gang t</w:t>
      </w:r>
      <w:r>
        <w:rPr>
          <w:color w:val="0070C0"/>
        </w:rPr>
        <w:t>estes</w:t>
      </w:r>
      <w:r w:rsidRPr="00A33EB0">
        <w:rPr>
          <w:color w:val="0070C0"/>
        </w:rPr>
        <w:t xml:space="preserve"> gennem målinger dokumentere, at grænseværdierne i</w:t>
      </w:r>
      <w:r>
        <w:rPr>
          <w:color w:val="0070C0"/>
        </w:rPr>
        <w:t xml:space="preserve"> Vilkår 12, Vilkår 13 og Vilkår 15 er overholdt.</w:t>
      </w:r>
    </w:p>
    <w:p w14:paraId="61C6F762" w14:textId="25B5B2E8" w:rsidR="001021A4" w:rsidRDefault="001021A4" w:rsidP="001021A4">
      <w:pPr>
        <w:pStyle w:val="Brdtekst"/>
      </w:pPr>
      <w:r w:rsidRPr="00CE4C24">
        <w:rPr>
          <w:color w:val="0070C0"/>
        </w:rPr>
        <w:t xml:space="preserve">Dokumentationen skal inden </w:t>
      </w:r>
      <w:r w:rsidR="00CA3EEA" w:rsidRPr="00CE4C24">
        <w:rPr>
          <w:color w:val="0070C0"/>
        </w:rPr>
        <w:t xml:space="preserve">3 </w:t>
      </w:r>
      <w:r w:rsidRPr="00CE4C24">
        <w:rPr>
          <w:color w:val="0070C0"/>
        </w:rPr>
        <w:t xml:space="preserve">måneder efter at målingerne er gennemført, sendes til tilsynsmyndigheden sammen med oplysninger om driftsforholdene under målingen. Dokumentationen skal efter forlangende fremsendes </w:t>
      </w:r>
      <w:r w:rsidR="001C7A87">
        <w:rPr>
          <w:color w:val="0070C0"/>
        </w:rPr>
        <w:t xml:space="preserve">til </w:t>
      </w:r>
      <w:r w:rsidR="00044B3A">
        <w:rPr>
          <w:color w:val="0070C0"/>
        </w:rPr>
        <w:t>Ballerup Kommune.</w:t>
      </w:r>
    </w:p>
    <w:p w14:paraId="290D5FDE" w14:textId="2EBB6259" w:rsidR="002D5704" w:rsidRPr="002D5704" w:rsidRDefault="00B456A3" w:rsidP="005E51BE">
      <w:pPr>
        <w:pStyle w:val="BodyMargin"/>
      </w:pPr>
      <w:bookmarkStart w:id="20" w:name="_Ref68878269"/>
      <w:r w:rsidRPr="00377B39">
        <w:rPr>
          <w:color w:val="0070C0"/>
        </w:rPr>
        <w:t xml:space="preserve">Vilkår </w:t>
      </w:r>
      <w:bookmarkEnd w:id="20"/>
      <w:r w:rsidR="00251BBF">
        <w:rPr>
          <w:color w:val="0070C0"/>
        </w:rPr>
        <w:t>1</w:t>
      </w:r>
      <w:r w:rsidR="005F5E42">
        <w:rPr>
          <w:color w:val="0070C0"/>
        </w:rPr>
        <w:t>7</w:t>
      </w:r>
      <w:r>
        <w:tab/>
      </w:r>
      <w:r w:rsidR="00AE4EE0" w:rsidRPr="00FF6B08">
        <w:rPr>
          <w:color w:val="0070C0"/>
        </w:rPr>
        <w:t>Præstationskontrol</w:t>
      </w:r>
      <w:r w:rsidR="00BF7BD7" w:rsidRPr="00FF6B08">
        <w:rPr>
          <w:color w:val="0070C0"/>
        </w:rPr>
        <w:t xml:space="preserve"> </w:t>
      </w:r>
      <w:r w:rsidR="00032A48" w:rsidRPr="00FF6B08">
        <w:rPr>
          <w:color w:val="0070C0"/>
        </w:rPr>
        <w:t>af CO</w:t>
      </w:r>
      <w:r w:rsidR="009C079C" w:rsidRPr="00FF6B08">
        <w:rPr>
          <w:color w:val="0070C0"/>
        </w:rPr>
        <w:t xml:space="preserve"> </w:t>
      </w:r>
      <w:r w:rsidR="00BF7BD7" w:rsidRPr="00FF6B08">
        <w:rPr>
          <w:color w:val="0070C0"/>
        </w:rPr>
        <w:t>skal udføres h</w:t>
      </w:r>
      <w:r w:rsidR="00AE4EE0" w:rsidRPr="00FF6B08">
        <w:rPr>
          <w:color w:val="0070C0"/>
        </w:rPr>
        <w:t>ver</w:t>
      </w:r>
      <w:r w:rsidR="00E86ACE" w:rsidRPr="00FF6B08">
        <w:rPr>
          <w:color w:val="0070C0"/>
        </w:rPr>
        <w:t xml:space="preserve"> </w:t>
      </w:r>
      <w:r w:rsidR="00333ED8" w:rsidRPr="00FF6B08">
        <w:rPr>
          <w:color w:val="0070C0"/>
        </w:rPr>
        <w:t xml:space="preserve">gang </w:t>
      </w:r>
      <w:r w:rsidR="00AE4EE0" w:rsidRPr="00FF6B08">
        <w:rPr>
          <w:color w:val="0070C0"/>
        </w:rPr>
        <w:t>fyringsanlægget har været i drift i 1500 timer, dog mindst hvert 5. år</w:t>
      </w:r>
      <w:r w:rsidR="00333ED8" w:rsidRPr="00FF6B08">
        <w:rPr>
          <w:color w:val="0070C0"/>
        </w:rPr>
        <w:t>.</w:t>
      </w:r>
      <w:r w:rsidR="00AE4EE0" w:rsidRPr="000763FF">
        <w:rPr>
          <w:color w:val="B3D455" w:themeColor="accent4"/>
        </w:rPr>
        <w:t xml:space="preserve"> </w:t>
      </w:r>
      <w:r w:rsidR="002D5704" w:rsidRPr="007E43F6">
        <w:rPr>
          <w:color w:val="0070C0"/>
        </w:rPr>
        <w:t>Dokumentation</w:t>
      </w:r>
      <w:r w:rsidR="00E571B5" w:rsidRPr="007E43F6">
        <w:rPr>
          <w:color w:val="0070C0"/>
        </w:rPr>
        <w:t xml:space="preserve"> for </w:t>
      </w:r>
      <w:r w:rsidR="00EF403E" w:rsidRPr="007E43F6">
        <w:rPr>
          <w:color w:val="0070C0"/>
        </w:rPr>
        <w:t xml:space="preserve">præstationskontrol </w:t>
      </w:r>
      <w:r w:rsidR="008835BD" w:rsidRPr="007E43F6">
        <w:rPr>
          <w:color w:val="0070C0"/>
        </w:rPr>
        <w:t xml:space="preserve">af CO </w:t>
      </w:r>
      <w:r w:rsidR="00E571B5" w:rsidRPr="007E43F6">
        <w:rPr>
          <w:color w:val="0070C0"/>
        </w:rPr>
        <w:t xml:space="preserve">målinger udført i ét kalenderår skal </w:t>
      </w:r>
      <w:r w:rsidR="00FC4D57" w:rsidRPr="007E43F6">
        <w:rPr>
          <w:color w:val="0070C0"/>
        </w:rPr>
        <w:t>sammen med års</w:t>
      </w:r>
      <w:r w:rsidR="00E93E81" w:rsidRPr="007E43F6">
        <w:rPr>
          <w:color w:val="0070C0"/>
        </w:rPr>
        <w:t>indberetningen</w:t>
      </w:r>
      <w:r w:rsidR="00FC4D57" w:rsidRPr="007E43F6">
        <w:rPr>
          <w:color w:val="0070C0"/>
        </w:rPr>
        <w:t xml:space="preserve"> for </w:t>
      </w:r>
      <w:r w:rsidR="00095FF3" w:rsidRPr="007E43F6">
        <w:rPr>
          <w:color w:val="0070C0"/>
        </w:rPr>
        <w:t>kalenderåret</w:t>
      </w:r>
      <w:r w:rsidR="002D5704" w:rsidRPr="007E43F6">
        <w:rPr>
          <w:color w:val="0070C0"/>
        </w:rPr>
        <w:t xml:space="preserve"> </w:t>
      </w:r>
      <w:r w:rsidR="00E93E81" w:rsidRPr="007E43F6">
        <w:rPr>
          <w:color w:val="0070C0"/>
        </w:rPr>
        <w:t xml:space="preserve">(jf. vilkår </w:t>
      </w:r>
      <w:r w:rsidR="00E93E81" w:rsidRPr="00BC7F76">
        <w:rPr>
          <w:color w:val="0070C0"/>
        </w:rPr>
        <w:t>5</w:t>
      </w:r>
      <w:r w:rsidR="00394860">
        <w:rPr>
          <w:color w:val="0070C0"/>
        </w:rPr>
        <w:t>2</w:t>
      </w:r>
      <w:r w:rsidR="00E93E81" w:rsidRPr="00BC7F76">
        <w:rPr>
          <w:color w:val="0070C0"/>
        </w:rPr>
        <w:t>)</w:t>
      </w:r>
      <w:r w:rsidR="00E93E81" w:rsidRPr="007E43F6">
        <w:rPr>
          <w:color w:val="0070C0"/>
        </w:rPr>
        <w:t xml:space="preserve"> </w:t>
      </w:r>
      <w:r w:rsidR="002D5704" w:rsidRPr="007E43F6">
        <w:rPr>
          <w:color w:val="0070C0"/>
        </w:rPr>
        <w:t>sendes til tilsynsmyndigheden sammen med oplysninger om driftsforholdene under målinge</w:t>
      </w:r>
      <w:r w:rsidR="00095FF3" w:rsidRPr="007E43F6">
        <w:rPr>
          <w:color w:val="0070C0"/>
        </w:rPr>
        <w:t>r</w:t>
      </w:r>
      <w:r w:rsidR="002D5704" w:rsidRPr="007E43F6">
        <w:rPr>
          <w:color w:val="0070C0"/>
        </w:rPr>
        <w:t>n</w:t>
      </w:r>
      <w:r w:rsidR="00095FF3" w:rsidRPr="007E43F6">
        <w:rPr>
          <w:color w:val="0070C0"/>
        </w:rPr>
        <w:t>e</w:t>
      </w:r>
      <w:r w:rsidR="002D5704" w:rsidRPr="007E43F6">
        <w:rPr>
          <w:color w:val="0070C0"/>
        </w:rPr>
        <w:t>.</w:t>
      </w:r>
    </w:p>
    <w:p w14:paraId="0DB7523E" w14:textId="49313E1D" w:rsidR="002C3657" w:rsidRPr="002C3657" w:rsidRDefault="00F540A3" w:rsidP="001D065B">
      <w:pPr>
        <w:pStyle w:val="BodyMargin"/>
      </w:pPr>
      <w:bookmarkStart w:id="21" w:name="_Ref69133886"/>
      <w:r w:rsidRPr="00377B39">
        <w:rPr>
          <w:color w:val="0070C0"/>
        </w:rPr>
        <w:t xml:space="preserve">Vilkår </w:t>
      </w:r>
      <w:bookmarkEnd w:id="21"/>
      <w:r w:rsidR="00251BBF">
        <w:rPr>
          <w:color w:val="0070C0"/>
        </w:rPr>
        <w:t>1</w:t>
      </w:r>
      <w:r w:rsidR="005F5E42">
        <w:rPr>
          <w:color w:val="0070C0"/>
        </w:rPr>
        <w:t>8</w:t>
      </w:r>
      <w:r w:rsidR="001021A4">
        <w:tab/>
      </w:r>
      <w:r w:rsidR="002C3657" w:rsidRPr="00104C44">
        <w:rPr>
          <w:color w:val="0070C0"/>
        </w:rPr>
        <w:t>Tilsynsmyndigheden kan til en hver tid, begrundet, kræve dokumentation for overholdelse af gældende vilkår og fastsatte grænseværdier. Dette kan dog kun kræves dokumenteret én gang per kalenderår. Såfremt emissionsgrænseværdierne ikke er overholdt, kan der kræves yderligere dokumentation eller målinger, inden for en periode af 6 måneder fra den første måling.</w:t>
      </w:r>
    </w:p>
    <w:p w14:paraId="6D258405" w14:textId="6C3CEBEA" w:rsidR="001021A4" w:rsidRDefault="001021A4" w:rsidP="001021A4">
      <w:pPr>
        <w:pStyle w:val="Brdtekst"/>
        <w:rPr>
          <w:color w:val="0070C0"/>
        </w:rPr>
      </w:pPr>
      <w:r w:rsidRPr="001340E0">
        <w:rPr>
          <w:color w:val="0070C0"/>
        </w:rPr>
        <w:t xml:space="preserve">Dokumentationen skal senest </w:t>
      </w:r>
      <w:r w:rsidR="007B4BCC" w:rsidRPr="001340E0">
        <w:rPr>
          <w:color w:val="0070C0"/>
        </w:rPr>
        <w:t>3</w:t>
      </w:r>
      <w:r w:rsidRPr="001340E0">
        <w:rPr>
          <w:color w:val="0070C0"/>
        </w:rPr>
        <w:t xml:space="preserve"> måneder efter, at kravet er fremsat, tilsendes tilsynsmyndigheden sammen med oplysninger om driftsforholdene under målingen.</w:t>
      </w:r>
    </w:p>
    <w:p w14:paraId="369E7AC8" w14:textId="77777777" w:rsidR="00792333" w:rsidRDefault="00792333" w:rsidP="001021A4">
      <w:pPr>
        <w:pStyle w:val="Brdtekst"/>
      </w:pPr>
    </w:p>
    <w:p w14:paraId="703548D2" w14:textId="77777777" w:rsidR="001021A4" w:rsidRPr="009E65B1" w:rsidRDefault="001021A4" w:rsidP="00A64A98">
      <w:pPr>
        <w:pStyle w:val="Overskrift4"/>
        <w:rPr>
          <w:color w:val="0070C0"/>
        </w:rPr>
      </w:pPr>
      <w:r w:rsidRPr="009E65B1">
        <w:rPr>
          <w:color w:val="0070C0"/>
        </w:rPr>
        <w:t>Krav til luftmåling</w:t>
      </w:r>
    </w:p>
    <w:p w14:paraId="4737A656" w14:textId="5FFA2FE9" w:rsidR="00DE64C2" w:rsidRPr="009E65B1" w:rsidRDefault="008348EA" w:rsidP="008348EA">
      <w:pPr>
        <w:pStyle w:val="BodyMargin"/>
        <w:rPr>
          <w:color w:val="0070C0"/>
        </w:rPr>
      </w:pPr>
      <w:bookmarkStart w:id="22" w:name="_Ref69216728"/>
      <w:r w:rsidRPr="009E65B1">
        <w:rPr>
          <w:color w:val="0070C0"/>
        </w:rPr>
        <w:t>Vilkår</w:t>
      </w:r>
      <w:bookmarkEnd w:id="22"/>
      <w:r w:rsidR="00792333">
        <w:rPr>
          <w:color w:val="0070C0"/>
        </w:rPr>
        <w:t xml:space="preserve"> 19</w:t>
      </w:r>
      <w:r w:rsidR="00DE64C2" w:rsidRPr="009E65B1">
        <w:rPr>
          <w:color w:val="0070C0"/>
        </w:rPr>
        <w:tab/>
        <w:t>Målingerne skal foretages som præstationsmålinger.</w:t>
      </w:r>
    </w:p>
    <w:p w14:paraId="3CF5096F" w14:textId="21F988C1" w:rsidR="00DE64C2" w:rsidRPr="009E65B1" w:rsidRDefault="00DE64C2" w:rsidP="00DE64C2">
      <w:pPr>
        <w:pStyle w:val="Brdtekst"/>
        <w:rPr>
          <w:color w:val="0070C0"/>
        </w:rPr>
      </w:pPr>
      <w:r w:rsidRPr="009E65B1">
        <w:rPr>
          <w:color w:val="0070C0"/>
        </w:rPr>
        <w:t xml:space="preserve">Der skal foretages </w:t>
      </w:r>
      <w:r w:rsidR="007A4DC5">
        <w:rPr>
          <w:color w:val="0070C0"/>
        </w:rPr>
        <w:t>mindst 2</w:t>
      </w:r>
      <w:r w:rsidRPr="009E65B1">
        <w:rPr>
          <w:color w:val="0070C0"/>
        </w:rPr>
        <w:t xml:space="preserve"> målinger af mindst </w:t>
      </w:r>
      <w:r w:rsidR="007A4DC5">
        <w:rPr>
          <w:color w:val="0070C0"/>
        </w:rPr>
        <w:t>45</w:t>
      </w:r>
      <w:r w:rsidRPr="009E65B1">
        <w:rPr>
          <w:color w:val="0070C0"/>
        </w:rPr>
        <w:t xml:space="preserve"> </w:t>
      </w:r>
      <w:r w:rsidR="007A4DC5">
        <w:rPr>
          <w:color w:val="0070C0"/>
        </w:rPr>
        <w:t>minutters</w:t>
      </w:r>
      <w:r w:rsidRPr="009E65B1">
        <w:rPr>
          <w:color w:val="0070C0"/>
        </w:rPr>
        <w:t xml:space="preserve"> varighed. Målingerne kan foretages samme dag.</w:t>
      </w:r>
      <w:r w:rsidR="00C928E8" w:rsidRPr="009E65B1">
        <w:rPr>
          <w:color w:val="0070C0"/>
        </w:rPr>
        <w:t xml:space="preserve"> </w:t>
      </w:r>
    </w:p>
    <w:p w14:paraId="1F77B926" w14:textId="393CBAB5" w:rsidR="00DE64C2" w:rsidRDefault="00DE64C2" w:rsidP="00DE64C2">
      <w:pPr>
        <w:pStyle w:val="Brdtekst"/>
      </w:pPr>
      <w:r w:rsidRPr="009E65B1">
        <w:rPr>
          <w:color w:val="0070C0"/>
        </w:rPr>
        <w:t>Emissionsgrænsen anses for overholdt, når gennemsnit</w:t>
      </w:r>
      <w:r w:rsidR="00651CBB" w:rsidRPr="009E65B1">
        <w:rPr>
          <w:color w:val="0070C0"/>
        </w:rPr>
        <w:t>tet</w:t>
      </w:r>
      <w:r w:rsidRPr="009E65B1">
        <w:rPr>
          <w:color w:val="0070C0"/>
        </w:rPr>
        <w:t xml:space="preserve"> af målinger</w:t>
      </w:r>
      <w:r w:rsidR="003A3BF1">
        <w:rPr>
          <w:color w:val="0070C0"/>
        </w:rPr>
        <w:t>ne</w:t>
      </w:r>
      <w:r w:rsidRPr="009E65B1">
        <w:rPr>
          <w:color w:val="0070C0"/>
        </w:rPr>
        <w:t xml:space="preserve"> er mindre end eller lig med grænseværdien.</w:t>
      </w:r>
    </w:p>
    <w:p w14:paraId="4F06A7C4" w14:textId="77777777" w:rsidR="00DE64C2" w:rsidRPr="008C01A9" w:rsidRDefault="00DE64C2" w:rsidP="00A64A98">
      <w:pPr>
        <w:pStyle w:val="Brdtekst"/>
        <w:rPr>
          <w:color w:val="0070C0"/>
          <w:u w:val="single"/>
        </w:rPr>
      </w:pPr>
      <w:r w:rsidRPr="008C01A9">
        <w:rPr>
          <w:color w:val="0070C0"/>
          <w:u w:val="single"/>
        </w:rPr>
        <w:t>Krav til luftmåling</w:t>
      </w:r>
    </w:p>
    <w:p w14:paraId="4D5EF68D" w14:textId="5FE76CFF" w:rsidR="00555BF4" w:rsidRPr="008C01A9" w:rsidRDefault="00555BF4" w:rsidP="00DE64C2">
      <w:pPr>
        <w:pStyle w:val="Brdtekst"/>
        <w:rPr>
          <w:color w:val="0070C0"/>
        </w:rPr>
      </w:pPr>
      <w:r w:rsidRPr="008C01A9">
        <w:rPr>
          <w:color w:val="0070C0"/>
        </w:rPr>
        <w:t xml:space="preserve">Måling skal foretages, når virksomheden er i drift svarende til den driftssituation, der ligger til grund for </w:t>
      </w:r>
      <w:r w:rsidR="001032D7" w:rsidRPr="008C01A9">
        <w:rPr>
          <w:color w:val="0070C0"/>
        </w:rPr>
        <w:t>testprogram for nødstrømsgeneratorer</w:t>
      </w:r>
      <w:r w:rsidRPr="008C01A9">
        <w:rPr>
          <w:color w:val="0070C0"/>
        </w:rPr>
        <w:t xml:space="preserve"> i ansøgning om miljøgodkendelse</w:t>
      </w:r>
      <w:r w:rsidR="008E5CFF" w:rsidRPr="008C01A9">
        <w:rPr>
          <w:color w:val="0070C0"/>
        </w:rPr>
        <w:t xml:space="preserve">. </w:t>
      </w:r>
    </w:p>
    <w:p w14:paraId="4F254BB9" w14:textId="77777777" w:rsidR="00DE64C2" w:rsidRPr="008C01A9" w:rsidRDefault="00DE64C2" w:rsidP="00DE64C2">
      <w:pPr>
        <w:pStyle w:val="Brdtekst"/>
        <w:rPr>
          <w:color w:val="0070C0"/>
        </w:rPr>
      </w:pPr>
      <w:r w:rsidRPr="008C01A9">
        <w:rPr>
          <w:color w:val="0070C0"/>
        </w:rPr>
        <w:t>Målingerne skal udføres som akkrediteret teknisk prøvning, og målerapporterne skal udfærdiges som akkrediterede prøvningsrapporter. Målelaboratoriet skal være akkrediteret til bestemmelse af de aktuelle stoffer af Den Danske Akkreditering- og Metrologifond (DANAK) eller et tilsvarende akkrediteringsorgan, som er medunderskriver af EA’s multilaterale aftale om gensidig anerkendelse.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4752"/>
      </w:tblGrid>
      <w:tr w:rsidR="008C01A9" w:rsidRPr="008C01A9" w14:paraId="6C9CB4D1" w14:textId="77777777" w:rsidTr="00076EC9">
        <w:trPr>
          <w:trHeight w:hRule="exact" w:val="284"/>
        </w:trPr>
        <w:tc>
          <w:tcPr>
            <w:tcW w:w="1772" w:type="pct"/>
            <w:shd w:val="clear" w:color="auto" w:fill="F5F3F1" w:themeFill="background2" w:themeFillTint="33"/>
            <w:hideMark/>
          </w:tcPr>
          <w:p w14:paraId="64D6E381" w14:textId="77777777" w:rsidR="00A24102" w:rsidRPr="00076EC9" w:rsidRDefault="00A24102" w:rsidP="00076EC9">
            <w:pPr>
              <w:pStyle w:val="Brdtekst"/>
              <w:jc w:val="center"/>
              <w:rPr>
                <w:bCs/>
                <w:color w:val="0070C0"/>
              </w:rPr>
            </w:pPr>
            <w:r w:rsidRPr="00076EC9">
              <w:rPr>
                <w:bCs/>
                <w:color w:val="0070C0"/>
              </w:rPr>
              <w:t>Stof</w:t>
            </w:r>
          </w:p>
        </w:tc>
        <w:tc>
          <w:tcPr>
            <w:tcW w:w="3228" w:type="pct"/>
            <w:shd w:val="clear" w:color="auto" w:fill="F5F3F1" w:themeFill="background2" w:themeFillTint="33"/>
            <w:hideMark/>
          </w:tcPr>
          <w:p w14:paraId="22E2A9E6" w14:textId="77777777" w:rsidR="00A24102" w:rsidRPr="00076EC9" w:rsidRDefault="00A24102" w:rsidP="00076EC9">
            <w:pPr>
              <w:pStyle w:val="Brdtekst"/>
              <w:jc w:val="center"/>
              <w:rPr>
                <w:bCs/>
                <w:color w:val="0070C0"/>
              </w:rPr>
            </w:pPr>
            <w:r w:rsidRPr="00076EC9">
              <w:rPr>
                <w:bCs/>
                <w:color w:val="0070C0"/>
              </w:rPr>
              <w:t>Analysemetode</w:t>
            </w:r>
          </w:p>
        </w:tc>
      </w:tr>
      <w:tr w:rsidR="008C01A9" w:rsidRPr="008C01A9" w14:paraId="2FBAFF30" w14:textId="77777777" w:rsidTr="00964258">
        <w:trPr>
          <w:trHeight w:hRule="exact" w:val="284"/>
        </w:trPr>
        <w:tc>
          <w:tcPr>
            <w:tcW w:w="1772" w:type="pct"/>
          </w:tcPr>
          <w:p w14:paraId="52D1B514" w14:textId="7B7C226B" w:rsidR="00A24102" w:rsidRPr="008C01A9" w:rsidRDefault="005A1221" w:rsidP="00AD1663">
            <w:pPr>
              <w:pStyle w:val="Brdtekst"/>
              <w:jc w:val="center"/>
              <w:rPr>
                <w:color w:val="0070C0"/>
              </w:rPr>
            </w:pPr>
            <w:bookmarkStart w:id="23" w:name="_Hlk69287189"/>
            <w:r w:rsidRPr="008C01A9">
              <w:rPr>
                <w:color w:val="0070C0"/>
              </w:rPr>
              <w:t>NO</w:t>
            </w:r>
            <w:r w:rsidRPr="008C01A9">
              <w:rPr>
                <w:color w:val="0070C0"/>
                <w:vertAlign w:val="subscript"/>
              </w:rPr>
              <w:t>X</w:t>
            </w:r>
          </w:p>
        </w:tc>
        <w:tc>
          <w:tcPr>
            <w:tcW w:w="3228" w:type="pct"/>
          </w:tcPr>
          <w:p w14:paraId="521CA38B" w14:textId="77777777" w:rsidR="00A24102" w:rsidRPr="008C01A9" w:rsidRDefault="00C416EB" w:rsidP="00A24102">
            <w:pPr>
              <w:pStyle w:val="Brdtekst"/>
              <w:rPr>
                <w:color w:val="0070C0"/>
              </w:rPr>
            </w:pPr>
            <w:r w:rsidRPr="008C01A9">
              <w:rPr>
                <w:color w:val="0070C0"/>
              </w:rPr>
              <w:t>DS/EN 14792 (metodeblad MEL-03)</w:t>
            </w:r>
          </w:p>
        </w:tc>
      </w:tr>
      <w:tr w:rsidR="008C01A9" w:rsidRPr="008C01A9" w14:paraId="47B8FC3C" w14:textId="77777777" w:rsidTr="00964258">
        <w:trPr>
          <w:trHeight w:hRule="exact" w:val="284"/>
        </w:trPr>
        <w:tc>
          <w:tcPr>
            <w:tcW w:w="1772" w:type="pct"/>
          </w:tcPr>
          <w:p w14:paraId="33DC994C" w14:textId="77777777" w:rsidR="00A24102" w:rsidRPr="008C01A9" w:rsidRDefault="005A1221" w:rsidP="00AD1663">
            <w:pPr>
              <w:pStyle w:val="Brdtekst"/>
              <w:jc w:val="center"/>
              <w:rPr>
                <w:color w:val="0070C0"/>
              </w:rPr>
            </w:pPr>
            <w:r w:rsidRPr="008C01A9">
              <w:rPr>
                <w:color w:val="0070C0"/>
              </w:rPr>
              <w:lastRenderedPageBreak/>
              <w:t>CO</w:t>
            </w:r>
          </w:p>
        </w:tc>
        <w:tc>
          <w:tcPr>
            <w:tcW w:w="3228" w:type="pct"/>
          </w:tcPr>
          <w:p w14:paraId="30F1CFAD" w14:textId="77777777" w:rsidR="00A24102" w:rsidRPr="008C01A9" w:rsidRDefault="00CA1246" w:rsidP="00A24102">
            <w:pPr>
              <w:pStyle w:val="Brdtekst"/>
              <w:rPr>
                <w:color w:val="0070C0"/>
              </w:rPr>
            </w:pPr>
            <w:r w:rsidRPr="008C01A9">
              <w:rPr>
                <w:color w:val="0070C0"/>
              </w:rPr>
              <w:t>DS/EN 15058 (metodeblad MEL-06)</w:t>
            </w:r>
          </w:p>
        </w:tc>
      </w:tr>
    </w:tbl>
    <w:bookmarkEnd w:id="23"/>
    <w:p w14:paraId="0A2A91EF" w14:textId="77777777" w:rsidR="00DE64C2" w:rsidRPr="008C01A9" w:rsidRDefault="00DE64C2" w:rsidP="00DE64C2">
      <w:pPr>
        <w:pStyle w:val="Brdtekst"/>
        <w:rPr>
          <w:color w:val="0070C0"/>
        </w:rPr>
      </w:pPr>
      <w:r w:rsidRPr="008C01A9">
        <w:rPr>
          <w:color w:val="0070C0"/>
        </w:rPr>
        <w:t xml:space="preserve">Dog kan andre analysemetoder benyttes, </w:t>
      </w:r>
      <w:r w:rsidR="005F0900" w:rsidRPr="008C01A9">
        <w:rPr>
          <w:color w:val="0070C0"/>
        </w:rPr>
        <w:t>hvis</w:t>
      </w:r>
      <w:r w:rsidRPr="008C01A9">
        <w:rPr>
          <w:color w:val="0070C0"/>
        </w:rPr>
        <w:t xml:space="preserve"> tilsynsmyndigheden har accepteret dette. Detektionsgrænserne for analyserne må højst være 10% af grænseværdierne.</w:t>
      </w:r>
    </w:p>
    <w:p w14:paraId="1E2D3FC3" w14:textId="77777777" w:rsidR="00DE64C2" w:rsidRPr="008C01A9" w:rsidRDefault="00DE64C2" w:rsidP="00DE64C2">
      <w:pPr>
        <w:pStyle w:val="Brdtekst"/>
        <w:rPr>
          <w:color w:val="0070C0"/>
        </w:rPr>
      </w:pPr>
      <w:r w:rsidRPr="008C01A9">
        <w:rPr>
          <w:color w:val="0070C0"/>
        </w:rPr>
        <w:t>Generelle krav til kvalitet i emissionsmålinger, jf. metodeblade MEL-22, skal være overholdt.</w:t>
      </w:r>
      <w:r w:rsidR="000D79F8" w:rsidRPr="008C01A9">
        <w:rPr>
          <w:color w:val="0070C0"/>
        </w:rPr>
        <w:t xml:space="preserve"> </w:t>
      </w:r>
    </w:p>
    <w:p w14:paraId="48F3EFAF" w14:textId="07636D8F" w:rsidR="00DE64C2" w:rsidRPr="008C01A9" w:rsidRDefault="00DE64C2" w:rsidP="00DE64C2">
      <w:pPr>
        <w:pStyle w:val="Brdtekst"/>
        <w:rPr>
          <w:color w:val="0070C0"/>
        </w:rPr>
      </w:pPr>
      <w:r w:rsidRPr="008C01A9">
        <w:rPr>
          <w:color w:val="0070C0"/>
        </w:rPr>
        <w:t>Beregninger af immissionskoncentrationsbidraget skal ske ved OML-metoden. B-værdien anses for overholdt, når den højeste 99 % fraktil er mindre end eller lig med B-værdien.</w:t>
      </w:r>
    </w:p>
    <w:p w14:paraId="513EF03A" w14:textId="7F3439AE" w:rsidR="00DE64C2" w:rsidRDefault="00DE64C2" w:rsidP="00DE64C2">
      <w:pPr>
        <w:pStyle w:val="Brdtekst"/>
      </w:pPr>
      <w:r w:rsidRPr="008C01A9">
        <w:rPr>
          <w:color w:val="0070C0"/>
        </w:rPr>
        <w:t>OML rapporten skal suppleres med en redegørelse for inddata, herunder også bygningskorrektioner (både generelle og retningsafhængige) samt valg af variable som f</w:t>
      </w:r>
      <w:r w:rsidR="0073371A">
        <w:rPr>
          <w:color w:val="0070C0"/>
        </w:rPr>
        <w:t>x</w:t>
      </w:r>
      <w:r w:rsidRPr="008C01A9">
        <w:rPr>
          <w:color w:val="0070C0"/>
        </w:rPr>
        <w:t xml:space="preserve"> ruhedslængde og terrænhældning. Minimumskrav til præsentation af beregningsresultater: Udskrift af inddata og OML-beregningsresultater med markering af virksomhedens skel. Grafisk fremstilling fra OML (kort over maksimale månedlige 99% fraktiler), med angivelse af virksomhedens skel og kilderne.</w:t>
      </w:r>
      <w:r w:rsidR="00651854">
        <w:t xml:space="preserve"> </w:t>
      </w:r>
    </w:p>
    <w:p w14:paraId="07A246D5" w14:textId="60976C0F" w:rsidR="0089389D" w:rsidRPr="00651854" w:rsidRDefault="0089389D" w:rsidP="00DE64C2">
      <w:pPr>
        <w:pStyle w:val="Brdtekst"/>
      </w:pPr>
      <w:r w:rsidRPr="00C708CA">
        <w:rPr>
          <w:color w:val="0070C0"/>
        </w:rPr>
        <w:t>”Tilsynsmyndigheden kan kræve, at virksomheden dokumenterer emissioner</w:t>
      </w:r>
      <w:r w:rsidR="00B50311" w:rsidRPr="00C708CA">
        <w:rPr>
          <w:color w:val="0070C0"/>
        </w:rPr>
        <w:t xml:space="preserve"> nævnt i vilkår </w:t>
      </w:r>
      <w:r w:rsidR="00271D7D" w:rsidRPr="00C708CA">
        <w:rPr>
          <w:color w:val="0070C0"/>
        </w:rPr>
        <w:t xml:space="preserve">12 og </w:t>
      </w:r>
      <w:r w:rsidR="00FF5A64" w:rsidRPr="00C708CA">
        <w:rPr>
          <w:color w:val="0070C0"/>
        </w:rPr>
        <w:t>13</w:t>
      </w:r>
      <w:r w:rsidRPr="00C708CA">
        <w:rPr>
          <w:color w:val="0070C0"/>
        </w:rPr>
        <w:t xml:space="preserve">. Sammen med dokumentationen skal der foretages en vurdering af emissionernes påvirkning af det omgivende miljø, herunder sundhedspåvirkning af mennesker. </w:t>
      </w:r>
      <w:r w:rsidR="00651854" w:rsidRPr="00C708CA">
        <w:rPr>
          <w:color w:val="0070C0"/>
        </w:rPr>
        <w:t xml:space="preserve">Vurderingen af emissionernes immissionsbidrag  skal ske på grundlag af OML-beregninger. </w:t>
      </w:r>
      <w:r w:rsidRPr="00C708CA">
        <w:rPr>
          <w:color w:val="0070C0"/>
        </w:rPr>
        <w:t>Kravet kan kun stilles én gang pr. kalenderår.”</w:t>
      </w:r>
    </w:p>
    <w:p w14:paraId="21D5963C" w14:textId="502FE982" w:rsidR="00DE64C2" w:rsidRPr="008C01A9" w:rsidRDefault="00DE64C2" w:rsidP="00A24102">
      <w:pPr>
        <w:pStyle w:val="Brdtekst"/>
        <w:rPr>
          <w:color w:val="0070C0"/>
          <w:u w:val="single"/>
        </w:rPr>
      </w:pPr>
      <w:r w:rsidRPr="008C01A9">
        <w:rPr>
          <w:color w:val="0070C0"/>
          <w:u w:val="single"/>
        </w:rPr>
        <w:t>Luftvejledningen</w:t>
      </w:r>
    </w:p>
    <w:p w14:paraId="583039C0" w14:textId="45258F46" w:rsidR="002E19C2" w:rsidRPr="002F1584" w:rsidRDefault="00DE64C2" w:rsidP="00434AAD">
      <w:pPr>
        <w:pStyle w:val="Brdtekst"/>
        <w:rPr>
          <w:color w:val="0070C0"/>
          <w:sz w:val="24"/>
        </w:rPr>
      </w:pPr>
      <w:r w:rsidRPr="008C01A9">
        <w:rPr>
          <w:color w:val="0070C0"/>
        </w:rPr>
        <w:t>Ovenstående dokumentation af virksomhedens luftforurening skal ske ved måling og beregning i overensstemmelse med gældende vejledning fra Miljøstyrelsen</w:t>
      </w:r>
      <w:r w:rsidRPr="00377B39">
        <w:rPr>
          <w:color w:val="0070C0"/>
        </w:rPr>
        <w:t>, p.t. nr. 2/2001</w:t>
      </w:r>
      <w:r w:rsidRPr="008C01A9">
        <w:rPr>
          <w:color w:val="0070C0"/>
        </w:rPr>
        <w:t>.</w:t>
      </w:r>
    </w:p>
    <w:p w14:paraId="4D2466B9" w14:textId="77777777" w:rsidR="00F83075" w:rsidRPr="002F1584" w:rsidRDefault="00F83075" w:rsidP="0093083B">
      <w:pPr>
        <w:pStyle w:val="Overskrift3"/>
        <w:rPr>
          <w:color w:val="0070C0"/>
        </w:rPr>
      </w:pPr>
      <w:r w:rsidRPr="002F1584">
        <w:rPr>
          <w:color w:val="0070C0"/>
        </w:rPr>
        <w:t>Støj</w:t>
      </w:r>
    </w:p>
    <w:p w14:paraId="0885973C" w14:textId="77777777" w:rsidR="00F83075" w:rsidRPr="002F1584" w:rsidRDefault="00F83075" w:rsidP="0093083B">
      <w:pPr>
        <w:pStyle w:val="Overskrift4"/>
        <w:rPr>
          <w:color w:val="0070C0"/>
        </w:rPr>
      </w:pPr>
      <w:r w:rsidRPr="002F1584">
        <w:rPr>
          <w:color w:val="0070C0"/>
        </w:rPr>
        <w:t>Støjgrænser</w:t>
      </w:r>
    </w:p>
    <w:p w14:paraId="08078BFA" w14:textId="30026ED9" w:rsidR="00090244" w:rsidRPr="002F1584" w:rsidRDefault="000537FD" w:rsidP="00B508D6">
      <w:pPr>
        <w:pStyle w:val="BodyMargin"/>
        <w:rPr>
          <w:color w:val="0070C0"/>
        </w:rPr>
      </w:pPr>
      <w:bookmarkStart w:id="24" w:name="_Ref69297250"/>
      <w:r w:rsidRPr="002F1584">
        <w:rPr>
          <w:color w:val="0070C0"/>
        </w:rPr>
        <w:t>Vilkår</w:t>
      </w:r>
      <w:bookmarkEnd w:id="24"/>
      <w:r w:rsidR="00792333">
        <w:rPr>
          <w:color w:val="0070C0"/>
        </w:rPr>
        <w:t xml:space="preserve"> 20</w:t>
      </w:r>
      <w:r w:rsidRPr="002F1584">
        <w:rPr>
          <w:color w:val="0070C0"/>
        </w:rPr>
        <w:tab/>
      </w:r>
      <w:r w:rsidR="00090244" w:rsidRPr="002F1584">
        <w:rPr>
          <w:color w:val="0070C0"/>
        </w:rPr>
        <w:t>Driften af virksomheden må ikke medføre, at virksomhedens samlede bidrag til støjbelastningen i naboområderne overstiger nedenstående støjgrænser. De angivne værdier for støjbelastningen er de ækvivalente, korrigerede lydniveauer i dB(A).</w:t>
      </w:r>
    </w:p>
    <w:tbl>
      <w:tblPr>
        <w:tblW w:w="74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758"/>
        <w:gridCol w:w="1000"/>
        <w:gridCol w:w="739"/>
        <w:gridCol w:w="739"/>
        <w:gridCol w:w="739"/>
        <w:gridCol w:w="739"/>
        <w:gridCol w:w="739"/>
        <w:gridCol w:w="739"/>
      </w:tblGrid>
      <w:tr w:rsidR="008E1870" w:rsidRPr="002F1584" w14:paraId="41EF54C7" w14:textId="77777777" w:rsidTr="00202C67">
        <w:trPr>
          <w:trHeight w:val="739"/>
          <w:jc w:val="right"/>
        </w:trPr>
        <w:tc>
          <w:tcPr>
            <w:tcW w:w="1222" w:type="dxa"/>
            <w:shd w:val="clear" w:color="auto" w:fill="F5F3F1" w:themeFill="background2" w:themeFillTint="33"/>
          </w:tcPr>
          <w:p w14:paraId="2491AB9F" w14:textId="77777777" w:rsidR="00D5485D" w:rsidRPr="008E1870" w:rsidRDefault="00CB1BCA" w:rsidP="008E1870">
            <w:pPr>
              <w:pStyle w:val="BodyTextNoSpace"/>
              <w:jc w:val="center"/>
              <w:rPr>
                <w:color w:val="0070C0"/>
              </w:rPr>
            </w:pPr>
            <w:r w:rsidRPr="008E1870">
              <w:rPr>
                <w:color w:val="0070C0"/>
              </w:rPr>
              <w:t>Dag</w:t>
            </w:r>
          </w:p>
        </w:tc>
        <w:tc>
          <w:tcPr>
            <w:tcW w:w="758" w:type="dxa"/>
            <w:shd w:val="clear" w:color="auto" w:fill="F5F3F1" w:themeFill="background2" w:themeFillTint="33"/>
          </w:tcPr>
          <w:p w14:paraId="0371B647" w14:textId="77777777" w:rsidR="00D5485D" w:rsidRPr="008E1870" w:rsidRDefault="00D5485D" w:rsidP="008E1870">
            <w:pPr>
              <w:pStyle w:val="BodyTextNoSpace"/>
              <w:jc w:val="center"/>
              <w:rPr>
                <w:color w:val="0070C0"/>
              </w:rPr>
            </w:pPr>
            <w:r w:rsidRPr="008E1870">
              <w:rPr>
                <w:color w:val="0070C0"/>
              </w:rPr>
              <w:t>Kl.</w:t>
            </w:r>
          </w:p>
        </w:tc>
        <w:tc>
          <w:tcPr>
            <w:tcW w:w="1000" w:type="dxa"/>
            <w:shd w:val="clear" w:color="auto" w:fill="F5F3F1" w:themeFill="background2" w:themeFillTint="33"/>
          </w:tcPr>
          <w:p w14:paraId="3C6A6828" w14:textId="61BBE7AE" w:rsidR="00D5485D" w:rsidRPr="008E1870" w:rsidRDefault="00D5485D" w:rsidP="008E1870">
            <w:pPr>
              <w:pStyle w:val="BodyTextNoSpace"/>
              <w:jc w:val="center"/>
              <w:rPr>
                <w:color w:val="0070C0"/>
              </w:rPr>
            </w:pPr>
            <w:r w:rsidRPr="008E1870">
              <w:rPr>
                <w:color w:val="0070C0"/>
              </w:rPr>
              <w:t>Reference-</w:t>
            </w:r>
          </w:p>
          <w:p w14:paraId="592AA05E" w14:textId="77777777" w:rsidR="00D5485D" w:rsidRPr="008E1870" w:rsidRDefault="00D5485D" w:rsidP="008E1870">
            <w:pPr>
              <w:pStyle w:val="BodyTextNoSpace"/>
              <w:jc w:val="center"/>
              <w:rPr>
                <w:color w:val="0070C0"/>
              </w:rPr>
            </w:pPr>
            <w:r w:rsidRPr="008E1870">
              <w:rPr>
                <w:color w:val="0070C0"/>
              </w:rPr>
              <w:t>tidsrum</w:t>
            </w:r>
          </w:p>
          <w:p w14:paraId="53572E2F" w14:textId="77777777" w:rsidR="00D5485D" w:rsidRPr="008E1870" w:rsidRDefault="00D5485D" w:rsidP="008E1870">
            <w:pPr>
              <w:pStyle w:val="BodyTextNoSpace"/>
              <w:jc w:val="center"/>
              <w:rPr>
                <w:color w:val="0070C0"/>
              </w:rPr>
            </w:pPr>
            <w:r w:rsidRPr="008E1870">
              <w:rPr>
                <w:color w:val="0070C0"/>
              </w:rPr>
              <w:t>(timer)</w:t>
            </w:r>
          </w:p>
        </w:tc>
        <w:tc>
          <w:tcPr>
            <w:tcW w:w="739" w:type="dxa"/>
            <w:shd w:val="clear" w:color="auto" w:fill="F5F3F1" w:themeFill="background2" w:themeFillTint="33"/>
          </w:tcPr>
          <w:p w14:paraId="52939A76" w14:textId="77777777" w:rsidR="00D5485D" w:rsidRPr="008E1870" w:rsidRDefault="00D5485D" w:rsidP="008E1870">
            <w:pPr>
              <w:pStyle w:val="BodyTextNoSpace"/>
              <w:jc w:val="center"/>
              <w:rPr>
                <w:color w:val="0070C0"/>
              </w:rPr>
            </w:pPr>
            <w:r w:rsidRPr="008E1870">
              <w:rPr>
                <w:color w:val="0070C0"/>
              </w:rPr>
              <w:t>1</w:t>
            </w:r>
          </w:p>
          <w:p w14:paraId="03999576" w14:textId="77777777" w:rsidR="00D5485D" w:rsidRPr="008E1870" w:rsidRDefault="00D5485D" w:rsidP="008E1870">
            <w:pPr>
              <w:pStyle w:val="BodyTextNoSpace"/>
              <w:jc w:val="center"/>
              <w:rPr>
                <w:color w:val="0070C0"/>
              </w:rPr>
            </w:pPr>
            <w:r w:rsidRPr="008E1870">
              <w:rPr>
                <w:color w:val="0070C0"/>
              </w:rPr>
              <w:t>dB(A)</w:t>
            </w:r>
          </w:p>
        </w:tc>
        <w:tc>
          <w:tcPr>
            <w:tcW w:w="739" w:type="dxa"/>
            <w:shd w:val="clear" w:color="auto" w:fill="F5F3F1" w:themeFill="background2" w:themeFillTint="33"/>
          </w:tcPr>
          <w:p w14:paraId="36077542" w14:textId="77777777" w:rsidR="00D5485D" w:rsidRPr="008E1870" w:rsidRDefault="00D5485D" w:rsidP="008E1870">
            <w:pPr>
              <w:pStyle w:val="BodyTextNoSpace"/>
              <w:jc w:val="center"/>
              <w:rPr>
                <w:color w:val="0070C0"/>
              </w:rPr>
            </w:pPr>
            <w:r w:rsidRPr="008E1870">
              <w:rPr>
                <w:color w:val="0070C0"/>
              </w:rPr>
              <w:t>2</w:t>
            </w:r>
          </w:p>
          <w:p w14:paraId="572A30F4" w14:textId="77777777" w:rsidR="00D5485D" w:rsidRPr="008E1870" w:rsidRDefault="00D5485D" w:rsidP="008E1870">
            <w:pPr>
              <w:pStyle w:val="BodyTextNoSpace"/>
              <w:jc w:val="center"/>
              <w:rPr>
                <w:color w:val="0070C0"/>
              </w:rPr>
            </w:pPr>
            <w:r w:rsidRPr="008E1870">
              <w:rPr>
                <w:color w:val="0070C0"/>
              </w:rPr>
              <w:t>dB(A)</w:t>
            </w:r>
          </w:p>
        </w:tc>
        <w:tc>
          <w:tcPr>
            <w:tcW w:w="739" w:type="dxa"/>
            <w:shd w:val="clear" w:color="auto" w:fill="F5F3F1" w:themeFill="background2" w:themeFillTint="33"/>
          </w:tcPr>
          <w:p w14:paraId="08A4E187" w14:textId="77777777" w:rsidR="00D5485D" w:rsidRPr="008E1870" w:rsidRDefault="00D5485D" w:rsidP="008E1870">
            <w:pPr>
              <w:pStyle w:val="BodyTextNoSpace"/>
              <w:jc w:val="center"/>
              <w:rPr>
                <w:color w:val="0070C0"/>
              </w:rPr>
            </w:pPr>
            <w:r w:rsidRPr="008E1870">
              <w:rPr>
                <w:color w:val="0070C0"/>
              </w:rPr>
              <w:t>3</w:t>
            </w:r>
          </w:p>
          <w:p w14:paraId="386CA633" w14:textId="77777777" w:rsidR="00D5485D" w:rsidRPr="008E1870" w:rsidRDefault="00D5485D" w:rsidP="008E1870">
            <w:pPr>
              <w:pStyle w:val="BodyTextNoSpace"/>
              <w:jc w:val="center"/>
              <w:rPr>
                <w:color w:val="0070C0"/>
              </w:rPr>
            </w:pPr>
            <w:r w:rsidRPr="008E1870">
              <w:rPr>
                <w:color w:val="0070C0"/>
              </w:rPr>
              <w:t>dB(A)</w:t>
            </w:r>
          </w:p>
        </w:tc>
        <w:tc>
          <w:tcPr>
            <w:tcW w:w="739" w:type="dxa"/>
            <w:shd w:val="clear" w:color="auto" w:fill="F5F3F1" w:themeFill="background2" w:themeFillTint="33"/>
          </w:tcPr>
          <w:p w14:paraId="3B30C82C" w14:textId="77777777" w:rsidR="00D5485D" w:rsidRPr="008E1870" w:rsidRDefault="00D5485D" w:rsidP="008E1870">
            <w:pPr>
              <w:pStyle w:val="BodyTextNoSpace"/>
              <w:jc w:val="center"/>
              <w:rPr>
                <w:color w:val="0070C0"/>
              </w:rPr>
            </w:pPr>
            <w:r w:rsidRPr="008E1870">
              <w:rPr>
                <w:color w:val="0070C0"/>
              </w:rPr>
              <w:t>4</w:t>
            </w:r>
          </w:p>
          <w:p w14:paraId="597C0B10" w14:textId="77777777" w:rsidR="00D5485D" w:rsidRPr="008E1870" w:rsidRDefault="00D5485D" w:rsidP="008E1870">
            <w:pPr>
              <w:pStyle w:val="BodyTextNoSpace"/>
              <w:jc w:val="center"/>
              <w:rPr>
                <w:color w:val="0070C0"/>
              </w:rPr>
            </w:pPr>
            <w:r w:rsidRPr="008E1870">
              <w:rPr>
                <w:color w:val="0070C0"/>
              </w:rPr>
              <w:t>dB(A)</w:t>
            </w:r>
          </w:p>
        </w:tc>
        <w:tc>
          <w:tcPr>
            <w:tcW w:w="739" w:type="dxa"/>
            <w:shd w:val="clear" w:color="auto" w:fill="F5F3F1" w:themeFill="background2" w:themeFillTint="33"/>
          </w:tcPr>
          <w:p w14:paraId="06C13ECE" w14:textId="77777777" w:rsidR="00D5485D" w:rsidRPr="008E1870" w:rsidRDefault="00D5485D" w:rsidP="008E1870">
            <w:pPr>
              <w:pStyle w:val="BodyTextNoSpace"/>
              <w:jc w:val="center"/>
              <w:rPr>
                <w:color w:val="0070C0"/>
              </w:rPr>
            </w:pPr>
            <w:r w:rsidRPr="008E1870">
              <w:rPr>
                <w:color w:val="0070C0"/>
              </w:rPr>
              <w:t>5</w:t>
            </w:r>
          </w:p>
          <w:p w14:paraId="3E931E15" w14:textId="77777777" w:rsidR="00D5485D" w:rsidRPr="008E1870" w:rsidRDefault="00D5485D" w:rsidP="008E1870">
            <w:pPr>
              <w:pStyle w:val="BodyTextNoSpace"/>
              <w:jc w:val="center"/>
              <w:rPr>
                <w:color w:val="0070C0"/>
              </w:rPr>
            </w:pPr>
            <w:r w:rsidRPr="008E1870">
              <w:rPr>
                <w:color w:val="0070C0"/>
              </w:rPr>
              <w:t>dB(A)</w:t>
            </w:r>
          </w:p>
        </w:tc>
        <w:tc>
          <w:tcPr>
            <w:tcW w:w="739" w:type="dxa"/>
            <w:shd w:val="clear" w:color="auto" w:fill="F5F3F1" w:themeFill="background2" w:themeFillTint="33"/>
          </w:tcPr>
          <w:p w14:paraId="2CF5DCC7" w14:textId="77777777" w:rsidR="00D5485D" w:rsidRPr="008E1870" w:rsidRDefault="00D5485D" w:rsidP="008E1870">
            <w:pPr>
              <w:pStyle w:val="BodyTextNoSpace"/>
              <w:jc w:val="center"/>
              <w:rPr>
                <w:color w:val="0070C0"/>
              </w:rPr>
            </w:pPr>
            <w:r w:rsidRPr="008E1870">
              <w:rPr>
                <w:color w:val="0070C0"/>
              </w:rPr>
              <w:t>6</w:t>
            </w:r>
          </w:p>
          <w:p w14:paraId="6F238D44" w14:textId="77777777" w:rsidR="00D5485D" w:rsidRPr="008E1870" w:rsidRDefault="00D5485D" w:rsidP="008E1870">
            <w:pPr>
              <w:pStyle w:val="BodyTextNoSpace"/>
              <w:jc w:val="center"/>
              <w:rPr>
                <w:color w:val="0070C0"/>
              </w:rPr>
            </w:pPr>
            <w:r w:rsidRPr="008E1870">
              <w:rPr>
                <w:color w:val="0070C0"/>
              </w:rPr>
              <w:t>dB(A)</w:t>
            </w:r>
          </w:p>
        </w:tc>
      </w:tr>
      <w:tr w:rsidR="008E1870" w:rsidRPr="002F1584" w14:paraId="60BF22A1" w14:textId="77777777" w:rsidTr="00202C67">
        <w:trPr>
          <w:trHeight w:hRule="exact" w:val="284"/>
          <w:jc w:val="right"/>
        </w:trPr>
        <w:tc>
          <w:tcPr>
            <w:tcW w:w="1222" w:type="dxa"/>
          </w:tcPr>
          <w:p w14:paraId="15941F80" w14:textId="77777777" w:rsidR="00D5485D" w:rsidRPr="002F1584" w:rsidRDefault="00D5485D" w:rsidP="00A01E4D">
            <w:pPr>
              <w:pStyle w:val="BodyTextNoSpace"/>
              <w:rPr>
                <w:color w:val="0070C0"/>
              </w:rPr>
            </w:pPr>
            <w:r w:rsidRPr="002F1584">
              <w:rPr>
                <w:color w:val="0070C0"/>
              </w:rPr>
              <w:t>Mandag-</w:t>
            </w:r>
            <w:r w:rsidR="00A01E4D" w:rsidRPr="002F1584">
              <w:rPr>
                <w:color w:val="0070C0"/>
              </w:rPr>
              <w:br/>
            </w:r>
            <w:r w:rsidRPr="002F1584">
              <w:rPr>
                <w:color w:val="0070C0"/>
              </w:rPr>
              <w:t>fredag</w:t>
            </w:r>
          </w:p>
        </w:tc>
        <w:tc>
          <w:tcPr>
            <w:tcW w:w="758" w:type="dxa"/>
          </w:tcPr>
          <w:p w14:paraId="6E8936BB" w14:textId="77777777" w:rsidR="00D5485D" w:rsidRPr="002F1584" w:rsidRDefault="00D5485D" w:rsidP="008E1870">
            <w:pPr>
              <w:pStyle w:val="BodyTextNoSpace"/>
              <w:jc w:val="center"/>
              <w:rPr>
                <w:color w:val="0070C0"/>
              </w:rPr>
            </w:pPr>
            <w:r w:rsidRPr="002F1584">
              <w:rPr>
                <w:color w:val="0070C0"/>
              </w:rPr>
              <w:t>07-18</w:t>
            </w:r>
          </w:p>
        </w:tc>
        <w:tc>
          <w:tcPr>
            <w:tcW w:w="1000" w:type="dxa"/>
          </w:tcPr>
          <w:p w14:paraId="21059DD8" w14:textId="77777777" w:rsidR="00D5485D" w:rsidRPr="002F1584" w:rsidRDefault="00D5485D" w:rsidP="008E1870">
            <w:pPr>
              <w:pStyle w:val="BodyTextNoSpace"/>
              <w:jc w:val="center"/>
              <w:rPr>
                <w:color w:val="0070C0"/>
              </w:rPr>
            </w:pPr>
            <w:r w:rsidRPr="002F1584">
              <w:rPr>
                <w:color w:val="0070C0"/>
              </w:rPr>
              <w:t>8</w:t>
            </w:r>
          </w:p>
        </w:tc>
        <w:tc>
          <w:tcPr>
            <w:tcW w:w="739" w:type="dxa"/>
          </w:tcPr>
          <w:p w14:paraId="6F852F53" w14:textId="77777777" w:rsidR="00D5485D" w:rsidRPr="002F1584" w:rsidRDefault="00D5485D" w:rsidP="008E1870">
            <w:pPr>
              <w:pStyle w:val="BodyTextNoSpace"/>
              <w:jc w:val="center"/>
              <w:rPr>
                <w:color w:val="0070C0"/>
              </w:rPr>
            </w:pPr>
            <w:r w:rsidRPr="002F1584">
              <w:rPr>
                <w:color w:val="0070C0"/>
              </w:rPr>
              <w:t>70</w:t>
            </w:r>
          </w:p>
        </w:tc>
        <w:tc>
          <w:tcPr>
            <w:tcW w:w="739" w:type="dxa"/>
          </w:tcPr>
          <w:p w14:paraId="63756468" w14:textId="77777777" w:rsidR="00D5485D" w:rsidRPr="002F1584" w:rsidRDefault="00D5485D" w:rsidP="008E1870">
            <w:pPr>
              <w:pStyle w:val="BodyTextNoSpace"/>
              <w:jc w:val="center"/>
              <w:rPr>
                <w:color w:val="0070C0"/>
              </w:rPr>
            </w:pPr>
            <w:r w:rsidRPr="002F1584">
              <w:rPr>
                <w:color w:val="0070C0"/>
              </w:rPr>
              <w:t>60</w:t>
            </w:r>
          </w:p>
        </w:tc>
        <w:tc>
          <w:tcPr>
            <w:tcW w:w="739" w:type="dxa"/>
          </w:tcPr>
          <w:p w14:paraId="2999E14B" w14:textId="77777777" w:rsidR="00D5485D" w:rsidRPr="002F1584" w:rsidRDefault="00D5485D" w:rsidP="008E1870">
            <w:pPr>
              <w:pStyle w:val="BodyTextNoSpace"/>
              <w:jc w:val="center"/>
              <w:rPr>
                <w:color w:val="0070C0"/>
              </w:rPr>
            </w:pPr>
            <w:r w:rsidRPr="002F1584">
              <w:rPr>
                <w:color w:val="0070C0"/>
              </w:rPr>
              <w:t>55</w:t>
            </w:r>
          </w:p>
        </w:tc>
        <w:tc>
          <w:tcPr>
            <w:tcW w:w="739" w:type="dxa"/>
          </w:tcPr>
          <w:p w14:paraId="0F64C939" w14:textId="77777777" w:rsidR="00D5485D" w:rsidRPr="002F1584" w:rsidRDefault="00D5485D" w:rsidP="008E1870">
            <w:pPr>
              <w:pStyle w:val="BodyTextNoSpace"/>
              <w:jc w:val="center"/>
              <w:rPr>
                <w:color w:val="0070C0"/>
              </w:rPr>
            </w:pPr>
            <w:r w:rsidRPr="002F1584">
              <w:rPr>
                <w:color w:val="0070C0"/>
              </w:rPr>
              <w:t>50</w:t>
            </w:r>
          </w:p>
        </w:tc>
        <w:tc>
          <w:tcPr>
            <w:tcW w:w="739" w:type="dxa"/>
          </w:tcPr>
          <w:p w14:paraId="2888546B"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111B5601" w14:textId="77777777" w:rsidR="00D5485D" w:rsidRPr="002F1584" w:rsidRDefault="00D5485D" w:rsidP="008E1870">
            <w:pPr>
              <w:pStyle w:val="BodyTextNoSpace"/>
              <w:jc w:val="center"/>
              <w:rPr>
                <w:color w:val="0070C0"/>
              </w:rPr>
            </w:pPr>
            <w:r w:rsidRPr="002F1584">
              <w:rPr>
                <w:color w:val="0070C0"/>
              </w:rPr>
              <w:t>40</w:t>
            </w:r>
          </w:p>
        </w:tc>
      </w:tr>
      <w:tr w:rsidR="008E1870" w:rsidRPr="002F1584" w14:paraId="542F37E7" w14:textId="77777777" w:rsidTr="00202C67">
        <w:trPr>
          <w:trHeight w:hRule="exact" w:val="284"/>
          <w:jc w:val="right"/>
        </w:trPr>
        <w:tc>
          <w:tcPr>
            <w:tcW w:w="1222" w:type="dxa"/>
          </w:tcPr>
          <w:p w14:paraId="1FA05228" w14:textId="77777777" w:rsidR="00D5485D" w:rsidRPr="002F1584" w:rsidRDefault="00D5485D" w:rsidP="00A01E4D">
            <w:pPr>
              <w:pStyle w:val="BodyTextNoSpace"/>
              <w:rPr>
                <w:color w:val="0070C0"/>
              </w:rPr>
            </w:pPr>
            <w:r w:rsidRPr="002F1584">
              <w:rPr>
                <w:color w:val="0070C0"/>
              </w:rPr>
              <w:t>Lørdag</w:t>
            </w:r>
          </w:p>
        </w:tc>
        <w:tc>
          <w:tcPr>
            <w:tcW w:w="758" w:type="dxa"/>
          </w:tcPr>
          <w:p w14:paraId="647C8FF0" w14:textId="77777777" w:rsidR="00D5485D" w:rsidRPr="002F1584" w:rsidRDefault="00D5485D" w:rsidP="008E1870">
            <w:pPr>
              <w:pStyle w:val="BodyTextNoSpace"/>
              <w:jc w:val="center"/>
              <w:rPr>
                <w:color w:val="0070C0"/>
              </w:rPr>
            </w:pPr>
            <w:r w:rsidRPr="002F1584">
              <w:rPr>
                <w:color w:val="0070C0"/>
              </w:rPr>
              <w:t>07-14</w:t>
            </w:r>
          </w:p>
        </w:tc>
        <w:tc>
          <w:tcPr>
            <w:tcW w:w="1000" w:type="dxa"/>
          </w:tcPr>
          <w:p w14:paraId="19AAC800" w14:textId="77777777" w:rsidR="00D5485D" w:rsidRPr="002F1584" w:rsidRDefault="00D5485D" w:rsidP="008E1870">
            <w:pPr>
              <w:pStyle w:val="BodyTextNoSpace"/>
              <w:jc w:val="center"/>
              <w:rPr>
                <w:color w:val="0070C0"/>
              </w:rPr>
            </w:pPr>
            <w:r w:rsidRPr="002F1584">
              <w:rPr>
                <w:color w:val="0070C0"/>
              </w:rPr>
              <w:t>7</w:t>
            </w:r>
          </w:p>
        </w:tc>
        <w:tc>
          <w:tcPr>
            <w:tcW w:w="739" w:type="dxa"/>
          </w:tcPr>
          <w:p w14:paraId="47C76B5C" w14:textId="77777777" w:rsidR="00D5485D" w:rsidRPr="002F1584" w:rsidRDefault="00D5485D" w:rsidP="008E1870">
            <w:pPr>
              <w:pStyle w:val="BodyTextNoSpace"/>
              <w:jc w:val="center"/>
              <w:rPr>
                <w:color w:val="0070C0"/>
              </w:rPr>
            </w:pPr>
            <w:r w:rsidRPr="002F1584">
              <w:rPr>
                <w:color w:val="0070C0"/>
              </w:rPr>
              <w:t>70</w:t>
            </w:r>
          </w:p>
        </w:tc>
        <w:tc>
          <w:tcPr>
            <w:tcW w:w="739" w:type="dxa"/>
          </w:tcPr>
          <w:p w14:paraId="486E8D93" w14:textId="77777777" w:rsidR="00D5485D" w:rsidRPr="002F1584" w:rsidRDefault="00D5485D" w:rsidP="008E1870">
            <w:pPr>
              <w:pStyle w:val="BodyTextNoSpace"/>
              <w:jc w:val="center"/>
              <w:rPr>
                <w:color w:val="0070C0"/>
              </w:rPr>
            </w:pPr>
            <w:r w:rsidRPr="002F1584">
              <w:rPr>
                <w:color w:val="0070C0"/>
              </w:rPr>
              <w:t>60</w:t>
            </w:r>
          </w:p>
        </w:tc>
        <w:tc>
          <w:tcPr>
            <w:tcW w:w="739" w:type="dxa"/>
          </w:tcPr>
          <w:p w14:paraId="543A227C" w14:textId="77777777" w:rsidR="00D5485D" w:rsidRPr="002F1584" w:rsidRDefault="00D5485D" w:rsidP="008E1870">
            <w:pPr>
              <w:pStyle w:val="BodyTextNoSpace"/>
              <w:jc w:val="center"/>
              <w:rPr>
                <w:color w:val="0070C0"/>
              </w:rPr>
            </w:pPr>
            <w:r w:rsidRPr="002F1584">
              <w:rPr>
                <w:color w:val="0070C0"/>
              </w:rPr>
              <w:t>55</w:t>
            </w:r>
          </w:p>
        </w:tc>
        <w:tc>
          <w:tcPr>
            <w:tcW w:w="739" w:type="dxa"/>
          </w:tcPr>
          <w:p w14:paraId="5549BFF8" w14:textId="77777777" w:rsidR="00D5485D" w:rsidRPr="002F1584" w:rsidRDefault="00D5485D" w:rsidP="008E1870">
            <w:pPr>
              <w:pStyle w:val="BodyTextNoSpace"/>
              <w:jc w:val="center"/>
              <w:rPr>
                <w:color w:val="0070C0"/>
              </w:rPr>
            </w:pPr>
            <w:r w:rsidRPr="002F1584">
              <w:rPr>
                <w:color w:val="0070C0"/>
              </w:rPr>
              <w:t>50</w:t>
            </w:r>
          </w:p>
        </w:tc>
        <w:tc>
          <w:tcPr>
            <w:tcW w:w="739" w:type="dxa"/>
          </w:tcPr>
          <w:p w14:paraId="09566D88"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53B4A51D" w14:textId="77777777" w:rsidR="00D5485D" w:rsidRPr="002F1584" w:rsidRDefault="00D5485D" w:rsidP="008E1870">
            <w:pPr>
              <w:pStyle w:val="BodyTextNoSpace"/>
              <w:jc w:val="center"/>
              <w:rPr>
                <w:color w:val="0070C0"/>
              </w:rPr>
            </w:pPr>
            <w:r w:rsidRPr="002F1584">
              <w:rPr>
                <w:color w:val="0070C0"/>
              </w:rPr>
              <w:t>40</w:t>
            </w:r>
          </w:p>
        </w:tc>
      </w:tr>
      <w:tr w:rsidR="008E1870" w:rsidRPr="002F1584" w14:paraId="00E873CE" w14:textId="77777777" w:rsidTr="00202C67">
        <w:trPr>
          <w:trHeight w:hRule="exact" w:val="284"/>
          <w:jc w:val="right"/>
        </w:trPr>
        <w:tc>
          <w:tcPr>
            <w:tcW w:w="1222" w:type="dxa"/>
          </w:tcPr>
          <w:p w14:paraId="3280881D" w14:textId="77777777" w:rsidR="00D5485D" w:rsidRPr="002F1584" w:rsidRDefault="00D5485D" w:rsidP="00A01E4D">
            <w:pPr>
              <w:pStyle w:val="BodyTextNoSpace"/>
              <w:rPr>
                <w:color w:val="0070C0"/>
              </w:rPr>
            </w:pPr>
            <w:r w:rsidRPr="002F1584">
              <w:rPr>
                <w:color w:val="0070C0"/>
              </w:rPr>
              <w:t>Lørdag</w:t>
            </w:r>
          </w:p>
        </w:tc>
        <w:tc>
          <w:tcPr>
            <w:tcW w:w="758" w:type="dxa"/>
          </w:tcPr>
          <w:p w14:paraId="07F2894B" w14:textId="77777777" w:rsidR="00D5485D" w:rsidRPr="002F1584" w:rsidRDefault="00D5485D" w:rsidP="008E1870">
            <w:pPr>
              <w:pStyle w:val="BodyTextNoSpace"/>
              <w:jc w:val="center"/>
              <w:rPr>
                <w:color w:val="0070C0"/>
              </w:rPr>
            </w:pPr>
            <w:r w:rsidRPr="002F1584">
              <w:rPr>
                <w:color w:val="0070C0"/>
              </w:rPr>
              <w:t>14-18</w:t>
            </w:r>
          </w:p>
        </w:tc>
        <w:tc>
          <w:tcPr>
            <w:tcW w:w="1000" w:type="dxa"/>
          </w:tcPr>
          <w:p w14:paraId="7E89C408" w14:textId="77777777" w:rsidR="00D5485D" w:rsidRPr="002F1584" w:rsidRDefault="00D5485D" w:rsidP="008E1870">
            <w:pPr>
              <w:pStyle w:val="BodyTextNoSpace"/>
              <w:jc w:val="center"/>
              <w:rPr>
                <w:color w:val="0070C0"/>
              </w:rPr>
            </w:pPr>
            <w:r w:rsidRPr="002F1584">
              <w:rPr>
                <w:color w:val="0070C0"/>
              </w:rPr>
              <w:t>4</w:t>
            </w:r>
          </w:p>
        </w:tc>
        <w:tc>
          <w:tcPr>
            <w:tcW w:w="739" w:type="dxa"/>
          </w:tcPr>
          <w:p w14:paraId="0632532E" w14:textId="77777777" w:rsidR="00D5485D" w:rsidRPr="002F1584" w:rsidRDefault="00D5485D" w:rsidP="008E1870">
            <w:pPr>
              <w:pStyle w:val="BodyTextNoSpace"/>
              <w:jc w:val="center"/>
              <w:rPr>
                <w:color w:val="0070C0"/>
              </w:rPr>
            </w:pPr>
            <w:r w:rsidRPr="002F1584">
              <w:rPr>
                <w:color w:val="0070C0"/>
              </w:rPr>
              <w:t>70</w:t>
            </w:r>
          </w:p>
        </w:tc>
        <w:tc>
          <w:tcPr>
            <w:tcW w:w="739" w:type="dxa"/>
          </w:tcPr>
          <w:p w14:paraId="53ADD152" w14:textId="77777777" w:rsidR="00D5485D" w:rsidRPr="002F1584" w:rsidRDefault="00D5485D" w:rsidP="008E1870">
            <w:pPr>
              <w:pStyle w:val="BodyTextNoSpace"/>
              <w:jc w:val="center"/>
              <w:rPr>
                <w:color w:val="0070C0"/>
              </w:rPr>
            </w:pPr>
            <w:r w:rsidRPr="002F1584">
              <w:rPr>
                <w:color w:val="0070C0"/>
              </w:rPr>
              <w:t>60</w:t>
            </w:r>
          </w:p>
        </w:tc>
        <w:tc>
          <w:tcPr>
            <w:tcW w:w="739" w:type="dxa"/>
          </w:tcPr>
          <w:p w14:paraId="4E4406D0"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22C6331B"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28A3489C" w14:textId="77777777" w:rsidR="00D5485D" w:rsidRPr="002F1584" w:rsidRDefault="00D5485D" w:rsidP="008E1870">
            <w:pPr>
              <w:pStyle w:val="BodyTextNoSpace"/>
              <w:jc w:val="center"/>
              <w:rPr>
                <w:color w:val="0070C0"/>
              </w:rPr>
            </w:pPr>
            <w:r w:rsidRPr="002F1584">
              <w:rPr>
                <w:color w:val="0070C0"/>
              </w:rPr>
              <w:t>40</w:t>
            </w:r>
          </w:p>
        </w:tc>
        <w:tc>
          <w:tcPr>
            <w:tcW w:w="739" w:type="dxa"/>
          </w:tcPr>
          <w:p w14:paraId="1B254C2F" w14:textId="77777777" w:rsidR="00D5485D" w:rsidRPr="002F1584" w:rsidRDefault="00D5485D" w:rsidP="008E1870">
            <w:pPr>
              <w:pStyle w:val="BodyTextNoSpace"/>
              <w:jc w:val="center"/>
              <w:rPr>
                <w:color w:val="0070C0"/>
              </w:rPr>
            </w:pPr>
            <w:r w:rsidRPr="002F1584">
              <w:rPr>
                <w:color w:val="0070C0"/>
              </w:rPr>
              <w:t>35</w:t>
            </w:r>
          </w:p>
        </w:tc>
      </w:tr>
      <w:tr w:rsidR="008E1870" w:rsidRPr="002F1584" w14:paraId="19B5669A" w14:textId="77777777" w:rsidTr="00202C67">
        <w:trPr>
          <w:trHeight w:hRule="exact" w:val="284"/>
          <w:jc w:val="right"/>
        </w:trPr>
        <w:tc>
          <w:tcPr>
            <w:tcW w:w="1222" w:type="dxa"/>
          </w:tcPr>
          <w:p w14:paraId="70AF594F" w14:textId="77777777" w:rsidR="00D5485D" w:rsidRPr="002F1584" w:rsidRDefault="00D5485D" w:rsidP="00A01E4D">
            <w:pPr>
              <w:pStyle w:val="BodyTextNoSpace"/>
              <w:rPr>
                <w:color w:val="0070C0"/>
              </w:rPr>
            </w:pPr>
            <w:r w:rsidRPr="002F1584">
              <w:rPr>
                <w:color w:val="0070C0"/>
              </w:rPr>
              <w:t>Søn- &amp; helligdage</w:t>
            </w:r>
          </w:p>
        </w:tc>
        <w:tc>
          <w:tcPr>
            <w:tcW w:w="758" w:type="dxa"/>
          </w:tcPr>
          <w:p w14:paraId="120223BD" w14:textId="77777777" w:rsidR="00D5485D" w:rsidRPr="002F1584" w:rsidRDefault="00D5485D" w:rsidP="008E1870">
            <w:pPr>
              <w:pStyle w:val="BodyTextNoSpace"/>
              <w:jc w:val="center"/>
              <w:rPr>
                <w:color w:val="0070C0"/>
              </w:rPr>
            </w:pPr>
            <w:r w:rsidRPr="002F1584">
              <w:rPr>
                <w:color w:val="0070C0"/>
              </w:rPr>
              <w:t>07-18</w:t>
            </w:r>
          </w:p>
        </w:tc>
        <w:tc>
          <w:tcPr>
            <w:tcW w:w="1000" w:type="dxa"/>
          </w:tcPr>
          <w:p w14:paraId="7721C839" w14:textId="77777777" w:rsidR="00D5485D" w:rsidRPr="002F1584" w:rsidRDefault="00D5485D" w:rsidP="008E1870">
            <w:pPr>
              <w:pStyle w:val="BodyTextNoSpace"/>
              <w:jc w:val="center"/>
              <w:rPr>
                <w:color w:val="0070C0"/>
              </w:rPr>
            </w:pPr>
            <w:r w:rsidRPr="002F1584">
              <w:rPr>
                <w:color w:val="0070C0"/>
              </w:rPr>
              <w:t>8</w:t>
            </w:r>
          </w:p>
        </w:tc>
        <w:tc>
          <w:tcPr>
            <w:tcW w:w="739" w:type="dxa"/>
          </w:tcPr>
          <w:p w14:paraId="660B263F" w14:textId="77777777" w:rsidR="00D5485D" w:rsidRPr="002F1584" w:rsidRDefault="00D5485D" w:rsidP="008E1870">
            <w:pPr>
              <w:pStyle w:val="BodyTextNoSpace"/>
              <w:jc w:val="center"/>
              <w:rPr>
                <w:color w:val="0070C0"/>
              </w:rPr>
            </w:pPr>
            <w:r w:rsidRPr="002F1584">
              <w:rPr>
                <w:color w:val="0070C0"/>
              </w:rPr>
              <w:t>70</w:t>
            </w:r>
          </w:p>
        </w:tc>
        <w:tc>
          <w:tcPr>
            <w:tcW w:w="739" w:type="dxa"/>
          </w:tcPr>
          <w:p w14:paraId="54C71C52" w14:textId="77777777" w:rsidR="00D5485D" w:rsidRPr="002F1584" w:rsidRDefault="00D5485D" w:rsidP="008E1870">
            <w:pPr>
              <w:pStyle w:val="BodyTextNoSpace"/>
              <w:jc w:val="center"/>
              <w:rPr>
                <w:color w:val="0070C0"/>
              </w:rPr>
            </w:pPr>
            <w:r w:rsidRPr="002F1584">
              <w:rPr>
                <w:color w:val="0070C0"/>
              </w:rPr>
              <w:t>60</w:t>
            </w:r>
          </w:p>
        </w:tc>
        <w:tc>
          <w:tcPr>
            <w:tcW w:w="739" w:type="dxa"/>
          </w:tcPr>
          <w:p w14:paraId="75966308"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256223AB"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40FF110A" w14:textId="77777777" w:rsidR="00D5485D" w:rsidRPr="002F1584" w:rsidRDefault="00D5485D" w:rsidP="008E1870">
            <w:pPr>
              <w:pStyle w:val="BodyTextNoSpace"/>
              <w:jc w:val="center"/>
              <w:rPr>
                <w:color w:val="0070C0"/>
              </w:rPr>
            </w:pPr>
            <w:r w:rsidRPr="002F1584">
              <w:rPr>
                <w:color w:val="0070C0"/>
              </w:rPr>
              <w:t>40</w:t>
            </w:r>
          </w:p>
        </w:tc>
        <w:tc>
          <w:tcPr>
            <w:tcW w:w="739" w:type="dxa"/>
          </w:tcPr>
          <w:p w14:paraId="143D9623" w14:textId="77777777" w:rsidR="00D5485D" w:rsidRPr="002F1584" w:rsidRDefault="00D5485D" w:rsidP="008E1870">
            <w:pPr>
              <w:pStyle w:val="BodyTextNoSpace"/>
              <w:jc w:val="center"/>
              <w:rPr>
                <w:color w:val="0070C0"/>
              </w:rPr>
            </w:pPr>
            <w:r w:rsidRPr="002F1584">
              <w:rPr>
                <w:color w:val="0070C0"/>
              </w:rPr>
              <w:t>35</w:t>
            </w:r>
          </w:p>
        </w:tc>
      </w:tr>
      <w:tr w:rsidR="008E1870" w:rsidRPr="002F1584" w14:paraId="2BF8514D" w14:textId="77777777" w:rsidTr="00202C67">
        <w:trPr>
          <w:trHeight w:hRule="exact" w:val="284"/>
          <w:jc w:val="right"/>
        </w:trPr>
        <w:tc>
          <w:tcPr>
            <w:tcW w:w="1222" w:type="dxa"/>
          </w:tcPr>
          <w:p w14:paraId="5F2DEA06" w14:textId="77777777" w:rsidR="00D5485D" w:rsidRPr="002F1584" w:rsidRDefault="00D5485D" w:rsidP="00A01E4D">
            <w:pPr>
              <w:pStyle w:val="BodyTextNoSpace"/>
              <w:rPr>
                <w:color w:val="0070C0"/>
              </w:rPr>
            </w:pPr>
            <w:r w:rsidRPr="002F1584">
              <w:rPr>
                <w:color w:val="0070C0"/>
              </w:rPr>
              <w:lastRenderedPageBreak/>
              <w:t>Alle dage</w:t>
            </w:r>
          </w:p>
        </w:tc>
        <w:tc>
          <w:tcPr>
            <w:tcW w:w="758" w:type="dxa"/>
          </w:tcPr>
          <w:p w14:paraId="7F77DE57" w14:textId="77777777" w:rsidR="00D5485D" w:rsidRPr="002F1584" w:rsidRDefault="00D5485D" w:rsidP="008E1870">
            <w:pPr>
              <w:pStyle w:val="BodyTextNoSpace"/>
              <w:jc w:val="center"/>
              <w:rPr>
                <w:color w:val="0070C0"/>
              </w:rPr>
            </w:pPr>
            <w:r w:rsidRPr="002F1584">
              <w:rPr>
                <w:color w:val="0070C0"/>
              </w:rPr>
              <w:t>18-22</w:t>
            </w:r>
          </w:p>
        </w:tc>
        <w:tc>
          <w:tcPr>
            <w:tcW w:w="1000" w:type="dxa"/>
          </w:tcPr>
          <w:p w14:paraId="34999A9B" w14:textId="77777777" w:rsidR="00D5485D" w:rsidRPr="002F1584" w:rsidRDefault="00D5485D" w:rsidP="008E1870">
            <w:pPr>
              <w:pStyle w:val="BodyTextNoSpace"/>
              <w:jc w:val="center"/>
              <w:rPr>
                <w:color w:val="0070C0"/>
              </w:rPr>
            </w:pPr>
            <w:r w:rsidRPr="002F1584">
              <w:rPr>
                <w:color w:val="0070C0"/>
              </w:rPr>
              <w:t>1</w:t>
            </w:r>
          </w:p>
        </w:tc>
        <w:tc>
          <w:tcPr>
            <w:tcW w:w="739" w:type="dxa"/>
          </w:tcPr>
          <w:p w14:paraId="03CCEE79" w14:textId="77777777" w:rsidR="00D5485D" w:rsidRPr="002F1584" w:rsidRDefault="00D5485D" w:rsidP="008E1870">
            <w:pPr>
              <w:pStyle w:val="BodyTextNoSpace"/>
              <w:jc w:val="center"/>
              <w:rPr>
                <w:color w:val="0070C0"/>
              </w:rPr>
            </w:pPr>
            <w:r w:rsidRPr="002F1584">
              <w:rPr>
                <w:color w:val="0070C0"/>
              </w:rPr>
              <w:t>70</w:t>
            </w:r>
          </w:p>
        </w:tc>
        <w:tc>
          <w:tcPr>
            <w:tcW w:w="739" w:type="dxa"/>
          </w:tcPr>
          <w:p w14:paraId="67E55A57" w14:textId="77777777" w:rsidR="00D5485D" w:rsidRPr="002F1584" w:rsidRDefault="00D5485D" w:rsidP="008E1870">
            <w:pPr>
              <w:pStyle w:val="BodyTextNoSpace"/>
              <w:jc w:val="center"/>
              <w:rPr>
                <w:color w:val="0070C0"/>
              </w:rPr>
            </w:pPr>
            <w:r w:rsidRPr="002F1584">
              <w:rPr>
                <w:color w:val="0070C0"/>
              </w:rPr>
              <w:t>60</w:t>
            </w:r>
          </w:p>
        </w:tc>
        <w:tc>
          <w:tcPr>
            <w:tcW w:w="739" w:type="dxa"/>
          </w:tcPr>
          <w:p w14:paraId="64C7B942"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5D1B0A44" w14:textId="77777777" w:rsidR="00D5485D" w:rsidRPr="002F1584" w:rsidRDefault="00D5485D" w:rsidP="008E1870">
            <w:pPr>
              <w:pStyle w:val="BodyTextNoSpace"/>
              <w:jc w:val="center"/>
              <w:rPr>
                <w:color w:val="0070C0"/>
              </w:rPr>
            </w:pPr>
            <w:r w:rsidRPr="002F1584">
              <w:rPr>
                <w:color w:val="0070C0"/>
              </w:rPr>
              <w:t>45</w:t>
            </w:r>
          </w:p>
        </w:tc>
        <w:tc>
          <w:tcPr>
            <w:tcW w:w="739" w:type="dxa"/>
          </w:tcPr>
          <w:p w14:paraId="7165C51E" w14:textId="77777777" w:rsidR="00D5485D" w:rsidRPr="002F1584" w:rsidRDefault="00D5485D" w:rsidP="008E1870">
            <w:pPr>
              <w:pStyle w:val="BodyTextNoSpace"/>
              <w:jc w:val="center"/>
              <w:rPr>
                <w:color w:val="0070C0"/>
              </w:rPr>
            </w:pPr>
            <w:r w:rsidRPr="002F1584">
              <w:rPr>
                <w:color w:val="0070C0"/>
              </w:rPr>
              <w:t>40</w:t>
            </w:r>
          </w:p>
        </w:tc>
        <w:tc>
          <w:tcPr>
            <w:tcW w:w="739" w:type="dxa"/>
          </w:tcPr>
          <w:p w14:paraId="6847F7BF" w14:textId="77777777" w:rsidR="00D5485D" w:rsidRPr="002F1584" w:rsidRDefault="00D5485D" w:rsidP="008E1870">
            <w:pPr>
              <w:pStyle w:val="BodyTextNoSpace"/>
              <w:jc w:val="center"/>
              <w:rPr>
                <w:color w:val="0070C0"/>
              </w:rPr>
            </w:pPr>
            <w:r w:rsidRPr="002F1584">
              <w:rPr>
                <w:color w:val="0070C0"/>
              </w:rPr>
              <w:t>35</w:t>
            </w:r>
          </w:p>
        </w:tc>
      </w:tr>
      <w:tr w:rsidR="008E1870" w:rsidRPr="002F1584" w14:paraId="20DA862F" w14:textId="77777777" w:rsidTr="00202C67">
        <w:trPr>
          <w:trHeight w:hRule="exact" w:val="284"/>
          <w:jc w:val="right"/>
        </w:trPr>
        <w:tc>
          <w:tcPr>
            <w:tcW w:w="1222" w:type="dxa"/>
          </w:tcPr>
          <w:p w14:paraId="7053B490" w14:textId="77777777" w:rsidR="00D5485D" w:rsidRPr="002F1584" w:rsidRDefault="00D5485D" w:rsidP="00A01E4D">
            <w:pPr>
              <w:pStyle w:val="BodyTextNoSpace"/>
              <w:rPr>
                <w:color w:val="0070C0"/>
              </w:rPr>
            </w:pPr>
            <w:r w:rsidRPr="002F1584">
              <w:rPr>
                <w:color w:val="0070C0"/>
              </w:rPr>
              <w:t>Alle dage</w:t>
            </w:r>
          </w:p>
        </w:tc>
        <w:tc>
          <w:tcPr>
            <w:tcW w:w="758" w:type="dxa"/>
          </w:tcPr>
          <w:p w14:paraId="5642DDFD" w14:textId="77777777" w:rsidR="00D5485D" w:rsidRPr="002F1584" w:rsidRDefault="00D5485D" w:rsidP="008E1870">
            <w:pPr>
              <w:pStyle w:val="BodyTextNoSpace"/>
              <w:jc w:val="center"/>
              <w:rPr>
                <w:color w:val="0070C0"/>
              </w:rPr>
            </w:pPr>
            <w:r w:rsidRPr="002F1584">
              <w:rPr>
                <w:color w:val="0070C0"/>
              </w:rPr>
              <w:t>22-07</w:t>
            </w:r>
          </w:p>
        </w:tc>
        <w:tc>
          <w:tcPr>
            <w:tcW w:w="1000" w:type="dxa"/>
          </w:tcPr>
          <w:p w14:paraId="5E4B1F7B" w14:textId="77777777" w:rsidR="00D5485D" w:rsidRPr="002F1584" w:rsidRDefault="00D5485D" w:rsidP="008E1870">
            <w:pPr>
              <w:pStyle w:val="BodyTextNoSpace"/>
              <w:jc w:val="center"/>
              <w:rPr>
                <w:color w:val="0070C0"/>
              </w:rPr>
            </w:pPr>
            <w:r w:rsidRPr="002F1584">
              <w:rPr>
                <w:color w:val="0070C0"/>
              </w:rPr>
              <w:t>0,5</w:t>
            </w:r>
          </w:p>
        </w:tc>
        <w:tc>
          <w:tcPr>
            <w:tcW w:w="739" w:type="dxa"/>
          </w:tcPr>
          <w:p w14:paraId="03039318" w14:textId="77777777" w:rsidR="00D5485D" w:rsidRPr="002F1584" w:rsidRDefault="00D5485D" w:rsidP="008E1870">
            <w:pPr>
              <w:pStyle w:val="BodyTextNoSpace"/>
              <w:jc w:val="center"/>
              <w:rPr>
                <w:color w:val="0070C0"/>
              </w:rPr>
            </w:pPr>
            <w:r w:rsidRPr="002F1584">
              <w:rPr>
                <w:color w:val="0070C0"/>
              </w:rPr>
              <w:t>70</w:t>
            </w:r>
          </w:p>
        </w:tc>
        <w:tc>
          <w:tcPr>
            <w:tcW w:w="739" w:type="dxa"/>
          </w:tcPr>
          <w:p w14:paraId="3B2EB84A" w14:textId="77777777" w:rsidR="00D5485D" w:rsidRPr="002F1584" w:rsidRDefault="00D5485D" w:rsidP="008E1870">
            <w:pPr>
              <w:pStyle w:val="BodyTextNoSpace"/>
              <w:jc w:val="center"/>
              <w:rPr>
                <w:color w:val="0070C0"/>
              </w:rPr>
            </w:pPr>
            <w:r w:rsidRPr="002F1584">
              <w:rPr>
                <w:color w:val="0070C0"/>
              </w:rPr>
              <w:t>60</w:t>
            </w:r>
          </w:p>
        </w:tc>
        <w:tc>
          <w:tcPr>
            <w:tcW w:w="739" w:type="dxa"/>
          </w:tcPr>
          <w:p w14:paraId="0A60CE0C" w14:textId="77777777" w:rsidR="00D5485D" w:rsidRPr="002F1584" w:rsidRDefault="00D5485D" w:rsidP="008E1870">
            <w:pPr>
              <w:pStyle w:val="BodyTextNoSpace"/>
              <w:jc w:val="center"/>
              <w:rPr>
                <w:color w:val="0070C0"/>
              </w:rPr>
            </w:pPr>
            <w:r w:rsidRPr="002F1584">
              <w:rPr>
                <w:color w:val="0070C0"/>
              </w:rPr>
              <w:t>40</w:t>
            </w:r>
          </w:p>
        </w:tc>
        <w:tc>
          <w:tcPr>
            <w:tcW w:w="739" w:type="dxa"/>
          </w:tcPr>
          <w:p w14:paraId="3ECD60B3" w14:textId="77777777" w:rsidR="00D5485D" w:rsidRPr="002F1584" w:rsidRDefault="00D5485D" w:rsidP="008E1870">
            <w:pPr>
              <w:pStyle w:val="BodyTextNoSpace"/>
              <w:jc w:val="center"/>
              <w:rPr>
                <w:color w:val="0070C0"/>
              </w:rPr>
            </w:pPr>
            <w:r w:rsidRPr="002F1584">
              <w:rPr>
                <w:color w:val="0070C0"/>
              </w:rPr>
              <w:t>40</w:t>
            </w:r>
          </w:p>
        </w:tc>
        <w:tc>
          <w:tcPr>
            <w:tcW w:w="739" w:type="dxa"/>
          </w:tcPr>
          <w:p w14:paraId="680391A9" w14:textId="77777777" w:rsidR="00D5485D" w:rsidRPr="002F1584" w:rsidRDefault="00D5485D" w:rsidP="008E1870">
            <w:pPr>
              <w:pStyle w:val="BodyTextNoSpace"/>
              <w:jc w:val="center"/>
              <w:rPr>
                <w:color w:val="0070C0"/>
              </w:rPr>
            </w:pPr>
            <w:r w:rsidRPr="002F1584">
              <w:rPr>
                <w:color w:val="0070C0"/>
              </w:rPr>
              <w:t>35</w:t>
            </w:r>
          </w:p>
        </w:tc>
        <w:tc>
          <w:tcPr>
            <w:tcW w:w="739" w:type="dxa"/>
          </w:tcPr>
          <w:p w14:paraId="6BF7EA0B" w14:textId="77777777" w:rsidR="00D5485D" w:rsidRPr="002F1584" w:rsidRDefault="00D5485D" w:rsidP="008E1870">
            <w:pPr>
              <w:pStyle w:val="BodyTextNoSpace"/>
              <w:jc w:val="center"/>
              <w:rPr>
                <w:color w:val="0070C0"/>
              </w:rPr>
            </w:pPr>
            <w:r w:rsidRPr="002F1584">
              <w:rPr>
                <w:color w:val="0070C0"/>
              </w:rPr>
              <w:t>35</w:t>
            </w:r>
          </w:p>
        </w:tc>
      </w:tr>
      <w:tr w:rsidR="008E1870" w:rsidRPr="002F1584" w14:paraId="534B4BC4" w14:textId="77777777" w:rsidTr="00202C67">
        <w:trPr>
          <w:trHeight w:hRule="exact" w:val="284"/>
          <w:jc w:val="right"/>
        </w:trPr>
        <w:tc>
          <w:tcPr>
            <w:tcW w:w="1222" w:type="dxa"/>
          </w:tcPr>
          <w:p w14:paraId="7A5A78FC" w14:textId="77777777" w:rsidR="00D5485D" w:rsidRPr="002F1584" w:rsidRDefault="00D5485D" w:rsidP="00A01E4D">
            <w:pPr>
              <w:pStyle w:val="BodyTextNoSpace"/>
              <w:rPr>
                <w:color w:val="0070C0"/>
              </w:rPr>
            </w:pPr>
            <w:r w:rsidRPr="002F1584">
              <w:rPr>
                <w:color w:val="0070C0"/>
              </w:rPr>
              <w:t>Maksimalværdi</w:t>
            </w:r>
          </w:p>
        </w:tc>
        <w:tc>
          <w:tcPr>
            <w:tcW w:w="758" w:type="dxa"/>
          </w:tcPr>
          <w:p w14:paraId="7BE0596C" w14:textId="77777777" w:rsidR="00D5485D" w:rsidRPr="002F1584" w:rsidRDefault="00D5485D" w:rsidP="008E1870">
            <w:pPr>
              <w:pStyle w:val="BodyTextNoSpace"/>
              <w:jc w:val="center"/>
              <w:rPr>
                <w:color w:val="0070C0"/>
              </w:rPr>
            </w:pPr>
            <w:r w:rsidRPr="002F1584">
              <w:rPr>
                <w:color w:val="0070C0"/>
              </w:rPr>
              <w:t>22-07</w:t>
            </w:r>
          </w:p>
        </w:tc>
        <w:tc>
          <w:tcPr>
            <w:tcW w:w="1000" w:type="dxa"/>
          </w:tcPr>
          <w:p w14:paraId="68D38A6E" w14:textId="77777777" w:rsidR="00D5485D" w:rsidRPr="002F1584" w:rsidRDefault="00D5485D" w:rsidP="008E1870">
            <w:pPr>
              <w:pStyle w:val="BodyTextNoSpace"/>
              <w:jc w:val="center"/>
              <w:rPr>
                <w:color w:val="0070C0"/>
              </w:rPr>
            </w:pPr>
            <w:r w:rsidRPr="002F1584">
              <w:rPr>
                <w:color w:val="0070C0"/>
              </w:rPr>
              <w:t>-</w:t>
            </w:r>
          </w:p>
        </w:tc>
        <w:tc>
          <w:tcPr>
            <w:tcW w:w="739" w:type="dxa"/>
          </w:tcPr>
          <w:p w14:paraId="16728417" w14:textId="77777777" w:rsidR="00D5485D" w:rsidRPr="002F1584" w:rsidRDefault="00D5485D" w:rsidP="008E1870">
            <w:pPr>
              <w:pStyle w:val="BodyTextNoSpace"/>
              <w:jc w:val="center"/>
              <w:rPr>
                <w:color w:val="0070C0"/>
              </w:rPr>
            </w:pPr>
            <w:r w:rsidRPr="002F1584">
              <w:rPr>
                <w:color w:val="0070C0"/>
              </w:rPr>
              <w:t>-</w:t>
            </w:r>
          </w:p>
        </w:tc>
        <w:tc>
          <w:tcPr>
            <w:tcW w:w="739" w:type="dxa"/>
          </w:tcPr>
          <w:p w14:paraId="42422FEF" w14:textId="77777777" w:rsidR="00D5485D" w:rsidRPr="002F1584" w:rsidRDefault="00D5485D" w:rsidP="008E1870">
            <w:pPr>
              <w:pStyle w:val="BodyTextNoSpace"/>
              <w:jc w:val="center"/>
              <w:rPr>
                <w:color w:val="0070C0"/>
              </w:rPr>
            </w:pPr>
            <w:r w:rsidRPr="002F1584">
              <w:rPr>
                <w:color w:val="0070C0"/>
              </w:rPr>
              <w:t>-</w:t>
            </w:r>
          </w:p>
        </w:tc>
        <w:tc>
          <w:tcPr>
            <w:tcW w:w="739" w:type="dxa"/>
          </w:tcPr>
          <w:p w14:paraId="0035CBE7" w14:textId="77777777" w:rsidR="00D5485D" w:rsidRPr="002F1584" w:rsidRDefault="00D5485D" w:rsidP="008E1870">
            <w:pPr>
              <w:pStyle w:val="BodyTextNoSpace"/>
              <w:jc w:val="center"/>
              <w:rPr>
                <w:color w:val="0070C0"/>
              </w:rPr>
            </w:pPr>
            <w:r w:rsidRPr="002F1584">
              <w:rPr>
                <w:color w:val="0070C0"/>
              </w:rPr>
              <w:t>55</w:t>
            </w:r>
          </w:p>
        </w:tc>
        <w:tc>
          <w:tcPr>
            <w:tcW w:w="739" w:type="dxa"/>
          </w:tcPr>
          <w:p w14:paraId="2ADC1BDC" w14:textId="77777777" w:rsidR="00D5485D" w:rsidRPr="002F1584" w:rsidRDefault="00D5485D" w:rsidP="008E1870">
            <w:pPr>
              <w:pStyle w:val="BodyTextNoSpace"/>
              <w:jc w:val="center"/>
              <w:rPr>
                <w:color w:val="0070C0"/>
              </w:rPr>
            </w:pPr>
            <w:r w:rsidRPr="002F1584">
              <w:rPr>
                <w:color w:val="0070C0"/>
              </w:rPr>
              <w:t>55</w:t>
            </w:r>
          </w:p>
        </w:tc>
        <w:tc>
          <w:tcPr>
            <w:tcW w:w="739" w:type="dxa"/>
          </w:tcPr>
          <w:p w14:paraId="59259094" w14:textId="77777777" w:rsidR="00D5485D" w:rsidRPr="002F1584" w:rsidRDefault="00D5485D" w:rsidP="008E1870">
            <w:pPr>
              <w:pStyle w:val="BodyTextNoSpace"/>
              <w:jc w:val="center"/>
              <w:rPr>
                <w:color w:val="0070C0"/>
              </w:rPr>
            </w:pPr>
            <w:r w:rsidRPr="002F1584">
              <w:rPr>
                <w:color w:val="0070C0"/>
              </w:rPr>
              <w:t>50</w:t>
            </w:r>
          </w:p>
        </w:tc>
        <w:tc>
          <w:tcPr>
            <w:tcW w:w="739" w:type="dxa"/>
          </w:tcPr>
          <w:p w14:paraId="112854D6" w14:textId="77777777" w:rsidR="00D5485D" w:rsidRPr="002F1584" w:rsidRDefault="00D5485D" w:rsidP="008E1870">
            <w:pPr>
              <w:pStyle w:val="BodyTextNoSpace"/>
              <w:jc w:val="center"/>
              <w:rPr>
                <w:color w:val="0070C0"/>
              </w:rPr>
            </w:pPr>
            <w:r w:rsidRPr="002F1584">
              <w:rPr>
                <w:color w:val="0070C0"/>
              </w:rPr>
              <w:t>50</w:t>
            </w:r>
          </w:p>
        </w:tc>
      </w:tr>
    </w:tbl>
    <w:p w14:paraId="0AA6769F" w14:textId="77777777" w:rsidR="00B508D6" w:rsidRPr="002F1584" w:rsidRDefault="00B508D6" w:rsidP="005A5B68">
      <w:pPr>
        <w:pStyle w:val="BodyTextNoSpace"/>
        <w:ind w:left="284" w:hanging="284"/>
        <w:rPr>
          <w:color w:val="0070C0"/>
          <w:sz w:val="16"/>
          <w:szCs w:val="16"/>
        </w:rPr>
      </w:pPr>
      <w:r w:rsidRPr="002F1584">
        <w:rPr>
          <w:color w:val="0070C0"/>
          <w:sz w:val="16"/>
          <w:szCs w:val="16"/>
        </w:rPr>
        <w:t>1</w:t>
      </w:r>
      <w:r w:rsidRPr="002F1584">
        <w:rPr>
          <w:color w:val="0070C0"/>
          <w:sz w:val="16"/>
          <w:szCs w:val="16"/>
        </w:rPr>
        <w:tab/>
        <w:t>Erhvervs- og industriområder</w:t>
      </w:r>
    </w:p>
    <w:p w14:paraId="2F217220" w14:textId="77777777" w:rsidR="00B508D6" w:rsidRPr="002F1584" w:rsidRDefault="00B508D6" w:rsidP="005A5B68">
      <w:pPr>
        <w:pStyle w:val="BodyTextNoSpace"/>
        <w:ind w:left="284" w:hanging="284"/>
        <w:rPr>
          <w:color w:val="0070C0"/>
          <w:sz w:val="16"/>
          <w:szCs w:val="16"/>
        </w:rPr>
      </w:pPr>
      <w:r w:rsidRPr="002F1584">
        <w:rPr>
          <w:color w:val="0070C0"/>
          <w:sz w:val="16"/>
          <w:szCs w:val="16"/>
        </w:rPr>
        <w:t>2</w:t>
      </w:r>
      <w:r w:rsidRPr="002F1584">
        <w:rPr>
          <w:color w:val="0070C0"/>
          <w:sz w:val="16"/>
          <w:szCs w:val="16"/>
        </w:rPr>
        <w:tab/>
        <w:t>Erhvervs- og industriområder med forbud mod generende virksomhed</w:t>
      </w:r>
    </w:p>
    <w:p w14:paraId="31241097" w14:textId="77777777" w:rsidR="00B508D6" w:rsidRPr="002F1584" w:rsidRDefault="00B508D6" w:rsidP="005A5B68">
      <w:pPr>
        <w:pStyle w:val="BodyTextNoSpace"/>
        <w:ind w:left="284" w:hanging="284"/>
        <w:rPr>
          <w:color w:val="0070C0"/>
          <w:sz w:val="16"/>
          <w:szCs w:val="16"/>
        </w:rPr>
      </w:pPr>
      <w:r w:rsidRPr="002F1584">
        <w:rPr>
          <w:color w:val="0070C0"/>
          <w:sz w:val="16"/>
          <w:szCs w:val="16"/>
        </w:rPr>
        <w:t>3</w:t>
      </w:r>
      <w:r w:rsidRPr="002F1584">
        <w:rPr>
          <w:color w:val="0070C0"/>
          <w:sz w:val="16"/>
          <w:szCs w:val="16"/>
        </w:rPr>
        <w:tab/>
        <w:t xml:space="preserve">Områder for blandet bolig- og erhvervsbebyggelse, centerområder (bykerne) </w:t>
      </w:r>
    </w:p>
    <w:p w14:paraId="4F9D37F6" w14:textId="77777777" w:rsidR="00B508D6" w:rsidRPr="002F1584" w:rsidRDefault="00B508D6" w:rsidP="005A5B68">
      <w:pPr>
        <w:pStyle w:val="BodyTextNoSpace"/>
        <w:ind w:left="284" w:hanging="284"/>
        <w:rPr>
          <w:color w:val="0070C0"/>
          <w:sz w:val="16"/>
          <w:szCs w:val="16"/>
        </w:rPr>
      </w:pPr>
      <w:r w:rsidRPr="002F1584">
        <w:rPr>
          <w:color w:val="0070C0"/>
          <w:sz w:val="16"/>
          <w:szCs w:val="16"/>
        </w:rPr>
        <w:t>4</w:t>
      </w:r>
      <w:r w:rsidRPr="002F1584">
        <w:rPr>
          <w:color w:val="0070C0"/>
          <w:sz w:val="16"/>
          <w:szCs w:val="16"/>
        </w:rPr>
        <w:tab/>
        <w:t>Etageboligområder</w:t>
      </w:r>
    </w:p>
    <w:p w14:paraId="5D78C0AA" w14:textId="77777777" w:rsidR="00B508D6" w:rsidRPr="002F1584" w:rsidRDefault="00B508D6" w:rsidP="005A5B68">
      <w:pPr>
        <w:pStyle w:val="BodyTextNoSpace"/>
        <w:ind w:left="284" w:hanging="284"/>
        <w:rPr>
          <w:color w:val="0070C0"/>
          <w:sz w:val="16"/>
          <w:szCs w:val="16"/>
        </w:rPr>
      </w:pPr>
      <w:r w:rsidRPr="002F1584">
        <w:rPr>
          <w:color w:val="0070C0"/>
          <w:sz w:val="16"/>
          <w:szCs w:val="16"/>
        </w:rPr>
        <w:t>5</w:t>
      </w:r>
      <w:r w:rsidRPr="002F1584">
        <w:rPr>
          <w:color w:val="0070C0"/>
          <w:sz w:val="16"/>
          <w:szCs w:val="16"/>
        </w:rPr>
        <w:tab/>
        <w:t>Boligområder for åben og lav boligbebyggelse</w:t>
      </w:r>
    </w:p>
    <w:p w14:paraId="7C8433F6" w14:textId="77777777" w:rsidR="00D5485D" w:rsidRPr="002F1584" w:rsidRDefault="00B508D6" w:rsidP="005A5B68">
      <w:pPr>
        <w:pStyle w:val="Brdtekst"/>
        <w:ind w:left="284" w:hanging="284"/>
        <w:rPr>
          <w:color w:val="0070C0"/>
          <w:sz w:val="16"/>
          <w:szCs w:val="16"/>
        </w:rPr>
      </w:pPr>
      <w:r w:rsidRPr="002F1584">
        <w:rPr>
          <w:color w:val="0070C0"/>
          <w:sz w:val="16"/>
          <w:szCs w:val="16"/>
        </w:rPr>
        <w:t>6</w:t>
      </w:r>
      <w:r w:rsidRPr="002F1584">
        <w:rPr>
          <w:color w:val="0070C0"/>
          <w:sz w:val="16"/>
          <w:szCs w:val="16"/>
        </w:rPr>
        <w:tab/>
      </w:r>
      <w:r w:rsidR="002042F9" w:rsidRPr="002F1584">
        <w:rPr>
          <w:color w:val="0070C0"/>
          <w:sz w:val="16"/>
          <w:szCs w:val="16"/>
        </w:rPr>
        <w:t>O</w:t>
      </w:r>
      <w:r w:rsidRPr="002F1584">
        <w:rPr>
          <w:color w:val="0070C0"/>
          <w:sz w:val="16"/>
          <w:szCs w:val="16"/>
        </w:rPr>
        <w:t>ffentligt tilgængelige rekreative områder i det åbne land og særlige naturområder</w:t>
      </w:r>
    </w:p>
    <w:p w14:paraId="4EF995EB" w14:textId="48910A97" w:rsidR="000E270C" w:rsidRPr="002F1584" w:rsidRDefault="00090244" w:rsidP="00090244">
      <w:pPr>
        <w:pStyle w:val="Brdtekst"/>
        <w:rPr>
          <w:color w:val="0070C0"/>
        </w:rPr>
      </w:pPr>
      <w:r w:rsidRPr="002F1584">
        <w:rPr>
          <w:color w:val="0070C0"/>
        </w:rPr>
        <w:t xml:space="preserve">Støjgrænsen skal overholdes i 1½ m højde over terræn, herunder også i skel. Ved enkeltliggende boliger i det åbne land dog kun på udendørs opholdsarealer ved boligen. </w:t>
      </w:r>
    </w:p>
    <w:p w14:paraId="22E954AE" w14:textId="360044C0" w:rsidR="00CB5884" w:rsidRPr="0073646D" w:rsidRDefault="002B558C" w:rsidP="0093083B">
      <w:pPr>
        <w:pStyle w:val="Overskrift4"/>
        <w:rPr>
          <w:color w:val="0070C0"/>
        </w:rPr>
      </w:pPr>
      <w:r w:rsidRPr="0073646D">
        <w:rPr>
          <w:color w:val="0070C0"/>
        </w:rPr>
        <w:t>Kontrol af støj</w:t>
      </w:r>
    </w:p>
    <w:p w14:paraId="6C6254BA" w14:textId="4A0679D1" w:rsidR="003C2067" w:rsidRPr="0073646D" w:rsidRDefault="00567400" w:rsidP="00567400">
      <w:pPr>
        <w:pStyle w:val="BodyMargin"/>
        <w:rPr>
          <w:color w:val="0070C0"/>
        </w:rPr>
      </w:pPr>
      <w:bookmarkStart w:id="25" w:name="_Ref69298263"/>
      <w:r w:rsidRPr="0073646D">
        <w:rPr>
          <w:color w:val="0070C0"/>
        </w:rPr>
        <w:t>Vilkår</w:t>
      </w:r>
      <w:bookmarkEnd w:id="25"/>
      <w:r w:rsidR="00E174EE">
        <w:rPr>
          <w:color w:val="0070C0"/>
        </w:rPr>
        <w:t xml:space="preserve"> 21</w:t>
      </w:r>
      <w:r w:rsidRPr="0073646D">
        <w:rPr>
          <w:color w:val="0070C0"/>
        </w:rPr>
        <w:tab/>
      </w:r>
      <w:r w:rsidR="003C2067" w:rsidRPr="0073646D">
        <w:rPr>
          <w:color w:val="0070C0"/>
        </w:rPr>
        <w:t>Virksomheden skal i forbindelse med ibrugtagning af godkendelsen dokumentere, at vilkåret for støj, jf.</w:t>
      </w:r>
      <w:r w:rsidR="00C96E7A">
        <w:rPr>
          <w:color w:val="0070C0"/>
        </w:rPr>
        <w:t xml:space="preserve"> vilkår</w:t>
      </w:r>
      <w:r w:rsidR="00C708CA">
        <w:rPr>
          <w:color w:val="0070C0"/>
        </w:rPr>
        <w:t xml:space="preserve"> </w:t>
      </w:r>
      <w:r w:rsidR="00C95D6C">
        <w:rPr>
          <w:color w:val="0070C0"/>
        </w:rPr>
        <w:t>20</w:t>
      </w:r>
      <w:r w:rsidR="001017BD" w:rsidRPr="0073646D">
        <w:rPr>
          <w:color w:val="0070C0"/>
        </w:rPr>
        <w:t xml:space="preserve"> </w:t>
      </w:r>
      <w:r w:rsidR="003C2067" w:rsidRPr="0073646D">
        <w:rPr>
          <w:color w:val="0070C0"/>
        </w:rPr>
        <w:t xml:space="preserve">er overholdt. </w:t>
      </w:r>
      <w:r w:rsidR="0047468F" w:rsidRPr="0073646D">
        <w:rPr>
          <w:color w:val="0070C0"/>
        </w:rPr>
        <w:t xml:space="preserve">Dokumentation skal ske for </w:t>
      </w:r>
      <w:r w:rsidR="0049516A" w:rsidRPr="0073646D">
        <w:rPr>
          <w:color w:val="0070C0"/>
        </w:rPr>
        <w:t xml:space="preserve">de </w:t>
      </w:r>
      <w:r w:rsidR="00350D25" w:rsidRPr="0073646D">
        <w:rPr>
          <w:color w:val="0070C0"/>
        </w:rPr>
        <w:t>i ansøgningen beskrevne normale driftsforhold.</w:t>
      </w:r>
    </w:p>
    <w:p w14:paraId="28D7FA0E" w14:textId="393DA697" w:rsidR="004546AF" w:rsidRPr="00AD1B23" w:rsidRDefault="003C2067" w:rsidP="003C2067">
      <w:pPr>
        <w:pStyle w:val="Brdtekst"/>
        <w:rPr>
          <w:color w:val="0070C0"/>
        </w:rPr>
      </w:pPr>
      <w:r w:rsidRPr="0073646D">
        <w:rPr>
          <w:color w:val="0070C0"/>
        </w:rPr>
        <w:t xml:space="preserve">Dokumentationen skal være tilsynsmyndigheden i hænde </w:t>
      </w:r>
      <w:r w:rsidR="00320941" w:rsidRPr="0073646D">
        <w:rPr>
          <w:color w:val="0070C0"/>
        </w:rPr>
        <w:t xml:space="preserve">senest 3 måneder </w:t>
      </w:r>
      <w:r w:rsidRPr="0073646D">
        <w:rPr>
          <w:color w:val="0070C0"/>
        </w:rPr>
        <w:t>efter, at aktiviteten er taget i brug. Dokumentationen skal indeholde oplysninger om driftsforholdene under målingen.</w:t>
      </w:r>
      <w:r w:rsidR="004546AF" w:rsidRPr="000B31C6">
        <w:t xml:space="preserve"> </w:t>
      </w:r>
    </w:p>
    <w:p w14:paraId="62508E69" w14:textId="66F6BB15" w:rsidR="003C2067" w:rsidRPr="0073646D" w:rsidRDefault="00BD59EF" w:rsidP="00BD59EF">
      <w:pPr>
        <w:pStyle w:val="BodyMargin"/>
        <w:rPr>
          <w:color w:val="0070C0"/>
        </w:rPr>
      </w:pPr>
      <w:bookmarkStart w:id="26" w:name="_Ref69298264"/>
      <w:r w:rsidRPr="00377B39">
        <w:rPr>
          <w:color w:val="0070C0"/>
        </w:rPr>
        <w:t>Vilkår</w:t>
      </w:r>
      <w:bookmarkEnd w:id="26"/>
      <w:r w:rsidR="005063D3">
        <w:rPr>
          <w:color w:val="0070C0"/>
        </w:rPr>
        <w:t xml:space="preserve"> 22</w:t>
      </w:r>
      <w:r>
        <w:tab/>
      </w:r>
      <w:r w:rsidR="003C2067" w:rsidRPr="0073646D">
        <w:rPr>
          <w:color w:val="0070C0"/>
        </w:rPr>
        <w:t>Tilsynsmyndigheden kan bestemme, at virksomheden skal dokumentere, at vilkåret for støj, jf.</w:t>
      </w:r>
      <w:r w:rsidR="00C96E7A">
        <w:rPr>
          <w:color w:val="0070C0"/>
        </w:rPr>
        <w:t xml:space="preserve"> vilkår 2</w:t>
      </w:r>
      <w:r w:rsidR="00052C05">
        <w:rPr>
          <w:color w:val="0070C0"/>
        </w:rPr>
        <w:t>0</w:t>
      </w:r>
      <w:r w:rsidR="003C2067" w:rsidRPr="0073646D">
        <w:rPr>
          <w:color w:val="0070C0"/>
        </w:rPr>
        <w:t xml:space="preserve"> er overholdt. </w:t>
      </w:r>
    </w:p>
    <w:p w14:paraId="201D5371" w14:textId="77777777" w:rsidR="00E114D4" w:rsidRDefault="003C2067" w:rsidP="00E114D4">
      <w:pPr>
        <w:pStyle w:val="Brdtekst"/>
      </w:pPr>
      <w:r w:rsidRPr="0073646D">
        <w:rPr>
          <w:color w:val="0070C0"/>
        </w:rPr>
        <w:t xml:space="preserve">Dokumentationen skal senest </w:t>
      </w:r>
      <w:r w:rsidR="00537AD1" w:rsidRPr="0073646D">
        <w:rPr>
          <w:color w:val="0070C0"/>
        </w:rPr>
        <w:t xml:space="preserve">3 </w:t>
      </w:r>
      <w:r w:rsidRPr="0073646D">
        <w:rPr>
          <w:color w:val="0070C0"/>
        </w:rPr>
        <w:t>måneder efter, at kravet er fremsat, tilsendes tilsynsmyndigheden sammen med oplysninger om driftsforholdene under målingen.</w:t>
      </w:r>
    </w:p>
    <w:p w14:paraId="4ED0D3D5" w14:textId="6BC282B5" w:rsidR="003C2067" w:rsidRPr="00E35EEB" w:rsidRDefault="003C2067" w:rsidP="001A2744">
      <w:pPr>
        <w:pStyle w:val="Overskrift4"/>
        <w:rPr>
          <w:color w:val="0070C0"/>
        </w:rPr>
      </w:pPr>
      <w:r w:rsidRPr="00E35EEB">
        <w:rPr>
          <w:color w:val="0070C0"/>
        </w:rPr>
        <w:t>Krav til støjmåling</w:t>
      </w:r>
    </w:p>
    <w:p w14:paraId="3C5B5F68" w14:textId="0B57C2ED" w:rsidR="008211BA" w:rsidRDefault="007A4B82" w:rsidP="007A4B82">
      <w:pPr>
        <w:pStyle w:val="BodyMargin"/>
      </w:pPr>
      <w:bookmarkStart w:id="27" w:name="_Ref69302967"/>
      <w:r w:rsidRPr="00E35EEB">
        <w:rPr>
          <w:color w:val="0070C0"/>
        </w:rPr>
        <w:t>Vilkår</w:t>
      </w:r>
      <w:bookmarkEnd w:id="27"/>
      <w:r w:rsidR="005063D3">
        <w:rPr>
          <w:color w:val="0070C0"/>
        </w:rPr>
        <w:t xml:space="preserve"> 23</w:t>
      </w:r>
      <w:r w:rsidRPr="00E35EEB">
        <w:rPr>
          <w:color w:val="0070C0"/>
        </w:rPr>
        <w:tab/>
      </w:r>
      <w:r w:rsidR="008211BA" w:rsidRPr="00E35EEB">
        <w:rPr>
          <w:color w:val="0070C0"/>
        </w:rPr>
        <w:t xml:space="preserve">Virksomhedens støj skal dokumenteres ved måling og beregning efter gældende vejledninger fra Miljøstyrelsen, </w:t>
      </w:r>
      <w:r w:rsidR="008211BA" w:rsidRPr="00377B39">
        <w:rPr>
          <w:color w:val="0070C0"/>
        </w:rPr>
        <w:t>p.t. nr. 6</w:t>
      </w:r>
      <w:r w:rsidR="008211BA" w:rsidRPr="00E35EEB">
        <w:rPr>
          <w:color w:val="0070C0"/>
        </w:rPr>
        <w:t>/1984 om Måling af ekstern støj og nr. 5/1993 om Beregning af ekstern støj fra virksomheder</w:t>
      </w:r>
      <w:r w:rsidR="009B73B2">
        <w:rPr>
          <w:color w:val="0070C0"/>
        </w:rPr>
        <w:t>.</w:t>
      </w:r>
      <w:r w:rsidR="008211BA" w:rsidRPr="00E35EEB">
        <w:rPr>
          <w:color w:val="0070C0"/>
        </w:rPr>
        <w:t xml:space="preserve"> Beregningerne skal dokumenteres og rapporteres efter de relevante retningslinjer i kvalitetsbekendtgørelsen</w:t>
      </w:r>
      <w:r w:rsidR="00546721">
        <w:t>.</w:t>
      </w:r>
    </w:p>
    <w:p w14:paraId="1867E822" w14:textId="77777777" w:rsidR="008211BA" w:rsidRPr="008862F0" w:rsidRDefault="008211BA" w:rsidP="008211BA">
      <w:pPr>
        <w:pStyle w:val="Brdtekst"/>
        <w:rPr>
          <w:color w:val="0070C0"/>
        </w:rPr>
      </w:pPr>
      <w:r w:rsidRPr="008862F0">
        <w:rPr>
          <w:color w:val="0070C0"/>
        </w:rPr>
        <w:t xml:space="preserve">Måling skal foretages, når virksomheden </w:t>
      </w:r>
      <w:r w:rsidR="00C5743C" w:rsidRPr="008862F0">
        <w:rPr>
          <w:color w:val="0070C0"/>
        </w:rPr>
        <w:t xml:space="preserve">som minimum </w:t>
      </w:r>
      <w:r w:rsidRPr="008862F0">
        <w:rPr>
          <w:color w:val="0070C0"/>
        </w:rPr>
        <w:t>er i drift</w:t>
      </w:r>
      <w:r w:rsidR="00051FE8" w:rsidRPr="008862F0">
        <w:rPr>
          <w:color w:val="0070C0"/>
        </w:rPr>
        <w:t xml:space="preserve"> svarende til den driftssituation, der ligger til grund for støjredegørelsen i an</w:t>
      </w:r>
      <w:r w:rsidR="00C5743C" w:rsidRPr="008862F0">
        <w:rPr>
          <w:color w:val="0070C0"/>
        </w:rPr>
        <w:t>søgning om miljøgodkendelse</w:t>
      </w:r>
      <w:r w:rsidR="000C2EF2" w:rsidRPr="008862F0">
        <w:rPr>
          <w:color w:val="0070C0"/>
        </w:rPr>
        <w:t xml:space="preserve">. Tilsynsmyndigheden kan kræve, at der skal indgå supplerende driftsforhold ud over </w:t>
      </w:r>
      <w:r w:rsidR="007D6CE7" w:rsidRPr="008862F0">
        <w:rPr>
          <w:color w:val="0070C0"/>
        </w:rPr>
        <w:t>de</w:t>
      </w:r>
      <w:r w:rsidR="008946E1" w:rsidRPr="008862F0">
        <w:rPr>
          <w:color w:val="0070C0"/>
        </w:rPr>
        <w:t xml:space="preserve"> aktiviteter</w:t>
      </w:r>
      <w:r w:rsidR="007D6CE7" w:rsidRPr="008862F0">
        <w:rPr>
          <w:color w:val="0070C0"/>
        </w:rPr>
        <w:t xml:space="preserve">, der er beskrevet i </w:t>
      </w:r>
      <w:r w:rsidR="00516142" w:rsidRPr="008862F0">
        <w:rPr>
          <w:color w:val="0070C0"/>
        </w:rPr>
        <w:t>støjredegørelsen</w:t>
      </w:r>
      <w:r w:rsidR="000C2EF2" w:rsidRPr="008862F0">
        <w:rPr>
          <w:color w:val="0070C0"/>
        </w:rPr>
        <w:t>.</w:t>
      </w:r>
      <w:r w:rsidR="000C2EF2" w:rsidRPr="008862F0" w:rsidDel="000C2EF2">
        <w:rPr>
          <w:color w:val="0070C0"/>
        </w:rPr>
        <w:t xml:space="preserve"> </w:t>
      </w:r>
    </w:p>
    <w:p w14:paraId="6541218A" w14:textId="16E26D88" w:rsidR="008211BA" w:rsidRPr="008862F0" w:rsidRDefault="008211BA" w:rsidP="008211BA">
      <w:pPr>
        <w:pStyle w:val="Brdtekst"/>
        <w:rPr>
          <w:color w:val="0070C0"/>
        </w:rPr>
      </w:pPr>
      <w:r w:rsidRPr="00DB7F86">
        <w:rPr>
          <w:color w:val="0070C0"/>
        </w:rPr>
        <w:t>Måling af maksimalværdi skal foretages ved den driftstilstand, der giver anledning til maksimalværdien, jf. vejledning nr. 6/1984</w:t>
      </w:r>
      <w:r w:rsidR="00DB7F86" w:rsidRPr="00DB7F86">
        <w:rPr>
          <w:color w:val="0070C0"/>
        </w:rPr>
        <w:t>.</w:t>
      </w:r>
    </w:p>
    <w:p w14:paraId="0EB08606" w14:textId="77777777" w:rsidR="008211BA" w:rsidRDefault="008211BA" w:rsidP="008211BA">
      <w:pPr>
        <w:pStyle w:val="Brdtekst"/>
      </w:pPr>
      <w:r w:rsidRPr="008862F0">
        <w:rPr>
          <w:color w:val="0070C0"/>
        </w:rPr>
        <w:t>Målingerne/beregningerne skal udføres og rapporteres som ”Miljømåling – ekstern støj” af en enhed, som er optaget på Miljøstyrelsens liste over godkendte laboratorier.</w:t>
      </w:r>
    </w:p>
    <w:p w14:paraId="25125452" w14:textId="77777777" w:rsidR="008211BA" w:rsidRPr="008862F0" w:rsidRDefault="008211BA" w:rsidP="008211BA">
      <w:pPr>
        <w:pStyle w:val="Brdtekst"/>
        <w:rPr>
          <w:color w:val="0070C0"/>
        </w:rPr>
      </w:pPr>
      <w:r w:rsidRPr="008862F0">
        <w:rPr>
          <w:color w:val="0070C0"/>
        </w:rPr>
        <w:lastRenderedPageBreak/>
        <w:t>Som en del af afrapporteringen skal vedlægges oplysninger om fremgangsm</w:t>
      </w:r>
      <w:r w:rsidR="00F36FB9" w:rsidRPr="008862F0">
        <w:rPr>
          <w:color w:val="0070C0"/>
        </w:rPr>
        <w:t>å</w:t>
      </w:r>
      <w:r w:rsidRPr="008862F0">
        <w:rPr>
          <w:color w:val="0070C0"/>
        </w:rPr>
        <w:t>den ved målingernes/beregningernes gennemførelse, støjkildernes art og placering, støjens karakter, kildestyrker, driftstider og kildehøjder for alle stationære støjkilder samt køreveje, kildestyrker og antal biler for alle mobile støjkilder.</w:t>
      </w:r>
    </w:p>
    <w:p w14:paraId="4B3993D9" w14:textId="77777777" w:rsidR="008211BA" w:rsidRDefault="008211BA" w:rsidP="008211BA">
      <w:pPr>
        <w:pStyle w:val="Brdtekst"/>
      </w:pPr>
      <w:r w:rsidRPr="008862F0">
        <w:rPr>
          <w:color w:val="0070C0"/>
        </w:rPr>
        <w:t>Derudover skal afrapporteringen indeholde iso-kurver over støjudbredelsen omkring virksomheden med angivelse af grænseværdierne.</w:t>
      </w:r>
    </w:p>
    <w:p w14:paraId="7AE9BF4D" w14:textId="568AF0C9" w:rsidR="003C2067" w:rsidRPr="00DA0DD7" w:rsidRDefault="008211BA" w:rsidP="00DA0DD7">
      <w:pPr>
        <w:rPr>
          <w:color w:val="0070C0"/>
          <w:highlight w:val="yellow"/>
        </w:rPr>
      </w:pPr>
      <w:r w:rsidRPr="008441DC">
        <w:rPr>
          <w:color w:val="0070C0"/>
        </w:rPr>
        <w:t>Støjdokumentationen skal gentages, når tilsynsmyndigheden finder det påkræve</w:t>
      </w:r>
      <w:r w:rsidRPr="00DA0DD7">
        <w:rPr>
          <w:color w:val="0070C0"/>
        </w:rPr>
        <w:t>t</w:t>
      </w:r>
      <w:r w:rsidR="00DA0DD7" w:rsidRPr="00DA0DD7">
        <w:rPr>
          <w:color w:val="0070C0"/>
        </w:rPr>
        <w:t xml:space="preserve"> for eksempel ved klager og/eller</w:t>
      </w:r>
      <w:r w:rsidR="00754576">
        <w:rPr>
          <w:color w:val="0070C0"/>
        </w:rPr>
        <w:t>,</w:t>
      </w:r>
      <w:r w:rsidR="00DA0DD7" w:rsidRPr="00DA0DD7">
        <w:rPr>
          <w:color w:val="0070C0"/>
        </w:rPr>
        <w:t xml:space="preserve"> når der er sket ændringer i støjforholdene</w:t>
      </w:r>
      <w:r w:rsidRPr="00DA0DD7">
        <w:rPr>
          <w:color w:val="0070C0"/>
        </w:rPr>
        <w:t>.</w:t>
      </w:r>
      <w:r w:rsidRPr="008441DC">
        <w:rPr>
          <w:color w:val="0070C0"/>
        </w:rPr>
        <w:t xml:space="preserve"> Hvis støjgrænserne er overholdt, kan der højest kræves én årlig bestemmelse</w:t>
      </w:r>
      <w:r w:rsidR="001753D9">
        <w:rPr>
          <w:color w:val="0070C0"/>
        </w:rPr>
        <w:t xml:space="preserve"> </w:t>
      </w:r>
      <w:r w:rsidR="001753D9" w:rsidRPr="001753D9">
        <w:rPr>
          <w:color w:val="0070C0"/>
        </w:rPr>
        <w:t>der kan omfatte nye støjmålinger, og/eller ny beregning af støjemissionen.</w:t>
      </w:r>
      <w:r w:rsidRPr="001753D9">
        <w:rPr>
          <w:color w:val="0070C0"/>
        </w:rPr>
        <w:t xml:space="preserve"> Ud</w:t>
      </w:r>
      <w:r w:rsidRPr="008441DC">
        <w:rPr>
          <w:color w:val="0070C0"/>
        </w:rPr>
        <w:t>gifterne hertil afholdes af virksomheden.</w:t>
      </w:r>
    </w:p>
    <w:p w14:paraId="745CD425" w14:textId="331282B7" w:rsidR="008211BA" w:rsidRPr="00E34244" w:rsidRDefault="008211BA" w:rsidP="0093083B">
      <w:pPr>
        <w:pStyle w:val="Overskrift4"/>
        <w:rPr>
          <w:color w:val="0070C0"/>
        </w:rPr>
      </w:pPr>
      <w:r w:rsidRPr="00E34244">
        <w:rPr>
          <w:color w:val="0070C0"/>
        </w:rPr>
        <w:t>Definition på overholdte støj</w:t>
      </w:r>
    </w:p>
    <w:p w14:paraId="2843944B" w14:textId="1FD22F6C" w:rsidR="00EC401F" w:rsidRPr="00E34244" w:rsidRDefault="00D55B48" w:rsidP="00D55B48">
      <w:pPr>
        <w:pStyle w:val="BodyMargin"/>
        <w:rPr>
          <w:color w:val="0070C0"/>
        </w:rPr>
      </w:pPr>
      <w:bookmarkStart w:id="28" w:name="_Ref69299227"/>
      <w:r w:rsidRPr="00E34244">
        <w:rPr>
          <w:color w:val="0070C0"/>
        </w:rPr>
        <w:t>Vilkår</w:t>
      </w:r>
      <w:bookmarkEnd w:id="28"/>
      <w:r w:rsidR="00325C96">
        <w:rPr>
          <w:color w:val="0070C0"/>
        </w:rPr>
        <w:t xml:space="preserve"> 24</w:t>
      </w:r>
      <w:r w:rsidR="00EC401F" w:rsidRPr="00E34244">
        <w:rPr>
          <w:color w:val="0070C0"/>
        </w:rPr>
        <w:tab/>
        <w:t>Støjgrænsen anses for overholdt, hvis målte eller beregnede værdier fratrukket den udvidede usikkerhed er mindre end eller lig med støjgrænserne. Målingernes og beregningernes udvidede usikkerhed fastsættes i overensstemmelse med Miljøstyrelsens anvisninger.</w:t>
      </w:r>
    </w:p>
    <w:p w14:paraId="6E18AB84" w14:textId="77777777" w:rsidR="001B087E" w:rsidRPr="00E34244" w:rsidRDefault="001B087E" w:rsidP="0093083B">
      <w:pPr>
        <w:pStyle w:val="Overskrift3"/>
        <w:rPr>
          <w:color w:val="0070C0"/>
        </w:rPr>
      </w:pPr>
      <w:bookmarkStart w:id="29" w:name="_Ref69719480"/>
      <w:r w:rsidRPr="00E34244">
        <w:rPr>
          <w:color w:val="0070C0"/>
        </w:rPr>
        <w:t>Jord og grundvand</w:t>
      </w:r>
      <w:bookmarkEnd w:id="29"/>
    </w:p>
    <w:p w14:paraId="4378C849" w14:textId="77777777" w:rsidR="00B304CA" w:rsidRPr="00E34244" w:rsidRDefault="00B304CA" w:rsidP="00650D42">
      <w:pPr>
        <w:pStyle w:val="Overskrift4"/>
        <w:rPr>
          <w:color w:val="0070C0"/>
        </w:rPr>
      </w:pPr>
      <w:r w:rsidRPr="00E34244">
        <w:rPr>
          <w:color w:val="0070C0"/>
        </w:rPr>
        <w:t>Generelt</w:t>
      </w:r>
    </w:p>
    <w:p w14:paraId="0BA87090" w14:textId="482C49C2" w:rsidR="00080D68" w:rsidRPr="00E34244" w:rsidRDefault="00080D68" w:rsidP="00B304CA">
      <w:pPr>
        <w:pStyle w:val="BodyMargin"/>
        <w:rPr>
          <w:noProof/>
          <w:color w:val="0070C0"/>
        </w:rPr>
      </w:pPr>
      <w:bookmarkStart w:id="30" w:name="_Ref69809918"/>
      <w:r w:rsidRPr="00E34244">
        <w:rPr>
          <w:color w:val="0070C0"/>
        </w:rPr>
        <w:t>Vilkår</w:t>
      </w:r>
      <w:bookmarkEnd w:id="30"/>
      <w:r w:rsidR="00325C96">
        <w:rPr>
          <w:color w:val="0070C0"/>
        </w:rPr>
        <w:t xml:space="preserve"> 25</w:t>
      </w:r>
      <w:r w:rsidRPr="00E34244">
        <w:rPr>
          <w:noProof/>
          <w:color w:val="0070C0"/>
        </w:rPr>
        <w:tab/>
      </w:r>
      <w:r w:rsidR="00B304CA" w:rsidRPr="00E34244">
        <w:rPr>
          <w:noProof/>
          <w:color w:val="0070C0"/>
        </w:rPr>
        <w:t>Spild af råvarer, brændsler, olie og kemikalier skal straks opsamles. Der skal til enhver tid forefindes opsugningsmateriale på virksomheden. Alt opsamlet spild, inkl. opsugningsmateriale, skal bortskaffes efter kommunens anvisninger.</w:t>
      </w:r>
    </w:p>
    <w:p w14:paraId="57F30832" w14:textId="77777777" w:rsidR="006C5059" w:rsidRPr="00E34244" w:rsidRDefault="006C5059" w:rsidP="006C5059">
      <w:pPr>
        <w:pStyle w:val="Overskrift4"/>
        <w:rPr>
          <w:color w:val="0070C0"/>
        </w:rPr>
      </w:pPr>
      <w:r w:rsidRPr="00E34244">
        <w:rPr>
          <w:color w:val="0070C0"/>
        </w:rPr>
        <w:t>Oplag</w:t>
      </w:r>
    </w:p>
    <w:p w14:paraId="218E55BC" w14:textId="458389C9" w:rsidR="004868C2" w:rsidRPr="00DD4845" w:rsidRDefault="006C5059" w:rsidP="004868C2">
      <w:pPr>
        <w:pStyle w:val="BodyMargin"/>
        <w:rPr>
          <w:noProof/>
          <w:color w:val="0070C0"/>
        </w:rPr>
      </w:pPr>
      <w:bookmarkStart w:id="31" w:name="_Ref69725322"/>
      <w:r w:rsidRPr="00E34244">
        <w:rPr>
          <w:color w:val="0070C0"/>
        </w:rPr>
        <w:t>Vilkår</w:t>
      </w:r>
      <w:bookmarkEnd w:id="31"/>
      <w:r w:rsidR="00325C96">
        <w:rPr>
          <w:color w:val="0070C0"/>
        </w:rPr>
        <w:t xml:space="preserve"> 26</w:t>
      </w:r>
      <w:r w:rsidRPr="00E34244">
        <w:rPr>
          <w:noProof/>
          <w:color w:val="0070C0"/>
        </w:rPr>
        <w:tab/>
      </w:r>
      <w:r w:rsidR="004868C2" w:rsidRPr="00E34244">
        <w:rPr>
          <w:noProof/>
          <w:color w:val="0070C0"/>
        </w:rPr>
        <w:t>Tanke, siloer, rørføringer</w:t>
      </w:r>
      <w:r w:rsidR="000D1DA9">
        <w:rPr>
          <w:noProof/>
          <w:color w:val="0070C0"/>
        </w:rPr>
        <w:t xml:space="preserve">, </w:t>
      </w:r>
      <w:r w:rsidR="004868C2" w:rsidRPr="00E34244">
        <w:rPr>
          <w:noProof/>
          <w:color w:val="0070C0"/>
        </w:rPr>
        <w:t xml:space="preserve">samlinger </w:t>
      </w:r>
      <w:r w:rsidR="000D1DA9">
        <w:rPr>
          <w:noProof/>
          <w:color w:val="0070C0"/>
        </w:rPr>
        <w:t xml:space="preserve">og </w:t>
      </w:r>
      <w:r w:rsidR="004868C2" w:rsidRPr="00E34244">
        <w:rPr>
          <w:noProof/>
          <w:color w:val="0070C0"/>
        </w:rPr>
        <w:t xml:space="preserve">skal være tætte og velegnede til </w:t>
      </w:r>
      <w:r w:rsidR="004868C2" w:rsidRPr="00DD4845">
        <w:rPr>
          <w:noProof/>
          <w:color w:val="0070C0"/>
        </w:rPr>
        <w:t>opbevaring af den oplagrede/håndterede væske.</w:t>
      </w:r>
    </w:p>
    <w:p w14:paraId="6C7BD287" w14:textId="2C194660" w:rsidR="00650D42" w:rsidRPr="00DD4845" w:rsidRDefault="004868C2" w:rsidP="004868C2">
      <w:pPr>
        <w:pStyle w:val="BodyMargin"/>
        <w:rPr>
          <w:noProof/>
          <w:color w:val="0070C0"/>
        </w:rPr>
      </w:pPr>
      <w:bookmarkStart w:id="32" w:name="_Ref69809832"/>
      <w:r w:rsidRPr="00DD4845">
        <w:rPr>
          <w:color w:val="0070C0"/>
        </w:rPr>
        <w:t>Vilkår</w:t>
      </w:r>
      <w:bookmarkEnd w:id="32"/>
      <w:r w:rsidR="00325C96">
        <w:rPr>
          <w:color w:val="0070C0"/>
        </w:rPr>
        <w:t xml:space="preserve"> 27</w:t>
      </w:r>
      <w:r w:rsidRPr="00DD4845">
        <w:rPr>
          <w:noProof/>
          <w:color w:val="0070C0"/>
        </w:rPr>
        <w:tab/>
        <w:t>Udend</w:t>
      </w:r>
      <w:r w:rsidRPr="00DD4845">
        <w:rPr>
          <w:rFonts w:cs="Verdana"/>
          <w:noProof/>
          <w:color w:val="0070C0"/>
        </w:rPr>
        <w:t>ø</w:t>
      </w:r>
      <w:r w:rsidRPr="00DD4845">
        <w:rPr>
          <w:noProof/>
          <w:color w:val="0070C0"/>
        </w:rPr>
        <w:t>rs tanke, ventiler, studse og r</w:t>
      </w:r>
      <w:r w:rsidRPr="00DD4845">
        <w:rPr>
          <w:rFonts w:cs="Verdana"/>
          <w:noProof/>
          <w:color w:val="0070C0"/>
        </w:rPr>
        <w:t>ø</w:t>
      </w:r>
      <w:r w:rsidRPr="00DD4845">
        <w:rPr>
          <w:noProof/>
          <w:color w:val="0070C0"/>
        </w:rPr>
        <w:t>rf</w:t>
      </w:r>
      <w:r w:rsidRPr="00DD4845">
        <w:rPr>
          <w:rFonts w:cs="Verdana"/>
          <w:noProof/>
          <w:color w:val="0070C0"/>
        </w:rPr>
        <w:t>ø</w:t>
      </w:r>
      <w:r w:rsidRPr="00DD4845">
        <w:rPr>
          <w:noProof/>
          <w:color w:val="0070C0"/>
        </w:rPr>
        <w:t>ringer skal være sikret mod</w:t>
      </w:r>
      <w:r w:rsidR="00D97D80" w:rsidRPr="00DD4845">
        <w:rPr>
          <w:noProof/>
          <w:color w:val="0070C0"/>
        </w:rPr>
        <w:t xml:space="preserve"> </w:t>
      </w:r>
      <w:r w:rsidRPr="00DD4845">
        <w:rPr>
          <w:noProof/>
          <w:color w:val="0070C0"/>
        </w:rPr>
        <w:t>påkørsel.</w:t>
      </w:r>
    </w:p>
    <w:p w14:paraId="65487EF3" w14:textId="065FEA66" w:rsidR="00D97D80" w:rsidRPr="00DD4845" w:rsidRDefault="00C00D08" w:rsidP="00C00D08">
      <w:pPr>
        <w:pStyle w:val="BodyMargin"/>
        <w:rPr>
          <w:color w:val="0070C0"/>
        </w:rPr>
      </w:pPr>
      <w:r w:rsidRPr="00DD4845">
        <w:rPr>
          <w:color w:val="0070C0"/>
        </w:rPr>
        <w:t>Vilkår</w:t>
      </w:r>
      <w:r w:rsidR="004D6723">
        <w:rPr>
          <w:color w:val="0070C0"/>
        </w:rPr>
        <w:t xml:space="preserve"> 28</w:t>
      </w:r>
      <w:r w:rsidRPr="00DD4845">
        <w:rPr>
          <w:noProof/>
          <w:color w:val="0070C0"/>
        </w:rPr>
        <w:tab/>
      </w:r>
      <w:r w:rsidR="00E775BA" w:rsidRPr="00DD4845">
        <w:rPr>
          <w:color w:val="0070C0"/>
        </w:rPr>
        <w:t>Der skal være tæt belægning i alle fabriksbygninger</w:t>
      </w:r>
      <w:r w:rsidR="000377A3">
        <w:rPr>
          <w:color w:val="0070C0"/>
        </w:rPr>
        <w:t>,</w:t>
      </w:r>
      <w:r w:rsidR="000377A3" w:rsidRPr="000377A3">
        <w:rPr>
          <w:color w:val="0070C0"/>
        </w:rPr>
        <w:t xml:space="preserve"> hvor der opbevares flydende kemikalier</w:t>
      </w:r>
      <w:r w:rsidR="00E775BA" w:rsidRPr="00DD4845">
        <w:rPr>
          <w:color w:val="0070C0"/>
        </w:rPr>
        <w:t>. Afløb skal ske via</w:t>
      </w:r>
      <w:r w:rsidRPr="00DD4845">
        <w:rPr>
          <w:color w:val="0070C0"/>
        </w:rPr>
        <w:t xml:space="preserve"> </w:t>
      </w:r>
      <w:r w:rsidR="00E775BA" w:rsidRPr="00DD4845">
        <w:rPr>
          <w:color w:val="0070C0"/>
        </w:rPr>
        <w:t>spildevandssystemet.</w:t>
      </w:r>
    </w:p>
    <w:p w14:paraId="293B1E80" w14:textId="379A87FB" w:rsidR="004E6538" w:rsidRPr="00DD4845" w:rsidRDefault="004E6538" w:rsidP="004E6538">
      <w:pPr>
        <w:pStyle w:val="BodyMargin"/>
        <w:rPr>
          <w:color w:val="0070C0"/>
        </w:rPr>
      </w:pPr>
      <w:r w:rsidRPr="00DD4845">
        <w:rPr>
          <w:color w:val="0070C0"/>
        </w:rPr>
        <w:t>Vilkår</w:t>
      </w:r>
      <w:r w:rsidR="004D6723">
        <w:rPr>
          <w:color w:val="0070C0"/>
        </w:rPr>
        <w:t xml:space="preserve"> 29</w:t>
      </w:r>
      <w:r w:rsidRPr="00DD4845">
        <w:rPr>
          <w:noProof/>
          <w:color w:val="0070C0"/>
        </w:rPr>
        <w:tab/>
      </w:r>
      <w:r w:rsidR="003A697E" w:rsidRPr="00DD4845">
        <w:rPr>
          <w:noProof/>
          <w:color w:val="0070C0"/>
        </w:rPr>
        <w:t xml:space="preserve">Hver </w:t>
      </w:r>
      <w:r w:rsidR="00864C8A" w:rsidRPr="00DD4845">
        <w:rPr>
          <w:noProof/>
          <w:color w:val="0070C0"/>
        </w:rPr>
        <w:t>nød</w:t>
      </w:r>
      <w:r w:rsidR="003A697E" w:rsidRPr="00DD4845">
        <w:rPr>
          <w:noProof/>
          <w:color w:val="0070C0"/>
        </w:rPr>
        <w:t>g</w:t>
      </w:r>
      <w:r w:rsidRPr="00DD4845">
        <w:rPr>
          <w:noProof/>
          <w:color w:val="0070C0"/>
        </w:rPr>
        <w:t>enerator</w:t>
      </w:r>
      <w:r w:rsidR="00FB36CF" w:rsidRPr="00DD4845">
        <w:rPr>
          <w:noProof/>
          <w:color w:val="0070C0"/>
        </w:rPr>
        <w:t>container</w:t>
      </w:r>
      <w:r w:rsidR="00FA7F2A" w:rsidRPr="00DD4845">
        <w:rPr>
          <w:noProof/>
          <w:color w:val="0070C0"/>
        </w:rPr>
        <w:t>-</w:t>
      </w:r>
      <w:r w:rsidR="00864C8A" w:rsidRPr="00DD4845">
        <w:rPr>
          <w:noProof/>
          <w:color w:val="0070C0"/>
        </w:rPr>
        <w:t xml:space="preserve"> og diselolie</w:t>
      </w:r>
      <w:r w:rsidR="00FA7F2A" w:rsidRPr="00DD4845">
        <w:rPr>
          <w:noProof/>
          <w:color w:val="0070C0"/>
        </w:rPr>
        <w:t>tank</w:t>
      </w:r>
      <w:r w:rsidR="003A697E" w:rsidRPr="00DD4845">
        <w:rPr>
          <w:noProof/>
          <w:color w:val="0070C0"/>
        </w:rPr>
        <w:t xml:space="preserve"> </w:t>
      </w:r>
      <w:r w:rsidR="00257A1D" w:rsidRPr="00DD4845">
        <w:rPr>
          <w:noProof/>
          <w:color w:val="0070C0"/>
        </w:rPr>
        <w:t xml:space="preserve">skal være </w:t>
      </w:r>
      <w:r w:rsidR="00FB36CF" w:rsidRPr="00DD4845">
        <w:rPr>
          <w:noProof/>
          <w:color w:val="0070C0"/>
        </w:rPr>
        <w:t xml:space="preserve">placeret i </w:t>
      </w:r>
      <w:r w:rsidR="00A80360" w:rsidRPr="00DD4845">
        <w:rPr>
          <w:noProof/>
          <w:color w:val="0070C0"/>
        </w:rPr>
        <w:t>betonbasin</w:t>
      </w:r>
      <w:r w:rsidR="00257A1D" w:rsidRPr="00DD4845">
        <w:rPr>
          <w:noProof/>
          <w:color w:val="0070C0"/>
        </w:rPr>
        <w:t xml:space="preserve"> der kan opsamle det fulde volumen af </w:t>
      </w:r>
      <w:r w:rsidR="00A80360" w:rsidRPr="00DD4845">
        <w:rPr>
          <w:noProof/>
          <w:color w:val="0070C0"/>
        </w:rPr>
        <w:t>dieseloli</w:t>
      </w:r>
      <w:r w:rsidR="00900615" w:rsidRPr="00DD4845">
        <w:rPr>
          <w:noProof/>
          <w:color w:val="0070C0"/>
        </w:rPr>
        <w:t xml:space="preserve">e </w:t>
      </w:r>
      <w:r w:rsidR="00A80360" w:rsidRPr="00DD4845">
        <w:rPr>
          <w:noProof/>
          <w:color w:val="0070C0"/>
        </w:rPr>
        <w:t xml:space="preserve">tanken </w:t>
      </w:r>
      <w:r w:rsidR="00900615" w:rsidRPr="00DD4845">
        <w:rPr>
          <w:noProof/>
          <w:color w:val="0070C0"/>
        </w:rPr>
        <w:t>+ 10 %</w:t>
      </w:r>
      <w:r w:rsidR="00D125D3" w:rsidRPr="00DD4845">
        <w:rPr>
          <w:noProof/>
          <w:color w:val="0070C0"/>
        </w:rPr>
        <w:t>.</w:t>
      </w:r>
      <w:r w:rsidR="00D125D3" w:rsidRPr="00DD4845">
        <w:rPr>
          <w:color w:val="0070C0"/>
        </w:rPr>
        <w:t xml:space="preserve"> </w:t>
      </w:r>
    </w:p>
    <w:p w14:paraId="5C0DCF64" w14:textId="3C75D6F1" w:rsidR="00ED127B" w:rsidRPr="00ED127B" w:rsidRDefault="00ED127B" w:rsidP="00051652">
      <w:pPr>
        <w:pStyle w:val="BodyMargin"/>
      </w:pPr>
      <w:r w:rsidRPr="00DD4845">
        <w:rPr>
          <w:color w:val="0070C0"/>
        </w:rPr>
        <w:t>Vilkår</w:t>
      </w:r>
      <w:r w:rsidR="004D6723">
        <w:rPr>
          <w:color w:val="0070C0"/>
        </w:rPr>
        <w:t xml:space="preserve"> 30</w:t>
      </w:r>
      <w:r w:rsidRPr="00DD4845">
        <w:rPr>
          <w:noProof/>
          <w:color w:val="0070C0"/>
        </w:rPr>
        <w:tab/>
        <w:t>Hve</w:t>
      </w:r>
      <w:r w:rsidRPr="00BA2197">
        <w:rPr>
          <w:noProof/>
          <w:color w:val="0070C0"/>
        </w:rPr>
        <w:t>r t</w:t>
      </w:r>
      <w:r w:rsidRPr="00244BD3">
        <w:rPr>
          <w:noProof/>
          <w:color w:val="0070C0"/>
        </w:rPr>
        <w:t xml:space="preserve">ransformer skal være </w:t>
      </w:r>
      <w:r w:rsidR="003479CC">
        <w:rPr>
          <w:noProof/>
          <w:color w:val="0070C0"/>
        </w:rPr>
        <w:t>placeret i et betonbasin</w:t>
      </w:r>
      <w:r w:rsidR="0084783D">
        <w:rPr>
          <w:noProof/>
          <w:color w:val="0070C0"/>
        </w:rPr>
        <w:t>,</w:t>
      </w:r>
      <w:r w:rsidR="003479CC">
        <w:rPr>
          <w:noProof/>
          <w:color w:val="0070C0"/>
        </w:rPr>
        <w:t xml:space="preserve"> </w:t>
      </w:r>
      <w:r w:rsidR="00932CCF">
        <w:rPr>
          <w:noProof/>
          <w:color w:val="0070C0"/>
        </w:rPr>
        <w:t xml:space="preserve">der kan indeholde </w:t>
      </w:r>
      <w:r w:rsidR="007F38CF" w:rsidRPr="00244BD3">
        <w:rPr>
          <w:noProof/>
          <w:color w:val="0070C0"/>
        </w:rPr>
        <w:t>det fulde volumen af</w:t>
      </w:r>
      <w:r w:rsidR="00004C65">
        <w:rPr>
          <w:noProof/>
          <w:color w:val="0070C0"/>
        </w:rPr>
        <w:t xml:space="preserve"> </w:t>
      </w:r>
      <w:r w:rsidR="007F38CF" w:rsidRPr="00244BD3">
        <w:rPr>
          <w:noProof/>
          <w:color w:val="0070C0"/>
        </w:rPr>
        <w:t>olie i transformeren</w:t>
      </w:r>
      <w:r w:rsidR="0084783D">
        <w:rPr>
          <w:noProof/>
          <w:color w:val="0070C0"/>
        </w:rPr>
        <w:t xml:space="preserve"> + 10 %</w:t>
      </w:r>
      <w:r w:rsidR="007731B4">
        <w:rPr>
          <w:noProof/>
          <w:color w:val="0070C0"/>
        </w:rPr>
        <w:t>.</w:t>
      </w:r>
    </w:p>
    <w:p w14:paraId="5A4EAB9C" w14:textId="688DEB83" w:rsidR="00E308A5" w:rsidRDefault="00514BFA" w:rsidP="00534014">
      <w:pPr>
        <w:pStyle w:val="BodyMargin"/>
        <w:rPr>
          <w:color w:val="0070C0"/>
        </w:rPr>
      </w:pPr>
      <w:bookmarkStart w:id="33" w:name="_Ref69394514"/>
      <w:r w:rsidRPr="00AD3E05">
        <w:rPr>
          <w:color w:val="0070C0"/>
        </w:rPr>
        <w:t>Vilkår</w:t>
      </w:r>
      <w:bookmarkEnd w:id="33"/>
      <w:r w:rsidR="004D6723">
        <w:rPr>
          <w:color w:val="0070C0"/>
        </w:rPr>
        <w:t xml:space="preserve"> 31</w:t>
      </w:r>
      <w:r w:rsidRPr="00AD3E05">
        <w:rPr>
          <w:color w:val="0070C0"/>
        </w:rPr>
        <w:tab/>
      </w:r>
      <w:r w:rsidR="007915B1" w:rsidRPr="00AD3E05">
        <w:rPr>
          <w:color w:val="0070C0"/>
        </w:rPr>
        <w:t xml:space="preserve">For at sikre, at der ikke sker spild </w:t>
      </w:r>
      <w:r w:rsidR="00EE5EEA" w:rsidRPr="00AD3E05">
        <w:rPr>
          <w:color w:val="0070C0"/>
        </w:rPr>
        <w:t xml:space="preserve">fra </w:t>
      </w:r>
      <w:r w:rsidR="00C55933" w:rsidRPr="00AD3E05">
        <w:rPr>
          <w:color w:val="0070C0"/>
        </w:rPr>
        <w:t>generatorer til omgivelserne</w:t>
      </w:r>
      <w:r w:rsidR="007915B1" w:rsidRPr="00AD3E05">
        <w:rPr>
          <w:color w:val="0070C0"/>
        </w:rPr>
        <w:t xml:space="preserve">, skal der </w:t>
      </w:r>
      <w:r w:rsidR="00CB79D9" w:rsidRPr="00AD3E05">
        <w:rPr>
          <w:color w:val="0070C0"/>
        </w:rPr>
        <w:t>ugentligt</w:t>
      </w:r>
      <w:r w:rsidR="007915B1" w:rsidRPr="00AD3E05">
        <w:rPr>
          <w:color w:val="0070C0"/>
        </w:rPr>
        <w:t xml:space="preserve"> </w:t>
      </w:r>
      <w:r w:rsidR="00F46EFC" w:rsidRPr="00AD3E05">
        <w:rPr>
          <w:color w:val="0070C0"/>
        </w:rPr>
        <w:t xml:space="preserve">ske </w:t>
      </w:r>
      <w:r w:rsidR="00E43AD4" w:rsidRPr="00AD3E05">
        <w:rPr>
          <w:color w:val="0070C0"/>
        </w:rPr>
        <w:t xml:space="preserve">rundering </w:t>
      </w:r>
      <w:r w:rsidR="00F46EFC" w:rsidRPr="00AD3E05">
        <w:rPr>
          <w:color w:val="0070C0"/>
        </w:rPr>
        <w:t xml:space="preserve">på hele anlægget </w:t>
      </w:r>
      <w:r w:rsidR="00E43AD4" w:rsidRPr="00AD3E05">
        <w:rPr>
          <w:color w:val="0070C0"/>
        </w:rPr>
        <w:t xml:space="preserve">for at </w:t>
      </w:r>
      <w:r w:rsidR="00F46EFC" w:rsidRPr="00AD3E05">
        <w:rPr>
          <w:color w:val="0070C0"/>
        </w:rPr>
        <w:t xml:space="preserve">kontrollere, hvorvidt der er sket </w:t>
      </w:r>
      <w:r w:rsidR="006F7332" w:rsidRPr="00AD3E05">
        <w:rPr>
          <w:color w:val="0070C0"/>
        </w:rPr>
        <w:t>spild. Eventuelle spild</w:t>
      </w:r>
      <w:r w:rsidR="00B20C54" w:rsidRPr="00AD3E05">
        <w:rPr>
          <w:color w:val="0070C0"/>
        </w:rPr>
        <w:t>, å</w:t>
      </w:r>
      <w:r w:rsidRPr="00AD3E05">
        <w:rPr>
          <w:color w:val="0070C0"/>
        </w:rPr>
        <w:t>rsag</w:t>
      </w:r>
      <w:r w:rsidRPr="00D40B76">
        <w:rPr>
          <w:color w:val="0070C0"/>
        </w:rPr>
        <w:t xml:space="preserve">en til spildet </w:t>
      </w:r>
      <w:r w:rsidR="00B20C54" w:rsidRPr="00D40B76">
        <w:rPr>
          <w:color w:val="0070C0"/>
        </w:rPr>
        <w:t xml:space="preserve">samt </w:t>
      </w:r>
      <w:r w:rsidR="00244BD3" w:rsidRPr="00D40B76">
        <w:rPr>
          <w:color w:val="0070C0"/>
        </w:rPr>
        <w:t>korrigerende</w:t>
      </w:r>
      <w:r w:rsidR="00560DF8" w:rsidRPr="00D40B76">
        <w:rPr>
          <w:color w:val="0070C0"/>
        </w:rPr>
        <w:t xml:space="preserve"> tiltag for at undgå lignende spild </w:t>
      </w:r>
      <w:r w:rsidR="006F7332" w:rsidRPr="00D40B76">
        <w:rPr>
          <w:color w:val="0070C0"/>
        </w:rPr>
        <w:t>registreres</w:t>
      </w:r>
      <w:r w:rsidR="00B86285" w:rsidRPr="00D40B76">
        <w:rPr>
          <w:color w:val="0070C0"/>
        </w:rPr>
        <w:t xml:space="preserve"> i journal</w:t>
      </w:r>
      <w:bookmarkStart w:id="34" w:name="_Ref69394780"/>
      <w:r w:rsidR="00E308A5" w:rsidRPr="00D40B76">
        <w:rPr>
          <w:color w:val="0070C0"/>
        </w:rPr>
        <w:t>,</w:t>
      </w:r>
      <w:r w:rsidR="00101569" w:rsidRPr="00D40B76">
        <w:rPr>
          <w:color w:val="0070C0"/>
        </w:rPr>
        <w:t xml:space="preserve"> som kan forevises på forlangende.</w:t>
      </w:r>
      <w:r w:rsidR="00E308A5" w:rsidRPr="00D40B76">
        <w:rPr>
          <w:color w:val="0070C0"/>
        </w:rPr>
        <w:t xml:space="preserve"> </w:t>
      </w:r>
      <w:r w:rsidR="00D40B76" w:rsidRPr="00D40B76">
        <w:rPr>
          <w:color w:val="0070C0"/>
        </w:rPr>
        <w:t xml:space="preserve">Registreringer gemmes i mindst 5 år som angivet i vilkår </w:t>
      </w:r>
      <w:r w:rsidR="00A11715">
        <w:rPr>
          <w:color w:val="0070C0"/>
        </w:rPr>
        <w:t>5</w:t>
      </w:r>
      <w:r w:rsidR="001F6778">
        <w:rPr>
          <w:color w:val="0070C0"/>
        </w:rPr>
        <w:t>4</w:t>
      </w:r>
      <w:r w:rsidR="00D40B76" w:rsidRPr="00D40B76">
        <w:rPr>
          <w:color w:val="0070C0"/>
        </w:rPr>
        <w:t>.</w:t>
      </w:r>
    </w:p>
    <w:p w14:paraId="040B1558" w14:textId="6AF933EC" w:rsidR="00932F1C" w:rsidRPr="000E6CE3" w:rsidRDefault="0014567D" w:rsidP="00534014">
      <w:pPr>
        <w:pStyle w:val="BodyMargin"/>
      </w:pPr>
      <w:r w:rsidRPr="000E6CE3">
        <w:rPr>
          <w:color w:val="0070C0"/>
        </w:rPr>
        <w:lastRenderedPageBreak/>
        <w:t>Vilkår</w:t>
      </w:r>
      <w:bookmarkEnd w:id="34"/>
      <w:r w:rsidR="004D6723">
        <w:rPr>
          <w:color w:val="0070C0"/>
        </w:rPr>
        <w:t xml:space="preserve"> 32</w:t>
      </w:r>
      <w:r w:rsidRPr="000E6CE3">
        <w:rPr>
          <w:color w:val="0070C0"/>
        </w:rPr>
        <w:tab/>
      </w:r>
      <w:r w:rsidR="0086104C">
        <w:rPr>
          <w:color w:val="0070C0"/>
        </w:rPr>
        <w:t>T</w:t>
      </w:r>
      <w:r w:rsidRPr="000E6CE3">
        <w:rPr>
          <w:color w:val="0070C0"/>
        </w:rPr>
        <w:t>anke ved generatorerne skal udføres med dobbeltvæg</w:t>
      </w:r>
      <w:r w:rsidR="00701B0D" w:rsidRPr="000E6CE3">
        <w:rPr>
          <w:color w:val="0070C0"/>
        </w:rPr>
        <w:t xml:space="preserve"> og have </w:t>
      </w:r>
      <w:r w:rsidRPr="000E6CE3">
        <w:rPr>
          <w:color w:val="0070C0"/>
        </w:rPr>
        <w:t>niveauovervågning med automatisk alarm ved højt niveau og automatisk overfyldningssikring</w:t>
      </w:r>
      <w:r w:rsidR="00701B0D" w:rsidRPr="000E6CE3">
        <w:rPr>
          <w:color w:val="0070C0"/>
        </w:rPr>
        <w:t xml:space="preserve">. </w:t>
      </w:r>
    </w:p>
    <w:p w14:paraId="383E778F" w14:textId="2B5E00C5" w:rsidR="00D346CC" w:rsidRPr="003318C5" w:rsidRDefault="00D346CC" w:rsidP="00A90CB2">
      <w:pPr>
        <w:pStyle w:val="BodyMargin"/>
        <w:rPr>
          <w:color w:val="0070C0"/>
        </w:rPr>
      </w:pPr>
      <w:bookmarkStart w:id="35" w:name="_Ref69732157"/>
      <w:r w:rsidRPr="00DD4845">
        <w:rPr>
          <w:color w:val="0070C0"/>
        </w:rPr>
        <w:t>Vilkår</w:t>
      </w:r>
      <w:bookmarkEnd w:id="35"/>
      <w:r w:rsidR="004D6723">
        <w:rPr>
          <w:color w:val="0070C0"/>
        </w:rPr>
        <w:t xml:space="preserve"> 33</w:t>
      </w:r>
      <w:r w:rsidRPr="00DD4845">
        <w:rPr>
          <w:color w:val="0070C0"/>
        </w:rPr>
        <w:tab/>
      </w:r>
      <w:r w:rsidR="00A90CB2" w:rsidRPr="00DD4845">
        <w:rPr>
          <w:color w:val="0070C0"/>
        </w:rPr>
        <w:t>Arealer for modtagelse af tankbiler med kemikalier og olieprodukter skal være forsyne</w:t>
      </w:r>
      <w:r w:rsidR="00A90CB2" w:rsidRPr="003318C5">
        <w:rPr>
          <w:color w:val="0070C0"/>
        </w:rPr>
        <w:t>t med tæt belægning og fald væk fra ubefæstede arealer.</w:t>
      </w:r>
    </w:p>
    <w:p w14:paraId="4F7D7154" w14:textId="77777777" w:rsidR="00960FBF" w:rsidRPr="003318C5" w:rsidRDefault="00960FBF" w:rsidP="007F1C25">
      <w:pPr>
        <w:pStyle w:val="Overskrift4"/>
        <w:rPr>
          <w:color w:val="0070C0"/>
        </w:rPr>
      </w:pPr>
      <w:r w:rsidRPr="003318C5">
        <w:rPr>
          <w:color w:val="0070C0"/>
        </w:rPr>
        <w:t xml:space="preserve">Påfyldning </w:t>
      </w:r>
      <w:r w:rsidR="007F1C25" w:rsidRPr="003318C5">
        <w:rPr>
          <w:color w:val="0070C0"/>
        </w:rPr>
        <w:t>af tanke</w:t>
      </w:r>
    </w:p>
    <w:p w14:paraId="1A718F31" w14:textId="3BE7E55A" w:rsidR="00BA6E07" w:rsidRPr="003318C5" w:rsidRDefault="00BA6E07" w:rsidP="00BA6E07">
      <w:pPr>
        <w:pStyle w:val="BodyMargin"/>
        <w:rPr>
          <w:color w:val="0070C0"/>
        </w:rPr>
      </w:pPr>
      <w:bookmarkStart w:id="36" w:name="_Ref69732003"/>
      <w:r w:rsidRPr="003318C5">
        <w:rPr>
          <w:color w:val="0070C0"/>
        </w:rPr>
        <w:t>Vilkår</w:t>
      </w:r>
      <w:bookmarkEnd w:id="36"/>
      <w:r w:rsidR="004D6723">
        <w:rPr>
          <w:color w:val="0070C0"/>
        </w:rPr>
        <w:t xml:space="preserve"> 34</w:t>
      </w:r>
      <w:r w:rsidRPr="003318C5">
        <w:rPr>
          <w:color w:val="0070C0"/>
        </w:rPr>
        <w:tab/>
        <w:t xml:space="preserve">Påfyldning af </w:t>
      </w:r>
      <w:r w:rsidR="0090338B" w:rsidRPr="003318C5">
        <w:rPr>
          <w:color w:val="0070C0"/>
        </w:rPr>
        <w:t>brændstof</w:t>
      </w:r>
      <w:r w:rsidRPr="003318C5">
        <w:rPr>
          <w:color w:val="0070C0"/>
        </w:rPr>
        <w:t>lagertanke skal foregå under opsyn af en medarbejder. Påfyldningsstuds skal være aflåst og placeret, så evt. spild opsamles.</w:t>
      </w:r>
    </w:p>
    <w:p w14:paraId="0765CAAC" w14:textId="5EBDC060" w:rsidR="00DD4845" w:rsidRDefault="00BA6E07" w:rsidP="00D661ED">
      <w:pPr>
        <w:pStyle w:val="BodyMargin"/>
        <w:rPr>
          <w:color w:val="0070C0"/>
        </w:rPr>
      </w:pPr>
      <w:bookmarkStart w:id="37" w:name="_Ref69729576"/>
      <w:r w:rsidRPr="003318C5">
        <w:rPr>
          <w:color w:val="0070C0"/>
        </w:rPr>
        <w:t>Vilkår</w:t>
      </w:r>
      <w:bookmarkEnd w:id="37"/>
      <w:r w:rsidR="004D6723">
        <w:rPr>
          <w:color w:val="0070C0"/>
        </w:rPr>
        <w:t xml:space="preserve"> 35</w:t>
      </w:r>
      <w:r w:rsidRPr="003318C5">
        <w:rPr>
          <w:color w:val="0070C0"/>
        </w:rPr>
        <w:tab/>
      </w:r>
      <w:r w:rsidR="00635740" w:rsidRPr="003318C5">
        <w:rPr>
          <w:color w:val="0070C0"/>
        </w:rPr>
        <w:t>Arealer, hvor der påfyldes flydende brændstof, skal have en tæt belægning, der hælder mod et afløb</w:t>
      </w:r>
      <w:r w:rsidR="00A52B29" w:rsidRPr="003318C5">
        <w:rPr>
          <w:color w:val="0070C0"/>
        </w:rPr>
        <w:t xml:space="preserve">, der er tilkoblet </w:t>
      </w:r>
      <w:r w:rsidR="000A3386" w:rsidRPr="003318C5">
        <w:rPr>
          <w:color w:val="0070C0"/>
        </w:rPr>
        <w:t xml:space="preserve">type 1 </w:t>
      </w:r>
      <w:r w:rsidR="00A52B29" w:rsidRPr="003318C5">
        <w:rPr>
          <w:color w:val="0070C0"/>
        </w:rPr>
        <w:t>olieudskiller</w:t>
      </w:r>
      <w:r w:rsidR="000A3386" w:rsidRPr="003318C5">
        <w:rPr>
          <w:color w:val="0070C0"/>
        </w:rPr>
        <w:t>anlæg (sandfang, olieudskiller og prøvetagningsbrønd)</w:t>
      </w:r>
      <w:r w:rsidR="00400D06" w:rsidRPr="003318C5">
        <w:rPr>
          <w:color w:val="0070C0"/>
        </w:rPr>
        <w:t xml:space="preserve"> med alarm for høj oliestand</w:t>
      </w:r>
      <w:r w:rsidR="00BB2396" w:rsidRPr="003318C5">
        <w:rPr>
          <w:color w:val="0070C0"/>
        </w:rPr>
        <w:t>.</w:t>
      </w:r>
    </w:p>
    <w:p w14:paraId="35D79A4D" w14:textId="239DBB06" w:rsidR="00400D06" w:rsidRPr="00DD4845" w:rsidRDefault="00580D20" w:rsidP="00D661ED">
      <w:pPr>
        <w:pStyle w:val="BodyMargin"/>
        <w:rPr>
          <w:color w:val="0070C0"/>
        </w:rPr>
      </w:pPr>
      <w:r>
        <w:rPr>
          <w:color w:val="0070C0"/>
        </w:rPr>
        <w:tab/>
      </w:r>
      <w:r w:rsidR="00400D06" w:rsidRPr="00D661ED">
        <w:rPr>
          <w:color w:val="0070C0"/>
        </w:rPr>
        <w:t xml:space="preserve">Tømning og drift af olieudskilleranlæg fremgår </w:t>
      </w:r>
      <w:r w:rsidR="002C60AC" w:rsidRPr="00D661ED">
        <w:rPr>
          <w:color w:val="0070C0"/>
        </w:rPr>
        <w:t xml:space="preserve">af </w:t>
      </w:r>
      <w:r w:rsidR="0053297A" w:rsidRPr="00D661ED">
        <w:rPr>
          <w:color w:val="0070C0"/>
        </w:rPr>
        <w:t>den til enhver tid gældende tilslutningstilladelse</w:t>
      </w:r>
      <w:r w:rsidR="002C60AC" w:rsidRPr="00D661ED">
        <w:rPr>
          <w:color w:val="0070C0"/>
        </w:rPr>
        <w:t xml:space="preserve"> for virksomheden</w:t>
      </w:r>
      <w:r w:rsidR="00400D06" w:rsidRPr="00D661ED">
        <w:rPr>
          <w:color w:val="0070C0"/>
        </w:rPr>
        <w:t>.</w:t>
      </w:r>
    </w:p>
    <w:p w14:paraId="2B4756A3" w14:textId="77777777" w:rsidR="009D69A4" w:rsidRPr="00364289" w:rsidRDefault="00E368A9" w:rsidP="0009675C">
      <w:pPr>
        <w:pStyle w:val="Overskrift4"/>
        <w:rPr>
          <w:color w:val="0070C0"/>
        </w:rPr>
      </w:pPr>
      <w:r w:rsidRPr="00364289">
        <w:rPr>
          <w:color w:val="0070C0"/>
        </w:rPr>
        <w:t>Vedligehold og k</w:t>
      </w:r>
      <w:r w:rsidR="0009675C" w:rsidRPr="00364289">
        <w:rPr>
          <w:color w:val="0070C0"/>
        </w:rPr>
        <w:t>ontrol af tæthed</w:t>
      </w:r>
    </w:p>
    <w:p w14:paraId="6AD37CCF" w14:textId="436EED39" w:rsidR="00386D0D" w:rsidRDefault="00386D0D" w:rsidP="00141D77">
      <w:pPr>
        <w:pStyle w:val="BodyMargin"/>
      </w:pPr>
      <w:bookmarkStart w:id="38" w:name="_Ref69728514"/>
      <w:r w:rsidRPr="00364289">
        <w:rPr>
          <w:color w:val="0070C0"/>
        </w:rPr>
        <w:t>Vilkår</w:t>
      </w:r>
      <w:bookmarkEnd w:id="38"/>
      <w:r w:rsidR="004D6723">
        <w:rPr>
          <w:color w:val="0070C0"/>
        </w:rPr>
        <w:t xml:space="preserve"> 36</w:t>
      </w:r>
      <w:r w:rsidRPr="00364289">
        <w:rPr>
          <w:color w:val="0070C0"/>
        </w:rPr>
        <w:tab/>
        <w:t>Virksomheden skal sikre, at opsamlingssteder og befæstede arealer med tæt belægning er i god vedligeholdelsesstand, dvs. at belægningen fremstår</w:t>
      </w:r>
      <w:r w:rsidR="00141D77" w:rsidRPr="00364289">
        <w:rPr>
          <w:color w:val="0070C0"/>
        </w:rPr>
        <w:t xml:space="preserve"> </w:t>
      </w:r>
      <w:r w:rsidRPr="00364289">
        <w:rPr>
          <w:color w:val="0070C0"/>
        </w:rPr>
        <w:t>uden revner</w:t>
      </w:r>
      <w:r w:rsidR="00EC247F" w:rsidRPr="00364289">
        <w:rPr>
          <w:color w:val="0070C0"/>
        </w:rPr>
        <w:t>, lunker</w:t>
      </w:r>
      <w:r w:rsidRPr="00364289">
        <w:rPr>
          <w:color w:val="0070C0"/>
        </w:rPr>
        <w:t xml:space="preserve"> og </w:t>
      </w:r>
      <w:r w:rsidR="00EC247F" w:rsidRPr="00364289">
        <w:rPr>
          <w:color w:val="0070C0"/>
        </w:rPr>
        <w:t xml:space="preserve">andre </w:t>
      </w:r>
      <w:r w:rsidRPr="00364289">
        <w:rPr>
          <w:color w:val="0070C0"/>
        </w:rPr>
        <w:t>skader og, at fugerne er hele og vedhæftende</w:t>
      </w:r>
      <w:r w:rsidR="00203A91" w:rsidRPr="00364289">
        <w:rPr>
          <w:color w:val="0070C0"/>
        </w:rPr>
        <w:t>, og tilgængelige for visuel kontrol</w:t>
      </w:r>
      <w:r w:rsidRPr="00364289">
        <w:rPr>
          <w:color w:val="0070C0"/>
        </w:rPr>
        <w:t>.</w:t>
      </w:r>
    </w:p>
    <w:p w14:paraId="4E6809FC" w14:textId="77777777" w:rsidR="00386D0D" w:rsidRPr="00364289" w:rsidRDefault="00386D0D" w:rsidP="00386D0D">
      <w:pPr>
        <w:pStyle w:val="Brdtekst"/>
        <w:rPr>
          <w:color w:val="0070C0"/>
        </w:rPr>
      </w:pPr>
      <w:r w:rsidRPr="00ED2823">
        <w:rPr>
          <w:color w:val="0070C0"/>
        </w:rPr>
        <w:t>O</w:t>
      </w:r>
      <w:r w:rsidRPr="00364289">
        <w:rPr>
          <w:color w:val="0070C0"/>
        </w:rPr>
        <w:t>psamlingssteder og befæstede arealer skal kunne modstå de forurenende</w:t>
      </w:r>
      <w:r w:rsidR="00141D77" w:rsidRPr="00364289">
        <w:rPr>
          <w:color w:val="0070C0"/>
        </w:rPr>
        <w:t xml:space="preserve"> </w:t>
      </w:r>
      <w:r w:rsidRPr="00364289">
        <w:rPr>
          <w:color w:val="0070C0"/>
        </w:rPr>
        <w:t>stoffer, som findes i og vil kunne frigives fra produkter og affald, der</w:t>
      </w:r>
      <w:r w:rsidR="00141D77" w:rsidRPr="00364289">
        <w:rPr>
          <w:color w:val="0070C0"/>
        </w:rPr>
        <w:t xml:space="preserve"> </w:t>
      </w:r>
      <w:r w:rsidRPr="00364289">
        <w:rPr>
          <w:color w:val="0070C0"/>
        </w:rPr>
        <w:t>håndteres på arealet.</w:t>
      </w:r>
    </w:p>
    <w:p w14:paraId="0853DAE6" w14:textId="3D1F3711" w:rsidR="00386D0D" w:rsidRPr="00364289" w:rsidRDefault="00386D0D" w:rsidP="00141D77">
      <w:pPr>
        <w:pStyle w:val="BodyMargin"/>
        <w:rPr>
          <w:color w:val="0070C0"/>
        </w:rPr>
      </w:pPr>
      <w:bookmarkStart w:id="39" w:name="_Ref69728516"/>
      <w:r w:rsidRPr="00364289">
        <w:rPr>
          <w:color w:val="0070C0"/>
        </w:rPr>
        <w:t>Vilkår</w:t>
      </w:r>
      <w:bookmarkEnd w:id="39"/>
      <w:r w:rsidR="004D6723">
        <w:rPr>
          <w:color w:val="0070C0"/>
        </w:rPr>
        <w:t xml:space="preserve"> 37</w:t>
      </w:r>
      <w:r w:rsidRPr="00364289">
        <w:rPr>
          <w:color w:val="0070C0"/>
        </w:rPr>
        <w:tab/>
        <w:t>Der skal p</w:t>
      </w:r>
      <w:r w:rsidRPr="00364289">
        <w:rPr>
          <w:rFonts w:cs="Verdana"/>
          <w:color w:val="0070C0"/>
        </w:rPr>
        <w:t>å</w:t>
      </w:r>
      <w:r w:rsidRPr="00364289">
        <w:rPr>
          <w:color w:val="0070C0"/>
        </w:rPr>
        <w:t xml:space="preserve"> virksomheden foreligge skriftlige retningslinjer for inspektion,</w:t>
      </w:r>
      <w:r w:rsidR="00141D77" w:rsidRPr="00364289">
        <w:rPr>
          <w:color w:val="0070C0"/>
        </w:rPr>
        <w:t xml:space="preserve"> </w:t>
      </w:r>
      <w:r w:rsidRPr="00364289">
        <w:rPr>
          <w:color w:val="0070C0"/>
        </w:rPr>
        <w:t>vedligeholdelse og rengøring af opsamlingsstederne samt befæstede</w:t>
      </w:r>
      <w:r w:rsidR="00141D77" w:rsidRPr="00364289">
        <w:rPr>
          <w:color w:val="0070C0"/>
        </w:rPr>
        <w:t xml:space="preserve"> </w:t>
      </w:r>
      <w:r w:rsidRPr="00364289">
        <w:rPr>
          <w:color w:val="0070C0"/>
        </w:rPr>
        <w:t>arealer med tæt belægning.</w:t>
      </w:r>
    </w:p>
    <w:p w14:paraId="14014E93" w14:textId="77777777" w:rsidR="00E368A9" w:rsidRDefault="00386D0D" w:rsidP="00386D0D">
      <w:pPr>
        <w:pStyle w:val="Brdtekst"/>
        <w:rPr>
          <w:color w:val="0070C0"/>
        </w:rPr>
      </w:pPr>
      <w:r w:rsidRPr="00364289">
        <w:rPr>
          <w:color w:val="0070C0"/>
        </w:rPr>
        <w:t>Inspektion, vedligeholdelse og rengøring af opsamlingsstederne eller</w:t>
      </w:r>
      <w:r w:rsidR="00141D77" w:rsidRPr="00364289">
        <w:rPr>
          <w:color w:val="0070C0"/>
        </w:rPr>
        <w:t xml:space="preserve"> </w:t>
      </w:r>
      <w:r w:rsidRPr="00364289">
        <w:rPr>
          <w:color w:val="0070C0"/>
        </w:rPr>
        <w:t>befæstede områder skal ske ved beskadigelse eller mistanke om utætheder</w:t>
      </w:r>
      <w:r w:rsidR="00141D77" w:rsidRPr="00364289">
        <w:rPr>
          <w:color w:val="0070C0"/>
        </w:rPr>
        <w:t xml:space="preserve"> </w:t>
      </w:r>
      <w:r w:rsidRPr="00364289">
        <w:rPr>
          <w:color w:val="0070C0"/>
        </w:rPr>
        <w:t>af belægning og fuger, dog mindst én gang årligt. Utætheder skal udbedres</w:t>
      </w:r>
      <w:r w:rsidR="00141D77" w:rsidRPr="00364289">
        <w:rPr>
          <w:color w:val="0070C0"/>
        </w:rPr>
        <w:t xml:space="preserve"> </w:t>
      </w:r>
      <w:r w:rsidRPr="00364289">
        <w:rPr>
          <w:color w:val="0070C0"/>
        </w:rPr>
        <w:t>så hurtigt som muligt, efter de er konstateret.</w:t>
      </w:r>
      <w:r w:rsidR="00197895" w:rsidRPr="00364289">
        <w:rPr>
          <w:color w:val="0070C0"/>
        </w:rPr>
        <w:t xml:space="preserve"> </w:t>
      </w:r>
    </w:p>
    <w:p w14:paraId="1130068B" w14:textId="4D2FDF3D" w:rsidR="0009675C" w:rsidRPr="00515A0D" w:rsidRDefault="0009675C" w:rsidP="002032D9">
      <w:pPr>
        <w:pStyle w:val="BodyMargin"/>
      </w:pPr>
      <w:bookmarkStart w:id="40" w:name="_Ref69394586"/>
      <w:r w:rsidRPr="00E66CC5">
        <w:rPr>
          <w:color w:val="0070C0"/>
        </w:rPr>
        <w:t xml:space="preserve">Vilkår </w:t>
      </w:r>
      <w:bookmarkEnd w:id="40"/>
      <w:r w:rsidR="005F5FFE">
        <w:rPr>
          <w:color w:val="0070C0"/>
        </w:rPr>
        <w:t>38</w:t>
      </w:r>
      <w:r w:rsidRPr="00E66CC5">
        <w:rPr>
          <w:color w:val="0070C0"/>
        </w:rPr>
        <w:tab/>
      </w:r>
      <w:r w:rsidR="002E6F94" w:rsidRPr="00E66CC5">
        <w:rPr>
          <w:color w:val="0070C0"/>
        </w:rPr>
        <w:t xml:space="preserve">Tilsynsmyndigheden kan </w:t>
      </w:r>
      <w:r w:rsidR="003F04CB" w:rsidRPr="00E66CC5">
        <w:rPr>
          <w:color w:val="0070C0"/>
        </w:rPr>
        <w:t>kræve</w:t>
      </w:r>
      <w:r w:rsidR="002E6F94" w:rsidRPr="00E66CC5">
        <w:rPr>
          <w:color w:val="0070C0"/>
        </w:rPr>
        <w:t xml:space="preserve"> at diesel</w:t>
      </w:r>
      <w:r w:rsidR="00515A0D" w:rsidRPr="00E66CC5">
        <w:rPr>
          <w:color w:val="0070C0"/>
        </w:rPr>
        <w:t>tanke</w:t>
      </w:r>
      <w:r w:rsidR="002E6F94" w:rsidRPr="00E66CC5">
        <w:rPr>
          <w:color w:val="0070C0"/>
        </w:rPr>
        <w:t xml:space="preserve"> </w:t>
      </w:r>
      <w:r w:rsidR="00EE1EB6" w:rsidRPr="00E66CC5">
        <w:rPr>
          <w:color w:val="0070C0"/>
        </w:rPr>
        <w:t xml:space="preserve">funktionsafprøves </w:t>
      </w:r>
      <w:r w:rsidR="006B6A46" w:rsidRPr="00E66CC5">
        <w:rPr>
          <w:color w:val="0070C0"/>
        </w:rPr>
        <w:t xml:space="preserve">med henblik på at sikre, at </w:t>
      </w:r>
      <w:r w:rsidR="00EB4B61" w:rsidRPr="00E66CC5">
        <w:rPr>
          <w:color w:val="0070C0"/>
        </w:rPr>
        <w:t xml:space="preserve">tankene er tætte, samt at </w:t>
      </w:r>
      <w:r w:rsidR="00E60C39" w:rsidRPr="00E66CC5">
        <w:rPr>
          <w:color w:val="0070C0"/>
        </w:rPr>
        <w:t>niveauovervågning</w:t>
      </w:r>
      <w:r w:rsidR="004153C0" w:rsidRPr="00E66CC5">
        <w:rPr>
          <w:color w:val="0070C0"/>
        </w:rPr>
        <w:t xml:space="preserve">, </w:t>
      </w:r>
      <w:r w:rsidR="00E60C39" w:rsidRPr="00E66CC5">
        <w:rPr>
          <w:color w:val="0070C0"/>
        </w:rPr>
        <w:t>automatisk ala</w:t>
      </w:r>
      <w:r w:rsidR="004153C0" w:rsidRPr="00E66CC5">
        <w:rPr>
          <w:color w:val="0070C0"/>
        </w:rPr>
        <w:t>r</w:t>
      </w:r>
      <w:r w:rsidR="00E60C39" w:rsidRPr="00E66CC5">
        <w:rPr>
          <w:color w:val="0070C0"/>
        </w:rPr>
        <w:t xml:space="preserve">m </w:t>
      </w:r>
      <w:r w:rsidR="004153C0" w:rsidRPr="00E66CC5">
        <w:rPr>
          <w:color w:val="0070C0"/>
        </w:rPr>
        <w:t xml:space="preserve">og overfyldningssikring er funktionsdygtig. </w:t>
      </w:r>
      <w:r w:rsidR="00B55DD5" w:rsidRPr="00E66CC5">
        <w:rPr>
          <w:color w:val="0070C0"/>
        </w:rPr>
        <w:t xml:space="preserve">Kravet kan maksimalt stilles hvert 5. år </w:t>
      </w:r>
      <w:r w:rsidR="002032D9" w:rsidRPr="00E66CC5">
        <w:rPr>
          <w:color w:val="0070C0"/>
        </w:rPr>
        <w:t>pr. generator, medmindre der konstateres fejl.</w:t>
      </w:r>
    </w:p>
    <w:p w14:paraId="7A77AB41" w14:textId="458BF52C" w:rsidR="00C366F6" w:rsidRDefault="00843330" w:rsidP="00843330">
      <w:pPr>
        <w:pStyle w:val="BodyMargin"/>
      </w:pPr>
      <w:bookmarkStart w:id="41" w:name="_Ref69730623"/>
      <w:r w:rsidRPr="00377B39">
        <w:rPr>
          <w:color w:val="0070C0"/>
        </w:rPr>
        <w:t>Vilkå</w:t>
      </w:r>
      <w:r w:rsidRPr="00364289">
        <w:rPr>
          <w:color w:val="0070C0"/>
        </w:rPr>
        <w:t>r</w:t>
      </w:r>
      <w:bookmarkEnd w:id="41"/>
      <w:r w:rsidR="005F5FFE">
        <w:rPr>
          <w:color w:val="0070C0"/>
        </w:rPr>
        <w:t xml:space="preserve"> 39</w:t>
      </w:r>
      <w:r w:rsidRPr="00364289">
        <w:rPr>
          <w:color w:val="0070C0"/>
        </w:rPr>
        <w:tab/>
      </w:r>
      <w:r w:rsidR="006E0A84" w:rsidRPr="00364289">
        <w:rPr>
          <w:color w:val="0070C0"/>
        </w:rPr>
        <w:t>Nedgravede olieudskillere og brønde på spildevandssystemet/rørledninger/spildevandsledninger, skal til enhver</w:t>
      </w:r>
      <w:r w:rsidRPr="00364289">
        <w:rPr>
          <w:color w:val="0070C0"/>
        </w:rPr>
        <w:t xml:space="preserve"> </w:t>
      </w:r>
      <w:r w:rsidR="006E0A84" w:rsidRPr="00364289">
        <w:rPr>
          <w:color w:val="0070C0"/>
        </w:rPr>
        <w:t>tid være tætte, så der ikke kan ske udsivning.</w:t>
      </w:r>
    </w:p>
    <w:p w14:paraId="5BF1D59F" w14:textId="66A6FA94" w:rsidR="00627603" w:rsidRPr="00364289" w:rsidRDefault="00E7784E" w:rsidP="00F12CF7">
      <w:pPr>
        <w:pStyle w:val="Brdtekst"/>
        <w:rPr>
          <w:color w:val="0070C0"/>
        </w:rPr>
      </w:pPr>
      <w:r w:rsidRPr="00364289">
        <w:rPr>
          <w:color w:val="0070C0"/>
        </w:rPr>
        <w:t>Inden anlægget tages i brug skal der foretages tæthedsprøvning</w:t>
      </w:r>
      <w:r w:rsidR="007B0B4F" w:rsidRPr="00364289">
        <w:rPr>
          <w:color w:val="0070C0"/>
        </w:rPr>
        <w:t>, jf.</w:t>
      </w:r>
      <w:r w:rsidR="00AF5118">
        <w:rPr>
          <w:color w:val="0070C0"/>
        </w:rPr>
        <w:t xml:space="preserve"> vilkår 4</w:t>
      </w:r>
      <w:r w:rsidR="004A643B">
        <w:rPr>
          <w:color w:val="0070C0"/>
        </w:rPr>
        <w:t>0</w:t>
      </w:r>
      <w:r w:rsidR="00F12CF7" w:rsidRPr="00364289">
        <w:rPr>
          <w:color w:val="0070C0"/>
        </w:rPr>
        <w:t>. Dokumentation for tæthedsprøvningen fremsendes til tilsynsmyndigheden</w:t>
      </w:r>
      <w:r w:rsidR="00A3240D" w:rsidRPr="00364289">
        <w:rPr>
          <w:color w:val="0070C0"/>
        </w:rPr>
        <w:t xml:space="preserve"> senest 4 uger efter virksomheden har modtaget resultatet</w:t>
      </w:r>
      <w:r w:rsidR="00FB2D53" w:rsidRPr="00364289">
        <w:rPr>
          <w:color w:val="0070C0"/>
        </w:rPr>
        <w:t xml:space="preserve"> af tæthedsprøvningen</w:t>
      </w:r>
      <w:r w:rsidR="00F12CF7" w:rsidRPr="00364289">
        <w:rPr>
          <w:color w:val="0070C0"/>
        </w:rPr>
        <w:t>.</w:t>
      </w:r>
    </w:p>
    <w:p w14:paraId="471ABE8F" w14:textId="67E079EF" w:rsidR="00BA7A6A" w:rsidRDefault="00843330" w:rsidP="009C4C50">
      <w:pPr>
        <w:pStyle w:val="BodyMargin"/>
        <w:rPr>
          <w:color w:val="0070C0"/>
        </w:rPr>
      </w:pPr>
      <w:bookmarkStart w:id="42" w:name="_Ref69729910"/>
      <w:r w:rsidRPr="00364289">
        <w:rPr>
          <w:color w:val="0070C0"/>
        </w:rPr>
        <w:lastRenderedPageBreak/>
        <w:t>Vilkår</w:t>
      </w:r>
      <w:bookmarkEnd w:id="42"/>
      <w:r w:rsidR="005F5FFE">
        <w:rPr>
          <w:color w:val="0070C0"/>
        </w:rPr>
        <w:t xml:space="preserve"> 40</w:t>
      </w:r>
      <w:r w:rsidRPr="00364289">
        <w:rPr>
          <w:color w:val="0070C0"/>
        </w:rPr>
        <w:tab/>
      </w:r>
      <w:r w:rsidR="00A911A4">
        <w:rPr>
          <w:color w:val="0070C0"/>
        </w:rPr>
        <w:t>V</w:t>
      </w:r>
      <w:r w:rsidR="00A911A4" w:rsidRPr="00364289">
        <w:rPr>
          <w:color w:val="0070C0"/>
        </w:rPr>
        <w:t>irksomheden skal kontrollere, at olieudskillere, og brønde på spildevandssystemet er tætte.</w:t>
      </w:r>
      <w:r w:rsidR="00A911A4">
        <w:rPr>
          <w:color w:val="0070C0"/>
        </w:rPr>
        <w:t xml:space="preserve"> </w:t>
      </w:r>
      <w:r w:rsidR="0082779D" w:rsidRPr="0073646D">
        <w:rPr>
          <w:color w:val="0070C0"/>
        </w:rPr>
        <w:t xml:space="preserve">Dokumentation </w:t>
      </w:r>
      <w:r w:rsidR="00A116CF">
        <w:rPr>
          <w:color w:val="0070C0"/>
        </w:rPr>
        <w:t>for t</w:t>
      </w:r>
      <w:r w:rsidR="00A116CF" w:rsidRPr="00BA7A6A">
        <w:rPr>
          <w:color w:val="0070C0"/>
        </w:rPr>
        <w:t>æthedskontrollen</w:t>
      </w:r>
      <w:r w:rsidR="00A116CF" w:rsidRPr="0073646D">
        <w:rPr>
          <w:color w:val="0070C0"/>
        </w:rPr>
        <w:t xml:space="preserve"> </w:t>
      </w:r>
      <w:r w:rsidR="0082779D" w:rsidRPr="0073646D">
        <w:rPr>
          <w:color w:val="0070C0"/>
        </w:rPr>
        <w:t xml:space="preserve">skal være tilsynsmyndigheden i hænde senest 3 måneder efter, at aktiviteten er taget i brug. </w:t>
      </w:r>
    </w:p>
    <w:p w14:paraId="679D1C16" w14:textId="4639A5AB" w:rsidR="00843330" w:rsidRPr="00BA7A6A" w:rsidRDefault="00341E50" w:rsidP="009C4C50">
      <w:pPr>
        <w:pStyle w:val="BodyMargin"/>
        <w:rPr>
          <w:color w:val="0070C0"/>
        </w:rPr>
      </w:pPr>
      <w:r>
        <w:rPr>
          <w:color w:val="0070C0"/>
        </w:rPr>
        <w:tab/>
      </w:r>
      <w:r w:rsidR="00843330" w:rsidRPr="00364289">
        <w:rPr>
          <w:color w:val="0070C0"/>
        </w:rPr>
        <w:t>Tilsynsmyndigheden kan kræve</w:t>
      </w:r>
      <w:r w:rsidR="00604599">
        <w:rPr>
          <w:color w:val="0070C0"/>
        </w:rPr>
        <w:t xml:space="preserve"> yderlige kontrol af </w:t>
      </w:r>
      <w:r w:rsidR="00843330" w:rsidRPr="00364289">
        <w:rPr>
          <w:color w:val="0070C0"/>
        </w:rPr>
        <w:t>at olieudskillere, og brønde på</w:t>
      </w:r>
      <w:r w:rsidR="009C4C50" w:rsidRPr="00364289">
        <w:rPr>
          <w:color w:val="0070C0"/>
        </w:rPr>
        <w:t xml:space="preserve"> </w:t>
      </w:r>
      <w:r w:rsidR="00843330" w:rsidRPr="00364289">
        <w:rPr>
          <w:color w:val="0070C0"/>
        </w:rPr>
        <w:t>spildevandssystemet er tætte. Kontrollen skal foretages senest 3 måneder</w:t>
      </w:r>
      <w:r w:rsidR="009C4C50" w:rsidRPr="00364289">
        <w:rPr>
          <w:color w:val="0070C0"/>
        </w:rPr>
        <w:t xml:space="preserve"> </w:t>
      </w:r>
      <w:r w:rsidR="00843330" w:rsidRPr="00364289">
        <w:rPr>
          <w:color w:val="0070C0"/>
        </w:rPr>
        <w:t>efter, tilsynsmyndigheden har med</w:t>
      </w:r>
      <w:r w:rsidR="00843330" w:rsidRPr="00BA7A6A">
        <w:rPr>
          <w:color w:val="0070C0"/>
        </w:rPr>
        <w:t xml:space="preserve">delt kravet. </w:t>
      </w:r>
      <w:r w:rsidR="00670C54" w:rsidRPr="00BA7A6A">
        <w:rPr>
          <w:color w:val="0070C0"/>
        </w:rPr>
        <w:t xml:space="preserve">Tæthedskontrollen foretages </w:t>
      </w:r>
      <w:r w:rsidR="00AB5A89" w:rsidRPr="00BA7A6A">
        <w:rPr>
          <w:color w:val="0070C0"/>
        </w:rPr>
        <w:t>efter aftale med tilsynsmyndigheden.</w:t>
      </w:r>
    </w:p>
    <w:p w14:paraId="114B6457" w14:textId="467A4B19" w:rsidR="003D2C54" w:rsidRDefault="00843330" w:rsidP="00B1163D">
      <w:pPr>
        <w:pStyle w:val="Brdtekst"/>
      </w:pPr>
      <w:r w:rsidRPr="00BA7A6A">
        <w:rPr>
          <w:color w:val="0070C0"/>
        </w:rPr>
        <w:t>Tæthedskontrol skal foretages af et uvildigt og dertil kvalificeret firma.</w:t>
      </w:r>
      <w:r w:rsidR="009C4C50" w:rsidRPr="00BA7A6A">
        <w:rPr>
          <w:color w:val="0070C0"/>
        </w:rPr>
        <w:t xml:space="preserve"> </w:t>
      </w:r>
      <w:r w:rsidRPr="00BA7A6A">
        <w:rPr>
          <w:color w:val="0070C0"/>
        </w:rPr>
        <w:t>Firmaets beskrivelse af hvordan tæthedsprøvningen er foretaget og</w:t>
      </w:r>
      <w:r w:rsidR="009C4C50" w:rsidRPr="00BA7A6A">
        <w:rPr>
          <w:color w:val="0070C0"/>
        </w:rPr>
        <w:t xml:space="preserve"> </w:t>
      </w:r>
      <w:r w:rsidRPr="00BA7A6A">
        <w:rPr>
          <w:color w:val="0070C0"/>
        </w:rPr>
        <w:t>resultatet skal sendes til tilsynsmyndigheden senest 1 måned efter,</w:t>
      </w:r>
      <w:r w:rsidR="009C4C50" w:rsidRPr="00BA7A6A">
        <w:rPr>
          <w:color w:val="0070C0"/>
        </w:rPr>
        <w:t xml:space="preserve"> </w:t>
      </w:r>
      <w:r w:rsidRPr="00BA7A6A">
        <w:rPr>
          <w:color w:val="0070C0"/>
        </w:rPr>
        <w:t>kontrollen har fundet sted. Konstateres der utætheder, skal dette dog</w:t>
      </w:r>
      <w:r w:rsidR="009C4C50" w:rsidRPr="00BA7A6A">
        <w:rPr>
          <w:color w:val="0070C0"/>
        </w:rPr>
        <w:t xml:space="preserve"> </w:t>
      </w:r>
      <w:r w:rsidRPr="00BA7A6A">
        <w:rPr>
          <w:color w:val="0070C0"/>
        </w:rPr>
        <w:t>straks meddeles til tilsynsmyndigheden, og lækagen skal udbedres snarest</w:t>
      </w:r>
      <w:r w:rsidR="009C4C50" w:rsidRPr="00BA7A6A">
        <w:rPr>
          <w:color w:val="0070C0"/>
        </w:rPr>
        <w:t xml:space="preserve"> </w:t>
      </w:r>
      <w:r w:rsidRPr="00BA7A6A">
        <w:rPr>
          <w:color w:val="0070C0"/>
        </w:rPr>
        <w:t>muligt. Tilsynsmyndigheden kan kræve yderligere tæthedskontrol. Der</w:t>
      </w:r>
      <w:r w:rsidR="009C4C50" w:rsidRPr="00BA7A6A">
        <w:rPr>
          <w:color w:val="0070C0"/>
        </w:rPr>
        <w:t xml:space="preserve"> </w:t>
      </w:r>
      <w:r w:rsidRPr="00BA7A6A">
        <w:rPr>
          <w:color w:val="0070C0"/>
        </w:rPr>
        <w:t>kan maksimalt kræves tæthedskontrol én gang hvert 5. år. Alle udgifter</w:t>
      </w:r>
      <w:r w:rsidR="009C4C50" w:rsidRPr="00BA7A6A">
        <w:rPr>
          <w:color w:val="0070C0"/>
        </w:rPr>
        <w:t xml:space="preserve"> </w:t>
      </w:r>
      <w:r w:rsidRPr="00BA7A6A">
        <w:rPr>
          <w:color w:val="0070C0"/>
        </w:rPr>
        <w:t>forbundet med kontrollen og evt. udbedringer betales af virksomheden.</w:t>
      </w:r>
    </w:p>
    <w:p w14:paraId="14552A1C" w14:textId="77777777" w:rsidR="005546EA" w:rsidRPr="00F04C39" w:rsidRDefault="005546EA" w:rsidP="005546EA">
      <w:pPr>
        <w:pStyle w:val="Overskrift4"/>
        <w:rPr>
          <w:color w:val="0070C0"/>
        </w:rPr>
      </w:pPr>
      <w:r w:rsidRPr="00F04C39">
        <w:rPr>
          <w:color w:val="0070C0"/>
        </w:rPr>
        <w:t>Olieudskillere</w:t>
      </w:r>
    </w:p>
    <w:p w14:paraId="223D391C" w14:textId="1F762A4B" w:rsidR="005546EA" w:rsidRPr="00440551" w:rsidRDefault="005546EA" w:rsidP="00304AB1">
      <w:pPr>
        <w:pStyle w:val="BodyMargin"/>
      </w:pPr>
      <w:bookmarkStart w:id="43" w:name="_Ref69729787"/>
      <w:r w:rsidRPr="00F04C39">
        <w:rPr>
          <w:color w:val="0070C0"/>
        </w:rPr>
        <w:t>Vilkår</w:t>
      </w:r>
      <w:bookmarkEnd w:id="43"/>
      <w:r w:rsidR="005F5FFE">
        <w:rPr>
          <w:color w:val="0070C0"/>
        </w:rPr>
        <w:t xml:space="preserve"> 41</w:t>
      </w:r>
      <w:r w:rsidRPr="00F04C39">
        <w:rPr>
          <w:color w:val="0070C0"/>
        </w:rPr>
        <w:tab/>
        <w:t>Olieudskiller</w:t>
      </w:r>
      <w:r w:rsidR="00BF2795" w:rsidRPr="00F04C39">
        <w:rPr>
          <w:color w:val="0070C0"/>
        </w:rPr>
        <w:t>anlæg</w:t>
      </w:r>
      <w:r w:rsidR="007A6B79" w:rsidRPr="00F04C39">
        <w:rPr>
          <w:color w:val="0070C0"/>
        </w:rPr>
        <w:t xml:space="preserve"> </w:t>
      </w:r>
      <w:r w:rsidRPr="00F04C39">
        <w:rPr>
          <w:color w:val="0070C0"/>
        </w:rPr>
        <w:t>skal være tilmeldt en tømningsordning. Tømningsfrekvenser og tømningsmængder skal registreres, jf.</w:t>
      </w:r>
      <w:r w:rsidR="00AF5118">
        <w:rPr>
          <w:color w:val="0070C0"/>
        </w:rPr>
        <w:t xml:space="preserve"> vilkår 5</w:t>
      </w:r>
      <w:r w:rsidR="00196CC5">
        <w:rPr>
          <w:color w:val="0070C0"/>
        </w:rPr>
        <w:t>2</w:t>
      </w:r>
      <w:r w:rsidRPr="00F04C39">
        <w:rPr>
          <w:color w:val="0070C0"/>
        </w:rPr>
        <w:t>.</w:t>
      </w:r>
      <w:r w:rsidR="00602EB1" w:rsidRPr="00F04C39">
        <w:rPr>
          <w:color w:val="0070C0"/>
        </w:rPr>
        <w:t xml:space="preserve"> Hvis der er indhold af olie ved tømningen af en olieudskiller</w:t>
      </w:r>
      <w:r w:rsidR="00B00D89" w:rsidRPr="00F04C39">
        <w:rPr>
          <w:color w:val="0070C0"/>
        </w:rPr>
        <w:t>, skal fordelingen af vand- og oliefraktion registreres.</w:t>
      </w:r>
    </w:p>
    <w:p w14:paraId="21C49ED9" w14:textId="77777777" w:rsidR="00E67CF3" w:rsidRPr="00322F49" w:rsidRDefault="00E67CF3" w:rsidP="00E67CF3">
      <w:pPr>
        <w:pStyle w:val="Overskrift4"/>
        <w:rPr>
          <w:color w:val="0070C0"/>
        </w:rPr>
      </w:pPr>
      <w:r w:rsidRPr="00322F49">
        <w:rPr>
          <w:color w:val="0070C0"/>
        </w:rPr>
        <w:t>Monitering af jord</w:t>
      </w:r>
      <w:r w:rsidR="00EB41AC" w:rsidRPr="00322F49">
        <w:rPr>
          <w:color w:val="0070C0"/>
        </w:rPr>
        <w:t xml:space="preserve"> og grundvand</w:t>
      </w:r>
    </w:p>
    <w:p w14:paraId="0F0E9CBD" w14:textId="5A2EBD23" w:rsidR="00863258" w:rsidRPr="00322F49" w:rsidRDefault="00E67CF3" w:rsidP="00CC393B">
      <w:pPr>
        <w:pStyle w:val="BodyMargin"/>
        <w:rPr>
          <w:color w:val="0070C0"/>
        </w:rPr>
      </w:pPr>
      <w:bookmarkStart w:id="44" w:name="_Ref70085219"/>
      <w:r w:rsidRPr="00322F49">
        <w:rPr>
          <w:color w:val="0070C0"/>
        </w:rPr>
        <w:t>Vilkår</w:t>
      </w:r>
      <w:bookmarkEnd w:id="44"/>
      <w:r w:rsidR="005F5FFE">
        <w:rPr>
          <w:color w:val="0070C0"/>
        </w:rPr>
        <w:t xml:space="preserve"> 42</w:t>
      </w:r>
      <w:r w:rsidRPr="00322F49">
        <w:rPr>
          <w:color w:val="0070C0"/>
        </w:rPr>
        <w:tab/>
      </w:r>
      <w:r w:rsidR="002C0976" w:rsidRPr="00322F49">
        <w:rPr>
          <w:color w:val="0070C0"/>
        </w:rPr>
        <w:t xml:space="preserve">Etablering af boringer: </w:t>
      </w:r>
      <w:r w:rsidR="00BF4607" w:rsidRPr="00322F49">
        <w:rPr>
          <w:color w:val="0070C0"/>
        </w:rPr>
        <w:t xml:space="preserve">Der skal </w:t>
      </w:r>
      <w:r w:rsidR="00E274F4" w:rsidRPr="00322F49">
        <w:rPr>
          <w:color w:val="0070C0"/>
        </w:rPr>
        <w:t xml:space="preserve">etableres </w:t>
      </w:r>
      <w:r w:rsidR="008C1D4C" w:rsidRPr="00322F49">
        <w:rPr>
          <w:color w:val="0070C0"/>
        </w:rPr>
        <w:t xml:space="preserve">minimum to </w:t>
      </w:r>
      <w:r w:rsidR="00801044" w:rsidRPr="00322F49">
        <w:rPr>
          <w:color w:val="0070C0"/>
        </w:rPr>
        <w:t>boringer placeret ved</w:t>
      </w:r>
      <w:r w:rsidR="00BF4607" w:rsidRPr="00322F49">
        <w:rPr>
          <w:color w:val="0070C0"/>
        </w:rPr>
        <w:t xml:space="preserve"> </w:t>
      </w:r>
      <w:r w:rsidR="00863258" w:rsidRPr="00322F49">
        <w:rPr>
          <w:color w:val="0070C0"/>
        </w:rPr>
        <w:t>olieudskiller</w:t>
      </w:r>
      <w:r w:rsidR="00DF5FDD">
        <w:rPr>
          <w:color w:val="0070C0"/>
        </w:rPr>
        <w:t xml:space="preserve"> og to boringer placeret ved </w:t>
      </w:r>
      <w:r w:rsidR="00996167" w:rsidRPr="00DF5FDD">
        <w:rPr>
          <w:color w:val="0070C0"/>
        </w:rPr>
        <w:t>tankanlæg</w:t>
      </w:r>
      <w:r w:rsidR="00DF5FDD" w:rsidRPr="00DF5FDD">
        <w:rPr>
          <w:color w:val="0070C0"/>
        </w:rPr>
        <w:t>.</w:t>
      </w:r>
      <w:r w:rsidR="00996167">
        <w:rPr>
          <w:color w:val="0070C0"/>
        </w:rPr>
        <w:t xml:space="preserve"> </w:t>
      </w:r>
      <w:r w:rsidR="00CF3F65" w:rsidRPr="00322F49">
        <w:rPr>
          <w:color w:val="0070C0"/>
        </w:rPr>
        <w:t xml:space="preserve">Boringerne </w:t>
      </w:r>
      <w:r w:rsidR="00EB41AC" w:rsidRPr="00322F49">
        <w:rPr>
          <w:color w:val="0070C0"/>
        </w:rPr>
        <w:t xml:space="preserve">etableres </w:t>
      </w:r>
      <w:r w:rsidR="00C81D2E" w:rsidRPr="00322F49">
        <w:rPr>
          <w:color w:val="0070C0"/>
        </w:rPr>
        <w:t xml:space="preserve">nedstrøms </w:t>
      </w:r>
      <w:r w:rsidR="00E016B1" w:rsidRPr="00322F49">
        <w:rPr>
          <w:color w:val="0070C0"/>
        </w:rPr>
        <w:t>olieudskillere</w:t>
      </w:r>
      <w:r w:rsidR="00AC44D5" w:rsidRPr="00322F49">
        <w:rPr>
          <w:color w:val="0070C0"/>
        </w:rPr>
        <w:t>n</w:t>
      </w:r>
      <w:r w:rsidR="00DF5FDD">
        <w:rPr>
          <w:color w:val="0070C0"/>
        </w:rPr>
        <w:t xml:space="preserve"> og nedstrøms tankanlæg,</w:t>
      </w:r>
      <w:r w:rsidR="00E016B1" w:rsidRPr="00322F49">
        <w:rPr>
          <w:color w:val="0070C0"/>
        </w:rPr>
        <w:t xml:space="preserve"> </w:t>
      </w:r>
      <w:r w:rsidR="00555988" w:rsidRPr="00322F49">
        <w:rPr>
          <w:color w:val="0070C0"/>
        </w:rPr>
        <w:t xml:space="preserve">og </w:t>
      </w:r>
      <w:r w:rsidR="00CF7D47" w:rsidRPr="00322F49">
        <w:rPr>
          <w:color w:val="0070C0"/>
        </w:rPr>
        <w:t xml:space="preserve">så vidt muligt i fyldlag i umiddelbar </w:t>
      </w:r>
      <w:r w:rsidR="00E4044B" w:rsidRPr="00322F49">
        <w:rPr>
          <w:color w:val="0070C0"/>
        </w:rPr>
        <w:t xml:space="preserve">tilknytning </w:t>
      </w:r>
      <w:r w:rsidR="00E016B1" w:rsidRPr="00322F49">
        <w:rPr>
          <w:color w:val="0070C0"/>
        </w:rPr>
        <w:t xml:space="preserve">til </w:t>
      </w:r>
      <w:r w:rsidR="00D92E11" w:rsidRPr="00322F49">
        <w:rPr>
          <w:color w:val="0070C0"/>
        </w:rPr>
        <w:t>kilderne</w:t>
      </w:r>
      <w:r w:rsidR="00CF7D47" w:rsidRPr="00322F49">
        <w:rPr>
          <w:color w:val="0070C0"/>
        </w:rPr>
        <w:t xml:space="preserve">. </w:t>
      </w:r>
      <w:r w:rsidR="001719DB" w:rsidRPr="00322F49">
        <w:rPr>
          <w:color w:val="0070C0"/>
        </w:rPr>
        <w:t xml:space="preserve">Boringerne føres til </w:t>
      </w:r>
      <w:r w:rsidR="00BB3E93" w:rsidRPr="00322F49">
        <w:rPr>
          <w:color w:val="0070C0"/>
        </w:rPr>
        <w:t xml:space="preserve">minimum </w:t>
      </w:r>
      <w:r w:rsidR="002756C3" w:rsidRPr="00322F49">
        <w:rPr>
          <w:color w:val="0070C0"/>
        </w:rPr>
        <w:t xml:space="preserve">1 m </w:t>
      </w:r>
      <w:r w:rsidR="001367A2" w:rsidRPr="00322F49">
        <w:rPr>
          <w:color w:val="0070C0"/>
        </w:rPr>
        <w:t xml:space="preserve">under </w:t>
      </w:r>
      <w:r w:rsidR="00BB3E93" w:rsidRPr="00322F49">
        <w:rPr>
          <w:color w:val="0070C0"/>
        </w:rPr>
        <w:t xml:space="preserve">bund af </w:t>
      </w:r>
      <w:r w:rsidR="001367A2" w:rsidRPr="00322F49">
        <w:rPr>
          <w:color w:val="0070C0"/>
        </w:rPr>
        <w:t xml:space="preserve">den </w:t>
      </w:r>
      <w:r w:rsidR="00F20C8A" w:rsidRPr="00322F49">
        <w:rPr>
          <w:color w:val="0070C0"/>
        </w:rPr>
        <w:t>olieudskilleren</w:t>
      </w:r>
      <w:r w:rsidR="001367A2" w:rsidRPr="00322F49">
        <w:rPr>
          <w:color w:val="0070C0"/>
        </w:rPr>
        <w:t>, der undersøges</w:t>
      </w:r>
      <w:r w:rsidR="00D92E11" w:rsidRPr="00322F49">
        <w:rPr>
          <w:color w:val="0070C0"/>
        </w:rPr>
        <w:t>, dog</w:t>
      </w:r>
      <w:r w:rsidR="00BB3E93" w:rsidRPr="00322F49">
        <w:rPr>
          <w:color w:val="0070C0"/>
        </w:rPr>
        <w:t xml:space="preserve"> til </w:t>
      </w:r>
      <w:r w:rsidR="001719DB" w:rsidRPr="00322F49">
        <w:rPr>
          <w:color w:val="0070C0"/>
        </w:rPr>
        <w:t xml:space="preserve">maks. 6 m under terræn. </w:t>
      </w:r>
      <w:r w:rsidR="00CF7D47" w:rsidRPr="00322F49">
        <w:rPr>
          <w:color w:val="0070C0"/>
        </w:rPr>
        <w:t xml:space="preserve">Boringerne udføres </w:t>
      </w:r>
      <w:r w:rsidR="00EB41AC" w:rsidRPr="00322F49">
        <w:rPr>
          <w:color w:val="0070C0"/>
        </w:rPr>
        <w:t>som filtersatte boringer</w:t>
      </w:r>
      <w:r w:rsidR="001719DB" w:rsidRPr="00322F49">
        <w:rPr>
          <w:color w:val="0070C0"/>
        </w:rPr>
        <w:t>.</w:t>
      </w:r>
      <w:r w:rsidR="00CF3F65" w:rsidRPr="00322F49">
        <w:rPr>
          <w:color w:val="0070C0"/>
        </w:rPr>
        <w:t xml:space="preserve"> </w:t>
      </w:r>
      <w:r w:rsidR="00930D9A" w:rsidRPr="00322F49">
        <w:rPr>
          <w:color w:val="0070C0"/>
        </w:rPr>
        <w:t>Hvis der ikke træffes vand i forbindelse med etablering af boringen, kan filtersætning udelades.</w:t>
      </w:r>
    </w:p>
    <w:p w14:paraId="3E9FB116" w14:textId="4885D6EF" w:rsidR="0026442F" w:rsidRPr="00322F49" w:rsidRDefault="0026442F" w:rsidP="0097117F">
      <w:pPr>
        <w:pStyle w:val="Brdtekst"/>
        <w:rPr>
          <w:color w:val="0070C0"/>
        </w:rPr>
      </w:pPr>
      <w:r w:rsidRPr="00322F49">
        <w:rPr>
          <w:color w:val="0070C0"/>
        </w:rPr>
        <w:t xml:space="preserve">Inden </w:t>
      </w:r>
      <w:r w:rsidR="005E34DA" w:rsidRPr="00322F49">
        <w:rPr>
          <w:color w:val="0070C0"/>
        </w:rPr>
        <w:t>boringer</w:t>
      </w:r>
      <w:r w:rsidR="002303A5" w:rsidRPr="00322F49">
        <w:rPr>
          <w:color w:val="0070C0"/>
        </w:rPr>
        <w:t>ne udføres,</w:t>
      </w:r>
      <w:r w:rsidR="005E34DA" w:rsidRPr="00322F49">
        <w:rPr>
          <w:color w:val="0070C0"/>
        </w:rPr>
        <w:t xml:space="preserve"> </w:t>
      </w:r>
      <w:r w:rsidRPr="00322F49">
        <w:rPr>
          <w:color w:val="0070C0"/>
        </w:rPr>
        <w:t xml:space="preserve">skal virksomheden </w:t>
      </w:r>
      <w:r w:rsidR="00863258" w:rsidRPr="00322F49">
        <w:rPr>
          <w:color w:val="0070C0"/>
        </w:rPr>
        <w:t>fremsende et oplæg</w:t>
      </w:r>
      <w:r w:rsidRPr="00322F49">
        <w:rPr>
          <w:color w:val="0070C0"/>
        </w:rPr>
        <w:t xml:space="preserve"> til placering af boringer til tilsynsmyndighedens accept.</w:t>
      </w:r>
      <w:r w:rsidR="00282A59" w:rsidRPr="00322F49">
        <w:rPr>
          <w:color w:val="0070C0"/>
        </w:rPr>
        <w:t xml:space="preserve"> Boringsplacering skal angives på et kort </w:t>
      </w:r>
      <w:r w:rsidR="0004637A" w:rsidRPr="00322F49">
        <w:rPr>
          <w:color w:val="0070C0"/>
        </w:rPr>
        <w:t>hvor</w:t>
      </w:r>
      <w:r w:rsidR="00744351" w:rsidRPr="00322F49">
        <w:rPr>
          <w:color w:val="0070C0"/>
        </w:rPr>
        <w:t xml:space="preserve"> olieudskillere</w:t>
      </w:r>
      <w:r w:rsidR="0004637A" w:rsidRPr="00322F49">
        <w:rPr>
          <w:color w:val="0070C0"/>
        </w:rPr>
        <w:t>n</w:t>
      </w:r>
      <w:r w:rsidR="00744351" w:rsidRPr="00322F49">
        <w:rPr>
          <w:color w:val="0070C0"/>
        </w:rPr>
        <w:t xml:space="preserve"> </w:t>
      </w:r>
      <w:r w:rsidR="001B4008" w:rsidRPr="00322F49">
        <w:rPr>
          <w:color w:val="0070C0"/>
        </w:rPr>
        <w:t xml:space="preserve">også er </w:t>
      </w:r>
      <w:r w:rsidR="0004637A" w:rsidRPr="00322F49">
        <w:rPr>
          <w:color w:val="0070C0"/>
        </w:rPr>
        <w:t>a</w:t>
      </w:r>
      <w:r w:rsidR="00744351" w:rsidRPr="00322F49">
        <w:rPr>
          <w:color w:val="0070C0"/>
        </w:rPr>
        <w:t>ngive</w:t>
      </w:r>
      <w:r w:rsidR="001B4008" w:rsidRPr="00322F49">
        <w:rPr>
          <w:color w:val="0070C0"/>
        </w:rPr>
        <w:t>t</w:t>
      </w:r>
      <w:r w:rsidR="00744351" w:rsidRPr="00322F49">
        <w:rPr>
          <w:color w:val="0070C0"/>
        </w:rPr>
        <w:t>.</w:t>
      </w:r>
    </w:p>
    <w:p w14:paraId="0F597C33" w14:textId="5E157CBA" w:rsidR="000663CB" w:rsidRPr="00322F49" w:rsidRDefault="005D23EE" w:rsidP="00CC393B">
      <w:pPr>
        <w:pStyle w:val="BodyMargin"/>
        <w:rPr>
          <w:color w:val="0070C0"/>
        </w:rPr>
      </w:pPr>
      <w:bookmarkStart w:id="45" w:name="_Ref70320203"/>
      <w:r w:rsidRPr="00322F49">
        <w:rPr>
          <w:color w:val="0070C0"/>
        </w:rPr>
        <w:t>Vilkår</w:t>
      </w:r>
      <w:bookmarkEnd w:id="45"/>
      <w:r w:rsidR="005F5FFE">
        <w:rPr>
          <w:color w:val="0070C0"/>
        </w:rPr>
        <w:t xml:space="preserve"> 43</w:t>
      </w:r>
      <w:r w:rsidRPr="00322F49">
        <w:rPr>
          <w:color w:val="0070C0"/>
        </w:rPr>
        <w:tab/>
        <w:t xml:space="preserve">Vandprøver: Der skal moniteres </w:t>
      </w:r>
      <w:r w:rsidR="00F16764" w:rsidRPr="00322F49">
        <w:rPr>
          <w:color w:val="0070C0"/>
        </w:rPr>
        <w:t>på</w:t>
      </w:r>
      <w:r w:rsidR="00F30956" w:rsidRPr="00322F49">
        <w:rPr>
          <w:color w:val="0070C0"/>
        </w:rPr>
        <w:t xml:space="preserve"> </w:t>
      </w:r>
      <w:r w:rsidRPr="00322F49">
        <w:rPr>
          <w:color w:val="0070C0"/>
        </w:rPr>
        <w:t xml:space="preserve">grundvandet </w:t>
      </w:r>
      <w:r w:rsidR="00856D74" w:rsidRPr="00322F49">
        <w:rPr>
          <w:color w:val="0070C0"/>
        </w:rPr>
        <w:t>fra de filtersatte boringer, der er udført jf.</w:t>
      </w:r>
      <w:r w:rsidR="00AF5118">
        <w:rPr>
          <w:color w:val="0070C0"/>
        </w:rPr>
        <w:t xml:space="preserve"> vilkår 4</w:t>
      </w:r>
      <w:r w:rsidR="00366C7E">
        <w:rPr>
          <w:color w:val="0070C0"/>
        </w:rPr>
        <w:t>2</w:t>
      </w:r>
      <w:r w:rsidR="001266F2" w:rsidRPr="00322F49">
        <w:rPr>
          <w:color w:val="0070C0"/>
        </w:rPr>
        <w:t xml:space="preserve">. </w:t>
      </w:r>
      <w:r w:rsidR="009822FF" w:rsidRPr="00322F49">
        <w:rPr>
          <w:color w:val="0070C0"/>
        </w:rPr>
        <w:t>F</w:t>
      </w:r>
      <w:r w:rsidR="00F16764" w:rsidRPr="00322F49">
        <w:rPr>
          <w:color w:val="0070C0"/>
        </w:rPr>
        <w:t xml:space="preserve">ørste prøvetagning skal foretages </w:t>
      </w:r>
      <w:r w:rsidR="00225723" w:rsidRPr="00322F49">
        <w:rPr>
          <w:color w:val="0070C0"/>
        </w:rPr>
        <w:t xml:space="preserve">senest 6 måneder </w:t>
      </w:r>
      <w:r w:rsidR="00F16764" w:rsidRPr="00322F49">
        <w:rPr>
          <w:color w:val="0070C0"/>
        </w:rPr>
        <w:t>efter ibrugtagning</w:t>
      </w:r>
      <w:r w:rsidR="0040464F" w:rsidRPr="00322F49">
        <w:rPr>
          <w:color w:val="0070C0"/>
        </w:rPr>
        <w:t xml:space="preserve"> af drift. Herefter skal prøvetagning ske hvert 5. år. </w:t>
      </w:r>
      <w:r w:rsidR="00F30956" w:rsidRPr="00322F49">
        <w:rPr>
          <w:color w:val="0070C0"/>
        </w:rPr>
        <w:t>Prøver skal udtages i 2. eller 3. kvartal.</w:t>
      </w:r>
      <w:r w:rsidR="009822FF" w:rsidRPr="00322F49">
        <w:rPr>
          <w:color w:val="0070C0"/>
        </w:rPr>
        <w:t xml:space="preserve"> Vandprøverne skal analyseres for indhold af </w:t>
      </w:r>
      <w:r w:rsidR="00771A3F" w:rsidRPr="00DF4BC4">
        <w:rPr>
          <w:color w:val="0070C0"/>
        </w:rPr>
        <w:t>kulbrinter + BTEX</w:t>
      </w:r>
      <w:r w:rsidR="009822FF" w:rsidRPr="00DF4BC4">
        <w:rPr>
          <w:color w:val="0070C0"/>
        </w:rPr>
        <w:t>.</w:t>
      </w:r>
      <w:r w:rsidR="00F30956" w:rsidRPr="00322F49">
        <w:rPr>
          <w:color w:val="0070C0"/>
        </w:rPr>
        <w:t xml:space="preserve"> </w:t>
      </w:r>
    </w:p>
    <w:p w14:paraId="76FE76E2" w14:textId="25F84156" w:rsidR="00AD726F" w:rsidRPr="00322F49" w:rsidRDefault="002C0976" w:rsidP="009822FF">
      <w:pPr>
        <w:pStyle w:val="BodyMargin"/>
        <w:rPr>
          <w:color w:val="0070C0"/>
        </w:rPr>
      </w:pPr>
      <w:bookmarkStart w:id="46" w:name="_Ref70320205"/>
      <w:r w:rsidRPr="00322F49">
        <w:rPr>
          <w:color w:val="0070C0"/>
        </w:rPr>
        <w:t>Vilkår</w:t>
      </w:r>
      <w:bookmarkEnd w:id="46"/>
      <w:r w:rsidR="005F5FFE">
        <w:rPr>
          <w:color w:val="0070C0"/>
        </w:rPr>
        <w:t xml:space="preserve"> 44</w:t>
      </w:r>
      <w:r w:rsidRPr="00322F49">
        <w:rPr>
          <w:color w:val="0070C0"/>
        </w:rPr>
        <w:tab/>
      </w:r>
      <w:r w:rsidR="005D23EE" w:rsidRPr="00322F49">
        <w:rPr>
          <w:color w:val="0070C0"/>
        </w:rPr>
        <w:t>J</w:t>
      </w:r>
      <w:r w:rsidR="00565590" w:rsidRPr="00322F49">
        <w:rPr>
          <w:color w:val="0070C0"/>
        </w:rPr>
        <w:t xml:space="preserve">ordprøver: </w:t>
      </w:r>
      <w:r w:rsidR="00BB1B76" w:rsidRPr="00322F49">
        <w:rPr>
          <w:color w:val="0070C0"/>
        </w:rPr>
        <w:t xml:space="preserve">Der skal moniteres på jordprøver </w:t>
      </w:r>
      <w:r w:rsidR="001266F2" w:rsidRPr="00322F49">
        <w:rPr>
          <w:color w:val="0070C0"/>
        </w:rPr>
        <w:t>ved</w:t>
      </w:r>
      <w:r w:rsidR="00BB1B76" w:rsidRPr="00322F49">
        <w:rPr>
          <w:color w:val="0070C0"/>
        </w:rPr>
        <w:t xml:space="preserve"> </w:t>
      </w:r>
      <w:r w:rsidR="000E221B" w:rsidRPr="00322F49">
        <w:rPr>
          <w:color w:val="0070C0"/>
        </w:rPr>
        <w:t>olieudskillere</w:t>
      </w:r>
      <w:r w:rsidR="00C06DF1" w:rsidRPr="00322F49">
        <w:rPr>
          <w:color w:val="0070C0"/>
        </w:rPr>
        <w:t>n</w:t>
      </w:r>
      <w:r w:rsidR="000E221B" w:rsidRPr="00322F49">
        <w:rPr>
          <w:color w:val="0070C0"/>
        </w:rPr>
        <w:t xml:space="preserve">. </w:t>
      </w:r>
      <w:r w:rsidR="004D6373" w:rsidRPr="00322F49">
        <w:rPr>
          <w:color w:val="0070C0"/>
        </w:rPr>
        <w:t xml:space="preserve">Første prøveudtagning skal foretages </w:t>
      </w:r>
      <w:r w:rsidR="00EE4011" w:rsidRPr="00322F49">
        <w:rPr>
          <w:color w:val="0070C0"/>
        </w:rPr>
        <w:t xml:space="preserve">senest 6 måneder efter </w:t>
      </w:r>
      <w:r w:rsidR="00414BA2" w:rsidRPr="00322F49">
        <w:rPr>
          <w:color w:val="0070C0"/>
        </w:rPr>
        <w:t xml:space="preserve">ibrugtagning. </w:t>
      </w:r>
      <w:r w:rsidR="00DD6C9C" w:rsidRPr="00322F49">
        <w:rPr>
          <w:color w:val="0070C0"/>
        </w:rPr>
        <w:t xml:space="preserve">Herefter skal prøvetagning </w:t>
      </w:r>
      <w:r w:rsidR="0040464F" w:rsidRPr="00322F49">
        <w:rPr>
          <w:color w:val="0070C0"/>
        </w:rPr>
        <w:t xml:space="preserve">ske </w:t>
      </w:r>
      <w:r w:rsidR="000663CB" w:rsidRPr="00322F49">
        <w:rPr>
          <w:color w:val="0070C0"/>
        </w:rPr>
        <w:t>hvert 10. år</w:t>
      </w:r>
      <w:r w:rsidR="00BF412E" w:rsidRPr="00322F49">
        <w:rPr>
          <w:color w:val="0070C0"/>
        </w:rPr>
        <w:t xml:space="preserve">. Prøver skal udtages i 2. eller 3. kvartal. </w:t>
      </w:r>
      <w:r w:rsidR="00085ED8" w:rsidRPr="00322F49">
        <w:rPr>
          <w:color w:val="0070C0"/>
        </w:rPr>
        <w:t xml:space="preserve">Boringen </w:t>
      </w:r>
      <w:r w:rsidR="00737EFF" w:rsidRPr="00322F49">
        <w:rPr>
          <w:color w:val="0070C0"/>
        </w:rPr>
        <w:t xml:space="preserve">føres til </w:t>
      </w:r>
      <w:r w:rsidR="005D474C" w:rsidRPr="00322F49">
        <w:rPr>
          <w:color w:val="0070C0"/>
        </w:rPr>
        <w:t xml:space="preserve">1 m under bund </w:t>
      </w:r>
      <w:r w:rsidR="00B33402" w:rsidRPr="00322F49">
        <w:rPr>
          <w:color w:val="0070C0"/>
        </w:rPr>
        <w:t xml:space="preserve">af den installation, der undersøges. </w:t>
      </w:r>
    </w:p>
    <w:p w14:paraId="1B23AB73" w14:textId="4D328A1E" w:rsidR="00E47F9A" w:rsidRPr="00322F49" w:rsidRDefault="000663CB" w:rsidP="0066132E">
      <w:pPr>
        <w:pStyle w:val="Brdtekst"/>
        <w:rPr>
          <w:color w:val="0070C0"/>
        </w:rPr>
      </w:pPr>
      <w:r w:rsidRPr="00322F49">
        <w:rPr>
          <w:color w:val="0070C0"/>
        </w:rPr>
        <w:lastRenderedPageBreak/>
        <w:t xml:space="preserve">Fra boringerne skal der udtages jordprøver 0,2 m u.t., 0,5 m u.t. og derefter for hver halve meter indtil boringens bund. Der skal udføres PID-målinger på samtlige jordprøver. </w:t>
      </w:r>
      <w:r w:rsidR="00590DC3" w:rsidRPr="00322F49">
        <w:rPr>
          <w:color w:val="0070C0"/>
        </w:rPr>
        <w:t xml:space="preserve">Jordprøverne skal analyseres for indhold </w:t>
      </w:r>
      <w:r w:rsidR="00590DC3" w:rsidRPr="00DF4BC4">
        <w:rPr>
          <w:color w:val="0070C0"/>
        </w:rPr>
        <w:t xml:space="preserve">af </w:t>
      </w:r>
      <w:r w:rsidR="00DF4BC4" w:rsidRPr="00DF4BC4">
        <w:rPr>
          <w:color w:val="0070C0"/>
        </w:rPr>
        <w:t>kulbrinter + BTEX</w:t>
      </w:r>
      <w:r w:rsidR="002878A2" w:rsidRPr="00DF4BC4">
        <w:rPr>
          <w:color w:val="0070C0"/>
        </w:rPr>
        <w:t>.</w:t>
      </w:r>
      <w:r w:rsidR="00590DC3" w:rsidRPr="00322F49">
        <w:rPr>
          <w:color w:val="0070C0"/>
        </w:rPr>
        <w:t xml:space="preserve"> </w:t>
      </w:r>
    </w:p>
    <w:p w14:paraId="42750B42" w14:textId="2C1F7024" w:rsidR="00D8139C" w:rsidRPr="00322F49" w:rsidRDefault="0048250B" w:rsidP="0066132E">
      <w:pPr>
        <w:pStyle w:val="Brdtekst"/>
        <w:rPr>
          <w:color w:val="0070C0"/>
        </w:rPr>
      </w:pPr>
      <w:r w:rsidRPr="00322F49">
        <w:rPr>
          <w:color w:val="0070C0"/>
        </w:rPr>
        <w:t xml:space="preserve">Fra boringer </w:t>
      </w:r>
      <w:r w:rsidR="000E40E3" w:rsidRPr="00322F49">
        <w:rPr>
          <w:color w:val="0070C0"/>
        </w:rPr>
        <w:t>ved</w:t>
      </w:r>
      <w:r w:rsidRPr="00322F49">
        <w:rPr>
          <w:color w:val="0070C0"/>
        </w:rPr>
        <w:t xml:space="preserve"> olieudskillere</w:t>
      </w:r>
      <w:r w:rsidR="00513139" w:rsidRPr="00322F49">
        <w:rPr>
          <w:color w:val="0070C0"/>
        </w:rPr>
        <w:t>n</w:t>
      </w:r>
      <w:r w:rsidRPr="00322F49">
        <w:rPr>
          <w:color w:val="0070C0"/>
        </w:rPr>
        <w:t xml:space="preserve"> </w:t>
      </w:r>
      <w:r w:rsidR="00E47F9A" w:rsidRPr="00322F49">
        <w:rPr>
          <w:color w:val="0070C0"/>
        </w:rPr>
        <w:t xml:space="preserve">analyseres </w:t>
      </w:r>
      <w:r w:rsidR="003D7F71" w:rsidRPr="00322F49">
        <w:rPr>
          <w:color w:val="0070C0"/>
        </w:rPr>
        <w:t xml:space="preserve">minimum </w:t>
      </w:r>
      <w:r w:rsidR="00E47F9A" w:rsidRPr="00322F49">
        <w:rPr>
          <w:color w:val="0070C0"/>
        </w:rPr>
        <w:t xml:space="preserve">to jordprøver fra hver boring, hvoraf den ene jordprøve altid skal være </w:t>
      </w:r>
      <w:r w:rsidRPr="00322F49">
        <w:rPr>
          <w:color w:val="0070C0"/>
        </w:rPr>
        <w:t>fra et niveau svarende til</w:t>
      </w:r>
      <w:r w:rsidR="003D7F71" w:rsidRPr="00322F49">
        <w:rPr>
          <w:color w:val="0070C0"/>
        </w:rPr>
        <w:t xml:space="preserve"> bund af olieudskiller. Øvrige jo</w:t>
      </w:r>
      <w:r w:rsidR="000663CB" w:rsidRPr="00322F49">
        <w:rPr>
          <w:color w:val="0070C0"/>
        </w:rPr>
        <w:t>rdprøver til analyse udvælges på baggrund af PID-målinger</w:t>
      </w:r>
      <w:r w:rsidR="00B44DEE" w:rsidRPr="00322F49">
        <w:rPr>
          <w:color w:val="0070C0"/>
        </w:rPr>
        <w:t xml:space="preserve"> og eventuelle andre observationer </w:t>
      </w:r>
      <w:r w:rsidR="00BF1F55" w:rsidRPr="00322F49">
        <w:rPr>
          <w:color w:val="0070C0"/>
        </w:rPr>
        <w:t>fra prøvetagningen</w:t>
      </w:r>
      <w:r w:rsidR="000663CB" w:rsidRPr="00322F49">
        <w:rPr>
          <w:color w:val="0070C0"/>
        </w:rPr>
        <w:t xml:space="preserve">. </w:t>
      </w:r>
    </w:p>
    <w:p w14:paraId="1F3DAA76" w14:textId="2C5332FC" w:rsidR="000663CB" w:rsidRPr="00322F49" w:rsidRDefault="00D8139C" w:rsidP="0066132E">
      <w:pPr>
        <w:pStyle w:val="Brdtekst"/>
        <w:rPr>
          <w:color w:val="0070C0"/>
        </w:rPr>
      </w:pPr>
      <w:r w:rsidRPr="00322F49">
        <w:rPr>
          <w:color w:val="0070C0"/>
        </w:rPr>
        <w:t>Ved efterfølgende monitering udføres nye boringer så tæt på den oprindelige boring som muligt og føres til samme dybde. Boringerne skal GPS-indmåles og nummereres fortløbende.</w:t>
      </w:r>
      <w:r w:rsidR="00771A3F">
        <w:rPr>
          <w:color w:val="0070C0"/>
        </w:rPr>
        <w:t xml:space="preserve"> </w:t>
      </w:r>
      <w:r w:rsidR="00771A3F" w:rsidRPr="00DF4BC4">
        <w:rPr>
          <w:color w:val="0070C0"/>
        </w:rPr>
        <w:t>De skal anmeldes på kommunens hjemmeside, indberettes til GEUS og eventuel sløjfning skal også anmeldes.</w:t>
      </w:r>
    </w:p>
    <w:p w14:paraId="1BC12F49" w14:textId="2A4310D9" w:rsidR="00122253" w:rsidRPr="00322F49" w:rsidRDefault="00122253" w:rsidP="00122253">
      <w:pPr>
        <w:pStyle w:val="BodyMargin"/>
        <w:rPr>
          <w:color w:val="0070C0"/>
        </w:rPr>
      </w:pPr>
      <w:bookmarkStart w:id="47" w:name="_Ref70320066"/>
      <w:bookmarkStart w:id="48" w:name="_Ref70085220"/>
      <w:r w:rsidRPr="00322F49">
        <w:rPr>
          <w:color w:val="0070C0"/>
        </w:rPr>
        <w:t>Vilkår</w:t>
      </w:r>
      <w:bookmarkEnd w:id="47"/>
      <w:r w:rsidR="005F5FFE">
        <w:rPr>
          <w:color w:val="0070C0"/>
        </w:rPr>
        <w:t xml:space="preserve"> 45</w:t>
      </w:r>
      <w:r w:rsidRPr="00322F49">
        <w:rPr>
          <w:color w:val="0070C0"/>
        </w:rPr>
        <w:tab/>
        <w:t xml:space="preserve">Vandprøver skal analyseres for diesel/kulbrinter efter metodeblad "M060 – </w:t>
      </w:r>
      <w:r w:rsidR="00A26344" w:rsidRPr="00322F49">
        <w:rPr>
          <w:color w:val="0070C0"/>
        </w:rPr>
        <w:t>miljøfremmede organiske stoffer i vand</w:t>
      </w:r>
      <w:r w:rsidRPr="00322F49">
        <w:rPr>
          <w:color w:val="0070C0"/>
        </w:rPr>
        <w:t xml:space="preserve">" fra Miljøstyrelsens referencelaboratorium for kemiske og mikrobiologiske miljøanalyser. </w:t>
      </w:r>
    </w:p>
    <w:p w14:paraId="5D3FC2C2" w14:textId="3E17588C" w:rsidR="00930E2B" w:rsidRPr="00322F49" w:rsidRDefault="0064778E" w:rsidP="00445BAB">
      <w:pPr>
        <w:pStyle w:val="BodyMargin"/>
        <w:rPr>
          <w:color w:val="0070C0"/>
        </w:rPr>
      </w:pPr>
      <w:bookmarkStart w:id="49" w:name="_Ref72228392"/>
      <w:r w:rsidRPr="00322F49">
        <w:rPr>
          <w:color w:val="0070C0"/>
        </w:rPr>
        <w:t>Vilkår</w:t>
      </w:r>
      <w:bookmarkEnd w:id="48"/>
      <w:bookmarkEnd w:id="49"/>
      <w:r w:rsidR="005F5FFE">
        <w:rPr>
          <w:color w:val="0070C0"/>
        </w:rPr>
        <w:t xml:space="preserve"> 46</w:t>
      </w:r>
      <w:r w:rsidRPr="00322F49">
        <w:rPr>
          <w:color w:val="0070C0"/>
        </w:rPr>
        <w:tab/>
      </w:r>
      <w:r w:rsidR="00BF1F55" w:rsidRPr="00322F49">
        <w:rPr>
          <w:color w:val="0070C0"/>
        </w:rPr>
        <w:t xml:space="preserve">Jordprøver </w:t>
      </w:r>
      <w:r w:rsidR="000663CB" w:rsidRPr="00322F49">
        <w:rPr>
          <w:color w:val="0070C0"/>
        </w:rPr>
        <w:t xml:space="preserve">skal analyseres for </w:t>
      </w:r>
      <w:r w:rsidR="00596250" w:rsidRPr="00322F49">
        <w:rPr>
          <w:color w:val="0070C0"/>
        </w:rPr>
        <w:t>diesel</w:t>
      </w:r>
      <w:r w:rsidRPr="00322F49">
        <w:rPr>
          <w:color w:val="0070C0"/>
        </w:rPr>
        <w:t>/kulbrinter</w:t>
      </w:r>
      <w:r w:rsidR="00596250" w:rsidRPr="00322F49">
        <w:rPr>
          <w:color w:val="0070C0"/>
        </w:rPr>
        <w:t xml:space="preserve"> efter </w:t>
      </w:r>
      <w:r w:rsidR="00DD0A6A" w:rsidRPr="00322F49">
        <w:rPr>
          <w:color w:val="0070C0"/>
        </w:rPr>
        <w:t xml:space="preserve">metodeblad "M047 – olie i jord" fra Miljøstyrelsens referencelaboratorium for </w:t>
      </w:r>
      <w:r w:rsidR="00C23021" w:rsidRPr="00322F49">
        <w:rPr>
          <w:color w:val="0070C0"/>
        </w:rPr>
        <w:t xml:space="preserve">kemiske og mikrobiologiske </w:t>
      </w:r>
      <w:r w:rsidR="005C7248" w:rsidRPr="00322F49">
        <w:rPr>
          <w:color w:val="0070C0"/>
        </w:rPr>
        <w:t xml:space="preserve">miljøanalyser. </w:t>
      </w:r>
    </w:p>
    <w:p w14:paraId="721F7200" w14:textId="77777777" w:rsidR="00B1163D" w:rsidRPr="00322F49" w:rsidRDefault="00B1163D" w:rsidP="00D20B01">
      <w:pPr>
        <w:pStyle w:val="Overskrift4"/>
        <w:rPr>
          <w:color w:val="0070C0"/>
        </w:rPr>
      </w:pPr>
      <w:r w:rsidRPr="00322F49">
        <w:rPr>
          <w:color w:val="0070C0"/>
        </w:rPr>
        <w:t>Spild</w:t>
      </w:r>
    </w:p>
    <w:p w14:paraId="3B656EEC" w14:textId="3FCC6DB2" w:rsidR="00C4671E" w:rsidRPr="00322F49" w:rsidRDefault="00DB5108" w:rsidP="00DB5108">
      <w:pPr>
        <w:pStyle w:val="BodyMargin"/>
        <w:rPr>
          <w:color w:val="0070C0"/>
        </w:rPr>
      </w:pPr>
      <w:bookmarkStart w:id="50" w:name="_Ref69452977"/>
      <w:r w:rsidRPr="00322F49">
        <w:rPr>
          <w:color w:val="0070C0"/>
        </w:rPr>
        <w:t>Vilkår</w:t>
      </w:r>
      <w:bookmarkEnd w:id="50"/>
      <w:r w:rsidR="005F5FFE">
        <w:rPr>
          <w:color w:val="0070C0"/>
        </w:rPr>
        <w:t xml:space="preserve"> 47</w:t>
      </w:r>
      <w:r w:rsidRPr="00322F49">
        <w:rPr>
          <w:color w:val="0070C0"/>
        </w:rPr>
        <w:tab/>
      </w:r>
      <w:r w:rsidR="00C4671E" w:rsidRPr="00322F49">
        <w:rPr>
          <w:color w:val="0070C0"/>
        </w:rPr>
        <w:t xml:space="preserve">Ved ethvert spild/udslip af olie og kemikalier skal det straks sikres, at spildet stoppes og ikke spredes. </w:t>
      </w:r>
    </w:p>
    <w:p w14:paraId="3D5D3691" w14:textId="77777777" w:rsidR="00C4671E" w:rsidRPr="00322F49" w:rsidRDefault="00C4671E" w:rsidP="00C4671E">
      <w:pPr>
        <w:pStyle w:val="Brdtekst"/>
        <w:rPr>
          <w:color w:val="0070C0"/>
        </w:rPr>
      </w:pPr>
      <w:r w:rsidRPr="00322F49">
        <w:rPr>
          <w:color w:val="0070C0"/>
        </w:rPr>
        <w:t xml:space="preserve">Ved spild/udslip til ubefæstet areal skal opgravning/oprensning af spildet påbegyndes </w:t>
      </w:r>
      <w:r w:rsidR="00C01133" w:rsidRPr="00322F49">
        <w:rPr>
          <w:color w:val="0070C0"/>
        </w:rPr>
        <w:t>straks</w:t>
      </w:r>
      <w:r w:rsidRPr="00322F49">
        <w:rPr>
          <w:color w:val="0070C0"/>
        </w:rPr>
        <w:t>.</w:t>
      </w:r>
    </w:p>
    <w:p w14:paraId="3C03228E" w14:textId="77777777" w:rsidR="00C4671E" w:rsidRPr="00322F49" w:rsidRDefault="00C4671E" w:rsidP="00C4671E">
      <w:pPr>
        <w:pStyle w:val="Brdtekst"/>
        <w:rPr>
          <w:color w:val="0070C0"/>
        </w:rPr>
      </w:pPr>
      <w:r w:rsidRPr="00ED2823">
        <w:rPr>
          <w:color w:val="0070C0"/>
        </w:rPr>
        <w:t>S</w:t>
      </w:r>
      <w:r w:rsidRPr="00322F49">
        <w:rPr>
          <w:color w:val="0070C0"/>
        </w:rPr>
        <w:t xml:space="preserve">pild/udslip til befæstet areal skal opsamles </w:t>
      </w:r>
      <w:r w:rsidR="00513411" w:rsidRPr="00322F49">
        <w:rPr>
          <w:color w:val="0070C0"/>
        </w:rPr>
        <w:t xml:space="preserve">straks </w:t>
      </w:r>
      <w:r w:rsidRPr="00322F49">
        <w:rPr>
          <w:color w:val="0070C0"/>
        </w:rPr>
        <w:t>og befæstelsen skal umiddelbart derefter rengøres effektivt med et miljøvenligt rensemiddel, så barrierens funktion opretholdes.</w:t>
      </w:r>
    </w:p>
    <w:p w14:paraId="5F517F2B" w14:textId="0ED7B9E7" w:rsidR="00C4671E" w:rsidRDefault="00C4671E" w:rsidP="00C4671E">
      <w:pPr>
        <w:pStyle w:val="Brdtekst"/>
        <w:rPr>
          <w:color w:val="0070C0"/>
        </w:rPr>
      </w:pPr>
      <w:r w:rsidRPr="00322F49">
        <w:rPr>
          <w:color w:val="0070C0"/>
        </w:rPr>
        <w:t xml:space="preserve">Der skal til enhver tid forefindes opsugningsmateriale på virksomheden til brug for begrænsning af spildudbredelsen. Alt opsamlet spild inkl. opsugningsmateriale skal bortskaffes </w:t>
      </w:r>
      <w:r w:rsidR="00C5526B" w:rsidRPr="00322F49">
        <w:rPr>
          <w:color w:val="0070C0"/>
        </w:rPr>
        <w:t xml:space="preserve">straks </w:t>
      </w:r>
      <w:r w:rsidRPr="00322F49">
        <w:rPr>
          <w:color w:val="0070C0"/>
        </w:rPr>
        <w:t xml:space="preserve">som farligt affald. </w:t>
      </w:r>
    </w:p>
    <w:p w14:paraId="050389EB" w14:textId="56EC7766" w:rsidR="00771A3F" w:rsidRPr="00322F49" w:rsidRDefault="00771A3F" w:rsidP="00C4671E">
      <w:pPr>
        <w:pStyle w:val="Brdtekst"/>
        <w:rPr>
          <w:color w:val="0070C0"/>
        </w:rPr>
      </w:pPr>
      <w:r w:rsidRPr="00DF4BC4">
        <w:rPr>
          <w:color w:val="0070C0"/>
        </w:rPr>
        <w:t xml:space="preserve">Der skal </w:t>
      </w:r>
      <w:r w:rsidR="00624069">
        <w:rPr>
          <w:color w:val="0070C0"/>
        </w:rPr>
        <w:t xml:space="preserve">straks </w:t>
      </w:r>
      <w:r w:rsidRPr="00DF4BC4">
        <w:rPr>
          <w:color w:val="0070C0"/>
        </w:rPr>
        <w:t>ske orientering til Beredskab Øst og tilsynsmyndigheden.</w:t>
      </w:r>
    </w:p>
    <w:p w14:paraId="54888FCD" w14:textId="7954A6A7" w:rsidR="00C4671E" w:rsidRPr="00322F49" w:rsidRDefault="002A1815" w:rsidP="00C90198">
      <w:pPr>
        <w:pStyle w:val="BodyMargin"/>
        <w:spacing w:after="0"/>
        <w:rPr>
          <w:color w:val="0070C0"/>
        </w:rPr>
      </w:pPr>
      <w:bookmarkStart w:id="51" w:name="_Ref69720996"/>
      <w:r w:rsidRPr="00322F49">
        <w:rPr>
          <w:color w:val="0070C0"/>
        </w:rPr>
        <w:t xml:space="preserve">Vilkår </w:t>
      </w:r>
      <w:bookmarkEnd w:id="51"/>
      <w:r w:rsidR="005F5FFE">
        <w:rPr>
          <w:color w:val="0070C0"/>
        </w:rPr>
        <w:t>48</w:t>
      </w:r>
      <w:r w:rsidRPr="00322F49">
        <w:rPr>
          <w:color w:val="0070C0"/>
        </w:rPr>
        <w:tab/>
      </w:r>
      <w:r w:rsidR="00C4671E" w:rsidRPr="00322F49">
        <w:rPr>
          <w:color w:val="0070C0"/>
          <w:u w:val="single"/>
        </w:rPr>
        <w:t>Spildlog</w:t>
      </w:r>
    </w:p>
    <w:p w14:paraId="5A58C454" w14:textId="3E1BCAAC" w:rsidR="00747E13" w:rsidRDefault="00747E13" w:rsidP="00C4671E">
      <w:pPr>
        <w:pStyle w:val="Brdtekst"/>
        <w:rPr>
          <w:color w:val="0070C0"/>
        </w:rPr>
      </w:pPr>
      <w:r w:rsidRPr="00747E13">
        <w:rPr>
          <w:color w:val="0070C0"/>
        </w:rPr>
        <w:t>Der skal foretages en registrering af alle spild/udslip af CLP-klassificerede stoffer og materialer i en spildlog.</w:t>
      </w:r>
    </w:p>
    <w:p w14:paraId="56F076DE" w14:textId="77777777" w:rsidR="00C4671E" w:rsidRPr="00322F49" w:rsidRDefault="00C4671E" w:rsidP="00C4671E">
      <w:pPr>
        <w:pStyle w:val="Brdtekst"/>
        <w:rPr>
          <w:color w:val="0070C0"/>
        </w:rPr>
      </w:pPr>
      <w:r w:rsidRPr="00322F49">
        <w:rPr>
          <w:color w:val="0070C0"/>
        </w:rPr>
        <w:t xml:space="preserve">Spildloggen skal som minimum indeholde følgende oplysninger: </w:t>
      </w:r>
    </w:p>
    <w:p w14:paraId="620CFE22" w14:textId="77777777" w:rsidR="00C4671E" w:rsidRPr="00322F49" w:rsidRDefault="008248A5" w:rsidP="00887E5E">
      <w:pPr>
        <w:pStyle w:val="ListBulletNoSpace"/>
        <w:rPr>
          <w:color w:val="0070C0"/>
        </w:rPr>
      </w:pPr>
      <w:r w:rsidRPr="00322F49">
        <w:rPr>
          <w:color w:val="0070C0"/>
        </w:rPr>
        <w:t>H</w:t>
      </w:r>
      <w:r w:rsidR="00C4671E" w:rsidRPr="00322F49">
        <w:rPr>
          <w:color w:val="0070C0"/>
        </w:rPr>
        <w:t>vilket produkt er spildt</w:t>
      </w:r>
      <w:r w:rsidRPr="00322F49">
        <w:rPr>
          <w:color w:val="0070C0"/>
        </w:rPr>
        <w:t>.</w:t>
      </w:r>
    </w:p>
    <w:p w14:paraId="277E563D" w14:textId="77777777" w:rsidR="00C4671E" w:rsidRPr="00322F49" w:rsidRDefault="008248A5" w:rsidP="00887E5E">
      <w:pPr>
        <w:pStyle w:val="ListBulletNoSpace"/>
        <w:rPr>
          <w:color w:val="0070C0"/>
        </w:rPr>
      </w:pPr>
      <w:r w:rsidRPr="00322F49">
        <w:rPr>
          <w:color w:val="0070C0"/>
        </w:rPr>
        <w:t>H</w:t>
      </w:r>
      <w:r w:rsidR="00C4671E" w:rsidRPr="00322F49">
        <w:rPr>
          <w:color w:val="0070C0"/>
        </w:rPr>
        <w:t>vornår er der spildt (dato)</w:t>
      </w:r>
      <w:r w:rsidRPr="00322F49">
        <w:rPr>
          <w:color w:val="0070C0"/>
        </w:rPr>
        <w:t>.</w:t>
      </w:r>
    </w:p>
    <w:p w14:paraId="34BF2D9D" w14:textId="77777777" w:rsidR="00C4671E" w:rsidRPr="00322F49" w:rsidRDefault="008248A5" w:rsidP="00887E5E">
      <w:pPr>
        <w:pStyle w:val="ListBulletNoSpace"/>
        <w:rPr>
          <w:color w:val="0070C0"/>
        </w:rPr>
      </w:pPr>
      <w:r w:rsidRPr="00322F49">
        <w:rPr>
          <w:color w:val="0070C0"/>
        </w:rPr>
        <w:t>H</w:t>
      </w:r>
      <w:r w:rsidR="00C4671E" w:rsidRPr="00322F49">
        <w:rPr>
          <w:color w:val="0070C0"/>
        </w:rPr>
        <w:t>vornår er spildet konstateret (dato)</w:t>
      </w:r>
      <w:r w:rsidRPr="00322F49">
        <w:rPr>
          <w:color w:val="0070C0"/>
        </w:rPr>
        <w:t>.</w:t>
      </w:r>
    </w:p>
    <w:p w14:paraId="2545B681" w14:textId="77777777" w:rsidR="00C4671E" w:rsidRPr="00322F49" w:rsidRDefault="008248A5" w:rsidP="00887E5E">
      <w:pPr>
        <w:pStyle w:val="ListBulletNoSpace"/>
        <w:rPr>
          <w:color w:val="0070C0"/>
        </w:rPr>
      </w:pPr>
      <w:r w:rsidRPr="00322F49">
        <w:rPr>
          <w:color w:val="0070C0"/>
        </w:rPr>
        <w:t>M</w:t>
      </w:r>
      <w:r w:rsidR="00C4671E" w:rsidRPr="00322F49">
        <w:rPr>
          <w:color w:val="0070C0"/>
        </w:rPr>
        <w:t>ængde der er spildt med angivelse af, hvordan mængden er opgjort</w:t>
      </w:r>
      <w:r w:rsidRPr="00322F49">
        <w:rPr>
          <w:color w:val="0070C0"/>
        </w:rPr>
        <w:t>.</w:t>
      </w:r>
    </w:p>
    <w:p w14:paraId="7E773DDD" w14:textId="77777777" w:rsidR="00C4671E" w:rsidRPr="00322F49" w:rsidRDefault="00CE540F" w:rsidP="00887E5E">
      <w:pPr>
        <w:pStyle w:val="ListBulletNoSpace"/>
        <w:rPr>
          <w:color w:val="0070C0"/>
        </w:rPr>
      </w:pPr>
      <w:r w:rsidRPr="00322F49">
        <w:rPr>
          <w:color w:val="0070C0"/>
        </w:rPr>
        <w:t>H</w:t>
      </w:r>
      <w:r w:rsidR="00C4671E" w:rsidRPr="00322F49">
        <w:rPr>
          <w:color w:val="0070C0"/>
        </w:rPr>
        <w:t>vor der er spildt samt angivelse af hvad arealet er befæstet med</w:t>
      </w:r>
      <w:r w:rsidR="008248A5" w:rsidRPr="00322F49">
        <w:rPr>
          <w:color w:val="0070C0"/>
        </w:rPr>
        <w:t xml:space="preserve">. </w:t>
      </w:r>
    </w:p>
    <w:p w14:paraId="3F8D40AB" w14:textId="77777777" w:rsidR="00C4671E" w:rsidRPr="00322F49" w:rsidRDefault="00CE540F" w:rsidP="00887E5E">
      <w:pPr>
        <w:pStyle w:val="ListBulletNoSpace"/>
        <w:rPr>
          <w:color w:val="0070C0"/>
        </w:rPr>
      </w:pPr>
      <w:r w:rsidRPr="00322F49">
        <w:rPr>
          <w:color w:val="0070C0"/>
        </w:rPr>
        <w:lastRenderedPageBreak/>
        <w:t>H</w:t>
      </w:r>
      <w:r w:rsidR="00C4671E" w:rsidRPr="00322F49">
        <w:rPr>
          <w:color w:val="0070C0"/>
        </w:rPr>
        <w:t>vad der er igangsat af oprensning (herunder hvad der er gjort, for at hi</w:t>
      </w:r>
      <w:r w:rsidR="007D1BB8" w:rsidRPr="00322F49">
        <w:rPr>
          <w:color w:val="0070C0"/>
        </w:rPr>
        <w:t>n</w:t>
      </w:r>
      <w:r w:rsidR="00C4671E" w:rsidRPr="00322F49">
        <w:rPr>
          <w:color w:val="0070C0"/>
        </w:rPr>
        <w:t>dre spredning af forureningen)</w:t>
      </w:r>
      <w:r w:rsidRPr="00322F49">
        <w:rPr>
          <w:color w:val="0070C0"/>
        </w:rPr>
        <w:t>.</w:t>
      </w:r>
    </w:p>
    <w:p w14:paraId="28F6C3DA" w14:textId="77777777" w:rsidR="00C4671E" w:rsidRPr="00322F49" w:rsidRDefault="00CE540F" w:rsidP="00887E5E">
      <w:pPr>
        <w:pStyle w:val="ListBulletNoSpace"/>
        <w:rPr>
          <w:color w:val="0070C0"/>
        </w:rPr>
      </w:pPr>
      <w:r w:rsidRPr="00322F49">
        <w:rPr>
          <w:color w:val="0070C0"/>
        </w:rPr>
        <w:t>Å</w:t>
      </w:r>
      <w:r w:rsidR="00C4671E" w:rsidRPr="00322F49">
        <w:rPr>
          <w:color w:val="0070C0"/>
        </w:rPr>
        <w:t>rsag til spildet</w:t>
      </w:r>
      <w:r w:rsidRPr="00322F49">
        <w:rPr>
          <w:color w:val="0070C0"/>
        </w:rPr>
        <w:t xml:space="preserve">. </w:t>
      </w:r>
    </w:p>
    <w:p w14:paraId="1DC452F8" w14:textId="77777777" w:rsidR="00C4671E" w:rsidRPr="00322F49" w:rsidRDefault="00CE540F" w:rsidP="00887E5E">
      <w:pPr>
        <w:pStyle w:val="ListBulletNoSpace"/>
        <w:rPr>
          <w:color w:val="0070C0"/>
        </w:rPr>
      </w:pPr>
      <w:r w:rsidRPr="00322F49">
        <w:rPr>
          <w:color w:val="0070C0"/>
        </w:rPr>
        <w:t>D</w:t>
      </w:r>
      <w:r w:rsidR="00C4671E" w:rsidRPr="00322F49">
        <w:rPr>
          <w:color w:val="0070C0"/>
        </w:rPr>
        <w:t>etailkort over spildsted</w:t>
      </w:r>
      <w:r w:rsidRPr="00322F49">
        <w:rPr>
          <w:color w:val="0070C0"/>
        </w:rPr>
        <w:t>.</w:t>
      </w:r>
    </w:p>
    <w:p w14:paraId="0FAFC698" w14:textId="77777777" w:rsidR="00C4671E" w:rsidRPr="00322F49" w:rsidRDefault="005F1875" w:rsidP="00887E5E">
      <w:pPr>
        <w:pStyle w:val="ListBulletNoSpace"/>
        <w:rPr>
          <w:color w:val="0070C0"/>
        </w:rPr>
      </w:pPr>
      <w:r w:rsidRPr="00322F49">
        <w:rPr>
          <w:color w:val="0070C0"/>
        </w:rPr>
        <w:t>Ved spild på befæstet areal: F</w:t>
      </w:r>
      <w:r w:rsidR="00C4671E" w:rsidRPr="00322F49">
        <w:rPr>
          <w:color w:val="0070C0"/>
        </w:rPr>
        <w:t>otodokumentation for foretaget oprensning</w:t>
      </w:r>
      <w:r w:rsidR="00CE540F" w:rsidRPr="00322F49">
        <w:rPr>
          <w:color w:val="0070C0"/>
        </w:rPr>
        <w:t>.</w:t>
      </w:r>
      <w:r w:rsidR="00C4671E" w:rsidRPr="00322F49">
        <w:rPr>
          <w:color w:val="0070C0"/>
        </w:rPr>
        <w:t xml:space="preserve"> </w:t>
      </w:r>
    </w:p>
    <w:p w14:paraId="6562682B" w14:textId="77777777" w:rsidR="00C4671E" w:rsidRPr="00322F49" w:rsidRDefault="00CE540F" w:rsidP="00887E5E">
      <w:pPr>
        <w:pStyle w:val="ListBulletNoSpace"/>
        <w:rPr>
          <w:color w:val="0070C0"/>
        </w:rPr>
      </w:pPr>
      <w:r w:rsidRPr="00322F49">
        <w:rPr>
          <w:color w:val="0070C0"/>
        </w:rPr>
        <w:t>Ved spild på ubefæstet areal: H</w:t>
      </w:r>
      <w:r w:rsidR="00C4671E" w:rsidRPr="00322F49">
        <w:rPr>
          <w:color w:val="0070C0"/>
        </w:rPr>
        <w:t>vor meget jord er fjernet og hvortil er det disponeret</w:t>
      </w:r>
      <w:r w:rsidRPr="00322F49">
        <w:rPr>
          <w:color w:val="0070C0"/>
        </w:rPr>
        <w:t>.</w:t>
      </w:r>
    </w:p>
    <w:p w14:paraId="0B43273F" w14:textId="77777777" w:rsidR="00905E7C" w:rsidRPr="00322F49" w:rsidRDefault="00905E7C" w:rsidP="002A6AE3">
      <w:pPr>
        <w:pStyle w:val="ListBulletNoSpace"/>
        <w:rPr>
          <w:color w:val="0070C0"/>
        </w:rPr>
      </w:pPr>
      <w:r w:rsidRPr="00322F49">
        <w:rPr>
          <w:color w:val="0070C0"/>
        </w:rPr>
        <w:t xml:space="preserve">Korrigerende tiltag til at sikre, at lignende spild fremadrettet </w:t>
      </w:r>
      <w:r w:rsidR="006F254A" w:rsidRPr="00322F49">
        <w:rPr>
          <w:color w:val="0070C0"/>
        </w:rPr>
        <w:t>kan undgås.</w:t>
      </w:r>
    </w:p>
    <w:p w14:paraId="2A454566" w14:textId="77777777" w:rsidR="00B97D3F" w:rsidRPr="00322F49" w:rsidRDefault="000A6ED1" w:rsidP="00FF600C">
      <w:pPr>
        <w:pStyle w:val="Opstilling-punkttegn"/>
        <w:rPr>
          <w:color w:val="0070C0"/>
        </w:rPr>
      </w:pPr>
      <w:r w:rsidRPr="00322F49">
        <w:rPr>
          <w:color w:val="0070C0"/>
        </w:rPr>
        <w:t xml:space="preserve">Dokumentation for </w:t>
      </w:r>
      <w:r w:rsidR="00B97D3F" w:rsidRPr="00322F49">
        <w:rPr>
          <w:color w:val="0070C0"/>
        </w:rPr>
        <w:t>bortskaffelse af spild</w:t>
      </w:r>
      <w:r w:rsidRPr="00322F49">
        <w:rPr>
          <w:color w:val="0070C0"/>
        </w:rPr>
        <w:t xml:space="preserve"> til godkendt modtager.</w:t>
      </w:r>
    </w:p>
    <w:p w14:paraId="3E8425A8" w14:textId="77777777" w:rsidR="00C4671E" w:rsidRPr="00322F49" w:rsidRDefault="00C4671E" w:rsidP="00C4671E">
      <w:pPr>
        <w:pStyle w:val="Brdtekst"/>
        <w:rPr>
          <w:color w:val="0070C0"/>
        </w:rPr>
      </w:pPr>
      <w:r w:rsidRPr="00322F49">
        <w:rPr>
          <w:color w:val="0070C0"/>
        </w:rPr>
        <w:t>Spildlog og skal til hver en tid forefindes på virksomheden og skal til enhver tid være tilgængelig for tilsynsmyndigheden.</w:t>
      </w:r>
    </w:p>
    <w:p w14:paraId="6EA5826F" w14:textId="0040AB9A" w:rsidR="00C4671E" w:rsidRPr="00322F49" w:rsidRDefault="007828AB" w:rsidP="00FA1A16">
      <w:pPr>
        <w:pStyle w:val="BodyMargin"/>
        <w:spacing w:after="0"/>
        <w:rPr>
          <w:color w:val="0070C0"/>
        </w:rPr>
      </w:pPr>
      <w:bookmarkStart w:id="52" w:name="_Ref69722368"/>
      <w:r w:rsidRPr="00322F49">
        <w:rPr>
          <w:color w:val="0070C0"/>
        </w:rPr>
        <w:t>Vilkår</w:t>
      </w:r>
      <w:bookmarkEnd w:id="52"/>
      <w:r w:rsidR="005F5FFE">
        <w:rPr>
          <w:color w:val="0070C0"/>
        </w:rPr>
        <w:t xml:space="preserve"> 49</w:t>
      </w:r>
      <w:r w:rsidRPr="00322F49">
        <w:rPr>
          <w:color w:val="0070C0"/>
        </w:rPr>
        <w:tab/>
      </w:r>
      <w:r w:rsidR="00C4671E" w:rsidRPr="00322F49">
        <w:rPr>
          <w:color w:val="0070C0"/>
          <w:u w:val="single"/>
        </w:rPr>
        <w:t>Indberetning af spild</w:t>
      </w:r>
    </w:p>
    <w:p w14:paraId="5E89C572" w14:textId="213A8838" w:rsidR="00911A54" w:rsidRDefault="00C4671E" w:rsidP="00C4671E">
      <w:pPr>
        <w:pStyle w:val="Brdtekst"/>
      </w:pPr>
      <w:r w:rsidRPr="00322F49">
        <w:rPr>
          <w:color w:val="0070C0"/>
        </w:rPr>
        <w:t xml:space="preserve">Alle spild/udslip </w:t>
      </w:r>
      <w:r w:rsidR="00F97B42" w:rsidRPr="00322F49">
        <w:rPr>
          <w:color w:val="0070C0"/>
        </w:rPr>
        <w:t xml:space="preserve">af </w:t>
      </w:r>
      <w:r w:rsidR="00207E97">
        <w:rPr>
          <w:color w:val="0070C0"/>
        </w:rPr>
        <w:t>CLP klassificerede stoffer og materialer</w:t>
      </w:r>
      <w:r w:rsidR="00F97B42" w:rsidRPr="00322F49">
        <w:rPr>
          <w:color w:val="0070C0"/>
        </w:rPr>
        <w:t xml:space="preserve"> på befæstet eller </w:t>
      </w:r>
      <w:r w:rsidRPr="00322F49">
        <w:rPr>
          <w:color w:val="0070C0"/>
        </w:rPr>
        <w:t xml:space="preserve">ubefæstet areal skal telefonisk eller skriftligt indberettes til tilsynsmyndigheden straks efter konstatering og senest på førstkommende hverdag efter konstatering. </w:t>
      </w:r>
      <w:r w:rsidR="006B2B8F" w:rsidRPr="00322F49">
        <w:rPr>
          <w:color w:val="0070C0"/>
        </w:rPr>
        <w:t xml:space="preserve">Senest 1 måned efter spildet skal </w:t>
      </w:r>
      <w:r w:rsidR="0023593D" w:rsidRPr="00322F49">
        <w:rPr>
          <w:color w:val="0070C0"/>
        </w:rPr>
        <w:t xml:space="preserve">der skriftligt til tilsynsmyndigheden </w:t>
      </w:r>
      <w:r w:rsidR="009B61BC" w:rsidRPr="00322F49">
        <w:rPr>
          <w:color w:val="0070C0"/>
        </w:rPr>
        <w:t>fremsendes en rapport med angivelse af alle punkter i</w:t>
      </w:r>
      <w:r w:rsidR="00BE56B7">
        <w:rPr>
          <w:color w:val="0070C0"/>
        </w:rPr>
        <w:t xml:space="preserve"> vilkår </w:t>
      </w:r>
      <w:r w:rsidR="00D06EB4">
        <w:rPr>
          <w:color w:val="0070C0"/>
        </w:rPr>
        <w:t>48</w:t>
      </w:r>
      <w:r w:rsidR="00BE56B7">
        <w:rPr>
          <w:color w:val="0070C0"/>
        </w:rPr>
        <w:t>.</w:t>
      </w:r>
    </w:p>
    <w:p w14:paraId="6668A09F" w14:textId="77777777" w:rsidR="00911A54" w:rsidRPr="005A4EEB" w:rsidRDefault="00911A54" w:rsidP="00D20B01">
      <w:pPr>
        <w:pStyle w:val="Overskrift3"/>
        <w:rPr>
          <w:color w:val="0070C0"/>
        </w:rPr>
      </w:pPr>
      <w:bookmarkStart w:id="53" w:name="_Ref73965790"/>
      <w:r w:rsidRPr="005A4EEB">
        <w:rPr>
          <w:color w:val="0070C0"/>
        </w:rPr>
        <w:t>Indberetning/afrapportering</w:t>
      </w:r>
      <w:bookmarkEnd w:id="53"/>
    </w:p>
    <w:p w14:paraId="17D47BC1" w14:textId="43E15284" w:rsidR="00EF135C" w:rsidRPr="00D06EB4" w:rsidRDefault="00911A54" w:rsidP="00D06EB4">
      <w:pPr>
        <w:pStyle w:val="Overskrift4"/>
        <w:rPr>
          <w:color w:val="0070C0"/>
        </w:rPr>
      </w:pPr>
      <w:r w:rsidRPr="005A4EEB">
        <w:rPr>
          <w:color w:val="0070C0"/>
        </w:rPr>
        <w:t>Eftersyn af anlæg</w:t>
      </w:r>
    </w:p>
    <w:p w14:paraId="70E2EDAC" w14:textId="33C85E29" w:rsidR="007D63CA" w:rsidRDefault="008026C1" w:rsidP="006F41AB">
      <w:pPr>
        <w:pStyle w:val="BodyMargin"/>
      </w:pPr>
      <w:bookmarkStart w:id="54" w:name="_Ref69139835"/>
      <w:r w:rsidRPr="005A4EEB">
        <w:rPr>
          <w:color w:val="0070C0"/>
        </w:rPr>
        <w:t>Vilkår</w:t>
      </w:r>
      <w:bookmarkEnd w:id="54"/>
      <w:r w:rsidR="005F5FFE">
        <w:rPr>
          <w:color w:val="0070C0"/>
        </w:rPr>
        <w:t xml:space="preserve"> 50</w:t>
      </w:r>
      <w:r w:rsidR="00C41A0A" w:rsidRPr="005A4EEB">
        <w:rPr>
          <w:color w:val="0070C0"/>
        </w:rPr>
        <w:tab/>
      </w:r>
      <w:r w:rsidR="006F41AB" w:rsidRPr="005A4EEB">
        <w:rPr>
          <w:color w:val="0070C0"/>
        </w:rPr>
        <w:t>Der skal føres journal over uheld og driftsforstyrrelser samt over reparationsarbejder</w:t>
      </w:r>
      <w:r w:rsidR="007D63CA" w:rsidRPr="005A4EEB">
        <w:rPr>
          <w:color w:val="0070C0"/>
        </w:rPr>
        <w:t xml:space="preserve"> </w:t>
      </w:r>
      <w:r w:rsidR="006F41AB" w:rsidRPr="005A4EEB">
        <w:rPr>
          <w:color w:val="0070C0"/>
        </w:rPr>
        <w:t xml:space="preserve">og væsentlige aktiviteter, som kan have betydning </w:t>
      </w:r>
      <w:r w:rsidR="00B717B6">
        <w:rPr>
          <w:color w:val="0070C0"/>
        </w:rPr>
        <w:t xml:space="preserve">for </w:t>
      </w:r>
      <w:r w:rsidR="006F41AB" w:rsidRPr="005A4EEB">
        <w:rPr>
          <w:color w:val="0070C0"/>
        </w:rPr>
        <w:t xml:space="preserve">miljøet. </w:t>
      </w:r>
      <w:r w:rsidR="005C382E" w:rsidRPr="005A4EEB">
        <w:rPr>
          <w:color w:val="0070C0"/>
        </w:rPr>
        <w:t xml:space="preserve">Hvis der registreres </w:t>
      </w:r>
      <w:r w:rsidR="006C00A9" w:rsidRPr="005A4EEB">
        <w:rPr>
          <w:color w:val="0070C0"/>
        </w:rPr>
        <w:t xml:space="preserve">uheld eller driftsforstyrrelser skal der redegøres for </w:t>
      </w:r>
      <w:r w:rsidR="00110645" w:rsidRPr="005A4EEB">
        <w:rPr>
          <w:color w:val="0070C0"/>
        </w:rPr>
        <w:t>hvilke tiltag, der er truffet, for at for</w:t>
      </w:r>
      <w:r w:rsidR="00A012C9" w:rsidRPr="005A4EEB">
        <w:rPr>
          <w:color w:val="0070C0"/>
        </w:rPr>
        <w:t>hindre</w:t>
      </w:r>
      <w:r w:rsidR="00110645" w:rsidRPr="005A4EEB">
        <w:rPr>
          <w:color w:val="0070C0"/>
        </w:rPr>
        <w:t xml:space="preserve"> </w:t>
      </w:r>
      <w:r w:rsidR="0046193C" w:rsidRPr="005A4EEB">
        <w:rPr>
          <w:color w:val="0070C0"/>
        </w:rPr>
        <w:t>lignende hændelser fremadrettet.</w:t>
      </w:r>
      <w:r w:rsidR="009D7BA9" w:rsidRPr="005A4EEB">
        <w:rPr>
          <w:color w:val="0070C0"/>
        </w:rPr>
        <w:t xml:space="preserve"> </w:t>
      </w:r>
    </w:p>
    <w:p w14:paraId="4CC4DC77" w14:textId="7FD93E10" w:rsidR="00E144B9" w:rsidRDefault="00E144B9" w:rsidP="00E144B9">
      <w:pPr>
        <w:pStyle w:val="BodyMargin"/>
        <w:rPr>
          <w:noProof/>
        </w:rPr>
      </w:pPr>
      <w:bookmarkStart w:id="55" w:name="_Ref69215139"/>
      <w:r w:rsidRPr="00377B39">
        <w:rPr>
          <w:color w:val="0070C0"/>
        </w:rPr>
        <w:t>Vilkår</w:t>
      </w:r>
      <w:bookmarkEnd w:id="55"/>
      <w:r w:rsidR="005F5FFE">
        <w:rPr>
          <w:color w:val="0070C0"/>
        </w:rPr>
        <w:t xml:space="preserve"> 51</w:t>
      </w:r>
      <w:r>
        <w:rPr>
          <w:noProof/>
        </w:rPr>
        <w:tab/>
      </w:r>
      <w:r w:rsidR="001C0350" w:rsidRPr="00476185">
        <w:rPr>
          <w:noProof/>
          <w:color w:val="0070C0"/>
        </w:rPr>
        <w:t xml:space="preserve">For </w:t>
      </w:r>
      <w:r w:rsidR="00C43F6F" w:rsidRPr="00476185">
        <w:rPr>
          <w:noProof/>
          <w:color w:val="0070C0"/>
        </w:rPr>
        <w:t xml:space="preserve">vedligehold </w:t>
      </w:r>
      <w:r w:rsidR="001C0350" w:rsidRPr="00476185">
        <w:rPr>
          <w:noProof/>
          <w:color w:val="0070C0"/>
        </w:rPr>
        <w:t>skal der føres journal med angivelse af</w:t>
      </w:r>
      <w:r w:rsidR="006E0678" w:rsidRPr="00476185">
        <w:rPr>
          <w:noProof/>
          <w:color w:val="0070C0"/>
        </w:rPr>
        <w:t>:</w:t>
      </w:r>
    </w:p>
    <w:p w14:paraId="374A9A2C" w14:textId="6373100A" w:rsidR="001C0350" w:rsidRPr="00476185" w:rsidRDefault="00C34239" w:rsidP="00BA05BC">
      <w:pPr>
        <w:pStyle w:val="ListBulletNoSpace"/>
        <w:rPr>
          <w:color w:val="0070C0"/>
        </w:rPr>
      </w:pPr>
      <w:r w:rsidRPr="00476185">
        <w:rPr>
          <w:color w:val="0070C0"/>
        </w:rPr>
        <w:t>Resultatet af funktionsafprøvninger af overvågningssystem til dieseltanke</w:t>
      </w:r>
      <w:r w:rsidR="00444B08" w:rsidRPr="00476185">
        <w:rPr>
          <w:color w:val="0070C0"/>
        </w:rPr>
        <w:t>, jf.</w:t>
      </w:r>
      <w:r w:rsidR="00AF5118">
        <w:rPr>
          <w:color w:val="0070C0"/>
        </w:rPr>
        <w:t xml:space="preserve"> vilkår 3</w:t>
      </w:r>
      <w:r w:rsidR="00EA4B2A">
        <w:rPr>
          <w:color w:val="0070C0"/>
        </w:rPr>
        <w:t>8</w:t>
      </w:r>
      <w:r w:rsidRPr="00476185">
        <w:rPr>
          <w:color w:val="0070C0"/>
        </w:rPr>
        <w:t>.</w:t>
      </w:r>
    </w:p>
    <w:p w14:paraId="440954C3" w14:textId="77777777" w:rsidR="00C34239" w:rsidRPr="00476185" w:rsidRDefault="00C34239" w:rsidP="00BA05BC">
      <w:pPr>
        <w:pStyle w:val="ListBulletNoSpace"/>
        <w:rPr>
          <w:color w:val="0070C0"/>
        </w:rPr>
      </w:pPr>
      <w:r w:rsidRPr="00476185">
        <w:rPr>
          <w:color w:val="0070C0"/>
        </w:rPr>
        <w:t>Resultat af inspektioner og tæthedsprøvninger.</w:t>
      </w:r>
    </w:p>
    <w:p w14:paraId="3505A152" w14:textId="5ECCB940" w:rsidR="00C34239" w:rsidRPr="00476185" w:rsidRDefault="00E36495" w:rsidP="00BA05BC">
      <w:pPr>
        <w:pStyle w:val="ListBulletNoSpace"/>
        <w:rPr>
          <w:color w:val="0070C0"/>
        </w:rPr>
      </w:pPr>
      <w:r w:rsidRPr="00476185">
        <w:rPr>
          <w:color w:val="0070C0"/>
        </w:rPr>
        <w:t>Dato for visuel kontrol for utætheder, revnedannelser og vedligeholdelsesstand af tætte belægninger samt dato for udbedring</w:t>
      </w:r>
      <w:r w:rsidR="00D1215F" w:rsidRPr="00476185">
        <w:rPr>
          <w:color w:val="0070C0"/>
        </w:rPr>
        <w:t>er af revner eller andre skader</w:t>
      </w:r>
      <w:r w:rsidR="007D37FF" w:rsidRPr="00476185">
        <w:rPr>
          <w:color w:val="0070C0"/>
        </w:rPr>
        <w:t>, jf.</w:t>
      </w:r>
      <w:r w:rsidR="008C4F8E">
        <w:rPr>
          <w:color w:val="0070C0"/>
        </w:rPr>
        <w:t xml:space="preserve"> vilkår</w:t>
      </w:r>
      <w:r w:rsidR="00AF5118">
        <w:rPr>
          <w:color w:val="0070C0"/>
        </w:rPr>
        <w:t xml:space="preserve"> 3</w:t>
      </w:r>
      <w:r w:rsidR="00796B12">
        <w:rPr>
          <w:color w:val="0070C0"/>
        </w:rPr>
        <w:t>7</w:t>
      </w:r>
      <w:r w:rsidR="00D1215F" w:rsidRPr="00476185">
        <w:rPr>
          <w:color w:val="0070C0"/>
        </w:rPr>
        <w:t>.</w:t>
      </w:r>
    </w:p>
    <w:p w14:paraId="340A9085" w14:textId="23F02F6C" w:rsidR="00275D64" w:rsidRDefault="00AD2DF9" w:rsidP="002B2982">
      <w:pPr>
        <w:pStyle w:val="Opstilling-punkttegn"/>
      </w:pPr>
      <w:r w:rsidRPr="00476185">
        <w:rPr>
          <w:color w:val="0070C0"/>
        </w:rPr>
        <w:t>Resultat af i</w:t>
      </w:r>
      <w:r w:rsidR="00275D64" w:rsidRPr="00476185">
        <w:rPr>
          <w:color w:val="0070C0"/>
        </w:rPr>
        <w:t>nspektion, vedligeholdelse og rengøring af opsamlingsstederne eller befæstede områder</w:t>
      </w:r>
      <w:r w:rsidRPr="00476185">
        <w:rPr>
          <w:color w:val="0070C0"/>
        </w:rPr>
        <w:t>, jf.</w:t>
      </w:r>
      <w:r w:rsidR="008C4F8E">
        <w:rPr>
          <w:color w:val="0070C0"/>
        </w:rPr>
        <w:t xml:space="preserve"> vilkår 3</w:t>
      </w:r>
      <w:r w:rsidR="00041E04">
        <w:rPr>
          <w:color w:val="0070C0"/>
        </w:rPr>
        <w:t>7</w:t>
      </w:r>
      <w:r w:rsidR="003A28EA" w:rsidRPr="00476185">
        <w:rPr>
          <w:color w:val="0070C0"/>
        </w:rPr>
        <w:t>.</w:t>
      </w:r>
    </w:p>
    <w:p w14:paraId="14570DF8" w14:textId="02F9F5F3" w:rsidR="005B6782" w:rsidRPr="0040367F" w:rsidRDefault="005B6782" w:rsidP="005B6782">
      <w:pPr>
        <w:pStyle w:val="BodyMargin"/>
        <w:rPr>
          <w:color w:val="0070C0"/>
        </w:rPr>
      </w:pPr>
      <w:bookmarkStart w:id="56" w:name="_Ref71638579"/>
      <w:r w:rsidRPr="00377B39">
        <w:rPr>
          <w:color w:val="0070C0"/>
        </w:rPr>
        <w:t>Vilkår</w:t>
      </w:r>
      <w:bookmarkEnd w:id="56"/>
      <w:r w:rsidR="005F5FFE">
        <w:rPr>
          <w:color w:val="0070C0"/>
        </w:rPr>
        <w:t xml:space="preserve"> 52</w:t>
      </w:r>
      <w:r w:rsidRPr="008026C1">
        <w:tab/>
      </w:r>
      <w:r w:rsidRPr="0040367F">
        <w:rPr>
          <w:color w:val="0070C0"/>
        </w:rPr>
        <w:t xml:space="preserve">Der skal </w:t>
      </w:r>
      <w:r w:rsidR="00621F27" w:rsidRPr="0040367F">
        <w:rPr>
          <w:color w:val="0070C0"/>
        </w:rPr>
        <w:t xml:space="preserve">desuden </w:t>
      </w:r>
      <w:r w:rsidRPr="0040367F">
        <w:rPr>
          <w:color w:val="0070C0"/>
        </w:rPr>
        <w:t>føres journal over</w:t>
      </w:r>
      <w:r w:rsidR="00621F27" w:rsidRPr="0040367F">
        <w:rPr>
          <w:color w:val="0070C0"/>
        </w:rPr>
        <w:t>:</w:t>
      </w:r>
      <w:r w:rsidRPr="0040367F">
        <w:rPr>
          <w:color w:val="0070C0"/>
        </w:rPr>
        <w:t xml:space="preserve"> </w:t>
      </w:r>
    </w:p>
    <w:p w14:paraId="6ABF99CA" w14:textId="61C12D15" w:rsidR="005B6782" w:rsidRPr="0040367F" w:rsidRDefault="005B6782" w:rsidP="00BA05BC">
      <w:pPr>
        <w:pStyle w:val="ListBulletNoSpace"/>
        <w:rPr>
          <w:color w:val="0070C0"/>
        </w:rPr>
      </w:pPr>
      <w:r w:rsidRPr="0040367F">
        <w:rPr>
          <w:color w:val="0070C0"/>
        </w:rPr>
        <w:t>Resultater af ugentlig rundering, jf.</w:t>
      </w:r>
      <w:r w:rsidR="008C4F8E">
        <w:rPr>
          <w:color w:val="0070C0"/>
        </w:rPr>
        <w:t xml:space="preserve"> vilkår 3</w:t>
      </w:r>
      <w:r w:rsidR="00E8588E">
        <w:rPr>
          <w:color w:val="0070C0"/>
        </w:rPr>
        <w:t>1</w:t>
      </w:r>
      <w:r w:rsidRPr="0040367F">
        <w:rPr>
          <w:color w:val="0070C0"/>
        </w:rPr>
        <w:t xml:space="preserve">. </w:t>
      </w:r>
    </w:p>
    <w:p w14:paraId="537BCB26" w14:textId="2E6C46A1" w:rsidR="005B6782" w:rsidRPr="0040367F" w:rsidRDefault="005B6782" w:rsidP="00BA05BC">
      <w:pPr>
        <w:pStyle w:val="ListBulletNoSpace"/>
        <w:rPr>
          <w:color w:val="0070C0"/>
        </w:rPr>
      </w:pPr>
      <w:r w:rsidRPr="0040367F">
        <w:rPr>
          <w:color w:val="0070C0"/>
        </w:rPr>
        <w:t xml:space="preserve">Funktionstest af </w:t>
      </w:r>
      <w:r w:rsidR="00476185" w:rsidRPr="0040367F">
        <w:rPr>
          <w:color w:val="0070C0"/>
        </w:rPr>
        <w:t>diesel</w:t>
      </w:r>
      <w:r w:rsidRPr="0040367F">
        <w:rPr>
          <w:color w:val="0070C0"/>
        </w:rPr>
        <w:t>tanke, jf.</w:t>
      </w:r>
      <w:r w:rsidR="00142CF5">
        <w:rPr>
          <w:color w:val="0070C0"/>
        </w:rPr>
        <w:t xml:space="preserve"> vilkår 3</w:t>
      </w:r>
      <w:r w:rsidR="0021362B">
        <w:rPr>
          <w:color w:val="0070C0"/>
        </w:rPr>
        <w:t>8</w:t>
      </w:r>
      <w:r w:rsidRPr="0040367F">
        <w:rPr>
          <w:color w:val="0070C0"/>
        </w:rPr>
        <w:t>.</w:t>
      </w:r>
    </w:p>
    <w:p w14:paraId="4F2D58CE" w14:textId="1D94136B" w:rsidR="005B6782" w:rsidRPr="0040367F" w:rsidRDefault="005B6782" w:rsidP="00BA05BC">
      <w:pPr>
        <w:pStyle w:val="ListBulletNoSpace"/>
        <w:rPr>
          <w:color w:val="0070C0"/>
        </w:rPr>
      </w:pPr>
      <w:r w:rsidRPr="0040367F">
        <w:rPr>
          <w:color w:val="0070C0"/>
        </w:rPr>
        <w:t xml:space="preserve">Hvis der konstateres spild, herunder spild til </w:t>
      </w:r>
      <w:r w:rsidR="002467A3" w:rsidRPr="0040367F">
        <w:rPr>
          <w:color w:val="0070C0"/>
        </w:rPr>
        <w:t>beton</w:t>
      </w:r>
      <w:r w:rsidR="00F74C3E" w:rsidRPr="0040367F">
        <w:rPr>
          <w:color w:val="0070C0"/>
        </w:rPr>
        <w:t>bassiner</w:t>
      </w:r>
      <w:r w:rsidRPr="0040367F">
        <w:rPr>
          <w:color w:val="0070C0"/>
        </w:rPr>
        <w:t>, skal dette registreres, jf.</w:t>
      </w:r>
      <w:r w:rsidR="00142CF5">
        <w:rPr>
          <w:color w:val="0070C0"/>
        </w:rPr>
        <w:t xml:space="preserve"> vilkår 4</w:t>
      </w:r>
      <w:r w:rsidR="0021362B">
        <w:rPr>
          <w:color w:val="0070C0"/>
        </w:rPr>
        <w:t>8</w:t>
      </w:r>
      <w:r w:rsidR="00FD308D" w:rsidRPr="0040367F">
        <w:rPr>
          <w:color w:val="0070C0"/>
        </w:rPr>
        <w:t>.</w:t>
      </w:r>
    </w:p>
    <w:p w14:paraId="19B4B52C" w14:textId="3AF9053C" w:rsidR="005B6782" w:rsidRPr="0040367F" w:rsidRDefault="005B6782" w:rsidP="00BA05BC">
      <w:pPr>
        <w:pStyle w:val="ListBulletNoSpace"/>
        <w:rPr>
          <w:color w:val="0070C0"/>
        </w:rPr>
      </w:pPr>
      <w:r w:rsidRPr="0040367F">
        <w:rPr>
          <w:color w:val="0070C0"/>
        </w:rPr>
        <w:t>Tømningsfrekvenser og tømningsmængder fra olieudskillere. Hvis der er indhold af olie ved tømningen af en olieudskiller, skal fordelingen af vand- og oliefraktion angives</w:t>
      </w:r>
      <w:r w:rsidR="00621F27" w:rsidRPr="0040367F">
        <w:rPr>
          <w:color w:val="0070C0"/>
        </w:rPr>
        <w:t>, jf.</w:t>
      </w:r>
      <w:r w:rsidR="00AC3489">
        <w:rPr>
          <w:color w:val="0070C0"/>
        </w:rPr>
        <w:t xml:space="preserve"> vilkår 4</w:t>
      </w:r>
      <w:r w:rsidR="005B2588">
        <w:rPr>
          <w:color w:val="0070C0"/>
        </w:rPr>
        <w:t>1</w:t>
      </w:r>
      <w:r w:rsidRPr="0040367F">
        <w:rPr>
          <w:color w:val="0070C0"/>
        </w:rPr>
        <w:t>.</w:t>
      </w:r>
    </w:p>
    <w:p w14:paraId="449726C3" w14:textId="443A7DFF" w:rsidR="00CA7AEA" w:rsidRDefault="00CA7AEA" w:rsidP="00BA05BC">
      <w:pPr>
        <w:pStyle w:val="ListBulletNoSpace"/>
      </w:pPr>
      <w:r w:rsidRPr="0040367F">
        <w:rPr>
          <w:color w:val="0070C0"/>
        </w:rPr>
        <w:lastRenderedPageBreak/>
        <w:t>Resultat af moniteringsprøver fra grundvand og jord, jf.</w:t>
      </w:r>
      <w:r w:rsidR="00AC3489">
        <w:rPr>
          <w:color w:val="0070C0"/>
        </w:rPr>
        <w:t xml:space="preserve"> vilkår 4</w:t>
      </w:r>
      <w:r w:rsidR="004725DE">
        <w:rPr>
          <w:color w:val="0070C0"/>
        </w:rPr>
        <w:t>3</w:t>
      </w:r>
      <w:r w:rsidRPr="0040367F">
        <w:rPr>
          <w:color w:val="0070C0"/>
        </w:rPr>
        <w:t xml:space="preserve"> og</w:t>
      </w:r>
      <w:r w:rsidR="00AC3489">
        <w:rPr>
          <w:color w:val="0070C0"/>
        </w:rPr>
        <w:t xml:space="preserve"> vilkår 4</w:t>
      </w:r>
      <w:r w:rsidR="004725DE">
        <w:rPr>
          <w:color w:val="0070C0"/>
        </w:rPr>
        <w:t>4</w:t>
      </w:r>
      <w:r w:rsidR="00142CF5">
        <w:rPr>
          <w:color w:val="0070C0"/>
        </w:rPr>
        <w:t>.</w:t>
      </w:r>
    </w:p>
    <w:p w14:paraId="75B6CF25" w14:textId="77777777" w:rsidR="00C41A0A" w:rsidRPr="0040367F" w:rsidRDefault="00C41A0A" w:rsidP="00D20B01">
      <w:pPr>
        <w:pStyle w:val="Overskrift4"/>
        <w:rPr>
          <w:color w:val="0070C0"/>
        </w:rPr>
      </w:pPr>
      <w:r w:rsidRPr="0040367F">
        <w:rPr>
          <w:color w:val="0070C0"/>
        </w:rPr>
        <w:t>Forbrug af råvarer og hjælpestoffer</w:t>
      </w:r>
    </w:p>
    <w:p w14:paraId="0135A326" w14:textId="59993B78" w:rsidR="002F0C5A" w:rsidRPr="0040367F" w:rsidRDefault="002F0C5A" w:rsidP="002F0C5A">
      <w:pPr>
        <w:pStyle w:val="BodyMargin"/>
        <w:rPr>
          <w:color w:val="0070C0"/>
        </w:rPr>
      </w:pPr>
      <w:bookmarkStart w:id="57" w:name="_Ref68877592"/>
      <w:r w:rsidRPr="0040367F">
        <w:rPr>
          <w:color w:val="0070C0"/>
        </w:rPr>
        <w:t>Vilkår</w:t>
      </w:r>
      <w:bookmarkEnd w:id="57"/>
      <w:r w:rsidR="005F5FFE">
        <w:rPr>
          <w:color w:val="0070C0"/>
        </w:rPr>
        <w:t xml:space="preserve"> 53</w:t>
      </w:r>
      <w:r w:rsidRPr="0040367F">
        <w:rPr>
          <w:color w:val="0070C0"/>
        </w:rPr>
        <w:tab/>
      </w:r>
      <w:r w:rsidR="004444CB" w:rsidRPr="0040367F">
        <w:rPr>
          <w:color w:val="0070C0"/>
        </w:rPr>
        <w:t xml:space="preserve">For hver generator skal der </w:t>
      </w:r>
      <w:r w:rsidRPr="0040367F">
        <w:rPr>
          <w:color w:val="0070C0"/>
        </w:rPr>
        <w:t>føres journal over</w:t>
      </w:r>
      <w:r w:rsidR="006E0678" w:rsidRPr="0040367F">
        <w:rPr>
          <w:color w:val="0070C0"/>
        </w:rPr>
        <w:t>:</w:t>
      </w:r>
    </w:p>
    <w:p w14:paraId="01C0A114" w14:textId="77777777" w:rsidR="00835DAF" w:rsidRPr="0040367F" w:rsidRDefault="00835DAF" w:rsidP="00BA05BC">
      <w:pPr>
        <w:pStyle w:val="ListBulletNoSpace"/>
        <w:rPr>
          <w:color w:val="0070C0"/>
        </w:rPr>
      </w:pPr>
      <w:r w:rsidRPr="0040367F">
        <w:rPr>
          <w:color w:val="0070C0"/>
        </w:rPr>
        <w:t xml:space="preserve">Generatorens </w:t>
      </w:r>
      <w:r w:rsidR="00B40A0D" w:rsidRPr="0040367F">
        <w:rPr>
          <w:color w:val="0070C0"/>
        </w:rPr>
        <w:t>unikke nummer/ID.</w:t>
      </w:r>
    </w:p>
    <w:p w14:paraId="55F03F8D" w14:textId="77777777" w:rsidR="002F0C5A" w:rsidRPr="0040367F" w:rsidRDefault="002F0C5A" w:rsidP="00BA05BC">
      <w:pPr>
        <w:pStyle w:val="ListBulletNoSpace"/>
        <w:rPr>
          <w:color w:val="0070C0"/>
        </w:rPr>
      </w:pPr>
      <w:r w:rsidRPr="0040367F">
        <w:rPr>
          <w:color w:val="0070C0"/>
        </w:rPr>
        <w:t>Forbrug af olie.</w:t>
      </w:r>
    </w:p>
    <w:p w14:paraId="7CC2EDE7" w14:textId="77777777" w:rsidR="002F0C5A" w:rsidRPr="0040367F" w:rsidRDefault="002F0C5A" w:rsidP="00BA05BC">
      <w:pPr>
        <w:pStyle w:val="ListBulletNoSpace"/>
        <w:rPr>
          <w:color w:val="0070C0"/>
        </w:rPr>
      </w:pPr>
      <w:r w:rsidRPr="0040367F">
        <w:rPr>
          <w:color w:val="0070C0"/>
        </w:rPr>
        <w:t>Forbrug af mængde af brændsel samt brændslets svovlindhold.</w:t>
      </w:r>
    </w:p>
    <w:p w14:paraId="5D2DBB2A" w14:textId="77777777" w:rsidR="002F0C5A" w:rsidRPr="0040367F" w:rsidRDefault="002F0C5A" w:rsidP="00BA05BC">
      <w:pPr>
        <w:pStyle w:val="ListBulletNoSpace"/>
        <w:rPr>
          <w:color w:val="0070C0"/>
        </w:rPr>
      </w:pPr>
      <w:r w:rsidRPr="0040367F">
        <w:rPr>
          <w:color w:val="0070C0"/>
        </w:rPr>
        <w:t>Resultat af CO-overvågningen.</w:t>
      </w:r>
    </w:p>
    <w:p w14:paraId="3E722B06" w14:textId="77777777" w:rsidR="002F0C5A" w:rsidRPr="0040367F" w:rsidRDefault="00985B80" w:rsidP="00BA05BC">
      <w:pPr>
        <w:pStyle w:val="ListBulletNoSpace"/>
        <w:rPr>
          <w:color w:val="0070C0"/>
        </w:rPr>
      </w:pPr>
      <w:r w:rsidRPr="0040367F">
        <w:rPr>
          <w:color w:val="0070C0"/>
        </w:rPr>
        <w:t>Løbende d</w:t>
      </w:r>
      <w:r w:rsidR="002F0C5A" w:rsidRPr="0040367F">
        <w:rPr>
          <w:color w:val="0070C0"/>
        </w:rPr>
        <w:t xml:space="preserve">riftstimer. Det skal fremgå om der er tale om drift som følge af test- og vedligeholdelsesaktiviteter eller drift som nødstrømsanlæg. </w:t>
      </w:r>
    </w:p>
    <w:p w14:paraId="3CE96D2E" w14:textId="77777777" w:rsidR="002F0C5A" w:rsidRPr="0040367F" w:rsidRDefault="002F0C5A" w:rsidP="00BA05BC">
      <w:pPr>
        <w:pStyle w:val="ListBulletNoSpace"/>
        <w:rPr>
          <w:color w:val="0070C0"/>
        </w:rPr>
      </w:pPr>
      <w:r w:rsidRPr="0040367F">
        <w:rPr>
          <w:color w:val="0070C0"/>
        </w:rPr>
        <w:t xml:space="preserve">Driftstimer opgjort som et </w:t>
      </w:r>
      <w:r w:rsidR="00C640C8" w:rsidRPr="0040367F">
        <w:rPr>
          <w:color w:val="0070C0"/>
        </w:rPr>
        <w:t xml:space="preserve">løbende </w:t>
      </w:r>
      <w:r w:rsidRPr="0040367F">
        <w:rPr>
          <w:color w:val="0070C0"/>
        </w:rPr>
        <w:t xml:space="preserve">gennemsnit </w:t>
      </w:r>
      <w:r w:rsidR="00D65704" w:rsidRPr="0040367F">
        <w:rPr>
          <w:color w:val="0070C0"/>
        </w:rPr>
        <w:t xml:space="preserve">over tre </w:t>
      </w:r>
      <w:r w:rsidR="00F31B32" w:rsidRPr="0040367F">
        <w:rPr>
          <w:color w:val="0070C0"/>
        </w:rPr>
        <w:t xml:space="preserve">sammenhængende </w:t>
      </w:r>
      <w:r w:rsidR="00D65704" w:rsidRPr="0040367F">
        <w:rPr>
          <w:color w:val="0070C0"/>
        </w:rPr>
        <w:t>kalenderår.</w:t>
      </w:r>
      <w:r w:rsidR="00F94827" w:rsidRPr="0040367F">
        <w:rPr>
          <w:color w:val="0070C0"/>
        </w:rPr>
        <w:t xml:space="preserve"> I driftstimerne indgår summen af </w:t>
      </w:r>
      <w:r w:rsidR="00BA575D" w:rsidRPr="0040367F">
        <w:rPr>
          <w:color w:val="0070C0"/>
        </w:rPr>
        <w:t xml:space="preserve">timer fra </w:t>
      </w:r>
      <w:r w:rsidR="00F94827" w:rsidRPr="0040367F">
        <w:rPr>
          <w:color w:val="0070C0"/>
        </w:rPr>
        <w:t xml:space="preserve">drift som følge af test- og vedligeholdelsesaktiviteter </w:t>
      </w:r>
      <w:r w:rsidR="00BA575D" w:rsidRPr="0040367F">
        <w:rPr>
          <w:color w:val="0070C0"/>
        </w:rPr>
        <w:t xml:space="preserve">og </w:t>
      </w:r>
      <w:r w:rsidR="00F94827" w:rsidRPr="0040367F">
        <w:rPr>
          <w:color w:val="0070C0"/>
        </w:rPr>
        <w:t>drift som nødstrømsanlæg.</w:t>
      </w:r>
    </w:p>
    <w:p w14:paraId="620E5C0B" w14:textId="77777777" w:rsidR="00DE5B1F" w:rsidRPr="0040367F" w:rsidRDefault="00DE5B1F" w:rsidP="00DE5B1F">
      <w:pPr>
        <w:pStyle w:val="ListBulletNoSpace"/>
        <w:rPr>
          <w:color w:val="0070C0"/>
        </w:rPr>
      </w:pPr>
      <w:r w:rsidRPr="0040367F">
        <w:rPr>
          <w:color w:val="0070C0"/>
        </w:rPr>
        <w:t xml:space="preserve">Antal opstarter, dels som følge af nøddrift, dels som følge af test- og vedligeholdelsesaktiviteter. </w:t>
      </w:r>
      <w:r w:rsidR="0079203A" w:rsidRPr="0040367F">
        <w:rPr>
          <w:color w:val="0070C0"/>
        </w:rPr>
        <w:t xml:space="preserve">Varighed af opstart- og nedlukningsperioder skal registreres. </w:t>
      </w:r>
    </w:p>
    <w:p w14:paraId="5BEE0622" w14:textId="77777777" w:rsidR="00C0073E" w:rsidRDefault="00DE5B1F" w:rsidP="00C0073E">
      <w:pPr>
        <w:pStyle w:val="Opstilling-punkttegn"/>
      </w:pPr>
      <w:r w:rsidRPr="0040367F">
        <w:rPr>
          <w:color w:val="0070C0"/>
        </w:rPr>
        <w:t>For nøddrift</w:t>
      </w:r>
      <w:r w:rsidR="0072594F" w:rsidRPr="0040367F">
        <w:rPr>
          <w:color w:val="0070C0"/>
        </w:rPr>
        <w:t>: H</w:t>
      </w:r>
      <w:r w:rsidRPr="0040367F">
        <w:rPr>
          <w:color w:val="0070C0"/>
        </w:rPr>
        <w:t>vor lang tid og med hvilken belastning generatoren har kørt.</w:t>
      </w:r>
    </w:p>
    <w:p w14:paraId="556E3505" w14:textId="77777777" w:rsidR="00224517" w:rsidRPr="0040367F" w:rsidRDefault="00224517" w:rsidP="00D20B01">
      <w:pPr>
        <w:pStyle w:val="Overskrift4"/>
        <w:rPr>
          <w:color w:val="0070C0"/>
        </w:rPr>
      </w:pPr>
      <w:r w:rsidRPr="0040367F">
        <w:rPr>
          <w:color w:val="0070C0"/>
        </w:rPr>
        <w:t>Opbevaring af journaler</w:t>
      </w:r>
    </w:p>
    <w:p w14:paraId="7FF4E584" w14:textId="3F31BE34" w:rsidR="00211E22" w:rsidRPr="0040367F" w:rsidRDefault="00C85C9D" w:rsidP="00492D08">
      <w:pPr>
        <w:pStyle w:val="BodyMargin"/>
        <w:rPr>
          <w:color w:val="0070C0"/>
        </w:rPr>
      </w:pPr>
      <w:bookmarkStart w:id="58" w:name="_Ref69215470"/>
      <w:r w:rsidRPr="0040367F">
        <w:rPr>
          <w:color w:val="0070C0"/>
        </w:rPr>
        <w:t>Vilkår</w:t>
      </w:r>
      <w:bookmarkEnd w:id="58"/>
      <w:r w:rsidR="005F5FFE">
        <w:rPr>
          <w:color w:val="0070C0"/>
        </w:rPr>
        <w:t xml:space="preserve"> 5</w:t>
      </w:r>
      <w:r w:rsidR="005352FC">
        <w:rPr>
          <w:color w:val="0070C0"/>
        </w:rPr>
        <w:t>4</w:t>
      </w:r>
      <w:r w:rsidR="00211E22" w:rsidRPr="0040367F">
        <w:rPr>
          <w:color w:val="0070C0"/>
        </w:rPr>
        <w:tab/>
        <w:t>Journalerne skal være tilgængelige for og på forlangende indberettes til tilsynsmyndigheden.</w:t>
      </w:r>
    </w:p>
    <w:p w14:paraId="7115FDF3" w14:textId="77777777" w:rsidR="00224517" w:rsidRPr="0040367F" w:rsidRDefault="00211E22" w:rsidP="00211E22">
      <w:pPr>
        <w:pStyle w:val="Brdtekst"/>
        <w:rPr>
          <w:color w:val="0070C0"/>
        </w:rPr>
      </w:pPr>
      <w:r w:rsidRPr="0040367F">
        <w:rPr>
          <w:color w:val="0070C0"/>
        </w:rPr>
        <w:t xml:space="preserve">Journalerne skal opbevares på virksomheden i mindst </w:t>
      </w:r>
      <w:r w:rsidR="000D461E" w:rsidRPr="0040367F">
        <w:rPr>
          <w:color w:val="0070C0"/>
        </w:rPr>
        <w:t>5</w:t>
      </w:r>
      <w:r w:rsidRPr="0040367F">
        <w:rPr>
          <w:color w:val="0070C0"/>
        </w:rPr>
        <w:t xml:space="preserve"> år</w:t>
      </w:r>
      <w:r w:rsidR="000D461E" w:rsidRPr="0040367F">
        <w:rPr>
          <w:color w:val="0070C0"/>
        </w:rPr>
        <w:t>.</w:t>
      </w:r>
    </w:p>
    <w:p w14:paraId="73BC3D00" w14:textId="77777777" w:rsidR="00211E22" w:rsidRPr="0040367F" w:rsidRDefault="00211E22" w:rsidP="00D20B01">
      <w:pPr>
        <w:pStyle w:val="Overskrift4"/>
        <w:rPr>
          <w:color w:val="0070C0"/>
        </w:rPr>
      </w:pPr>
      <w:r w:rsidRPr="0040367F">
        <w:rPr>
          <w:color w:val="0070C0"/>
        </w:rPr>
        <w:t>Årsindberetning</w:t>
      </w:r>
    </w:p>
    <w:p w14:paraId="177D0E3B" w14:textId="0722A352" w:rsidR="00823AF3" w:rsidRPr="0040367F" w:rsidRDefault="008062A1" w:rsidP="008E3314">
      <w:pPr>
        <w:pStyle w:val="BodyMargin"/>
        <w:rPr>
          <w:color w:val="0070C0"/>
        </w:rPr>
      </w:pPr>
      <w:bookmarkStart w:id="59" w:name="_Ref69139840"/>
      <w:r w:rsidRPr="0040367F">
        <w:rPr>
          <w:color w:val="0070C0"/>
        </w:rPr>
        <w:t>Vilkår</w:t>
      </w:r>
      <w:bookmarkEnd w:id="59"/>
      <w:r w:rsidR="005F5FFE">
        <w:rPr>
          <w:color w:val="0070C0"/>
        </w:rPr>
        <w:t xml:space="preserve"> 5</w:t>
      </w:r>
      <w:r w:rsidR="005352FC">
        <w:rPr>
          <w:color w:val="0070C0"/>
        </w:rPr>
        <w:t>5</w:t>
      </w:r>
      <w:r w:rsidR="00823AF3" w:rsidRPr="0040367F">
        <w:rPr>
          <w:color w:val="0070C0"/>
        </w:rPr>
        <w:tab/>
        <w:t>Én gang om året skal virksomheden sende en opgørelse til tilsynsmyndigheden med følgende oplysninger</w:t>
      </w:r>
      <w:r w:rsidR="00936882" w:rsidRPr="0040367F">
        <w:rPr>
          <w:color w:val="0070C0"/>
        </w:rPr>
        <w:t xml:space="preserve"> for kalenderåret</w:t>
      </w:r>
      <w:r w:rsidR="00823AF3" w:rsidRPr="0040367F">
        <w:rPr>
          <w:color w:val="0070C0"/>
        </w:rPr>
        <w:t>:</w:t>
      </w:r>
    </w:p>
    <w:p w14:paraId="3397B032" w14:textId="77777777" w:rsidR="00936882" w:rsidRPr="00936882" w:rsidRDefault="00936882" w:rsidP="00FF4A55">
      <w:pPr>
        <w:pStyle w:val="Brdtekst"/>
        <w:spacing w:after="0"/>
      </w:pPr>
      <w:r w:rsidRPr="0040367F">
        <w:rPr>
          <w:color w:val="0070C0"/>
        </w:rPr>
        <w:t>For hver generator:</w:t>
      </w:r>
    </w:p>
    <w:p w14:paraId="5D4F41EF" w14:textId="77777777" w:rsidR="00823AF3" w:rsidRPr="00C15A4C" w:rsidRDefault="00A948C3" w:rsidP="00BA05BC">
      <w:pPr>
        <w:pStyle w:val="ListBulletNoSpace"/>
        <w:rPr>
          <w:color w:val="0070C0"/>
        </w:rPr>
      </w:pPr>
      <w:r w:rsidRPr="00C15A4C">
        <w:rPr>
          <w:color w:val="0070C0"/>
        </w:rPr>
        <w:t>Liste over samlet driftstid</w:t>
      </w:r>
      <w:r w:rsidR="006356C3" w:rsidRPr="00C15A4C">
        <w:rPr>
          <w:color w:val="0070C0"/>
        </w:rPr>
        <w:t xml:space="preserve">. </w:t>
      </w:r>
      <w:r w:rsidR="00B91466" w:rsidRPr="00C15A4C">
        <w:rPr>
          <w:color w:val="0070C0"/>
        </w:rPr>
        <w:t>Driftstiden skal opdeles dels på drift som nødstrømsanlæg dels på drift for test- og vedligeholdelsesaktiviteter.</w:t>
      </w:r>
    </w:p>
    <w:p w14:paraId="44A14A83" w14:textId="5782492A" w:rsidR="00BE103F" w:rsidRPr="00C15A4C" w:rsidRDefault="00625727" w:rsidP="00BA05BC">
      <w:pPr>
        <w:pStyle w:val="ListBulletNoSpace"/>
        <w:rPr>
          <w:color w:val="0070C0"/>
        </w:rPr>
      </w:pPr>
      <w:r w:rsidRPr="00C15A4C">
        <w:rPr>
          <w:color w:val="0070C0"/>
        </w:rPr>
        <w:t xml:space="preserve">Driftstimer opgjort som et </w:t>
      </w:r>
      <w:r w:rsidR="00C640C8" w:rsidRPr="00C15A4C">
        <w:rPr>
          <w:color w:val="0070C0"/>
        </w:rPr>
        <w:t xml:space="preserve">løbende </w:t>
      </w:r>
      <w:r w:rsidRPr="00C15A4C">
        <w:rPr>
          <w:color w:val="0070C0"/>
        </w:rPr>
        <w:t xml:space="preserve">gennemsnit over tre </w:t>
      </w:r>
      <w:r w:rsidR="000A27E5" w:rsidRPr="00C15A4C">
        <w:rPr>
          <w:color w:val="0070C0"/>
        </w:rPr>
        <w:t xml:space="preserve">sammenhængende </w:t>
      </w:r>
      <w:r w:rsidRPr="00C15A4C">
        <w:rPr>
          <w:color w:val="0070C0"/>
        </w:rPr>
        <w:t>kalenderår</w:t>
      </w:r>
      <w:r w:rsidR="00BA6BA5" w:rsidRPr="00C15A4C">
        <w:rPr>
          <w:color w:val="0070C0"/>
        </w:rPr>
        <w:t>, jf.</w:t>
      </w:r>
      <w:r w:rsidR="00AC3489">
        <w:rPr>
          <w:color w:val="0070C0"/>
        </w:rPr>
        <w:t xml:space="preserve"> vilkår 9</w:t>
      </w:r>
      <w:r w:rsidRPr="00C15A4C">
        <w:rPr>
          <w:color w:val="0070C0"/>
        </w:rPr>
        <w:t>.</w:t>
      </w:r>
    </w:p>
    <w:p w14:paraId="7AB45183" w14:textId="2DF687F0" w:rsidR="00B01885" w:rsidRPr="00C15A4C" w:rsidRDefault="00B01885" w:rsidP="00EA7045">
      <w:pPr>
        <w:pStyle w:val="Opstilling-punkttegn"/>
        <w:spacing w:after="0"/>
        <w:rPr>
          <w:color w:val="0070C0"/>
        </w:rPr>
      </w:pPr>
      <w:r w:rsidRPr="00C15A4C">
        <w:rPr>
          <w:color w:val="0070C0"/>
        </w:rPr>
        <w:t>Resultat af CO præstationskontrol</w:t>
      </w:r>
      <w:r w:rsidR="00BA6BA5" w:rsidRPr="00C15A4C">
        <w:rPr>
          <w:color w:val="0070C0"/>
        </w:rPr>
        <w:t>, jf.</w:t>
      </w:r>
      <w:r w:rsidR="00AC3489">
        <w:rPr>
          <w:color w:val="0070C0"/>
        </w:rPr>
        <w:t xml:space="preserve"> vilkår 17</w:t>
      </w:r>
      <w:r w:rsidR="00370BED" w:rsidRPr="00C15A4C">
        <w:rPr>
          <w:color w:val="0070C0"/>
        </w:rPr>
        <w:t>.</w:t>
      </w:r>
    </w:p>
    <w:p w14:paraId="00BBB8D7" w14:textId="77777777" w:rsidR="00C15A4C" w:rsidRPr="00C15A4C" w:rsidRDefault="000977E3" w:rsidP="00C15A4C">
      <w:pPr>
        <w:pStyle w:val="Opstilling-punkttegn"/>
        <w:spacing w:after="0"/>
        <w:rPr>
          <w:color w:val="0070C0"/>
        </w:rPr>
      </w:pPr>
      <w:r w:rsidRPr="00C15A4C">
        <w:rPr>
          <w:color w:val="0070C0"/>
        </w:rPr>
        <w:t>Forbruget af diesel</w:t>
      </w:r>
      <w:r w:rsidR="00C15A4C" w:rsidRPr="00C15A4C">
        <w:rPr>
          <w:color w:val="0070C0"/>
        </w:rPr>
        <w:t>.</w:t>
      </w:r>
    </w:p>
    <w:p w14:paraId="53C667CF" w14:textId="4BD4EB55" w:rsidR="00216116" w:rsidRPr="00C15A4C" w:rsidRDefault="00216116" w:rsidP="00D225DF">
      <w:pPr>
        <w:pStyle w:val="Opstilling-punkttegn"/>
        <w:rPr>
          <w:color w:val="0070C0"/>
        </w:rPr>
      </w:pPr>
      <w:r w:rsidRPr="00C15A4C">
        <w:rPr>
          <w:color w:val="0070C0"/>
        </w:rPr>
        <w:t>Resultat af moniteringsprøver fra grundvand og jord, jf.</w:t>
      </w:r>
      <w:r w:rsidR="00811F6F">
        <w:rPr>
          <w:color w:val="0070C0"/>
        </w:rPr>
        <w:t xml:space="preserve"> Vilkår 4</w:t>
      </w:r>
      <w:r w:rsidR="00863DB4">
        <w:rPr>
          <w:color w:val="0070C0"/>
        </w:rPr>
        <w:t>3</w:t>
      </w:r>
      <w:r w:rsidRPr="00C15A4C">
        <w:rPr>
          <w:color w:val="0070C0"/>
        </w:rPr>
        <w:t xml:space="preserve"> og</w:t>
      </w:r>
      <w:r w:rsidR="00AC3489">
        <w:rPr>
          <w:color w:val="0070C0"/>
        </w:rPr>
        <w:t xml:space="preserve"> vilkår 4</w:t>
      </w:r>
      <w:r w:rsidR="00863DB4">
        <w:rPr>
          <w:color w:val="0070C0"/>
        </w:rPr>
        <w:t>4</w:t>
      </w:r>
      <w:r w:rsidR="00601E47" w:rsidRPr="00C15A4C">
        <w:rPr>
          <w:color w:val="0070C0"/>
        </w:rPr>
        <w:t>.</w:t>
      </w:r>
    </w:p>
    <w:p w14:paraId="7D8956FF" w14:textId="77777777" w:rsidR="00823AF3" w:rsidRPr="00823AF3" w:rsidRDefault="003A50B9" w:rsidP="00823AF3">
      <w:pPr>
        <w:pStyle w:val="Brdtekst"/>
      </w:pPr>
      <w:r w:rsidRPr="00C15A4C">
        <w:rPr>
          <w:color w:val="0070C0"/>
        </w:rPr>
        <w:t xml:space="preserve">Årsopgørelsen </w:t>
      </w:r>
      <w:r w:rsidR="00823AF3" w:rsidRPr="00C15A4C">
        <w:rPr>
          <w:color w:val="0070C0"/>
        </w:rPr>
        <w:t xml:space="preserve">skal </w:t>
      </w:r>
      <w:r w:rsidR="00682FCD" w:rsidRPr="00C15A4C">
        <w:rPr>
          <w:color w:val="0070C0"/>
        </w:rPr>
        <w:t xml:space="preserve">sendes til </w:t>
      </w:r>
      <w:r w:rsidR="00823AF3" w:rsidRPr="00C15A4C">
        <w:rPr>
          <w:color w:val="0070C0"/>
        </w:rPr>
        <w:t xml:space="preserve">tilsynsmyndigheden </w:t>
      </w:r>
      <w:r w:rsidR="005875C7" w:rsidRPr="00C15A4C">
        <w:rPr>
          <w:color w:val="0070C0"/>
        </w:rPr>
        <w:t xml:space="preserve">senest den </w:t>
      </w:r>
      <w:r w:rsidR="009302B4" w:rsidRPr="00C15A4C">
        <w:rPr>
          <w:color w:val="0070C0"/>
        </w:rPr>
        <w:t>1. marts det efterfølgende kalenderår.</w:t>
      </w:r>
    </w:p>
    <w:p w14:paraId="18DB7CEF" w14:textId="77777777" w:rsidR="00455600" w:rsidRPr="00A75C8A" w:rsidRDefault="00455600" w:rsidP="005D5C8C">
      <w:pPr>
        <w:pStyle w:val="Overskrift3"/>
        <w:rPr>
          <w:color w:val="0070C0"/>
        </w:rPr>
      </w:pPr>
      <w:r w:rsidRPr="00A75C8A">
        <w:rPr>
          <w:color w:val="0070C0"/>
        </w:rPr>
        <w:t>Ophør</w:t>
      </w:r>
    </w:p>
    <w:p w14:paraId="37549FE3" w14:textId="61A57FC9" w:rsidR="00455600" w:rsidRDefault="00DD5D31" w:rsidP="00DD5D31">
      <w:pPr>
        <w:pStyle w:val="BodyMargin"/>
      </w:pPr>
      <w:bookmarkStart w:id="60" w:name="_Ref69734862"/>
      <w:r w:rsidRPr="00A75C8A">
        <w:rPr>
          <w:color w:val="0070C0"/>
        </w:rPr>
        <w:t>Vilkår</w:t>
      </w:r>
      <w:bookmarkEnd w:id="60"/>
      <w:r w:rsidR="005F5FFE">
        <w:rPr>
          <w:color w:val="0070C0"/>
        </w:rPr>
        <w:t xml:space="preserve"> 5</w:t>
      </w:r>
      <w:r w:rsidR="005352FC">
        <w:rPr>
          <w:color w:val="0070C0"/>
        </w:rPr>
        <w:t>6</w:t>
      </w:r>
      <w:r w:rsidRPr="00A75C8A">
        <w:rPr>
          <w:color w:val="0070C0"/>
        </w:rPr>
        <w:tab/>
      </w:r>
      <w:r w:rsidR="00AF0E62" w:rsidRPr="00A75C8A">
        <w:rPr>
          <w:color w:val="0070C0"/>
        </w:rPr>
        <w:t xml:space="preserve">Ved ophør af aktiviteter, der er omfattet af bilag 1 til godkendelsesbekendtgørelsen, skal virksomheden senest fire uger efter helt eller delvist driftsophør anmelde dette til tilsynsmyndigheden med et oplæg til vurderingen af jorden og grundvandets forureningstilstand som følge af de pågældende aktiviteter, jf. § </w:t>
      </w:r>
      <w:r w:rsidR="00AF0E62" w:rsidRPr="00A75C8A">
        <w:rPr>
          <w:color w:val="0070C0"/>
        </w:rPr>
        <w:lastRenderedPageBreak/>
        <w:t xml:space="preserve">38 k, stk. 1, i lov om forurenet jord. Vurderingen skal opfylde kravene i bilag 7 til godkendelsesbekendtgørelsen. </w:t>
      </w:r>
    </w:p>
    <w:p w14:paraId="448690BF" w14:textId="77777777" w:rsidR="00AF0E62" w:rsidRPr="001B50FD" w:rsidRDefault="000B44BD" w:rsidP="000B44BD">
      <w:pPr>
        <w:pStyle w:val="Overskrift1"/>
        <w:rPr>
          <w:color w:val="0070C0"/>
        </w:rPr>
      </w:pPr>
      <w:bookmarkStart w:id="61" w:name="_Toc182912265"/>
      <w:r w:rsidRPr="001B50FD">
        <w:rPr>
          <w:color w:val="0070C0"/>
        </w:rPr>
        <w:t>Vurdering og begrundelse</w:t>
      </w:r>
      <w:bookmarkEnd w:id="61"/>
    </w:p>
    <w:p w14:paraId="796BBB96" w14:textId="77777777" w:rsidR="00FF785D" w:rsidRPr="001B50FD" w:rsidRDefault="00FF785D" w:rsidP="00FF785D">
      <w:pPr>
        <w:pStyle w:val="Overskrift2"/>
        <w:rPr>
          <w:color w:val="0070C0"/>
        </w:rPr>
      </w:pPr>
      <w:bookmarkStart w:id="62" w:name="_Toc182912266"/>
      <w:r w:rsidRPr="001B50FD">
        <w:rPr>
          <w:color w:val="0070C0"/>
        </w:rPr>
        <w:t>Begrundelse for afgørelse</w:t>
      </w:r>
      <w:bookmarkEnd w:id="62"/>
    </w:p>
    <w:p w14:paraId="35085F48" w14:textId="77777777" w:rsidR="0073176E" w:rsidRPr="001B50FD" w:rsidRDefault="0073176E" w:rsidP="0073176E">
      <w:pPr>
        <w:pStyle w:val="Brdtekst"/>
        <w:rPr>
          <w:color w:val="0070C0"/>
        </w:rPr>
      </w:pPr>
      <w:r w:rsidRPr="001B50FD">
        <w:rPr>
          <w:color w:val="0070C0"/>
        </w:rPr>
        <w:t>BAT konklusioner for store fyringsanlæg (LCP) finder ikke anvendelse på nødstrømsanlægget, idet det enkelte fyringsanlæg (generator) har en indfyret termisk effekt mindre end 15 MW og de enkelte anlæg ikke er forbundet med en fælles skorsten.</w:t>
      </w:r>
    </w:p>
    <w:p w14:paraId="1D3C1551" w14:textId="77777777" w:rsidR="0073176E" w:rsidRPr="001B50FD" w:rsidRDefault="0073176E" w:rsidP="0073176E">
      <w:pPr>
        <w:pStyle w:val="Brdtekst"/>
        <w:rPr>
          <w:color w:val="0070C0"/>
        </w:rPr>
      </w:pPr>
      <w:r w:rsidRPr="001B50FD">
        <w:rPr>
          <w:color w:val="0070C0"/>
        </w:rPr>
        <w:t>Miljøkravene i bekendtgørelse om mellemstore fyringsanlæg (MCP) finder i princippet anvendelse på den enkelte generator, men da der er tale om et nødanlæg er emissionsgrænseværdierne for SO₂, NO</w:t>
      </w:r>
      <w:r w:rsidRPr="001B50FD">
        <w:rPr>
          <w:color w:val="0070C0"/>
          <w:vertAlign w:val="subscript"/>
        </w:rPr>
        <w:t>X</w:t>
      </w:r>
      <w:r w:rsidRPr="001B50FD">
        <w:rPr>
          <w:color w:val="0070C0"/>
        </w:rPr>
        <w:t>, støv og CO ikke gældende</w:t>
      </w:r>
      <w:r w:rsidR="00F72515" w:rsidRPr="001B50FD">
        <w:rPr>
          <w:color w:val="0070C0"/>
        </w:rPr>
        <w:t xml:space="preserve">, ligesom </w:t>
      </w:r>
      <w:r w:rsidRPr="001B50FD">
        <w:rPr>
          <w:color w:val="0070C0"/>
        </w:rPr>
        <w:t xml:space="preserve">reglerne for støj og luftemissioner ikke </w:t>
      </w:r>
      <w:r w:rsidR="003F423A" w:rsidRPr="001B50FD">
        <w:rPr>
          <w:color w:val="0070C0"/>
        </w:rPr>
        <w:t xml:space="preserve">er </w:t>
      </w:r>
      <w:r w:rsidRPr="001B50FD">
        <w:rPr>
          <w:color w:val="0070C0"/>
        </w:rPr>
        <w:t>gældende</w:t>
      </w:r>
      <w:r w:rsidR="003F423A" w:rsidRPr="001B50FD">
        <w:rPr>
          <w:color w:val="0070C0"/>
        </w:rPr>
        <w:t xml:space="preserve">. </w:t>
      </w:r>
    </w:p>
    <w:p w14:paraId="250A74D5" w14:textId="68776CDA" w:rsidR="0073176E" w:rsidRPr="001B50FD" w:rsidRDefault="003F423A" w:rsidP="0073176E">
      <w:pPr>
        <w:pStyle w:val="Brdtekst"/>
        <w:rPr>
          <w:color w:val="0070C0"/>
        </w:rPr>
      </w:pPr>
      <w:r w:rsidRPr="001B50FD">
        <w:rPr>
          <w:color w:val="0070C0"/>
        </w:rPr>
        <w:t xml:space="preserve">Ballerup Kommune har derfor </w:t>
      </w:r>
      <w:r w:rsidR="006634C9" w:rsidRPr="001B50FD">
        <w:rPr>
          <w:color w:val="0070C0"/>
        </w:rPr>
        <w:t xml:space="preserve">vurderet </w:t>
      </w:r>
      <w:r w:rsidR="0073176E" w:rsidRPr="001B50FD">
        <w:rPr>
          <w:color w:val="0070C0"/>
        </w:rPr>
        <w:t xml:space="preserve">BAT </w:t>
      </w:r>
      <w:r w:rsidR="006634C9" w:rsidRPr="001B50FD">
        <w:rPr>
          <w:color w:val="0070C0"/>
        </w:rPr>
        <w:t xml:space="preserve">for anlægget </w:t>
      </w:r>
      <w:r w:rsidR="0073176E" w:rsidRPr="001B50FD">
        <w:rPr>
          <w:color w:val="0070C0"/>
        </w:rPr>
        <w:t>i henhold til bilag 5 i godkendelsesbekendtgørelsen</w:t>
      </w:r>
      <w:r w:rsidRPr="001B50FD">
        <w:rPr>
          <w:color w:val="0070C0"/>
        </w:rPr>
        <w:t>, jf.</w:t>
      </w:r>
      <w:r w:rsidR="0073176E" w:rsidRPr="001B50FD">
        <w:rPr>
          <w:color w:val="0070C0"/>
        </w:rPr>
        <w:t xml:space="preserve"> § 24, stk</w:t>
      </w:r>
      <w:r w:rsidR="00B92069">
        <w:rPr>
          <w:color w:val="0070C0"/>
        </w:rPr>
        <w:t>.</w:t>
      </w:r>
      <w:r w:rsidR="0073176E" w:rsidRPr="001B50FD">
        <w:rPr>
          <w:color w:val="0070C0"/>
        </w:rPr>
        <w:t xml:space="preserve"> 3, og bekendtgørelse om mellemstore fyringsanlægs § 81, stk. 2. Der henvises til afsnit</w:t>
      </w:r>
      <w:r w:rsidR="00F8065C">
        <w:rPr>
          <w:color w:val="0070C0"/>
        </w:rPr>
        <w:t xml:space="preserve"> 4.2.2</w:t>
      </w:r>
      <w:r w:rsidR="0073176E" w:rsidRPr="001B50FD">
        <w:rPr>
          <w:color w:val="0070C0"/>
        </w:rPr>
        <w:t xml:space="preserve"> i underafsnittet "Luftforurening" samt "Indberetning/rapportering", hvor forholdet til BAT er vurderet. </w:t>
      </w:r>
      <w:r w:rsidR="00BB0280" w:rsidRPr="001B50FD">
        <w:rPr>
          <w:color w:val="0070C0"/>
        </w:rPr>
        <w:t xml:space="preserve">Der er stillet en række vilkår til virksomhedens drift med ophæng i BAT. </w:t>
      </w:r>
      <w:r w:rsidR="009C58D8" w:rsidRPr="001B50FD">
        <w:rPr>
          <w:color w:val="0070C0"/>
        </w:rPr>
        <w:t>Virksomheden har desuden</w:t>
      </w:r>
      <w:r w:rsidR="00605EF2" w:rsidRPr="001B50FD">
        <w:rPr>
          <w:color w:val="0070C0"/>
        </w:rPr>
        <w:t xml:space="preserve"> selv suppleret med en række tiltag, der vurderes at være BAT</w:t>
      </w:r>
      <w:r w:rsidR="00F565E7" w:rsidRPr="001B50FD">
        <w:rPr>
          <w:color w:val="0070C0"/>
        </w:rPr>
        <w:t>, og som er fastholdt i vilkår</w:t>
      </w:r>
      <w:r w:rsidR="00605EF2" w:rsidRPr="001B50FD">
        <w:rPr>
          <w:color w:val="0070C0"/>
        </w:rPr>
        <w:t>.</w:t>
      </w:r>
    </w:p>
    <w:p w14:paraId="1D30CFE5" w14:textId="77777777" w:rsidR="0073176E" w:rsidRPr="001B50FD" w:rsidRDefault="003B4D0B" w:rsidP="006F54A1">
      <w:pPr>
        <w:pStyle w:val="Brdtekst"/>
        <w:rPr>
          <w:color w:val="0070C0"/>
        </w:rPr>
      </w:pPr>
      <w:r w:rsidRPr="001B50FD">
        <w:rPr>
          <w:color w:val="0070C0"/>
        </w:rPr>
        <w:t>En række</w:t>
      </w:r>
      <w:r w:rsidR="00751663" w:rsidRPr="001B50FD">
        <w:rPr>
          <w:color w:val="0070C0"/>
        </w:rPr>
        <w:t xml:space="preserve"> krav til virksomhedens drift er direkte bindende i henhold til dels bekendtgørelse om mellemstore fyringsanlæg og olietankbekendtgørelsen. </w:t>
      </w:r>
    </w:p>
    <w:p w14:paraId="74A446BA" w14:textId="77777777" w:rsidR="009E7D59" w:rsidRPr="001B50FD" w:rsidRDefault="00F259A8" w:rsidP="006F54A1">
      <w:pPr>
        <w:pStyle w:val="Brdtekst"/>
        <w:rPr>
          <w:color w:val="0070C0"/>
        </w:rPr>
      </w:pPr>
      <w:r w:rsidRPr="001B50FD">
        <w:rPr>
          <w:color w:val="0070C0"/>
        </w:rPr>
        <w:t xml:space="preserve">Driften af anlægget er kompliceret af anlæggets natur som "nødstrømsanlæg" og hvornår anlægget som sådan kan siges at være i normal drift. </w:t>
      </w:r>
      <w:r w:rsidR="00490D76" w:rsidRPr="001B50FD">
        <w:rPr>
          <w:color w:val="0070C0"/>
        </w:rPr>
        <w:t xml:space="preserve">Det er vurderet, at </w:t>
      </w:r>
      <w:r w:rsidR="004343EC" w:rsidRPr="001B50FD">
        <w:rPr>
          <w:color w:val="0070C0"/>
        </w:rPr>
        <w:t xml:space="preserve">anlæggets normale drift i al væsentlighed sker, når </w:t>
      </w:r>
      <w:r w:rsidR="001450CC" w:rsidRPr="001B50FD">
        <w:rPr>
          <w:color w:val="0070C0"/>
        </w:rPr>
        <w:t xml:space="preserve">de enkelte nødstrømsanlæg </w:t>
      </w:r>
      <w:r w:rsidR="001450CC" w:rsidRPr="001B50FD">
        <w:rPr>
          <w:i/>
          <w:iCs/>
          <w:color w:val="0070C0"/>
        </w:rPr>
        <w:t>ikke</w:t>
      </w:r>
      <w:r w:rsidR="001450CC" w:rsidRPr="001B50FD">
        <w:rPr>
          <w:color w:val="0070C0"/>
        </w:rPr>
        <w:t xml:space="preserve"> er i drift, dvs. </w:t>
      </w:r>
      <w:r w:rsidR="005C18AD" w:rsidRPr="001B50FD">
        <w:rPr>
          <w:color w:val="0070C0"/>
        </w:rPr>
        <w:t xml:space="preserve">at </w:t>
      </w:r>
      <w:r w:rsidR="00C263C9" w:rsidRPr="001B50FD">
        <w:rPr>
          <w:color w:val="0070C0"/>
        </w:rPr>
        <w:t xml:space="preserve">de enkelte nødstrømsanlæg </w:t>
      </w:r>
      <w:r w:rsidR="005C18AD" w:rsidRPr="001B50FD">
        <w:rPr>
          <w:color w:val="0070C0"/>
        </w:rPr>
        <w:t xml:space="preserve">under disse forhold </w:t>
      </w:r>
      <w:r w:rsidR="001450CC" w:rsidRPr="001B50FD">
        <w:rPr>
          <w:color w:val="0070C0"/>
        </w:rPr>
        <w:t xml:space="preserve">kun </w:t>
      </w:r>
      <w:r w:rsidR="005C18AD" w:rsidRPr="001B50FD">
        <w:rPr>
          <w:color w:val="0070C0"/>
        </w:rPr>
        <w:t xml:space="preserve">er </w:t>
      </w:r>
      <w:r w:rsidR="001450CC" w:rsidRPr="001B50FD">
        <w:rPr>
          <w:color w:val="0070C0"/>
        </w:rPr>
        <w:t xml:space="preserve">i drift under løbende test- og vedligeholdelsesaktiviteter. </w:t>
      </w:r>
      <w:r w:rsidR="00144024" w:rsidRPr="001B50FD">
        <w:rPr>
          <w:color w:val="0070C0"/>
        </w:rPr>
        <w:t xml:space="preserve">Under disse forhold kan anlægget overholde </w:t>
      </w:r>
      <w:r w:rsidR="00ED0A2C" w:rsidRPr="001B50FD">
        <w:rPr>
          <w:color w:val="0070C0"/>
        </w:rPr>
        <w:t>alle væsentlige miljøemissioner, herunder de vejledende støjgrænser samt B-værdier.</w:t>
      </w:r>
    </w:p>
    <w:p w14:paraId="5D3A32CC" w14:textId="7B5465CD" w:rsidR="00144024" w:rsidRPr="001B50FD" w:rsidRDefault="00144024" w:rsidP="006F54A1">
      <w:pPr>
        <w:pStyle w:val="Brdtekst"/>
        <w:rPr>
          <w:color w:val="0070C0"/>
        </w:rPr>
      </w:pPr>
      <w:r w:rsidRPr="001B50FD">
        <w:rPr>
          <w:color w:val="0070C0"/>
        </w:rPr>
        <w:t>Som nødstrømsanlæg vil anlægget kun være i drift sjældent, da anlægget kun er beregnet til at køre ved udfald på den offentlige elforsyning. Længerevarende udfald er meget sjældne. På baggrund af historiske data for forsyningssikkerheden forventes længerevarende udfald kun at indtræffe ca. hvert 10. år eller mindre med en maksimal varighed på 8 timer.</w:t>
      </w:r>
      <w:r w:rsidR="00A301D3" w:rsidRPr="001B50FD">
        <w:rPr>
          <w:color w:val="0070C0"/>
        </w:rPr>
        <w:t xml:space="preserve"> Under disse </w:t>
      </w:r>
      <w:r w:rsidR="00F8065C" w:rsidRPr="001B50FD">
        <w:rPr>
          <w:color w:val="0070C0"/>
        </w:rPr>
        <w:t>driftbetingelser</w:t>
      </w:r>
      <w:r w:rsidR="00A301D3" w:rsidRPr="001B50FD">
        <w:rPr>
          <w:color w:val="0070C0"/>
        </w:rPr>
        <w:t xml:space="preserve"> er det vurderet, at </w:t>
      </w:r>
      <w:r w:rsidR="00AD3F0F" w:rsidRPr="001B50FD">
        <w:rPr>
          <w:color w:val="0070C0"/>
        </w:rPr>
        <w:t xml:space="preserve">vejledende støjgrænser og B-værdier ikke skal overholdes. </w:t>
      </w:r>
      <w:r w:rsidR="00B2774E" w:rsidRPr="001B50FD">
        <w:rPr>
          <w:color w:val="0070C0"/>
        </w:rPr>
        <w:t xml:space="preserve">For drift under udfald på den overordnede elforsyning </w:t>
      </w:r>
      <w:r w:rsidR="00230C20" w:rsidRPr="001B50FD">
        <w:rPr>
          <w:color w:val="0070C0"/>
        </w:rPr>
        <w:t xml:space="preserve">har </w:t>
      </w:r>
      <w:r w:rsidR="00FA0B5E" w:rsidRPr="001B50FD">
        <w:rPr>
          <w:color w:val="0070C0"/>
        </w:rPr>
        <w:t>Ballerup Kommune</w:t>
      </w:r>
      <w:r w:rsidR="00230C20" w:rsidRPr="001B50FD">
        <w:rPr>
          <w:color w:val="0070C0"/>
        </w:rPr>
        <w:t xml:space="preserve"> </w:t>
      </w:r>
      <w:r w:rsidR="00F50C25" w:rsidRPr="001B50FD">
        <w:rPr>
          <w:color w:val="0070C0"/>
        </w:rPr>
        <w:t xml:space="preserve">derfor </w:t>
      </w:r>
      <w:r w:rsidR="00230C20" w:rsidRPr="001B50FD">
        <w:rPr>
          <w:color w:val="0070C0"/>
        </w:rPr>
        <w:t xml:space="preserve">fastsat en række vilkår for drift, </w:t>
      </w:r>
      <w:r w:rsidR="00FA0B5E" w:rsidRPr="001B50FD">
        <w:rPr>
          <w:color w:val="0070C0"/>
        </w:rPr>
        <w:t xml:space="preserve">der sikrer, at emissionerne under nøddrift løbende overvåges, registreres og kontrolleres. Formålet er bl.a. at kunne vurdere emissionernes art, virkninger og omfang, samt at vurdere emissionernes samlede risiko for påvirkning af miljøet og begrænse dem til et minimum. </w:t>
      </w:r>
    </w:p>
    <w:p w14:paraId="1CBBA53C" w14:textId="77777777" w:rsidR="00A06320" w:rsidRPr="001B50FD" w:rsidRDefault="00C6125E" w:rsidP="006F54A1">
      <w:pPr>
        <w:pStyle w:val="Brdtekst"/>
        <w:rPr>
          <w:color w:val="0070C0"/>
        </w:rPr>
      </w:pPr>
      <w:r w:rsidRPr="001B50FD">
        <w:rPr>
          <w:color w:val="0070C0"/>
        </w:rPr>
        <w:lastRenderedPageBreak/>
        <w:t xml:space="preserve">Det er vurderet, at til- og frakørsel </w:t>
      </w:r>
      <w:r w:rsidR="005C3229" w:rsidRPr="001B50FD">
        <w:rPr>
          <w:color w:val="0070C0"/>
        </w:rPr>
        <w:t xml:space="preserve">til virksomheden vil kunne ske uden væsentlige miljøgener for de omkringboende, idet </w:t>
      </w:r>
      <w:r w:rsidR="00827B4C" w:rsidRPr="001B50FD">
        <w:rPr>
          <w:color w:val="0070C0"/>
        </w:rPr>
        <w:t>til- og frakørsel af råvarer (diesel) er begrænset til ca. 20 leverancer pr. år.</w:t>
      </w:r>
    </w:p>
    <w:p w14:paraId="65BEC291" w14:textId="404D6F38" w:rsidR="00976227" w:rsidRDefault="00511699" w:rsidP="002367E1">
      <w:pPr>
        <w:pStyle w:val="Brdtekst"/>
      </w:pPr>
      <w:r w:rsidRPr="001B50FD">
        <w:rPr>
          <w:color w:val="0070C0"/>
        </w:rPr>
        <w:t xml:space="preserve">Samlet set er det Ballerup Kommunes vurdering, at der med afgørelsens vilkår </w:t>
      </w:r>
      <w:r w:rsidR="00BC2562" w:rsidRPr="001B50FD">
        <w:rPr>
          <w:color w:val="0070C0"/>
        </w:rPr>
        <w:t xml:space="preserve">er truffet de </w:t>
      </w:r>
      <w:r w:rsidR="00F05D5A" w:rsidRPr="001B50FD">
        <w:rPr>
          <w:color w:val="0070C0"/>
        </w:rPr>
        <w:t>nødvendige</w:t>
      </w:r>
      <w:r w:rsidR="00BC2562" w:rsidRPr="001B50FD">
        <w:rPr>
          <w:color w:val="0070C0"/>
        </w:rPr>
        <w:t xml:space="preserve"> foranstaltninger til at forebygge og begrænse forureningen ved anvendelse af BAT. Desuden vurderes, at </w:t>
      </w:r>
      <w:r w:rsidR="003A5969" w:rsidRPr="001B50FD">
        <w:rPr>
          <w:color w:val="0070C0"/>
        </w:rPr>
        <w:t>virksomhedens drift i øvrigt kan ske uden at påføre omgivelserne forurening, som er uforenelig med hensynet til omgivelsernes sårbarhed og kvalitet.</w:t>
      </w:r>
    </w:p>
    <w:p w14:paraId="623B115C" w14:textId="77777777" w:rsidR="00976227" w:rsidRPr="001B50FD" w:rsidRDefault="00976227" w:rsidP="00976227">
      <w:pPr>
        <w:pStyle w:val="Overskrift2"/>
        <w:rPr>
          <w:color w:val="0070C0"/>
        </w:rPr>
      </w:pPr>
      <w:bookmarkStart w:id="63" w:name="_Toc182912267"/>
      <w:r w:rsidRPr="001B50FD">
        <w:rPr>
          <w:color w:val="0070C0"/>
        </w:rPr>
        <w:t>Vurdering</w:t>
      </w:r>
      <w:bookmarkEnd w:id="63"/>
    </w:p>
    <w:p w14:paraId="0F15EAB7" w14:textId="77777777" w:rsidR="00976227" w:rsidRPr="001B50FD" w:rsidRDefault="00976227" w:rsidP="00976227">
      <w:pPr>
        <w:pStyle w:val="Overskrift3"/>
        <w:rPr>
          <w:color w:val="0070C0"/>
        </w:rPr>
      </w:pPr>
      <w:r w:rsidRPr="001B50FD">
        <w:rPr>
          <w:color w:val="0070C0"/>
        </w:rPr>
        <w:t>Planforhold og beliggenhed</w:t>
      </w:r>
    </w:p>
    <w:p w14:paraId="2AFC605B" w14:textId="432F97D8" w:rsidR="00E62647" w:rsidRDefault="00E62647" w:rsidP="00E62647">
      <w:pPr>
        <w:pStyle w:val="Brdtekst"/>
      </w:pPr>
      <w:r w:rsidRPr="001B50FD">
        <w:rPr>
          <w:color w:val="0070C0"/>
        </w:rPr>
        <w:t>Området som helhed er omfattet af lokalplan 121, Erhvervsområd</w:t>
      </w:r>
      <w:r w:rsidR="00C03BA3">
        <w:rPr>
          <w:color w:val="0070C0"/>
        </w:rPr>
        <w:t>e omkring Mileparken, og er ud</w:t>
      </w:r>
      <w:r w:rsidRPr="001B50FD">
        <w:rPr>
          <w:color w:val="0070C0"/>
        </w:rPr>
        <w:t>lagt</w:t>
      </w:r>
      <w:r w:rsidRPr="001B50FD">
        <w:rPr>
          <w:color w:val="0070C0"/>
          <w:spacing w:val="-4"/>
        </w:rPr>
        <w:t xml:space="preserve"> </w:t>
      </w:r>
      <w:r w:rsidRPr="001B50FD">
        <w:rPr>
          <w:color w:val="0070C0"/>
        </w:rPr>
        <w:t>som</w:t>
      </w:r>
      <w:r w:rsidRPr="001B50FD">
        <w:rPr>
          <w:color w:val="0070C0"/>
          <w:spacing w:val="-3"/>
        </w:rPr>
        <w:t xml:space="preserve"> </w:t>
      </w:r>
      <w:r w:rsidRPr="001B50FD">
        <w:rPr>
          <w:color w:val="0070C0"/>
        </w:rPr>
        <w:t>erhvervsområde</w:t>
      </w:r>
      <w:r w:rsidRPr="001B50FD">
        <w:rPr>
          <w:color w:val="0070C0"/>
          <w:spacing w:val="-3"/>
        </w:rPr>
        <w:t xml:space="preserve"> </w:t>
      </w:r>
      <w:r w:rsidRPr="001B50FD">
        <w:rPr>
          <w:color w:val="0070C0"/>
        </w:rPr>
        <w:t>i</w:t>
      </w:r>
      <w:r w:rsidRPr="001B50FD">
        <w:rPr>
          <w:color w:val="0070C0"/>
          <w:spacing w:val="-2"/>
        </w:rPr>
        <w:t xml:space="preserve"> </w:t>
      </w:r>
      <w:r w:rsidRPr="001B50FD">
        <w:rPr>
          <w:color w:val="0070C0"/>
        </w:rPr>
        <w:t>Ballerup</w:t>
      </w:r>
      <w:r w:rsidRPr="001B50FD">
        <w:rPr>
          <w:color w:val="0070C0"/>
          <w:spacing w:val="-3"/>
        </w:rPr>
        <w:t xml:space="preserve"> </w:t>
      </w:r>
      <w:r w:rsidRPr="001B50FD">
        <w:rPr>
          <w:color w:val="0070C0"/>
        </w:rPr>
        <w:t>Kommuneplan</w:t>
      </w:r>
      <w:r w:rsidRPr="001B50FD">
        <w:rPr>
          <w:color w:val="0070C0"/>
          <w:spacing w:val="-6"/>
        </w:rPr>
        <w:t xml:space="preserve"> </w:t>
      </w:r>
      <w:r w:rsidRPr="001B50FD">
        <w:rPr>
          <w:color w:val="0070C0"/>
        </w:rPr>
        <w:t>2020,</w:t>
      </w:r>
      <w:r w:rsidRPr="001B50FD">
        <w:rPr>
          <w:color w:val="0070C0"/>
          <w:spacing w:val="-3"/>
        </w:rPr>
        <w:t xml:space="preserve"> </w:t>
      </w:r>
      <w:r w:rsidRPr="001B50FD">
        <w:rPr>
          <w:color w:val="0070C0"/>
        </w:rPr>
        <w:t>inden</w:t>
      </w:r>
      <w:r w:rsidR="00C03BA3">
        <w:rPr>
          <w:color w:val="0070C0"/>
        </w:rPr>
        <w:t xml:space="preserve"> </w:t>
      </w:r>
      <w:r w:rsidRPr="001B50FD">
        <w:rPr>
          <w:color w:val="0070C0"/>
        </w:rPr>
        <w:t>for</w:t>
      </w:r>
      <w:r w:rsidRPr="001B50FD">
        <w:rPr>
          <w:color w:val="0070C0"/>
          <w:spacing w:val="-4"/>
        </w:rPr>
        <w:t xml:space="preserve"> </w:t>
      </w:r>
      <w:r w:rsidRPr="001B50FD">
        <w:rPr>
          <w:color w:val="0070C0"/>
        </w:rPr>
        <w:t>rammeområde</w:t>
      </w:r>
      <w:r w:rsidRPr="001B50FD">
        <w:rPr>
          <w:color w:val="0070C0"/>
          <w:spacing w:val="-3"/>
        </w:rPr>
        <w:t xml:space="preserve"> </w:t>
      </w:r>
      <w:r w:rsidRPr="001B50FD">
        <w:rPr>
          <w:color w:val="0070C0"/>
        </w:rPr>
        <w:t>3.E4</w:t>
      </w:r>
      <w:r w:rsidRPr="001B50FD">
        <w:rPr>
          <w:color w:val="0070C0"/>
          <w:spacing w:val="-3"/>
        </w:rPr>
        <w:t xml:space="preserve"> </w:t>
      </w:r>
      <w:r w:rsidRPr="001B50FD">
        <w:rPr>
          <w:color w:val="0070C0"/>
        </w:rPr>
        <w:t>–</w:t>
      </w:r>
      <w:r w:rsidRPr="001B50FD">
        <w:rPr>
          <w:color w:val="0070C0"/>
          <w:spacing w:val="-4"/>
        </w:rPr>
        <w:t xml:space="preserve"> </w:t>
      </w:r>
      <w:r w:rsidRPr="001B50FD">
        <w:rPr>
          <w:color w:val="0070C0"/>
        </w:rPr>
        <w:t>Erhvervsområde syd for Mileparken, so</w:t>
      </w:r>
      <w:r w:rsidR="00AC26B7" w:rsidRPr="001B50FD">
        <w:rPr>
          <w:color w:val="0070C0"/>
        </w:rPr>
        <w:t>m</w:t>
      </w:r>
      <w:r w:rsidRPr="001B50FD">
        <w:rPr>
          <w:color w:val="0070C0"/>
        </w:rPr>
        <w:t xml:space="preserve"> fremgår af nedenstående illustration.</w:t>
      </w:r>
    </w:p>
    <w:p w14:paraId="46FD7F2C" w14:textId="13E1079F" w:rsidR="00E62647" w:rsidRPr="00745C6D" w:rsidRDefault="00E62647" w:rsidP="00E62647">
      <w:pPr>
        <w:pStyle w:val="Brdtekst"/>
        <w:jc w:val="both"/>
        <w:rPr>
          <w:color w:val="0070C0"/>
        </w:rPr>
      </w:pPr>
      <w:r w:rsidRPr="00377B39">
        <w:rPr>
          <w:noProof/>
          <w:color w:val="0070C0"/>
          <w:szCs w:val="18"/>
        </w:rPr>
        <w:lastRenderedPageBreak/>
        <mc:AlternateContent>
          <mc:Choice Requires="wpg">
            <w:drawing>
              <wp:anchor distT="0" distB="0" distL="0" distR="0" simplePos="0" relativeHeight="251660288" behindDoc="1" locked="0" layoutInCell="1" allowOverlap="1" wp14:anchorId="06048A90" wp14:editId="7744660A">
                <wp:simplePos x="0" y="0"/>
                <wp:positionH relativeFrom="page">
                  <wp:posOffset>1080135</wp:posOffset>
                </wp:positionH>
                <wp:positionV relativeFrom="paragraph">
                  <wp:posOffset>162606</wp:posOffset>
                </wp:positionV>
                <wp:extent cx="5940425" cy="5742940"/>
                <wp:effectExtent l="0" t="0" r="0" b="0"/>
                <wp:wrapTopAndBottom/>
                <wp:docPr id="388619997" name="Group 388619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5742940"/>
                          <a:chOff x="0" y="0"/>
                          <a:chExt cx="5940425" cy="5742940"/>
                        </a:xfrm>
                      </wpg:grpSpPr>
                      <pic:pic xmlns:pic="http://schemas.openxmlformats.org/drawingml/2006/picture">
                        <pic:nvPicPr>
                          <pic:cNvPr id="922587011" name="Image 10"/>
                          <pic:cNvPicPr/>
                        </pic:nvPicPr>
                        <pic:blipFill>
                          <a:blip r:embed="rId11" cstate="print"/>
                          <a:stretch>
                            <a:fillRect/>
                          </a:stretch>
                        </pic:blipFill>
                        <pic:spPr>
                          <a:xfrm>
                            <a:off x="3749675" y="0"/>
                            <a:ext cx="2184399" cy="2119883"/>
                          </a:xfrm>
                          <a:prstGeom prst="rect">
                            <a:avLst/>
                          </a:prstGeom>
                        </pic:spPr>
                      </pic:pic>
                      <pic:pic xmlns:pic="http://schemas.openxmlformats.org/drawingml/2006/picture">
                        <pic:nvPicPr>
                          <pic:cNvPr id="1809484963" name="Image 11" descr="Et billede, der indeholder Børnekunst, kort, kunst  Automatisk genereret beskrivelse"/>
                          <pic:cNvPicPr/>
                        </pic:nvPicPr>
                        <pic:blipFill>
                          <a:blip r:embed="rId12" cstate="print"/>
                          <a:stretch>
                            <a:fillRect/>
                          </a:stretch>
                        </pic:blipFill>
                        <pic:spPr>
                          <a:xfrm>
                            <a:off x="0" y="2292095"/>
                            <a:ext cx="5940424" cy="3450844"/>
                          </a:xfrm>
                          <a:prstGeom prst="rect">
                            <a:avLst/>
                          </a:prstGeom>
                        </pic:spPr>
                      </pic:pic>
                      <pic:pic xmlns:pic="http://schemas.openxmlformats.org/drawingml/2006/picture">
                        <pic:nvPicPr>
                          <pic:cNvPr id="1514611717" name="Image 12" descr="Et billede, der indeholder tekst, skærmbillede, Font/skrifttype, Farverigt  Automatisk genereret beskrivelse"/>
                          <pic:cNvPicPr/>
                        </pic:nvPicPr>
                        <pic:blipFill>
                          <a:blip r:embed="rId13" cstate="print"/>
                          <a:stretch>
                            <a:fillRect/>
                          </a:stretch>
                        </pic:blipFill>
                        <pic:spPr>
                          <a:xfrm>
                            <a:off x="94614" y="4519955"/>
                            <a:ext cx="1207135" cy="1104747"/>
                          </a:xfrm>
                          <a:prstGeom prst="rect">
                            <a:avLst/>
                          </a:prstGeom>
                        </pic:spPr>
                      </pic:pic>
                      <wps:wsp>
                        <wps:cNvPr id="1723648917" name="Graphic 13"/>
                        <wps:cNvSpPr/>
                        <wps:spPr>
                          <a:xfrm>
                            <a:off x="2987039" y="1412875"/>
                            <a:ext cx="1498600" cy="3600450"/>
                          </a:xfrm>
                          <a:custGeom>
                            <a:avLst/>
                            <a:gdLst/>
                            <a:ahLst/>
                            <a:cxnLst/>
                            <a:rect l="l" t="t" r="r" b="b"/>
                            <a:pathLst>
                              <a:path w="1498600" h="3600450">
                                <a:moveTo>
                                  <a:pt x="1404320" y="131587"/>
                                </a:moveTo>
                                <a:lnTo>
                                  <a:pt x="0" y="3581400"/>
                                </a:lnTo>
                                <a:lnTo>
                                  <a:pt x="46989" y="3600450"/>
                                </a:lnTo>
                                <a:lnTo>
                                  <a:pt x="1451316" y="150749"/>
                                </a:lnTo>
                                <a:lnTo>
                                  <a:pt x="1404320" y="131587"/>
                                </a:lnTo>
                                <a:close/>
                              </a:path>
                              <a:path w="1498600" h="3600450">
                                <a:moveTo>
                                  <a:pt x="1493584" y="108076"/>
                                </a:moveTo>
                                <a:lnTo>
                                  <a:pt x="1413890" y="108076"/>
                                </a:lnTo>
                                <a:lnTo>
                                  <a:pt x="1460880" y="127253"/>
                                </a:lnTo>
                                <a:lnTo>
                                  <a:pt x="1451316" y="150749"/>
                                </a:lnTo>
                                <a:lnTo>
                                  <a:pt x="1498346" y="169925"/>
                                </a:lnTo>
                                <a:lnTo>
                                  <a:pt x="1493584" y="108076"/>
                                </a:lnTo>
                                <a:close/>
                              </a:path>
                              <a:path w="1498600" h="3600450">
                                <a:moveTo>
                                  <a:pt x="1413890" y="108076"/>
                                </a:moveTo>
                                <a:lnTo>
                                  <a:pt x="1404320" y="131587"/>
                                </a:lnTo>
                                <a:lnTo>
                                  <a:pt x="1451316" y="150749"/>
                                </a:lnTo>
                                <a:lnTo>
                                  <a:pt x="1460880" y="127253"/>
                                </a:lnTo>
                                <a:lnTo>
                                  <a:pt x="1413890" y="108076"/>
                                </a:lnTo>
                                <a:close/>
                              </a:path>
                              <a:path w="1498600" h="3600450">
                                <a:moveTo>
                                  <a:pt x="1485264" y="0"/>
                                </a:moveTo>
                                <a:lnTo>
                                  <a:pt x="1357249" y="112395"/>
                                </a:lnTo>
                                <a:lnTo>
                                  <a:pt x="1404320" y="131587"/>
                                </a:lnTo>
                                <a:lnTo>
                                  <a:pt x="1413890" y="108076"/>
                                </a:lnTo>
                                <a:lnTo>
                                  <a:pt x="1493584" y="108076"/>
                                </a:lnTo>
                                <a:lnTo>
                                  <a:pt x="1485264"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B90C97" id="Group 388619997" o:spid="_x0000_s1026" style="position:absolute;margin-left:85.05pt;margin-top:12.8pt;width:467.75pt;height:452.2pt;z-index:-251656192;mso-wrap-distance-left:0;mso-wrap-distance-right:0;mso-position-horizontal-relative:page" coordsize="59404,574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37496;width:21844;height:2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">
                  <v:imagedata r:id="rId18" o:title=""/>
                </v:shape>
                <v:shape id="Image 11" o:spid="_x0000_s1028" type="#_x0000_t75" alt="Et billede, der indeholder Børnekunst, kort, kunst  Automatisk genereret beskrivelse" style="position:absolute;top:22920;width:59404;height:3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">
                  <v:imagedata r:id="rId19" o:title="Et billede, der indeholder Børnekunst, kort, kunst  Automatisk genereret beskrivelse"/>
                </v:shape>
                <v:shape id="Image 12" o:spid="_x0000_s1029" type="#_x0000_t75" alt="Et billede, der indeholder tekst, skærmbillede, Font/skrifttype, Farverigt  Automatisk genereret beskrivelse" style="position:absolute;left:946;top:45199;width:12071;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">
                  <v:imagedata r:id="rId20" o:title="skrifttype, Farverigt  Automatisk genereret beskrivelse"/>
                </v:shape>
                <v:shape id="Graphic 13" o:spid="_x0000_s1030" style="position:absolute;left:29870;top:14128;width:14986;height:36005;visibility:visible;mso-wrap-style:square;v-text-anchor:top" coordsize="149860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" path="m1404320,131587l,3581400r46989,19050l1451316,150749r-46996,-19162xem1493584,108076r-79694,l1460880,127253r-9564,23496l1498346,169925r-4762,-61849xem1413890,108076r-9570,23511l1451316,150749r9564,-23496l1413890,108076xem1485264,l1357249,112395r47071,19192l1413890,108076r79694,l1485264,xe" fillcolor="red" stroked="f">
                  <v:path arrowok="t"/>
                </v:shape>
                <w10:wrap type="topAndBottom" anchorx="page"/>
              </v:group>
            </w:pict>
          </mc:Fallback>
        </mc:AlternateContent>
      </w:r>
      <w:r w:rsidRPr="00377B39">
        <w:rPr>
          <w:i/>
          <w:color w:val="0070C0"/>
          <w:szCs w:val="18"/>
        </w:rPr>
        <w:t>Figur</w:t>
      </w:r>
      <w:r w:rsidRPr="00377B39">
        <w:rPr>
          <w:i/>
          <w:color w:val="0070C0"/>
          <w:spacing w:val="-3"/>
          <w:szCs w:val="18"/>
        </w:rPr>
        <w:t xml:space="preserve"> </w:t>
      </w:r>
      <w:r w:rsidR="00377B39" w:rsidRPr="00377B39">
        <w:rPr>
          <w:i/>
          <w:color w:val="0070C0"/>
          <w:szCs w:val="18"/>
        </w:rPr>
        <w:t>1</w:t>
      </w:r>
      <w:r w:rsidRPr="00377B39">
        <w:rPr>
          <w:i/>
          <w:color w:val="0070C0"/>
          <w:spacing w:val="-2"/>
          <w:szCs w:val="18"/>
        </w:rPr>
        <w:t xml:space="preserve"> </w:t>
      </w:r>
      <w:r w:rsidRPr="00377B39">
        <w:rPr>
          <w:i/>
          <w:color w:val="0070C0"/>
          <w:szCs w:val="18"/>
        </w:rPr>
        <w:t>Matrikel</w:t>
      </w:r>
      <w:r w:rsidRPr="00377B39">
        <w:rPr>
          <w:i/>
          <w:color w:val="0070C0"/>
          <w:spacing w:val="-2"/>
          <w:szCs w:val="18"/>
        </w:rPr>
        <w:t xml:space="preserve"> </w:t>
      </w:r>
      <w:r w:rsidRPr="00377B39">
        <w:rPr>
          <w:i/>
          <w:color w:val="0070C0"/>
          <w:szCs w:val="18"/>
        </w:rPr>
        <w:t>nr.</w:t>
      </w:r>
      <w:r w:rsidRPr="00377B39">
        <w:rPr>
          <w:i/>
          <w:color w:val="0070C0"/>
          <w:spacing w:val="-2"/>
          <w:szCs w:val="18"/>
        </w:rPr>
        <w:t xml:space="preserve"> </w:t>
      </w:r>
      <w:r w:rsidRPr="00377B39">
        <w:rPr>
          <w:i/>
          <w:color w:val="0070C0"/>
          <w:szCs w:val="18"/>
        </w:rPr>
        <w:t>14dm</w:t>
      </w:r>
      <w:r w:rsidR="00C03BA3" w:rsidRPr="00377B39">
        <w:rPr>
          <w:i/>
          <w:color w:val="0070C0"/>
          <w:szCs w:val="18"/>
        </w:rPr>
        <w:t>, Skovlunde By, Skovlunde,</w:t>
      </w:r>
      <w:r w:rsidRPr="00377B39">
        <w:rPr>
          <w:i/>
          <w:color w:val="0070C0"/>
          <w:spacing w:val="-6"/>
          <w:szCs w:val="18"/>
        </w:rPr>
        <w:t xml:space="preserve"> </w:t>
      </w:r>
      <w:r w:rsidRPr="00377B39">
        <w:rPr>
          <w:i/>
          <w:color w:val="0070C0"/>
          <w:szCs w:val="18"/>
        </w:rPr>
        <w:t>markeret</w:t>
      </w:r>
      <w:r w:rsidRPr="00377B39">
        <w:rPr>
          <w:i/>
          <w:color w:val="0070C0"/>
          <w:spacing w:val="-5"/>
          <w:szCs w:val="18"/>
        </w:rPr>
        <w:t xml:space="preserve"> </w:t>
      </w:r>
      <w:r w:rsidRPr="00377B39">
        <w:rPr>
          <w:i/>
          <w:color w:val="0070C0"/>
          <w:szCs w:val="18"/>
        </w:rPr>
        <w:t>med</w:t>
      </w:r>
      <w:r w:rsidRPr="00377B39">
        <w:rPr>
          <w:i/>
          <w:color w:val="0070C0"/>
          <w:spacing w:val="-4"/>
          <w:szCs w:val="18"/>
        </w:rPr>
        <w:t xml:space="preserve"> </w:t>
      </w:r>
      <w:r w:rsidRPr="00377B39">
        <w:rPr>
          <w:i/>
          <w:color w:val="0070C0"/>
          <w:szCs w:val="18"/>
        </w:rPr>
        <w:t>gult,</w:t>
      </w:r>
      <w:r w:rsidRPr="00377B39">
        <w:rPr>
          <w:i/>
          <w:color w:val="0070C0"/>
          <w:spacing w:val="-4"/>
          <w:szCs w:val="18"/>
        </w:rPr>
        <w:t xml:space="preserve"> </w:t>
      </w:r>
      <w:r w:rsidRPr="00377B39">
        <w:rPr>
          <w:i/>
          <w:color w:val="0070C0"/>
          <w:szCs w:val="18"/>
        </w:rPr>
        <w:t>omfattet</w:t>
      </w:r>
      <w:r w:rsidRPr="00377B39">
        <w:rPr>
          <w:i/>
          <w:color w:val="0070C0"/>
          <w:spacing w:val="-4"/>
          <w:szCs w:val="18"/>
        </w:rPr>
        <w:t xml:space="preserve"> </w:t>
      </w:r>
      <w:r w:rsidRPr="00377B39">
        <w:rPr>
          <w:i/>
          <w:color w:val="0070C0"/>
          <w:szCs w:val="18"/>
        </w:rPr>
        <w:t>af</w:t>
      </w:r>
      <w:r w:rsidRPr="00377B39">
        <w:rPr>
          <w:i/>
          <w:color w:val="0070C0"/>
          <w:spacing w:val="-3"/>
          <w:szCs w:val="18"/>
        </w:rPr>
        <w:t xml:space="preserve"> </w:t>
      </w:r>
      <w:r w:rsidRPr="00377B39">
        <w:rPr>
          <w:i/>
          <w:color w:val="0070C0"/>
          <w:szCs w:val="18"/>
        </w:rPr>
        <w:t>lokalplan</w:t>
      </w:r>
      <w:r w:rsidRPr="00377B39">
        <w:rPr>
          <w:i/>
          <w:color w:val="0070C0"/>
          <w:spacing w:val="-3"/>
          <w:szCs w:val="18"/>
        </w:rPr>
        <w:t xml:space="preserve"> </w:t>
      </w:r>
      <w:r w:rsidRPr="00377B39">
        <w:rPr>
          <w:i/>
          <w:color w:val="0070C0"/>
          <w:szCs w:val="18"/>
        </w:rPr>
        <w:t>121</w:t>
      </w:r>
      <w:r w:rsidRPr="00377B39">
        <w:rPr>
          <w:i/>
          <w:color w:val="0070C0"/>
          <w:spacing w:val="-2"/>
          <w:szCs w:val="18"/>
        </w:rPr>
        <w:t xml:space="preserve"> </w:t>
      </w:r>
      <w:r w:rsidRPr="00377B39">
        <w:rPr>
          <w:i/>
          <w:color w:val="0070C0"/>
          <w:szCs w:val="18"/>
        </w:rPr>
        <w:t>og</w:t>
      </w:r>
      <w:r w:rsidRPr="00377B39">
        <w:rPr>
          <w:i/>
          <w:color w:val="0070C0"/>
          <w:spacing w:val="-3"/>
          <w:szCs w:val="18"/>
        </w:rPr>
        <w:t xml:space="preserve"> </w:t>
      </w:r>
      <w:r w:rsidRPr="00377B39">
        <w:rPr>
          <w:i/>
          <w:color w:val="0070C0"/>
          <w:szCs w:val="18"/>
        </w:rPr>
        <w:t xml:space="preserve">kommuneplanrammeområde </w:t>
      </w:r>
      <w:r w:rsidRPr="00377B39">
        <w:rPr>
          <w:i/>
          <w:color w:val="0070C0"/>
          <w:spacing w:val="-4"/>
          <w:szCs w:val="18"/>
        </w:rPr>
        <w:t>5.</w:t>
      </w:r>
      <w:r w:rsidRPr="00745C6D">
        <w:rPr>
          <w:i/>
          <w:color w:val="0070C0"/>
          <w:spacing w:val="-4"/>
          <w:szCs w:val="18"/>
        </w:rPr>
        <w:t>E4</w:t>
      </w:r>
      <w:r w:rsidRPr="00745C6D">
        <w:rPr>
          <w:i/>
          <w:color w:val="0070C0"/>
          <w:spacing w:val="-4"/>
          <w:sz w:val="21"/>
        </w:rPr>
        <w:t>.</w:t>
      </w:r>
    </w:p>
    <w:p w14:paraId="04474544" w14:textId="4E1CF777" w:rsidR="009E0369" w:rsidRDefault="00393FE6" w:rsidP="009E0369">
      <w:pPr>
        <w:pStyle w:val="Brdtekst"/>
      </w:pPr>
      <w:r w:rsidRPr="0050054E">
        <w:rPr>
          <w:color w:val="0070C0"/>
        </w:rPr>
        <w:t>P</w:t>
      </w:r>
      <w:r w:rsidR="00AD77AA" w:rsidRPr="0050054E">
        <w:rPr>
          <w:color w:val="0070C0"/>
        </w:rPr>
        <w:t>rojektområdet ligger i et område som er klassificeret, som et område, hvor jorden antages at være lettere forurenet, udpeget jf. jordforureningslovens § 50a.</w:t>
      </w:r>
      <w:r w:rsidRPr="0050054E">
        <w:rPr>
          <w:color w:val="0070C0"/>
        </w:rPr>
        <w:t xml:space="preserve"> </w:t>
      </w:r>
      <w:r w:rsidR="009E0369" w:rsidRPr="0050054E">
        <w:rPr>
          <w:color w:val="0070C0"/>
        </w:rPr>
        <w:t xml:space="preserve">Nord for projektområdet ligger </w:t>
      </w:r>
      <w:r w:rsidR="00F366BC" w:rsidRPr="0050054E">
        <w:rPr>
          <w:color w:val="0070C0"/>
        </w:rPr>
        <w:t>mat</w:t>
      </w:r>
      <w:r w:rsidR="00813C6F" w:rsidRPr="0050054E">
        <w:rPr>
          <w:color w:val="0070C0"/>
        </w:rPr>
        <w:t>r</w:t>
      </w:r>
      <w:r w:rsidR="00F366BC" w:rsidRPr="0050054E">
        <w:rPr>
          <w:color w:val="0070C0"/>
        </w:rPr>
        <w:t xml:space="preserve">ikel </w:t>
      </w:r>
      <w:r w:rsidR="00813C6F" w:rsidRPr="0050054E">
        <w:rPr>
          <w:color w:val="0070C0"/>
        </w:rPr>
        <w:t>14dl</w:t>
      </w:r>
      <w:r w:rsidR="00C03BA3">
        <w:rPr>
          <w:color w:val="0070C0"/>
        </w:rPr>
        <w:t>, Skovlunde By, Skovlunde</w:t>
      </w:r>
      <w:r w:rsidR="00813C6F" w:rsidRPr="0050054E">
        <w:rPr>
          <w:color w:val="0070C0"/>
        </w:rPr>
        <w:t xml:space="preserve"> og </w:t>
      </w:r>
      <w:r w:rsidR="009B0A34" w:rsidRPr="0050054E">
        <w:rPr>
          <w:color w:val="0070C0"/>
        </w:rPr>
        <w:t>14cf</w:t>
      </w:r>
      <w:r w:rsidR="002379AE" w:rsidRPr="0050054E">
        <w:rPr>
          <w:color w:val="0070C0"/>
        </w:rPr>
        <w:t xml:space="preserve">, </w:t>
      </w:r>
      <w:r w:rsidR="00C03BA3">
        <w:rPr>
          <w:color w:val="0070C0"/>
        </w:rPr>
        <w:t xml:space="preserve">Skovlunde By, Skovlunde, </w:t>
      </w:r>
      <w:r w:rsidR="00E7140F" w:rsidRPr="0050054E">
        <w:rPr>
          <w:color w:val="0070C0"/>
        </w:rPr>
        <w:t xml:space="preserve">der er kortlagt med jordforurening på </w:t>
      </w:r>
      <w:r w:rsidR="00C03BA3">
        <w:rPr>
          <w:color w:val="0070C0"/>
        </w:rPr>
        <w:t>videns</w:t>
      </w:r>
      <w:r w:rsidR="00E7140F" w:rsidRPr="0050054E">
        <w:rPr>
          <w:color w:val="0070C0"/>
        </w:rPr>
        <w:t>niveau 2</w:t>
      </w:r>
      <w:r w:rsidR="00C03BA3">
        <w:rPr>
          <w:color w:val="0070C0"/>
        </w:rPr>
        <w:t xml:space="preserve"> (V2)</w:t>
      </w:r>
      <w:r w:rsidR="002379AE" w:rsidRPr="0050054E">
        <w:rPr>
          <w:color w:val="0070C0"/>
        </w:rPr>
        <w:t>. Nordøst</w:t>
      </w:r>
      <w:r w:rsidR="00874855" w:rsidRPr="0050054E">
        <w:rPr>
          <w:color w:val="0070C0"/>
        </w:rPr>
        <w:t xml:space="preserve"> til øst</w:t>
      </w:r>
      <w:r w:rsidR="002379AE" w:rsidRPr="0050054E">
        <w:rPr>
          <w:color w:val="0070C0"/>
        </w:rPr>
        <w:t xml:space="preserve"> for virksomheden ligger </w:t>
      </w:r>
      <w:r w:rsidR="00874855" w:rsidRPr="0050054E">
        <w:rPr>
          <w:color w:val="0070C0"/>
        </w:rPr>
        <w:t xml:space="preserve">flere matrikler der </w:t>
      </w:r>
      <w:r w:rsidR="00D82E1F" w:rsidRPr="0050054E">
        <w:rPr>
          <w:color w:val="0070C0"/>
        </w:rPr>
        <w:t xml:space="preserve">også </w:t>
      </w:r>
      <w:r w:rsidR="00874855" w:rsidRPr="0050054E">
        <w:rPr>
          <w:color w:val="0070C0"/>
        </w:rPr>
        <w:t xml:space="preserve">er </w:t>
      </w:r>
      <w:r w:rsidR="00D82E1F" w:rsidRPr="0050054E">
        <w:rPr>
          <w:color w:val="0070C0"/>
        </w:rPr>
        <w:t xml:space="preserve">kortlagt med jordforurening på </w:t>
      </w:r>
      <w:r w:rsidR="00C03BA3">
        <w:rPr>
          <w:color w:val="0070C0"/>
        </w:rPr>
        <w:t>videns</w:t>
      </w:r>
      <w:r w:rsidR="00D82E1F" w:rsidRPr="0050054E">
        <w:rPr>
          <w:color w:val="0070C0"/>
        </w:rPr>
        <w:t>niveau 2</w:t>
      </w:r>
      <w:r w:rsidR="00C03BA3">
        <w:rPr>
          <w:color w:val="0070C0"/>
        </w:rPr>
        <w:t xml:space="preserve"> (V2)</w:t>
      </w:r>
      <w:r w:rsidR="00D82E1F" w:rsidRPr="0050054E">
        <w:rPr>
          <w:color w:val="0070C0"/>
        </w:rPr>
        <w:t>. S</w:t>
      </w:r>
      <w:r w:rsidR="005C0A86" w:rsidRPr="0050054E">
        <w:rPr>
          <w:color w:val="0070C0"/>
        </w:rPr>
        <w:t xml:space="preserve">yd for projektområdet ligger </w:t>
      </w:r>
      <w:r w:rsidR="00C15242" w:rsidRPr="0050054E">
        <w:rPr>
          <w:color w:val="0070C0"/>
        </w:rPr>
        <w:t>matrikel 7ai</w:t>
      </w:r>
      <w:r w:rsidR="005C0A86" w:rsidRPr="0050054E">
        <w:rPr>
          <w:color w:val="0070C0"/>
        </w:rPr>
        <w:t>,</w:t>
      </w:r>
      <w:r w:rsidR="00C03BA3">
        <w:rPr>
          <w:color w:val="0070C0"/>
        </w:rPr>
        <w:t xml:space="preserve"> Skovlunde By, Skovlunde</w:t>
      </w:r>
      <w:r w:rsidR="005C0A86" w:rsidRPr="0050054E">
        <w:rPr>
          <w:color w:val="0070C0"/>
        </w:rPr>
        <w:t xml:space="preserve"> </w:t>
      </w:r>
      <w:r w:rsidR="00310A1F" w:rsidRPr="0050054E">
        <w:rPr>
          <w:color w:val="0070C0"/>
        </w:rPr>
        <w:t xml:space="preserve">og øst for ligger </w:t>
      </w:r>
      <w:r w:rsidR="00FC7A5E" w:rsidRPr="0050054E">
        <w:rPr>
          <w:color w:val="0070C0"/>
        </w:rPr>
        <w:t>9d</w:t>
      </w:r>
      <w:r w:rsidR="00C03BA3">
        <w:rPr>
          <w:color w:val="0070C0"/>
        </w:rPr>
        <w:t>, Skovlunde By, Skovlunde</w:t>
      </w:r>
      <w:r w:rsidR="00FC7A5E" w:rsidRPr="0050054E">
        <w:rPr>
          <w:color w:val="0070C0"/>
        </w:rPr>
        <w:t xml:space="preserve">. Begge matrikler er </w:t>
      </w:r>
      <w:r w:rsidR="005C0A86" w:rsidRPr="0050054E">
        <w:rPr>
          <w:color w:val="0070C0"/>
        </w:rPr>
        <w:t xml:space="preserve">der er kortlagt med jordforurening på </w:t>
      </w:r>
      <w:r w:rsidR="00C03BA3">
        <w:rPr>
          <w:color w:val="0070C0"/>
        </w:rPr>
        <w:t>videns</w:t>
      </w:r>
      <w:r w:rsidR="005C0A86" w:rsidRPr="0050054E">
        <w:rPr>
          <w:color w:val="0070C0"/>
        </w:rPr>
        <w:t>niveau 1</w:t>
      </w:r>
      <w:r w:rsidR="00C03BA3">
        <w:rPr>
          <w:color w:val="0070C0"/>
        </w:rPr>
        <w:t xml:space="preserve"> (V1)</w:t>
      </w:r>
      <w:r w:rsidR="009E0369" w:rsidRPr="0050054E">
        <w:rPr>
          <w:color w:val="0070C0"/>
        </w:rPr>
        <w:t xml:space="preserve">. </w:t>
      </w:r>
    </w:p>
    <w:p w14:paraId="5D3CEA8D" w14:textId="3D38F45B" w:rsidR="00143795" w:rsidRDefault="00143795" w:rsidP="00AB71E2">
      <w:pPr>
        <w:pStyle w:val="Brdtekst"/>
      </w:pPr>
    </w:p>
    <w:p w14:paraId="2C96C550" w14:textId="091AD399" w:rsidR="00AB71E2" w:rsidRDefault="00AB71E2" w:rsidP="00AB71E2">
      <w:pPr>
        <w:pStyle w:val="Brdtekst"/>
      </w:pPr>
    </w:p>
    <w:p w14:paraId="3C295FC8" w14:textId="07CB7085" w:rsidR="0050054E" w:rsidRDefault="0050054E" w:rsidP="00AB71E2">
      <w:pPr>
        <w:pStyle w:val="Brdtekst"/>
      </w:pPr>
    </w:p>
    <w:p w14:paraId="2F1C61C2" w14:textId="77777777" w:rsidR="00E01753" w:rsidRPr="00580D20" w:rsidRDefault="00E01753" w:rsidP="00976227">
      <w:pPr>
        <w:pStyle w:val="Brdtekst"/>
        <w:rPr>
          <w:color w:val="0070C0"/>
          <w:u w:val="single"/>
        </w:rPr>
      </w:pPr>
      <w:r w:rsidRPr="00580D20">
        <w:rPr>
          <w:color w:val="0070C0"/>
          <w:u w:val="single"/>
        </w:rPr>
        <w:t>Planforhold</w:t>
      </w:r>
    </w:p>
    <w:p w14:paraId="24A2E11E" w14:textId="6F23A3F5" w:rsidR="00F31D6C" w:rsidRDefault="008D2CD8" w:rsidP="0014256C">
      <w:pPr>
        <w:pStyle w:val="Brdtekst"/>
      </w:pPr>
      <w:r w:rsidRPr="00580D20">
        <w:rPr>
          <w:color w:val="0070C0"/>
        </w:rPr>
        <w:t xml:space="preserve">Virksomheden er beliggende </w:t>
      </w:r>
      <w:r w:rsidR="0014256C" w:rsidRPr="00580D20">
        <w:rPr>
          <w:color w:val="0070C0"/>
        </w:rPr>
        <w:t xml:space="preserve">i erhvervsområdet </w:t>
      </w:r>
      <w:r w:rsidR="003F1070" w:rsidRPr="00580D20">
        <w:rPr>
          <w:color w:val="0070C0"/>
        </w:rPr>
        <w:t>omkring</w:t>
      </w:r>
      <w:r w:rsidR="00A022F2" w:rsidRPr="00580D20">
        <w:rPr>
          <w:color w:val="0070C0"/>
        </w:rPr>
        <w:t xml:space="preserve"> for Mileparken </w:t>
      </w:r>
      <w:r w:rsidR="0014256C" w:rsidRPr="00580D20">
        <w:rPr>
          <w:color w:val="0070C0"/>
        </w:rPr>
        <w:t xml:space="preserve">og er omfattet af Lokalplan nr. </w:t>
      </w:r>
      <w:r w:rsidR="00B469DD" w:rsidRPr="00580D20">
        <w:rPr>
          <w:color w:val="0070C0"/>
        </w:rPr>
        <w:t>121</w:t>
      </w:r>
      <w:r w:rsidR="0014256C" w:rsidRPr="00580D20">
        <w:rPr>
          <w:color w:val="0070C0"/>
        </w:rPr>
        <w:t>.</w:t>
      </w:r>
      <w:r w:rsidR="008C1F92" w:rsidRPr="00580D20">
        <w:rPr>
          <w:color w:val="0070C0"/>
        </w:rPr>
        <w:t xml:space="preserve"> Figur </w:t>
      </w:r>
      <w:r w:rsidR="00377B39">
        <w:rPr>
          <w:color w:val="0070C0"/>
        </w:rPr>
        <w:t>2</w:t>
      </w:r>
      <w:r w:rsidR="008C1F92" w:rsidRPr="00580D20">
        <w:rPr>
          <w:color w:val="0070C0"/>
        </w:rPr>
        <w:t xml:space="preserve"> viser virksomhedens placering i forhold til lokalplaner.</w:t>
      </w:r>
    </w:p>
    <w:p w14:paraId="0A86A68F" w14:textId="3B94BF62" w:rsidR="00F31D6C" w:rsidRDefault="00F31D6C" w:rsidP="0014256C">
      <w:pPr>
        <w:pStyle w:val="Brdtekst"/>
      </w:pPr>
      <w:r w:rsidRPr="00F31D6C">
        <w:rPr>
          <w:noProof/>
        </w:rPr>
        <w:drawing>
          <wp:inline distT="0" distB="0" distL="0" distR="0" wp14:anchorId="547EEC24" wp14:editId="6918AB2D">
            <wp:extent cx="4720893" cy="4720893"/>
            <wp:effectExtent l="0" t="0" r="3810" b="3810"/>
            <wp:docPr id="13580259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25915" name="Picture 1" descr="A map of a city&#10;&#10;Description automatically generated"/>
                    <pic:cNvPicPr/>
                  </pic:nvPicPr>
                  <pic:blipFill>
                    <a:blip r:embed="rId21"/>
                    <a:stretch>
                      <a:fillRect/>
                    </a:stretch>
                  </pic:blipFill>
                  <pic:spPr>
                    <a:xfrm>
                      <a:off x="0" y="0"/>
                      <a:ext cx="4731776" cy="4731776"/>
                    </a:xfrm>
                    <a:prstGeom prst="rect">
                      <a:avLst/>
                    </a:prstGeom>
                  </pic:spPr>
                </pic:pic>
              </a:graphicData>
            </a:graphic>
          </wp:inline>
        </w:drawing>
      </w:r>
    </w:p>
    <w:p w14:paraId="386CC2C9" w14:textId="3AEE238C" w:rsidR="008C1F92" w:rsidRPr="00745C6D" w:rsidRDefault="008C1F92" w:rsidP="0014256C">
      <w:pPr>
        <w:pStyle w:val="Brdtekst"/>
        <w:rPr>
          <w:i/>
          <w:color w:val="0070C0"/>
        </w:rPr>
      </w:pPr>
      <w:r w:rsidRPr="00745C6D">
        <w:rPr>
          <w:i/>
          <w:color w:val="0070C0"/>
        </w:rPr>
        <w:t xml:space="preserve">Figur </w:t>
      </w:r>
      <w:r w:rsidR="00377B39" w:rsidRPr="00745C6D">
        <w:rPr>
          <w:i/>
          <w:color w:val="0070C0"/>
        </w:rPr>
        <w:t>2</w:t>
      </w:r>
      <w:r w:rsidRPr="00745C6D">
        <w:rPr>
          <w:i/>
          <w:color w:val="0070C0"/>
        </w:rPr>
        <w:t xml:space="preserve"> Virksomhedens placering i forhold til lokalplaner.</w:t>
      </w:r>
    </w:p>
    <w:p w14:paraId="01A2C137" w14:textId="1B3A3FF5" w:rsidR="00915542" w:rsidRPr="001B50FD" w:rsidRDefault="00915542" w:rsidP="00915542">
      <w:pPr>
        <w:pStyle w:val="Brdtekst"/>
        <w:rPr>
          <w:color w:val="0070C0"/>
        </w:rPr>
      </w:pPr>
      <w:r w:rsidRPr="001B50FD">
        <w:rPr>
          <w:color w:val="0070C0"/>
        </w:rPr>
        <w:t xml:space="preserve">Ballerup Kommune vurderer, at det ønskede projekt er i overensstemmelse med de overordnede formåls- og anvendelsesbestemmelser i lokalplan </w:t>
      </w:r>
      <w:r w:rsidR="00AD2BB7" w:rsidRPr="001B50FD">
        <w:rPr>
          <w:color w:val="0070C0"/>
        </w:rPr>
        <w:t>121</w:t>
      </w:r>
      <w:r w:rsidRPr="001B50FD">
        <w:rPr>
          <w:color w:val="0070C0"/>
        </w:rPr>
        <w:t>.</w:t>
      </w:r>
    </w:p>
    <w:p w14:paraId="7D30F6E6" w14:textId="77777777" w:rsidR="0033186B" w:rsidRPr="001B50FD" w:rsidRDefault="0033186B" w:rsidP="00915542">
      <w:pPr>
        <w:pStyle w:val="Brdtekst"/>
        <w:rPr>
          <w:color w:val="0070C0"/>
        </w:rPr>
      </w:pPr>
      <w:r w:rsidRPr="001B50FD">
        <w:rPr>
          <w:color w:val="0070C0"/>
          <w:u w:val="single"/>
        </w:rPr>
        <w:t>Områder med risiko for oversvømmelse</w:t>
      </w:r>
    </w:p>
    <w:p w14:paraId="5A7CD0E3" w14:textId="77777777" w:rsidR="00834DCF" w:rsidRPr="001B50FD" w:rsidRDefault="00834DCF" w:rsidP="00834DCF">
      <w:pPr>
        <w:pStyle w:val="Brdtekst"/>
        <w:rPr>
          <w:color w:val="0070C0"/>
        </w:rPr>
      </w:pPr>
      <w:r w:rsidRPr="001B50FD">
        <w:rPr>
          <w:color w:val="0070C0"/>
        </w:rPr>
        <w:t>Ifølge Ballerup Kommunes oversvømmelseskort ligger projektområdet uden for området udpeget som områder værende i risiko for oversvømmelser.</w:t>
      </w:r>
    </w:p>
    <w:p w14:paraId="01666DB5" w14:textId="77777777" w:rsidR="00E01753" w:rsidRPr="001B50FD" w:rsidRDefault="00E01753" w:rsidP="00976227">
      <w:pPr>
        <w:pStyle w:val="Brdtekst"/>
        <w:rPr>
          <w:color w:val="0070C0"/>
          <w:u w:val="single"/>
        </w:rPr>
      </w:pPr>
      <w:r w:rsidRPr="001B50FD">
        <w:rPr>
          <w:color w:val="0070C0"/>
          <w:u w:val="single"/>
        </w:rPr>
        <w:t>Drikkevandsinteresser</w:t>
      </w:r>
    </w:p>
    <w:p w14:paraId="05E8D1A9" w14:textId="249A6C84" w:rsidR="00783E5A" w:rsidRDefault="00623454" w:rsidP="003B6926">
      <w:pPr>
        <w:pStyle w:val="Brdtekst"/>
        <w:rPr>
          <w:rFonts w:ascii="Lato" w:hAnsi="Lato"/>
          <w:color w:val="2F4D58"/>
          <w:sz w:val="20"/>
        </w:rPr>
      </w:pPr>
      <w:r w:rsidRPr="001B50FD">
        <w:rPr>
          <w:rFonts w:ascii="Lato" w:hAnsi="Lato"/>
          <w:color w:val="0070C0"/>
          <w:sz w:val="20"/>
          <w:shd w:val="clear" w:color="auto" w:fill="FFFFFF"/>
        </w:rPr>
        <w:lastRenderedPageBreak/>
        <w:t>Vest og syd for p</w:t>
      </w:r>
      <w:r w:rsidRPr="001B50FD">
        <w:rPr>
          <w:color w:val="0070C0"/>
        </w:rPr>
        <w:t>rojektområdet ligger et område med særlige drikkevandsinteresser (O</w:t>
      </w:r>
      <w:r w:rsidR="00ED2823">
        <w:rPr>
          <w:color w:val="0070C0"/>
        </w:rPr>
        <w:t>SD</w:t>
      </w:r>
      <w:r w:rsidRPr="001B50FD">
        <w:rPr>
          <w:color w:val="0070C0"/>
        </w:rPr>
        <w:t xml:space="preserve">). Projektområdet ligger i et indsatsområde der </w:t>
      </w:r>
      <w:r w:rsidRPr="001B50FD">
        <w:rPr>
          <w:rFonts w:ascii="Lato" w:hAnsi="Lato"/>
          <w:color w:val="0070C0"/>
          <w:sz w:val="20"/>
          <w:shd w:val="clear" w:color="auto" w:fill="FFFFFF"/>
        </w:rPr>
        <w:t xml:space="preserve">i henhold til vandforsyningsloven §11 a stk. 1 nr. 5, </w:t>
      </w:r>
      <w:r w:rsidRPr="001B50FD">
        <w:rPr>
          <w:color w:val="0070C0"/>
        </w:rPr>
        <w:t xml:space="preserve">er </w:t>
      </w:r>
      <w:r w:rsidRPr="001B50FD">
        <w:rPr>
          <w:rFonts w:ascii="Lato" w:hAnsi="Lato"/>
          <w:color w:val="0070C0"/>
          <w:sz w:val="20"/>
          <w:shd w:val="clear" w:color="auto" w:fill="FFFFFF"/>
        </w:rPr>
        <w:t>udpeget som et følsomt indvindingsområde (SFI og NFI)</w:t>
      </w:r>
      <w:r w:rsidRPr="001B50FD">
        <w:rPr>
          <w:rFonts w:ascii="Lato" w:hAnsi="Lato"/>
          <w:color w:val="0070C0"/>
          <w:sz w:val="20"/>
        </w:rPr>
        <w:t xml:space="preserve">. </w:t>
      </w:r>
    </w:p>
    <w:p w14:paraId="6EAF6EFD" w14:textId="21DDFC7E" w:rsidR="00E01753" w:rsidRPr="00D6024B" w:rsidRDefault="00E01753" w:rsidP="00787607">
      <w:pPr>
        <w:pStyle w:val="Brdtekst"/>
        <w:rPr>
          <w:color w:val="0070C0"/>
          <w:u w:val="single"/>
        </w:rPr>
      </w:pPr>
      <w:r w:rsidRPr="00D6024B">
        <w:rPr>
          <w:color w:val="0070C0"/>
          <w:u w:val="single"/>
        </w:rPr>
        <w:t>Naturbeskyttelsesinteresser</w:t>
      </w:r>
    </w:p>
    <w:p w14:paraId="7F90C1B9" w14:textId="587A04AD" w:rsidR="00166CFB" w:rsidRDefault="00783E5A" w:rsidP="00787607">
      <w:pPr>
        <w:pStyle w:val="Brdtekst"/>
      </w:pPr>
      <w:r w:rsidRPr="00D6024B">
        <w:rPr>
          <w:color w:val="0070C0"/>
        </w:rPr>
        <w:t xml:space="preserve">Sydøst for </w:t>
      </w:r>
      <w:r w:rsidR="003C3C17" w:rsidRPr="00D6024B">
        <w:rPr>
          <w:color w:val="0070C0"/>
        </w:rPr>
        <w:t xml:space="preserve">projektområdet ligger en sø </w:t>
      </w:r>
      <w:r w:rsidR="00B146BD" w:rsidRPr="00D6024B">
        <w:rPr>
          <w:color w:val="0070C0"/>
        </w:rPr>
        <w:t xml:space="preserve">og et engområde, </w:t>
      </w:r>
      <w:r w:rsidR="003C3C17" w:rsidRPr="00D6024B">
        <w:rPr>
          <w:color w:val="0070C0"/>
        </w:rPr>
        <w:t xml:space="preserve">som er </w:t>
      </w:r>
      <w:r w:rsidR="002037D7" w:rsidRPr="00D6024B">
        <w:rPr>
          <w:color w:val="0070C0"/>
        </w:rPr>
        <w:t>en beskyttet naturtype</w:t>
      </w:r>
      <w:r w:rsidR="00974DEE" w:rsidRPr="00D6024B">
        <w:rPr>
          <w:color w:val="0070C0"/>
        </w:rPr>
        <w:t>,</w:t>
      </w:r>
      <w:r w:rsidR="003C3C17" w:rsidRPr="00D6024B">
        <w:rPr>
          <w:color w:val="0070C0"/>
        </w:rPr>
        <w:t xml:space="preserve"> og syd for </w:t>
      </w:r>
      <w:r w:rsidR="007D6902" w:rsidRPr="00D6024B">
        <w:rPr>
          <w:color w:val="0070C0"/>
        </w:rPr>
        <w:t>projektområdet ligger en sø</w:t>
      </w:r>
      <w:r w:rsidR="00D86DE3" w:rsidRPr="00D6024B">
        <w:rPr>
          <w:color w:val="0070C0"/>
        </w:rPr>
        <w:t xml:space="preserve"> </w:t>
      </w:r>
      <w:r w:rsidR="007D6902" w:rsidRPr="00D6024B">
        <w:rPr>
          <w:color w:val="0070C0"/>
        </w:rPr>
        <w:t>med en tilhøre</w:t>
      </w:r>
      <w:r w:rsidR="00D86DE3" w:rsidRPr="00D6024B">
        <w:rPr>
          <w:color w:val="0070C0"/>
        </w:rPr>
        <w:t>nde</w:t>
      </w:r>
      <w:r w:rsidR="007D6902" w:rsidRPr="00D6024B">
        <w:rPr>
          <w:color w:val="0070C0"/>
        </w:rPr>
        <w:t xml:space="preserve"> mose</w:t>
      </w:r>
      <w:r w:rsidR="00974DEE" w:rsidRPr="00D6024B">
        <w:rPr>
          <w:color w:val="0070C0"/>
        </w:rPr>
        <w:t>,</w:t>
      </w:r>
      <w:r w:rsidR="007D6902" w:rsidRPr="00D6024B">
        <w:rPr>
          <w:color w:val="0070C0"/>
        </w:rPr>
        <w:t xml:space="preserve"> </w:t>
      </w:r>
      <w:r w:rsidR="00D86DE3" w:rsidRPr="00D6024B">
        <w:rPr>
          <w:color w:val="0070C0"/>
        </w:rPr>
        <w:t xml:space="preserve">som også er </w:t>
      </w:r>
      <w:r w:rsidR="002037D7" w:rsidRPr="00D6024B">
        <w:rPr>
          <w:color w:val="0070C0"/>
        </w:rPr>
        <w:t>en beskyttet naturtype</w:t>
      </w:r>
      <w:r w:rsidR="00D86DE3" w:rsidRPr="00D6024B">
        <w:rPr>
          <w:color w:val="0070C0"/>
        </w:rPr>
        <w:t>.</w:t>
      </w:r>
      <w:r w:rsidR="002037D7" w:rsidRPr="00D6024B">
        <w:rPr>
          <w:color w:val="0070C0"/>
        </w:rPr>
        <w:t xml:space="preserve"> </w:t>
      </w:r>
      <w:r w:rsidR="003533E2" w:rsidRPr="00D6024B">
        <w:rPr>
          <w:color w:val="0070C0"/>
        </w:rPr>
        <w:t>Naturtyperne er beskyttet efter naturbeskyttelsesloven paragraf 3</w:t>
      </w:r>
      <w:r w:rsidR="00152220" w:rsidRPr="00D6024B">
        <w:rPr>
          <w:color w:val="0070C0"/>
        </w:rPr>
        <w:t>. De beskytte</w:t>
      </w:r>
      <w:r w:rsidR="00152220" w:rsidRPr="00196325">
        <w:rPr>
          <w:color w:val="0070C0"/>
        </w:rPr>
        <w:t xml:space="preserve">de naturtyper er vist </w:t>
      </w:r>
      <w:r w:rsidR="00931393" w:rsidRPr="00196325">
        <w:rPr>
          <w:color w:val="0070C0"/>
        </w:rPr>
        <w:t xml:space="preserve">på </w:t>
      </w:r>
      <w:r w:rsidR="00196325" w:rsidRPr="00196325">
        <w:rPr>
          <w:color w:val="0070C0"/>
        </w:rPr>
        <w:t xml:space="preserve">nedenstående </w:t>
      </w:r>
      <w:r w:rsidR="00931393" w:rsidRPr="00196325">
        <w:rPr>
          <w:color w:val="0070C0"/>
        </w:rPr>
        <w:t>figur.</w:t>
      </w:r>
    </w:p>
    <w:p w14:paraId="20B4BB99" w14:textId="302B51B7" w:rsidR="009445B6" w:rsidRDefault="009445B6" w:rsidP="006951E5">
      <w:pPr>
        <w:pStyle w:val="Brdtekst"/>
        <w:jc w:val="center"/>
      </w:pPr>
      <w:r w:rsidRPr="009445B6">
        <w:rPr>
          <w:noProof/>
        </w:rPr>
        <w:drawing>
          <wp:inline distT="0" distB="0" distL="0" distR="0" wp14:anchorId="08EAB832" wp14:editId="2E7BB1A6">
            <wp:extent cx="3125685" cy="4770783"/>
            <wp:effectExtent l="0" t="0" r="0" b="0"/>
            <wp:docPr id="6183735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357" name="Picture 1" descr="A map of a city&#10;&#10;Description automatically generated"/>
                    <pic:cNvPicPr/>
                  </pic:nvPicPr>
                  <pic:blipFill>
                    <a:blip r:embed="rId22"/>
                    <a:stretch>
                      <a:fillRect/>
                    </a:stretch>
                  </pic:blipFill>
                  <pic:spPr>
                    <a:xfrm>
                      <a:off x="0" y="0"/>
                      <a:ext cx="3136753" cy="4787676"/>
                    </a:xfrm>
                    <a:prstGeom prst="rect">
                      <a:avLst/>
                    </a:prstGeom>
                  </pic:spPr>
                </pic:pic>
              </a:graphicData>
            </a:graphic>
          </wp:inline>
        </w:drawing>
      </w:r>
    </w:p>
    <w:p w14:paraId="08C6CFB8" w14:textId="77777777" w:rsidR="00F43FD4" w:rsidRPr="00C367B6" w:rsidRDefault="00F43FD4" w:rsidP="00F43FD4">
      <w:pPr>
        <w:pStyle w:val="Brdtekst"/>
        <w:rPr>
          <w:color w:val="0070C0"/>
        </w:rPr>
      </w:pPr>
      <w:r w:rsidRPr="00C367B6">
        <w:rPr>
          <w:color w:val="0070C0"/>
        </w:rPr>
        <w:t xml:space="preserve">Der er konstateret en række flagermusarter i træer i projektområdet. Der etableres afværgetiltag for at sikre, at projektet ikke </w:t>
      </w:r>
      <w:r w:rsidR="00AE147B" w:rsidRPr="00C367B6">
        <w:rPr>
          <w:color w:val="0070C0"/>
        </w:rPr>
        <w:t xml:space="preserve">skader eller på anden måde ødelægger området som levested for </w:t>
      </w:r>
      <w:r w:rsidRPr="00C367B6">
        <w:rPr>
          <w:color w:val="0070C0"/>
        </w:rPr>
        <w:t xml:space="preserve">disse flagermus. </w:t>
      </w:r>
    </w:p>
    <w:p w14:paraId="4E1B6D1B" w14:textId="77777777" w:rsidR="0029372E" w:rsidRPr="00C367B6" w:rsidRDefault="005E0B23" w:rsidP="00976227">
      <w:pPr>
        <w:pStyle w:val="Brdtekst"/>
        <w:rPr>
          <w:color w:val="0070C0"/>
        </w:rPr>
      </w:pPr>
      <w:r w:rsidRPr="00C367B6">
        <w:rPr>
          <w:color w:val="0070C0"/>
        </w:rPr>
        <w:t>Der findes ikke § 3-beskyttede terrestriske naturtyper i umiddelbar nærhed af projektområdet. Den nærmeste er en § 3-beskyttet eng ca. 900 m syd for projektområdet. Denne er dog adskilt herfra af bebyggelse og S-togbane.</w:t>
      </w:r>
    </w:p>
    <w:p w14:paraId="0D35858B" w14:textId="73CABA0D" w:rsidR="00AA7BE5" w:rsidRPr="00C367B6" w:rsidRDefault="009B4B8B" w:rsidP="00365EC1">
      <w:pPr>
        <w:pStyle w:val="Brdtekst"/>
        <w:rPr>
          <w:color w:val="0070C0"/>
        </w:rPr>
      </w:pPr>
      <w:r w:rsidRPr="00C367B6">
        <w:rPr>
          <w:color w:val="0070C0"/>
        </w:rPr>
        <w:lastRenderedPageBreak/>
        <w:t>Ballerup Kommune har i af</w:t>
      </w:r>
      <w:r w:rsidR="00745C6D" w:rsidRPr="00C367B6">
        <w:rPr>
          <w:color w:val="0070C0"/>
        </w:rPr>
        <w:t>gørelse om ikke VVM-pligt den 27</w:t>
      </w:r>
      <w:r w:rsidRPr="00C367B6">
        <w:rPr>
          <w:color w:val="0070C0"/>
        </w:rPr>
        <w:t xml:space="preserve">. </w:t>
      </w:r>
      <w:r w:rsidR="00745C6D" w:rsidRPr="00C367B6">
        <w:rPr>
          <w:color w:val="0070C0"/>
        </w:rPr>
        <w:t>september</w:t>
      </w:r>
      <w:r w:rsidRPr="00C367B6">
        <w:rPr>
          <w:color w:val="0070C0"/>
        </w:rPr>
        <w:t xml:space="preserve"> 202</w:t>
      </w:r>
      <w:r w:rsidR="00745C6D" w:rsidRPr="00C367B6">
        <w:rPr>
          <w:color w:val="0070C0"/>
        </w:rPr>
        <w:t>3</w:t>
      </w:r>
      <w:r w:rsidRPr="00C367B6">
        <w:rPr>
          <w:color w:val="0070C0"/>
        </w:rPr>
        <w:t xml:space="preserve"> vurderet projektet i forhold til sikring af, at den økologiske funktionalitet opretholdes for beskyttede arter</w:t>
      </w:r>
      <w:r w:rsidR="00F43FD4" w:rsidRPr="00C367B6">
        <w:rPr>
          <w:color w:val="0070C0"/>
        </w:rPr>
        <w:t xml:space="preserve"> og at </w:t>
      </w:r>
      <w:r w:rsidR="00331101" w:rsidRPr="00C367B6">
        <w:rPr>
          <w:color w:val="0070C0"/>
        </w:rPr>
        <w:t>projektet ikke skader eller på anden måde ødelægger området som levested for beskyttede arter.</w:t>
      </w:r>
    </w:p>
    <w:p w14:paraId="5950EC14" w14:textId="77777777" w:rsidR="0006096A" w:rsidRPr="009F1D8F" w:rsidRDefault="0006096A" w:rsidP="0006096A">
      <w:pPr>
        <w:pStyle w:val="Overskrift3"/>
        <w:rPr>
          <w:color w:val="0070C0"/>
        </w:rPr>
      </w:pPr>
      <w:bookmarkStart w:id="64" w:name="_Ref69456193"/>
      <w:r w:rsidRPr="009F1D8F">
        <w:rPr>
          <w:color w:val="0070C0"/>
        </w:rPr>
        <w:t>Begrundelse for og bemærkninger til de enkelte vilkår</w:t>
      </w:r>
      <w:bookmarkEnd w:id="64"/>
    </w:p>
    <w:p w14:paraId="107D9927" w14:textId="77777777" w:rsidR="0006096A" w:rsidRPr="009F1D8F" w:rsidRDefault="0006096A" w:rsidP="0006096A">
      <w:pPr>
        <w:pStyle w:val="Overskrift4"/>
        <w:rPr>
          <w:color w:val="0070C0"/>
        </w:rPr>
      </w:pPr>
      <w:r w:rsidRPr="009F1D8F">
        <w:rPr>
          <w:color w:val="0070C0"/>
        </w:rPr>
        <w:t>Generelle forhold</w:t>
      </w:r>
    </w:p>
    <w:p w14:paraId="71F1DBCB" w14:textId="77777777" w:rsidR="00E919B8" w:rsidRPr="009F1D8F" w:rsidRDefault="009826CD" w:rsidP="00A67091">
      <w:pPr>
        <w:pStyle w:val="Brdtekst"/>
        <w:spacing w:after="0"/>
        <w:rPr>
          <w:color w:val="0070C0"/>
        </w:rPr>
      </w:pPr>
      <w:r w:rsidRPr="009F1D8F">
        <w:rPr>
          <w:color w:val="0070C0"/>
        </w:rPr>
        <w:t xml:space="preserve">Det er i forbindelse med ansøgningen oplyst, at projektet omfatter </w:t>
      </w:r>
    </w:p>
    <w:p w14:paraId="00E05A75" w14:textId="41DDE2F5" w:rsidR="00A67091" w:rsidRPr="009F1D8F" w:rsidRDefault="00A67091" w:rsidP="00EA17D7">
      <w:pPr>
        <w:pStyle w:val="Brdtekst"/>
        <w:numPr>
          <w:ilvl w:val="0"/>
          <w:numId w:val="14"/>
        </w:numPr>
        <w:spacing w:after="0"/>
        <w:rPr>
          <w:color w:val="0070C0"/>
        </w:rPr>
      </w:pPr>
      <w:r w:rsidRPr="009F1D8F">
        <w:rPr>
          <w:color w:val="0070C0"/>
        </w:rPr>
        <w:t>E</w:t>
      </w:r>
      <w:r w:rsidR="00E919B8" w:rsidRPr="009F1D8F">
        <w:rPr>
          <w:color w:val="0070C0"/>
        </w:rPr>
        <w:t>ksisterende bygninger udgør ca. 7.200 m2 fordelt på fem haller</w:t>
      </w:r>
      <w:r w:rsidRPr="009F1D8F">
        <w:rPr>
          <w:color w:val="0070C0"/>
        </w:rPr>
        <w:t>.</w:t>
      </w:r>
    </w:p>
    <w:p w14:paraId="6934B031" w14:textId="77777777" w:rsidR="0084590A" w:rsidRPr="009F1D8F" w:rsidRDefault="00E919B8" w:rsidP="00EA17D7">
      <w:pPr>
        <w:pStyle w:val="Brdtekst"/>
        <w:numPr>
          <w:ilvl w:val="0"/>
          <w:numId w:val="14"/>
        </w:numPr>
        <w:spacing w:after="0"/>
        <w:rPr>
          <w:color w:val="0070C0"/>
        </w:rPr>
      </w:pPr>
      <w:r w:rsidRPr="009F1D8F">
        <w:rPr>
          <w:color w:val="0070C0"/>
        </w:rPr>
        <w:t xml:space="preserve">Tre af disse haller skal disponeres til opstilling af dataservere, og én lagerhal til administrationsformål. </w:t>
      </w:r>
    </w:p>
    <w:p w14:paraId="258590BD" w14:textId="2180EC6D" w:rsidR="00327410" w:rsidRPr="009F1D8F" w:rsidRDefault="00327410" w:rsidP="00EA17D7">
      <w:pPr>
        <w:pStyle w:val="Brdtekst"/>
        <w:numPr>
          <w:ilvl w:val="0"/>
          <w:numId w:val="14"/>
        </w:numPr>
        <w:spacing w:after="0"/>
        <w:rPr>
          <w:color w:val="0070C0"/>
        </w:rPr>
      </w:pPr>
      <w:r w:rsidRPr="009F1D8F">
        <w:rPr>
          <w:color w:val="0070C0"/>
        </w:rPr>
        <w:t>Renoveringen af Hal 1 til 5, samt etablering af teknikgården.</w:t>
      </w:r>
    </w:p>
    <w:p w14:paraId="6DBC1F9F" w14:textId="6632C9DA" w:rsidR="00E919B8" w:rsidRPr="009F1D8F" w:rsidRDefault="0084590A" w:rsidP="00EA17D7">
      <w:pPr>
        <w:pStyle w:val="Brdtekst"/>
        <w:numPr>
          <w:ilvl w:val="0"/>
          <w:numId w:val="14"/>
        </w:numPr>
        <w:spacing w:after="0"/>
        <w:rPr>
          <w:color w:val="0070C0"/>
        </w:rPr>
      </w:pPr>
      <w:r w:rsidRPr="009F1D8F">
        <w:rPr>
          <w:color w:val="0070C0"/>
        </w:rPr>
        <w:t>E</w:t>
      </w:r>
      <w:r w:rsidR="00E919B8" w:rsidRPr="009F1D8F">
        <w:rPr>
          <w:color w:val="0070C0"/>
        </w:rPr>
        <w:t>n del af hal 1 og 2 (ca. 750 m2) disponere</w:t>
      </w:r>
      <w:r w:rsidRPr="009F1D8F">
        <w:rPr>
          <w:color w:val="0070C0"/>
        </w:rPr>
        <w:t>s</w:t>
      </w:r>
      <w:r w:rsidR="00E919B8" w:rsidRPr="009F1D8F">
        <w:rPr>
          <w:color w:val="0070C0"/>
        </w:rPr>
        <w:t xml:space="preserve"> til energiselskabet </w:t>
      </w:r>
      <w:r w:rsidR="00C367B6">
        <w:rPr>
          <w:color w:val="0070C0"/>
        </w:rPr>
        <w:t xml:space="preserve">I/S </w:t>
      </w:r>
      <w:r w:rsidR="00E919B8" w:rsidRPr="009F1D8F">
        <w:rPr>
          <w:color w:val="0070C0"/>
        </w:rPr>
        <w:t xml:space="preserve">Vestforbrænding, som ønsker at etablere et anlæg for genvinding af overskudsvarme fra datahallerne. </w:t>
      </w:r>
    </w:p>
    <w:p w14:paraId="4FDC564B" w14:textId="77777777" w:rsidR="006527DC" w:rsidRPr="009F1D8F" w:rsidRDefault="00E919B8" w:rsidP="00EA17D7">
      <w:pPr>
        <w:pStyle w:val="Brdtekst"/>
        <w:numPr>
          <w:ilvl w:val="0"/>
          <w:numId w:val="14"/>
        </w:numPr>
        <w:spacing w:after="0"/>
        <w:rPr>
          <w:color w:val="0070C0"/>
        </w:rPr>
      </w:pPr>
      <w:r w:rsidRPr="009F1D8F">
        <w:rPr>
          <w:color w:val="0070C0"/>
        </w:rPr>
        <w:t xml:space="preserve">Mod nord etableres en ny tilbygning (hal 6) på ca. ca. 600 m2. </w:t>
      </w:r>
    </w:p>
    <w:p w14:paraId="04606CAA" w14:textId="77777777" w:rsidR="00823A5F" w:rsidRPr="009F1D8F" w:rsidRDefault="006527DC" w:rsidP="00EA17D7">
      <w:pPr>
        <w:pStyle w:val="Brdtekst"/>
        <w:numPr>
          <w:ilvl w:val="0"/>
          <w:numId w:val="14"/>
        </w:numPr>
        <w:spacing w:after="0"/>
        <w:rPr>
          <w:color w:val="0070C0"/>
        </w:rPr>
      </w:pPr>
      <w:r w:rsidRPr="009F1D8F">
        <w:rPr>
          <w:color w:val="0070C0"/>
        </w:rPr>
        <w:t>A</w:t>
      </w:r>
      <w:r w:rsidR="00E919B8" w:rsidRPr="009F1D8F">
        <w:rPr>
          <w:color w:val="0070C0"/>
        </w:rPr>
        <w:t>real for transformere</w:t>
      </w:r>
    </w:p>
    <w:p w14:paraId="742F182C" w14:textId="77777777" w:rsidR="00C367B6" w:rsidRDefault="00C367B6" w:rsidP="00823A5F">
      <w:pPr>
        <w:pStyle w:val="Brdtekst"/>
        <w:spacing w:after="0"/>
        <w:rPr>
          <w:color w:val="0070C0"/>
        </w:rPr>
      </w:pPr>
    </w:p>
    <w:p w14:paraId="69B34668" w14:textId="279EE78F" w:rsidR="002D6ACD" w:rsidRDefault="002F5413" w:rsidP="0031112D">
      <w:pPr>
        <w:pStyle w:val="Brdtekst"/>
        <w:spacing w:after="0"/>
        <w:rPr>
          <w:color w:val="0070C0"/>
        </w:rPr>
      </w:pPr>
      <w:r w:rsidRPr="009F1D8F">
        <w:rPr>
          <w:color w:val="0070C0"/>
        </w:rPr>
        <w:t xml:space="preserve">Byggeudførelsen opdeles under hensyntagen til bl.a. logistik og ressourcer. </w:t>
      </w:r>
      <w:r w:rsidR="00E919B8" w:rsidRPr="009F1D8F">
        <w:rPr>
          <w:color w:val="0070C0"/>
        </w:rPr>
        <w:t>Projektet planlægges udført i følgende etaper:</w:t>
      </w:r>
    </w:p>
    <w:p w14:paraId="509CF665" w14:textId="77777777" w:rsidR="0031112D" w:rsidRDefault="0031112D" w:rsidP="0031112D">
      <w:pPr>
        <w:pStyle w:val="Brdtekst"/>
        <w:spacing w:after="0"/>
        <w:rPr>
          <w:color w:val="0070C0"/>
        </w:rPr>
      </w:pPr>
    </w:p>
    <w:p w14:paraId="1E2E94E1" w14:textId="77777777" w:rsidR="00B95027" w:rsidRDefault="00556282" w:rsidP="00556282">
      <w:pPr>
        <w:pStyle w:val="Brdtekst"/>
        <w:numPr>
          <w:ilvl w:val="0"/>
          <w:numId w:val="15"/>
        </w:numPr>
        <w:spacing w:after="0"/>
        <w:rPr>
          <w:color w:val="0070C0"/>
        </w:rPr>
      </w:pPr>
      <w:r w:rsidRPr="00556282">
        <w:rPr>
          <w:color w:val="0070C0"/>
        </w:rPr>
        <w:t xml:space="preserve">Etape 1: Q2-2024 – Q2-2025 (1 datahal, 7 generatorer, 7 power pods, </w:t>
      </w:r>
    </w:p>
    <w:p w14:paraId="7C274C81" w14:textId="4A204EE7" w:rsidR="00556282" w:rsidRPr="00556282" w:rsidRDefault="00556282" w:rsidP="00B95027">
      <w:pPr>
        <w:pStyle w:val="Brdtekst"/>
        <w:spacing w:after="0"/>
        <w:ind w:left="720"/>
        <w:rPr>
          <w:color w:val="0070C0"/>
        </w:rPr>
      </w:pPr>
      <w:r w:rsidRPr="00556282">
        <w:rPr>
          <w:color w:val="0070C0"/>
        </w:rPr>
        <w:t>7 kølere og 2 transformer</w:t>
      </w:r>
      <w:r w:rsidR="00B95027">
        <w:rPr>
          <w:color w:val="0070C0"/>
        </w:rPr>
        <w:t>e</w:t>
      </w:r>
      <w:r w:rsidRPr="00556282">
        <w:rPr>
          <w:color w:val="0070C0"/>
        </w:rPr>
        <w:t xml:space="preserve">) </w:t>
      </w:r>
    </w:p>
    <w:p w14:paraId="0AAEFDA8" w14:textId="21AA5444" w:rsidR="00556282" w:rsidRPr="00556282" w:rsidRDefault="00556282" w:rsidP="00556282">
      <w:pPr>
        <w:pStyle w:val="Brdtekst"/>
        <w:numPr>
          <w:ilvl w:val="0"/>
          <w:numId w:val="15"/>
        </w:numPr>
        <w:spacing w:after="0"/>
        <w:rPr>
          <w:color w:val="0070C0"/>
        </w:rPr>
      </w:pPr>
      <w:r w:rsidRPr="00556282">
        <w:rPr>
          <w:color w:val="0070C0"/>
        </w:rPr>
        <w:t xml:space="preserve">Etape 2: Q3-2024 – Q1-2026 (1 datahal, 7 generatorer, 7 power pods, og 7 kølere) </w:t>
      </w:r>
    </w:p>
    <w:p w14:paraId="7645D531" w14:textId="16DB072F" w:rsidR="00556282" w:rsidRPr="00556282" w:rsidRDefault="00556282" w:rsidP="00556282">
      <w:pPr>
        <w:pStyle w:val="Brdtekst"/>
        <w:numPr>
          <w:ilvl w:val="0"/>
          <w:numId w:val="15"/>
        </w:numPr>
        <w:spacing w:after="0"/>
        <w:rPr>
          <w:color w:val="0070C0"/>
        </w:rPr>
      </w:pPr>
      <w:r w:rsidRPr="00556282">
        <w:rPr>
          <w:color w:val="0070C0"/>
        </w:rPr>
        <w:t>Etape 3: Q1-2026 – Q2-2026 (1 datahal, 7 generatorer, 7 power pods, og 7 kølere)</w:t>
      </w:r>
    </w:p>
    <w:p w14:paraId="793AF9F4" w14:textId="1C81284E" w:rsidR="0031112D" w:rsidRPr="0031112D" w:rsidRDefault="0031112D" w:rsidP="00E324D3">
      <w:pPr>
        <w:pStyle w:val="Brdtekst"/>
        <w:spacing w:after="0"/>
        <w:ind w:left="720"/>
        <w:rPr>
          <w:color w:val="0070C0"/>
        </w:rPr>
      </w:pPr>
      <w:r w:rsidRPr="0031112D">
        <w:rPr>
          <w:color w:val="0070C0"/>
        </w:rPr>
        <w:t xml:space="preserve"> </w:t>
      </w:r>
    </w:p>
    <w:p w14:paraId="0882E42C" w14:textId="2EB091F4" w:rsidR="00DE4E48" w:rsidRPr="009F1D8F" w:rsidRDefault="00331E2C" w:rsidP="009826CD">
      <w:pPr>
        <w:pStyle w:val="Brdtekst"/>
        <w:rPr>
          <w:color w:val="0070C0"/>
        </w:rPr>
      </w:pPr>
      <w:r w:rsidRPr="009F1D8F">
        <w:rPr>
          <w:color w:val="0070C0"/>
        </w:rPr>
        <w:t xml:space="preserve">Det fremgår af godkendelsesbekendtgørelsens § 32, stk. 1, at godkendelsesmyndigheden fastsætter en frist for udnyttelse af godkendelsen. Fristen for udnyttelse af godkendelsen fastsættes til </w:t>
      </w:r>
      <w:r w:rsidRPr="001E4BCF">
        <w:rPr>
          <w:color w:val="0070C0"/>
        </w:rPr>
        <w:t>to år fra godkendelsens meddelelse</w:t>
      </w:r>
      <w:r w:rsidRPr="009F1D8F">
        <w:rPr>
          <w:color w:val="0070C0"/>
        </w:rPr>
        <w:t>.</w:t>
      </w:r>
      <w:r w:rsidR="00DE4E48" w:rsidRPr="009F1D8F">
        <w:rPr>
          <w:color w:val="0070C0"/>
        </w:rPr>
        <w:t xml:space="preserve"> </w:t>
      </w:r>
    </w:p>
    <w:p w14:paraId="42A41039" w14:textId="2F2E9FBB" w:rsidR="00AA0BE3" w:rsidRPr="009F1D8F" w:rsidRDefault="00C763C0" w:rsidP="00AA0BE3">
      <w:pPr>
        <w:pStyle w:val="Brdtekst"/>
        <w:rPr>
          <w:color w:val="0070C0"/>
        </w:rPr>
      </w:pPr>
      <w:r w:rsidRPr="009F1D8F">
        <w:rPr>
          <w:color w:val="0070C0"/>
        </w:rPr>
        <w:fldChar w:fldCharType="begin"/>
      </w:r>
      <w:r w:rsidRPr="009F1D8F">
        <w:rPr>
          <w:color w:val="0070C0"/>
        </w:rPr>
        <w:instrText xml:space="preserve"> REF _Ref69457025 \h </w:instrText>
      </w:r>
      <w:r w:rsidRPr="009F1D8F">
        <w:rPr>
          <w:color w:val="0070C0"/>
        </w:rPr>
      </w:r>
      <w:r w:rsidRPr="009F1D8F">
        <w:rPr>
          <w:color w:val="0070C0"/>
        </w:rPr>
        <w:fldChar w:fldCharType="separate"/>
      </w:r>
      <w:r w:rsidR="00251BBF" w:rsidRPr="0086548B">
        <w:rPr>
          <w:color w:val="0070C0"/>
        </w:rPr>
        <w:t xml:space="preserve">Vilkår </w:t>
      </w:r>
      <w:r w:rsidR="00251BBF">
        <w:rPr>
          <w:noProof/>
          <w:color w:val="0070C0"/>
        </w:rPr>
        <w:t>1</w:t>
      </w:r>
      <w:r w:rsidRPr="009F1D8F">
        <w:rPr>
          <w:color w:val="0070C0"/>
        </w:rPr>
        <w:fldChar w:fldCharType="end"/>
      </w:r>
      <w:r w:rsidR="003D7C5A" w:rsidRPr="009F1D8F">
        <w:rPr>
          <w:color w:val="0070C0"/>
        </w:rPr>
        <w:t>:</w:t>
      </w:r>
      <w:r w:rsidR="00A00BA6">
        <w:rPr>
          <w:color w:val="0070C0"/>
        </w:rPr>
        <w:t xml:space="preserve"> </w:t>
      </w:r>
      <w:r w:rsidR="00AA0BE3" w:rsidRPr="009F1D8F">
        <w:rPr>
          <w:color w:val="0070C0"/>
        </w:rPr>
        <w:t xml:space="preserve">Afgørelsen skal være tilgængelig på virksomheden og driftspersonalet skal være orienteret om godkendelsens indhold og vilkår, </w:t>
      </w:r>
      <w:r w:rsidR="003D7C5A" w:rsidRPr="009F1D8F">
        <w:rPr>
          <w:color w:val="0070C0"/>
        </w:rPr>
        <w:t>så</w:t>
      </w:r>
      <w:r w:rsidR="00AA0BE3" w:rsidRPr="009F1D8F">
        <w:rPr>
          <w:color w:val="0070C0"/>
        </w:rPr>
        <w:t xml:space="preserve"> det sikres at ansvarlige for driften er bekendte med virksomhedens miljøgodkendelse og sikrer at denne overholdes til enhver tid.</w:t>
      </w:r>
    </w:p>
    <w:p w14:paraId="2B0F3778" w14:textId="7B624922" w:rsidR="00AA0BE3" w:rsidRPr="009F1D8F" w:rsidRDefault="0024633D" w:rsidP="00AA0BE3">
      <w:pPr>
        <w:pStyle w:val="Brdtekst"/>
        <w:rPr>
          <w:color w:val="0070C0"/>
        </w:rPr>
      </w:pPr>
      <w:r w:rsidRPr="009F1D8F">
        <w:rPr>
          <w:color w:val="0070C0"/>
        </w:rPr>
        <w:fldChar w:fldCharType="begin"/>
      </w:r>
      <w:r w:rsidRPr="009F1D8F">
        <w:rPr>
          <w:color w:val="0070C0"/>
        </w:rPr>
        <w:instrText xml:space="preserve"> REF _Ref69457100 \h </w:instrText>
      </w:r>
      <w:r w:rsidRPr="009F1D8F">
        <w:rPr>
          <w:color w:val="0070C0"/>
        </w:rPr>
      </w:r>
      <w:r w:rsidRPr="009F1D8F">
        <w:rPr>
          <w:color w:val="0070C0"/>
        </w:rPr>
        <w:fldChar w:fldCharType="separate"/>
      </w:r>
      <w:r w:rsidR="00251BBF" w:rsidRPr="00AE1B26">
        <w:rPr>
          <w:color w:val="0070C0"/>
        </w:rPr>
        <w:t xml:space="preserve">Vilkår </w:t>
      </w:r>
      <w:r w:rsidR="00251BBF">
        <w:rPr>
          <w:noProof/>
          <w:color w:val="0070C0"/>
        </w:rPr>
        <w:t>2</w:t>
      </w:r>
      <w:r w:rsidRPr="009F1D8F">
        <w:rPr>
          <w:color w:val="0070C0"/>
        </w:rPr>
        <w:fldChar w:fldCharType="end"/>
      </w:r>
      <w:r w:rsidRPr="009F1D8F">
        <w:rPr>
          <w:color w:val="0070C0"/>
        </w:rPr>
        <w:t xml:space="preserve">: </w:t>
      </w:r>
      <w:r w:rsidR="00AA0BE3" w:rsidRPr="009F1D8F">
        <w:rPr>
          <w:color w:val="0070C0"/>
        </w:rPr>
        <w:t xml:space="preserve">Der fastsættes vilkår om, at tilsynsmyndigheden skal orienteres, hvis der sker ejerskifte af virksomheden eller udskiftning af driftsherren. Dette er blandt andet for at fastlægge, om ejerskiftet eller udskiftning af driftsherre involverer personer eller selskaber, der er registeret af Miljøstyrelsen, jf. miljøbeskyttelseslovens § 40a og b. Hvis dette er tilfældet, kan tilsynsmyndigheden tilbagekalde godkendelsen eller fastsætte særlige vilkår, jf. miljøbeskyttelseslovens § 41d. </w:t>
      </w:r>
    </w:p>
    <w:p w14:paraId="01CFCB7E" w14:textId="77777777" w:rsidR="00AA0BE3" w:rsidRPr="009F1D8F" w:rsidRDefault="00AA0BE3" w:rsidP="00AA0BE3">
      <w:pPr>
        <w:pStyle w:val="Brdtekst"/>
        <w:rPr>
          <w:color w:val="0070C0"/>
        </w:rPr>
      </w:pPr>
      <w:r w:rsidRPr="009F1D8F">
        <w:rPr>
          <w:color w:val="0070C0"/>
        </w:rPr>
        <w:lastRenderedPageBreak/>
        <w:t>Baggrunden for at stille vilkår om, at virksomheden skal orientere tilsynsmyndigheden ved indstilling af driften i mere end 6 måneder skyldes, at det kan have betydning for planlægning af tilsyn og opkrævning af gebyrer.</w:t>
      </w:r>
    </w:p>
    <w:p w14:paraId="1BBE4C89" w14:textId="585301ED" w:rsidR="00AA0BE3" w:rsidRPr="009F1D8F" w:rsidRDefault="001725C2" w:rsidP="00AA0BE3">
      <w:pPr>
        <w:pStyle w:val="Brdtekst"/>
        <w:rPr>
          <w:color w:val="0070C0"/>
        </w:rPr>
      </w:pPr>
      <w:r w:rsidRPr="009F1D8F">
        <w:rPr>
          <w:color w:val="0070C0"/>
        </w:rPr>
        <w:fldChar w:fldCharType="begin"/>
      </w:r>
      <w:r w:rsidRPr="009F1D8F">
        <w:rPr>
          <w:color w:val="0070C0"/>
        </w:rPr>
        <w:instrText xml:space="preserve"> REF _Ref69457262 \h </w:instrText>
      </w:r>
      <w:r w:rsidRPr="009F1D8F">
        <w:rPr>
          <w:color w:val="0070C0"/>
        </w:rPr>
      </w:r>
      <w:r w:rsidRPr="009F1D8F">
        <w:rPr>
          <w:color w:val="0070C0"/>
        </w:rPr>
        <w:fldChar w:fldCharType="separate"/>
      </w:r>
      <w:r w:rsidR="00251BBF" w:rsidRPr="00377B39">
        <w:rPr>
          <w:color w:val="0070C0"/>
        </w:rPr>
        <w:t xml:space="preserve">Vilkår </w:t>
      </w:r>
      <w:r w:rsidR="00251BBF">
        <w:rPr>
          <w:noProof/>
          <w:color w:val="0070C0"/>
        </w:rPr>
        <w:t>3</w:t>
      </w:r>
      <w:r w:rsidRPr="009F1D8F">
        <w:rPr>
          <w:color w:val="0070C0"/>
        </w:rPr>
        <w:fldChar w:fldCharType="end"/>
      </w:r>
      <w:r w:rsidRPr="009F1D8F">
        <w:rPr>
          <w:color w:val="0070C0"/>
        </w:rPr>
        <w:t xml:space="preserve">: </w:t>
      </w:r>
      <w:r w:rsidR="00AA0BE3" w:rsidRPr="009F1D8F">
        <w:rPr>
          <w:color w:val="0070C0"/>
        </w:rPr>
        <w:t>Vilkåret er fastsat med udgangspunkt i godkendelsesbekendtgørelsens § 21, stk. 1 nr. 6. Vilkåret er fastsat for bilag 1-virksomheder og skal sikre, at driftsherren straks indberetter til tilsynsmyndigheden, når vilkår ikke overholdes.</w:t>
      </w:r>
    </w:p>
    <w:p w14:paraId="6E8ADA3E" w14:textId="29F82DF1" w:rsidR="00005028" w:rsidRPr="009F1D8F" w:rsidRDefault="00005028" w:rsidP="006027B5">
      <w:pPr>
        <w:pStyle w:val="Brdtekst"/>
        <w:rPr>
          <w:color w:val="0070C0"/>
        </w:rPr>
      </w:pPr>
      <w:r w:rsidRPr="009F1D8F">
        <w:rPr>
          <w:color w:val="0070C0"/>
        </w:rPr>
        <w:fldChar w:fldCharType="begin"/>
      </w:r>
      <w:r w:rsidRPr="009F1D8F">
        <w:rPr>
          <w:color w:val="0070C0"/>
        </w:rPr>
        <w:instrText xml:space="preserve"> REF _Ref69805361 \h </w:instrText>
      </w:r>
      <w:r w:rsidRPr="009F1D8F">
        <w:rPr>
          <w:color w:val="0070C0"/>
        </w:rPr>
      </w:r>
      <w:r w:rsidRPr="009F1D8F">
        <w:rPr>
          <w:color w:val="0070C0"/>
        </w:rPr>
        <w:fldChar w:fldCharType="separate"/>
      </w:r>
      <w:r w:rsidR="00251BBF" w:rsidRPr="00377B39">
        <w:rPr>
          <w:color w:val="0070C0"/>
        </w:rPr>
        <w:t xml:space="preserve">Vilkår </w:t>
      </w:r>
      <w:r w:rsidR="00251BBF">
        <w:rPr>
          <w:noProof/>
          <w:color w:val="0070C0"/>
        </w:rPr>
        <w:t>4</w:t>
      </w:r>
      <w:r w:rsidRPr="009F1D8F">
        <w:rPr>
          <w:color w:val="0070C0"/>
        </w:rPr>
        <w:fldChar w:fldCharType="end"/>
      </w:r>
      <w:r w:rsidRPr="009F1D8F">
        <w:rPr>
          <w:color w:val="0070C0"/>
        </w:rPr>
        <w:t xml:space="preserve">: </w:t>
      </w:r>
      <w:r w:rsidR="00957B6A" w:rsidRPr="009F1D8F">
        <w:rPr>
          <w:color w:val="0070C0"/>
        </w:rPr>
        <w:t xml:space="preserve">Første gang anlægget tages i drift skal tilsynsmyndigheden underrettes herom. Indberetning skal ske skriftlig </w:t>
      </w:r>
      <w:r w:rsidR="00193B18" w:rsidRPr="009F1D8F">
        <w:rPr>
          <w:color w:val="0070C0"/>
        </w:rPr>
        <w:t xml:space="preserve">for både </w:t>
      </w:r>
      <w:r w:rsidR="0036266B" w:rsidRPr="009F1D8F">
        <w:rPr>
          <w:color w:val="0070C0"/>
        </w:rPr>
        <w:t xml:space="preserve">for </w:t>
      </w:r>
      <w:r w:rsidR="00193B18" w:rsidRPr="009F1D8F">
        <w:rPr>
          <w:color w:val="0070C0"/>
        </w:rPr>
        <w:t xml:space="preserve">etape </w:t>
      </w:r>
      <w:r w:rsidR="0036266B" w:rsidRPr="009F1D8F">
        <w:rPr>
          <w:color w:val="0070C0"/>
        </w:rPr>
        <w:t xml:space="preserve">1, 2 og 3 </w:t>
      </w:r>
      <w:r w:rsidR="00957B6A" w:rsidRPr="009F1D8F">
        <w:rPr>
          <w:color w:val="0070C0"/>
        </w:rPr>
        <w:t>senest 14 dage efter</w:t>
      </w:r>
      <w:r w:rsidR="007E4737" w:rsidRPr="009F1D8F">
        <w:rPr>
          <w:color w:val="0070C0"/>
        </w:rPr>
        <w:t xml:space="preserve"> anlægget er taget i drift. </w:t>
      </w:r>
      <w:r w:rsidR="00717884" w:rsidRPr="009F1D8F">
        <w:rPr>
          <w:color w:val="0070C0"/>
        </w:rPr>
        <w:t>Indberetningen skal ske, så tilsynsmyndigheden er varslet herom</w:t>
      </w:r>
      <w:r w:rsidR="00FB496D" w:rsidRPr="009F1D8F">
        <w:rPr>
          <w:color w:val="0070C0"/>
        </w:rPr>
        <w:t>, hvilket er relevant f</w:t>
      </w:r>
      <w:r w:rsidR="007A3BB8">
        <w:rPr>
          <w:color w:val="0070C0"/>
        </w:rPr>
        <w:t>x</w:t>
      </w:r>
      <w:r w:rsidR="00FB496D" w:rsidRPr="009F1D8F">
        <w:rPr>
          <w:color w:val="0070C0"/>
        </w:rPr>
        <w:t xml:space="preserve"> hvis der modtages klager fra området.</w:t>
      </w:r>
    </w:p>
    <w:p w14:paraId="1C1195C3" w14:textId="77777777" w:rsidR="00251BBF" w:rsidRDefault="00E47803" w:rsidP="006D48E7">
      <w:pPr>
        <w:pStyle w:val="BodyMargin"/>
        <w:spacing w:after="0"/>
        <w:rPr>
          <w:color w:val="0070C0"/>
        </w:rPr>
      </w:pPr>
      <w:r w:rsidRPr="009F1D8F">
        <w:rPr>
          <w:color w:val="0070C0"/>
        </w:rPr>
        <w:fldChar w:fldCharType="begin"/>
      </w:r>
      <w:r w:rsidRPr="009F1D8F">
        <w:rPr>
          <w:color w:val="0070C0"/>
        </w:rPr>
        <w:instrText xml:space="preserve"> REF _Ref71726235 \h </w:instrText>
      </w:r>
      <w:r w:rsidRPr="009F1D8F">
        <w:rPr>
          <w:color w:val="0070C0"/>
        </w:rPr>
      </w:r>
      <w:r w:rsidRPr="009F1D8F">
        <w:rPr>
          <w:color w:val="0070C0"/>
        </w:rPr>
        <w:fldChar w:fldCharType="separate"/>
      </w:r>
    </w:p>
    <w:p w14:paraId="5FE36F63" w14:textId="06ED53F8" w:rsidR="006E405B" w:rsidRPr="009F1D8F" w:rsidRDefault="00251BBF" w:rsidP="00AA0BE3">
      <w:pPr>
        <w:pStyle w:val="Brdtekst"/>
        <w:rPr>
          <w:color w:val="0070C0"/>
        </w:rPr>
      </w:pPr>
      <w:r w:rsidRPr="00557DA1">
        <w:rPr>
          <w:color w:val="0070C0"/>
        </w:rPr>
        <w:t xml:space="preserve">Vilkår </w:t>
      </w:r>
      <w:r>
        <w:rPr>
          <w:noProof/>
          <w:color w:val="0070C0"/>
        </w:rPr>
        <w:t>5</w:t>
      </w:r>
      <w:r w:rsidR="00E47803" w:rsidRPr="009F1D8F">
        <w:rPr>
          <w:color w:val="0070C0"/>
        </w:rPr>
        <w:fldChar w:fldCharType="end"/>
      </w:r>
      <w:r w:rsidR="00E47803" w:rsidRPr="009F1D8F">
        <w:rPr>
          <w:color w:val="0070C0"/>
        </w:rPr>
        <w:t xml:space="preserve"> og </w:t>
      </w:r>
      <w:r w:rsidR="00E47803" w:rsidRPr="009F1D8F">
        <w:rPr>
          <w:color w:val="0070C0"/>
        </w:rPr>
        <w:fldChar w:fldCharType="begin"/>
      </w:r>
      <w:r w:rsidR="00E47803" w:rsidRPr="009F1D8F">
        <w:rPr>
          <w:color w:val="0070C0"/>
        </w:rPr>
        <w:instrText xml:space="preserve"> REF _Ref71726237 \h </w:instrText>
      </w:r>
      <w:r w:rsidR="00E47803" w:rsidRPr="009F1D8F">
        <w:rPr>
          <w:color w:val="0070C0"/>
        </w:rPr>
      </w:r>
      <w:r w:rsidR="00E47803" w:rsidRPr="009F1D8F">
        <w:rPr>
          <w:color w:val="0070C0"/>
        </w:rPr>
        <w:fldChar w:fldCharType="separate"/>
      </w:r>
      <w:r w:rsidRPr="00557DA1">
        <w:rPr>
          <w:color w:val="0070C0"/>
        </w:rPr>
        <w:t xml:space="preserve">Vilkår </w:t>
      </w:r>
      <w:r>
        <w:rPr>
          <w:noProof/>
          <w:color w:val="0070C0"/>
        </w:rPr>
        <w:t>6</w:t>
      </w:r>
      <w:r w:rsidR="00E47803" w:rsidRPr="009F1D8F">
        <w:rPr>
          <w:color w:val="0070C0"/>
        </w:rPr>
        <w:fldChar w:fldCharType="end"/>
      </w:r>
      <w:r w:rsidR="00E47803" w:rsidRPr="009F1D8F">
        <w:rPr>
          <w:color w:val="0070C0"/>
        </w:rPr>
        <w:t xml:space="preserve">: </w:t>
      </w:r>
      <w:r w:rsidR="006E405B" w:rsidRPr="009F1D8F">
        <w:rPr>
          <w:color w:val="0070C0"/>
        </w:rPr>
        <w:t>N</w:t>
      </w:r>
      <w:r w:rsidR="00682F18" w:rsidRPr="009F1D8F">
        <w:rPr>
          <w:color w:val="0070C0"/>
        </w:rPr>
        <w:t xml:space="preserve">år anlægget </w:t>
      </w:r>
      <w:r w:rsidR="00052C08" w:rsidRPr="009F1D8F">
        <w:rPr>
          <w:color w:val="0070C0"/>
        </w:rPr>
        <w:t>kører nødstrømsdrift,</w:t>
      </w:r>
      <w:r w:rsidR="00682F18" w:rsidRPr="009F1D8F">
        <w:rPr>
          <w:color w:val="0070C0"/>
        </w:rPr>
        <w:t xml:space="preserve"> skal </w:t>
      </w:r>
      <w:r w:rsidR="000E42E9" w:rsidRPr="009F1D8F">
        <w:rPr>
          <w:color w:val="0070C0"/>
        </w:rPr>
        <w:t>tilsynsmyndigheden (</w:t>
      </w:r>
      <w:r w:rsidR="00C367B6">
        <w:rPr>
          <w:color w:val="0070C0"/>
        </w:rPr>
        <w:t>Ballerup K</w:t>
      </w:r>
      <w:r w:rsidR="000E42E9" w:rsidRPr="009F1D8F">
        <w:rPr>
          <w:color w:val="0070C0"/>
        </w:rPr>
        <w:t xml:space="preserve">ommune) </w:t>
      </w:r>
      <w:r w:rsidR="00682F18" w:rsidRPr="009F1D8F">
        <w:rPr>
          <w:color w:val="0070C0"/>
        </w:rPr>
        <w:t xml:space="preserve">orienteres herom </w:t>
      </w:r>
      <w:r w:rsidR="00BB5064" w:rsidRPr="009F1D8F">
        <w:rPr>
          <w:color w:val="0070C0"/>
        </w:rPr>
        <w:t xml:space="preserve">hurtigst muligt, dog senest den efterfølgende hverdag efter opstart af nøddrift. </w:t>
      </w:r>
      <w:r w:rsidR="000E42E9" w:rsidRPr="009F1D8F">
        <w:rPr>
          <w:color w:val="0070C0"/>
        </w:rPr>
        <w:t xml:space="preserve">Tilsynsmyndigheden </w:t>
      </w:r>
      <w:r w:rsidR="00BB5064" w:rsidRPr="009F1D8F">
        <w:rPr>
          <w:color w:val="0070C0"/>
        </w:rPr>
        <w:t xml:space="preserve">orienteres tilsvarende efter endt nøddrift. </w:t>
      </w:r>
      <w:r w:rsidR="0025603E" w:rsidRPr="009F1D8F">
        <w:rPr>
          <w:color w:val="0070C0"/>
        </w:rPr>
        <w:t xml:space="preserve">Orientering af </w:t>
      </w:r>
      <w:r w:rsidR="000E42E9" w:rsidRPr="009F1D8F">
        <w:rPr>
          <w:color w:val="0070C0"/>
        </w:rPr>
        <w:t xml:space="preserve">tilsynsmyndigheden er </w:t>
      </w:r>
      <w:r w:rsidR="00356BE9" w:rsidRPr="009F1D8F">
        <w:rPr>
          <w:color w:val="0070C0"/>
        </w:rPr>
        <w:t>relevant, f</w:t>
      </w:r>
      <w:r w:rsidR="00C367B6">
        <w:rPr>
          <w:color w:val="0070C0"/>
        </w:rPr>
        <w:t>x</w:t>
      </w:r>
      <w:r w:rsidR="00356BE9" w:rsidRPr="009F1D8F">
        <w:rPr>
          <w:color w:val="0070C0"/>
        </w:rPr>
        <w:t xml:space="preserve"> hvis kommunen modtager klager over anlæggets drift fra naboer. </w:t>
      </w:r>
    </w:p>
    <w:p w14:paraId="33351457" w14:textId="77777777" w:rsidR="001779CB" w:rsidRPr="009F1D8F" w:rsidRDefault="00BD5265" w:rsidP="00AA0BE3">
      <w:pPr>
        <w:pStyle w:val="Brdtekst"/>
        <w:rPr>
          <w:iCs/>
          <w:color w:val="0070C0"/>
        </w:rPr>
      </w:pPr>
      <w:r w:rsidRPr="009F1D8F">
        <w:rPr>
          <w:iCs/>
          <w:color w:val="0070C0"/>
        </w:rPr>
        <w:t xml:space="preserve">Ballerup Kommune har vurderet, at virksomheden skal udarbejde en beredskabsplan </w:t>
      </w:r>
      <w:r w:rsidR="00EB1BDA" w:rsidRPr="009F1D8F">
        <w:rPr>
          <w:iCs/>
          <w:color w:val="0070C0"/>
        </w:rPr>
        <w:t xml:space="preserve">for </w:t>
      </w:r>
      <w:r w:rsidR="004358BE" w:rsidRPr="009F1D8F">
        <w:rPr>
          <w:iCs/>
          <w:color w:val="0070C0"/>
        </w:rPr>
        <w:t xml:space="preserve">alle </w:t>
      </w:r>
      <w:r w:rsidR="00EB1BDA" w:rsidRPr="009F1D8F">
        <w:rPr>
          <w:iCs/>
          <w:color w:val="0070C0"/>
        </w:rPr>
        <w:t>nøddrift</w:t>
      </w:r>
      <w:r w:rsidR="000B3B59" w:rsidRPr="009F1D8F">
        <w:rPr>
          <w:iCs/>
          <w:color w:val="0070C0"/>
        </w:rPr>
        <w:t>s</w:t>
      </w:r>
      <w:r w:rsidR="00EB1BDA" w:rsidRPr="009F1D8F">
        <w:rPr>
          <w:iCs/>
          <w:color w:val="0070C0"/>
        </w:rPr>
        <w:t>situationer</w:t>
      </w:r>
      <w:r w:rsidR="00E65DBB" w:rsidRPr="009F1D8F">
        <w:rPr>
          <w:iCs/>
          <w:color w:val="0070C0"/>
        </w:rPr>
        <w:t xml:space="preserve">. </w:t>
      </w:r>
      <w:r w:rsidR="003300C3" w:rsidRPr="009F1D8F">
        <w:rPr>
          <w:iCs/>
          <w:color w:val="0070C0"/>
        </w:rPr>
        <w:t>Ballerup Kommune konstaterer, at t</w:t>
      </w:r>
      <w:r w:rsidR="00786FDA" w:rsidRPr="009F1D8F">
        <w:rPr>
          <w:iCs/>
          <w:color w:val="0070C0"/>
        </w:rPr>
        <w:t xml:space="preserve">ilsvarende krav stilles til andre sammenlignelige anlæg i Danmark. </w:t>
      </w:r>
      <w:r w:rsidR="00134786" w:rsidRPr="009F1D8F">
        <w:rPr>
          <w:iCs/>
          <w:color w:val="0070C0"/>
        </w:rPr>
        <w:t xml:space="preserve">Beredskabsplanen skal </w:t>
      </w:r>
      <w:r w:rsidR="004D1F7F" w:rsidRPr="009F1D8F">
        <w:rPr>
          <w:iCs/>
          <w:color w:val="0070C0"/>
        </w:rPr>
        <w:t xml:space="preserve">bidrage til at </w:t>
      </w:r>
      <w:r w:rsidRPr="009F1D8F">
        <w:rPr>
          <w:iCs/>
          <w:color w:val="0070C0"/>
        </w:rPr>
        <w:t>sikre</w:t>
      </w:r>
      <w:r w:rsidR="00134786" w:rsidRPr="009F1D8F">
        <w:rPr>
          <w:iCs/>
          <w:color w:val="0070C0"/>
        </w:rPr>
        <w:t>,</w:t>
      </w:r>
      <w:r w:rsidRPr="009F1D8F">
        <w:rPr>
          <w:iCs/>
          <w:color w:val="0070C0"/>
        </w:rPr>
        <w:t xml:space="preserve"> at </w:t>
      </w:r>
      <w:r w:rsidR="00BE71D0" w:rsidRPr="009F1D8F">
        <w:rPr>
          <w:iCs/>
          <w:color w:val="0070C0"/>
        </w:rPr>
        <w:t xml:space="preserve">gener </w:t>
      </w:r>
      <w:r w:rsidR="004358BE" w:rsidRPr="009F1D8F">
        <w:rPr>
          <w:iCs/>
          <w:color w:val="0070C0"/>
        </w:rPr>
        <w:t xml:space="preserve">fra anlægget </w:t>
      </w:r>
      <w:r w:rsidR="004453EB" w:rsidRPr="009F1D8F">
        <w:rPr>
          <w:iCs/>
          <w:color w:val="0070C0"/>
        </w:rPr>
        <w:t xml:space="preserve">mindskes </w:t>
      </w:r>
      <w:r w:rsidR="00BE71D0" w:rsidRPr="009F1D8F">
        <w:rPr>
          <w:iCs/>
          <w:color w:val="0070C0"/>
        </w:rPr>
        <w:t xml:space="preserve">for naboer </w:t>
      </w:r>
      <w:r w:rsidR="004453EB" w:rsidRPr="009F1D8F">
        <w:rPr>
          <w:iCs/>
          <w:color w:val="0070C0"/>
        </w:rPr>
        <w:t xml:space="preserve">og </w:t>
      </w:r>
      <w:r w:rsidR="00BE71D0" w:rsidRPr="009F1D8F">
        <w:rPr>
          <w:iCs/>
          <w:color w:val="0070C0"/>
        </w:rPr>
        <w:t xml:space="preserve">nabovirksomheder. </w:t>
      </w:r>
      <w:r w:rsidRPr="009F1D8F">
        <w:rPr>
          <w:iCs/>
          <w:color w:val="0070C0"/>
        </w:rPr>
        <w:t xml:space="preserve">Beredskabsplanen skal sikre, at </w:t>
      </w:r>
      <w:r w:rsidR="00773CDE" w:rsidRPr="009F1D8F">
        <w:rPr>
          <w:iCs/>
          <w:color w:val="0070C0"/>
        </w:rPr>
        <w:t>virksomheden</w:t>
      </w:r>
      <w:r w:rsidRPr="009F1D8F">
        <w:rPr>
          <w:iCs/>
          <w:color w:val="0070C0"/>
        </w:rPr>
        <w:t xml:space="preserve"> løbende </w:t>
      </w:r>
      <w:r w:rsidR="00773CDE" w:rsidRPr="009F1D8F">
        <w:rPr>
          <w:iCs/>
          <w:color w:val="0070C0"/>
        </w:rPr>
        <w:t>vurderer</w:t>
      </w:r>
      <w:r w:rsidRPr="009F1D8F">
        <w:rPr>
          <w:iCs/>
          <w:color w:val="0070C0"/>
        </w:rPr>
        <w:t xml:space="preserve"> konsekvenserne ved driften</w:t>
      </w:r>
      <w:r w:rsidR="00D24A3B" w:rsidRPr="009F1D8F">
        <w:rPr>
          <w:iCs/>
          <w:color w:val="0070C0"/>
        </w:rPr>
        <w:t xml:space="preserve"> (nøddrift)</w:t>
      </w:r>
      <w:r w:rsidR="00773CDE" w:rsidRPr="009F1D8F">
        <w:rPr>
          <w:iCs/>
          <w:color w:val="0070C0"/>
        </w:rPr>
        <w:t xml:space="preserve"> og iværksætter passende tiltag</w:t>
      </w:r>
      <w:r w:rsidR="00C2074B" w:rsidRPr="009F1D8F">
        <w:rPr>
          <w:iCs/>
          <w:color w:val="0070C0"/>
        </w:rPr>
        <w:t xml:space="preserve"> for at mindske gener</w:t>
      </w:r>
      <w:r w:rsidRPr="009F1D8F">
        <w:rPr>
          <w:iCs/>
          <w:color w:val="0070C0"/>
        </w:rPr>
        <w:t xml:space="preserve">. </w:t>
      </w:r>
      <w:r w:rsidR="00F934F1" w:rsidRPr="009F1D8F">
        <w:rPr>
          <w:iCs/>
          <w:color w:val="0070C0"/>
        </w:rPr>
        <w:t xml:space="preserve">Beredskabsplanen bør </w:t>
      </w:r>
      <w:r w:rsidRPr="009F1D8F">
        <w:rPr>
          <w:iCs/>
          <w:color w:val="0070C0"/>
        </w:rPr>
        <w:t>indledes med en vurdering af</w:t>
      </w:r>
      <w:r w:rsidR="00F934F1" w:rsidRPr="009F1D8F">
        <w:rPr>
          <w:iCs/>
          <w:color w:val="0070C0"/>
        </w:rPr>
        <w:t>,</w:t>
      </w:r>
      <w:r w:rsidRPr="009F1D8F">
        <w:rPr>
          <w:iCs/>
          <w:color w:val="0070C0"/>
        </w:rPr>
        <w:t xml:space="preserve"> hvor lang tid strømudfaldet vil strække sig over</w:t>
      </w:r>
      <w:r w:rsidR="00801792" w:rsidRPr="009F1D8F">
        <w:rPr>
          <w:iCs/>
          <w:color w:val="0070C0"/>
        </w:rPr>
        <w:t xml:space="preserve"> samt andre relevante parametre</w:t>
      </w:r>
      <w:r w:rsidRPr="009F1D8F">
        <w:rPr>
          <w:iCs/>
          <w:color w:val="0070C0"/>
        </w:rPr>
        <w:t xml:space="preserve">. Hvis strømudfaldet vurderes at være </w:t>
      </w:r>
      <w:r w:rsidR="00F934F1" w:rsidRPr="009F1D8F">
        <w:rPr>
          <w:iCs/>
          <w:color w:val="0070C0"/>
        </w:rPr>
        <w:t>længerevarende</w:t>
      </w:r>
      <w:r w:rsidRPr="009F1D8F">
        <w:rPr>
          <w:iCs/>
          <w:color w:val="0070C0"/>
        </w:rPr>
        <w:t xml:space="preserve">, </w:t>
      </w:r>
      <w:r w:rsidR="00801792" w:rsidRPr="009F1D8F">
        <w:rPr>
          <w:iCs/>
          <w:color w:val="0070C0"/>
        </w:rPr>
        <w:t xml:space="preserve">kan relevante parametre f.eks. være </w:t>
      </w:r>
      <w:r w:rsidR="00823594" w:rsidRPr="009F1D8F">
        <w:rPr>
          <w:iCs/>
          <w:color w:val="0070C0"/>
        </w:rPr>
        <w:t xml:space="preserve">vind- og </w:t>
      </w:r>
      <w:r w:rsidRPr="009F1D8F">
        <w:rPr>
          <w:iCs/>
          <w:color w:val="0070C0"/>
        </w:rPr>
        <w:t xml:space="preserve">vejrforhold o.l. Beredskabsplanen </w:t>
      </w:r>
      <w:r w:rsidR="00B43241" w:rsidRPr="009F1D8F">
        <w:rPr>
          <w:iCs/>
          <w:color w:val="0070C0"/>
        </w:rPr>
        <w:t xml:space="preserve">bør </w:t>
      </w:r>
      <w:r w:rsidRPr="009F1D8F">
        <w:rPr>
          <w:iCs/>
          <w:color w:val="0070C0"/>
        </w:rPr>
        <w:t>opstille de kritiske parametre</w:t>
      </w:r>
      <w:r w:rsidR="00B43241" w:rsidRPr="009F1D8F">
        <w:rPr>
          <w:iCs/>
          <w:color w:val="0070C0"/>
        </w:rPr>
        <w:t>,</w:t>
      </w:r>
      <w:r w:rsidRPr="009F1D8F">
        <w:rPr>
          <w:iCs/>
          <w:color w:val="0070C0"/>
        </w:rPr>
        <w:t xml:space="preserve"> der skal indgå i vurderingen, samt ved hvilke betingelser</w:t>
      </w:r>
      <w:r w:rsidR="00B43241" w:rsidRPr="009F1D8F">
        <w:rPr>
          <w:iCs/>
          <w:color w:val="0070C0"/>
        </w:rPr>
        <w:t>,</w:t>
      </w:r>
      <w:r w:rsidRPr="009F1D8F">
        <w:rPr>
          <w:iCs/>
          <w:color w:val="0070C0"/>
        </w:rPr>
        <w:t xml:space="preserve"> der skal overvejes en udfasning/neddrosling af kørsel med nødstrømsanlægget. </w:t>
      </w:r>
      <w:r w:rsidR="00C53485" w:rsidRPr="009F1D8F">
        <w:rPr>
          <w:iCs/>
          <w:color w:val="0070C0"/>
        </w:rPr>
        <w:t>Beredskabsplanen skal efter forlangende frem</w:t>
      </w:r>
      <w:r w:rsidR="00F37A51" w:rsidRPr="009F1D8F">
        <w:rPr>
          <w:iCs/>
          <w:color w:val="0070C0"/>
        </w:rPr>
        <w:t>vises eller fremsendes til tilsynsmyndigheden.</w:t>
      </w:r>
      <w:r w:rsidR="00E23A30" w:rsidRPr="009F1D8F">
        <w:rPr>
          <w:iCs/>
          <w:color w:val="0070C0"/>
        </w:rPr>
        <w:t xml:space="preserve"> </w:t>
      </w:r>
      <w:r w:rsidR="008A6695" w:rsidRPr="009F1D8F">
        <w:rPr>
          <w:iCs/>
          <w:color w:val="0070C0"/>
        </w:rPr>
        <w:t xml:space="preserve">Tilsynsmyndigheden kan i relevant omfang stille krav til konkrete forhold, der skal indgå i beredskabsplanen. </w:t>
      </w:r>
    </w:p>
    <w:p w14:paraId="165A0C40" w14:textId="77777777" w:rsidR="00BD5265" w:rsidRPr="009F1D8F" w:rsidRDefault="001779CB" w:rsidP="00AA0BE3">
      <w:pPr>
        <w:pStyle w:val="Brdtekst"/>
        <w:rPr>
          <w:color w:val="0070C0"/>
        </w:rPr>
      </w:pPr>
      <w:r w:rsidRPr="009F1D8F">
        <w:rPr>
          <w:color w:val="0070C0"/>
        </w:rPr>
        <w:t>Hvis nøddriften forventes at overstige 8 timer, skal beredskabsplanen omfatte retningslinjer og tiltag for kontakt til og orientering af nabovirksomheder</w:t>
      </w:r>
      <w:r w:rsidR="00D63AEE" w:rsidRPr="009F1D8F">
        <w:rPr>
          <w:color w:val="0070C0"/>
        </w:rPr>
        <w:t xml:space="preserve"> og nærmeste berørte naboer</w:t>
      </w:r>
      <w:r w:rsidRPr="009F1D8F">
        <w:rPr>
          <w:color w:val="0070C0"/>
        </w:rPr>
        <w:t>, der er beliggende nedvinds nødstrømsanlægget. Tilsynsmyndigheden skal orienteres straks, hvis nøddriften forventes at overstige 8 timer.</w:t>
      </w:r>
    </w:p>
    <w:p w14:paraId="1794A109" w14:textId="77777777" w:rsidR="00AA0BE3" w:rsidRPr="009F1D8F" w:rsidRDefault="00AA0BE3" w:rsidP="00AA0BE3">
      <w:pPr>
        <w:pStyle w:val="Overskrift4"/>
        <w:rPr>
          <w:color w:val="0070C0"/>
        </w:rPr>
      </w:pPr>
      <w:r w:rsidRPr="009F1D8F">
        <w:rPr>
          <w:color w:val="0070C0"/>
        </w:rPr>
        <w:t>Indretning og drift</w:t>
      </w:r>
    </w:p>
    <w:bookmarkStart w:id="65" w:name="_Hlk69477261"/>
    <w:p w14:paraId="067BDD73" w14:textId="77777777" w:rsidR="00251BBF" w:rsidRPr="00557DA1" w:rsidRDefault="00AA447D" w:rsidP="00251BBF">
      <w:pPr>
        <w:pStyle w:val="Brdtekst"/>
        <w:rPr>
          <w:color w:val="0070C0"/>
        </w:rPr>
      </w:pPr>
      <w:r w:rsidRPr="005D1FF4">
        <w:rPr>
          <w:color w:val="0070C0"/>
        </w:rPr>
        <w:fldChar w:fldCharType="begin"/>
      </w:r>
      <w:r w:rsidRPr="005D1FF4">
        <w:rPr>
          <w:color w:val="0070C0"/>
        </w:rPr>
        <w:instrText xml:space="preserve"> REF _Ref69461372 \h </w:instrText>
      </w:r>
      <w:r w:rsidR="00F20ADB" w:rsidRPr="005D1FF4">
        <w:rPr>
          <w:color w:val="0070C0"/>
        </w:rPr>
        <w:instrText xml:space="preserve"> \* MERGEFORMAT </w:instrText>
      </w:r>
      <w:r w:rsidRPr="005D1FF4">
        <w:rPr>
          <w:color w:val="0070C0"/>
        </w:rPr>
      </w:r>
      <w:r w:rsidRPr="005D1FF4">
        <w:rPr>
          <w:color w:val="0070C0"/>
        </w:rPr>
        <w:fldChar w:fldCharType="separate"/>
      </w:r>
      <w:r w:rsidR="00251BBF" w:rsidRPr="00557DA1">
        <w:rPr>
          <w:noProof/>
          <w:color w:val="0070C0"/>
        </w:rPr>
        <w:t xml:space="preserve">Vilkår </w:t>
      </w:r>
      <w:r w:rsidR="00251BBF">
        <w:rPr>
          <w:noProof/>
          <w:color w:val="0070C0"/>
        </w:rPr>
        <w:t>7</w:t>
      </w:r>
      <w:r w:rsidR="00251BBF" w:rsidRPr="00557DA1">
        <w:rPr>
          <w:noProof/>
          <w:color w:val="0070C0"/>
        </w:rPr>
        <w:tab/>
      </w:r>
      <w:r w:rsidR="00251BBF" w:rsidRPr="00251BBF">
        <w:rPr>
          <w:noProof/>
          <w:color w:val="0070C0"/>
        </w:rPr>
        <w:t xml:space="preserve">Nødstrømsanlægget </w:t>
      </w:r>
      <w:r w:rsidR="00251BBF" w:rsidRPr="00251BBF">
        <w:rPr>
          <w:color w:val="0070C0"/>
        </w:rPr>
        <w:t xml:space="preserve">skal </w:t>
      </w:r>
      <w:r w:rsidR="00251BBF" w:rsidRPr="00251BBF">
        <w:rPr>
          <w:noProof/>
          <w:color w:val="0070C0"/>
        </w:rPr>
        <w:t>indrettes</w:t>
      </w:r>
      <w:r w:rsidR="00251BBF" w:rsidRPr="00557DA1">
        <w:rPr>
          <w:color w:val="0070C0"/>
          <w:szCs w:val="18"/>
        </w:rPr>
        <w:t xml:space="preserve"> og drives i overensstemmelse med de oplysninger der er givet i ansøgning om miljøgodkendelse, medmindre andet fremgår af vilkårene i denne godkendelse</w:t>
      </w:r>
      <w:r w:rsidR="00251BBF" w:rsidRPr="00251BBF">
        <w:rPr>
          <w:color w:val="0070C0"/>
        </w:rPr>
        <w:t>.</w:t>
      </w:r>
      <w:r w:rsidR="00251BBF" w:rsidRPr="00557DA1">
        <w:rPr>
          <w:color w:val="0070C0"/>
          <w:szCs w:val="18"/>
        </w:rPr>
        <w:t xml:space="preserve"> </w:t>
      </w:r>
    </w:p>
    <w:p w14:paraId="62815739" w14:textId="51540CD3" w:rsidR="00714C11" w:rsidRDefault="00251BBF" w:rsidP="006B573C">
      <w:pPr>
        <w:pStyle w:val="Brdtekst"/>
      </w:pPr>
      <w:r w:rsidRPr="00557DA1">
        <w:rPr>
          <w:color w:val="0070C0"/>
        </w:rPr>
        <w:lastRenderedPageBreak/>
        <w:t xml:space="preserve">Vilkår </w:t>
      </w:r>
      <w:r>
        <w:rPr>
          <w:noProof/>
          <w:color w:val="0070C0"/>
        </w:rPr>
        <w:t>8</w:t>
      </w:r>
      <w:r w:rsidR="00AA447D" w:rsidRPr="005D1FF4">
        <w:rPr>
          <w:color w:val="0070C0"/>
        </w:rPr>
        <w:fldChar w:fldCharType="end"/>
      </w:r>
      <w:r w:rsidR="00AA447D" w:rsidRPr="005D1FF4">
        <w:rPr>
          <w:color w:val="0070C0"/>
        </w:rPr>
        <w:t xml:space="preserve">: </w:t>
      </w:r>
      <w:r w:rsidR="006B573C" w:rsidRPr="005D1FF4">
        <w:rPr>
          <w:color w:val="0070C0"/>
        </w:rPr>
        <w:t>Der er fastsat vilkår om tilladt driftstid for at sikre</w:t>
      </w:r>
      <w:r w:rsidR="007F7D88" w:rsidRPr="005D1FF4">
        <w:rPr>
          <w:color w:val="0070C0"/>
        </w:rPr>
        <w:t>,</w:t>
      </w:r>
      <w:r w:rsidR="006B573C" w:rsidRPr="005D1FF4">
        <w:rPr>
          <w:color w:val="0070C0"/>
        </w:rPr>
        <w:t xml:space="preserve"> at afgørelsen tydeligt definerer hvad virksomheden har godkendelse til og dermed, hvornår der vil være tale om en udvidelse af driftstiden, som udløser godkendelsespligt. En udvidelse af driftstiden vil altid udløse godkendelsespligt.</w:t>
      </w:r>
      <w:r w:rsidR="00714C11" w:rsidRPr="005D1FF4">
        <w:rPr>
          <w:color w:val="0070C0"/>
        </w:rPr>
        <w:t xml:space="preserve"> </w:t>
      </w:r>
      <w:r w:rsidR="002E6F7D" w:rsidRPr="005D1FF4">
        <w:rPr>
          <w:color w:val="0070C0"/>
          <w:szCs w:val="18"/>
        </w:rPr>
        <w:t xml:space="preserve">Nødstrømsanlægget skal indrettes og drives i overensstemmelse de oplysninger der er givet i ansøgning om miljøgodkendelse, </w:t>
      </w:r>
      <w:r w:rsidR="003B6C94" w:rsidRPr="005D1FF4">
        <w:rPr>
          <w:color w:val="0070C0"/>
          <w:szCs w:val="18"/>
        </w:rPr>
        <w:t>medmindre</w:t>
      </w:r>
      <w:r w:rsidR="002E6F7D" w:rsidRPr="005D1FF4">
        <w:rPr>
          <w:color w:val="0070C0"/>
          <w:szCs w:val="18"/>
        </w:rPr>
        <w:t xml:space="preserve"> andet fremgår af vilkårene i denne godkendelse. </w:t>
      </w:r>
      <w:r w:rsidR="002E6F7D" w:rsidRPr="005D1FF4">
        <w:rPr>
          <w:color w:val="0070C0"/>
        </w:rPr>
        <w:t>Anlægget må være i drift i de ansøgte test</w:t>
      </w:r>
      <w:r w:rsidR="003B6C94" w:rsidRPr="005D1FF4">
        <w:rPr>
          <w:color w:val="0070C0"/>
        </w:rPr>
        <w:t>- og vedligeholdelses</w:t>
      </w:r>
      <w:r w:rsidR="002E6F7D" w:rsidRPr="005D1FF4">
        <w:rPr>
          <w:color w:val="0070C0"/>
        </w:rPr>
        <w:t>perioder og i det omfang nøddrift kræver det.</w:t>
      </w:r>
      <w:r w:rsidR="005E0A65" w:rsidRPr="005D1FF4">
        <w:rPr>
          <w:color w:val="0070C0"/>
        </w:rPr>
        <w:t xml:space="preserve"> </w:t>
      </w:r>
      <w:r w:rsidR="004E664F" w:rsidRPr="005D1FF4">
        <w:rPr>
          <w:color w:val="0070C0"/>
        </w:rPr>
        <w:t xml:space="preserve">Drift som hhv. "nødanlæg" og "test- og vedligeholdelsesaktiviteter" er beskrevet i nedenstående afsnit om luftforurening. </w:t>
      </w:r>
      <w:r w:rsidR="0090407F" w:rsidRPr="005D1FF4">
        <w:rPr>
          <w:color w:val="0070C0"/>
        </w:rPr>
        <w:t xml:space="preserve">Det er i ansøgningen oplyst, at test- og vedligeholdelsesaktiviteter sker på hverdage i </w:t>
      </w:r>
      <w:r w:rsidR="00DE3CC6" w:rsidRPr="005D1FF4">
        <w:rPr>
          <w:color w:val="0070C0"/>
        </w:rPr>
        <w:t xml:space="preserve">dagtimerne. Dagtimerne </w:t>
      </w:r>
      <w:r w:rsidR="00861E60" w:rsidRPr="005D1FF4">
        <w:rPr>
          <w:color w:val="0070C0"/>
        </w:rPr>
        <w:t>fastlægges af Balle</w:t>
      </w:r>
      <w:r w:rsidR="007A3BB8">
        <w:rPr>
          <w:color w:val="0070C0"/>
        </w:rPr>
        <w:t>rup K</w:t>
      </w:r>
      <w:r w:rsidR="00861E60" w:rsidRPr="005D1FF4">
        <w:rPr>
          <w:color w:val="0070C0"/>
        </w:rPr>
        <w:t xml:space="preserve">ommune til at være i </w:t>
      </w:r>
      <w:r w:rsidR="0090407F" w:rsidRPr="005D1FF4">
        <w:rPr>
          <w:color w:val="0070C0"/>
        </w:rPr>
        <w:t xml:space="preserve">tidsrummet kl. </w:t>
      </w:r>
      <w:r w:rsidR="0069681E" w:rsidRPr="005D1FF4">
        <w:rPr>
          <w:color w:val="0070C0"/>
        </w:rPr>
        <w:t>7-18</w:t>
      </w:r>
      <w:r w:rsidR="004E664F" w:rsidRPr="005D1FF4">
        <w:rPr>
          <w:color w:val="0070C0"/>
        </w:rPr>
        <w:t>.</w:t>
      </w:r>
      <w:r w:rsidR="0090407F" w:rsidRPr="005D1FF4">
        <w:rPr>
          <w:color w:val="0070C0"/>
        </w:rPr>
        <w:t xml:space="preserve"> </w:t>
      </w:r>
      <w:r w:rsidR="003F53E3" w:rsidRPr="005D1FF4">
        <w:rPr>
          <w:color w:val="0070C0"/>
        </w:rPr>
        <w:t xml:space="preserve">Beregninger for støj </w:t>
      </w:r>
      <w:r w:rsidR="00F5455C" w:rsidRPr="005D1FF4">
        <w:rPr>
          <w:color w:val="0070C0"/>
        </w:rPr>
        <w:t xml:space="preserve">fra test- og vedligeholdelsesaktiviteter </w:t>
      </w:r>
      <w:r w:rsidR="003F53E3" w:rsidRPr="005D1FF4">
        <w:rPr>
          <w:color w:val="0070C0"/>
        </w:rPr>
        <w:t xml:space="preserve">er udført for én </w:t>
      </w:r>
      <w:r w:rsidR="006D5405" w:rsidRPr="005D1FF4">
        <w:rPr>
          <w:color w:val="0070C0"/>
        </w:rPr>
        <w:t>generator</w:t>
      </w:r>
      <w:r w:rsidR="003F53E3" w:rsidRPr="005D1FF4">
        <w:rPr>
          <w:color w:val="0070C0"/>
        </w:rPr>
        <w:t xml:space="preserve"> </w:t>
      </w:r>
      <w:r w:rsidR="00F5455C" w:rsidRPr="005D1FF4">
        <w:rPr>
          <w:color w:val="0070C0"/>
        </w:rPr>
        <w:t>ad gangen. D</w:t>
      </w:r>
      <w:r w:rsidR="003F53E3" w:rsidRPr="005D1FF4">
        <w:rPr>
          <w:color w:val="0070C0"/>
        </w:rPr>
        <w:t xml:space="preserve">er er derfor stillet krav om, at </w:t>
      </w:r>
      <w:r w:rsidR="00D31AD6" w:rsidRPr="005D1FF4">
        <w:rPr>
          <w:color w:val="0070C0"/>
        </w:rPr>
        <w:t xml:space="preserve">test- og vedligeholdelsesaktiviteter kun må ske </w:t>
      </w:r>
      <w:r w:rsidR="00D677A0" w:rsidRPr="005D1FF4">
        <w:rPr>
          <w:color w:val="0070C0"/>
        </w:rPr>
        <w:t xml:space="preserve">for én </w:t>
      </w:r>
      <w:r w:rsidR="005412C2" w:rsidRPr="005D1FF4">
        <w:rPr>
          <w:color w:val="0070C0"/>
        </w:rPr>
        <w:t>generator</w:t>
      </w:r>
      <w:r w:rsidR="00D677A0" w:rsidRPr="005D1FF4">
        <w:rPr>
          <w:color w:val="0070C0"/>
        </w:rPr>
        <w:t xml:space="preserve"> ad gangen</w:t>
      </w:r>
      <w:r w:rsidR="00D94D1F" w:rsidRPr="005D1FF4">
        <w:rPr>
          <w:color w:val="0070C0"/>
        </w:rPr>
        <w:t xml:space="preserve"> på hverdage i tidsrummet kl. </w:t>
      </w:r>
      <w:r w:rsidR="0069681E" w:rsidRPr="005D1FF4">
        <w:rPr>
          <w:color w:val="0070C0"/>
        </w:rPr>
        <w:t>7-18</w:t>
      </w:r>
      <w:r w:rsidR="00D677A0" w:rsidRPr="005D1FF4">
        <w:rPr>
          <w:color w:val="0070C0"/>
        </w:rPr>
        <w:t>.</w:t>
      </w:r>
    </w:p>
    <w:bookmarkEnd w:id="65"/>
    <w:p w14:paraId="16FBFDD3" w14:textId="77777777" w:rsidR="006B573C" w:rsidRPr="0046366E" w:rsidRDefault="006B573C" w:rsidP="002B7BC5">
      <w:pPr>
        <w:pStyle w:val="Overskrift4"/>
        <w:jc w:val="both"/>
        <w:rPr>
          <w:color w:val="0070C0"/>
        </w:rPr>
      </w:pPr>
      <w:r w:rsidRPr="0046366E">
        <w:rPr>
          <w:color w:val="0070C0"/>
        </w:rPr>
        <w:t>Luftforurening</w:t>
      </w:r>
    </w:p>
    <w:p w14:paraId="5C455281" w14:textId="3C30B8AE" w:rsidR="00A60C99" w:rsidRDefault="00A60C99" w:rsidP="00A60C99">
      <w:pPr>
        <w:pStyle w:val="Brdtekst"/>
      </w:pPr>
      <w:r w:rsidRPr="0046366E">
        <w:rPr>
          <w:color w:val="0070C0"/>
        </w:rPr>
        <w:t xml:space="preserve">Der er i </w:t>
      </w:r>
      <w:r w:rsidRPr="0046366E">
        <w:rPr>
          <w:color w:val="0070C0"/>
        </w:rPr>
        <w:fldChar w:fldCharType="begin"/>
      </w:r>
      <w:r w:rsidRPr="0046366E">
        <w:rPr>
          <w:color w:val="0070C0"/>
        </w:rPr>
        <w:instrText xml:space="preserve"> REF _Ref68866975 \h </w:instrText>
      </w:r>
      <w:r w:rsidRPr="0046366E">
        <w:rPr>
          <w:color w:val="0070C0"/>
        </w:rPr>
      </w:r>
      <w:r w:rsidRPr="0046366E">
        <w:rPr>
          <w:color w:val="0070C0"/>
        </w:rPr>
        <w:fldChar w:fldCharType="separate"/>
      </w:r>
      <w:r w:rsidR="00251BBF" w:rsidRPr="00557DA1">
        <w:rPr>
          <w:color w:val="0070C0"/>
        </w:rPr>
        <w:t xml:space="preserve">Vilkår </w:t>
      </w:r>
      <w:r w:rsidR="00251BBF">
        <w:rPr>
          <w:noProof/>
          <w:color w:val="0070C0"/>
        </w:rPr>
        <w:t>9</w:t>
      </w:r>
      <w:r w:rsidRPr="0046366E">
        <w:rPr>
          <w:color w:val="0070C0"/>
        </w:rPr>
        <w:fldChar w:fldCharType="end"/>
      </w:r>
      <w:r w:rsidRPr="0046366E">
        <w:rPr>
          <w:color w:val="0070C0"/>
        </w:rPr>
        <w:t xml:space="preserve"> stillet krav om, at drift af generatorer ikke må overstige 500 timer om året udregnet som et </w:t>
      </w:r>
      <w:r w:rsidR="00C640C8" w:rsidRPr="0046366E">
        <w:rPr>
          <w:color w:val="0070C0"/>
        </w:rPr>
        <w:t xml:space="preserve">løbende </w:t>
      </w:r>
      <w:r w:rsidRPr="0046366E">
        <w:rPr>
          <w:color w:val="0070C0"/>
        </w:rPr>
        <w:t xml:space="preserve">gennemsnit over en periode på tre </w:t>
      </w:r>
      <w:r w:rsidR="0096560C" w:rsidRPr="0046366E">
        <w:rPr>
          <w:color w:val="0070C0"/>
        </w:rPr>
        <w:t xml:space="preserve">sammenhængende </w:t>
      </w:r>
      <w:r w:rsidRPr="0046366E">
        <w:rPr>
          <w:color w:val="0070C0"/>
        </w:rPr>
        <w:t xml:space="preserve">kalenderår. </w:t>
      </w:r>
      <w:r w:rsidR="00597957" w:rsidRPr="0046366E">
        <w:rPr>
          <w:color w:val="0070C0"/>
        </w:rPr>
        <w:t xml:space="preserve">Hvis </w:t>
      </w:r>
      <w:r w:rsidR="005B4BD9" w:rsidRPr="0046366E">
        <w:rPr>
          <w:color w:val="0070C0"/>
        </w:rPr>
        <w:t>samtlige 21 generatorer</w:t>
      </w:r>
      <w:r w:rsidRPr="0046366E">
        <w:rPr>
          <w:color w:val="0070C0"/>
        </w:rPr>
        <w:t xml:space="preserve"> </w:t>
      </w:r>
      <w:r w:rsidR="00D6024B" w:rsidRPr="0046366E">
        <w:rPr>
          <w:color w:val="0070C0"/>
        </w:rPr>
        <w:t>f</w:t>
      </w:r>
      <w:r w:rsidR="007A3BB8">
        <w:rPr>
          <w:color w:val="0070C0"/>
        </w:rPr>
        <w:t>x</w:t>
      </w:r>
      <w:r w:rsidRPr="0046366E">
        <w:rPr>
          <w:color w:val="0070C0"/>
        </w:rPr>
        <w:t xml:space="preserve"> </w:t>
      </w:r>
      <w:r w:rsidR="005B4BD9" w:rsidRPr="0046366E">
        <w:rPr>
          <w:color w:val="0070C0"/>
        </w:rPr>
        <w:t xml:space="preserve">er </w:t>
      </w:r>
      <w:r w:rsidRPr="0046366E">
        <w:rPr>
          <w:color w:val="0070C0"/>
        </w:rPr>
        <w:t>tage</w:t>
      </w:r>
      <w:r w:rsidR="005B4BD9" w:rsidRPr="0046366E">
        <w:rPr>
          <w:color w:val="0070C0"/>
        </w:rPr>
        <w:t>t</w:t>
      </w:r>
      <w:r w:rsidRPr="0046366E">
        <w:rPr>
          <w:color w:val="0070C0"/>
        </w:rPr>
        <w:t xml:space="preserve"> i drift i løbet af 202</w:t>
      </w:r>
      <w:r w:rsidR="005B4BD9" w:rsidRPr="0046366E">
        <w:rPr>
          <w:color w:val="0070C0"/>
        </w:rPr>
        <w:t>6</w:t>
      </w:r>
      <w:r w:rsidRPr="0046366E">
        <w:rPr>
          <w:color w:val="0070C0"/>
        </w:rPr>
        <w:t>, kan det første gennemsnit af årlige driftstimer beregnes på baggrund af data fra den 1. januar 202</w:t>
      </w:r>
      <w:r w:rsidR="00866E14" w:rsidRPr="0046366E">
        <w:rPr>
          <w:color w:val="0070C0"/>
        </w:rPr>
        <w:t>7</w:t>
      </w:r>
      <w:r w:rsidRPr="0046366E">
        <w:rPr>
          <w:color w:val="0070C0"/>
        </w:rPr>
        <w:t xml:space="preserve"> og frem, og første gennemsnit af årlige driftstimer kan beregnes for kalenderårene 202</w:t>
      </w:r>
      <w:r w:rsidR="00866E14" w:rsidRPr="0046366E">
        <w:rPr>
          <w:color w:val="0070C0"/>
        </w:rPr>
        <w:t>7</w:t>
      </w:r>
      <w:r w:rsidRPr="0046366E">
        <w:rPr>
          <w:color w:val="0070C0"/>
        </w:rPr>
        <w:t>, 202</w:t>
      </w:r>
      <w:r w:rsidR="00866E14" w:rsidRPr="0046366E">
        <w:rPr>
          <w:color w:val="0070C0"/>
        </w:rPr>
        <w:t>8</w:t>
      </w:r>
      <w:r w:rsidRPr="0046366E">
        <w:rPr>
          <w:color w:val="0070C0"/>
        </w:rPr>
        <w:t xml:space="preserve"> og 202</w:t>
      </w:r>
      <w:r w:rsidR="00866E14" w:rsidRPr="0046366E">
        <w:rPr>
          <w:color w:val="0070C0"/>
        </w:rPr>
        <w:t>9</w:t>
      </w:r>
      <w:r w:rsidRPr="0046366E">
        <w:rPr>
          <w:color w:val="0070C0"/>
        </w:rPr>
        <w:t xml:space="preserve">. I summen af driftstimer skal indgå drift både fra nødstrømsdrift og drift som følge af test- og vedligeholdelsesaktiviteter. </w:t>
      </w:r>
    </w:p>
    <w:p w14:paraId="6A7B0A4F" w14:textId="49890BEC" w:rsidR="00A60C99" w:rsidRDefault="00A60C99" w:rsidP="00A60C99">
      <w:pPr>
        <w:pStyle w:val="Brdtekst"/>
      </w:pPr>
      <w:r w:rsidRPr="0046366E">
        <w:rPr>
          <w:color w:val="0070C0"/>
        </w:rPr>
        <w:t xml:space="preserve">Når diesel afbrændes i motorerne, vil der </w:t>
      </w:r>
      <w:r w:rsidR="000F75A7" w:rsidRPr="0046366E">
        <w:rPr>
          <w:color w:val="0070C0"/>
        </w:rPr>
        <w:t xml:space="preserve">ske </w:t>
      </w:r>
      <w:r w:rsidRPr="0046366E">
        <w:rPr>
          <w:color w:val="0070C0"/>
        </w:rPr>
        <w:t>en emission af forurenende stoffer i form af forskellige forbrændingsgasser og partikler fra skorstenen på den enkelte generator. Ved normal forbrænding i motorerne vil der ikke udledes aerosoler eller væskedråber, men det er en mulighed</w:t>
      </w:r>
      <w:r w:rsidR="00AD2CCB" w:rsidRPr="0046366E">
        <w:rPr>
          <w:color w:val="0070C0"/>
        </w:rPr>
        <w:t>,</w:t>
      </w:r>
      <w:r w:rsidRPr="0046366E">
        <w:rPr>
          <w:color w:val="0070C0"/>
        </w:rPr>
        <w:t xml:space="preserve"> hvis der optræder fejl på en motor. Der er derfor i </w:t>
      </w:r>
      <w:r w:rsidRPr="0046366E">
        <w:rPr>
          <w:color w:val="0070C0"/>
        </w:rPr>
        <w:fldChar w:fldCharType="begin"/>
      </w:r>
      <w:r w:rsidRPr="0046366E">
        <w:rPr>
          <w:color w:val="0070C0"/>
        </w:rPr>
        <w:instrText xml:space="preserve"> REF _Ref69289989 \h </w:instrText>
      </w:r>
      <w:r w:rsidRPr="0046366E">
        <w:rPr>
          <w:color w:val="0070C0"/>
        </w:rPr>
      </w:r>
      <w:r w:rsidRPr="0046366E">
        <w:rPr>
          <w:color w:val="0070C0"/>
        </w:rPr>
        <w:fldChar w:fldCharType="separate"/>
      </w:r>
      <w:r w:rsidR="00251BBF" w:rsidRPr="00557DA1">
        <w:rPr>
          <w:color w:val="0070C0"/>
        </w:rPr>
        <w:t xml:space="preserve">Vilkår </w:t>
      </w:r>
      <w:r w:rsidR="00251BBF">
        <w:rPr>
          <w:noProof/>
          <w:color w:val="0070C0"/>
        </w:rPr>
        <w:t>10</w:t>
      </w:r>
      <w:r w:rsidRPr="0046366E">
        <w:rPr>
          <w:color w:val="0070C0"/>
        </w:rPr>
        <w:fldChar w:fldCharType="end"/>
      </w:r>
      <w:r w:rsidRPr="0046366E">
        <w:rPr>
          <w:color w:val="0070C0"/>
        </w:rPr>
        <w:t xml:space="preserve"> stillet krav om, at hvis der optræder fejl på en motor, skal motoren straks standses.</w:t>
      </w:r>
    </w:p>
    <w:p w14:paraId="06EDEA83" w14:textId="77777777" w:rsidR="008F15E0" w:rsidRDefault="008F15E0" w:rsidP="00195C44">
      <w:pPr>
        <w:pStyle w:val="Brdtekst"/>
      </w:pPr>
      <w:r w:rsidRPr="005322D6">
        <w:rPr>
          <w:color w:val="0070C0"/>
        </w:rPr>
        <w:t xml:space="preserve">Den væsentligste kilde til forurening fra nødstrømsanlægget er emission til luften i form af udstødning fra dieselmotorerne. Der findes rensningsteknologier for dieselmotorer, som kendes fra katalysatorer og partikelfiltre i biler, men disse teknologier anvendes sjældent på store dieselmotorer, som kun kører i nøddrift. Katalysatorer på store dieselmotorer som de aktuelle har så lang en opvarmningstid, at de reelt er virkningsløse en stor del af tiden ved de mest hyppige test- og vedligeholdelsesaktiviteter (månedlige 1-times Load Tests). </w:t>
      </w:r>
      <w:r w:rsidR="00D728B3" w:rsidRPr="005322D6">
        <w:rPr>
          <w:color w:val="0070C0"/>
        </w:rPr>
        <w:t xml:space="preserve">Det er vurderet, at </w:t>
      </w:r>
      <w:r w:rsidRPr="005322D6">
        <w:rPr>
          <w:color w:val="0070C0"/>
        </w:rPr>
        <w:t xml:space="preserve">omkostningen til at etablere rensningsteknologi på udstødningen ikke står mål med den miljømæssige gevinst der kan opnås. </w:t>
      </w:r>
    </w:p>
    <w:p w14:paraId="704A56C3" w14:textId="1DF24CB0" w:rsidR="00612638" w:rsidRDefault="00CA0691" w:rsidP="00195C44">
      <w:pPr>
        <w:pStyle w:val="Brdtekst"/>
      </w:pPr>
      <w:r w:rsidRPr="005322D6">
        <w:rPr>
          <w:color w:val="0070C0"/>
        </w:rPr>
        <w:t>Ansøger har</w:t>
      </w:r>
      <w:r w:rsidR="00052003" w:rsidRPr="005322D6">
        <w:rPr>
          <w:color w:val="0070C0"/>
        </w:rPr>
        <w:t xml:space="preserve"> oplyst, at der ikke er kendskab til detaljerede målinger af emissionens udvikling fra en kold motor startes indtil emissionen finder et stabilt niveau ved driftstemperaturen. Baseret på opgivelser fundet ved litteratursøgning har ansøger vurderet, at koldstartsperioden er ganske kortvarig – få minutter. I koldstartsperioden må det forventes, at emissionen af CO og partikler er højere end ved stabil emission ved driftstemperaturen på grund af ufuldstændig forbrænding. Emissionen af NO</w:t>
      </w:r>
      <w:r w:rsidR="00052003" w:rsidRPr="005322D6">
        <w:rPr>
          <w:color w:val="0070C0"/>
          <w:vertAlign w:val="subscript"/>
        </w:rPr>
        <w:t>X</w:t>
      </w:r>
      <w:r w:rsidR="00052003" w:rsidRPr="005322D6">
        <w:rPr>
          <w:color w:val="0070C0"/>
        </w:rPr>
        <w:t xml:space="preserve"> forventes at være lavere under koldstartsperioden </w:t>
      </w:r>
      <w:r w:rsidR="00052003" w:rsidRPr="005322D6">
        <w:rPr>
          <w:color w:val="0070C0"/>
        </w:rPr>
        <w:lastRenderedPageBreak/>
        <w:t>end ved stabil emission ved driftstemperaturen, da NO</w:t>
      </w:r>
      <w:r w:rsidR="00052003" w:rsidRPr="005322D6">
        <w:rPr>
          <w:color w:val="0070C0"/>
          <w:vertAlign w:val="subscript"/>
        </w:rPr>
        <w:t>X</w:t>
      </w:r>
      <w:r w:rsidR="00052003" w:rsidRPr="005322D6">
        <w:rPr>
          <w:color w:val="0070C0"/>
        </w:rPr>
        <w:t>-dannelsen varierer med forbrændingstemperaturen (øges med øget temperatur). NO</w:t>
      </w:r>
      <w:r w:rsidR="00052003" w:rsidRPr="005322D6">
        <w:rPr>
          <w:color w:val="0070C0"/>
          <w:vertAlign w:val="subscript"/>
        </w:rPr>
        <w:t>X</w:t>
      </w:r>
      <w:r w:rsidR="00052003" w:rsidRPr="005322D6">
        <w:rPr>
          <w:color w:val="0070C0"/>
        </w:rPr>
        <w:t xml:space="preserve"> emissionskoncentrationen forventes derfor at være størst når driftstemperaturen opnås. På baggrund af det nuværende vidensgrundlag er det ikke muligt at give mere præcise oplysninger om koldstartsperiodens varighed og forventede emissionskoncentrationer. </w:t>
      </w:r>
      <w:r w:rsidR="00D57231" w:rsidRPr="005322D6">
        <w:rPr>
          <w:color w:val="0070C0"/>
        </w:rPr>
        <w:t xml:space="preserve">Ballerup Kommune </w:t>
      </w:r>
      <w:r w:rsidR="00612638" w:rsidRPr="005322D6">
        <w:rPr>
          <w:color w:val="0070C0"/>
        </w:rPr>
        <w:t xml:space="preserve">har </w:t>
      </w:r>
      <w:r w:rsidR="00695C35" w:rsidRPr="005322D6">
        <w:rPr>
          <w:color w:val="0070C0"/>
        </w:rPr>
        <w:t>stillet</w:t>
      </w:r>
      <w:r w:rsidR="00612638" w:rsidRPr="005322D6">
        <w:rPr>
          <w:color w:val="0070C0"/>
        </w:rPr>
        <w:t xml:space="preserve"> vilkår om, at opstart</w:t>
      </w:r>
      <w:r w:rsidR="003C496A" w:rsidRPr="005322D6">
        <w:rPr>
          <w:color w:val="0070C0"/>
        </w:rPr>
        <w:t xml:space="preserve">s- og nedlukningsperioder </w:t>
      </w:r>
      <w:r w:rsidR="00695C35" w:rsidRPr="005322D6">
        <w:rPr>
          <w:color w:val="0070C0"/>
        </w:rPr>
        <w:t>for</w:t>
      </w:r>
      <w:r w:rsidR="003C496A" w:rsidRPr="005322D6">
        <w:rPr>
          <w:color w:val="0070C0"/>
        </w:rPr>
        <w:t xml:space="preserve"> generatorerne skal holdes så korte som muligt for at mindske utilsigtede emissioner under </w:t>
      </w:r>
      <w:r w:rsidR="00E15302" w:rsidRPr="005322D6">
        <w:rPr>
          <w:color w:val="0070C0"/>
        </w:rPr>
        <w:t>opstarter og nedlukninger</w:t>
      </w:r>
      <w:r w:rsidR="003C496A" w:rsidRPr="005322D6">
        <w:rPr>
          <w:color w:val="0070C0"/>
        </w:rPr>
        <w:t xml:space="preserve">, jf. </w:t>
      </w:r>
      <w:r w:rsidR="003D6B45" w:rsidRPr="005322D6">
        <w:rPr>
          <w:color w:val="0070C0"/>
        </w:rPr>
        <w:fldChar w:fldCharType="begin"/>
      </w:r>
      <w:r w:rsidR="003D6B45" w:rsidRPr="005322D6">
        <w:rPr>
          <w:color w:val="0070C0"/>
        </w:rPr>
        <w:instrText xml:space="preserve"> REF _Ref74142605 \h </w:instrText>
      </w:r>
      <w:r w:rsidR="003D6B45" w:rsidRPr="005322D6">
        <w:rPr>
          <w:color w:val="0070C0"/>
        </w:rPr>
      </w:r>
      <w:r w:rsidR="003D6B45" w:rsidRPr="005322D6">
        <w:rPr>
          <w:color w:val="0070C0"/>
        </w:rPr>
        <w:fldChar w:fldCharType="separate"/>
      </w:r>
      <w:r w:rsidR="00251BBF" w:rsidRPr="00557DA1">
        <w:rPr>
          <w:color w:val="0070C0"/>
        </w:rPr>
        <w:t xml:space="preserve">Vilkår </w:t>
      </w:r>
      <w:r w:rsidR="00251BBF">
        <w:rPr>
          <w:noProof/>
          <w:color w:val="0070C0"/>
        </w:rPr>
        <w:t>11</w:t>
      </w:r>
      <w:r w:rsidR="003D6B45" w:rsidRPr="005322D6">
        <w:rPr>
          <w:color w:val="0070C0"/>
        </w:rPr>
        <w:fldChar w:fldCharType="end"/>
      </w:r>
      <w:r w:rsidR="003D6B45" w:rsidRPr="005322D6">
        <w:rPr>
          <w:color w:val="0070C0"/>
        </w:rPr>
        <w:t>.</w:t>
      </w:r>
    </w:p>
    <w:p w14:paraId="6EEF795D" w14:textId="02077852" w:rsidR="00052003" w:rsidRDefault="00052003" w:rsidP="00195C44">
      <w:pPr>
        <w:pStyle w:val="Brdtekst"/>
      </w:pPr>
      <w:r w:rsidRPr="005F5623">
        <w:rPr>
          <w:color w:val="0070C0"/>
        </w:rPr>
        <w:t xml:space="preserve">Ballerup Kommune vurderer, at en registrering af antallet af opstarter af generatorerne er nødvendig for at give en indikation af omfanget af opstarter- og nedlukninger, dels på baggrund af nøddrift, dels på baggrund af test- og vedligeholdelsesaktiviteter. </w:t>
      </w:r>
      <w:r w:rsidR="003E5E9D" w:rsidRPr="005F5623">
        <w:rPr>
          <w:color w:val="0070C0"/>
        </w:rPr>
        <w:t xml:space="preserve">Over tid vil registreringerne vise, om antallet af opstarter holdes på et stabilt niveau. </w:t>
      </w:r>
      <w:r w:rsidRPr="005F5623">
        <w:rPr>
          <w:color w:val="0070C0"/>
        </w:rPr>
        <w:t>Der er derfor i</w:t>
      </w:r>
      <w:r w:rsidR="000A7F76">
        <w:rPr>
          <w:color w:val="0070C0"/>
        </w:rPr>
        <w:t xml:space="preserve"> vilkår</w:t>
      </w:r>
      <w:r w:rsidR="0051114B">
        <w:rPr>
          <w:color w:val="0070C0"/>
        </w:rPr>
        <w:t xml:space="preserve"> 53</w:t>
      </w:r>
      <w:r w:rsidRPr="005F5623">
        <w:rPr>
          <w:color w:val="0070C0"/>
        </w:rPr>
        <w:t xml:space="preserve"> stillet krav om, at der for hver generator skal føres journal over antallet af opstarter, dels under nøddrift, dels under test- og vedligeholdelsesaktiviteter. For hver </w:t>
      </w:r>
      <w:r w:rsidR="003400F2" w:rsidRPr="005F5623">
        <w:rPr>
          <w:color w:val="0070C0"/>
        </w:rPr>
        <w:t>generator</w:t>
      </w:r>
      <w:r w:rsidRPr="005F5623">
        <w:rPr>
          <w:color w:val="0070C0"/>
        </w:rPr>
        <w:t xml:space="preserve"> skal antallet af opstarter fremsendes som en del af årsrapporten, jf.</w:t>
      </w:r>
      <w:r w:rsidR="00613FE9">
        <w:rPr>
          <w:color w:val="0070C0"/>
        </w:rPr>
        <w:t xml:space="preserve"> vilkår 55</w:t>
      </w:r>
      <w:r w:rsidRPr="005F5623">
        <w:rPr>
          <w:color w:val="0070C0"/>
        </w:rPr>
        <w:t xml:space="preserve">. </w:t>
      </w:r>
    </w:p>
    <w:p w14:paraId="740FCECE" w14:textId="77777777" w:rsidR="00F3691A" w:rsidRPr="00133329" w:rsidRDefault="00F3691A" w:rsidP="00771F53">
      <w:pPr>
        <w:pStyle w:val="Overskrift5"/>
        <w:rPr>
          <w:color w:val="0070C0"/>
        </w:rPr>
      </w:pPr>
      <w:r w:rsidRPr="00133329">
        <w:rPr>
          <w:color w:val="0070C0"/>
        </w:rPr>
        <w:t>Drift af nødstrømsanlæg som følge af udfald på den offentlige elforsyning</w:t>
      </w:r>
    </w:p>
    <w:p w14:paraId="1D7DB5F1" w14:textId="097110AF" w:rsidR="00712B46" w:rsidRPr="00133329" w:rsidRDefault="00712B46" w:rsidP="00712B46">
      <w:pPr>
        <w:pStyle w:val="Brdtekst"/>
        <w:rPr>
          <w:color w:val="0070C0"/>
        </w:rPr>
      </w:pPr>
      <w:r w:rsidRPr="00133329">
        <w:rPr>
          <w:color w:val="0070C0"/>
        </w:rPr>
        <w:t>I henhold til Miljøstyrelsens vejledende udtalelser betragtes et nødanlæg som værende i drift fra det tidspunkt, hvor nødanlægget skal fungere som et nødanlæg, dvs. kunne sættes i drift i tilfælde af en nødsituation</w:t>
      </w:r>
      <w:r w:rsidRPr="00133329">
        <w:rPr>
          <w:rStyle w:val="Fodnotehenvisning"/>
          <w:color w:val="0070C0"/>
        </w:rPr>
        <w:footnoteReference w:id="2"/>
      </w:r>
      <w:r w:rsidRPr="00133329">
        <w:rPr>
          <w:color w:val="0070C0"/>
        </w:rPr>
        <w:t xml:space="preserve">. Kun hvis en virksomhed har to eller flere nye nødanlæg, der deler skorsten, betragtes anlægget </w:t>
      </w:r>
      <w:r w:rsidR="00DF5873" w:rsidRPr="00133329">
        <w:rPr>
          <w:color w:val="0070C0"/>
        </w:rPr>
        <w:t>(altså de</w:t>
      </w:r>
      <w:r w:rsidR="002A36FF" w:rsidRPr="00133329">
        <w:rPr>
          <w:color w:val="0070C0"/>
        </w:rPr>
        <w:t xml:space="preserve"> nødanlæg</w:t>
      </w:r>
      <w:r w:rsidR="00DF5873" w:rsidRPr="00133329">
        <w:rPr>
          <w:color w:val="0070C0"/>
        </w:rPr>
        <w:t xml:space="preserve">, der deler skorsten) </w:t>
      </w:r>
      <w:r w:rsidRPr="00133329">
        <w:rPr>
          <w:color w:val="0070C0"/>
        </w:rPr>
        <w:t>som ét nødanlæg.</w:t>
      </w:r>
    </w:p>
    <w:p w14:paraId="7AB990D3" w14:textId="38C1D93E" w:rsidR="00CC1AD0" w:rsidRPr="00133329" w:rsidRDefault="00CC1AD0" w:rsidP="00CC1AD0">
      <w:pPr>
        <w:pStyle w:val="Brdtekst"/>
        <w:rPr>
          <w:color w:val="0070C0"/>
        </w:rPr>
      </w:pPr>
      <w:r w:rsidRPr="00133329">
        <w:rPr>
          <w:color w:val="0070C0"/>
        </w:rPr>
        <w:t>BAT konklusioner for store fyringsanlæg (LCP) finder ikke anvendelse på nødstrømsanlægget, idet det enkelte fyringsanlæg (generator) har en indfyret termisk effekt mindre end 15 MW</w:t>
      </w:r>
      <w:r w:rsidR="00111815" w:rsidRPr="00133329">
        <w:rPr>
          <w:color w:val="0070C0"/>
        </w:rPr>
        <w:t xml:space="preserve">. </w:t>
      </w:r>
      <w:r w:rsidR="001D17C5" w:rsidRPr="00133329">
        <w:rPr>
          <w:color w:val="0070C0"/>
        </w:rPr>
        <w:t xml:space="preserve">Af samme årsag er nødstrømsanlægget heller ikke omfattet af bekendtgørelse om store fyringsanlæg, jf. bekendtgørelsens § </w:t>
      </w:r>
      <w:r w:rsidR="0032530F" w:rsidRPr="00133329">
        <w:rPr>
          <w:color w:val="0070C0"/>
        </w:rPr>
        <w:t>3, stk. 3.</w:t>
      </w:r>
    </w:p>
    <w:p w14:paraId="3BF5EA49" w14:textId="2134D0A3" w:rsidR="00642AEE" w:rsidRPr="00133329" w:rsidRDefault="00595EAC" w:rsidP="00E14D6E">
      <w:pPr>
        <w:pStyle w:val="Brdtekst"/>
        <w:rPr>
          <w:color w:val="0070C0"/>
        </w:rPr>
      </w:pPr>
      <w:r w:rsidRPr="00133329">
        <w:rPr>
          <w:color w:val="0070C0"/>
        </w:rPr>
        <w:t>Nødstrømsanlægget er omfattet af bekendtgørelse om mellemstore fyringsanlæg</w:t>
      </w:r>
      <w:r w:rsidR="00AB5221" w:rsidRPr="00133329">
        <w:rPr>
          <w:color w:val="0070C0"/>
        </w:rPr>
        <w:t xml:space="preserve">. </w:t>
      </w:r>
      <w:r w:rsidR="00CC1AD0" w:rsidRPr="00133329">
        <w:rPr>
          <w:color w:val="0070C0"/>
        </w:rPr>
        <w:t xml:space="preserve">Miljøkravene i </w:t>
      </w:r>
      <w:r w:rsidR="00D21495" w:rsidRPr="00133329">
        <w:rPr>
          <w:color w:val="0070C0"/>
        </w:rPr>
        <w:t xml:space="preserve">bekendtgørelsen om mellemstore fyringsanlæg </w:t>
      </w:r>
      <w:r w:rsidR="00CC1AD0" w:rsidRPr="00133329">
        <w:rPr>
          <w:color w:val="0070C0"/>
        </w:rPr>
        <w:t>finder i princippet anvendelse på den enkelte generator, men da der er tale om et nødanlæg</w:t>
      </w:r>
      <w:r w:rsidR="00C12318" w:rsidRPr="00133329">
        <w:rPr>
          <w:color w:val="0070C0"/>
        </w:rPr>
        <w:t>,</w:t>
      </w:r>
      <w:r w:rsidR="00CC1AD0" w:rsidRPr="00133329">
        <w:rPr>
          <w:color w:val="0070C0"/>
        </w:rPr>
        <w:t xml:space="preserve"> finder emissionsgrænseværdierne for SO₂, NO</w:t>
      </w:r>
      <w:r w:rsidR="00CC1AD0" w:rsidRPr="00133329">
        <w:rPr>
          <w:color w:val="0070C0"/>
          <w:vertAlign w:val="subscript"/>
        </w:rPr>
        <w:t>X</w:t>
      </w:r>
      <w:r w:rsidR="00CC1AD0" w:rsidRPr="00133329">
        <w:rPr>
          <w:color w:val="0070C0"/>
        </w:rPr>
        <w:t>, støv og CO ikke anvendelse</w:t>
      </w:r>
      <w:r w:rsidR="00845BCB" w:rsidRPr="00133329">
        <w:rPr>
          <w:color w:val="0070C0"/>
        </w:rPr>
        <w:t xml:space="preserve">, </w:t>
      </w:r>
      <w:r w:rsidR="00CC1AD0" w:rsidRPr="00133329">
        <w:rPr>
          <w:color w:val="0070C0"/>
        </w:rPr>
        <w:t xml:space="preserve">jf. </w:t>
      </w:r>
      <w:r w:rsidR="00D21495" w:rsidRPr="00133329">
        <w:rPr>
          <w:color w:val="0070C0"/>
        </w:rPr>
        <w:t xml:space="preserve">bekendtgørelsens </w:t>
      </w:r>
      <w:r w:rsidR="00CC1AD0" w:rsidRPr="00133329">
        <w:rPr>
          <w:color w:val="0070C0"/>
        </w:rPr>
        <w:t xml:space="preserve">§ 10. Dog skal emissioner af CO fra fyringsanlæg, der anvendes som nødanlæg, overvåges ved præstationskontrol, jf. </w:t>
      </w:r>
      <w:r w:rsidR="00D21495" w:rsidRPr="00133329">
        <w:rPr>
          <w:color w:val="0070C0"/>
        </w:rPr>
        <w:t>bekendtgørelsens</w:t>
      </w:r>
      <w:r w:rsidR="00CC1AD0" w:rsidRPr="00133329">
        <w:rPr>
          <w:color w:val="0070C0"/>
        </w:rPr>
        <w:t xml:space="preserve"> § 20. </w:t>
      </w:r>
      <w:r w:rsidR="000302FF" w:rsidRPr="00133329">
        <w:rPr>
          <w:color w:val="0070C0"/>
        </w:rPr>
        <w:t>Kravet om præstationskontrol på nødanlæg stammer fra direktivet om mellemstore fyringsanlæg</w:t>
      </w:r>
      <w:r w:rsidR="00C317C9" w:rsidRPr="00133329">
        <w:rPr>
          <w:color w:val="0070C0"/>
        </w:rPr>
        <w:t xml:space="preserve">. Hverken i bekendtgørelsen eller i direktivet er der </w:t>
      </w:r>
      <w:r w:rsidR="000302FF" w:rsidRPr="00133329">
        <w:rPr>
          <w:color w:val="0070C0"/>
        </w:rPr>
        <w:t xml:space="preserve">fastsat en emissionsgrænseværdi for CO. Bekendtgørelsens krav om måling af CO på nødanlæg er således et direktivbestemt krav. Kravet kan ikke fraviges og kravet retter sig mod det enkelte anlæg. Det vil sige, at virksomheden, der har </w:t>
      </w:r>
      <w:r w:rsidR="0041085A" w:rsidRPr="00133329">
        <w:rPr>
          <w:color w:val="0070C0"/>
        </w:rPr>
        <w:t>21</w:t>
      </w:r>
      <w:r w:rsidR="000302FF" w:rsidRPr="00133329">
        <w:rPr>
          <w:color w:val="0070C0"/>
        </w:rPr>
        <w:t xml:space="preserve"> ens nødanlæg, ikke kan nøjes med at måle på udvalgte anlæg. Præstationskontrollen kan ikke erstattes af andre CO-målinger, </w:t>
      </w:r>
      <w:r w:rsidR="00D63C3C" w:rsidRPr="00133329">
        <w:rPr>
          <w:color w:val="0070C0"/>
        </w:rPr>
        <w:t>f</w:t>
      </w:r>
      <w:r w:rsidR="00C367B6">
        <w:rPr>
          <w:color w:val="0070C0"/>
        </w:rPr>
        <w:t>x</w:t>
      </w:r>
      <w:r w:rsidR="000302FF" w:rsidRPr="00133329">
        <w:rPr>
          <w:color w:val="0070C0"/>
        </w:rPr>
        <w:t xml:space="preserve"> fra indregulering af anlægget. Miljøstyrelsen oplyser </w:t>
      </w:r>
      <w:r w:rsidR="00D63C3C" w:rsidRPr="00133329">
        <w:rPr>
          <w:color w:val="0070C0"/>
        </w:rPr>
        <w:t>til Ballerup Kommune</w:t>
      </w:r>
      <w:r w:rsidR="000302FF" w:rsidRPr="00133329">
        <w:rPr>
          <w:color w:val="0070C0"/>
        </w:rPr>
        <w:t xml:space="preserve">, at </w:t>
      </w:r>
      <w:r w:rsidR="00635431" w:rsidRPr="00133329">
        <w:rPr>
          <w:i/>
          <w:iCs/>
          <w:color w:val="0070C0"/>
        </w:rPr>
        <w:t>"D</w:t>
      </w:r>
      <w:r w:rsidR="000302FF" w:rsidRPr="00133329">
        <w:rPr>
          <w:i/>
          <w:iCs/>
          <w:color w:val="0070C0"/>
        </w:rPr>
        <w:t xml:space="preserve">irektivets krav om </w:t>
      </w:r>
      <w:r w:rsidR="000302FF" w:rsidRPr="00133329">
        <w:rPr>
          <w:i/>
          <w:iCs/>
          <w:color w:val="0070C0"/>
        </w:rPr>
        <w:lastRenderedPageBreak/>
        <w:t>måling af CO har til formål at kortlægge CO-emissioner fra mellemstore fyringsanlæg, med henblik på vurdering af, om direktivet skal regulere CO med emissionsgrænseværdier</w:t>
      </w:r>
      <w:r w:rsidR="00635431" w:rsidRPr="00133329">
        <w:rPr>
          <w:i/>
          <w:iCs/>
          <w:color w:val="0070C0"/>
        </w:rPr>
        <w:t>"</w:t>
      </w:r>
      <w:r w:rsidR="000302FF" w:rsidRPr="00133329">
        <w:rPr>
          <w:color w:val="0070C0"/>
        </w:rPr>
        <w:t xml:space="preserve">. </w:t>
      </w:r>
      <w:r w:rsidR="00CC1AD0" w:rsidRPr="00133329">
        <w:rPr>
          <w:color w:val="0070C0"/>
        </w:rPr>
        <w:t xml:space="preserve">Der er </w:t>
      </w:r>
      <w:r w:rsidR="008835BD" w:rsidRPr="00133329">
        <w:rPr>
          <w:color w:val="0070C0"/>
        </w:rPr>
        <w:t xml:space="preserve">ikke </w:t>
      </w:r>
      <w:r w:rsidR="002A1539" w:rsidRPr="00133329">
        <w:rPr>
          <w:color w:val="0070C0"/>
        </w:rPr>
        <w:t xml:space="preserve">behov for at </w:t>
      </w:r>
      <w:r w:rsidR="008835BD" w:rsidRPr="00133329">
        <w:rPr>
          <w:color w:val="0070C0"/>
        </w:rPr>
        <w:t>stille</w:t>
      </w:r>
      <w:r w:rsidR="002A1539" w:rsidRPr="00133329">
        <w:rPr>
          <w:color w:val="0070C0"/>
        </w:rPr>
        <w:t xml:space="preserve"> </w:t>
      </w:r>
      <w:r w:rsidR="008835BD" w:rsidRPr="00133329">
        <w:rPr>
          <w:color w:val="0070C0"/>
        </w:rPr>
        <w:t xml:space="preserve">vilkår om </w:t>
      </w:r>
      <w:r w:rsidR="00CC1AD0" w:rsidRPr="00133329">
        <w:rPr>
          <w:color w:val="0070C0"/>
        </w:rPr>
        <w:t>præstationskontrol for CO</w:t>
      </w:r>
      <w:r w:rsidR="008835BD" w:rsidRPr="00133329">
        <w:rPr>
          <w:color w:val="0070C0"/>
        </w:rPr>
        <w:t xml:space="preserve"> i miljøgodkendelsen, da</w:t>
      </w:r>
      <w:r w:rsidR="00DB0CDA" w:rsidRPr="00133329">
        <w:rPr>
          <w:color w:val="0070C0"/>
        </w:rPr>
        <w:t xml:space="preserve"> kravet er direkte bindende i henhold til bekendtgørelsens § 21</w:t>
      </w:r>
      <w:r w:rsidR="00CC1AD0" w:rsidRPr="00133329">
        <w:rPr>
          <w:color w:val="0070C0"/>
        </w:rPr>
        <w:t xml:space="preserve">. </w:t>
      </w:r>
    </w:p>
    <w:p w14:paraId="6429C144" w14:textId="77777777" w:rsidR="00F3691A" w:rsidRPr="00133329" w:rsidRDefault="00F3691A" w:rsidP="00CC1AD0">
      <w:pPr>
        <w:pStyle w:val="Brdtekst"/>
        <w:rPr>
          <w:color w:val="0070C0"/>
        </w:rPr>
      </w:pPr>
      <w:r w:rsidRPr="00133329">
        <w:rPr>
          <w:color w:val="0070C0"/>
        </w:rPr>
        <w:t xml:space="preserve">I tilfælde af et længerevarende udfald på elnettet, hvor samtlige generatorer kører på samme tid, </w:t>
      </w:r>
      <w:r w:rsidR="00B853C7" w:rsidRPr="00133329">
        <w:rPr>
          <w:color w:val="0070C0"/>
        </w:rPr>
        <w:t xml:space="preserve">er det i ansøgningen oplyst, at </w:t>
      </w:r>
      <w:r w:rsidRPr="00133329">
        <w:rPr>
          <w:color w:val="0070C0"/>
        </w:rPr>
        <w:t xml:space="preserve">B-værdierne ikke </w:t>
      </w:r>
      <w:r w:rsidR="00AB1D04" w:rsidRPr="00133329">
        <w:rPr>
          <w:color w:val="0070C0"/>
        </w:rPr>
        <w:t xml:space="preserve">vil </w:t>
      </w:r>
      <w:r w:rsidRPr="00133329">
        <w:rPr>
          <w:color w:val="0070C0"/>
        </w:rPr>
        <w:t>kunne overholdes</w:t>
      </w:r>
      <w:r w:rsidR="00075B57" w:rsidRPr="00133329">
        <w:rPr>
          <w:color w:val="0070C0"/>
        </w:rPr>
        <w:t xml:space="preserve">. Overholdelse af B-værdien under sådanne betingelser er dog </w:t>
      </w:r>
      <w:r w:rsidR="002678B0" w:rsidRPr="00133329">
        <w:rPr>
          <w:color w:val="0070C0"/>
        </w:rPr>
        <w:t xml:space="preserve">ikke relevant, da B-værdien skal overholdes i "normale" driftssituationer, som i forbindelse med nødstrømsanlæg </w:t>
      </w:r>
      <w:r w:rsidR="003E6C05" w:rsidRPr="00133329">
        <w:rPr>
          <w:color w:val="0070C0"/>
        </w:rPr>
        <w:t xml:space="preserve">anses for at være </w:t>
      </w:r>
      <w:r w:rsidR="002678B0" w:rsidRPr="00133329">
        <w:rPr>
          <w:color w:val="0070C0"/>
        </w:rPr>
        <w:t>de jævnlige test- og vedligeholdelsesaktiviteter</w:t>
      </w:r>
      <w:r w:rsidR="00BB4557" w:rsidRPr="00133329">
        <w:rPr>
          <w:color w:val="0070C0"/>
        </w:rPr>
        <w:t xml:space="preserve"> (se nærmere </w:t>
      </w:r>
      <w:r w:rsidR="001F18A3" w:rsidRPr="00133329">
        <w:rPr>
          <w:color w:val="0070C0"/>
        </w:rPr>
        <w:t>i afsnittet "</w:t>
      </w:r>
      <w:r w:rsidR="001F18A3" w:rsidRPr="00133329">
        <w:rPr>
          <w:i/>
          <w:iCs/>
          <w:color w:val="0070C0"/>
        </w:rPr>
        <w:t>Drift af nødstrømsanlæg som følge af test- og vedligeholdelsesaktiviteter</w:t>
      </w:r>
      <w:r w:rsidR="001F18A3" w:rsidRPr="00133329">
        <w:rPr>
          <w:color w:val="0070C0"/>
        </w:rPr>
        <w:t>" herunder)</w:t>
      </w:r>
      <w:r w:rsidRPr="00133329">
        <w:rPr>
          <w:color w:val="0070C0"/>
        </w:rPr>
        <w:t xml:space="preserve">. </w:t>
      </w:r>
      <w:r w:rsidR="00AB1D04" w:rsidRPr="00133329">
        <w:rPr>
          <w:color w:val="0070C0"/>
        </w:rPr>
        <w:t xml:space="preserve">COWI, der har udarbejdet ansøgningen, </w:t>
      </w:r>
      <w:r w:rsidRPr="00133329">
        <w:rPr>
          <w:color w:val="0070C0"/>
        </w:rPr>
        <w:t>har i forbindelse med andre lignende nødstrømsanlæg eftervist, at koncentrationen af NO</w:t>
      </w:r>
      <w:r w:rsidRPr="00133329">
        <w:rPr>
          <w:color w:val="0070C0"/>
          <w:vertAlign w:val="subscript"/>
        </w:rPr>
        <w:t>X</w:t>
      </w:r>
      <w:r w:rsidRPr="00133329">
        <w:rPr>
          <w:color w:val="0070C0"/>
        </w:rPr>
        <w:t>, som er den mest kritiske luftforurening, i disse tilfælde ikke overstiger værdier der normalt anses for at være sundhedsskadelige. Skulle denne situation indtræffe, vil personer i omgivelserne altså ikke blive udsat for helbredstruende påvirkninger.</w:t>
      </w:r>
      <w:r w:rsidR="00A617B0" w:rsidRPr="00133329">
        <w:rPr>
          <w:color w:val="0070C0"/>
        </w:rPr>
        <w:t xml:space="preserve"> </w:t>
      </w:r>
    </w:p>
    <w:p w14:paraId="30E84A3C" w14:textId="77777777" w:rsidR="003022F9" w:rsidRDefault="003022F9" w:rsidP="003022F9">
      <w:pPr>
        <w:pStyle w:val="Brdtekst"/>
      </w:pPr>
      <w:r w:rsidRPr="00133329">
        <w:rPr>
          <w:color w:val="0070C0"/>
        </w:rPr>
        <w:t>En B-værdi (bidragsværdien) er den enkelte virksomheds samlede maksimalt tilladelige bidrag til tilstedeværelsen af et forurenende stof i luften i omgivelserne uden for virksomheden, dvs. immissionen.</w:t>
      </w:r>
    </w:p>
    <w:p w14:paraId="5A74B54A" w14:textId="77777777" w:rsidR="003022F9" w:rsidRPr="00133329" w:rsidRDefault="003022F9" w:rsidP="003022F9">
      <w:pPr>
        <w:pStyle w:val="Brdtekst"/>
        <w:rPr>
          <w:color w:val="0070C0"/>
        </w:rPr>
      </w:pPr>
      <w:r w:rsidRPr="00133329">
        <w:rPr>
          <w:color w:val="0070C0"/>
        </w:rPr>
        <w:t>B-værdier har til formål at beskytte befolkningen mod skadelige effekter og gener fra luftforureningen. Derfor fastsættes B-værdier ud fra et generelt ønske om at begrænse luftforurening fra virksomheder og at opnå et højt beskyttelsesniveau – det vil sige, at beskyttelsen både skal omfatte særligt følsomme grupper og tage hensyn til, at der er tale om vedvarende udsættelse. B-værdier skal derfor betragtes som en sikkerhedsgrænse og ikke en faregrænse.</w:t>
      </w:r>
    </w:p>
    <w:p w14:paraId="4A5BBB63" w14:textId="7BD4E9F2" w:rsidR="0012050C" w:rsidRPr="00AF5FBC" w:rsidRDefault="00040760" w:rsidP="00896A7A">
      <w:pPr>
        <w:pStyle w:val="Brdtekst"/>
        <w:rPr>
          <w:color w:val="0070C0"/>
        </w:rPr>
      </w:pPr>
      <w:r w:rsidRPr="00133329">
        <w:rPr>
          <w:color w:val="0070C0"/>
        </w:rPr>
        <w:t xml:space="preserve">Det </w:t>
      </w:r>
      <w:r w:rsidR="0088294B" w:rsidRPr="00133329">
        <w:rPr>
          <w:color w:val="0070C0"/>
        </w:rPr>
        <w:t xml:space="preserve">kan afledes af </w:t>
      </w:r>
      <w:r w:rsidRPr="00133329">
        <w:rPr>
          <w:color w:val="0070C0"/>
        </w:rPr>
        <w:t xml:space="preserve">bekendtgørelse om mellemstore fyringsanlæg </w:t>
      </w:r>
      <w:r w:rsidR="003A7BAC" w:rsidRPr="00133329">
        <w:rPr>
          <w:color w:val="0070C0"/>
        </w:rPr>
        <w:t>§ 2, stk. 3, jf. stk. 2, nr. 2, at B-grænseværdierne bl.a. ikke omfatter anlæg på</w:t>
      </w:r>
      <w:r w:rsidR="0088294B" w:rsidRPr="00133329">
        <w:rPr>
          <w:color w:val="0070C0"/>
        </w:rPr>
        <w:t xml:space="preserve"> </w:t>
      </w:r>
      <w:r w:rsidR="003A7BAC" w:rsidRPr="00133329">
        <w:rPr>
          <w:color w:val="0070C0"/>
        </w:rPr>
        <w:t>godkendelsesbekendtgørelsens bilag 1, punkt 1.1 (b)</w:t>
      </w:r>
      <w:r w:rsidR="00156836" w:rsidRPr="00133329">
        <w:rPr>
          <w:color w:val="0070C0"/>
        </w:rPr>
        <w:t xml:space="preserve">, svarende til nødstrømsanlægget. </w:t>
      </w:r>
      <w:r w:rsidR="005D1745" w:rsidRPr="00133329">
        <w:rPr>
          <w:color w:val="0070C0"/>
        </w:rPr>
        <w:t xml:space="preserve">Luftvejledningen forholder sig </w:t>
      </w:r>
      <w:r w:rsidR="00DD0B80" w:rsidRPr="00133329">
        <w:rPr>
          <w:color w:val="0070C0"/>
        </w:rPr>
        <w:t xml:space="preserve">ikke konkret </w:t>
      </w:r>
      <w:r w:rsidR="005D1745" w:rsidRPr="00133329">
        <w:rPr>
          <w:color w:val="0070C0"/>
        </w:rPr>
        <w:t xml:space="preserve">til, om B-værdier skal være overholdt i nødsituationer, hvor mange nødanlæg sættes i samtidig drift, hvis elnettet er nede, men den nævner bl.a. opstart, nedlukning og </w:t>
      </w:r>
      <w:r w:rsidR="00E85D35" w:rsidRPr="00133329">
        <w:rPr>
          <w:color w:val="0070C0"/>
        </w:rPr>
        <w:t>by</w:t>
      </w:r>
      <w:r w:rsidR="00E85D35">
        <w:rPr>
          <w:color w:val="0070C0"/>
        </w:rPr>
        <w:t>-</w:t>
      </w:r>
      <w:r w:rsidR="00E85D35" w:rsidRPr="00133329">
        <w:rPr>
          <w:color w:val="0070C0"/>
        </w:rPr>
        <w:t>pass</w:t>
      </w:r>
      <w:r w:rsidR="005D1745" w:rsidRPr="00133329">
        <w:rPr>
          <w:color w:val="0070C0"/>
        </w:rPr>
        <w:t xml:space="preserve"> som ekstraordinære situationer, hvor tilsynsmyndigheden bør tage</w:t>
      </w:r>
      <w:r w:rsidR="004546EB" w:rsidRPr="00133329">
        <w:rPr>
          <w:color w:val="0070C0"/>
        </w:rPr>
        <w:t xml:space="preserve"> </w:t>
      </w:r>
      <w:r w:rsidR="005D1745" w:rsidRPr="00133329">
        <w:rPr>
          <w:color w:val="0070C0"/>
        </w:rPr>
        <w:t xml:space="preserve">konkret stilling. I </w:t>
      </w:r>
      <w:r w:rsidR="004546EB" w:rsidRPr="00133329">
        <w:rPr>
          <w:color w:val="0070C0"/>
        </w:rPr>
        <w:t>Luft</w:t>
      </w:r>
      <w:r w:rsidR="005D1745" w:rsidRPr="00133329">
        <w:rPr>
          <w:color w:val="0070C0"/>
        </w:rPr>
        <w:t>vejledningens afsnit 2.2.1 (side 19) stå</w:t>
      </w:r>
      <w:r w:rsidR="004546EB" w:rsidRPr="00133329">
        <w:rPr>
          <w:color w:val="0070C0"/>
        </w:rPr>
        <w:t>r</w:t>
      </w:r>
      <w:r w:rsidR="005D1745" w:rsidRPr="00133329">
        <w:rPr>
          <w:color w:val="0070C0"/>
        </w:rPr>
        <w:t xml:space="preserve"> således følgende:</w:t>
      </w:r>
      <w:r w:rsidR="004546EB" w:rsidRPr="00133329">
        <w:rPr>
          <w:color w:val="0070C0"/>
        </w:rPr>
        <w:t xml:space="preserve"> </w:t>
      </w:r>
      <w:r w:rsidR="005D1745" w:rsidRPr="00133329">
        <w:rPr>
          <w:i/>
          <w:iCs/>
          <w:color w:val="0070C0"/>
        </w:rPr>
        <w:t xml:space="preserve">”B-værdierne skal altid overholdes under normale driftsforhold. Herudover bør den godkendende myndighed </w:t>
      </w:r>
      <w:r w:rsidR="005D1745" w:rsidRPr="00AF5FBC">
        <w:rPr>
          <w:i/>
          <w:iCs/>
          <w:color w:val="0070C0"/>
        </w:rPr>
        <w:t>tage stilling til, hvad der skal gælde i</w:t>
      </w:r>
      <w:r w:rsidR="004546EB" w:rsidRPr="00AF5FBC">
        <w:rPr>
          <w:i/>
          <w:iCs/>
          <w:color w:val="0070C0"/>
        </w:rPr>
        <w:t xml:space="preserve"> </w:t>
      </w:r>
      <w:r w:rsidR="005D1745" w:rsidRPr="00AF5FBC">
        <w:rPr>
          <w:i/>
          <w:iCs/>
          <w:color w:val="0070C0"/>
        </w:rPr>
        <w:t>ekstraordinære driftssituationer, herunder ved opstart, nedlukning, by-pass m.v.”</w:t>
      </w:r>
      <w:r w:rsidR="00B1479A" w:rsidRPr="00AF5FBC">
        <w:rPr>
          <w:color w:val="0070C0"/>
        </w:rPr>
        <w:t xml:space="preserve">. </w:t>
      </w:r>
      <w:r w:rsidR="005D1745" w:rsidRPr="00AF5FBC">
        <w:rPr>
          <w:color w:val="0070C0"/>
        </w:rPr>
        <w:t>Luftvejledningen definerer ikke ’normale driftsforhold’.</w:t>
      </w:r>
      <w:r w:rsidR="00FF31F6" w:rsidRPr="00AF5FBC">
        <w:rPr>
          <w:color w:val="0070C0"/>
        </w:rPr>
        <w:t xml:space="preserve"> </w:t>
      </w:r>
    </w:p>
    <w:p w14:paraId="3C30A732" w14:textId="77777777" w:rsidR="00F10D38" w:rsidRDefault="009E466F" w:rsidP="00896A7A">
      <w:pPr>
        <w:pStyle w:val="Brdtekst"/>
      </w:pPr>
      <w:r w:rsidRPr="00AF5FBC">
        <w:rPr>
          <w:color w:val="0070C0"/>
        </w:rPr>
        <w:t xml:space="preserve">Som nødstrømsanlæg vil anlægget kun være i drift sjældent, da anlægget kun er beregnet til at køre ved udfald på den offentlige elforsyning. Længerevarende udfald er meget sjældne. På baggrund af historiske data for forsyningssikkerheden forventes længerevarende udfald kun at indtræffe ca. hvert 10. år eller mindre med en maksimal varighed på 8 timer. </w:t>
      </w:r>
      <w:r w:rsidR="00FF31F6" w:rsidRPr="00AF5FBC">
        <w:rPr>
          <w:color w:val="0070C0"/>
        </w:rPr>
        <w:t xml:space="preserve">For det konkrete anlæg er det Ballerup Kommunes vurdering, at </w:t>
      </w:r>
      <w:r w:rsidR="006F40ED" w:rsidRPr="00AF5FBC">
        <w:rPr>
          <w:color w:val="0070C0"/>
        </w:rPr>
        <w:t xml:space="preserve">B-værdierne ikke skal overholdes, når anlægget er </w:t>
      </w:r>
      <w:r w:rsidR="006F40ED" w:rsidRPr="00AF5FBC">
        <w:rPr>
          <w:color w:val="0070C0"/>
        </w:rPr>
        <w:lastRenderedPageBreak/>
        <w:t xml:space="preserve">i drift som nødstrømsanlæg, </w:t>
      </w:r>
      <w:r w:rsidR="006218D6" w:rsidRPr="00AF5FBC">
        <w:rPr>
          <w:color w:val="0070C0"/>
        </w:rPr>
        <w:t xml:space="preserve">idet disse driftsforhold </w:t>
      </w:r>
      <w:r w:rsidR="00484854" w:rsidRPr="00AF5FBC">
        <w:rPr>
          <w:color w:val="0070C0"/>
        </w:rPr>
        <w:t>ikke anses for normale driftsforhold</w:t>
      </w:r>
      <w:r w:rsidR="00CB639B" w:rsidRPr="00AF5FBC">
        <w:rPr>
          <w:color w:val="0070C0"/>
        </w:rPr>
        <w:t>.</w:t>
      </w:r>
    </w:p>
    <w:p w14:paraId="3DBFA65F" w14:textId="372989EB" w:rsidR="00F10D38" w:rsidRDefault="00F10D38" w:rsidP="00F10D38">
      <w:pPr>
        <w:pStyle w:val="Brdtekst"/>
        <w:rPr>
          <w:color w:val="0070C0"/>
        </w:rPr>
      </w:pPr>
      <w:r w:rsidRPr="00A77BBC">
        <w:rPr>
          <w:color w:val="0070C0"/>
        </w:rPr>
        <w:t xml:space="preserve">Selvom B-værdierne ikke skal overholdes for nøddrift, har Ballerup Kommune anmodet ansøger om, at anlæggets miljøbelastning dokumenteres for det teoretiske worst-case scenarie, hvor alle </w:t>
      </w:r>
      <w:r w:rsidR="0041085A" w:rsidRPr="00A77BBC">
        <w:rPr>
          <w:color w:val="0070C0"/>
        </w:rPr>
        <w:t>21</w:t>
      </w:r>
      <w:r w:rsidRPr="00A77BBC">
        <w:rPr>
          <w:color w:val="0070C0"/>
        </w:rPr>
        <w:t xml:space="preserve"> generatorer er i samtidig drift. De beregnede værdi er sammenlignet med </w:t>
      </w:r>
      <w:r w:rsidR="00561E60">
        <w:rPr>
          <w:color w:val="0070C0"/>
        </w:rPr>
        <w:t>arbejdstilsynets</w:t>
      </w:r>
      <w:r w:rsidRPr="00A77BBC">
        <w:rPr>
          <w:color w:val="0070C0"/>
        </w:rPr>
        <w:t xml:space="preserve"> grænseværdi for NO₂ i arbejdsmiljøet </w:t>
      </w:r>
      <w:r w:rsidR="009C62E4" w:rsidRPr="00A77BBC">
        <w:rPr>
          <w:color w:val="0070C0"/>
        </w:rPr>
        <w:t>på 9</w:t>
      </w:r>
      <w:r w:rsidR="00B61B5B">
        <w:rPr>
          <w:color w:val="0070C0"/>
        </w:rPr>
        <w:t>60</w:t>
      </w:r>
      <w:r w:rsidR="009C62E4" w:rsidRPr="00A77BBC">
        <w:rPr>
          <w:color w:val="0070C0"/>
        </w:rPr>
        <w:t xml:space="preserve"> μg/m³ </w:t>
      </w:r>
      <w:r w:rsidRPr="00A77BBC">
        <w:rPr>
          <w:color w:val="0070C0"/>
        </w:rPr>
        <w:t>set over 8 timer</w:t>
      </w:r>
      <w:r w:rsidR="009C62E4" w:rsidRPr="00A77BBC">
        <w:rPr>
          <w:color w:val="0070C0"/>
        </w:rPr>
        <w:t>.</w:t>
      </w:r>
      <w:r w:rsidRPr="00A77BBC">
        <w:rPr>
          <w:color w:val="0070C0"/>
        </w:rPr>
        <w:t xml:space="preserve"> Det er i beregningerne antaget at alle generatorer kører ved </w:t>
      </w:r>
      <w:r w:rsidR="00561E60">
        <w:rPr>
          <w:color w:val="0070C0"/>
        </w:rPr>
        <w:t>85</w:t>
      </w:r>
      <w:r w:rsidRPr="00A77BBC">
        <w:rPr>
          <w:color w:val="0070C0"/>
        </w:rPr>
        <w:t xml:space="preserve">% belastning. De udførte </w:t>
      </w:r>
      <w:r w:rsidR="00812E97">
        <w:rPr>
          <w:color w:val="0070C0"/>
        </w:rPr>
        <w:t>OML-</w:t>
      </w:r>
      <w:r w:rsidRPr="00A77BBC">
        <w:rPr>
          <w:color w:val="0070C0"/>
        </w:rPr>
        <w:t xml:space="preserve">beregninger viser at den maksimale værdi for NO₂-koncentration er </w:t>
      </w:r>
      <w:r w:rsidR="00B56605">
        <w:rPr>
          <w:color w:val="0070C0"/>
        </w:rPr>
        <w:t>926</w:t>
      </w:r>
      <w:r w:rsidRPr="001A40D1">
        <w:rPr>
          <w:color w:val="0070C0"/>
        </w:rPr>
        <w:t xml:space="preserve"> μg/m³</w:t>
      </w:r>
      <w:r w:rsidRPr="00A77BBC">
        <w:rPr>
          <w:color w:val="0070C0"/>
        </w:rPr>
        <w:t xml:space="preserve"> i en </w:t>
      </w:r>
      <w:r w:rsidR="006D0300">
        <w:rPr>
          <w:color w:val="0070C0"/>
        </w:rPr>
        <w:t>receptor</w:t>
      </w:r>
      <w:r w:rsidRPr="00A77BBC">
        <w:rPr>
          <w:color w:val="0070C0"/>
        </w:rPr>
        <w:t>højde på 1</w:t>
      </w:r>
      <w:r w:rsidR="008A0811">
        <w:rPr>
          <w:color w:val="0070C0"/>
        </w:rPr>
        <w:t>0</w:t>
      </w:r>
      <w:r w:rsidRPr="00A77BBC">
        <w:rPr>
          <w:color w:val="0070C0"/>
        </w:rPr>
        <w:t>,5 meter over jorden i en afstand på 1</w:t>
      </w:r>
      <w:r w:rsidR="001A40D1">
        <w:rPr>
          <w:color w:val="0070C0"/>
        </w:rPr>
        <w:t>75</w:t>
      </w:r>
      <w:r w:rsidRPr="00A77BBC">
        <w:rPr>
          <w:color w:val="0070C0"/>
        </w:rPr>
        <w:t xml:space="preserve"> meter fra afkastet.</w:t>
      </w:r>
      <w:r w:rsidR="005E194E">
        <w:rPr>
          <w:color w:val="0070C0"/>
        </w:rPr>
        <w:t xml:space="preserve"> I nedenstående tabel er </w:t>
      </w:r>
      <w:r w:rsidR="00FC1478">
        <w:rPr>
          <w:color w:val="0070C0"/>
        </w:rPr>
        <w:t>grænseværdier for eksponering givet</w:t>
      </w:r>
      <w:r w:rsidR="002D640F">
        <w:rPr>
          <w:color w:val="0070C0"/>
        </w:rPr>
        <w:t xml:space="preserve"> sammen med beregnede koncentrationer af NO2.</w:t>
      </w:r>
    </w:p>
    <w:tbl>
      <w:tblPr>
        <w:tblW w:w="720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1559"/>
        <w:gridCol w:w="1039"/>
        <w:gridCol w:w="1040"/>
        <w:gridCol w:w="1040"/>
      </w:tblGrid>
      <w:tr w:rsidR="00057123" w:rsidRPr="00A33EB0" w14:paraId="6F62229B" w14:textId="77777777" w:rsidTr="00413956">
        <w:trPr>
          <w:trHeight w:val="603"/>
        </w:trPr>
        <w:tc>
          <w:tcPr>
            <w:tcW w:w="2524" w:type="dxa"/>
          </w:tcPr>
          <w:p w14:paraId="739FC24C" w14:textId="3B11AF5A" w:rsidR="00057123" w:rsidRPr="00E03A0C" w:rsidRDefault="00057123" w:rsidP="00D225DF">
            <w:pPr>
              <w:pStyle w:val="Brdtekst"/>
              <w:spacing w:after="0"/>
              <w:jc w:val="center"/>
              <w:rPr>
                <w:bCs/>
                <w:color w:val="0070C0"/>
              </w:rPr>
            </w:pPr>
            <w:r>
              <w:rPr>
                <w:bCs/>
                <w:color w:val="0070C0"/>
              </w:rPr>
              <w:t>Parameter</w:t>
            </w:r>
          </w:p>
        </w:tc>
        <w:tc>
          <w:tcPr>
            <w:tcW w:w="1559" w:type="dxa"/>
          </w:tcPr>
          <w:p w14:paraId="52EDCA41" w14:textId="77777777" w:rsidR="00057123" w:rsidRPr="00E01F3B" w:rsidRDefault="00057123" w:rsidP="00D225DF">
            <w:pPr>
              <w:pStyle w:val="Brdtekst"/>
              <w:spacing w:after="0"/>
              <w:jc w:val="center"/>
              <w:rPr>
                <w:bCs/>
                <w:color w:val="0070C0"/>
              </w:rPr>
            </w:pPr>
            <w:r w:rsidRPr="00E01F3B">
              <w:rPr>
                <w:bCs/>
                <w:color w:val="0070C0"/>
              </w:rPr>
              <w:t xml:space="preserve">Grænseværdi </w:t>
            </w:r>
          </w:p>
          <w:p w14:paraId="07750824" w14:textId="77777777" w:rsidR="00057123" w:rsidRPr="00E01F3B" w:rsidRDefault="00057123" w:rsidP="00D225DF">
            <w:pPr>
              <w:pStyle w:val="Brdtekst"/>
              <w:spacing w:after="0"/>
              <w:jc w:val="center"/>
              <w:rPr>
                <w:bCs/>
                <w:color w:val="0070C0"/>
              </w:rPr>
            </w:pPr>
            <w:r w:rsidRPr="00E01F3B">
              <w:rPr>
                <w:bCs/>
                <w:color w:val="0070C0"/>
              </w:rPr>
              <w:t>(µg/m³)</w:t>
            </w:r>
          </w:p>
        </w:tc>
        <w:tc>
          <w:tcPr>
            <w:tcW w:w="3119" w:type="dxa"/>
            <w:gridSpan w:val="3"/>
          </w:tcPr>
          <w:p w14:paraId="384030B6" w14:textId="04C18BFB" w:rsidR="00057123" w:rsidRDefault="00057123" w:rsidP="00D225DF">
            <w:pPr>
              <w:pStyle w:val="Brdtekst"/>
              <w:spacing w:after="0"/>
              <w:jc w:val="center"/>
              <w:rPr>
                <w:color w:val="0070C0"/>
              </w:rPr>
            </w:pPr>
            <w:r w:rsidRPr="00E01F3B">
              <w:rPr>
                <w:bCs/>
                <w:color w:val="0070C0"/>
              </w:rPr>
              <w:t>Maksimalt emissionsbidrag</w:t>
            </w:r>
          </w:p>
          <w:p w14:paraId="601E3AE0" w14:textId="77777777" w:rsidR="00057123" w:rsidRPr="00E01F3B" w:rsidRDefault="00057123" w:rsidP="00D225DF">
            <w:pPr>
              <w:pStyle w:val="Brdtekst"/>
              <w:spacing w:after="0"/>
              <w:jc w:val="center"/>
              <w:rPr>
                <w:bCs/>
                <w:color w:val="0070C0"/>
              </w:rPr>
            </w:pPr>
            <w:r w:rsidRPr="00E01F3B">
              <w:rPr>
                <w:bCs/>
                <w:color w:val="0070C0"/>
              </w:rPr>
              <w:t>(µg/m³)</w:t>
            </w:r>
          </w:p>
          <w:p w14:paraId="02C5963E" w14:textId="77777777" w:rsidR="00057123" w:rsidRDefault="00057123" w:rsidP="00057123">
            <w:pPr>
              <w:pStyle w:val="Brdtekst"/>
              <w:spacing w:after="0"/>
              <w:jc w:val="center"/>
              <w:rPr>
                <w:color w:val="0070C0"/>
              </w:rPr>
            </w:pPr>
          </w:p>
          <w:p w14:paraId="31D6EF2C" w14:textId="3A75A6F1" w:rsidR="00057123" w:rsidRPr="00E01F3B" w:rsidRDefault="00057123" w:rsidP="00057123">
            <w:pPr>
              <w:pStyle w:val="Brdtekst"/>
              <w:spacing w:after="0"/>
              <w:jc w:val="center"/>
              <w:rPr>
                <w:bCs/>
                <w:color w:val="0070C0"/>
              </w:rPr>
            </w:pPr>
          </w:p>
        </w:tc>
      </w:tr>
      <w:tr w:rsidR="00030045" w:rsidRPr="00A33EB0" w14:paraId="034C77C0" w14:textId="77777777" w:rsidTr="00D225DF">
        <w:trPr>
          <w:trHeight w:val="227"/>
        </w:trPr>
        <w:tc>
          <w:tcPr>
            <w:tcW w:w="2524" w:type="dxa"/>
          </w:tcPr>
          <w:p w14:paraId="442F8DED" w14:textId="77777777" w:rsidR="00030045" w:rsidRDefault="00030045" w:rsidP="00030045">
            <w:pPr>
              <w:pStyle w:val="Brdtekst"/>
              <w:spacing w:after="0"/>
              <w:rPr>
                <w:color w:val="0070C0"/>
              </w:rPr>
            </w:pPr>
            <w:r>
              <w:rPr>
                <w:color w:val="0070C0"/>
              </w:rPr>
              <w:t>AT, 8 timer*</w:t>
            </w:r>
          </w:p>
        </w:tc>
        <w:tc>
          <w:tcPr>
            <w:tcW w:w="1559" w:type="dxa"/>
          </w:tcPr>
          <w:p w14:paraId="5C6403E3" w14:textId="4E8640D7" w:rsidR="00030045" w:rsidRDefault="00030045" w:rsidP="00030045">
            <w:pPr>
              <w:pStyle w:val="Brdtekst"/>
              <w:spacing w:after="0"/>
              <w:jc w:val="center"/>
              <w:rPr>
                <w:color w:val="0070C0"/>
              </w:rPr>
            </w:pPr>
            <w:r>
              <w:rPr>
                <w:color w:val="0070C0"/>
              </w:rPr>
              <w:t>960</w:t>
            </w:r>
          </w:p>
        </w:tc>
        <w:tc>
          <w:tcPr>
            <w:tcW w:w="1039" w:type="dxa"/>
            <w:vMerge w:val="restart"/>
          </w:tcPr>
          <w:p w14:paraId="6F60FE2A" w14:textId="29ED8E08" w:rsidR="00030045" w:rsidRDefault="00030045" w:rsidP="00030045">
            <w:pPr>
              <w:pStyle w:val="Brdtekst"/>
              <w:spacing w:after="0"/>
              <w:jc w:val="center"/>
              <w:rPr>
                <w:color w:val="0070C0"/>
              </w:rPr>
            </w:pPr>
            <w:r>
              <w:rPr>
                <w:color w:val="0070C0"/>
              </w:rPr>
              <w:t>643</w:t>
            </w:r>
          </w:p>
        </w:tc>
        <w:tc>
          <w:tcPr>
            <w:tcW w:w="1040" w:type="dxa"/>
            <w:vMerge w:val="restart"/>
          </w:tcPr>
          <w:p w14:paraId="7703798E" w14:textId="196E91BD" w:rsidR="00030045" w:rsidRDefault="00030045" w:rsidP="00030045">
            <w:pPr>
              <w:pStyle w:val="Brdtekst"/>
              <w:spacing w:after="0"/>
              <w:jc w:val="center"/>
              <w:rPr>
                <w:color w:val="0070C0"/>
              </w:rPr>
            </w:pPr>
            <w:r>
              <w:rPr>
                <w:color w:val="0070C0"/>
              </w:rPr>
              <w:t>706</w:t>
            </w:r>
          </w:p>
        </w:tc>
        <w:tc>
          <w:tcPr>
            <w:tcW w:w="1040" w:type="dxa"/>
            <w:vMerge w:val="restart"/>
          </w:tcPr>
          <w:p w14:paraId="05720C3F" w14:textId="41D9C86A" w:rsidR="00030045" w:rsidRDefault="00030045" w:rsidP="00030045">
            <w:pPr>
              <w:pStyle w:val="Brdtekst"/>
              <w:spacing w:after="0"/>
              <w:jc w:val="center"/>
              <w:rPr>
                <w:color w:val="0070C0"/>
              </w:rPr>
            </w:pPr>
            <w:r>
              <w:rPr>
                <w:color w:val="0070C0"/>
              </w:rPr>
              <w:t>926</w:t>
            </w:r>
          </w:p>
        </w:tc>
      </w:tr>
      <w:tr w:rsidR="00030045" w:rsidRPr="00A33EB0" w14:paraId="2E2A054C" w14:textId="77777777" w:rsidTr="00D225DF">
        <w:trPr>
          <w:trHeight w:val="227"/>
        </w:trPr>
        <w:tc>
          <w:tcPr>
            <w:tcW w:w="2524" w:type="dxa"/>
          </w:tcPr>
          <w:p w14:paraId="49666F1F" w14:textId="77777777" w:rsidR="00030045" w:rsidRDefault="00030045" w:rsidP="00030045">
            <w:pPr>
              <w:pStyle w:val="Brdtekst"/>
              <w:spacing w:after="0"/>
              <w:rPr>
                <w:color w:val="0070C0"/>
              </w:rPr>
            </w:pPr>
            <w:r>
              <w:rPr>
                <w:color w:val="0070C0"/>
              </w:rPr>
              <w:t>AT, korttidsgrænse*</w:t>
            </w:r>
          </w:p>
        </w:tc>
        <w:tc>
          <w:tcPr>
            <w:tcW w:w="1559" w:type="dxa"/>
          </w:tcPr>
          <w:p w14:paraId="279AB055" w14:textId="0F72559F" w:rsidR="00030045" w:rsidRDefault="00030045" w:rsidP="00030045">
            <w:pPr>
              <w:pStyle w:val="Brdtekst"/>
              <w:spacing w:after="0"/>
              <w:jc w:val="center"/>
              <w:rPr>
                <w:color w:val="0070C0"/>
              </w:rPr>
            </w:pPr>
            <w:r>
              <w:rPr>
                <w:color w:val="0070C0"/>
              </w:rPr>
              <w:t>1900</w:t>
            </w:r>
          </w:p>
        </w:tc>
        <w:tc>
          <w:tcPr>
            <w:tcW w:w="1039" w:type="dxa"/>
            <w:vMerge/>
          </w:tcPr>
          <w:p w14:paraId="5A8CA159" w14:textId="77777777" w:rsidR="00030045" w:rsidRDefault="00030045" w:rsidP="00030045">
            <w:pPr>
              <w:pStyle w:val="Brdtekst"/>
              <w:spacing w:after="0"/>
              <w:jc w:val="center"/>
              <w:rPr>
                <w:color w:val="0070C0"/>
              </w:rPr>
            </w:pPr>
          </w:p>
        </w:tc>
        <w:tc>
          <w:tcPr>
            <w:tcW w:w="1040" w:type="dxa"/>
            <w:vMerge/>
          </w:tcPr>
          <w:p w14:paraId="6016AFB8" w14:textId="77777777" w:rsidR="00030045" w:rsidRDefault="00030045" w:rsidP="00030045">
            <w:pPr>
              <w:pStyle w:val="Brdtekst"/>
              <w:spacing w:after="0"/>
              <w:jc w:val="center"/>
              <w:rPr>
                <w:color w:val="0070C0"/>
              </w:rPr>
            </w:pPr>
          </w:p>
        </w:tc>
        <w:tc>
          <w:tcPr>
            <w:tcW w:w="1040" w:type="dxa"/>
            <w:vMerge/>
          </w:tcPr>
          <w:p w14:paraId="14C03E7D" w14:textId="3834BEE8" w:rsidR="00030045" w:rsidRDefault="00030045" w:rsidP="00030045">
            <w:pPr>
              <w:pStyle w:val="Brdtekst"/>
              <w:spacing w:after="0"/>
              <w:jc w:val="center"/>
              <w:rPr>
                <w:color w:val="0070C0"/>
              </w:rPr>
            </w:pPr>
          </w:p>
        </w:tc>
      </w:tr>
      <w:tr w:rsidR="00030045" w:rsidRPr="00A33EB0" w14:paraId="66F091F2" w14:textId="77777777" w:rsidTr="00D225DF">
        <w:trPr>
          <w:trHeight w:val="227"/>
        </w:trPr>
        <w:tc>
          <w:tcPr>
            <w:tcW w:w="4083" w:type="dxa"/>
            <w:gridSpan w:val="2"/>
          </w:tcPr>
          <w:p w14:paraId="5090E770" w14:textId="0279DC21" w:rsidR="00030045" w:rsidRDefault="00030045" w:rsidP="00030045">
            <w:pPr>
              <w:pStyle w:val="Brdtekst"/>
              <w:spacing w:after="0"/>
              <w:rPr>
                <w:color w:val="0070C0"/>
              </w:rPr>
            </w:pPr>
            <w:r>
              <w:rPr>
                <w:color w:val="0070C0"/>
              </w:rPr>
              <w:t>Receptorhøjde (meter)</w:t>
            </w:r>
          </w:p>
        </w:tc>
        <w:tc>
          <w:tcPr>
            <w:tcW w:w="1039" w:type="dxa"/>
          </w:tcPr>
          <w:p w14:paraId="620B85A8" w14:textId="658D6D8D" w:rsidR="00030045" w:rsidRDefault="00030045" w:rsidP="00030045">
            <w:pPr>
              <w:pStyle w:val="Brdtekst"/>
              <w:spacing w:after="0"/>
              <w:jc w:val="center"/>
              <w:rPr>
                <w:color w:val="0070C0"/>
              </w:rPr>
            </w:pPr>
            <w:r>
              <w:rPr>
                <w:color w:val="0070C0"/>
              </w:rPr>
              <w:t>1,5</w:t>
            </w:r>
          </w:p>
        </w:tc>
        <w:tc>
          <w:tcPr>
            <w:tcW w:w="1040" w:type="dxa"/>
          </w:tcPr>
          <w:p w14:paraId="6F13734B" w14:textId="004978DB" w:rsidR="00030045" w:rsidRPr="00E01F3B" w:rsidRDefault="00030045" w:rsidP="00030045">
            <w:pPr>
              <w:pStyle w:val="Brdtekst"/>
              <w:spacing w:after="0"/>
              <w:jc w:val="center"/>
              <w:rPr>
                <w:color w:val="0070C0"/>
              </w:rPr>
            </w:pPr>
            <w:r>
              <w:rPr>
                <w:color w:val="0070C0"/>
              </w:rPr>
              <w:t>6</w:t>
            </w:r>
          </w:p>
        </w:tc>
        <w:tc>
          <w:tcPr>
            <w:tcW w:w="1040" w:type="dxa"/>
          </w:tcPr>
          <w:p w14:paraId="583AE859" w14:textId="30412A56" w:rsidR="00030045" w:rsidRPr="00E01F3B" w:rsidRDefault="00030045" w:rsidP="00030045">
            <w:pPr>
              <w:pStyle w:val="Brdtekst"/>
              <w:spacing w:after="0"/>
              <w:jc w:val="center"/>
              <w:rPr>
                <w:color w:val="0070C0"/>
              </w:rPr>
            </w:pPr>
            <w:r>
              <w:rPr>
                <w:color w:val="0070C0"/>
              </w:rPr>
              <w:t>10,5</w:t>
            </w:r>
          </w:p>
        </w:tc>
      </w:tr>
      <w:tr w:rsidR="00030045" w:rsidRPr="00A33EB0" w14:paraId="250CC72D" w14:textId="77777777" w:rsidTr="00D225DF">
        <w:trPr>
          <w:trHeight w:val="227"/>
        </w:trPr>
        <w:tc>
          <w:tcPr>
            <w:tcW w:w="4083" w:type="dxa"/>
            <w:gridSpan w:val="2"/>
          </w:tcPr>
          <w:p w14:paraId="31AA55BF" w14:textId="70B413EE" w:rsidR="00030045" w:rsidRDefault="00030045" w:rsidP="00030045">
            <w:pPr>
              <w:pStyle w:val="Brdtekst"/>
              <w:spacing w:after="0"/>
              <w:rPr>
                <w:color w:val="0070C0"/>
              </w:rPr>
            </w:pPr>
            <w:r>
              <w:rPr>
                <w:color w:val="0070C0"/>
              </w:rPr>
              <w:t>Afstand (meter)</w:t>
            </w:r>
          </w:p>
        </w:tc>
        <w:tc>
          <w:tcPr>
            <w:tcW w:w="1039" w:type="dxa"/>
          </w:tcPr>
          <w:p w14:paraId="6EA85787" w14:textId="57153C7B" w:rsidR="00030045" w:rsidRDefault="00030045" w:rsidP="00030045">
            <w:pPr>
              <w:pStyle w:val="Brdtekst"/>
              <w:spacing w:after="0"/>
              <w:jc w:val="center"/>
              <w:rPr>
                <w:color w:val="0070C0"/>
              </w:rPr>
            </w:pPr>
            <w:r>
              <w:rPr>
                <w:color w:val="0070C0"/>
              </w:rPr>
              <w:t>175</w:t>
            </w:r>
          </w:p>
        </w:tc>
        <w:tc>
          <w:tcPr>
            <w:tcW w:w="1040" w:type="dxa"/>
          </w:tcPr>
          <w:p w14:paraId="4B32B966" w14:textId="461361D8" w:rsidR="00030045" w:rsidRDefault="00030045" w:rsidP="00030045">
            <w:pPr>
              <w:pStyle w:val="Brdtekst"/>
              <w:spacing w:after="0"/>
              <w:jc w:val="center"/>
              <w:rPr>
                <w:color w:val="0070C0"/>
              </w:rPr>
            </w:pPr>
            <w:r>
              <w:rPr>
                <w:color w:val="0070C0"/>
              </w:rPr>
              <w:t>175</w:t>
            </w:r>
          </w:p>
        </w:tc>
        <w:tc>
          <w:tcPr>
            <w:tcW w:w="1040" w:type="dxa"/>
          </w:tcPr>
          <w:p w14:paraId="73FF527F" w14:textId="025F602F" w:rsidR="00030045" w:rsidRDefault="00030045" w:rsidP="00030045">
            <w:pPr>
              <w:pStyle w:val="Brdtekst"/>
              <w:spacing w:after="0"/>
              <w:jc w:val="center"/>
              <w:rPr>
                <w:color w:val="0070C0"/>
              </w:rPr>
            </w:pPr>
            <w:r>
              <w:rPr>
                <w:color w:val="0070C0"/>
              </w:rPr>
              <w:t>140</w:t>
            </w:r>
          </w:p>
        </w:tc>
      </w:tr>
      <w:tr w:rsidR="00030045" w:rsidRPr="00A33EB0" w14:paraId="40402672" w14:textId="77777777" w:rsidTr="00D225DF">
        <w:trPr>
          <w:trHeight w:val="227"/>
        </w:trPr>
        <w:tc>
          <w:tcPr>
            <w:tcW w:w="4083" w:type="dxa"/>
            <w:gridSpan w:val="2"/>
          </w:tcPr>
          <w:p w14:paraId="73C9AD8F" w14:textId="61FEE926" w:rsidR="00030045" w:rsidRDefault="00030045" w:rsidP="00030045">
            <w:pPr>
              <w:pStyle w:val="Brdtekst"/>
              <w:spacing w:after="0"/>
              <w:rPr>
                <w:color w:val="0070C0"/>
              </w:rPr>
            </w:pPr>
            <w:r>
              <w:rPr>
                <w:color w:val="0070C0"/>
              </w:rPr>
              <w:t>Retning, (grader)</w:t>
            </w:r>
          </w:p>
        </w:tc>
        <w:tc>
          <w:tcPr>
            <w:tcW w:w="1039" w:type="dxa"/>
          </w:tcPr>
          <w:p w14:paraId="1B144B46" w14:textId="0B6D6CD7" w:rsidR="00030045" w:rsidRDefault="00030045" w:rsidP="00030045">
            <w:pPr>
              <w:pStyle w:val="Brdtekst"/>
              <w:spacing w:after="0"/>
              <w:jc w:val="center"/>
              <w:rPr>
                <w:color w:val="0070C0"/>
              </w:rPr>
            </w:pPr>
            <w:r>
              <w:rPr>
                <w:color w:val="0070C0"/>
              </w:rPr>
              <w:t>340</w:t>
            </w:r>
          </w:p>
        </w:tc>
        <w:tc>
          <w:tcPr>
            <w:tcW w:w="1040" w:type="dxa"/>
          </w:tcPr>
          <w:p w14:paraId="74988DE0" w14:textId="6BA96AAA" w:rsidR="00030045" w:rsidRDefault="00030045" w:rsidP="00030045">
            <w:pPr>
              <w:pStyle w:val="Brdtekst"/>
              <w:spacing w:after="0"/>
              <w:jc w:val="center"/>
              <w:rPr>
                <w:color w:val="0070C0"/>
              </w:rPr>
            </w:pPr>
            <w:r>
              <w:rPr>
                <w:color w:val="0070C0"/>
              </w:rPr>
              <w:t>340</w:t>
            </w:r>
          </w:p>
        </w:tc>
        <w:tc>
          <w:tcPr>
            <w:tcW w:w="1040" w:type="dxa"/>
          </w:tcPr>
          <w:p w14:paraId="1B87B53A" w14:textId="33409109" w:rsidR="00030045" w:rsidRDefault="00030045" w:rsidP="00030045">
            <w:pPr>
              <w:pStyle w:val="Brdtekst"/>
              <w:spacing w:after="0"/>
              <w:jc w:val="center"/>
              <w:rPr>
                <w:color w:val="0070C0"/>
              </w:rPr>
            </w:pPr>
            <w:r>
              <w:rPr>
                <w:color w:val="0070C0"/>
              </w:rPr>
              <w:t>340</w:t>
            </w:r>
          </w:p>
        </w:tc>
      </w:tr>
      <w:tr w:rsidR="00030045" w:rsidRPr="00A33EB0" w14:paraId="36ECF745" w14:textId="77777777" w:rsidTr="00D225DF">
        <w:trPr>
          <w:trHeight w:val="227"/>
        </w:trPr>
        <w:tc>
          <w:tcPr>
            <w:tcW w:w="7202" w:type="dxa"/>
            <w:gridSpan w:val="5"/>
          </w:tcPr>
          <w:p w14:paraId="74E60223" w14:textId="1293B212" w:rsidR="00030045" w:rsidRPr="00E01F3B" w:rsidRDefault="00030045" w:rsidP="00030045">
            <w:pPr>
              <w:pStyle w:val="Brdtekst"/>
              <w:spacing w:after="0"/>
              <w:rPr>
                <w:color w:val="0070C0"/>
              </w:rPr>
            </w:pPr>
            <w:r>
              <w:rPr>
                <w:color w:val="0070C0"/>
                <w:sz w:val="16"/>
                <w:szCs w:val="16"/>
              </w:rPr>
              <w:t>*AT er arbejdstilsynets grænser for eksponering i 8 timer eller i kort tid.</w:t>
            </w:r>
          </w:p>
        </w:tc>
      </w:tr>
    </w:tbl>
    <w:p w14:paraId="706EAE02" w14:textId="77777777" w:rsidR="00883983" w:rsidRPr="00FC16DD" w:rsidRDefault="00883983" w:rsidP="00883983">
      <w:pPr>
        <w:pStyle w:val="Brdtekst"/>
        <w:spacing w:after="0"/>
        <w:rPr>
          <w:color w:val="0070C0"/>
        </w:rPr>
      </w:pPr>
    </w:p>
    <w:p w14:paraId="3172F601" w14:textId="77777777" w:rsidR="005061DE" w:rsidRDefault="00F3613F" w:rsidP="00E97589">
      <w:pPr>
        <w:pStyle w:val="Brdtekst"/>
        <w:spacing w:after="0"/>
      </w:pPr>
      <w:r w:rsidRPr="00FC16DD">
        <w:rPr>
          <w:color w:val="0070C0"/>
        </w:rPr>
        <w:t xml:space="preserve">Da </w:t>
      </w:r>
      <w:r w:rsidR="00807515">
        <w:rPr>
          <w:color w:val="0070C0"/>
        </w:rPr>
        <w:t xml:space="preserve">den største </w:t>
      </w:r>
      <w:r w:rsidR="00485BAA">
        <w:rPr>
          <w:color w:val="0070C0"/>
        </w:rPr>
        <w:t xml:space="preserve">beregnede </w:t>
      </w:r>
      <w:r w:rsidR="00807515">
        <w:rPr>
          <w:color w:val="0070C0"/>
        </w:rPr>
        <w:t xml:space="preserve">koncentration af </w:t>
      </w:r>
      <w:r w:rsidRPr="00FC16DD">
        <w:rPr>
          <w:color w:val="0070C0"/>
        </w:rPr>
        <w:t xml:space="preserve">NO₂ </w:t>
      </w:r>
      <w:r w:rsidR="00A72884">
        <w:rPr>
          <w:color w:val="0070C0"/>
        </w:rPr>
        <w:t>(</w:t>
      </w:r>
      <w:r w:rsidR="00CE1259">
        <w:rPr>
          <w:color w:val="0070C0"/>
        </w:rPr>
        <w:t>926</w:t>
      </w:r>
      <w:r w:rsidR="00807515">
        <w:rPr>
          <w:color w:val="0070C0"/>
        </w:rPr>
        <w:t xml:space="preserve"> </w:t>
      </w:r>
      <w:r w:rsidR="00807515" w:rsidRPr="00FC16DD">
        <w:rPr>
          <w:color w:val="0070C0"/>
        </w:rPr>
        <w:t>µg/m³</w:t>
      </w:r>
      <w:r w:rsidR="00D73E62">
        <w:rPr>
          <w:color w:val="0070C0"/>
        </w:rPr>
        <w:t xml:space="preserve">) </w:t>
      </w:r>
      <w:r w:rsidR="00807515">
        <w:rPr>
          <w:color w:val="0070C0"/>
        </w:rPr>
        <w:t xml:space="preserve">ligger under </w:t>
      </w:r>
      <w:r w:rsidR="001E0F78">
        <w:rPr>
          <w:color w:val="0070C0"/>
        </w:rPr>
        <w:t xml:space="preserve">Arbejdstilsynets </w:t>
      </w:r>
      <w:r w:rsidR="003569AF" w:rsidRPr="001E0F78">
        <w:rPr>
          <w:color w:val="0070C0"/>
        </w:rPr>
        <w:t>sundhedsbaserede grænseværdier</w:t>
      </w:r>
      <w:r w:rsidR="00666005">
        <w:rPr>
          <w:color w:val="0070C0"/>
        </w:rPr>
        <w:t>,</w:t>
      </w:r>
      <w:r w:rsidR="003569AF" w:rsidRPr="00FC16DD">
        <w:rPr>
          <w:color w:val="0070C0"/>
        </w:rPr>
        <w:t xml:space="preserve"> </w:t>
      </w:r>
      <w:r w:rsidRPr="00FC16DD">
        <w:rPr>
          <w:color w:val="0070C0"/>
        </w:rPr>
        <w:t>er</w:t>
      </w:r>
      <w:r w:rsidR="00666005">
        <w:rPr>
          <w:color w:val="0070C0"/>
        </w:rPr>
        <w:t xml:space="preserve"> det</w:t>
      </w:r>
      <w:r w:rsidRPr="00FC16DD">
        <w:rPr>
          <w:color w:val="0070C0"/>
        </w:rPr>
        <w:t xml:space="preserve"> sandsynliggjort, at der ikke vil være en umiddelbar sundhedsfare ved en nødsituation</w:t>
      </w:r>
      <w:r w:rsidR="00561E60">
        <w:rPr>
          <w:color w:val="0070C0"/>
        </w:rPr>
        <w:t>,</w:t>
      </w:r>
      <w:r w:rsidRPr="00FC16DD">
        <w:rPr>
          <w:color w:val="0070C0"/>
        </w:rPr>
        <w:t xml:space="preserve"> som følge af påvirkning fra NO₂. </w:t>
      </w:r>
      <w:r w:rsidR="00504A7D">
        <w:t xml:space="preserve"> </w:t>
      </w:r>
    </w:p>
    <w:p w14:paraId="2A128E1A" w14:textId="77777777" w:rsidR="005061DE" w:rsidRDefault="005061DE" w:rsidP="00E97589">
      <w:pPr>
        <w:pStyle w:val="Brdtekst"/>
        <w:spacing w:after="0"/>
      </w:pPr>
    </w:p>
    <w:p w14:paraId="384AD398" w14:textId="13E0F128" w:rsidR="00ED192C" w:rsidRDefault="005061DE" w:rsidP="00E97589">
      <w:pPr>
        <w:pStyle w:val="Brdtekst"/>
        <w:spacing w:after="0"/>
      </w:pPr>
      <w:r w:rsidRPr="00E45610">
        <w:rPr>
          <w:color w:val="0070C0"/>
        </w:rPr>
        <w:t xml:space="preserve">Alle test- og vedligeholdelsesaktiviteter skal som minimum overholde de grænseværdier, EU Kommissionen har fastsat som vejledende grænseværdier med udgangspunkt i Direktiv 98/24/EC om erhvervsmæssig eksponering. EU Kommissionens grænseværdier gælder for dels en kort og en lang eksponeringsperiode. Grænseværdien for den kortvarige eksponering gælder for en eksponeringsperiode på 15 minutter. Ballerup Kommune </w:t>
      </w:r>
      <w:r w:rsidR="00654AFF">
        <w:rPr>
          <w:color w:val="0070C0"/>
        </w:rPr>
        <w:t xml:space="preserve">har </w:t>
      </w:r>
      <w:r w:rsidRPr="00E45610">
        <w:rPr>
          <w:color w:val="0070C0"/>
        </w:rPr>
        <w:t xml:space="preserve">vurderet </w:t>
      </w:r>
      <w:r w:rsidR="00654AFF">
        <w:rPr>
          <w:color w:val="0070C0"/>
        </w:rPr>
        <w:t xml:space="preserve">at grænseværdierne </w:t>
      </w:r>
      <w:r w:rsidRPr="00E45610">
        <w:rPr>
          <w:color w:val="0070C0"/>
        </w:rPr>
        <w:t>også skal gælde for nøddrift, idet overskridelse af grænseværdien kan være kritisk i forhold til sundhed. Virksomhedens beregninger har</w:t>
      </w:r>
      <w:r w:rsidR="008F5D9C" w:rsidRPr="00E45610">
        <w:rPr>
          <w:color w:val="0070C0"/>
        </w:rPr>
        <w:t xml:space="preserve"> vist</w:t>
      </w:r>
      <w:r w:rsidRPr="00E45610">
        <w:rPr>
          <w:color w:val="0070C0"/>
        </w:rPr>
        <w:t xml:space="preserve">, at den kortvarige grænseværdi ikke vil blive overskredet, heller ikke ved samtidig drift af alle generatorer. </w:t>
      </w:r>
    </w:p>
    <w:p w14:paraId="5680C051" w14:textId="77777777" w:rsidR="00ED192C" w:rsidRDefault="00ED192C" w:rsidP="00E97589">
      <w:pPr>
        <w:pStyle w:val="Brdtekst"/>
        <w:spacing w:after="0"/>
      </w:pPr>
    </w:p>
    <w:p w14:paraId="1687AA61" w14:textId="319F1E80" w:rsidR="005061DE" w:rsidRDefault="005061DE" w:rsidP="00E97589">
      <w:pPr>
        <w:pStyle w:val="Brdtekst"/>
        <w:spacing w:after="0"/>
      </w:pPr>
      <w:r w:rsidRPr="0008297B">
        <w:rPr>
          <w:color w:val="0070C0"/>
        </w:rPr>
        <w:t>Ballerup Kommune vurderer på den baggrund, at grænseværdierne for hhv. kort og lang eksponering bør kunne overholdes for alle test- og vedligeholdelsesaktiviteter</w:t>
      </w:r>
      <w:r w:rsidR="00140259" w:rsidRPr="0008297B">
        <w:rPr>
          <w:color w:val="0070C0"/>
        </w:rPr>
        <w:t xml:space="preserve"> og ved nøddrift</w:t>
      </w:r>
      <w:r w:rsidRPr="0008297B">
        <w:rPr>
          <w:color w:val="0070C0"/>
        </w:rPr>
        <w:t>. Grænseværdierne fastsættes med hjemmel i Godkendelsesbekendtgørelsens § 21, stk. 1, nr. 1.</w:t>
      </w:r>
    </w:p>
    <w:p w14:paraId="31120097" w14:textId="77777777" w:rsidR="005061DE" w:rsidRDefault="005061DE" w:rsidP="00E97589">
      <w:pPr>
        <w:pStyle w:val="Brdtekst"/>
        <w:spacing w:after="0"/>
      </w:pPr>
    </w:p>
    <w:p w14:paraId="26C56F15" w14:textId="0234B44B" w:rsidR="00896A7A" w:rsidRDefault="000B3217" w:rsidP="00E97589">
      <w:pPr>
        <w:pStyle w:val="Brdtekst"/>
        <w:spacing w:after="0"/>
        <w:rPr>
          <w:color w:val="0070C0"/>
        </w:rPr>
      </w:pPr>
      <w:r w:rsidRPr="00E97589">
        <w:rPr>
          <w:color w:val="0070C0"/>
        </w:rPr>
        <w:t>Godkendelsesmyndigheden har mulighed for at skærpe grænseværdierne med henvisning til BAT, jf. bekendtgørelse</w:t>
      </w:r>
      <w:r w:rsidR="008D0CA4" w:rsidRPr="00E97589">
        <w:rPr>
          <w:color w:val="0070C0"/>
        </w:rPr>
        <w:t xml:space="preserve"> om mellemstore fyringsanlægs </w:t>
      </w:r>
      <w:r w:rsidRPr="00E97589">
        <w:rPr>
          <w:color w:val="0070C0"/>
        </w:rPr>
        <w:t>§ 81, nr. 2</w:t>
      </w:r>
      <w:r w:rsidR="00F550A0" w:rsidRPr="00E97589">
        <w:rPr>
          <w:color w:val="0070C0"/>
        </w:rPr>
        <w:t xml:space="preserve"> samt godkendelsesbekendtgørelsens § 24</w:t>
      </w:r>
      <w:r w:rsidR="002E53B2" w:rsidRPr="00E97589">
        <w:rPr>
          <w:color w:val="0070C0"/>
        </w:rPr>
        <w:t>, f</w:t>
      </w:r>
      <w:r w:rsidR="007A3BB8">
        <w:rPr>
          <w:color w:val="0070C0"/>
        </w:rPr>
        <w:t>x</w:t>
      </w:r>
      <w:r w:rsidR="002E53B2" w:rsidRPr="00E97589">
        <w:rPr>
          <w:color w:val="0070C0"/>
        </w:rPr>
        <w:t xml:space="preserve"> ved at</w:t>
      </w:r>
      <w:r w:rsidR="00871D25" w:rsidRPr="00E97589">
        <w:rPr>
          <w:color w:val="0070C0"/>
        </w:rPr>
        <w:t xml:space="preserve"> stille krav om emissioners </w:t>
      </w:r>
      <w:r w:rsidR="00871D25" w:rsidRPr="00E97589">
        <w:rPr>
          <w:color w:val="0070C0"/>
        </w:rPr>
        <w:lastRenderedPageBreak/>
        <w:t>art, virkning og omfang</w:t>
      </w:r>
      <w:r w:rsidRPr="00E97589">
        <w:rPr>
          <w:color w:val="0070C0"/>
        </w:rPr>
        <w:t xml:space="preserve">. Ballerup Kommune </w:t>
      </w:r>
      <w:r w:rsidR="003E6602" w:rsidRPr="00E97589">
        <w:rPr>
          <w:color w:val="0070C0"/>
        </w:rPr>
        <w:t xml:space="preserve">fastsætter </w:t>
      </w:r>
      <w:r w:rsidR="00397623" w:rsidRPr="00E97589">
        <w:rPr>
          <w:color w:val="0070C0"/>
        </w:rPr>
        <w:t xml:space="preserve">på den baggrund </w:t>
      </w:r>
      <w:r w:rsidR="00896A7A" w:rsidRPr="00E97589">
        <w:rPr>
          <w:color w:val="0070C0"/>
        </w:rPr>
        <w:t>emissionsgrænseværdier for generatorerne</w:t>
      </w:r>
      <w:r w:rsidR="002B0681" w:rsidRPr="00E97589">
        <w:rPr>
          <w:color w:val="0070C0"/>
        </w:rPr>
        <w:t>,</w:t>
      </w:r>
      <w:r w:rsidR="00896A7A" w:rsidRPr="00E97589">
        <w:rPr>
          <w:color w:val="0070C0"/>
        </w:rPr>
        <w:t xml:space="preserve"> som angivet i </w:t>
      </w:r>
      <w:r w:rsidR="00CC6AE8" w:rsidRPr="00E97589">
        <w:rPr>
          <w:color w:val="0070C0"/>
        </w:rPr>
        <w:t xml:space="preserve">baggrundsnotat </w:t>
      </w:r>
      <w:r w:rsidR="00D17C73" w:rsidRPr="00E97589">
        <w:rPr>
          <w:color w:val="0070C0"/>
        </w:rPr>
        <w:t>for OML-beregninger dateret den 22/3 2024.</w:t>
      </w:r>
      <w:r w:rsidR="00896A7A" w:rsidRPr="00E97589">
        <w:rPr>
          <w:color w:val="0070C0"/>
        </w:rPr>
        <w:t xml:space="preserve"> Leverandørværdierne har danne</w:t>
      </w:r>
      <w:r w:rsidR="006769B0" w:rsidRPr="00E97589">
        <w:rPr>
          <w:color w:val="0070C0"/>
        </w:rPr>
        <w:t>t</w:t>
      </w:r>
      <w:r w:rsidR="00896A7A" w:rsidRPr="00E97589">
        <w:rPr>
          <w:color w:val="0070C0"/>
        </w:rPr>
        <w:t xml:space="preserve"> basis for B-værdiberegningerne, og vurderes derfor</w:t>
      </w:r>
      <w:r w:rsidR="00950523" w:rsidRPr="00E97589">
        <w:rPr>
          <w:color w:val="0070C0"/>
        </w:rPr>
        <w:t>,</w:t>
      </w:r>
      <w:r w:rsidR="00896A7A" w:rsidRPr="00E97589">
        <w:rPr>
          <w:color w:val="0070C0"/>
        </w:rPr>
        <w:t xml:space="preserve"> at være repræsentative for generatorerne. Emissionsgrænseværdier fastsættes for </w:t>
      </w:r>
      <w:r w:rsidR="006F0EB4" w:rsidRPr="00E97589">
        <w:rPr>
          <w:color w:val="0070C0"/>
        </w:rPr>
        <w:t>85</w:t>
      </w:r>
      <w:r w:rsidR="00896A7A" w:rsidRPr="00E97589">
        <w:rPr>
          <w:color w:val="0070C0"/>
        </w:rPr>
        <w:t xml:space="preserve"> % belastning i enheden mg/Nm³ med O₂-indhold på </w:t>
      </w:r>
      <w:r w:rsidR="006F0EB4" w:rsidRPr="00E97589">
        <w:rPr>
          <w:color w:val="0070C0"/>
        </w:rPr>
        <w:t>1</w:t>
      </w:r>
      <w:r w:rsidR="00896A7A" w:rsidRPr="00E97589">
        <w:rPr>
          <w:color w:val="0070C0"/>
        </w:rPr>
        <w:t>5 % for følgende stoffer:</w:t>
      </w:r>
    </w:p>
    <w:p w14:paraId="3AF541C4" w14:textId="77777777" w:rsidR="00C367B6" w:rsidRPr="00504A7D" w:rsidRDefault="00C367B6" w:rsidP="00E97589">
      <w:pPr>
        <w:pStyle w:val="Brdtekst"/>
        <w:spacing w:after="0"/>
      </w:pPr>
    </w:p>
    <w:p w14:paraId="7F432FC6" w14:textId="6D5AC461" w:rsidR="00896A7A" w:rsidRPr="00E97589" w:rsidRDefault="00896A7A" w:rsidP="00A20C11">
      <w:pPr>
        <w:pStyle w:val="ListBulletNoSpace"/>
        <w:rPr>
          <w:color w:val="0070C0"/>
        </w:rPr>
      </w:pPr>
      <w:r w:rsidRPr="00E97589">
        <w:rPr>
          <w:color w:val="0070C0"/>
        </w:rPr>
        <w:t>NO</w:t>
      </w:r>
      <w:r w:rsidRPr="00E97589">
        <w:rPr>
          <w:color w:val="0070C0"/>
          <w:vertAlign w:val="subscript"/>
        </w:rPr>
        <w:t>X</w:t>
      </w:r>
      <w:r w:rsidRPr="00E97589">
        <w:rPr>
          <w:color w:val="0070C0"/>
        </w:rPr>
        <w:t xml:space="preserve">: </w:t>
      </w:r>
      <w:r w:rsidR="00613EAE" w:rsidRPr="00E97589">
        <w:rPr>
          <w:color w:val="0070C0"/>
        </w:rPr>
        <w:t>1.200</w:t>
      </w:r>
      <w:r w:rsidRPr="00E97589">
        <w:rPr>
          <w:color w:val="0070C0"/>
        </w:rPr>
        <w:t xml:space="preserve"> mg/Nm³</w:t>
      </w:r>
    </w:p>
    <w:p w14:paraId="4F8CB325" w14:textId="12A73E3D" w:rsidR="00896A7A" w:rsidRPr="00E97589" w:rsidRDefault="00896A7A" w:rsidP="00A20C11">
      <w:pPr>
        <w:pStyle w:val="ListBulletNoSpace"/>
        <w:rPr>
          <w:color w:val="0070C0"/>
        </w:rPr>
      </w:pPr>
      <w:r w:rsidRPr="00E97589">
        <w:rPr>
          <w:color w:val="0070C0"/>
        </w:rPr>
        <w:t xml:space="preserve">CO: </w:t>
      </w:r>
      <w:r w:rsidR="00E97589" w:rsidRPr="00E97589">
        <w:rPr>
          <w:color w:val="0070C0"/>
        </w:rPr>
        <w:t>70</w:t>
      </w:r>
      <w:r w:rsidRPr="00E97589">
        <w:rPr>
          <w:color w:val="0070C0"/>
        </w:rPr>
        <w:t xml:space="preserve"> mg/Nm³</w:t>
      </w:r>
    </w:p>
    <w:p w14:paraId="63C161CA" w14:textId="081883DE" w:rsidR="00896A7A" w:rsidRDefault="00896A7A" w:rsidP="00896A7A">
      <w:pPr>
        <w:pStyle w:val="Opstilling-punkttegn"/>
      </w:pPr>
      <w:r w:rsidRPr="00E97589">
        <w:rPr>
          <w:color w:val="0070C0"/>
        </w:rPr>
        <w:t xml:space="preserve">PM: </w:t>
      </w:r>
      <w:r w:rsidR="00E97589" w:rsidRPr="00E97589">
        <w:rPr>
          <w:color w:val="0070C0"/>
        </w:rPr>
        <w:t>10</w:t>
      </w:r>
      <w:r w:rsidRPr="00E97589">
        <w:rPr>
          <w:color w:val="0070C0"/>
        </w:rPr>
        <w:t xml:space="preserve"> mg/Nm³</w:t>
      </w:r>
    </w:p>
    <w:p w14:paraId="0CD169F0" w14:textId="2261B9CE" w:rsidR="001677FE" w:rsidRDefault="004278F2" w:rsidP="0046720E">
      <w:pPr>
        <w:pStyle w:val="Brdtekst"/>
      </w:pPr>
      <w:r w:rsidRPr="00035B1B">
        <w:rPr>
          <w:color w:val="0070C0"/>
        </w:rPr>
        <w:t xml:space="preserve">Emissionsgrænseværdierne </w:t>
      </w:r>
      <w:r w:rsidR="00B26BDC" w:rsidRPr="00035B1B">
        <w:rPr>
          <w:color w:val="0070C0"/>
        </w:rPr>
        <w:t xml:space="preserve">og de maksimale luftmængder </w:t>
      </w:r>
      <w:r w:rsidRPr="00035B1B">
        <w:rPr>
          <w:color w:val="0070C0"/>
        </w:rPr>
        <w:t>er fastsat i</w:t>
      </w:r>
      <w:r w:rsidR="00706DBD" w:rsidRPr="00035B1B">
        <w:rPr>
          <w:color w:val="0070C0"/>
        </w:rPr>
        <w:t xml:space="preserve"> </w:t>
      </w:r>
      <w:r w:rsidR="00270183">
        <w:rPr>
          <w:color w:val="0070C0"/>
        </w:rPr>
        <w:t>vilkår 12</w:t>
      </w:r>
      <w:r w:rsidR="00270183" w:rsidRPr="00035B1B">
        <w:rPr>
          <w:color w:val="0070C0"/>
        </w:rPr>
        <w:t xml:space="preserve"> </w:t>
      </w:r>
      <w:r w:rsidR="00B26BDC" w:rsidRPr="00035B1B">
        <w:rPr>
          <w:color w:val="0070C0"/>
        </w:rPr>
        <w:t xml:space="preserve">og </w:t>
      </w:r>
      <w:r w:rsidR="006A0550">
        <w:rPr>
          <w:color w:val="0070C0"/>
        </w:rPr>
        <w:t>vilkår 13</w:t>
      </w:r>
      <w:r w:rsidR="00367119" w:rsidRPr="00035B1B">
        <w:rPr>
          <w:color w:val="0070C0"/>
        </w:rPr>
        <w:t xml:space="preserve">. </w:t>
      </w:r>
      <w:r w:rsidR="003D62D1" w:rsidRPr="00035B1B">
        <w:rPr>
          <w:color w:val="0070C0"/>
        </w:rPr>
        <w:t xml:space="preserve">Vilkårene </w:t>
      </w:r>
      <w:r w:rsidR="00B24A20" w:rsidRPr="00035B1B">
        <w:rPr>
          <w:color w:val="0070C0"/>
        </w:rPr>
        <w:t xml:space="preserve">fastsættes </w:t>
      </w:r>
      <w:r w:rsidR="003D62D1" w:rsidRPr="00035B1B">
        <w:rPr>
          <w:color w:val="0070C0"/>
        </w:rPr>
        <w:t xml:space="preserve">for at forhold vedrørende </w:t>
      </w:r>
      <w:r w:rsidR="00B24A20" w:rsidRPr="00035B1B">
        <w:rPr>
          <w:color w:val="0070C0"/>
        </w:rPr>
        <w:t>emissionsgrænseværdier, maksimal luftmængde og afkasthøjde blive</w:t>
      </w:r>
      <w:r w:rsidR="00FB0E97" w:rsidRPr="00035B1B">
        <w:rPr>
          <w:color w:val="0070C0"/>
        </w:rPr>
        <w:t>r</w:t>
      </w:r>
      <w:r w:rsidR="00B24A20" w:rsidRPr="00035B1B">
        <w:rPr>
          <w:color w:val="0070C0"/>
        </w:rPr>
        <w:t xml:space="preserve"> entydig</w:t>
      </w:r>
      <w:r w:rsidR="00FB0E97" w:rsidRPr="00035B1B">
        <w:rPr>
          <w:color w:val="0070C0"/>
        </w:rPr>
        <w:t>e</w:t>
      </w:r>
      <w:r w:rsidR="00B24A20" w:rsidRPr="00035B1B">
        <w:rPr>
          <w:color w:val="0070C0"/>
        </w:rPr>
        <w:t xml:space="preserve">. </w:t>
      </w:r>
    </w:p>
    <w:p w14:paraId="58D9D0B6" w14:textId="57B17171" w:rsidR="00456DC1" w:rsidRDefault="00CF1A3E" w:rsidP="00256983">
      <w:pPr>
        <w:pStyle w:val="Brdtekst"/>
      </w:pPr>
      <w:r w:rsidRPr="00035B1B">
        <w:rPr>
          <w:color w:val="0070C0"/>
        </w:rPr>
        <w:t xml:space="preserve">I </w:t>
      </w:r>
      <w:r w:rsidR="002A764A">
        <w:rPr>
          <w:color w:val="0070C0"/>
        </w:rPr>
        <w:t>vilkår 18</w:t>
      </w:r>
      <w:r w:rsidR="002A764A" w:rsidRPr="00035B1B">
        <w:rPr>
          <w:color w:val="0070C0"/>
        </w:rPr>
        <w:t xml:space="preserve"> </w:t>
      </w:r>
      <w:r w:rsidR="00065F41" w:rsidRPr="00035B1B">
        <w:rPr>
          <w:color w:val="0070C0"/>
        </w:rPr>
        <w:t xml:space="preserve"> </w:t>
      </w:r>
      <w:r w:rsidR="008A1AB2" w:rsidRPr="00035B1B">
        <w:rPr>
          <w:color w:val="0070C0"/>
        </w:rPr>
        <w:t xml:space="preserve">stilles krav om, at tilsynsmyndigheden kan kræve, at virksomheden dokumenterer, at emissionsgrænseværdierne </w:t>
      </w:r>
      <w:r w:rsidR="00817E07" w:rsidRPr="00035B1B">
        <w:rPr>
          <w:color w:val="0070C0"/>
        </w:rPr>
        <w:t xml:space="preserve">overholdes. </w:t>
      </w:r>
      <w:r w:rsidR="00715EDF" w:rsidRPr="00035B1B">
        <w:rPr>
          <w:color w:val="0070C0"/>
        </w:rPr>
        <w:t xml:space="preserve">Emissionsgrænseværdierne skal overholdes under de </w:t>
      </w:r>
      <w:r w:rsidR="00E819F4" w:rsidRPr="00035B1B">
        <w:rPr>
          <w:color w:val="0070C0"/>
        </w:rPr>
        <w:t>driftbetingelser</w:t>
      </w:r>
      <w:r w:rsidR="00715EDF" w:rsidRPr="00035B1B">
        <w:rPr>
          <w:color w:val="0070C0"/>
        </w:rPr>
        <w:t xml:space="preserve">, der er beskrevet i ansøgningen. </w:t>
      </w:r>
      <w:r w:rsidR="001A02B4" w:rsidRPr="00035B1B">
        <w:rPr>
          <w:color w:val="0070C0"/>
        </w:rPr>
        <w:t xml:space="preserve">I </w:t>
      </w:r>
      <w:r w:rsidR="001A02B4" w:rsidRPr="00035B1B">
        <w:rPr>
          <w:color w:val="0070C0"/>
        </w:rPr>
        <w:fldChar w:fldCharType="begin"/>
      </w:r>
      <w:r w:rsidR="001A02B4" w:rsidRPr="00035B1B">
        <w:rPr>
          <w:color w:val="0070C0"/>
        </w:rPr>
        <w:instrText xml:space="preserve"> REF _Ref73952844 \h </w:instrText>
      </w:r>
      <w:r w:rsidR="001A02B4" w:rsidRPr="00035B1B">
        <w:rPr>
          <w:color w:val="0070C0"/>
        </w:rPr>
      </w:r>
      <w:r w:rsidR="001A02B4" w:rsidRPr="00035B1B">
        <w:rPr>
          <w:color w:val="0070C0"/>
        </w:rPr>
        <w:fldChar w:fldCharType="separate"/>
      </w:r>
      <w:r w:rsidR="00251BBF" w:rsidRPr="00377B39">
        <w:rPr>
          <w:color w:val="0070C0"/>
        </w:rPr>
        <w:t xml:space="preserve">Vilkår </w:t>
      </w:r>
      <w:r w:rsidR="001A02B4" w:rsidRPr="00035B1B">
        <w:rPr>
          <w:color w:val="0070C0"/>
        </w:rPr>
        <w:fldChar w:fldCharType="end"/>
      </w:r>
      <w:r w:rsidR="001A02B4" w:rsidRPr="00035B1B">
        <w:rPr>
          <w:color w:val="0070C0"/>
        </w:rPr>
        <w:t xml:space="preserve"> er der </w:t>
      </w:r>
      <w:r w:rsidR="00EE5751" w:rsidRPr="00035B1B">
        <w:rPr>
          <w:color w:val="0070C0"/>
        </w:rPr>
        <w:t xml:space="preserve">dog </w:t>
      </w:r>
      <w:r w:rsidR="001A02B4" w:rsidRPr="00035B1B">
        <w:rPr>
          <w:color w:val="0070C0"/>
        </w:rPr>
        <w:t xml:space="preserve">stillet krav om, at </w:t>
      </w:r>
      <w:r w:rsidR="007429E0" w:rsidRPr="00035B1B">
        <w:rPr>
          <w:color w:val="0070C0"/>
        </w:rPr>
        <w:t>tilsynsmyndigheden kan kræve</w:t>
      </w:r>
      <w:r w:rsidR="00026CDD" w:rsidRPr="00035B1B">
        <w:rPr>
          <w:color w:val="0070C0"/>
        </w:rPr>
        <w:t xml:space="preserve">, at virksomheden dokumenter </w:t>
      </w:r>
      <w:r w:rsidR="001A60C5" w:rsidRPr="00035B1B">
        <w:rPr>
          <w:color w:val="0070C0"/>
        </w:rPr>
        <w:t xml:space="preserve">alle </w:t>
      </w:r>
      <w:r w:rsidR="00026CDD" w:rsidRPr="00035B1B">
        <w:rPr>
          <w:color w:val="0070C0"/>
        </w:rPr>
        <w:t>emissioner og støj</w:t>
      </w:r>
      <w:r w:rsidR="003248B8" w:rsidRPr="00035B1B">
        <w:rPr>
          <w:color w:val="0070C0"/>
        </w:rPr>
        <w:t xml:space="preserve">. Begrundelsen for at stille dette krav er, at </w:t>
      </w:r>
      <w:r w:rsidR="00EF1F2F" w:rsidRPr="00035B1B">
        <w:rPr>
          <w:color w:val="0070C0"/>
        </w:rPr>
        <w:t xml:space="preserve">tilsynsmyndigheden </w:t>
      </w:r>
      <w:r w:rsidR="00E953CA" w:rsidRPr="00035B1B">
        <w:rPr>
          <w:color w:val="0070C0"/>
        </w:rPr>
        <w:t xml:space="preserve">skal </w:t>
      </w:r>
      <w:r w:rsidR="00EF1F2F" w:rsidRPr="00035B1B">
        <w:rPr>
          <w:color w:val="0070C0"/>
        </w:rPr>
        <w:t xml:space="preserve">have mulighed for at </w:t>
      </w:r>
      <w:r w:rsidR="002F1DE3" w:rsidRPr="00035B1B">
        <w:rPr>
          <w:color w:val="0070C0"/>
        </w:rPr>
        <w:t>vurdere</w:t>
      </w:r>
      <w:r w:rsidR="007C200B" w:rsidRPr="00035B1B">
        <w:rPr>
          <w:color w:val="0070C0"/>
        </w:rPr>
        <w:t xml:space="preserve"> virksomhedens samlede </w:t>
      </w:r>
      <w:r w:rsidR="00BE6B14" w:rsidRPr="00035B1B">
        <w:rPr>
          <w:color w:val="0070C0"/>
        </w:rPr>
        <w:t>påvirkning på det omgivende miljø.</w:t>
      </w:r>
    </w:p>
    <w:p w14:paraId="3728BC9F" w14:textId="365B0548" w:rsidR="00A32F3F" w:rsidRPr="00035B1B" w:rsidRDefault="00871D25" w:rsidP="00256983">
      <w:pPr>
        <w:pStyle w:val="Brdtekst"/>
        <w:rPr>
          <w:color w:val="0070C0"/>
        </w:rPr>
      </w:pPr>
      <w:r w:rsidRPr="00035B1B">
        <w:rPr>
          <w:color w:val="0070C0"/>
        </w:rPr>
        <w:t>Emissionsgrænseværdierne skal dokumenteres overholdt ved at udføre præstationskontrol</w:t>
      </w:r>
      <w:r w:rsidR="00256983" w:rsidRPr="00035B1B">
        <w:rPr>
          <w:color w:val="0070C0"/>
        </w:rPr>
        <w:t xml:space="preserve">, jf. </w:t>
      </w:r>
      <w:r w:rsidR="00F27F7C">
        <w:rPr>
          <w:color w:val="0070C0"/>
        </w:rPr>
        <w:t>vilkår 17</w:t>
      </w:r>
      <w:r w:rsidR="00256983" w:rsidRPr="00035B1B">
        <w:rPr>
          <w:color w:val="0070C0"/>
        </w:rPr>
        <w:t xml:space="preserve">. Der er desuden stillet krav om, at resultaterne af præstationskontrollen for CO for hvert kalenderår skal indsendes til tilsynsmyndigheden sammen med årsrapporten, jf. </w:t>
      </w:r>
      <w:r w:rsidR="00F27F7C">
        <w:rPr>
          <w:color w:val="0070C0"/>
        </w:rPr>
        <w:t xml:space="preserve">vilkår 17. </w:t>
      </w:r>
      <w:r w:rsidR="00256983" w:rsidRPr="00035B1B">
        <w:rPr>
          <w:color w:val="0070C0"/>
        </w:rPr>
        <w:t xml:space="preserve">Præstationskontrollen skal for hver enkelt </w:t>
      </w:r>
      <w:r w:rsidR="00810B44" w:rsidRPr="00035B1B">
        <w:rPr>
          <w:color w:val="0070C0"/>
        </w:rPr>
        <w:t>generator udføres</w:t>
      </w:r>
      <w:r w:rsidR="00256983" w:rsidRPr="00035B1B">
        <w:rPr>
          <w:color w:val="0070C0"/>
        </w:rPr>
        <w:t xml:space="preserve"> hver gang </w:t>
      </w:r>
      <w:r w:rsidR="00435EE8" w:rsidRPr="00035B1B">
        <w:rPr>
          <w:color w:val="0070C0"/>
        </w:rPr>
        <w:t xml:space="preserve">generatoren </w:t>
      </w:r>
      <w:r w:rsidR="00256983" w:rsidRPr="00035B1B">
        <w:rPr>
          <w:color w:val="0070C0"/>
        </w:rPr>
        <w:t xml:space="preserve">har været i drift i 1.500 timer, dog mindst hvert 5. år. </w:t>
      </w:r>
    </w:p>
    <w:p w14:paraId="30D8E5D2" w14:textId="77777777" w:rsidR="00DE080E" w:rsidRPr="00035B1B" w:rsidRDefault="00DE080E" w:rsidP="00771F53">
      <w:pPr>
        <w:pStyle w:val="Overskrift5"/>
        <w:rPr>
          <w:color w:val="0070C0"/>
        </w:rPr>
      </w:pPr>
      <w:r w:rsidRPr="00035B1B">
        <w:rPr>
          <w:color w:val="0070C0"/>
        </w:rPr>
        <w:t>Drift af nødstrømsanlæg som følge af test- og vedligeholdelsesaktiviteter</w:t>
      </w:r>
    </w:p>
    <w:p w14:paraId="0BF57CC3" w14:textId="6F123BE5" w:rsidR="006E415B" w:rsidRPr="00035B1B" w:rsidRDefault="00DE080E" w:rsidP="006E415B">
      <w:pPr>
        <w:pStyle w:val="Brdtekst"/>
        <w:rPr>
          <w:color w:val="0070C0"/>
        </w:rPr>
      </w:pPr>
      <w:r w:rsidRPr="00035B1B">
        <w:rPr>
          <w:color w:val="0070C0"/>
        </w:rPr>
        <w:t>Ballerup Kommune vurderer, at de normale driftsforhold</w:t>
      </w:r>
      <w:r w:rsidR="00F22AF6" w:rsidRPr="00035B1B">
        <w:rPr>
          <w:color w:val="0070C0"/>
        </w:rPr>
        <w:t xml:space="preserve">, der gælder </w:t>
      </w:r>
      <w:r w:rsidRPr="00035B1B">
        <w:rPr>
          <w:color w:val="0070C0"/>
        </w:rPr>
        <w:t>for nødstrømsanlægget</w:t>
      </w:r>
      <w:r w:rsidR="00F22AF6" w:rsidRPr="00035B1B">
        <w:rPr>
          <w:color w:val="0070C0"/>
        </w:rPr>
        <w:t xml:space="preserve">, vil omfatte de løbende </w:t>
      </w:r>
      <w:r w:rsidRPr="00035B1B">
        <w:rPr>
          <w:color w:val="0070C0"/>
        </w:rPr>
        <w:t>test- og vedligeholdsaktiviteter</w:t>
      </w:r>
      <w:r w:rsidR="003C2916" w:rsidRPr="00035B1B">
        <w:rPr>
          <w:color w:val="0070C0"/>
        </w:rPr>
        <w:t>.</w:t>
      </w:r>
      <w:r w:rsidR="00603F95" w:rsidRPr="00035B1B">
        <w:rPr>
          <w:color w:val="0070C0"/>
        </w:rPr>
        <w:t xml:space="preserve"> </w:t>
      </w:r>
      <w:r w:rsidR="00EB3536" w:rsidRPr="00035B1B">
        <w:rPr>
          <w:color w:val="0070C0"/>
        </w:rPr>
        <w:t xml:space="preserve">Under disse </w:t>
      </w:r>
      <w:r w:rsidR="00E819F4" w:rsidRPr="00035B1B">
        <w:rPr>
          <w:color w:val="0070C0"/>
        </w:rPr>
        <w:t>driftbetingelser</w:t>
      </w:r>
      <w:r w:rsidR="007E3F96" w:rsidRPr="00035B1B">
        <w:rPr>
          <w:color w:val="0070C0"/>
        </w:rPr>
        <w:t>, som er de</w:t>
      </w:r>
      <w:r w:rsidR="00FF76B0" w:rsidRPr="00035B1B">
        <w:rPr>
          <w:color w:val="0070C0"/>
        </w:rPr>
        <w:t xml:space="preserve"> </w:t>
      </w:r>
      <w:r w:rsidR="007E3F96" w:rsidRPr="00035B1B">
        <w:rPr>
          <w:color w:val="0070C0"/>
        </w:rPr>
        <w:t>hyppigst forekommen</w:t>
      </w:r>
      <w:r w:rsidR="00FF76B0" w:rsidRPr="00035B1B">
        <w:rPr>
          <w:color w:val="0070C0"/>
        </w:rPr>
        <w:t>de</w:t>
      </w:r>
      <w:r w:rsidR="007E3F96" w:rsidRPr="00035B1B">
        <w:rPr>
          <w:color w:val="0070C0"/>
        </w:rPr>
        <w:t xml:space="preserve"> aktivitet</w:t>
      </w:r>
      <w:r w:rsidR="00FF76B0" w:rsidRPr="00035B1B">
        <w:rPr>
          <w:color w:val="0070C0"/>
        </w:rPr>
        <w:t>er</w:t>
      </w:r>
      <w:r w:rsidR="007E3F96" w:rsidRPr="00035B1B">
        <w:rPr>
          <w:color w:val="0070C0"/>
        </w:rPr>
        <w:t xml:space="preserve"> på anlægget,</w:t>
      </w:r>
      <w:r w:rsidR="00EB3536" w:rsidRPr="00035B1B">
        <w:rPr>
          <w:color w:val="0070C0"/>
        </w:rPr>
        <w:t xml:space="preserve"> er det Ballerup Kommunes vurdering, at </w:t>
      </w:r>
      <w:r w:rsidR="007E3F96" w:rsidRPr="00035B1B">
        <w:rPr>
          <w:color w:val="0070C0"/>
        </w:rPr>
        <w:t xml:space="preserve">de </w:t>
      </w:r>
      <w:r w:rsidR="00EB3536" w:rsidRPr="00035B1B">
        <w:rPr>
          <w:color w:val="0070C0"/>
        </w:rPr>
        <w:t xml:space="preserve">almindeligt gældende grænseværdier for støj og </w:t>
      </w:r>
      <w:r w:rsidR="0001005D" w:rsidRPr="00035B1B">
        <w:rPr>
          <w:color w:val="0070C0"/>
        </w:rPr>
        <w:t>luft</w:t>
      </w:r>
      <w:r w:rsidR="00EB3536" w:rsidRPr="00035B1B">
        <w:rPr>
          <w:color w:val="0070C0"/>
        </w:rPr>
        <w:t xml:space="preserve">immissioner </w:t>
      </w:r>
      <w:r w:rsidR="006E415B" w:rsidRPr="00035B1B">
        <w:rPr>
          <w:color w:val="0070C0"/>
        </w:rPr>
        <w:t xml:space="preserve">(B-værdier) </w:t>
      </w:r>
      <w:r w:rsidR="0001005D" w:rsidRPr="00035B1B">
        <w:rPr>
          <w:color w:val="0070C0"/>
        </w:rPr>
        <w:t>gælder</w:t>
      </w:r>
      <w:r w:rsidR="00EB3536" w:rsidRPr="00035B1B">
        <w:rPr>
          <w:color w:val="0070C0"/>
        </w:rPr>
        <w:t>.</w:t>
      </w:r>
    </w:p>
    <w:p w14:paraId="63C005A7" w14:textId="77777777" w:rsidR="00EB3536" w:rsidRPr="00035B1B" w:rsidRDefault="000A2C67" w:rsidP="00603F95">
      <w:pPr>
        <w:pStyle w:val="Brdtekst"/>
        <w:rPr>
          <w:color w:val="0070C0"/>
        </w:rPr>
      </w:pPr>
      <w:r w:rsidRPr="00035B1B">
        <w:rPr>
          <w:color w:val="0070C0"/>
        </w:rPr>
        <w:t>På den baggrund fastsættes luftimmis</w:t>
      </w:r>
      <w:r w:rsidR="00D96D1F" w:rsidRPr="00035B1B">
        <w:rPr>
          <w:color w:val="0070C0"/>
        </w:rPr>
        <w:t>s</w:t>
      </w:r>
      <w:r w:rsidRPr="00035B1B">
        <w:rPr>
          <w:color w:val="0070C0"/>
        </w:rPr>
        <w:t xml:space="preserve">ionskrav </w:t>
      </w:r>
      <w:r w:rsidR="00C20D2F" w:rsidRPr="00035B1B">
        <w:rPr>
          <w:color w:val="0070C0"/>
        </w:rPr>
        <w:t>til anlægget</w:t>
      </w:r>
      <w:r w:rsidR="009F3FEE" w:rsidRPr="00035B1B">
        <w:rPr>
          <w:color w:val="0070C0"/>
        </w:rPr>
        <w:t xml:space="preserve">, der kun gælder </w:t>
      </w:r>
      <w:r w:rsidR="00AC7D1B" w:rsidRPr="00035B1B">
        <w:rPr>
          <w:color w:val="0070C0"/>
        </w:rPr>
        <w:t xml:space="preserve">for </w:t>
      </w:r>
      <w:r w:rsidR="00C20D2F" w:rsidRPr="00035B1B">
        <w:rPr>
          <w:color w:val="0070C0"/>
        </w:rPr>
        <w:t>løbende test- og vedligeholdelsesaktiviteter.</w:t>
      </w:r>
      <w:r w:rsidR="009448E7" w:rsidRPr="00035B1B">
        <w:rPr>
          <w:color w:val="0070C0"/>
        </w:rPr>
        <w:t xml:space="preserve"> </w:t>
      </w:r>
    </w:p>
    <w:p w14:paraId="58A5B614" w14:textId="77777777" w:rsidR="00603F95" w:rsidRDefault="00603F95" w:rsidP="00603F95">
      <w:pPr>
        <w:pStyle w:val="Brdtekst"/>
      </w:pPr>
      <w:r w:rsidRPr="00035B1B">
        <w:rPr>
          <w:color w:val="0070C0"/>
        </w:rPr>
        <w:t>Det fremgår af ansøgningen, at der udføres følgende test- og vedligeholdelsesaktiviteter:</w:t>
      </w:r>
    </w:p>
    <w:p w14:paraId="5A8F6DDB" w14:textId="000FAF4D" w:rsidR="0014515E" w:rsidRPr="0014515E" w:rsidRDefault="0014515E" w:rsidP="0014515E">
      <w:pPr>
        <w:pStyle w:val="Brdtekst"/>
        <w:rPr>
          <w:color w:val="0070C0"/>
        </w:rPr>
      </w:pPr>
      <w:r w:rsidRPr="0014515E">
        <w:rPr>
          <w:color w:val="0070C0"/>
        </w:rPr>
        <w:t>Der vil være driftsaktivitet alle ugens dage hele døgnet i alle årets dage.</w:t>
      </w:r>
    </w:p>
    <w:p w14:paraId="4B764200" w14:textId="504ADC33" w:rsidR="0014515E" w:rsidRPr="0014515E" w:rsidRDefault="0014515E" w:rsidP="0014515E">
      <w:pPr>
        <w:pStyle w:val="Brdtekst"/>
        <w:rPr>
          <w:color w:val="0070C0"/>
        </w:rPr>
      </w:pPr>
      <w:r w:rsidRPr="0014515E">
        <w:rPr>
          <w:color w:val="0070C0"/>
        </w:rPr>
        <w:t xml:space="preserve">Nødstrømsanlægget vil blive sat i drift i tilfælde af svigt i den offentlige elforsyning og ved periodisk test og vedligeholdelse. Disse test vil blive gennemført i dagtimerne. Der gennemføres to typer af test, lille (60 min) og stor (4 x 60 min). </w:t>
      </w:r>
      <w:hyperlink w:anchor="_bookmark6" w:history="1">
        <w:r w:rsidRPr="0014515E">
          <w:rPr>
            <w:color w:val="0070C0"/>
          </w:rPr>
          <w:t>Tabel 1</w:t>
        </w:r>
      </w:hyperlink>
      <w:r w:rsidRPr="0014515E">
        <w:rPr>
          <w:color w:val="0070C0"/>
        </w:rPr>
        <w:t xml:space="preserve"> opsummerer driftsti</w:t>
      </w:r>
      <w:r w:rsidR="007A3BB8">
        <w:rPr>
          <w:color w:val="0070C0"/>
        </w:rPr>
        <w:t>d i forbindelse med de program</w:t>
      </w:r>
      <w:r w:rsidRPr="0014515E">
        <w:rPr>
          <w:color w:val="0070C0"/>
        </w:rPr>
        <w:t>satte testaktiviteter. Typisk planlægges der gennemført test på en generator ad gangen.</w:t>
      </w:r>
    </w:p>
    <w:p w14:paraId="70C09826" w14:textId="5BB9703E" w:rsidR="00116F70" w:rsidRPr="0014515E" w:rsidRDefault="0014515E" w:rsidP="0014515E">
      <w:pPr>
        <w:pStyle w:val="Brdtekst"/>
        <w:rPr>
          <w:color w:val="0070C0"/>
        </w:rPr>
      </w:pPr>
      <w:r w:rsidRPr="0014515E">
        <w:rPr>
          <w:color w:val="0070C0"/>
        </w:rPr>
        <w:lastRenderedPageBreak/>
        <w:t>Test gennemføres for at sikre fuld funktionalitet af anlæggene og herved sikre at disse kan ”kick in” i tilfælde af strømsvigt/nødstilfælde. I og under testperioden testes flere tekniske parametre (her- under effekt/load og reaktionstid) ved anlæggene for herved at kunne vurdere tilstand og detektere evt. problemer ved anlæggene.</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851"/>
        <w:gridCol w:w="850"/>
      </w:tblGrid>
      <w:tr w:rsidR="004412B7" w:rsidRPr="0014515E" w14:paraId="1B3E5B42" w14:textId="77777777" w:rsidTr="004412B7">
        <w:trPr>
          <w:trHeight w:hRule="exact" w:val="284"/>
        </w:trPr>
        <w:tc>
          <w:tcPr>
            <w:tcW w:w="5245" w:type="dxa"/>
            <w:vMerge w:val="restart"/>
            <w:shd w:val="clear" w:color="auto" w:fill="F5F3F1" w:themeFill="background2" w:themeFillTint="33"/>
          </w:tcPr>
          <w:p w14:paraId="5D5A9492" w14:textId="3B3E070D" w:rsidR="004412B7" w:rsidRPr="0014515E" w:rsidRDefault="004412B7" w:rsidP="004412B7">
            <w:pPr>
              <w:pStyle w:val="Brdtekst"/>
              <w:jc w:val="center"/>
              <w:rPr>
                <w:color w:val="0070C0"/>
              </w:rPr>
            </w:pPr>
            <w:r>
              <w:rPr>
                <w:color w:val="0070C0"/>
              </w:rPr>
              <w:t>Driftstider</w:t>
            </w:r>
          </w:p>
        </w:tc>
        <w:tc>
          <w:tcPr>
            <w:tcW w:w="1701" w:type="dxa"/>
            <w:gridSpan w:val="2"/>
            <w:shd w:val="clear" w:color="auto" w:fill="F5F3F1" w:themeFill="background2" w:themeFillTint="33"/>
          </w:tcPr>
          <w:p w14:paraId="37FDB610" w14:textId="35A84422" w:rsidR="004412B7" w:rsidRPr="0014515E" w:rsidRDefault="008B571A" w:rsidP="004412B7">
            <w:pPr>
              <w:pStyle w:val="Brdtekst"/>
              <w:jc w:val="center"/>
              <w:rPr>
                <w:color w:val="0070C0"/>
              </w:rPr>
            </w:pPr>
            <w:r>
              <w:rPr>
                <w:color w:val="0070C0"/>
              </w:rPr>
              <w:t>T</w:t>
            </w:r>
            <w:r w:rsidR="004412B7">
              <w:rPr>
                <w:color w:val="0070C0"/>
              </w:rPr>
              <w:t>est</w:t>
            </w:r>
          </w:p>
        </w:tc>
      </w:tr>
      <w:tr w:rsidR="004412B7" w:rsidRPr="0014515E" w14:paraId="23D7B0C0" w14:textId="77777777" w:rsidTr="004412B7">
        <w:trPr>
          <w:trHeight w:hRule="exact" w:val="284"/>
        </w:trPr>
        <w:tc>
          <w:tcPr>
            <w:tcW w:w="5245" w:type="dxa"/>
            <w:vMerge/>
            <w:shd w:val="clear" w:color="auto" w:fill="F5F3F1" w:themeFill="background2" w:themeFillTint="33"/>
          </w:tcPr>
          <w:p w14:paraId="13DF0799" w14:textId="77777777" w:rsidR="004412B7" w:rsidRDefault="004412B7" w:rsidP="00D225DF">
            <w:pPr>
              <w:pStyle w:val="Brdtekst"/>
              <w:rPr>
                <w:color w:val="0070C0"/>
              </w:rPr>
            </w:pPr>
          </w:p>
        </w:tc>
        <w:tc>
          <w:tcPr>
            <w:tcW w:w="851" w:type="dxa"/>
            <w:shd w:val="clear" w:color="auto" w:fill="F5F3F1" w:themeFill="background2" w:themeFillTint="33"/>
          </w:tcPr>
          <w:p w14:paraId="6E334156" w14:textId="307343A6" w:rsidR="004412B7" w:rsidRDefault="004412B7" w:rsidP="00D225DF">
            <w:pPr>
              <w:pStyle w:val="Brdtekst"/>
              <w:jc w:val="center"/>
              <w:rPr>
                <w:color w:val="0070C0"/>
              </w:rPr>
            </w:pPr>
            <w:r w:rsidRPr="0014515E">
              <w:rPr>
                <w:color w:val="0070C0"/>
              </w:rPr>
              <w:t>Lille</w:t>
            </w:r>
          </w:p>
        </w:tc>
        <w:tc>
          <w:tcPr>
            <w:tcW w:w="850" w:type="dxa"/>
            <w:shd w:val="clear" w:color="auto" w:fill="F5F3F1" w:themeFill="background2" w:themeFillTint="33"/>
          </w:tcPr>
          <w:p w14:paraId="3F5E6865" w14:textId="4307AA2B" w:rsidR="004412B7" w:rsidRDefault="004412B7" w:rsidP="004412B7">
            <w:pPr>
              <w:pStyle w:val="Brdtekst"/>
              <w:jc w:val="center"/>
              <w:rPr>
                <w:color w:val="0070C0"/>
              </w:rPr>
            </w:pPr>
            <w:r>
              <w:rPr>
                <w:color w:val="0070C0"/>
              </w:rPr>
              <w:t>Stor</w:t>
            </w:r>
          </w:p>
        </w:tc>
      </w:tr>
      <w:tr w:rsidR="003630BF" w:rsidRPr="0014515E" w14:paraId="5232093B" w14:textId="77777777" w:rsidTr="004412B7">
        <w:trPr>
          <w:trHeight w:hRule="exact" w:val="284"/>
        </w:trPr>
        <w:tc>
          <w:tcPr>
            <w:tcW w:w="5245" w:type="dxa"/>
            <w:shd w:val="clear" w:color="auto" w:fill="auto"/>
          </w:tcPr>
          <w:p w14:paraId="423FA57A" w14:textId="77777777" w:rsidR="003630BF" w:rsidRPr="0014515E" w:rsidRDefault="003630BF" w:rsidP="00D225DF">
            <w:pPr>
              <w:pStyle w:val="Brdtekst"/>
              <w:rPr>
                <w:color w:val="0070C0"/>
              </w:rPr>
            </w:pPr>
            <w:r w:rsidRPr="0014515E">
              <w:rPr>
                <w:color w:val="0070C0"/>
              </w:rPr>
              <w:t>Antal test pr. generator pr. år</w:t>
            </w:r>
          </w:p>
        </w:tc>
        <w:tc>
          <w:tcPr>
            <w:tcW w:w="851" w:type="dxa"/>
            <w:shd w:val="clear" w:color="auto" w:fill="auto"/>
          </w:tcPr>
          <w:p w14:paraId="1EBC237F" w14:textId="77777777" w:rsidR="003630BF" w:rsidRPr="0014515E" w:rsidRDefault="003630BF" w:rsidP="00D225DF">
            <w:pPr>
              <w:pStyle w:val="Brdtekst"/>
              <w:jc w:val="center"/>
              <w:rPr>
                <w:color w:val="0070C0"/>
              </w:rPr>
            </w:pPr>
            <w:r w:rsidRPr="0014515E">
              <w:rPr>
                <w:color w:val="0070C0"/>
              </w:rPr>
              <w:t>10</w:t>
            </w:r>
          </w:p>
        </w:tc>
        <w:tc>
          <w:tcPr>
            <w:tcW w:w="850" w:type="dxa"/>
            <w:shd w:val="clear" w:color="auto" w:fill="auto"/>
          </w:tcPr>
          <w:p w14:paraId="32AA8160" w14:textId="77777777" w:rsidR="003630BF" w:rsidRPr="0014515E" w:rsidRDefault="003630BF" w:rsidP="00D225DF">
            <w:pPr>
              <w:pStyle w:val="Brdtekst"/>
              <w:jc w:val="center"/>
              <w:rPr>
                <w:color w:val="0070C0"/>
              </w:rPr>
            </w:pPr>
            <w:r w:rsidRPr="0014515E">
              <w:rPr>
                <w:color w:val="0070C0"/>
              </w:rPr>
              <w:t>2</w:t>
            </w:r>
          </w:p>
        </w:tc>
      </w:tr>
      <w:tr w:rsidR="003630BF" w:rsidRPr="0014515E" w14:paraId="6BBAD8EB" w14:textId="77777777" w:rsidTr="004412B7">
        <w:trPr>
          <w:trHeight w:hRule="exact" w:val="284"/>
        </w:trPr>
        <w:tc>
          <w:tcPr>
            <w:tcW w:w="5245" w:type="dxa"/>
            <w:shd w:val="clear" w:color="auto" w:fill="auto"/>
          </w:tcPr>
          <w:p w14:paraId="6498EF9A" w14:textId="77777777" w:rsidR="003630BF" w:rsidRPr="0014515E" w:rsidRDefault="003630BF" w:rsidP="00D225DF">
            <w:pPr>
              <w:pStyle w:val="Brdtekst"/>
              <w:rPr>
                <w:color w:val="0070C0"/>
              </w:rPr>
            </w:pPr>
            <w:r w:rsidRPr="0014515E">
              <w:rPr>
                <w:color w:val="0070C0"/>
              </w:rPr>
              <w:t>Driftstid pr. test (min)</w:t>
            </w:r>
          </w:p>
        </w:tc>
        <w:tc>
          <w:tcPr>
            <w:tcW w:w="851" w:type="dxa"/>
            <w:shd w:val="clear" w:color="auto" w:fill="auto"/>
          </w:tcPr>
          <w:p w14:paraId="5A2CD89C" w14:textId="77777777" w:rsidR="003630BF" w:rsidRPr="0014515E" w:rsidRDefault="003630BF" w:rsidP="00D225DF">
            <w:pPr>
              <w:pStyle w:val="Brdtekst"/>
              <w:jc w:val="center"/>
              <w:rPr>
                <w:color w:val="0070C0"/>
              </w:rPr>
            </w:pPr>
            <w:r w:rsidRPr="0014515E">
              <w:rPr>
                <w:color w:val="0070C0"/>
              </w:rPr>
              <w:t>60</w:t>
            </w:r>
          </w:p>
        </w:tc>
        <w:tc>
          <w:tcPr>
            <w:tcW w:w="850" w:type="dxa"/>
            <w:shd w:val="clear" w:color="auto" w:fill="auto"/>
          </w:tcPr>
          <w:p w14:paraId="057EC792" w14:textId="77777777" w:rsidR="003630BF" w:rsidRPr="0014515E" w:rsidRDefault="003630BF" w:rsidP="00D225DF">
            <w:pPr>
              <w:pStyle w:val="Brdtekst"/>
              <w:jc w:val="center"/>
              <w:rPr>
                <w:color w:val="0070C0"/>
              </w:rPr>
            </w:pPr>
            <w:r w:rsidRPr="0014515E">
              <w:rPr>
                <w:color w:val="0070C0"/>
              </w:rPr>
              <w:t>240</w:t>
            </w:r>
          </w:p>
        </w:tc>
      </w:tr>
      <w:tr w:rsidR="003630BF" w:rsidRPr="0014515E" w14:paraId="6B9890A4" w14:textId="77777777" w:rsidTr="004412B7">
        <w:trPr>
          <w:trHeight w:hRule="exact" w:val="284"/>
        </w:trPr>
        <w:tc>
          <w:tcPr>
            <w:tcW w:w="5245" w:type="dxa"/>
            <w:shd w:val="clear" w:color="auto" w:fill="auto"/>
          </w:tcPr>
          <w:p w14:paraId="7A20A801" w14:textId="09F1B69B" w:rsidR="003630BF" w:rsidRPr="0014515E" w:rsidRDefault="003630BF" w:rsidP="00D225DF">
            <w:pPr>
              <w:pStyle w:val="Brdtekst"/>
              <w:rPr>
                <w:color w:val="0070C0"/>
              </w:rPr>
            </w:pPr>
            <w:r w:rsidRPr="0014515E">
              <w:rPr>
                <w:color w:val="0070C0"/>
              </w:rPr>
              <w:t>Driftstid alle (21) generatorer pr. år (timer)</w:t>
            </w:r>
          </w:p>
        </w:tc>
        <w:tc>
          <w:tcPr>
            <w:tcW w:w="851" w:type="dxa"/>
            <w:shd w:val="clear" w:color="auto" w:fill="auto"/>
          </w:tcPr>
          <w:p w14:paraId="51DA1949" w14:textId="77777777" w:rsidR="003630BF" w:rsidRPr="0014515E" w:rsidRDefault="003630BF" w:rsidP="00D225DF">
            <w:pPr>
              <w:pStyle w:val="Brdtekst"/>
              <w:jc w:val="center"/>
              <w:rPr>
                <w:color w:val="0070C0"/>
              </w:rPr>
            </w:pPr>
            <w:r w:rsidRPr="0014515E">
              <w:rPr>
                <w:color w:val="0070C0"/>
              </w:rPr>
              <w:t>210</w:t>
            </w:r>
          </w:p>
        </w:tc>
        <w:tc>
          <w:tcPr>
            <w:tcW w:w="850" w:type="dxa"/>
            <w:shd w:val="clear" w:color="auto" w:fill="auto"/>
          </w:tcPr>
          <w:p w14:paraId="3708E727" w14:textId="77777777" w:rsidR="003630BF" w:rsidRPr="0014515E" w:rsidRDefault="003630BF" w:rsidP="00D225DF">
            <w:pPr>
              <w:pStyle w:val="Brdtekst"/>
              <w:jc w:val="center"/>
              <w:rPr>
                <w:color w:val="0070C0"/>
              </w:rPr>
            </w:pPr>
            <w:r w:rsidRPr="0014515E">
              <w:rPr>
                <w:color w:val="0070C0"/>
              </w:rPr>
              <w:t>168</w:t>
            </w:r>
          </w:p>
        </w:tc>
      </w:tr>
    </w:tbl>
    <w:p w14:paraId="1C04FC8F" w14:textId="77777777" w:rsidR="004412B7" w:rsidRDefault="0014515E" w:rsidP="0014515E">
      <w:pPr>
        <w:pStyle w:val="Brdtekst"/>
        <w:rPr>
          <w:i/>
          <w:iCs/>
          <w:color w:val="0070C0"/>
        </w:rPr>
      </w:pPr>
      <w:bookmarkStart w:id="66" w:name="_bookmark6"/>
      <w:bookmarkEnd w:id="66"/>
      <w:r w:rsidRPr="003630BF">
        <w:rPr>
          <w:i/>
          <w:iCs/>
          <w:color w:val="0070C0"/>
        </w:rPr>
        <w:t>Programsatte testaktiviteter og driftstider, i alt ca. 378 timer om året.</w:t>
      </w:r>
    </w:p>
    <w:p w14:paraId="05D6B3A7" w14:textId="07928BAC" w:rsidR="00603F95" w:rsidRDefault="0014515E" w:rsidP="0014515E">
      <w:pPr>
        <w:pStyle w:val="Brdtekst"/>
      </w:pPr>
      <w:r w:rsidRPr="0014515E">
        <w:rPr>
          <w:color w:val="0070C0"/>
        </w:rPr>
        <w:t>Nødstrømsanlægget vil kunne sættes i drift hele døgnet alle dage i tilfælde af strømafbrydelse på forsyningsnettet. Men i daglig drift vil driftstiden være få timer om måneden. Over et år er der disponeret med hhv. 10 gange test af 60 min. og 2 gange test af 240 min. per generator dvs. I alt: 21*(10*60 + 240*2) = 22.680 min. svarende til en samlet driftstid ca. 378 timer.</w:t>
      </w:r>
    </w:p>
    <w:p w14:paraId="51EFB22B" w14:textId="77777777" w:rsidR="0080423C" w:rsidRDefault="00DE080E" w:rsidP="00DE080E">
      <w:pPr>
        <w:pStyle w:val="Brdtekst"/>
        <w:rPr>
          <w:color w:val="0070C0"/>
        </w:rPr>
      </w:pPr>
      <w:r w:rsidRPr="00C94D3D">
        <w:rPr>
          <w:color w:val="0070C0"/>
        </w:rPr>
        <w:t xml:space="preserve">Der er derfor udført OML beregninger for de hyppigst forekommende test- og vedligeholdelsesaktiviteter med henblik på at beregne afkasthøjder, hvor B-værdierne overholdes. De test- og vedligeholdelsesaktiviteter, der er omfattet af beregningerne, er markeret med (*) i ovennævnte punkter. </w:t>
      </w:r>
      <w:r w:rsidR="000C144C" w:rsidRPr="00C94D3D">
        <w:rPr>
          <w:color w:val="0070C0"/>
        </w:rPr>
        <w:t xml:space="preserve">De øvrige test- og vedligeholdelsesaktiviteter vurderes i ansøgningen at være forekommende så sjældent og af så kort varighed, at overholdelse af B-værdierne i disse situationer er relevant. </w:t>
      </w:r>
      <w:r w:rsidR="00420217" w:rsidRPr="00C94D3D">
        <w:rPr>
          <w:color w:val="0070C0"/>
        </w:rPr>
        <w:t xml:space="preserve"> </w:t>
      </w:r>
    </w:p>
    <w:p w14:paraId="17E0EA28" w14:textId="669A8BBD" w:rsidR="00A62C98" w:rsidRDefault="00417C06" w:rsidP="00DE080E">
      <w:pPr>
        <w:pStyle w:val="Brdtekst"/>
      </w:pPr>
      <w:r w:rsidRPr="00C94D3D">
        <w:rPr>
          <w:color w:val="0070C0"/>
        </w:rPr>
        <w:t xml:space="preserve">Det fremgår af Luftvejledningen, at de nødvendige afkasthøjder beregnes på grundlag af stoffernes B-værdier. </w:t>
      </w:r>
      <w:r w:rsidR="00A63B4A" w:rsidRPr="00C94D3D">
        <w:rPr>
          <w:color w:val="0070C0"/>
        </w:rPr>
        <w:t xml:space="preserve">Miljøstyrelsen har i en anden </w:t>
      </w:r>
      <w:r w:rsidR="008B6F20" w:rsidRPr="00C94D3D">
        <w:rPr>
          <w:color w:val="0070C0"/>
        </w:rPr>
        <w:t xml:space="preserve">tilsvarende </w:t>
      </w:r>
      <w:r w:rsidR="00A63B4A" w:rsidRPr="00C94D3D">
        <w:rPr>
          <w:color w:val="0070C0"/>
        </w:rPr>
        <w:t xml:space="preserve">sag </w:t>
      </w:r>
      <w:r w:rsidR="004A6A32" w:rsidRPr="00C94D3D">
        <w:rPr>
          <w:color w:val="0070C0"/>
        </w:rPr>
        <w:t xml:space="preserve">om hvilke aktiviteter, der skal ligge til grund ved </w:t>
      </w:r>
      <w:r w:rsidR="00D35FFF" w:rsidRPr="00C94D3D">
        <w:rPr>
          <w:color w:val="0070C0"/>
        </w:rPr>
        <w:t xml:space="preserve">beregning af afkasthøjder, </w:t>
      </w:r>
      <w:r w:rsidR="000E2866" w:rsidRPr="00C94D3D">
        <w:rPr>
          <w:color w:val="0070C0"/>
        </w:rPr>
        <w:t>oplyst, at "</w:t>
      </w:r>
      <w:r w:rsidR="000E2866" w:rsidRPr="00C94D3D">
        <w:rPr>
          <w:i/>
          <w:iCs/>
          <w:color w:val="0070C0"/>
        </w:rPr>
        <w:t xml:space="preserve">Det er Miljøstyrelsens vurdering, at de jævnlige test af nødgeneratorerne er at betragte som den normale driftssituation for nødgeneratorerne, hvor B-værdierne skal overholdes. </w:t>
      </w:r>
      <w:r w:rsidR="00D35FFF" w:rsidRPr="00C94D3D">
        <w:rPr>
          <w:i/>
          <w:iCs/>
          <w:color w:val="0070C0"/>
        </w:rPr>
        <w:t xml:space="preserve">Herudover bør </w:t>
      </w:r>
      <w:r w:rsidR="005B623B" w:rsidRPr="00C94D3D">
        <w:rPr>
          <w:i/>
          <w:iCs/>
          <w:color w:val="0070C0"/>
        </w:rPr>
        <w:t xml:space="preserve">[miljømyndigheden] tage stilling til, om driften af nødgeneratorerne ved et nedbrud af </w:t>
      </w:r>
      <w:r w:rsidR="003D1811" w:rsidRPr="00C94D3D">
        <w:rPr>
          <w:i/>
          <w:iCs/>
          <w:color w:val="0070C0"/>
        </w:rPr>
        <w:t>elnettet</w:t>
      </w:r>
      <w:r w:rsidR="005B623B" w:rsidRPr="00C94D3D">
        <w:rPr>
          <w:i/>
          <w:iCs/>
          <w:color w:val="0070C0"/>
        </w:rPr>
        <w:t xml:space="preserve"> er en ekstraordinær situation, og der skal gælde her</w:t>
      </w:r>
      <w:r w:rsidR="005B623B" w:rsidRPr="00C94D3D">
        <w:rPr>
          <w:color w:val="0070C0"/>
        </w:rPr>
        <w:t xml:space="preserve">". </w:t>
      </w:r>
      <w:r w:rsidR="002D21FA" w:rsidRPr="00C94D3D">
        <w:rPr>
          <w:color w:val="0070C0"/>
        </w:rPr>
        <w:t xml:space="preserve">På den baggrund </w:t>
      </w:r>
      <w:r w:rsidR="005415C3" w:rsidRPr="00C94D3D">
        <w:rPr>
          <w:color w:val="0070C0"/>
        </w:rPr>
        <w:t>konstaterer</w:t>
      </w:r>
      <w:r w:rsidR="002D21FA" w:rsidRPr="00C94D3D">
        <w:rPr>
          <w:color w:val="0070C0"/>
        </w:rPr>
        <w:t xml:space="preserve"> Ballerup Kommune, at </w:t>
      </w:r>
      <w:r w:rsidR="005415C3" w:rsidRPr="00C94D3D">
        <w:rPr>
          <w:color w:val="0070C0"/>
        </w:rPr>
        <w:t>der kan foretages en vurdering af, hvilke testsituationer</w:t>
      </w:r>
      <w:r w:rsidR="00C358B1" w:rsidRPr="00C94D3D">
        <w:rPr>
          <w:color w:val="0070C0"/>
        </w:rPr>
        <w:t>, der må antages at forekomme som "jævnlige"</w:t>
      </w:r>
      <w:r w:rsidR="00305538" w:rsidRPr="00C94D3D">
        <w:rPr>
          <w:color w:val="0070C0"/>
        </w:rPr>
        <w:t xml:space="preserve"> under normal drift</w:t>
      </w:r>
      <w:r w:rsidR="00C358B1" w:rsidRPr="00C94D3D">
        <w:rPr>
          <w:color w:val="0070C0"/>
        </w:rPr>
        <w:t>. Ballerup Kommune</w:t>
      </w:r>
      <w:r w:rsidR="00B31AE0" w:rsidRPr="00C94D3D">
        <w:rPr>
          <w:color w:val="0070C0"/>
        </w:rPr>
        <w:t xml:space="preserve"> accepterer</w:t>
      </w:r>
      <w:r w:rsidR="00C358B1" w:rsidRPr="00C94D3D">
        <w:rPr>
          <w:color w:val="0070C0"/>
        </w:rPr>
        <w:t>, at de jævnlige test af nødgeneratorerne markeret med (*) er at betragte som den normale driftssituation for nødgeneratorerne, hvor B-værdierne skal overholdes.</w:t>
      </w:r>
    </w:p>
    <w:p w14:paraId="2A83B488" w14:textId="4B20E32B" w:rsidR="00970F3B" w:rsidRPr="000B646C" w:rsidRDefault="00D03DED" w:rsidP="00DE080E">
      <w:pPr>
        <w:pStyle w:val="Brdtekst"/>
      </w:pPr>
      <w:r w:rsidRPr="009F0430">
        <w:rPr>
          <w:color w:val="0070C0"/>
        </w:rPr>
        <w:t xml:space="preserve">Den højeste spredningsfaktor er beregnet for NO₂, hvorfor denne er dimensionerende for afkasthøjden. </w:t>
      </w:r>
      <w:r w:rsidR="00913339" w:rsidRPr="009F0430">
        <w:rPr>
          <w:color w:val="0070C0"/>
        </w:rPr>
        <w:t xml:space="preserve">Det fremgår af OML-beregningen, at </w:t>
      </w:r>
      <w:r w:rsidR="00C025FB" w:rsidRPr="009F0430">
        <w:rPr>
          <w:color w:val="0070C0"/>
        </w:rPr>
        <w:t>B-værdien for test- og vedligehol</w:t>
      </w:r>
      <w:r w:rsidR="00C025FB" w:rsidRPr="00E76521">
        <w:rPr>
          <w:color w:val="0070C0"/>
        </w:rPr>
        <w:t xml:space="preserve">delsesaktiviteter kan overholdes, hvis </w:t>
      </w:r>
      <w:r w:rsidR="00632ECC" w:rsidRPr="00E76521">
        <w:rPr>
          <w:color w:val="0070C0"/>
        </w:rPr>
        <w:t xml:space="preserve">der etableres en afkasthøjde på </w:t>
      </w:r>
      <w:r w:rsidR="00C94D3D" w:rsidRPr="00E76521">
        <w:rPr>
          <w:color w:val="0070C0"/>
        </w:rPr>
        <w:t>22</w:t>
      </w:r>
      <w:r w:rsidR="00632ECC" w:rsidRPr="00E76521">
        <w:rPr>
          <w:color w:val="0070C0"/>
        </w:rPr>
        <w:t xml:space="preserve"> m over terrænniveau. Der er derfor i </w:t>
      </w:r>
      <w:r w:rsidR="008D09EB">
        <w:rPr>
          <w:color w:val="0070C0"/>
        </w:rPr>
        <w:t>vilkår 12</w:t>
      </w:r>
      <w:r w:rsidR="00A83336" w:rsidRPr="00E76521">
        <w:rPr>
          <w:color w:val="0070C0"/>
        </w:rPr>
        <w:t xml:space="preserve"> </w:t>
      </w:r>
      <w:r w:rsidR="00632ECC" w:rsidRPr="00E76521">
        <w:rPr>
          <w:color w:val="0070C0"/>
        </w:rPr>
        <w:t>stillet krav om</w:t>
      </w:r>
      <w:r w:rsidR="0085100D" w:rsidRPr="00E76521">
        <w:rPr>
          <w:color w:val="0070C0"/>
        </w:rPr>
        <w:t xml:space="preserve">, at afkasthøjden minimum skal være </w:t>
      </w:r>
      <w:r w:rsidR="00C94D3D" w:rsidRPr="00E76521">
        <w:rPr>
          <w:color w:val="0070C0"/>
        </w:rPr>
        <w:t>22</w:t>
      </w:r>
      <w:r w:rsidR="0085100D" w:rsidRPr="00E76521">
        <w:rPr>
          <w:color w:val="0070C0"/>
        </w:rPr>
        <w:t xml:space="preserve"> m over terrænniveau.</w:t>
      </w:r>
      <w:r w:rsidR="00A41227" w:rsidRPr="00E76521">
        <w:rPr>
          <w:color w:val="0070C0"/>
        </w:rPr>
        <w:t xml:space="preserve"> Desuden er der i </w:t>
      </w:r>
      <w:r w:rsidR="007F080C" w:rsidRPr="00E76521">
        <w:rPr>
          <w:color w:val="0070C0"/>
        </w:rPr>
        <w:t>vilkåret</w:t>
      </w:r>
      <w:r w:rsidR="00124AF8" w:rsidRPr="00E76521">
        <w:rPr>
          <w:color w:val="0070C0"/>
        </w:rPr>
        <w:t>, på baggrund af data over luftmængder anvendt i OML-beregningerne,</w:t>
      </w:r>
      <w:r w:rsidR="007F080C" w:rsidRPr="00E76521">
        <w:rPr>
          <w:color w:val="0070C0"/>
        </w:rPr>
        <w:t xml:space="preserve"> </w:t>
      </w:r>
      <w:r w:rsidR="00A41227" w:rsidRPr="00E76521">
        <w:rPr>
          <w:color w:val="0070C0"/>
        </w:rPr>
        <w:t>fastsat krav om maksimal luftmængde</w:t>
      </w:r>
      <w:r w:rsidR="001371AB" w:rsidRPr="00E76521">
        <w:rPr>
          <w:color w:val="0070C0"/>
        </w:rPr>
        <w:t>.</w:t>
      </w:r>
      <w:r w:rsidR="00124AF8" w:rsidRPr="00E76521">
        <w:rPr>
          <w:color w:val="0070C0"/>
        </w:rPr>
        <w:t xml:space="preserve"> </w:t>
      </w:r>
      <w:r w:rsidR="000E0D8C" w:rsidRPr="00E76521">
        <w:rPr>
          <w:color w:val="0070C0"/>
        </w:rPr>
        <w:t xml:space="preserve">Kravene i </w:t>
      </w:r>
      <w:r w:rsidR="008D09EB">
        <w:rPr>
          <w:color w:val="0070C0"/>
        </w:rPr>
        <w:t>vilkår 12</w:t>
      </w:r>
      <w:r w:rsidR="002877EA" w:rsidRPr="00E76521">
        <w:rPr>
          <w:color w:val="0070C0"/>
        </w:rPr>
        <w:t xml:space="preserve"> og </w:t>
      </w:r>
      <w:r w:rsidR="00C52BB0">
        <w:rPr>
          <w:color w:val="0070C0"/>
        </w:rPr>
        <w:t>vilkår 13</w:t>
      </w:r>
      <w:r w:rsidR="002877EA" w:rsidRPr="00E76521">
        <w:rPr>
          <w:color w:val="0070C0"/>
        </w:rPr>
        <w:t xml:space="preserve"> </w:t>
      </w:r>
      <w:r w:rsidR="000E0D8C" w:rsidRPr="00E76521">
        <w:rPr>
          <w:color w:val="0070C0"/>
        </w:rPr>
        <w:t xml:space="preserve">vedrørende </w:t>
      </w:r>
      <w:r w:rsidR="002877EA" w:rsidRPr="00E76521">
        <w:rPr>
          <w:color w:val="0070C0"/>
        </w:rPr>
        <w:t>min. afkasthøjde, maks. luftmængde samt emissionsgrænser gælde</w:t>
      </w:r>
      <w:r w:rsidR="00FB4147" w:rsidRPr="00E76521">
        <w:rPr>
          <w:color w:val="0070C0"/>
        </w:rPr>
        <w:t>r</w:t>
      </w:r>
      <w:r w:rsidR="002877EA" w:rsidRPr="00E76521">
        <w:rPr>
          <w:color w:val="0070C0"/>
        </w:rPr>
        <w:t xml:space="preserve"> </w:t>
      </w:r>
      <w:r w:rsidR="000E0D8C" w:rsidRPr="00E76521">
        <w:rPr>
          <w:color w:val="0070C0"/>
        </w:rPr>
        <w:t xml:space="preserve">både for drift som nødstrømsanlæg samt </w:t>
      </w:r>
      <w:r w:rsidR="008A3559" w:rsidRPr="00E76521">
        <w:rPr>
          <w:color w:val="0070C0"/>
        </w:rPr>
        <w:t xml:space="preserve">drift af </w:t>
      </w:r>
      <w:r w:rsidR="002877EA" w:rsidRPr="00E76521">
        <w:rPr>
          <w:color w:val="0070C0"/>
        </w:rPr>
        <w:t>test- og vedligeholdelsesaktiviteter.</w:t>
      </w:r>
      <w:r w:rsidR="007F080C" w:rsidRPr="00E76521">
        <w:rPr>
          <w:color w:val="0070C0"/>
        </w:rPr>
        <w:t xml:space="preserve"> </w:t>
      </w:r>
      <w:r w:rsidR="00FB4147" w:rsidRPr="00E76521">
        <w:rPr>
          <w:color w:val="0070C0"/>
        </w:rPr>
        <w:t xml:space="preserve">Der er i </w:t>
      </w:r>
      <w:r w:rsidR="00245927">
        <w:rPr>
          <w:color w:val="0070C0"/>
        </w:rPr>
        <w:lastRenderedPageBreak/>
        <w:t>vilkår 14</w:t>
      </w:r>
      <w:r w:rsidR="00FB4147" w:rsidRPr="00E76521">
        <w:rPr>
          <w:color w:val="0070C0"/>
        </w:rPr>
        <w:t xml:space="preserve"> stillet krav om, at </w:t>
      </w:r>
      <w:r w:rsidR="00112DB2" w:rsidRPr="00E76521">
        <w:rPr>
          <w:color w:val="0070C0"/>
        </w:rPr>
        <w:t xml:space="preserve">målesteder skal indrettes som anført i MEL-22 Kvalitet i Emissionsmålinger (Miljøstyrelsens anbefalede metoder, der findes på hjemmesiden for Miljøstyrelsens Referencelaboratorium for måling af emissioner til luften: www.ref-lab.dk). </w:t>
      </w:r>
    </w:p>
    <w:p w14:paraId="19B1A17F" w14:textId="14F973B5" w:rsidR="002877EA" w:rsidRPr="0008297B" w:rsidRDefault="00472645" w:rsidP="00DE080E">
      <w:pPr>
        <w:pStyle w:val="Brdtekst"/>
        <w:rPr>
          <w:color w:val="0070C0"/>
        </w:rPr>
      </w:pPr>
      <w:r w:rsidRPr="0008297B">
        <w:rPr>
          <w:color w:val="0070C0"/>
        </w:rPr>
        <w:t>I</w:t>
      </w:r>
      <w:r w:rsidR="007F080C" w:rsidRPr="0008297B">
        <w:rPr>
          <w:color w:val="0070C0"/>
        </w:rPr>
        <w:t xml:space="preserve"> </w:t>
      </w:r>
      <w:r w:rsidR="00C62441">
        <w:rPr>
          <w:color w:val="0070C0"/>
        </w:rPr>
        <w:t>vilkår 15</w:t>
      </w:r>
      <w:r w:rsidRPr="0008297B">
        <w:rPr>
          <w:color w:val="0070C0"/>
        </w:rPr>
        <w:t xml:space="preserve"> er gældende B-vær</w:t>
      </w:r>
      <w:r w:rsidR="005061DE" w:rsidRPr="0008297B">
        <w:rPr>
          <w:color w:val="0070C0"/>
        </w:rPr>
        <w:t>dier givet</w:t>
      </w:r>
      <w:r w:rsidR="000A0399" w:rsidRPr="0008297B">
        <w:rPr>
          <w:color w:val="0070C0"/>
        </w:rPr>
        <w:t xml:space="preserve">. </w:t>
      </w:r>
    </w:p>
    <w:p w14:paraId="4E8D41AE" w14:textId="77777777" w:rsidR="00B337CB" w:rsidRDefault="007E7E21" w:rsidP="006B573C">
      <w:pPr>
        <w:pStyle w:val="Brdtekst"/>
      </w:pPr>
      <w:r w:rsidRPr="0008297B">
        <w:rPr>
          <w:color w:val="0070C0"/>
        </w:rPr>
        <w:t xml:space="preserve">Der er ikke fastsat vilkår </w:t>
      </w:r>
      <w:r w:rsidR="00897D02" w:rsidRPr="0008297B">
        <w:rPr>
          <w:color w:val="0070C0"/>
        </w:rPr>
        <w:t xml:space="preserve">relateret til diffuse emissioner til luft. Der vil være diffus emission </w:t>
      </w:r>
      <w:r w:rsidR="00400270" w:rsidRPr="0008297B">
        <w:rPr>
          <w:color w:val="0070C0"/>
        </w:rPr>
        <w:t xml:space="preserve">af dieseldampe fra påfyldning af tankene via fortrængningsluft. </w:t>
      </w:r>
      <w:r w:rsidR="0073020B" w:rsidRPr="0008297B">
        <w:rPr>
          <w:color w:val="0070C0"/>
        </w:rPr>
        <w:t>Emissionens størrelse vurderes at være ubetydelig på grund af diesels lave damptryk</w:t>
      </w:r>
      <w:r w:rsidR="00981E26" w:rsidRPr="0008297B">
        <w:rPr>
          <w:color w:val="0070C0"/>
        </w:rPr>
        <w:t xml:space="preserve">. </w:t>
      </w:r>
    </w:p>
    <w:p w14:paraId="1C1D8110" w14:textId="77777777" w:rsidR="00033498" w:rsidRPr="00717604" w:rsidRDefault="00970F3B" w:rsidP="006B573C">
      <w:pPr>
        <w:pStyle w:val="Brdtekst"/>
        <w:rPr>
          <w:color w:val="0070C0"/>
          <w:u w:val="single"/>
        </w:rPr>
      </w:pPr>
      <w:r w:rsidRPr="00717604">
        <w:rPr>
          <w:color w:val="0070C0"/>
          <w:u w:val="single"/>
        </w:rPr>
        <w:t xml:space="preserve">Kontrol af luftforurening </w:t>
      </w:r>
      <w:r w:rsidR="00754847" w:rsidRPr="00717604">
        <w:rPr>
          <w:color w:val="0070C0"/>
          <w:u w:val="single"/>
        </w:rPr>
        <w:t>og krav</w:t>
      </w:r>
      <w:r w:rsidR="00170213" w:rsidRPr="00717604">
        <w:rPr>
          <w:color w:val="0070C0"/>
          <w:u w:val="single"/>
        </w:rPr>
        <w:t xml:space="preserve"> til luftmålinger</w:t>
      </w:r>
    </w:p>
    <w:p w14:paraId="32ECF5EA" w14:textId="093A79EA" w:rsidR="00506E79" w:rsidRPr="00717604" w:rsidRDefault="000622AC" w:rsidP="006B573C">
      <w:pPr>
        <w:pStyle w:val="Brdtekst"/>
        <w:rPr>
          <w:color w:val="0070C0"/>
        </w:rPr>
      </w:pPr>
      <w:r>
        <w:rPr>
          <w:color w:val="0070C0"/>
        </w:rPr>
        <w:t>Vilkår 16</w:t>
      </w:r>
      <w:r w:rsidR="00096CD2">
        <w:rPr>
          <w:color w:val="0070C0"/>
        </w:rPr>
        <w:t>, 17 og 18</w:t>
      </w:r>
      <w:r w:rsidR="00A40D32" w:rsidRPr="00717604">
        <w:rPr>
          <w:color w:val="0070C0"/>
        </w:rPr>
        <w:t xml:space="preserve">: </w:t>
      </w:r>
      <w:r w:rsidR="006B573C" w:rsidRPr="00717604">
        <w:rPr>
          <w:color w:val="0070C0"/>
        </w:rPr>
        <w:t>Der er i afgørelsen anført, hvornår kontrol af luftforurening skal udføres.</w:t>
      </w:r>
    </w:p>
    <w:p w14:paraId="47A2E733" w14:textId="2C14F41F" w:rsidR="00E9462B" w:rsidRPr="00717604" w:rsidRDefault="00D63E23" w:rsidP="006B573C">
      <w:pPr>
        <w:pStyle w:val="Brdtekst"/>
        <w:rPr>
          <w:color w:val="0070C0"/>
        </w:rPr>
      </w:pPr>
      <w:r w:rsidRPr="00717604">
        <w:rPr>
          <w:color w:val="0070C0"/>
        </w:rPr>
        <w:t xml:space="preserve">Der er i </w:t>
      </w:r>
      <w:r w:rsidR="003B411E">
        <w:rPr>
          <w:color w:val="0070C0"/>
        </w:rPr>
        <w:t>Vilkår 18</w:t>
      </w:r>
      <w:r w:rsidRPr="00717604">
        <w:rPr>
          <w:color w:val="0070C0"/>
        </w:rPr>
        <w:t xml:space="preserve"> stillet krav om, at tilsynsmyndigheden kan bestemme, at grænseværdierne i </w:t>
      </w:r>
      <w:r w:rsidR="00A5613F">
        <w:rPr>
          <w:color w:val="0070C0"/>
        </w:rPr>
        <w:t>vilkår 12</w:t>
      </w:r>
      <w:r w:rsidRPr="00717604">
        <w:rPr>
          <w:color w:val="0070C0"/>
        </w:rPr>
        <w:t xml:space="preserve">, </w:t>
      </w:r>
      <w:r w:rsidR="00A5613F">
        <w:rPr>
          <w:color w:val="0070C0"/>
        </w:rPr>
        <w:t xml:space="preserve">vilkår </w:t>
      </w:r>
      <w:r w:rsidR="00ED44C7">
        <w:rPr>
          <w:color w:val="0070C0"/>
        </w:rPr>
        <w:t xml:space="preserve">13 </w:t>
      </w:r>
      <w:r w:rsidRPr="00717604">
        <w:rPr>
          <w:color w:val="0070C0"/>
        </w:rPr>
        <w:t xml:space="preserve">og </w:t>
      </w:r>
      <w:r w:rsidR="00ED44C7">
        <w:rPr>
          <w:color w:val="0070C0"/>
        </w:rPr>
        <w:t>Vilkår 15</w:t>
      </w:r>
      <w:r w:rsidRPr="00717604">
        <w:rPr>
          <w:color w:val="0070C0"/>
        </w:rPr>
        <w:t xml:space="preserve"> </w:t>
      </w:r>
      <w:r w:rsidR="008970C6" w:rsidRPr="00717604">
        <w:rPr>
          <w:color w:val="0070C0"/>
        </w:rPr>
        <w:t>skal dokumenteres</w:t>
      </w:r>
      <w:r w:rsidRPr="00717604">
        <w:rPr>
          <w:color w:val="0070C0"/>
        </w:rPr>
        <w:t xml:space="preserve"> overholdt</w:t>
      </w:r>
      <w:r w:rsidR="00D8775C" w:rsidRPr="00717604">
        <w:rPr>
          <w:color w:val="0070C0"/>
        </w:rPr>
        <w:t xml:space="preserve"> ved yderligere målinger</w:t>
      </w:r>
      <w:r w:rsidRPr="00717604">
        <w:rPr>
          <w:color w:val="0070C0"/>
        </w:rPr>
        <w:t xml:space="preserve">. </w:t>
      </w:r>
    </w:p>
    <w:p w14:paraId="4F8C7D85" w14:textId="0DAA5E01" w:rsidR="006B573C" w:rsidRPr="00C01D96" w:rsidRDefault="00D63E23" w:rsidP="006B573C">
      <w:pPr>
        <w:pStyle w:val="Brdtekst"/>
        <w:rPr>
          <w:color w:val="0070C0"/>
        </w:rPr>
      </w:pPr>
      <w:r w:rsidRPr="00717604">
        <w:rPr>
          <w:color w:val="0070C0"/>
        </w:rPr>
        <w:t xml:space="preserve">Hvis der i det pågældende kalenderår allerede én gang er udført præstationskontrol for CO, jf. </w:t>
      </w:r>
      <w:r w:rsidR="00E93C5F">
        <w:rPr>
          <w:color w:val="0070C0"/>
        </w:rPr>
        <w:t>Vilkår 17</w:t>
      </w:r>
      <w:r w:rsidRPr="00717604">
        <w:rPr>
          <w:color w:val="0070C0"/>
        </w:rPr>
        <w:t xml:space="preserve">, og målingen overholder emissionsgrænseværdien, </w:t>
      </w:r>
      <w:r w:rsidRPr="00C01D96">
        <w:rPr>
          <w:color w:val="0070C0"/>
        </w:rPr>
        <w:t>kan der ikke kræves supplerende målinger af CO.</w:t>
      </w:r>
    </w:p>
    <w:p w14:paraId="5BB84A08" w14:textId="0B3D793B" w:rsidR="006B573C" w:rsidRPr="00C01D96" w:rsidRDefault="00D44137" w:rsidP="006B573C">
      <w:pPr>
        <w:pStyle w:val="Brdtekst"/>
        <w:rPr>
          <w:color w:val="0070C0"/>
        </w:rPr>
      </w:pPr>
      <w:r>
        <w:rPr>
          <w:color w:val="0070C0"/>
        </w:rPr>
        <w:t>vilkår 19</w:t>
      </w:r>
      <w:r w:rsidR="00A6658E" w:rsidRPr="00C01D96">
        <w:rPr>
          <w:color w:val="0070C0"/>
        </w:rPr>
        <w:t xml:space="preserve">: </w:t>
      </w:r>
      <w:r w:rsidR="006B573C" w:rsidRPr="00C01D96">
        <w:rPr>
          <w:color w:val="0070C0"/>
        </w:rPr>
        <w:t xml:space="preserve">I afgørelsen er det væsentligt at præcisere vilkårene for virksomhedens egenkontrol med luftemissionerne og driftsforholdene under </w:t>
      </w:r>
      <w:r w:rsidR="00D90E29" w:rsidRPr="00C01D96">
        <w:rPr>
          <w:color w:val="0070C0"/>
        </w:rPr>
        <w:t xml:space="preserve">udførelsen af </w:t>
      </w:r>
      <w:r w:rsidR="006B573C" w:rsidRPr="00C01D96">
        <w:rPr>
          <w:color w:val="0070C0"/>
        </w:rPr>
        <w:t>denne kontrol.</w:t>
      </w:r>
      <w:r w:rsidR="006906EF" w:rsidRPr="00C01D96">
        <w:rPr>
          <w:color w:val="0070C0"/>
        </w:rPr>
        <w:t xml:space="preserve"> </w:t>
      </w:r>
    </w:p>
    <w:p w14:paraId="47FCF244" w14:textId="77777777" w:rsidR="00F82887" w:rsidRPr="00C01D96" w:rsidRDefault="006B573C" w:rsidP="006B573C">
      <w:pPr>
        <w:pStyle w:val="Brdtekst"/>
        <w:rPr>
          <w:color w:val="0070C0"/>
        </w:rPr>
      </w:pPr>
      <w:r w:rsidRPr="00C01D96">
        <w:rPr>
          <w:color w:val="0070C0"/>
        </w:rPr>
        <w:t>I egenkontrollen er der fastsat krav til kontrol- og målemetode, kontrolperiode, måletid, og antal enkeltmålinger, alt sammen for at vilkåret skal kunne kontrolleres entydigt og korrekt.</w:t>
      </w:r>
      <w:r w:rsidR="00F82887" w:rsidRPr="00C01D96">
        <w:rPr>
          <w:color w:val="0070C0"/>
        </w:rPr>
        <w:t xml:space="preserve"> </w:t>
      </w:r>
    </w:p>
    <w:p w14:paraId="270461FE" w14:textId="77777777" w:rsidR="00D85B1F" w:rsidRPr="00C01D96" w:rsidRDefault="009B41A5" w:rsidP="006B573C">
      <w:pPr>
        <w:pStyle w:val="Brdtekst"/>
        <w:rPr>
          <w:color w:val="0070C0"/>
        </w:rPr>
      </w:pPr>
      <w:r w:rsidRPr="00C01D96">
        <w:rPr>
          <w:color w:val="0070C0"/>
        </w:rPr>
        <w:t>Målinger skal foretages som præstationskontrol og som minimum dække de aktiviteter</w:t>
      </w:r>
      <w:r w:rsidR="00625C85" w:rsidRPr="00C01D96">
        <w:rPr>
          <w:color w:val="0070C0"/>
        </w:rPr>
        <w:t xml:space="preserve"> for testprogrammet, der ligger til grund for ansøgningen om miljøgodkendelse. </w:t>
      </w:r>
      <w:r w:rsidR="002B275F" w:rsidRPr="00C01D96">
        <w:rPr>
          <w:color w:val="0070C0"/>
        </w:rPr>
        <w:t>T</w:t>
      </w:r>
      <w:r w:rsidR="00F82887" w:rsidRPr="00C01D96">
        <w:rPr>
          <w:color w:val="0070C0"/>
        </w:rPr>
        <w:t xml:space="preserve">ilsynsmyndigheden </w:t>
      </w:r>
      <w:r w:rsidR="002B275F" w:rsidRPr="00C01D96">
        <w:rPr>
          <w:color w:val="0070C0"/>
        </w:rPr>
        <w:t xml:space="preserve">kan dog </w:t>
      </w:r>
      <w:r w:rsidR="00F82887" w:rsidRPr="00C01D96">
        <w:rPr>
          <w:color w:val="0070C0"/>
        </w:rPr>
        <w:t>kræve</w:t>
      </w:r>
      <w:r w:rsidR="001B33FC" w:rsidRPr="00C01D96">
        <w:rPr>
          <w:color w:val="0070C0"/>
        </w:rPr>
        <w:t xml:space="preserve"> at</w:t>
      </w:r>
      <w:r w:rsidR="00F82887" w:rsidRPr="00C01D96">
        <w:rPr>
          <w:color w:val="0070C0"/>
        </w:rPr>
        <w:t xml:space="preserve"> </w:t>
      </w:r>
      <w:r w:rsidR="001B33FC" w:rsidRPr="00C01D96">
        <w:rPr>
          <w:color w:val="0070C0"/>
        </w:rPr>
        <w:t xml:space="preserve">supplerende driftsforhold/aktiviteter </w:t>
      </w:r>
      <w:r w:rsidR="00F82887" w:rsidRPr="00C01D96">
        <w:rPr>
          <w:color w:val="0070C0"/>
        </w:rPr>
        <w:t>skal indgå i eftervisningen af, om grænseværdierne er overholdt.</w:t>
      </w:r>
      <w:r w:rsidR="00120A74" w:rsidRPr="00C01D96">
        <w:rPr>
          <w:color w:val="0070C0"/>
        </w:rPr>
        <w:t xml:space="preserve"> </w:t>
      </w:r>
    </w:p>
    <w:p w14:paraId="4DE700FB" w14:textId="25E718D8" w:rsidR="006B573C" w:rsidRDefault="00120A74" w:rsidP="006B573C">
      <w:pPr>
        <w:pStyle w:val="Brdtekst"/>
      </w:pPr>
      <w:r w:rsidRPr="00C01D96">
        <w:rPr>
          <w:color w:val="0070C0"/>
        </w:rPr>
        <w:t>Det kan f</w:t>
      </w:r>
      <w:r w:rsidR="007A3BB8">
        <w:rPr>
          <w:color w:val="0070C0"/>
        </w:rPr>
        <w:t>x</w:t>
      </w:r>
      <w:r w:rsidRPr="00C01D96">
        <w:rPr>
          <w:color w:val="0070C0"/>
        </w:rPr>
        <w:t xml:space="preserve"> være relevant, hvis indberetningen over anlæggets drift,</w:t>
      </w:r>
      <w:r w:rsidR="005B7624" w:rsidRPr="00C01D96">
        <w:rPr>
          <w:color w:val="0070C0"/>
        </w:rPr>
        <w:t xml:space="preserve"> viser sig at omfatte flere aktiviteter, end der er lagt til grund i ansøgningen.</w:t>
      </w:r>
    </w:p>
    <w:p w14:paraId="2F12D6DD" w14:textId="46650191" w:rsidR="00731289" w:rsidRDefault="006B573C" w:rsidP="005A2C13">
      <w:pPr>
        <w:pStyle w:val="Brdtekst"/>
      </w:pPr>
      <w:r w:rsidRPr="00C01D96">
        <w:rPr>
          <w:color w:val="0070C0"/>
        </w:rPr>
        <w:t xml:space="preserve">Det fremgår af vilkåret, at </w:t>
      </w:r>
      <w:r w:rsidR="000D5D7A" w:rsidRPr="00C01D96">
        <w:rPr>
          <w:color w:val="0070C0"/>
        </w:rPr>
        <w:t>hvis</w:t>
      </w:r>
      <w:r w:rsidRPr="00C01D96">
        <w:rPr>
          <w:color w:val="0070C0"/>
        </w:rPr>
        <w:t xml:space="preserve"> vilkåret er overholdt, kan der kun kræves én årlig bestemmelse. </w:t>
      </w:r>
    </w:p>
    <w:p w14:paraId="00C99BFA" w14:textId="77777777" w:rsidR="00DC2EE4" w:rsidRPr="00C01D96" w:rsidRDefault="00DC2EE4" w:rsidP="006B573C">
      <w:pPr>
        <w:pStyle w:val="Brdtekst"/>
        <w:rPr>
          <w:color w:val="0070C0"/>
        </w:rPr>
      </w:pPr>
      <w:r w:rsidRPr="00C01D96">
        <w:rPr>
          <w:color w:val="0070C0"/>
        </w:rPr>
        <w:t>Der anvendes Ref-Labs metodeblade</w:t>
      </w:r>
      <w:r w:rsidR="00551D4A" w:rsidRPr="00C01D96">
        <w:rPr>
          <w:color w:val="0070C0"/>
        </w:rPr>
        <w:t xml:space="preserve"> </w:t>
      </w:r>
      <w:r w:rsidR="00764C6D" w:rsidRPr="00C01D96">
        <w:rPr>
          <w:color w:val="0070C0"/>
        </w:rPr>
        <w:t xml:space="preserve">til </w:t>
      </w:r>
      <w:r w:rsidR="00DF348E" w:rsidRPr="00C01D96">
        <w:rPr>
          <w:color w:val="0070C0"/>
        </w:rPr>
        <w:t>bestemmelse af koncentrationen af NO</w:t>
      </w:r>
      <w:r w:rsidR="00DF348E" w:rsidRPr="00C01D96">
        <w:rPr>
          <w:color w:val="0070C0"/>
          <w:vertAlign w:val="subscript"/>
        </w:rPr>
        <w:t>X</w:t>
      </w:r>
      <w:r w:rsidR="00DF348E" w:rsidRPr="00C01D96">
        <w:rPr>
          <w:color w:val="0070C0"/>
        </w:rPr>
        <w:t>, CO og totalstøv</w:t>
      </w:r>
      <w:r w:rsidR="002D2A8B" w:rsidRPr="00C01D96">
        <w:rPr>
          <w:color w:val="0070C0"/>
        </w:rPr>
        <w:t xml:space="preserve">. </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4752"/>
      </w:tblGrid>
      <w:tr w:rsidR="00C01D96" w:rsidRPr="00C01D96" w14:paraId="0DBD7EED" w14:textId="77777777" w:rsidTr="00C01D96">
        <w:trPr>
          <w:trHeight w:hRule="exact" w:val="284"/>
        </w:trPr>
        <w:tc>
          <w:tcPr>
            <w:tcW w:w="1772" w:type="pct"/>
            <w:shd w:val="clear" w:color="auto" w:fill="F5F3F1" w:themeFill="background2" w:themeFillTint="33"/>
            <w:hideMark/>
          </w:tcPr>
          <w:p w14:paraId="5171886E" w14:textId="77777777" w:rsidR="002D2A8B" w:rsidRPr="00C01D96" w:rsidRDefault="002D2A8B" w:rsidP="00C01D96">
            <w:pPr>
              <w:pStyle w:val="Brdtekst"/>
              <w:jc w:val="center"/>
              <w:rPr>
                <w:bCs/>
                <w:color w:val="0070C0"/>
              </w:rPr>
            </w:pPr>
            <w:r w:rsidRPr="00C01D96">
              <w:rPr>
                <w:bCs/>
                <w:color w:val="0070C0"/>
              </w:rPr>
              <w:t>Stof</w:t>
            </w:r>
          </w:p>
        </w:tc>
        <w:tc>
          <w:tcPr>
            <w:tcW w:w="3228" w:type="pct"/>
            <w:shd w:val="clear" w:color="auto" w:fill="F5F3F1" w:themeFill="background2" w:themeFillTint="33"/>
            <w:hideMark/>
          </w:tcPr>
          <w:p w14:paraId="0B8BD029" w14:textId="77777777" w:rsidR="002D2A8B" w:rsidRPr="00C01D96" w:rsidRDefault="002D2A8B" w:rsidP="00C01D96">
            <w:pPr>
              <w:pStyle w:val="Brdtekst"/>
              <w:jc w:val="center"/>
              <w:rPr>
                <w:bCs/>
                <w:color w:val="0070C0"/>
              </w:rPr>
            </w:pPr>
            <w:r w:rsidRPr="00C01D96">
              <w:rPr>
                <w:bCs/>
                <w:color w:val="0070C0"/>
              </w:rPr>
              <w:t>Analysemetode</w:t>
            </w:r>
          </w:p>
        </w:tc>
      </w:tr>
      <w:tr w:rsidR="00C01D96" w:rsidRPr="00C01D96" w14:paraId="6F71CA7C" w14:textId="77777777" w:rsidTr="00C01D96">
        <w:trPr>
          <w:trHeight w:hRule="exact" w:val="284"/>
        </w:trPr>
        <w:tc>
          <w:tcPr>
            <w:tcW w:w="1772" w:type="pct"/>
          </w:tcPr>
          <w:p w14:paraId="39BB0F42" w14:textId="77777777" w:rsidR="002D2A8B" w:rsidRPr="00C01D96" w:rsidRDefault="002D2A8B" w:rsidP="00BA41E8">
            <w:pPr>
              <w:pStyle w:val="Brdtekst"/>
              <w:rPr>
                <w:color w:val="0070C0"/>
              </w:rPr>
            </w:pPr>
            <w:r w:rsidRPr="00C01D96">
              <w:rPr>
                <w:color w:val="0070C0"/>
              </w:rPr>
              <w:t>NO</w:t>
            </w:r>
            <w:r w:rsidRPr="00C01D96">
              <w:rPr>
                <w:color w:val="0070C0"/>
                <w:vertAlign w:val="subscript"/>
              </w:rPr>
              <w:t>X</w:t>
            </w:r>
            <w:r w:rsidRPr="00C01D96">
              <w:rPr>
                <w:color w:val="0070C0"/>
              </w:rPr>
              <w:t xml:space="preserve"> </w:t>
            </w:r>
          </w:p>
        </w:tc>
        <w:tc>
          <w:tcPr>
            <w:tcW w:w="3228" w:type="pct"/>
          </w:tcPr>
          <w:p w14:paraId="5845238D" w14:textId="77777777" w:rsidR="002D2A8B" w:rsidRPr="00C01D96" w:rsidRDefault="002D2A8B" w:rsidP="00BA41E8">
            <w:pPr>
              <w:pStyle w:val="Brdtekst"/>
              <w:rPr>
                <w:color w:val="0070C0"/>
              </w:rPr>
            </w:pPr>
            <w:r w:rsidRPr="00C01D96">
              <w:rPr>
                <w:color w:val="0070C0"/>
              </w:rPr>
              <w:t>DS/EN 14792 (metodeblad MEL-03)</w:t>
            </w:r>
          </w:p>
        </w:tc>
      </w:tr>
      <w:tr w:rsidR="00C01D96" w:rsidRPr="00C01D96" w14:paraId="0CE05818" w14:textId="77777777" w:rsidTr="00C01D96">
        <w:trPr>
          <w:trHeight w:hRule="exact" w:val="284"/>
        </w:trPr>
        <w:tc>
          <w:tcPr>
            <w:tcW w:w="1772" w:type="pct"/>
          </w:tcPr>
          <w:p w14:paraId="7B71F752" w14:textId="77777777" w:rsidR="002D2A8B" w:rsidRPr="00C01D96" w:rsidRDefault="002D2A8B" w:rsidP="00BA41E8">
            <w:pPr>
              <w:pStyle w:val="Brdtekst"/>
              <w:rPr>
                <w:color w:val="0070C0"/>
              </w:rPr>
            </w:pPr>
            <w:r w:rsidRPr="00C01D96">
              <w:rPr>
                <w:color w:val="0070C0"/>
              </w:rPr>
              <w:t>CO</w:t>
            </w:r>
          </w:p>
        </w:tc>
        <w:tc>
          <w:tcPr>
            <w:tcW w:w="3228" w:type="pct"/>
          </w:tcPr>
          <w:p w14:paraId="5E2A03CA" w14:textId="77777777" w:rsidR="002D2A8B" w:rsidRPr="00C01D96" w:rsidRDefault="002D2A8B" w:rsidP="00BA41E8">
            <w:pPr>
              <w:pStyle w:val="Brdtekst"/>
              <w:rPr>
                <w:color w:val="0070C0"/>
              </w:rPr>
            </w:pPr>
            <w:r w:rsidRPr="00C01D96">
              <w:rPr>
                <w:color w:val="0070C0"/>
              </w:rPr>
              <w:t>DS/EN 15058 (metodeblad MEL-06)</w:t>
            </w:r>
          </w:p>
        </w:tc>
      </w:tr>
      <w:tr w:rsidR="00C01D96" w:rsidRPr="00C01D96" w14:paraId="70A36E5C" w14:textId="77777777" w:rsidTr="00C01D96">
        <w:trPr>
          <w:trHeight w:hRule="exact" w:val="284"/>
        </w:trPr>
        <w:tc>
          <w:tcPr>
            <w:tcW w:w="1772" w:type="pct"/>
          </w:tcPr>
          <w:p w14:paraId="15A03FED" w14:textId="77777777" w:rsidR="002D2A8B" w:rsidRPr="00C01D96" w:rsidRDefault="002D2A8B" w:rsidP="00BA41E8">
            <w:pPr>
              <w:pStyle w:val="Brdtekst"/>
              <w:rPr>
                <w:color w:val="0070C0"/>
              </w:rPr>
            </w:pPr>
            <w:r w:rsidRPr="00C01D96">
              <w:rPr>
                <w:color w:val="0070C0"/>
              </w:rPr>
              <w:lastRenderedPageBreak/>
              <w:t>Støv (totalstøv)</w:t>
            </w:r>
          </w:p>
        </w:tc>
        <w:tc>
          <w:tcPr>
            <w:tcW w:w="3228" w:type="pct"/>
          </w:tcPr>
          <w:p w14:paraId="3FC12B35" w14:textId="77777777" w:rsidR="002D2A8B" w:rsidRPr="00C01D96" w:rsidRDefault="002D2A8B" w:rsidP="00BA41E8">
            <w:pPr>
              <w:pStyle w:val="Brdtekst"/>
              <w:rPr>
                <w:color w:val="0070C0"/>
              </w:rPr>
            </w:pPr>
            <w:r w:rsidRPr="00C01D96">
              <w:rPr>
                <w:color w:val="0070C0"/>
              </w:rPr>
              <w:t>Metodeblad MEL-02</w:t>
            </w:r>
          </w:p>
        </w:tc>
      </w:tr>
    </w:tbl>
    <w:p w14:paraId="48CDC505" w14:textId="77777777" w:rsidR="002D2A8B" w:rsidRDefault="002D2A8B" w:rsidP="002D2A8B">
      <w:pPr>
        <w:pStyle w:val="Brdtekst"/>
      </w:pPr>
      <w:r w:rsidRPr="00C01D96">
        <w:rPr>
          <w:color w:val="0070C0"/>
        </w:rPr>
        <w:t>Dog kan andre analysemetoder benyttes, hvis tilsynsmyndigheden har accepteret dette. Detektionsgrænserne for analyserne må højst være 10% af grænseværdierne.</w:t>
      </w:r>
    </w:p>
    <w:p w14:paraId="190C2590" w14:textId="77777777" w:rsidR="006B573C" w:rsidRPr="00C01D96" w:rsidRDefault="006B573C" w:rsidP="001855C9">
      <w:pPr>
        <w:pStyle w:val="Overskrift4"/>
        <w:rPr>
          <w:color w:val="0070C0"/>
        </w:rPr>
      </w:pPr>
      <w:r w:rsidRPr="00C01D96">
        <w:rPr>
          <w:color w:val="0070C0"/>
        </w:rPr>
        <w:t>Lugt</w:t>
      </w:r>
    </w:p>
    <w:p w14:paraId="0209C980" w14:textId="77777777" w:rsidR="00AC4988" w:rsidRPr="00C01D96" w:rsidRDefault="00AC4988" w:rsidP="006B573C">
      <w:pPr>
        <w:pStyle w:val="Brdtekst"/>
        <w:rPr>
          <w:color w:val="0070C0"/>
        </w:rPr>
      </w:pPr>
      <w:r w:rsidRPr="00C01D96">
        <w:rPr>
          <w:color w:val="0070C0"/>
        </w:rPr>
        <w:t xml:space="preserve">Der frigives ikke lugt fra anlæggets processer, og derfor er der ikke stillet vilkår vedrørende lugt. </w:t>
      </w:r>
    </w:p>
    <w:p w14:paraId="4C83F237" w14:textId="77777777" w:rsidR="006B573C" w:rsidRPr="00C01D96" w:rsidRDefault="006B573C" w:rsidP="009E1632">
      <w:pPr>
        <w:pStyle w:val="Overskrift4"/>
        <w:rPr>
          <w:color w:val="0070C0"/>
        </w:rPr>
      </w:pPr>
      <w:r w:rsidRPr="00C01D96">
        <w:rPr>
          <w:color w:val="0070C0"/>
        </w:rPr>
        <w:t>Spildevand, overfladevand m.v.</w:t>
      </w:r>
    </w:p>
    <w:p w14:paraId="7CF00318" w14:textId="77777777" w:rsidR="00413415" w:rsidRDefault="00BA654F" w:rsidP="006B573C">
      <w:pPr>
        <w:pStyle w:val="Brdtekst"/>
      </w:pPr>
      <w:r w:rsidRPr="00C01D96">
        <w:rPr>
          <w:color w:val="0070C0"/>
        </w:rPr>
        <w:t>Driften af nødstrømsanlægget genererer ikke spildevand.</w:t>
      </w:r>
      <w:r w:rsidR="005178E1" w:rsidRPr="00C01D96">
        <w:rPr>
          <w:color w:val="0070C0"/>
        </w:rPr>
        <w:t xml:space="preserve"> </w:t>
      </w:r>
      <w:r w:rsidR="00362A1A" w:rsidRPr="00C01D96">
        <w:rPr>
          <w:color w:val="0070C0"/>
        </w:rPr>
        <w:t>Overfladevand udledes til offentlig spildevandsrensning og håndteres i særskilt tilslutningstilladelse. Der er derfor ikke di</w:t>
      </w:r>
      <w:r w:rsidR="00413415" w:rsidRPr="00C01D96">
        <w:rPr>
          <w:color w:val="0070C0"/>
        </w:rPr>
        <w:t>rekte udledning af spildevand direkte til recipient.</w:t>
      </w:r>
    </w:p>
    <w:p w14:paraId="1EB39BC5" w14:textId="77777777" w:rsidR="0075104D" w:rsidRPr="00C01D96" w:rsidRDefault="00413415" w:rsidP="006B573C">
      <w:pPr>
        <w:pStyle w:val="Brdtekst"/>
        <w:rPr>
          <w:color w:val="0070C0"/>
        </w:rPr>
      </w:pPr>
      <w:r w:rsidRPr="00C01D96">
        <w:rPr>
          <w:color w:val="0070C0"/>
        </w:rPr>
        <w:t xml:space="preserve">I </w:t>
      </w:r>
      <w:r w:rsidR="006C6154" w:rsidRPr="00C01D96">
        <w:rPr>
          <w:color w:val="0070C0"/>
        </w:rPr>
        <w:t>miljøgodkendelsen</w:t>
      </w:r>
      <w:r w:rsidRPr="00C01D96">
        <w:rPr>
          <w:color w:val="0070C0"/>
        </w:rPr>
        <w:t xml:space="preserve"> er der </w:t>
      </w:r>
      <w:r w:rsidR="00CA7D49" w:rsidRPr="00C01D96">
        <w:rPr>
          <w:color w:val="0070C0"/>
        </w:rPr>
        <w:t xml:space="preserve">derfor stillet </w:t>
      </w:r>
      <w:r w:rsidR="005768A7" w:rsidRPr="00C01D96">
        <w:rPr>
          <w:color w:val="0070C0"/>
        </w:rPr>
        <w:t xml:space="preserve">begrænsede </w:t>
      </w:r>
      <w:r w:rsidR="00A75248" w:rsidRPr="00C01D96">
        <w:rPr>
          <w:color w:val="0070C0"/>
        </w:rPr>
        <w:t>krav spildevand</w:t>
      </w:r>
      <w:r w:rsidR="005768A7" w:rsidRPr="00C01D96">
        <w:rPr>
          <w:color w:val="0070C0"/>
        </w:rPr>
        <w:t>, idet spildevandet primært reguleres af tilslutningstilladelsen.</w:t>
      </w:r>
      <w:r w:rsidR="00A75248" w:rsidRPr="00C01D96">
        <w:rPr>
          <w:color w:val="0070C0"/>
        </w:rPr>
        <w:t xml:space="preserve"> </w:t>
      </w:r>
    </w:p>
    <w:p w14:paraId="6B6B8558" w14:textId="77777777" w:rsidR="007422A7" w:rsidRDefault="005F6123" w:rsidP="006B573C">
      <w:pPr>
        <w:pStyle w:val="Brdtekst"/>
      </w:pPr>
      <w:r w:rsidRPr="00C01D96">
        <w:rPr>
          <w:color w:val="0070C0"/>
        </w:rPr>
        <w:t xml:space="preserve">Der er </w:t>
      </w:r>
      <w:r w:rsidR="00C955F1" w:rsidRPr="00C01D96">
        <w:rPr>
          <w:color w:val="0070C0"/>
        </w:rPr>
        <w:t>stillet krav om, at dieselanlægget skal have en tæt belægning, der hælder mod et afløb, der afleder gennem olieudskiller.</w:t>
      </w:r>
      <w:r w:rsidR="00D62E66" w:rsidRPr="00C01D96">
        <w:rPr>
          <w:color w:val="0070C0"/>
        </w:rPr>
        <w:t xml:space="preserve"> For olieudskillere er der stillet vilkår om, at tilsynsmyndigheden kan kræve, at disse tæthedsprøves for at sikre, at </w:t>
      </w:r>
      <w:r w:rsidR="00ED0D77" w:rsidRPr="00C01D96">
        <w:rPr>
          <w:color w:val="0070C0"/>
        </w:rPr>
        <w:t>der ikke sker udsivning til jord og grundvand. Desuden skal olieudskillerne være tilsluttet en tømningsordning</w:t>
      </w:r>
      <w:r w:rsidR="00D83C22" w:rsidRPr="00C01D96">
        <w:rPr>
          <w:color w:val="0070C0"/>
        </w:rPr>
        <w:t>, og eventuelt indhold af olieprodukt ved tømning skal registreres, så virksomheden og tilsynsmyndigheden kan kontrollere, at der ikke sker utilsigtet udledning af olieprodukt til spildevandssystemet.</w:t>
      </w:r>
    </w:p>
    <w:p w14:paraId="16E76454" w14:textId="77777777" w:rsidR="006B573C" w:rsidRPr="000B47E7" w:rsidRDefault="006B573C" w:rsidP="009E1632">
      <w:pPr>
        <w:pStyle w:val="Overskrift4"/>
        <w:rPr>
          <w:color w:val="0070C0"/>
        </w:rPr>
      </w:pPr>
      <w:r w:rsidRPr="000B47E7">
        <w:rPr>
          <w:color w:val="0070C0"/>
        </w:rPr>
        <w:t>Støj</w:t>
      </w:r>
    </w:p>
    <w:p w14:paraId="1FEAF442" w14:textId="77777777" w:rsidR="003D1658" w:rsidRPr="000B47E7" w:rsidRDefault="003D1658" w:rsidP="003D1658">
      <w:pPr>
        <w:pStyle w:val="Brdtekst"/>
        <w:rPr>
          <w:color w:val="0070C0"/>
        </w:rPr>
      </w:pPr>
      <w:r w:rsidRPr="000B47E7">
        <w:rPr>
          <w:color w:val="0070C0"/>
        </w:rPr>
        <w:t xml:space="preserve">Det fremgår af bekendtgørelsen om mellemstore fyringsanlæg, at </w:t>
      </w:r>
      <w:r w:rsidR="003F3F37" w:rsidRPr="000B47E7">
        <w:rPr>
          <w:color w:val="0070C0"/>
        </w:rPr>
        <w:t xml:space="preserve">kravene for </w:t>
      </w:r>
      <w:r w:rsidRPr="000B47E7">
        <w:rPr>
          <w:color w:val="0070C0"/>
        </w:rPr>
        <w:t xml:space="preserve">støj </w:t>
      </w:r>
      <w:r w:rsidR="003F3F37" w:rsidRPr="000B47E7">
        <w:rPr>
          <w:color w:val="0070C0"/>
        </w:rPr>
        <w:t>(</w:t>
      </w:r>
      <w:r w:rsidRPr="000B47E7">
        <w:rPr>
          <w:color w:val="0070C0"/>
        </w:rPr>
        <w:t xml:space="preserve">og </w:t>
      </w:r>
      <w:r w:rsidR="003F3F37" w:rsidRPr="000B47E7">
        <w:rPr>
          <w:color w:val="0070C0"/>
        </w:rPr>
        <w:t xml:space="preserve">for </w:t>
      </w:r>
      <w:r w:rsidRPr="000B47E7">
        <w:rPr>
          <w:color w:val="0070C0"/>
        </w:rPr>
        <w:t>luftemissioner</w:t>
      </w:r>
      <w:r w:rsidR="003F3F37" w:rsidRPr="000B47E7">
        <w:rPr>
          <w:color w:val="0070C0"/>
        </w:rPr>
        <w:t>)</w:t>
      </w:r>
      <w:r w:rsidRPr="000B47E7">
        <w:rPr>
          <w:color w:val="0070C0"/>
        </w:rPr>
        <w:t xml:space="preserve"> ikke </w:t>
      </w:r>
      <w:r w:rsidR="003F3F37" w:rsidRPr="000B47E7">
        <w:rPr>
          <w:color w:val="0070C0"/>
        </w:rPr>
        <w:t xml:space="preserve">er </w:t>
      </w:r>
      <w:r w:rsidRPr="000B47E7">
        <w:rPr>
          <w:color w:val="0070C0"/>
        </w:rPr>
        <w:t>gældende, da nødstrømsanlægget er omfattet af</w:t>
      </w:r>
      <w:r w:rsidR="003F3F37" w:rsidRPr="000B47E7">
        <w:rPr>
          <w:color w:val="0070C0"/>
        </w:rPr>
        <w:t xml:space="preserve"> </w:t>
      </w:r>
      <w:r w:rsidRPr="000B47E7">
        <w:rPr>
          <w:color w:val="0070C0"/>
        </w:rPr>
        <w:t>punkt 1.1 b) i bilag 1 til Godkendelsesbekendtgørelsen</w:t>
      </w:r>
      <w:r w:rsidR="00393AB2" w:rsidRPr="000B47E7">
        <w:rPr>
          <w:color w:val="0070C0"/>
        </w:rPr>
        <w:t>, jf. bekendtgørelsens §</w:t>
      </w:r>
      <w:r w:rsidR="00C23D90" w:rsidRPr="000B47E7">
        <w:rPr>
          <w:color w:val="0070C0"/>
        </w:rPr>
        <w:t xml:space="preserve"> 2, stk. 3</w:t>
      </w:r>
      <w:r w:rsidRPr="000B47E7">
        <w:rPr>
          <w:color w:val="0070C0"/>
        </w:rPr>
        <w:t>.</w:t>
      </w:r>
      <w:r w:rsidR="00600DBD" w:rsidRPr="000B47E7">
        <w:rPr>
          <w:color w:val="0070C0"/>
        </w:rPr>
        <w:t xml:space="preserve"> </w:t>
      </w:r>
      <w:r w:rsidR="00CA523A" w:rsidRPr="000B47E7">
        <w:rPr>
          <w:color w:val="0070C0"/>
        </w:rPr>
        <w:t xml:space="preserve">Drift af anlægget som følge af udfald på den offentlige elforsyning (nødstrømsdrift) </w:t>
      </w:r>
      <w:r w:rsidR="008C3087" w:rsidRPr="000B47E7">
        <w:rPr>
          <w:color w:val="0070C0"/>
        </w:rPr>
        <w:t xml:space="preserve">indgår derfor ikke i støjberegningen. Udgangspunktet for støjberegningerne er </w:t>
      </w:r>
      <w:r w:rsidR="00922947" w:rsidRPr="000B47E7">
        <w:rPr>
          <w:color w:val="0070C0"/>
        </w:rPr>
        <w:t>derfor den "normale drift"</w:t>
      </w:r>
      <w:r w:rsidR="0022649A" w:rsidRPr="000B47E7">
        <w:rPr>
          <w:color w:val="0070C0"/>
        </w:rPr>
        <w:t xml:space="preserve"> ved test af generatorer</w:t>
      </w:r>
      <w:r w:rsidR="00922947" w:rsidRPr="000B47E7">
        <w:rPr>
          <w:color w:val="0070C0"/>
        </w:rPr>
        <w:t xml:space="preserve">, som også er den hyppigst forekommende driftsform for anlægget. </w:t>
      </w:r>
    </w:p>
    <w:p w14:paraId="13A9572E" w14:textId="6F8B9847" w:rsidR="0086095E" w:rsidRDefault="00017F77" w:rsidP="00017F77">
      <w:pPr>
        <w:pStyle w:val="Brdtekst"/>
      </w:pPr>
      <w:r w:rsidRPr="000B47E7">
        <w:rPr>
          <w:color w:val="0070C0"/>
        </w:rPr>
        <w:t>Der er foretaget støjberegninger for datacenter</w:t>
      </w:r>
      <w:r w:rsidR="00285AD4" w:rsidRPr="000B47E7">
        <w:rPr>
          <w:color w:val="0070C0"/>
        </w:rPr>
        <w:t>et</w:t>
      </w:r>
      <w:r w:rsidRPr="000B47E7">
        <w:rPr>
          <w:color w:val="0070C0"/>
        </w:rPr>
        <w:t>.</w:t>
      </w:r>
      <w:r w:rsidR="00323697" w:rsidRPr="000B47E7">
        <w:rPr>
          <w:color w:val="0070C0"/>
        </w:rPr>
        <w:t xml:space="preserve"> </w:t>
      </w:r>
      <w:r w:rsidR="00DB7ED0" w:rsidRPr="000B47E7">
        <w:rPr>
          <w:color w:val="0070C0"/>
        </w:rPr>
        <w:t xml:space="preserve">Støjen fra </w:t>
      </w:r>
      <w:r w:rsidR="008A785F" w:rsidRPr="000B47E7">
        <w:rPr>
          <w:color w:val="0070C0"/>
        </w:rPr>
        <w:t>datace</w:t>
      </w:r>
      <w:r w:rsidR="004E5188" w:rsidRPr="000B47E7">
        <w:rPr>
          <w:color w:val="0070C0"/>
        </w:rPr>
        <w:t>n</w:t>
      </w:r>
      <w:r w:rsidR="008A785F" w:rsidRPr="000B47E7">
        <w:rPr>
          <w:color w:val="0070C0"/>
        </w:rPr>
        <w:t>teret</w:t>
      </w:r>
      <w:r w:rsidR="00DB7ED0" w:rsidRPr="000B47E7">
        <w:rPr>
          <w:color w:val="0070C0"/>
        </w:rPr>
        <w:t xml:space="preserve"> stammer fra n</w:t>
      </w:r>
      <w:r w:rsidR="00533B1C" w:rsidRPr="000B47E7">
        <w:rPr>
          <w:color w:val="0070C0"/>
        </w:rPr>
        <w:t>ødstrømsanlægget</w:t>
      </w:r>
      <w:r w:rsidR="00DB7ED0" w:rsidRPr="000B47E7">
        <w:rPr>
          <w:color w:val="0070C0"/>
        </w:rPr>
        <w:t>,</w:t>
      </w:r>
      <w:r w:rsidR="00E93CA2" w:rsidRPr="000B47E7">
        <w:rPr>
          <w:color w:val="0070C0"/>
        </w:rPr>
        <w:t xml:space="preserve"> </w:t>
      </w:r>
      <w:r w:rsidR="00177166" w:rsidRPr="000B47E7">
        <w:rPr>
          <w:color w:val="0070C0"/>
        </w:rPr>
        <w:t>21 køleanlæg og 2 transformatorer</w:t>
      </w:r>
      <w:r w:rsidR="00B414ED" w:rsidRPr="000B47E7">
        <w:rPr>
          <w:color w:val="0070C0"/>
        </w:rPr>
        <w:t>. Nød</w:t>
      </w:r>
      <w:r w:rsidR="000B47E7" w:rsidRPr="000B47E7">
        <w:rPr>
          <w:color w:val="0070C0"/>
        </w:rPr>
        <w:t>strømsanlægget</w:t>
      </w:r>
      <w:r w:rsidR="00B414ED" w:rsidRPr="000B47E7">
        <w:rPr>
          <w:color w:val="0070C0"/>
        </w:rPr>
        <w:t xml:space="preserve"> er </w:t>
      </w:r>
      <w:r w:rsidR="00533B1C" w:rsidRPr="000B47E7">
        <w:rPr>
          <w:color w:val="0070C0"/>
        </w:rPr>
        <w:t xml:space="preserve">under normale forhold kun </w:t>
      </w:r>
      <w:r w:rsidR="00DB7ED0" w:rsidRPr="000B47E7">
        <w:rPr>
          <w:color w:val="0070C0"/>
        </w:rPr>
        <w:t xml:space="preserve">er </w:t>
      </w:r>
      <w:r w:rsidR="00533B1C" w:rsidRPr="000B47E7">
        <w:rPr>
          <w:color w:val="0070C0"/>
        </w:rPr>
        <w:t xml:space="preserve">i drift i forbindelse med test/vedligehold af generatorerne. </w:t>
      </w:r>
      <w:r w:rsidR="00323697" w:rsidRPr="000B47E7">
        <w:rPr>
          <w:color w:val="0070C0"/>
        </w:rPr>
        <w:t xml:space="preserve">Støjen fra nødstrømsanlægget opstår kun når generatorerne kører, men der vil også være støjbidrag fra de forskellige køleanlæg på datacenteret, som kører kontinuert. </w:t>
      </w:r>
    </w:p>
    <w:p w14:paraId="628232F6" w14:textId="77777777" w:rsidR="00E66C27" w:rsidRDefault="0086095E" w:rsidP="00017F77">
      <w:pPr>
        <w:pStyle w:val="Brdtekst"/>
      </w:pPr>
      <w:r w:rsidRPr="00CE773F">
        <w:rPr>
          <w:color w:val="0070C0"/>
        </w:rPr>
        <w:t xml:space="preserve">Den eneste betydende trafik til nødstrømsanlægget er leverancer af diesel med tankvogn. </w:t>
      </w:r>
      <w:r w:rsidR="0058291A" w:rsidRPr="00CE773F">
        <w:rPr>
          <w:color w:val="0070C0"/>
        </w:rPr>
        <w:t xml:space="preserve">Der forventes </w:t>
      </w:r>
      <w:r w:rsidRPr="00CE773F">
        <w:rPr>
          <w:color w:val="0070C0"/>
        </w:rPr>
        <w:t xml:space="preserve">ca. 20 leverancer af diesel på et år. </w:t>
      </w:r>
      <w:r w:rsidR="00323697" w:rsidRPr="00CE773F">
        <w:rPr>
          <w:color w:val="0070C0"/>
        </w:rPr>
        <w:t>Støj fra trafik forventes at være ubetydelig i forhold til den allerede eksisterende trafik i området.</w:t>
      </w:r>
    </w:p>
    <w:p w14:paraId="57AEF6D4" w14:textId="56900108" w:rsidR="00FB2669" w:rsidRPr="00E716D4" w:rsidRDefault="009066B1" w:rsidP="00520886">
      <w:pPr>
        <w:pStyle w:val="Brdtekst"/>
        <w:rPr>
          <w:color w:val="0070C0"/>
        </w:rPr>
      </w:pPr>
      <w:r w:rsidRPr="00E716D4">
        <w:rPr>
          <w:color w:val="0070C0"/>
        </w:rPr>
        <w:t>I ansøgning</w:t>
      </w:r>
      <w:r w:rsidR="00DF5950" w:rsidRPr="00E716D4">
        <w:rPr>
          <w:color w:val="0070C0"/>
        </w:rPr>
        <w:t>smaterialet</w:t>
      </w:r>
      <w:r w:rsidRPr="00E716D4">
        <w:rPr>
          <w:color w:val="0070C0"/>
        </w:rPr>
        <w:t xml:space="preserve"> er det oplyst, at s</w:t>
      </w:r>
      <w:r w:rsidR="002E1B02" w:rsidRPr="00E716D4">
        <w:rPr>
          <w:color w:val="0070C0"/>
        </w:rPr>
        <w:t xml:space="preserve">tøjberegningerne </w:t>
      </w:r>
      <w:r w:rsidR="00936907" w:rsidRPr="00E716D4">
        <w:rPr>
          <w:color w:val="0070C0"/>
        </w:rPr>
        <w:t>tager udgangspunkt i forudsætninger</w:t>
      </w:r>
      <w:r w:rsidR="0089555D" w:rsidRPr="00E716D4">
        <w:rPr>
          <w:color w:val="0070C0"/>
        </w:rPr>
        <w:t>ne vist i nedenstående tabel.</w:t>
      </w:r>
    </w:p>
    <w:p w14:paraId="23D5EFE4" w14:textId="5EB62A64" w:rsidR="0034653D" w:rsidRPr="00E716D4" w:rsidRDefault="00134EB4" w:rsidP="00CA43F4">
      <w:pPr>
        <w:pStyle w:val="Brdtekst"/>
        <w:rPr>
          <w:color w:val="0070C0"/>
        </w:rPr>
      </w:pPr>
      <w:r w:rsidRPr="00E716D4">
        <w:rPr>
          <w:noProof/>
          <w:color w:val="0070C0"/>
        </w:rPr>
        <w:lastRenderedPageBreak/>
        <w:drawing>
          <wp:inline distT="0" distB="0" distL="0" distR="0" wp14:anchorId="0CAE5DB2" wp14:editId="3DE6FC21">
            <wp:extent cx="4679950" cy="1636395"/>
            <wp:effectExtent l="0" t="0" r="6350" b="1905"/>
            <wp:docPr id="1301535920"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35920" name="Picture 1" descr="A white sheet with black text&#10;&#10;Description automatically generated"/>
                    <pic:cNvPicPr/>
                  </pic:nvPicPr>
                  <pic:blipFill>
                    <a:blip r:embed="rId23"/>
                    <a:stretch>
                      <a:fillRect/>
                    </a:stretch>
                  </pic:blipFill>
                  <pic:spPr>
                    <a:xfrm>
                      <a:off x="0" y="0"/>
                      <a:ext cx="4679950" cy="1636395"/>
                    </a:xfrm>
                    <a:prstGeom prst="rect">
                      <a:avLst/>
                    </a:prstGeom>
                  </pic:spPr>
                </pic:pic>
              </a:graphicData>
            </a:graphic>
          </wp:inline>
        </w:drawing>
      </w:r>
    </w:p>
    <w:p w14:paraId="25A863BB" w14:textId="1D8027BB" w:rsidR="000E0080" w:rsidRPr="00E716D4" w:rsidRDefault="00007B3A" w:rsidP="00007B3A">
      <w:pPr>
        <w:pStyle w:val="ListBulletNoSpace"/>
        <w:rPr>
          <w:color w:val="0070C0"/>
        </w:rPr>
      </w:pPr>
      <w:r w:rsidRPr="00E716D4">
        <w:rPr>
          <w:color w:val="0070C0"/>
        </w:rPr>
        <w:t>Beregningerne er udført med baggrund i de data, der er oplyst af leverandører for typiske anlæg.</w:t>
      </w:r>
    </w:p>
    <w:p w14:paraId="53EB1640" w14:textId="7E8AB066" w:rsidR="00E716D4" w:rsidRPr="00E716D4" w:rsidRDefault="001A063F" w:rsidP="00E716D4">
      <w:pPr>
        <w:pStyle w:val="ListBulletNoSpace"/>
        <w:rPr>
          <w:color w:val="0070C0"/>
        </w:rPr>
      </w:pPr>
      <w:r w:rsidRPr="00E716D4">
        <w:rPr>
          <w:color w:val="0070C0"/>
        </w:rPr>
        <w:t>I beregningen er antaget, at 18 af 21 kølemaskiner er i drift hele døgnet.</w:t>
      </w:r>
      <w:r w:rsidR="00E716D4" w:rsidRPr="00E716D4">
        <w:rPr>
          <w:color w:val="0070C0"/>
        </w:rPr>
        <w:t xml:space="preserve"> Driften af køleanlæg afhænger af den omgivende temperatur.</w:t>
      </w:r>
    </w:p>
    <w:p w14:paraId="39D337ED" w14:textId="0BD6316B" w:rsidR="000934A7" w:rsidRPr="00E716D4" w:rsidRDefault="001A063F" w:rsidP="000934A7">
      <w:pPr>
        <w:pStyle w:val="ListBulletNoSpace"/>
        <w:rPr>
          <w:color w:val="0070C0"/>
        </w:rPr>
      </w:pPr>
      <w:r w:rsidRPr="00E716D4">
        <w:rPr>
          <w:color w:val="0070C0"/>
        </w:rPr>
        <w:t xml:space="preserve">Om natten vil der være betydeligt lavere kølebehov. Det har ikke været muligt at få leverandørdata for en lavere drift. Erfaringsmæssigt vil støjen være betydeligt lavere. I beregningerne er antaget, at lydeffektniveau for kølemaskiner er 2 dB lavere end i dagtimerne.  </w:t>
      </w:r>
    </w:p>
    <w:p w14:paraId="38C0696C" w14:textId="2283EACB" w:rsidR="00F50821" w:rsidRPr="00E716D4" w:rsidRDefault="00F50821" w:rsidP="00F50821">
      <w:pPr>
        <w:pStyle w:val="ListBulletNoSpace"/>
        <w:rPr>
          <w:color w:val="0070C0"/>
        </w:rPr>
      </w:pPr>
      <w:r w:rsidRPr="00E716D4">
        <w:rPr>
          <w:color w:val="0070C0"/>
        </w:rPr>
        <w:t>Alle nødgeneratorer underlægges jævnlig test på 1-4 timers varighed. Der testes kun ét anlæg pr. dag i højst 4 timer i dagtimerne, de dage hvor der er test af nødgeneratorer. Denne test er medregnet i den normale drift.</w:t>
      </w:r>
    </w:p>
    <w:p w14:paraId="549029C8" w14:textId="0E434ABA" w:rsidR="000934A7" w:rsidRPr="00E716D4" w:rsidRDefault="000934A7" w:rsidP="00F50821">
      <w:pPr>
        <w:pStyle w:val="ListBulletNoSpace"/>
        <w:rPr>
          <w:color w:val="0070C0"/>
        </w:rPr>
      </w:pPr>
      <w:r w:rsidRPr="00E716D4">
        <w:rPr>
          <w:color w:val="0070C0"/>
        </w:rPr>
        <w:t>Nødgeneratorer anvendes, hvis der er nedbrud i den almindelige elforsyning. Denne situation er ikke relevant for normal drift.</w:t>
      </w:r>
    </w:p>
    <w:p w14:paraId="18ED89F2" w14:textId="77777777" w:rsidR="004D18DD" w:rsidRPr="00E716D4" w:rsidRDefault="004D18DD" w:rsidP="004D18DD">
      <w:pPr>
        <w:pStyle w:val="ListBulletNoSpace"/>
        <w:rPr>
          <w:color w:val="0070C0"/>
        </w:rPr>
      </w:pPr>
      <w:r w:rsidRPr="00E716D4">
        <w:rPr>
          <w:color w:val="0070C0"/>
        </w:rPr>
        <w:t xml:space="preserve">Der er medregnet lukket støjskærm i terrænniveau, højde 4,5 m, med lydabsorberende inderside. </w:t>
      </w:r>
    </w:p>
    <w:p w14:paraId="012627F6" w14:textId="5FC16286" w:rsidR="000E0080" w:rsidRPr="00E716D4" w:rsidRDefault="004D18DD" w:rsidP="004D18DD">
      <w:pPr>
        <w:pStyle w:val="ListBulletNoSpace"/>
        <w:rPr>
          <w:color w:val="0070C0"/>
        </w:rPr>
      </w:pPr>
      <w:r w:rsidRPr="00E716D4">
        <w:rPr>
          <w:color w:val="0070C0"/>
        </w:rPr>
        <w:t>Der medregnet støjskærm i hævet niveau ved kølemaskiner. Denne skærm er ”svævende” 5 m høj fra 5 m over terræn. Skærmen har lydabsorberende inderside.</w:t>
      </w:r>
    </w:p>
    <w:p w14:paraId="0017D8A0" w14:textId="77777777" w:rsidR="000E0080" w:rsidRPr="009C3118" w:rsidRDefault="000E0080" w:rsidP="00EF4190">
      <w:pPr>
        <w:pStyle w:val="ListBulletNoSpace"/>
        <w:numPr>
          <w:ilvl w:val="0"/>
          <w:numId w:val="0"/>
        </w:numPr>
        <w:ind w:left="425" w:hanging="425"/>
        <w:rPr>
          <w:color w:val="0070C0"/>
        </w:rPr>
      </w:pPr>
    </w:p>
    <w:p w14:paraId="71954D8F" w14:textId="7459A266" w:rsidR="00FD7192" w:rsidRPr="009C3118" w:rsidRDefault="0013188F" w:rsidP="00BD5FE3">
      <w:pPr>
        <w:pStyle w:val="Brdtekst"/>
        <w:rPr>
          <w:color w:val="0070C0"/>
        </w:rPr>
      </w:pPr>
      <w:r w:rsidRPr="009C3118">
        <w:rPr>
          <w:color w:val="0070C0"/>
        </w:rPr>
        <w:t>Ballerup Kommune vurderer at forudsætninge</w:t>
      </w:r>
      <w:r w:rsidR="00AE02FD" w:rsidRPr="009C3118">
        <w:rPr>
          <w:color w:val="0070C0"/>
        </w:rPr>
        <w:t>rne</w:t>
      </w:r>
      <w:r w:rsidRPr="009C3118">
        <w:rPr>
          <w:color w:val="0070C0"/>
        </w:rPr>
        <w:t xml:space="preserve"> </w:t>
      </w:r>
      <w:r w:rsidR="002D72AE" w:rsidRPr="009C3118">
        <w:rPr>
          <w:color w:val="0070C0"/>
        </w:rPr>
        <w:t xml:space="preserve">i støjberegningerne i </w:t>
      </w:r>
      <w:r w:rsidRPr="009C3118">
        <w:rPr>
          <w:color w:val="0070C0"/>
        </w:rPr>
        <w:t>ansøgningen kan accepteres</w:t>
      </w:r>
      <w:r w:rsidR="002D72AE" w:rsidRPr="009C3118">
        <w:rPr>
          <w:color w:val="0070C0"/>
        </w:rPr>
        <w:t>. Hvis det viser sig, at der opstår støjgener</w:t>
      </w:r>
      <w:r w:rsidR="001A1453" w:rsidRPr="009C3118">
        <w:rPr>
          <w:color w:val="0070C0"/>
        </w:rPr>
        <w:t>, vil Ballerup Kommune kunne kræve dokumentation for, at støjvilkårene er overholdt</w:t>
      </w:r>
      <w:r w:rsidR="00F209DE" w:rsidRPr="009C3118">
        <w:rPr>
          <w:color w:val="0070C0"/>
        </w:rPr>
        <w:t xml:space="preserve"> og følge op med </w:t>
      </w:r>
      <w:r w:rsidR="005175F0" w:rsidRPr="009C3118">
        <w:rPr>
          <w:color w:val="0070C0"/>
        </w:rPr>
        <w:t xml:space="preserve">eventuel </w:t>
      </w:r>
      <w:r w:rsidR="00F209DE" w:rsidRPr="009C3118">
        <w:rPr>
          <w:color w:val="0070C0"/>
        </w:rPr>
        <w:t>håndhævelse</w:t>
      </w:r>
      <w:r w:rsidR="005175F0" w:rsidRPr="009C3118">
        <w:rPr>
          <w:color w:val="0070C0"/>
        </w:rPr>
        <w:t>.</w:t>
      </w:r>
    </w:p>
    <w:p w14:paraId="07CD4F67" w14:textId="11CAC5E1" w:rsidR="007B6AAA" w:rsidRDefault="00FB6E02" w:rsidP="00FC1E3F">
      <w:pPr>
        <w:pStyle w:val="Brdtekst"/>
      </w:pPr>
      <w:r w:rsidRPr="009C3118">
        <w:rPr>
          <w:color w:val="0070C0"/>
        </w:rPr>
        <w:t xml:space="preserve">I forhold til hvilke støjkilder, der skal indgå i støjberegningen, tager Ballerup Kommune udgangspunkt i </w:t>
      </w:r>
      <w:r w:rsidR="00DC5855" w:rsidRPr="009C3118">
        <w:rPr>
          <w:color w:val="0070C0"/>
        </w:rPr>
        <w:t xml:space="preserve">svar </w:t>
      </w:r>
      <w:r w:rsidR="0098369B" w:rsidRPr="009C3118">
        <w:rPr>
          <w:color w:val="0070C0"/>
        </w:rPr>
        <w:t xml:space="preserve">2012-01 fra Miljøstyrelsens Referencelaboratorium for støjmålinger, </w:t>
      </w:r>
      <w:r w:rsidRPr="009C3118">
        <w:rPr>
          <w:color w:val="0070C0"/>
        </w:rPr>
        <w:t xml:space="preserve">hvoraf det fremgår, </w:t>
      </w:r>
      <w:r w:rsidR="0098369B" w:rsidRPr="009C3118">
        <w:rPr>
          <w:color w:val="0070C0"/>
        </w:rPr>
        <w:t xml:space="preserve">at </w:t>
      </w:r>
      <w:r w:rsidR="005904E7" w:rsidRPr="009C3118">
        <w:rPr>
          <w:color w:val="0070C0"/>
        </w:rPr>
        <w:t>"</w:t>
      </w:r>
      <w:r w:rsidR="005904E7" w:rsidRPr="009C3118">
        <w:rPr>
          <w:i/>
          <w:iCs/>
          <w:color w:val="0070C0"/>
        </w:rPr>
        <w:t xml:space="preserve">I Miljøstyrelsens vejledning 5/1984 afsnit 7.2 ”Målebetingelser” og vejledning 5/1993 afsnit 2 ”Udformning af vilkår” omtales henholdsvis ”de i praksis forekommende mest støjende driftsforhold” og ”fuld, normal drift”. </w:t>
      </w:r>
      <w:r w:rsidR="005904E7" w:rsidRPr="009C3118">
        <w:rPr>
          <w:i/>
          <w:iCs/>
          <w:color w:val="0070C0"/>
          <w:u w:val="single"/>
        </w:rPr>
        <w:t>Hovedreglen er, at støj, der forekommer jævnligt som en del af den normale drift, skal medregnes</w:t>
      </w:r>
      <w:r w:rsidR="00476E45" w:rsidRPr="009C3118">
        <w:rPr>
          <w:color w:val="0070C0"/>
        </w:rPr>
        <w:t>"</w:t>
      </w:r>
      <w:r w:rsidR="005904E7" w:rsidRPr="009C3118">
        <w:rPr>
          <w:color w:val="0070C0"/>
        </w:rPr>
        <w:t xml:space="preserve">. </w:t>
      </w:r>
      <w:r w:rsidR="004A2B61" w:rsidRPr="009C3118">
        <w:rPr>
          <w:color w:val="0070C0"/>
        </w:rPr>
        <w:t>Natur- og Miljøklagenævnet har i</w:t>
      </w:r>
      <w:r w:rsidR="005F3998" w:rsidRPr="009C3118">
        <w:rPr>
          <w:color w:val="0070C0"/>
        </w:rPr>
        <w:t xml:space="preserve"> en sag </w:t>
      </w:r>
      <w:r w:rsidR="006672E1" w:rsidRPr="009C3118">
        <w:rPr>
          <w:color w:val="0070C0"/>
        </w:rPr>
        <w:t>(NMK-</w:t>
      </w:r>
      <w:r w:rsidR="00C63AA2" w:rsidRPr="009C3118">
        <w:rPr>
          <w:color w:val="0070C0"/>
        </w:rPr>
        <w:t>10-00612</w:t>
      </w:r>
      <w:r w:rsidR="006672E1" w:rsidRPr="009C3118">
        <w:rPr>
          <w:color w:val="0070C0"/>
        </w:rPr>
        <w:t xml:space="preserve">) </w:t>
      </w:r>
      <w:r w:rsidR="005F3998" w:rsidRPr="009C3118">
        <w:rPr>
          <w:color w:val="0070C0"/>
        </w:rPr>
        <w:t>vurderet, at "</w:t>
      </w:r>
      <w:r w:rsidR="005F3998" w:rsidRPr="009C3118">
        <w:rPr>
          <w:i/>
          <w:iCs/>
          <w:color w:val="0070C0"/>
        </w:rPr>
        <w:t xml:space="preserve">nødstop </w:t>
      </w:r>
      <w:r w:rsidR="00E67DA6" w:rsidRPr="009C3118">
        <w:rPr>
          <w:color w:val="0070C0"/>
        </w:rPr>
        <w:t>[der]</w:t>
      </w:r>
      <w:r w:rsidR="00E67DA6" w:rsidRPr="009C3118">
        <w:rPr>
          <w:i/>
          <w:iCs/>
          <w:color w:val="0070C0"/>
        </w:rPr>
        <w:t xml:space="preserve"> </w:t>
      </w:r>
      <w:r w:rsidR="005F3998" w:rsidRPr="009C3118">
        <w:rPr>
          <w:i/>
          <w:iCs/>
          <w:color w:val="0070C0"/>
        </w:rPr>
        <w:t>kan forekomme et par gange om ugen og i nogle tilfælde et par gange hver dag</w:t>
      </w:r>
      <w:r w:rsidR="005F3998" w:rsidRPr="009C3118">
        <w:rPr>
          <w:color w:val="0070C0"/>
        </w:rPr>
        <w:t xml:space="preserve">" </w:t>
      </w:r>
      <w:r w:rsidR="006100C8" w:rsidRPr="009C3118">
        <w:rPr>
          <w:color w:val="0070C0"/>
        </w:rPr>
        <w:t>må anses som en del af virksomhedens normale drift</w:t>
      </w:r>
      <w:r w:rsidR="00E11CD2" w:rsidRPr="009C3118">
        <w:rPr>
          <w:color w:val="0070C0"/>
        </w:rPr>
        <w:t xml:space="preserve">, og at støj fra sådanne støjkilder derfor skal indgå i vurderingen af </w:t>
      </w:r>
      <w:r w:rsidR="000B2CC5" w:rsidRPr="009C3118">
        <w:rPr>
          <w:color w:val="0070C0"/>
        </w:rPr>
        <w:t xml:space="preserve">om </w:t>
      </w:r>
      <w:r w:rsidR="00E11CD2" w:rsidRPr="009C3118">
        <w:rPr>
          <w:color w:val="0070C0"/>
        </w:rPr>
        <w:t>grænseværdier</w:t>
      </w:r>
      <w:r w:rsidR="000B2CC5" w:rsidRPr="009C3118">
        <w:rPr>
          <w:color w:val="0070C0"/>
        </w:rPr>
        <w:t>ne kan overholdes.</w:t>
      </w:r>
      <w:r w:rsidR="00EB4028" w:rsidRPr="009C3118">
        <w:rPr>
          <w:color w:val="0070C0"/>
        </w:rPr>
        <w:t xml:space="preserve"> </w:t>
      </w:r>
      <w:r w:rsidR="003837F6" w:rsidRPr="009C3118">
        <w:rPr>
          <w:color w:val="0070C0"/>
        </w:rPr>
        <w:t>I den aktuelle sag for test- og vedligehold af generatorer</w:t>
      </w:r>
      <w:r w:rsidR="00FC1E3F" w:rsidRPr="009C3118">
        <w:rPr>
          <w:color w:val="0070C0"/>
        </w:rPr>
        <w:t xml:space="preserve"> vurderer Ballerup Kommune,</w:t>
      </w:r>
      <w:r w:rsidR="00B94B04" w:rsidRPr="009C3118">
        <w:rPr>
          <w:color w:val="0070C0"/>
        </w:rPr>
        <w:t xml:space="preserve"> at </w:t>
      </w:r>
      <w:r w:rsidR="00F82B1B" w:rsidRPr="009C3118">
        <w:rPr>
          <w:color w:val="0070C0"/>
        </w:rPr>
        <w:t xml:space="preserve">de beskrevne </w:t>
      </w:r>
      <w:r w:rsidR="00B94B04" w:rsidRPr="009C3118">
        <w:rPr>
          <w:color w:val="0070C0"/>
        </w:rPr>
        <w:t>scenarier dækker de støjforhold, der forekommer jævnligt</w:t>
      </w:r>
      <w:r w:rsidR="00713541" w:rsidRPr="009C3118">
        <w:rPr>
          <w:color w:val="0070C0"/>
        </w:rPr>
        <w:t>.</w:t>
      </w:r>
      <w:r w:rsidR="001A2D03" w:rsidRPr="009C3118">
        <w:rPr>
          <w:color w:val="0070C0"/>
        </w:rPr>
        <w:t xml:space="preserve"> </w:t>
      </w:r>
      <w:r w:rsidR="00713541" w:rsidRPr="009C3118">
        <w:rPr>
          <w:color w:val="0070C0"/>
        </w:rPr>
        <w:t>Scenarierne</w:t>
      </w:r>
      <w:r w:rsidR="00E543CD" w:rsidRPr="009C3118">
        <w:rPr>
          <w:color w:val="0070C0"/>
        </w:rPr>
        <w:t xml:space="preserve"> accepteres således</w:t>
      </w:r>
      <w:r w:rsidR="00F82B1B" w:rsidRPr="009C3118">
        <w:rPr>
          <w:color w:val="0070C0"/>
        </w:rPr>
        <w:t>,</w:t>
      </w:r>
      <w:r w:rsidR="00E543CD" w:rsidRPr="009C3118">
        <w:rPr>
          <w:color w:val="0070C0"/>
        </w:rPr>
        <w:t xml:space="preserve"> som grundlaget for at vurdere støjpåvirkningen i omgivelserne med henblik på at fastsætte vilkår for drift</w:t>
      </w:r>
      <w:r w:rsidR="00447A51" w:rsidRPr="009C3118">
        <w:rPr>
          <w:color w:val="0070C0"/>
        </w:rPr>
        <w:t xml:space="preserve">. </w:t>
      </w:r>
    </w:p>
    <w:p w14:paraId="6A6BDDFC" w14:textId="77777777" w:rsidR="007B6AAA" w:rsidRPr="00A91B66" w:rsidRDefault="00B2728C" w:rsidP="007B6AAA">
      <w:pPr>
        <w:pStyle w:val="Brdtekst"/>
      </w:pPr>
      <w:r w:rsidRPr="009C3118">
        <w:rPr>
          <w:color w:val="0070C0"/>
        </w:rPr>
        <w:lastRenderedPageBreak/>
        <w:t xml:space="preserve">Ballerup Kommune vurderer, at </w:t>
      </w:r>
      <w:r w:rsidR="006F6CC0" w:rsidRPr="009C3118">
        <w:rPr>
          <w:color w:val="0070C0"/>
        </w:rPr>
        <w:t xml:space="preserve">de udførte støjberegninger kan accepteres som grundlag for godkendelsen, idet </w:t>
      </w:r>
      <w:r w:rsidR="00A91B66" w:rsidRPr="009C3118">
        <w:rPr>
          <w:color w:val="0070C0"/>
        </w:rPr>
        <w:t xml:space="preserve">de </w:t>
      </w:r>
      <w:r w:rsidR="006F6CC0" w:rsidRPr="009C3118">
        <w:rPr>
          <w:color w:val="0070C0"/>
        </w:rPr>
        <w:t>støjende aktiviteter, der forekommer jævnligt</w:t>
      </w:r>
      <w:r w:rsidR="00A91B66" w:rsidRPr="009C3118">
        <w:rPr>
          <w:color w:val="0070C0"/>
        </w:rPr>
        <w:t xml:space="preserve"> i test- og vedligeholdelsesaktiviteterne, indgår i støjberegningen. </w:t>
      </w:r>
    </w:p>
    <w:p w14:paraId="472FF5E5" w14:textId="3B9A511B" w:rsidR="006A2EBC" w:rsidRDefault="006A2EBC" w:rsidP="006A2EBC">
      <w:pPr>
        <w:pStyle w:val="Brdtekst"/>
      </w:pPr>
      <w:r w:rsidRPr="009C3118">
        <w:rPr>
          <w:color w:val="0070C0"/>
        </w:rPr>
        <w:t xml:space="preserve">Kun ved strømudfald i det overordnede elnet kan der forekomme længerevarende drift af anlægget, hvor alle generatorer er i drift samtidig. </w:t>
      </w:r>
      <w:r w:rsidR="00FA23FF" w:rsidRPr="009C3118">
        <w:rPr>
          <w:color w:val="0070C0"/>
        </w:rPr>
        <w:t xml:space="preserve">Det er oplyst, at </w:t>
      </w:r>
      <w:r w:rsidR="005A1A88" w:rsidRPr="009C3118">
        <w:rPr>
          <w:color w:val="0070C0"/>
        </w:rPr>
        <w:t xml:space="preserve">på baggrund af </w:t>
      </w:r>
      <w:r w:rsidRPr="009C3118">
        <w:rPr>
          <w:color w:val="0070C0"/>
        </w:rPr>
        <w:t>historiske data for forsyningssikkerheden forventes drift af alle generatorer samtidig, som følge af udfald på det overordnede elnet, maksimalt at vare 8 timer, måske en gang hver 10. år eller mindre.</w:t>
      </w:r>
      <w:r w:rsidR="00D529B3" w:rsidRPr="009C3118">
        <w:rPr>
          <w:color w:val="0070C0"/>
        </w:rPr>
        <w:t xml:space="preserve"> </w:t>
      </w:r>
      <w:r w:rsidR="00CA0EF5" w:rsidRPr="009C3118">
        <w:rPr>
          <w:color w:val="0070C0"/>
        </w:rPr>
        <w:t xml:space="preserve">Ballerup Kommune vurderer, at </w:t>
      </w:r>
      <w:r w:rsidR="00032D74" w:rsidRPr="009C3118">
        <w:rPr>
          <w:color w:val="0070C0"/>
        </w:rPr>
        <w:t>e</w:t>
      </w:r>
      <w:r w:rsidR="00D529B3" w:rsidRPr="009C3118">
        <w:rPr>
          <w:color w:val="0070C0"/>
        </w:rPr>
        <w:t xml:space="preserve">n sådan situation </w:t>
      </w:r>
      <w:r w:rsidR="0022195F" w:rsidRPr="009C3118">
        <w:rPr>
          <w:color w:val="0070C0"/>
        </w:rPr>
        <w:t xml:space="preserve">vil </w:t>
      </w:r>
      <w:r w:rsidR="000A466D" w:rsidRPr="009C3118">
        <w:rPr>
          <w:color w:val="0070C0"/>
        </w:rPr>
        <w:t xml:space="preserve">kunne </w:t>
      </w:r>
      <w:r w:rsidR="001825E1" w:rsidRPr="009C3118">
        <w:rPr>
          <w:color w:val="0070C0"/>
        </w:rPr>
        <w:t>påvirke naboer med støj i væsentligt omfang</w:t>
      </w:r>
      <w:r w:rsidR="00AF4CE6" w:rsidRPr="009C3118">
        <w:rPr>
          <w:color w:val="0070C0"/>
        </w:rPr>
        <w:t xml:space="preserve">. Da der er tale om </w:t>
      </w:r>
      <w:r w:rsidR="007728A2" w:rsidRPr="009C3118">
        <w:rPr>
          <w:color w:val="0070C0"/>
        </w:rPr>
        <w:t xml:space="preserve">sjældne hændelser er disse situationer ikke omfattet af </w:t>
      </w:r>
      <w:r w:rsidR="0089101E" w:rsidRPr="009C3118">
        <w:rPr>
          <w:color w:val="0070C0"/>
        </w:rPr>
        <w:t xml:space="preserve">støjgrænseværdierne, hvilket er i overensstemmelse med bekendtgørelse om mellemstore fyringsanlægs bestemmelser om at undtage denne type anlæg fra </w:t>
      </w:r>
      <w:r w:rsidR="003C5D6D" w:rsidRPr="009C3118">
        <w:rPr>
          <w:color w:val="0070C0"/>
        </w:rPr>
        <w:t xml:space="preserve">bekendtgørelsens støjgrænseværdier. </w:t>
      </w:r>
      <w:r w:rsidR="00880F62" w:rsidRPr="009C3118">
        <w:rPr>
          <w:color w:val="0070C0"/>
        </w:rPr>
        <w:t xml:space="preserve">For at sikre kontrol med </w:t>
      </w:r>
      <w:r w:rsidR="00111103" w:rsidRPr="009C3118">
        <w:rPr>
          <w:color w:val="0070C0"/>
        </w:rPr>
        <w:t>driftsforhold, der skyldes udfald på den overordnede elforsyning, har Ballerup Kommune v</w:t>
      </w:r>
      <w:r w:rsidR="001132EE" w:rsidRPr="009C3118">
        <w:rPr>
          <w:color w:val="0070C0"/>
        </w:rPr>
        <w:t xml:space="preserve">algt at </w:t>
      </w:r>
      <w:r w:rsidR="00860B28" w:rsidRPr="009C3118">
        <w:rPr>
          <w:color w:val="0070C0"/>
        </w:rPr>
        <w:t xml:space="preserve">virksomheden skal føre journal over de løbende driftstimer for anlægget, herunder hvorvidt der er tale om </w:t>
      </w:r>
      <w:r w:rsidR="004E17C6" w:rsidRPr="009C3118">
        <w:rPr>
          <w:color w:val="0070C0"/>
        </w:rPr>
        <w:t>drift som følge af test- og vedligeholdelsesaktiviteter eller drift som følge af nødstrømsanlæg/udfald på de</w:t>
      </w:r>
      <w:r w:rsidR="002D39B4" w:rsidRPr="009C3118">
        <w:rPr>
          <w:color w:val="0070C0"/>
        </w:rPr>
        <w:t>n</w:t>
      </w:r>
      <w:r w:rsidR="004E17C6" w:rsidRPr="009C3118">
        <w:rPr>
          <w:color w:val="0070C0"/>
        </w:rPr>
        <w:t xml:space="preserve"> o</w:t>
      </w:r>
      <w:r w:rsidR="002D39B4" w:rsidRPr="009C3118">
        <w:rPr>
          <w:color w:val="0070C0"/>
        </w:rPr>
        <w:t xml:space="preserve">verordnede elforsyning, jf. </w:t>
      </w:r>
      <w:r w:rsidR="00D03D3C">
        <w:rPr>
          <w:color w:val="0070C0"/>
        </w:rPr>
        <w:t>vilkår 53</w:t>
      </w:r>
      <w:r w:rsidR="002D39B4" w:rsidRPr="009C3118">
        <w:rPr>
          <w:color w:val="0070C0"/>
        </w:rPr>
        <w:t>.</w:t>
      </w:r>
      <w:r w:rsidR="00A126C0" w:rsidRPr="009C3118">
        <w:rPr>
          <w:color w:val="0070C0"/>
        </w:rPr>
        <w:t xml:space="preserve"> Resultaterne af denne kontrol skal </w:t>
      </w:r>
      <w:r w:rsidR="00FF76D4" w:rsidRPr="009C3118">
        <w:rPr>
          <w:color w:val="0070C0"/>
        </w:rPr>
        <w:t>hvert år indsendes til tilsynsmyndigheden for at sikre kontrol med, at der ikke sker øget forurening ud over det i ansøgningen oplyste</w:t>
      </w:r>
      <w:r w:rsidR="007D7D14" w:rsidRPr="009C3118">
        <w:rPr>
          <w:color w:val="0070C0"/>
        </w:rPr>
        <w:t xml:space="preserve">, jf. </w:t>
      </w:r>
      <w:r w:rsidR="00F4228F">
        <w:rPr>
          <w:color w:val="0070C0"/>
        </w:rPr>
        <w:t>vilkår 55</w:t>
      </w:r>
      <w:r w:rsidR="00FF76D4" w:rsidRPr="009C3118">
        <w:rPr>
          <w:color w:val="0070C0"/>
        </w:rPr>
        <w:t>.</w:t>
      </w:r>
    </w:p>
    <w:p w14:paraId="15F93ADE" w14:textId="77777777" w:rsidR="007A4B82" w:rsidRPr="00500786" w:rsidRDefault="007A4B82" w:rsidP="003F1062">
      <w:pPr>
        <w:pStyle w:val="Brdtekst"/>
        <w:rPr>
          <w:color w:val="0070C0"/>
        </w:rPr>
      </w:pPr>
      <w:r w:rsidRPr="00500786">
        <w:rPr>
          <w:color w:val="0070C0"/>
          <w:u w:val="single"/>
        </w:rPr>
        <w:t>Støjgrænser</w:t>
      </w:r>
    </w:p>
    <w:p w14:paraId="155426F9" w14:textId="2A3DF1A6" w:rsidR="006B573C" w:rsidRPr="00500786" w:rsidRDefault="00B36731" w:rsidP="003F1062">
      <w:pPr>
        <w:pStyle w:val="Brdtekst"/>
        <w:rPr>
          <w:color w:val="0070C0"/>
        </w:rPr>
      </w:pPr>
      <w:r>
        <w:rPr>
          <w:color w:val="0070C0"/>
        </w:rPr>
        <w:t>Vilkår 20</w:t>
      </w:r>
      <w:r w:rsidR="00262552" w:rsidRPr="00500786">
        <w:rPr>
          <w:color w:val="0070C0"/>
        </w:rPr>
        <w:t xml:space="preserve">: </w:t>
      </w:r>
      <w:r w:rsidR="00500786" w:rsidRPr="00500786">
        <w:rPr>
          <w:color w:val="0070C0"/>
        </w:rPr>
        <w:t>N</w:t>
      </w:r>
      <w:r w:rsidR="00172EC2" w:rsidRPr="00500786">
        <w:rPr>
          <w:color w:val="0070C0"/>
        </w:rPr>
        <w:t>ødstrømsanlæg</w:t>
      </w:r>
      <w:r w:rsidR="002A247D" w:rsidRPr="00500786">
        <w:rPr>
          <w:color w:val="0070C0"/>
        </w:rPr>
        <w:t xml:space="preserve"> udgør en væsentlig støjkilde. </w:t>
      </w:r>
      <w:r w:rsidR="006B573C" w:rsidRPr="00500786">
        <w:rPr>
          <w:color w:val="0070C0"/>
        </w:rPr>
        <w:t>Der er med afgørelsen fastsat støjgrænser for områder beliggende i nærheden af virksomheden.</w:t>
      </w:r>
    </w:p>
    <w:p w14:paraId="5867ED81" w14:textId="1D330CCF" w:rsidR="006B573C" w:rsidRPr="00500786" w:rsidRDefault="006B573C" w:rsidP="006B573C">
      <w:pPr>
        <w:pStyle w:val="Brdtekst"/>
        <w:rPr>
          <w:color w:val="0070C0"/>
        </w:rPr>
      </w:pPr>
      <w:r w:rsidRPr="00500786">
        <w:rPr>
          <w:color w:val="0070C0"/>
        </w:rPr>
        <w:t xml:space="preserve">Støjgrænserne er fastsat med udgangspunkt i Miljøstyrelsens vejledning nr. 5/1984 om Ekstern støj fra virksomheder, samt Miljøstyrelsens vejledning nr. 3 fra 2003, kapitel 5 om Ekstern støj i byomdannelsesområder, </w:t>
      </w:r>
      <w:r w:rsidR="00E45DD5">
        <w:rPr>
          <w:color w:val="0070C0"/>
        </w:rPr>
        <w:t>og</w:t>
      </w:r>
      <w:r w:rsidRPr="00500786">
        <w:rPr>
          <w:color w:val="0070C0"/>
        </w:rPr>
        <w:t xml:space="preserve"> Miljøstyrelsens vejledning nr. 3 fra 1996 om Supplement til vejledning om ekstern støj fra virksomheder</w:t>
      </w:r>
      <w:r w:rsidR="00147464">
        <w:rPr>
          <w:color w:val="0070C0"/>
        </w:rPr>
        <w:t>.</w:t>
      </w:r>
    </w:p>
    <w:p w14:paraId="260F5FE8" w14:textId="093B6FF7" w:rsidR="006B573C" w:rsidRDefault="006B573C" w:rsidP="006B573C">
      <w:pPr>
        <w:pStyle w:val="Brdtekst"/>
        <w:rPr>
          <w:color w:val="0070C0"/>
        </w:rPr>
      </w:pPr>
      <w:r w:rsidRPr="00500786">
        <w:rPr>
          <w:color w:val="0070C0"/>
        </w:rPr>
        <w:t xml:space="preserve">Der er fastsat definition på dag /aften og nat- perioder, og der er fastsat </w:t>
      </w:r>
      <w:r w:rsidR="00500786" w:rsidRPr="00500786">
        <w:rPr>
          <w:color w:val="0070C0"/>
        </w:rPr>
        <w:t>maksimale</w:t>
      </w:r>
      <w:r w:rsidRPr="00500786">
        <w:rPr>
          <w:color w:val="0070C0"/>
        </w:rPr>
        <w:t xml:space="preserve"> natstøjgrænser for områder som indeholder boliger.</w:t>
      </w:r>
    </w:p>
    <w:p w14:paraId="36DF0C4B" w14:textId="77777777" w:rsidR="007A4B82" w:rsidRPr="00453AA3" w:rsidRDefault="007A4B82" w:rsidP="006B573C">
      <w:pPr>
        <w:pStyle w:val="Brdtekst"/>
        <w:rPr>
          <w:color w:val="0070C0"/>
        </w:rPr>
      </w:pPr>
      <w:r w:rsidRPr="00453AA3">
        <w:rPr>
          <w:color w:val="0070C0"/>
          <w:u w:val="single"/>
        </w:rPr>
        <w:t>Kontrol af støj, infralyd og vibrationer</w:t>
      </w:r>
    </w:p>
    <w:p w14:paraId="25E757E3" w14:textId="01DD577C" w:rsidR="00E6643D" w:rsidRPr="00453AA3" w:rsidRDefault="00BE2957" w:rsidP="006B573C">
      <w:pPr>
        <w:pStyle w:val="Brdtekst"/>
        <w:rPr>
          <w:color w:val="0070C0"/>
        </w:rPr>
      </w:pPr>
      <w:r>
        <w:rPr>
          <w:color w:val="0070C0"/>
        </w:rPr>
        <w:t>Vilkår 21</w:t>
      </w:r>
      <w:r w:rsidR="003D0062" w:rsidRPr="00453AA3">
        <w:rPr>
          <w:color w:val="0070C0"/>
        </w:rPr>
        <w:t xml:space="preserve"> og </w:t>
      </w:r>
      <w:r w:rsidR="00AC636E">
        <w:rPr>
          <w:color w:val="0070C0"/>
        </w:rPr>
        <w:t>Vilkår 22</w:t>
      </w:r>
      <w:r w:rsidR="003D0062" w:rsidRPr="00453AA3">
        <w:rPr>
          <w:color w:val="0070C0"/>
        </w:rPr>
        <w:t xml:space="preserve">: </w:t>
      </w:r>
      <w:r w:rsidR="006B573C" w:rsidRPr="00453AA3">
        <w:rPr>
          <w:color w:val="0070C0"/>
        </w:rPr>
        <w:t xml:space="preserve">Det er stillet krav om, </w:t>
      </w:r>
      <w:r w:rsidR="006B1B7B" w:rsidRPr="00453AA3">
        <w:rPr>
          <w:color w:val="0070C0"/>
        </w:rPr>
        <w:t xml:space="preserve">at anlæggets støj skal dokumenteres overholdt </w:t>
      </w:r>
      <w:r w:rsidR="001B57E4" w:rsidRPr="00453AA3">
        <w:rPr>
          <w:color w:val="0070C0"/>
        </w:rPr>
        <w:t xml:space="preserve">senest 3 måneder </w:t>
      </w:r>
      <w:r w:rsidR="00B40DC6" w:rsidRPr="00453AA3">
        <w:rPr>
          <w:color w:val="0070C0"/>
        </w:rPr>
        <w:t xml:space="preserve">efter ibrugtagning af </w:t>
      </w:r>
      <w:r w:rsidR="00453AA3" w:rsidRPr="00453AA3">
        <w:rPr>
          <w:color w:val="0070C0"/>
        </w:rPr>
        <w:t xml:space="preserve">projektets </w:t>
      </w:r>
      <w:r w:rsidR="0018149D" w:rsidRPr="00453AA3">
        <w:rPr>
          <w:color w:val="0070C0"/>
        </w:rPr>
        <w:t xml:space="preserve">etape 3. </w:t>
      </w:r>
      <w:r w:rsidR="00B40DC6" w:rsidRPr="00453AA3">
        <w:rPr>
          <w:color w:val="0070C0"/>
        </w:rPr>
        <w:t xml:space="preserve">Dokumentationen omfatter de i ansøgningen beskrevne normale driftsforhold, </w:t>
      </w:r>
      <w:r w:rsidR="003F5022" w:rsidRPr="00453AA3">
        <w:rPr>
          <w:color w:val="0070C0"/>
        </w:rPr>
        <w:t xml:space="preserve">gengivet </w:t>
      </w:r>
      <w:r w:rsidR="00B40DC6" w:rsidRPr="00453AA3">
        <w:rPr>
          <w:color w:val="0070C0"/>
        </w:rPr>
        <w:t>i bullets i afsnittet herover.</w:t>
      </w:r>
      <w:r w:rsidR="00FA1D28" w:rsidRPr="00453AA3">
        <w:rPr>
          <w:color w:val="0070C0"/>
        </w:rPr>
        <w:t xml:space="preserve"> </w:t>
      </w:r>
    </w:p>
    <w:p w14:paraId="3723739C" w14:textId="77777777" w:rsidR="006B573C" w:rsidRDefault="00FA1D28" w:rsidP="006B573C">
      <w:pPr>
        <w:pStyle w:val="Brdtekst"/>
      </w:pPr>
      <w:r w:rsidRPr="00453AA3">
        <w:rPr>
          <w:color w:val="0070C0"/>
        </w:rPr>
        <w:t xml:space="preserve">Dokumentationen omfatter ikke infralyd og vibrationer, da der ikke forventes </w:t>
      </w:r>
      <w:r w:rsidR="00811115" w:rsidRPr="00453AA3">
        <w:rPr>
          <w:color w:val="0070C0"/>
        </w:rPr>
        <w:t>denne form for støj.</w:t>
      </w:r>
      <w:r w:rsidR="00E6643D" w:rsidRPr="00453AA3">
        <w:rPr>
          <w:color w:val="0070C0"/>
        </w:rPr>
        <w:t xml:space="preserve"> </w:t>
      </w:r>
      <w:r w:rsidR="006B573C" w:rsidRPr="00453AA3">
        <w:rPr>
          <w:color w:val="0070C0"/>
        </w:rPr>
        <w:t xml:space="preserve">Det er </w:t>
      </w:r>
      <w:r w:rsidR="003F5022" w:rsidRPr="00453AA3">
        <w:rPr>
          <w:color w:val="0070C0"/>
        </w:rPr>
        <w:t xml:space="preserve">dog </w:t>
      </w:r>
      <w:r w:rsidR="00811115" w:rsidRPr="00453AA3">
        <w:rPr>
          <w:color w:val="0070C0"/>
        </w:rPr>
        <w:t xml:space="preserve">indført krav om, at tilsynsmyndigheden kan </w:t>
      </w:r>
      <w:r w:rsidR="006B573C" w:rsidRPr="00453AA3">
        <w:rPr>
          <w:color w:val="0070C0"/>
        </w:rPr>
        <w:t>bestemme, at virksomheden skal dokumentere</w:t>
      </w:r>
      <w:r w:rsidR="00955677" w:rsidRPr="00453AA3">
        <w:rPr>
          <w:color w:val="0070C0"/>
        </w:rPr>
        <w:t>,</w:t>
      </w:r>
      <w:r w:rsidR="006B573C" w:rsidRPr="00453AA3">
        <w:rPr>
          <w:color w:val="0070C0"/>
        </w:rPr>
        <w:t xml:space="preserve"> at vilkår for støj</w:t>
      </w:r>
      <w:r w:rsidR="00444895" w:rsidRPr="00453AA3">
        <w:rPr>
          <w:color w:val="0070C0"/>
        </w:rPr>
        <w:t>, herunder infralyd og vibrationer,</w:t>
      </w:r>
      <w:r w:rsidR="006B573C" w:rsidRPr="00453AA3">
        <w:rPr>
          <w:color w:val="0070C0"/>
        </w:rPr>
        <w:t xml:space="preserve"> er overholdt. </w:t>
      </w:r>
    </w:p>
    <w:p w14:paraId="661700D6" w14:textId="77777777" w:rsidR="007A4B82" w:rsidRPr="00551FEE" w:rsidRDefault="007A4B82" w:rsidP="006B573C">
      <w:pPr>
        <w:pStyle w:val="Brdtekst"/>
        <w:rPr>
          <w:color w:val="0070C0"/>
        </w:rPr>
      </w:pPr>
      <w:r w:rsidRPr="00551FEE">
        <w:rPr>
          <w:color w:val="0070C0"/>
          <w:u w:val="single"/>
        </w:rPr>
        <w:t>Krav til støjmåling</w:t>
      </w:r>
    </w:p>
    <w:p w14:paraId="1B87F16E" w14:textId="4E2B11D5" w:rsidR="006B573C" w:rsidRPr="00551FEE" w:rsidRDefault="008B55E0" w:rsidP="006B573C">
      <w:pPr>
        <w:pStyle w:val="Brdtekst"/>
        <w:rPr>
          <w:color w:val="0070C0"/>
        </w:rPr>
      </w:pPr>
      <w:r>
        <w:rPr>
          <w:color w:val="0070C0"/>
        </w:rPr>
        <w:lastRenderedPageBreak/>
        <w:t>Vilkår 23</w:t>
      </w:r>
      <w:r w:rsidRPr="00A61338">
        <w:rPr>
          <w:color w:val="0070C0"/>
        </w:rPr>
        <w:t>:</w:t>
      </w:r>
      <w:r w:rsidR="0002098A" w:rsidRPr="00551FEE">
        <w:rPr>
          <w:color w:val="0070C0"/>
        </w:rPr>
        <w:t xml:space="preserve"> </w:t>
      </w:r>
      <w:r w:rsidR="006B573C" w:rsidRPr="00551FEE">
        <w:rPr>
          <w:color w:val="0070C0"/>
        </w:rPr>
        <w:t>I afgørelsen er det væsentligt at præcisere vilkårene for virksomhedens egenkontrol med støjgrænserne og driftsforholdene under denne kontrol.</w:t>
      </w:r>
    </w:p>
    <w:p w14:paraId="4945BAB7" w14:textId="77777777" w:rsidR="006B573C" w:rsidRPr="00551FEE" w:rsidRDefault="006B573C" w:rsidP="006B573C">
      <w:pPr>
        <w:pStyle w:val="Brdtekst"/>
        <w:rPr>
          <w:color w:val="0070C0"/>
        </w:rPr>
      </w:pPr>
      <w:r w:rsidRPr="00551FEE">
        <w:rPr>
          <w:color w:val="0070C0"/>
        </w:rPr>
        <w:t>I egenkontrollen er der fastsat krav til kontrol- og målemetode, og det er anført, hvorledes måleresultaterne skal være tilgængelige for tilsynsmyndigheden, alt sammen for at vilkåret skal kunne kontrolleres entydigt og korrekt.</w:t>
      </w:r>
    </w:p>
    <w:p w14:paraId="1318C956" w14:textId="77777777" w:rsidR="006B573C" w:rsidRPr="00551FEE" w:rsidRDefault="006B573C" w:rsidP="006B573C">
      <w:pPr>
        <w:pStyle w:val="Brdtekst"/>
        <w:rPr>
          <w:color w:val="0070C0"/>
        </w:rPr>
      </w:pPr>
      <w:r w:rsidRPr="00551FEE">
        <w:rPr>
          <w:color w:val="0070C0"/>
        </w:rPr>
        <w:t>Ud over de generelle krav til en ’Miljømåling – ekstern støj’ vurdere</w:t>
      </w:r>
      <w:r w:rsidR="00FC2069" w:rsidRPr="00551FEE">
        <w:rPr>
          <w:color w:val="0070C0"/>
        </w:rPr>
        <w:t xml:space="preserve">s det som </w:t>
      </w:r>
      <w:r w:rsidRPr="00551FEE">
        <w:rPr>
          <w:color w:val="0070C0"/>
        </w:rPr>
        <w:t>relevant at få oplysninger om iso-kurver mm. for at kunne kontrollere input til beregningerne samt kontrollere beliggenheden af referencepunkter.</w:t>
      </w:r>
    </w:p>
    <w:p w14:paraId="38F0AD54" w14:textId="2EBCF836" w:rsidR="006B573C" w:rsidRDefault="006B573C" w:rsidP="006B573C">
      <w:pPr>
        <w:pStyle w:val="Brdtekst"/>
      </w:pPr>
      <w:r w:rsidRPr="00551FEE">
        <w:rPr>
          <w:color w:val="0070C0"/>
        </w:rPr>
        <w:t xml:space="preserve">Det fremgår af vilkåret, at </w:t>
      </w:r>
      <w:r w:rsidR="00551FEE" w:rsidRPr="00551FEE">
        <w:rPr>
          <w:color w:val="0070C0"/>
        </w:rPr>
        <w:t>hvis</w:t>
      </w:r>
      <w:r w:rsidRPr="00551FEE">
        <w:rPr>
          <w:color w:val="0070C0"/>
        </w:rPr>
        <w:t xml:space="preserve"> støjvilkåret er overholdt, kan der kun kræves én årlig bestemmelse. </w:t>
      </w:r>
    </w:p>
    <w:p w14:paraId="04363521" w14:textId="5FEA646F" w:rsidR="00E9717D" w:rsidRPr="00551FEE" w:rsidRDefault="00E9717D" w:rsidP="00C84CBB">
      <w:pPr>
        <w:pStyle w:val="Brdtekst"/>
        <w:spacing w:after="0"/>
        <w:rPr>
          <w:color w:val="0070C0"/>
        </w:rPr>
      </w:pPr>
      <w:r w:rsidRPr="00551FEE">
        <w:rPr>
          <w:color w:val="0070C0"/>
          <w:u w:val="single"/>
        </w:rPr>
        <w:t>Definition på overholdte støj</w:t>
      </w:r>
    </w:p>
    <w:p w14:paraId="2EA0DCA6" w14:textId="3173B5EB" w:rsidR="006B573C" w:rsidRDefault="00C84CBB" w:rsidP="006B573C">
      <w:pPr>
        <w:pStyle w:val="Brdtekst"/>
      </w:pPr>
      <w:r>
        <w:rPr>
          <w:color w:val="0070C0"/>
        </w:rPr>
        <w:t>Vilkår24</w:t>
      </w:r>
      <w:r w:rsidR="005A388C" w:rsidRPr="00551FEE">
        <w:rPr>
          <w:color w:val="0070C0"/>
        </w:rPr>
        <w:t xml:space="preserve">: </w:t>
      </w:r>
      <w:r w:rsidR="006B573C" w:rsidRPr="00551FEE">
        <w:rPr>
          <w:color w:val="0070C0"/>
        </w:rPr>
        <w:t xml:space="preserve">Der er fastsat en definition for, hvornår støjgrænserne er overholdt, så dette er entydigt for både virksomhed og tilsynsmyndighed. </w:t>
      </w:r>
    </w:p>
    <w:p w14:paraId="6C3DA5D7" w14:textId="77777777" w:rsidR="006B573C" w:rsidRPr="00D634CE" w:rsidRDefault="006B573C" w:rsidP="009E1632">
      <w:pPr>
        <w:pStyle w:val="Overskrift4"/>
        <w:rPr>
          <w:color w:val="0070C0"/>
        </w:rPr>
      </w:pPr>
      <w:r w:rsidRPr="00D634CE">
        <w:rPr>
          <w:color w:val="0070C0"/>
        </w:rPr>
        <w:t>Affald</w:t>
      </w:r>
    </w:p>
    <w:p w14:paraId="14102BA2" w14:textId="54CBDD10" w:rsidR="009B2242" w:rsidRPr="00D634CE" w:rsidRDefault="00893370" w:rsidP="005A5CE3">
      <w:pPr>
        <w:pStyle w:val="Brdtekst"/>
        <w:rPr>
          <w:color w:val="0070C0"/>
        </w:rPr>
      </w:pPr>
      <w:r w:rsidRPr="00D634CE">
        <w:rPr>
          <w:color w:val="0070C0"/>
        </w:rPr>
        <w:t>Driften af nødstrømsanlægget generer affald, primært i form af brugt smøreolie og glykolopløsning. B</w:t>
      </w:r>
      <w:r w:rsidR="000311CA" w:rsidRPr="00D634CE">
        <w:rPr>
          <w:color w:val="0070C0"/>
        </w:rPr>
        <w:t>rugt smøreolie og kølervæske</w:t>
      </w:r>
      <w:r w:rsidRPr="00D634CE">
        <w:rPr>
          <w:color w:val="0070C0"/>
        </w:rPr>
        <w:t xml:space="preserve"> er klassificeret som farligt affald</w:t>
      </w:r>
      <w:r w:rsidR="000311CA" w:rsidRPr="00D634CE">
        <w:rPr>
          <w:color w:val="0070C0"/>
        </w:rPr>
        <w:t>.</w:t>
      </w:r>
      <w:r w:rsidR="001302A9" w:rsidRPr="00D634CE">
        <w:rPr>
          <w:color w:val="0070C0"/>
        </w:rPr>
        <w:t xml:space="preserve"> Affaldet </w:t>
      </w:r>
      <w:r w:rsidR="00C748F2" w:rsidRPr="00D634CE">
        <w:rPr>
          <w:color w:val="0070C0"/>
        </w:rPr>
        <w:t>afhentes direkte af leverandøren i forbindelse med udskiftning af olie og kølervæske</w:t>
      </w:r>
      <w:r w:rsidR="00DB7759" w:rsidRPr="00D634CE">
        <w:rPr>
          <w:color w:val="0070C0"/>
        </w:rPr>
        <w:t xml:space="preserve">, og der sker derfor ikke nogen mellemoplagring af affaldet på virksomheden. </w:t>
      </w:r>
      <w:r w:rsidR="003951EA" w:rsidRPr="00D634CE">
        <w:rPr>
          <w:color w:val="0070C0"/>
        </w:rPr>
        <w:t xml:space="preserve">Der stilles derfor ikke vilkår </w:t>
      </w:r>
      <w:r w:rsidR="006D1C58" w:rsidRPr="00D634CE">
        <w:rPr>
          <w:color w:val="0070C0"/>
        </w:rPr>
        <w:t xml:space="preserve">til hvor store mængder affald, der må mellemlagres på anlægget. </w:t>
      </w:r>
    </w:p>
    <w:p w14:paraId="4B66A983" w14:textId="2BEC85CE" w:rsidR="00854017" w:rsidRDefault="004C5EC9" w:rsidP="006B573C">
      <w:pPr>
        <w:pStyle w:val="Brdtekst"/>
        <w:rPr>
          <w:color w:val="0070C0"/>
        </w:rPr>
      </w:pPr>
      <w:r w:rsidRPr="00D634CE">
        <w:rPr>
          <w:color w:val="0070C0"/>
        </w:rPr>
        <w:t>Virksomhedens affald skal bortskaffes i overensstemmelse med Ballerup Kommunes affaldsregulativ/anvisninger.</w:t>
      </w:r>
      <w:r w:rsidR="00950714" w:rsidRPr="00D634CE">
        <w:rPr>
          <w:color w:val="0070C0"/>
        </w:rPr>
        <w:t xml:space="preserve"> </w:t>
      </w:r>
      <w:r w:rsidR="006B573C" w:rsidRPr="00D634CE">
        <w:rPr>
          <w:color w:val="0070C0"/>
        </w:rPr>
        <w:t>Der er derfor ikke stillet vilkår herom i denne miljøgodkendelse.</w:t>
      </w:r>
    </w:p>
    <w:p w14:paraId="3C81E141" w14:textId="77777777" w:rsidR="006B573C" w:rsidRPr="00251321" w:rsidRDefault="006B573C" w:rsidP="009E1632">
      <w:pPr>
        <w:pStyle w:val="Overskrift4"/>
        <w:rPr>
          <w:color w:val="0070C0"/>
        </w:rPr>
      </w:pPr>
      <w:r w:rsidRPr="00251321">
        <w:rPr>
          <w:color w:val="0070C0"/>
        </w:rPr>
        <w:t>Jord og grundvand</w:t>
      </w:r>
    </w:p>
    <w:p w14:paraId="0F97860B" w14:textId="77777777" w:rsidR="00D62B24" w:rsidRDefault="00D62B24" w:rsidP="006B573C">
      <w:pPr>
        <w:pStyle w:val="Brdtekst"/>
        <w:rPr>
          <w:color w:val="0070C0"/>
          <w:u w:val="single"/>
        </w:rPr>
      </w:pPr>
      <w:r w:rsidRPr="00251321">
        <w:rPr>
          <w:color w:val="0070C0"/>
          <w:u w:val="single"/>
        </w:rPr>
        <w:t>Basistilstandsrapport</w:t>
      </w:r>
    </w:p>
    <w:p w14:paraId="6076FE21" w14:textId="532C691C" w:rsidR="006B3A72" w:rsidRPr="006B3A72" w:rsidRDefault="006B3A72" w:rsidP="006B573C">
      <w:pPr>
        <w:pStyle w:val="Brdtekst"/>
        <w:rPr>
          <w:color w:val="0070C0"/>
        </w:rPr>
      </w:pPr>
      <w:r w:rsidRPr="006B3A72">
        <w:rPr>
          <w:color w:val="0070C0"/>
        </w:rPr>
        <w:t>I nedenstående tabel er givet informationer om opbevaring af anvendte stoffer/materialer.</w:t>
      </w:r>
    </w:p>
    <w:tbl>
      <w:tblPr>
        <w:tblW w:w="6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889"/>
        <w:gridCol w:w="1379"/>
        <w:gridCol w:w="1172"/>
        <w:gridCol w:w="1559"/>
      </w:tblGrid>
      <w:tr w:rsidR="009366C0" w:rsidRPr="00ED2F2A" w14:paraId="2225EE85" w14:textId="77777777" w:rsidTr="002C4C34">
        <w:trPr>
          <w:trHeight w:val="537"/>
        </w:trPr>
        <w:tc>
          <w:tcPr>
            <w:tcW w:w="1555" w:type="dxa"/>
            <w:shd w:val="clear" w:color="auto" w:fill="F5F3F1" w:themeFill="background2" w:themeFillTint="33"/>
          </w:tcPr>
          <w:p w14:paraId="3DE2DF81" w14:textId="77777777" w:rsidR="009366C0" w:rsidRPr="009366C0" w:rsidRDefault="009366C0" w:rsidP="002D49CD">
            <w:pPr>
              <w:pStyle w:val="TableParagraph"/>
              <w:spacing w:line="268" w:lineRule="exact"/>
              <w:jc w:val="center"/>
              <w:rPr>
                <w:rFonts w:ascii="Verdana" w:hAnsi="Verdana"/>
                <w:bCs/>
                <w:sz w:val="18"/>
                <w:szCs w:val="18"/>
                <w:lang w:val="da-DK"/>
              </w:rPr>
            </w:pPr>
            <w:r w:rsidRPr="009366C0">
              <w:rPr>
                <w:rFonts w:ascii="Verdana" w:hAnsi="Verdana"/>
                <w:bCs/>
                <w:spacing w:val="-2"/>
                <w:sz w:val="18"/>
                <w:szCs w:val="18"/>
                <w:lang w:val="da-DK"/>
              </w:rPr>
              <w:t>Produkt</w:t>
            </w:r>
          </w:p>
        </w:tc>
        <w:tc>
          <w:tcPr>
            <w:tcW w:w="889" w:type="dxa"/>
            <w:shd w:val="clear" w:color="auto" w:fill="F5F3F1" w:themeFill="background2" w:themeFillTint="33"/>
          </w:tcPr>
          <w:p w14:paraId="43A53034" w14:textId="77777777" w:rsidR="009366C0" w:rsidRPr="009366C0" w:rsidRDefault="009366C0" w:rsidP="002D49CD">
            <w:pPr>
              <w:pStyle w:val="TableParagraph"/>
              <w:spacing w:line="268" w:lineRule="exact"/>
              <w:jc w:val="center"/>
              <w:rPr>
                <w:rFonts w:ascii="Verdana" w:hAnsi="Verdana"/>
                <w:bCs/>
                <w:sz w:val="18"/>
                <w:szCs w:val="18"/>
                <w:lang w:val="da-DK"/>
              </w:rPr>
            </w:pPr>
            <w:r w:rsidRPr="009366C0">
              <w:rPr>
                <w:rFonts w:ascii="Verdana" w:hAnsi="Verdana"/>
                <w:bCs/>
                <w:spacing w:val="-4"/>
                <w:sz w:val="18"/>
                <w:szCs w:val="18"/>
                <w:lang w:val="da-DK"/>
              </w:rPr>
              <w:t>CLP-</w:t>
            </w:r>
          </w:p>
          <w:p w14:paraId="33371AA6" w14:textId="77777777" w:rsidR="009366C0" w:rsidRPr="009366C0" w:rsidRDefault="009366C0" w:rsidP="002D49CD">
            <w:pPr>
              <w:pStyle w:val="TableParagraph"/>
              <w:spacing w:line="249" w:lineRule="exact"/>
              <w:jc w:val="center"/>
              <w:rPr>
                <w:rFonts w:ascii="Verdana" w:hAnsi="Verdana"/>
                <w:bCs/>
                <w:sz w:val="18"/>
                <w:szCs w:val="18"/>
                <w:lang w:val="da-DK"/>
              </w:rPr>
            </w:pPr>
            <w:r w:rsidRPr="009366C0">
              <w:rPr>
                <w:rFonts w:ascii="Verdana" w:hAnsi="Verdana"/>
                <w:bCs/>
                <w:spacing w:val="-2"/>
                <w:sz w:val="18"/>
                <w:szCs w:val="18"/>
                <w:lang w:val="da-DK"/>
              </w:rPr>
              <w:t>klassifikation</w:t>
            </w:r>
          </w:p>
        </w:tc>
        <w:tc>
          <w:tcPr>
            <w:tcW w:w="1379" w:type="dxa"/>
            <w:shd w:val="clear" w:color="auto" w:fill="F5F3F1" w:themeFill="background2" w:themeFillTint="33"/>
          </w:tcPr>
          <w:p w14:paraId="536051E9" w14:textId="146B07F4" w:rsidR="009366C0" w:rsidRDefault="009366C0" w:rsidP="002D49CD">
            <w:pPr>
              <w:pStyle w:val="TableParagraph"/>
              <w:spacing w:line="268" w:lineRule="exact"/>
              <w:jc w:val="center"/>
              <w:rPr>
                <w:rFonts w:ascii="Verdana" w:hAnsi="Verdana"/>
                <w:bCs/>
                <w:spacing w:val="-3"/>
                <w:sz w:val="18"/>
                <w:szCs w:val="18"/>
                <w:lang w:val="da-DK"/>
              </w:rPr>
            </w:pPr>
            <w:r w:rsidRPr="009366C0">
              <w:rPr>
                <w:rFonts w:ascii="Verdana" w:hAnsi="Verdana"/>
                <w:bCs/>
                <w:sz w:val="18"/>
                <w:szCs w:val="18"/>
                <w:lang w:val="da-DK"/>
              </w:rPr>
              <w:t>Forbrug</w:t>
            </w:r>
            <w:r w:rsidRPr="009366C0">
              <w:rPr>
                <w:rFonts w:ascii="Verdana" w:hAnsi="Verdana"/>
                <w:bCs/>
                <w:spacing w:val="-2"/>
                <w:sz w:val="18"/>
                <w:szCs w:val="18"/>
                <w:lang w:val="da-DK"/>
              </w:rPr>
              <w:t xml:space="preserve"> </w:t>
            </w:r>
            <w:r w:rsidRPr="009366C0">
              <w:rPr>
                <w:rFonts w:ascii="Verdana" w:hAnsi="Verdana"/>
                <w:bCs/>
                <w:sz w:val="18"/>
                <w:szCs w:val="18"/>
                <w:lang w:val="da-DK"/>
              </w:rPr>
              <w:t>i</w:t>
            </w:r>
          </w:p>
          <w:p w14:paraId="64063163" w14:textId="0DC18036" w:rsidR="009366C0" w:rsidRPr="009366C0" w:rsidRDefault="009366C0" w:rsidP="002D49CD">
            <w:pPr>
              <w:pStyle w:val="TableParagraph"/>
              <w:spacing w:line="268" w:lineRule="exact"/>
              <w:jc w:val="center"/>
              <w:rPr>
                <w:rFonts w:ascii="Verdana" w:hAnsi="Verdana"/>
                <w:bCs/>
                <w:sz w:val="18"/>
                <w:szCs w:val="18"/>
                <w:lang w:val="da-DK"/>
              </w:rPr>
            </w:pPr>
            <w:r w:rsidRPr="009366C0">
              <w:rPr>
                <w:rFonts w:ascii="Verdana" w:hAnsi="Verdana"/>
                <w:bCs/>
                <w:spacing w:val="-2"/>
                <w:sz w:val="18"/>
                <w:szCs w:val="18"/>
                <w:lang w:val="da-DK"/>
              </w:rPr>
              <w:t>anlæg</w:t>
            </w:r>
          </w:p>
        </w:tc>
        <w:tc>
          <w:tcPr>
            <w:tcW w:w="1172" w:type="dxa"/>
            <w:shd w:val="clear" w:color="auto" w:fill="F5F3F1" w:themeFill="background2" w:themeFillTint="33"/>
          </w:tcPr>
          <w:p w14:paraId="5CA1900F" w14:textId="77777777" w:rsidR="009366C0" w:rsidRPr="009366C0" w:rsidRDefault="009366C0" w:rsidP="002D49CD">
            <w:pPr>
              <w:pStyle w:val="TableParagraph"/>
              <w:spacing w:line="268" w:lineRule="exact"/>
              <w:jc w:val="center"/>
              <w:rPr>
                <w:rFonts w:ascii="Verdana" w:hAnsi="Verdana"/>
                <w:bCs/>
                <w:sz w:val="18"/>
                <w:szCs w:val="18"/>
                <w:lang w:val="da-DK"/>
              </w:rPr>
            </w:pPr>
            <w:r w:rsidRPr="009366C0">
              <w:rPr>
                <w:rFonts w:ascii="Verdana" w:hAnsi="Verdana"/>
                <w:bCs/>
                <w:spacing w:val="-2"/>
                <w:sz w:val="18"/>
                <w:szCs w:val="18"/>
                <w:lang w:val="da-DK"/>
              </w:rPr>
              <w:t>Kapacitet</w:t>
            </w:r>
          </w:p>
        </w:tc>
        <w:tc>
          <w:tcPr>
            <w:tcW w:w="1559" w:type="dxa"/>
            <w:shd w:val="clear" w:color="auto" w:fill="F5F3F1" w:themeFill="background2" w:themeFillTint="33"/>
          </w:tcPr>
          <w:p w14:paraId="3D207B46" w14:textId="09CB121A" w:rsidR="009366C0" w:rsidRPr="009366C0" w:rsidRDefault="009366C0" w:rsidP="002D49CD">
            <w:pPr>
              <w:pStyle w:val="TableParagraph"/>
              <w:spacing w:line="268" w:lineRule="exact"/>
              <w:jc w:val="center"/>
              <w:rPr>
                <w:rFonts w:ascii="Verdana" w:hAnsi="Verdana"/>
                <w:bCs/>
                <w:sz w:val="18"/>
                <w:szCs w:val="18"/>
                <w:lang w:val="da-DK"/>
              </w:rPr>
            </w:pPr>
            <w:r w:rsidRPr="009366C0">
              <w:rPr>
                <w:rFonts w:ascii="Verdana" w:hAnsi="Verdana"/>
                <w:bCs/>
                <w:spacing w:val="-2"/>
                <w:sz w:val="18"/>
                <w:szCs w:val="18"/>
                <w:lang w:val="da-DK"/>
              </w:rPr>
              <w:t>Opbevarings</w:t>
            </w:r>
            <w:r w:rsidR="002D49CD">
              <w:rPr>
                <w:rFonts w:ascii="Verdana" w:hAnsi="Verdana"/>
                <w:bCs/>
                <w:spacing w:val="-2"/>
                <w:sz w:val="18"/>
                <w:szCs w:val="18"/>
                <w:lang w:val="da-DK"/>
              </w:rPr>
              <w:t>-</w:t>
            </w:r>
            <w:r w:rsidRPr="009366C0">
              <w:rPr>
                <w:rFonts w:ascii="Verdana" w:hAnsi="Verdana"/>
                <w:bCs/>
                <w:spacing w:val="-2"/>
                <w:sz w:val="18"/>
                <w:szCs w:val="18"/>
                <w:lang w:val="da-DK"/>
              </w:rPr>
              <w:t>forhold</w:t>
            </w:r>
          </w:p>
        </w:tc>
      </w:tr>
      <w:tr w:rsidR="009366C0" w:rsidRPr="00ED2F2A" w14:paraId="2017BB51" w14:textId="77777777" w:rsidTr="002C4C34">
        <w:trPr>
          <w:trHeight w:val="1031"/>
        </w:trPr>
        <w:tc>
          <w:tcPr>
            <w:tcW w:w="1555" w:type="dxa"/>
          </w:tcPr>
          <w:p w14:paraId="243C1FBD"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2"/>
                <w:sz w:val="18"/>
                <w:szCs w:val="18"/>
                <w:lang w:val="da-DK"/>
              </w:rPr>
              <w:t>Dieselolie</w:t>
            </w:r>
          </w:p>
        </w:tc>
        <w:tc>
          <w:tcPr>
            <w:tcW w:w="889" w:type="dxa"/>
          </w:tcPr>
          <w:p w14:paraId="319A4AB6" w14:textId="77777777" w:rsidR="009366C0" w:rsidRPr="009366C0" w:rsidRDefault="009366C0" w:rsidP="00D225DF">
            <w:pPr>
              <w:pStyle w:val="TableParagraph"/>
              <w:ind w:right="223"/>
              <w:jc w:val="both"/>
              <w:rPr>
                <w:rFonts w:ascii="Verdana" w:hAnsi="Verdana"/>
                <w:sz w:val="18"/>
                <w:szCs w:val="18"/>
                <w:lang w:val="da-DK"/>
              </w:rPr>
            </w:pPr>
            <w:r w:rsidRPr="009366C0">
              <w:rPr>
                <w:rFonts w:ascii="Verdana" w:hAnsi="Verdana"/>
                <w:sz w:val="18"/>
                <w:szCs w:val="18"/>
                <w:lang w:val="da-DK"/>
              </w:rPr>
              <w:t>H226,</w:t>
            </w:r>
            <w:r w:rsidRPr="009366C0">
              <w:rPr>
                <w:rFonts w:ascii="Verdana" w:hAnsi="Verdana"/>
                <w:spacing w:val="-13"/>
                <w:sz w:val="18"/>
                <w:szCs w:val="18"/>
                <w:lang w:val="da-DK"/>
              </w:rPr>
              <w:t xml:space="preserve"> </w:t>
            </w:r>
            <w:r w:rsidRPr="009366C0">
              <w:rPr>
                <w:rFonts w:ascii="Verdana" w:hAnsi="Verdana"/>
                <w:sz w:val="18"/>
                <w:szCs w:val="18"/>
                <w:lang w:val="da-DK"/>
              </w:rPr>
              <w:t>H304, H315,</w:t>
            </w:r>
            <w:r w:rsidRPr="009366C0">
              <w:rPr>
                <w:rFonts w:ascii="Verdana" w:hAnsi="Verdana"/>
                <w:spacing w:val="-13"/>
                <w:sz w:val="18"/>
                <w:szCs w:val="18"/>
                <w:lang w:val="da-DK"/>
              </w:rPr>
              <w:t xml:space="preserve"> </w:t>
            </w:r>
            <w:r w:rsidRPr="009366C0">
              <w:rPr>
                <w:rFonts w:ascii="Verdana" w:hAnsi="Verdana"/>
                <w:sz w:val="18"/>
                <w:szCs w:val="18"/>
                <w:lang w:val="da-DK"/>
              </w:rPr>
              <w:t>H332, H351,</w:t>
            </w:r>
            <w:r w:rsidRPr="009366C0">
              <w:rPr>
                <w:rFonts w:ascii="Verdana" w:hAnsi="Verdana"/>
                <w:spacing w:val="-6"/>
                <w:sz w:val="18"/>
                <w:szCs w:val="18"/>
                <w:lang w:val="da-DK"/>
              </w:rPr>
              <w:t xml:space="preserve"> </w:t>
            </w:r>
            <w:r w:rsidRPr="009366C0">
              <w:rPr>
                <w:rFonts w:ascii="Verdana" w:hAnsi="Verdana"/>
                <w:spacing w:val="-2"/>
                <w:sz w:val="18"/>
                <w:szCs w:val="18"/>
                <w:lang w:val="da-DK"/>
              </w:rPr>
              <w:t>H373,</w:t>
            </w:r>
          </w:p>
          <w:p w14:paraId="0730F2AD" w14:textId="77777777" w:rsidR="009366C0" w:rsidRPr="009366C0" w:rsidRDefault="009366C0" w:rsidP="00D225DF">
            <w:pPr>
              <w:pStyle w:val="TableParagraph"/>
              <w:spacing w:before="1" w:line="237" w:lineRule="exact"/>
              <w:rPr>
                <w:rFonts w:ascii="Verdana" w:hAnsi="Verdana"/>
                <w:sz w:val="18"/>
                <w:szCs w:val="18"/>
                <w:lang w:val="da-DK"/>
              </w:rPr>
            </w:pPr>
            <w:r w:rsidRPr="009366C0">
              <w:rPr>
                <w:rFonts w:ascii="Verdana" w:hAnsi="Verdana"/>
                <w:spacing w:val="-4"/>
                <w:sz w:val="18"/>
                <w:szCs w:val="18"/>
                <w:lang w:val="da-DK"/>
              </w:rPr>
              <w:t>H411</w:t>
            </w:r>
          </w:p>
        </w:tc>
        <w:tc>
          <w:tcPr>
            <w:tcW w:w="1379" w:type="dxa"/>
          </w:tcPr>
          <w:p w14:paraId="7BDA800E"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2"/>
                <w:sz w:val="18"/>
                <w:szCs w:val="18"/>
                <w:lang w:val="da-DK"/>
              </w:rPr>
              <w:t>Generatorer</w:t>
            </w:r>
          </w:p>
        </w:tc>
        <w:tc>
          <w:tcPr>
            <w:tcW w:w="1172" w:type="dxa"/>
          </w:tcPr>
          <w:p w14:paraId="0078E8BD" w14:textId="77777777" w:rsidR="002C4AF5" w:rsidRDefault="009366C0" w:rsidP="00D225DF">
            <w:pPr>
              <w:pStyle w:val="TableParagraph"/>
              <w:spacing w:line="257" w:lineRule="exact"/>
              <w:rPr>
                <w:rFonts w:ascii="Verdana" w:hAnsi="Verdana"/>
                <w:spacing w:val="-3"/>
                <w:sz w:val="18"/>
                <w:szCs w:val="18"/>
                <w:lang w:val="da-DK"/>
              </w:rPr>
            </w:pPr>
            <w:r w:rsidRPr="009366C0">
              <w:rPr>
                <w:rFonts w:ascii="Verdana" w:hAnsi="Verdana"/>
                <w:sz w:val="18"/>
                <w:szCs w:val="18"/>
                <w:lang w:val="da-DK"/>
              </w:rPr>
              <w:t>5</w:t>
            </w:r>
            <w:r w:rsidR="002C4AF5">
              <w:rPr>
                <w:rFonts w:ascii="Verdana" w:hAnsi="Verdana"/>
                <w:sz w:val="18"/>
                <w:szCs w:val="18"/>
                <w:lang w:val="da-DK"/>
              </w:rPr>
              <w:t>25</w:t>
            </w:r>
            <w:r w:rsidRPr="009366C0">
              <w:rPr>
                <w:rFonts w:ascii="Verdana" w:hAnsi="Verdana"/>
                <w:sz w:val="18"/>
                <w:szCs w:val="18"/>
                <w:lang w:val="da-DK"/>
              </w:rPr>
              <w:t>.000</w:t>
            </w:r>
          </w:p>
          <w:p w14:paraId="086F958C" w14:textId="40B87BF9"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2"/>
                <w:sz w:val="18"/>
                <w:szCs w:val="18"/>
                <w:lang w:val="da-DK"/>
              </w:rPr>
              <w:t>liter</w:t>
            </w:r>
          </w:p>
        </w:tc>
        <w:tc>
          <w:tcPr>
            <w:tcW w:w="1559" w:type="dxa"/>
          </w:tcPr>
          <w:p w14:paraId="3BC8C419" w14:textId="148F8A9B" w:rsidR="009366C0" w:rsidRPr="009366C0" w:rsidRDefault="009366C0" w:rsidP="00D225DF">
            <w:pPr>
              <w:pStyle w:val="TableParagraph"/>
              <w:rPr>
                <w:rFonts w:ascii="Verdana" w:hAnsi="Verdana"/>
                <w:sz w:val="18"/>
                <w:szCs w:val="18"/>
                <w:lang w:val="da-DK"/>
              </w:rPr>
            </w:pPr>
            <w:r w:rsidRPr="009366C0">
              <w:rPr>
                <w:rFonts w:ascii="Verdana" w:hAnsi="Verdana"/>
                <w:sz w:val="18"/>
                <w:szCs w:val="18"/>
                <w:lang w:val="da-DK"/>
              </w:rPr>
              <w:t>Oplag</w:t>
            </w:r>
            <w:r w:rsidRPr="009366C0">
              <w:rPr>
                <w:rFonts w:ascii="Verdana" w:hAnsi="Verdana"/>
                <w:spacing w:val="-9"/>
                <w:sz w:val="18"/>
                <w:szCs w:val="18"/>
                <w:lang w:val="da-DK"/>
              </w:rPr>
              <w:t xml:space="preserve"> </w:t>
            </w:r>
            <w:r w:rsidRPr="009366C0">
              <w:rPr>
                <w:rFonts w:ascii="Verdana" w:hAnsi="Verdana"/>
                <w:sz w:val="18"/>
                <w:szCs w:val="18"/>
                <w:lang w:val="da-DK"/>
              </w:rPr>
              <w:t>belly</w:t>
            </w:r>
            <w:r w:rsidRPr="009366C0">
              <w:rPr>
                <w:rFonts w:ascii="Verdana" w:hAnsi="Verdana"/>
                <w:spacing w:val="-10"/>
                <w:sz w:val="18"/>
                <w:szCs w:val="18"/>
                <w:lang w:val="da-DK"/>
              </w:rPr>
              <w:t xml:space="preserve"> </w:t>
            </w:r>
            <w:r w:rsidRPr="009366C0">
              <w:rPr>
                <w:rFonts w:ascii="Verdana" w:hAnsi="Verdana"/>
                <w:sz w:val="18"/>
                <w:szCs w:val="18"/>
                <w:lang w:val="da-DK"/>
              </w:rPr>
              <w:t>tanks</w:t>
            </w:r>
            <w:r w:rsidRPr="009366C0">
              <w:rPr>
                <w:rFonts w:ascii="Verdana" w:hAnsi="Verdana"/>
                <w:spacing w:val="-10"/>
                <w:sz w:val="18"/>
                <w:szCs w:val="18"/>
                <w:lang w:val="da-DK"/>
              </w:rPr>
              <w:t xml:space="preserve"> </w:t>
            </w:r>
            <w:r w:rsidRPr="009366C0">
              <w:rPr>
                <w:rFonts w:ascii="Verdana" w:hAnsi="Verdana"/>
                <w:sz w:val="18"/>
                <w:szCs w:val="18"/>
                <w:lang w:val="da-DK"/>
              </w:rPr>
              <w:t>i</w:t>
            </w:r>
            <w:r w:rsidRPr="009366C0">
              <w:rPr>
                <w:rFonts w:ascii="Verdana" w:hAnsi="Verdana"/>
                <w:spacing w:val="-9"/>
                <w:sz w:val="18"/>
                <w:szCs w:val="18"/>
                <w:lang w:val="da-DK"/>
              </w:rPr>
              <w:t xml:space="preserve"> </w:t>
            </w:r>
            <w:r w:rsidRPr="009366C0">
              <w:rPr>
                <w:rFonts w:ascii="Verdana" w:hAnsi="Verdana"/>
                <w:sz w:val="18"/>
                <w:szCs w:val="18"/>
                <w:lang w:val="da-DK"/>
              </w:rPr>
              <w:t>generator</w:t>
            </w:r>
            <w:r w:rsidRPr="009366C0">
              <w:rPr>
                <w:rFonts w:ascii="Verdana" w:hAnsi="Verdana"/>
                <w:spacing w:val="-2"/>
                <w:sz w:val="18"/>
                <w:szCs w:val="18"/>
                <w:lang w:val="da-DK"/>
              </w:rPr>
              <w:t>containere</w:t>
            </w:r>
          </w:p>
        </w:tc>
      </w:tr>
      <w:tr w:rsidR="009366C0" w:rsidRPr="00ED2F2A" w14:paraId="2F3566FF" w14:textId="77777777" w:rsidTr="002C4C34">
        <w:trPr>
          <w:trHeight w:val="515"/>
        </w:trPr>
        <w:tc>
          <w:tcPr>
            <w:tcW w:w="1555" w:type="dxa"/>
          </w:tcPr>
          <w:p w14:paraId="4979C9CC" w14:textId="6958F12D" w:rsidR="009366C0" w:rsidRPr="009366C0" w:rsidRDefault="009366C0" w:rsidP="00D225DF">
            <w:pPr>
              <w:pStyle w:val="TableParagraph"/>
              <w:spacing w:line="260" w:lineRule="exact"/>
              <w:rPr>
                <w:rFonts w:ascii="Verdana" w:hAnsi="Verdana"/>
                <w:sz w:val="18"/>
                <w:szCs w:val="18"/>
                <w:lang w:val="da-DK"/>
              </w:rPr>
            </w:pPr>
            <w:r w:rsidRPr="009366C0">
              <w:rPr>
                <w:rFonts w:ascii="Verdana" w:hAnsi="Verdana"/>
                <w:spacing w:val="-2"/>
                <w:sz w:val="18"/>
                <w:szCs w:val="18"/>
                <w:lang w:val="da-DK"/>
              </w:rPr>
              <w:t>Transformerolie</w:t>
            </w:r>
          </w:p>
        </w:tc>
        <w:tc>
          <w:tcPr>
            <w:tcW w:w="889" w:type="dxa"/>
          </w:tcPr>
          <w:p w14:paraId="603F79DD" w14:textId="77777777" w:rsidR="009366C0" w:rsidRPr="009366C0" w:rsidRDefault="009366C0" w:rsidP="00D225DF">
            <w:pPr>
              <w:pStyle w:val="TableParagraph"/>
              <w:spacing w:line="260" w:lineRule="exact"/>
              <w:ind w:right="419"/>
              <w:rPr>
                <w:rFonts w:ascii="Verdana" w:hAnsi="Verdana"/>
                <w:sz w:val="18"/>
                <w:szCs w:val="18"/>
                <w:lang w:val="da-DK"/>
              </w:rPr>
            </w:pPr>
            <w:r w:rsidRPr="009366C0">
              <w:rPr>
                <w:rFonts w:ascii="Verdana" w:hAnsi="Verdana"/>
                <w:spacing w:val="-4"/>
                <w:sz w:val="18"/>
                <w:szCs w:val="18"/>
                <w:lang w:val="da-DK"/>
              </w:rPr>
              <w:t>H304 H412</w:t>
            </w:r>
          </w:p>
        </w:tc>
        <w:tc>
          <w:tcPr>
            <w:tcW w:w="1379" w:type="dxa"/>
          </w:tcPr>
          <w:p w14:paraId="7E32FC8E"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2"/>
                <w:sz w:val="18"/>
                <w:szCs w:val="18"/>
                <w:lang w:val="da-DK"/>
              </w:rPr>
              <w:t>Transformere</w:t>
            </w:r>
          </w:p>
        </w:tc>
        <w:tc>
          <w:tcPr>
            <w:tcW w:w="1172" w:type="dxa"/>
          </w:tcPr>
          <w:p w14:paraId="050FDBA9"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z w:val="18"/>
                <w:szCs w:val="18"/>
                <w:lang w:val="da-DK"/>
              </w:rPr>
              <w:t>Ca.</w:t>
            </w:r>
            <w:r w:rsidRPr="009366C0">
              <w:rPr>
                <w:rFonts w:ascii="Verdana" w:hAnsi="Verdana"/>
                <w:spacing w:val="-3"/>
                <w:sz w:val="18"/>
                <w:szCs w:val="18"/>
                <w:lang w:val="da-DK"/>
              </w:rPr>
              <w:t xml:space="preserve"> </w:t>
            </w:r>
            <w:r w:rsidRPr="009366C0">
              <w:rPr>
                <w:rFonts w:ascii="Verdana" w:hAnsi="Verdana"/>
                <w:sz w:val="18"/>
                <w:szCs w:val="18"/>
                <w:lang w:val="da-DK"/>
              </w:rPr>
              <w:t>30.000</w:t>
            </w:r>
            <w:r w:rsidRPr="009366C0">
              <w:rPr>
                <w:rFonts w:ascii="Verdana" w:hAnsi="Verdana"/>
                <w:spacing w:val="-3"/>
                <w:sz w:val="18"/>
                <w:szCs w:val="18"/>
                <w:lang w:val="da-DK"/>
              </w:rPr>
              <w:t xml:space="preserve"> </w:t>
            </w:r>
            <w:r w:rsidRPr="009366C0">
              <w:rPr>
                <w:rFonts w:ascii="Verdana" w:hAnsi="Verdana"/>
                <w:spacing w:val="-2"/>
                <w:sz w:val="18"/>
                <w:szCs w:val="18"/>
                <w:lang w:val="da-DK"/>
              </w:rPr>
              <w:t>liter</w:t>
            </w:r>
          </w:p>
        </w:tc>
        <w:tc>
          <w:tcPr>
            <w:tcW w:w="1559" w:type="dxa"/>
          </w:tcPr>
          <w:p w14:paraId="4C6A907A" w14:textId="77777777" w:rsidR="009366C0" w:rsidRPr="009366C0" w:rsidRDefault="009366C0" w:rsidP="00D225DF">
            <w:pPr>
              <w:pStyle w:val="TableParagraph"/>
              <w:spacing w:line="260" w:lineRule="exact"/>
              <w:rPr>
                <w:rFonts w:ascii="Verdana" w:hAnsi="Verdana"/>
                <w:sz w:val="18"/>
                <w:szCs w:val="18"/>
                <w:lang w:val="da-DK"/>
              </w:rPr>
            </w:pPr>
            <w:r w:rsidRPr="009366C0">
              <w:rPr>
                <w:rFonts w:ascii="Verdana" w:hAnsi="Verdana"/>
                <w:sz w:val="18"/>
                <w:szCs w:val="18"/>
                <w:lang w:val="da-DK"/>
              </w:rPr>
              <w:t>Indesluttet</w:t>
            </w:r>
            <w:r w:rsidRPr="009366C0">
              <w:rPr>
                <w:rFonts w:ascii="Verdana" w:hAnsi="Verdana"/>
                <w:spacing w:val="-13"/>
                <w:sz w:val="18"/>
                <w:szCs w:val="18"/>
                <w:lang w:val="da-DK"/>
              </w:rPr>
              <w:t xml:space="preserve"> </w:t>
            </w:r>
            <w:r w:rsidRPr="009366C0">
              <w:rPr>
                <w:rFonts w:ascii="Verdana" w:hAnsi="Verdana"/>
                <w:sz w:val="18"/>
                <w:szCs w:val="18"/>
                <w:lang w:val="da-DK"/>
              </w:rPr>
              <w:t>i</w:t>
            </w:r>
            <w:r w:rsidRPr="009366C0">
              <w:rPr>
                <w:rFonts w:ascii="Verdana" w:hAnsi="Verdana"/>
                <w:spacing w:val="-12"/>
                <w:sz w:val="18"/>
                <w:szCs w:val="18"/>
                <w:lang w:val="da-DK"/>
              </w:rPr>
              <w:t xml:space="preserve"> </w:t>
            </w:r>
            <w:r w:rsidRPr="009366C0">
              <w:rPr>
                <w:rFonts w:ascii="Verdana" w:hAnsi="Verdana"/>
                <w:sz w:val="18"/>
                <w:szCs w:val="18"/>
                <w:lang w:val="da-DK"/>
              </w:rPr>
              <w:t>transformere (helt lukket system)</w:t>
            </w:r>
          </w:p>
        </w:tc>
      </w:tr>
      <w:tr w:rsidR="009366C0" w:rsidRPr="00ED2F2A" w14:paraId="0EF9805D" w14:textId="77777777" w:rsidTr="002C4C34">
        <w:trPr>
          <w:trHeight w:val="511"/>
        </w:trPr>
        <w:tc>
          <w:tcPr>
            <w:tcW w:w="1555" w:type="dxa"/>
          </w:tcPr>
          <w:p w14:paraId="26AED25C" w14:textId="070AE140" w:rsidR="009366C0" w:rsidRPr="009366C0" w:rsidRDefault="009366C0" w:rsidP="002C4C34">
            <w:pPr>
              <w:pStyle w:val="TableParagraph"/>
              <w:spacing w:line="253" w:lineRule="exact"/>
              <w:rPr>
                <w:rFonts w:ascii="Verdana" w:hAnsi="Verdana"/>
                <w:sz w:val="18"/>
                <w:szCs w:val="18"/>
                <w:lang w:val="da-DK"/>
              </w:rPr>
            </w:pPr>
            <w:r w:rsidRPr="009366C0">
              <w:rPr>
                <w:rFonts w:ascii="Verdana" w:hAnsi="Verdana"/>
                <w:spacing w:val="-2"/>
                <w:sz w:val="18"/>
                <w:szCs w:val="18"/>
                <w:lang w:val="da-DK"/>
              </w:rPr>
              <w:lastRenderedPageBreak/>
              <w:t>Propylengly</w:t>
            </w:r>
            <w:r w:rsidRPr="009366C0">
              <w:rPr>
                <w:rFonts w:ascii="Verdana" w:hAnsi="Verdana"/>
                <w:sz w:val="18"/>
                <w:szCs w:val="18"/>
                <w:lang w:val="da-DK"/>
              </w:rPr>
              <w:t>kol</w:t>
            </w:r>
            <w:r w:rsidRPr="009366C0">
              <w:rPr>
                <w:rFonts w:ascii="Verdana" w:hAnsi="Verdana"/>
                <w:spacing w:val="-3"/>
                <w:sz w:val="18"/>
                <w:szCs w:val="18"/>
                <w:lang w:val="da-DK"/>
              </w:rPr>
              <w:t xml:space="preserve"> </w:t>
            </w:r>
            <w:r w:rsidRPr="009366C0">
              <w:rPr>
                <w:rFonts w:ascii="Verdana" w:hAnsi="Verdana"/>
                <w:spacing w:val="-5"/>
                <w:sz w:val="18"/>
                <w:szCs w:val="18"/>
                <w:lang w:val="da-DK"/>
              </w:rPr>
              <w:t>30%</w:t>
            </w:r>
          </w:p>
        </w:tc>
        <w:tc>
          <w:tcPr>
            <w:tcW w:w="889" w:type="dxa"/>
          </w:tcPr>
          <w:p w14:paraId="1BC8D031" w14:textId="77777777" w:rsidR="009366C0" w:rsidRPr="009366C0" w:rsidRDefault="009366C0" w:rsidP="00D225DF">
            <w:pPr>
              <w:pStyle w:val="TableParagraph"/>
              <w:spacing w:line="253" w:lineRule="exact"/>
              <w:rPr>
                <w:rFonts w:ascii="Verdana" w:hAnsi="Verdana"/>
                <w:sz w:val="18"/>
                <w:szCs w:val="18"/>
                <w:lang w:val="da-DK"/>
              </w:rPr>
            </w:pPr>
            <w:r w:rsidRPr="009366C0">
              <w:rPr>
                <w:rFonts w:ascii="Verdana" w:hAnsi="Verdana"/>
                <w:sz w:val="18"/>
                <w:szCs w:val="18"/>
                <w:lang w:val="da-DK"/>
              </w:rPr>
              <w:t>Ikke</w:t>
            </w:r>
            <w:r w:rsidRPr="009366C0">
              <w:rPr>
                <w:rFonts w:ascii="Verdana" w:hAnsi="Verdana"/>
                <w:spacing w:val="-4"/>
                <w:sz w:val="18"/>
                <w:szCs w:val="18"/>
                <w:lang w:val="da-DK"/>
              </w:rPr>
              <w:t xml:space="preserve"> fare-</w:t>
            </w:r>
          </w:p>
          <w:p w14:paraId="01E7A732" w14:textId="77777777" w:rsidR="009366C0" w:rsidRPr="009366C0" w:rsidRDefault="009366C0" w:rsidP="00D225DF">
            <w:pPr>
              <w:pStyle w:val="TableParagraph"/>
              <w:spacing w:before="1" w:line="237" w:lineRule="exact"/>
              <w:rPr>
                <w:rFonts w:ascii="Verdana" w:hAnsi="Verdana"/>
                <w:sz w:val="18"/>
                <w:szCs w:val="18"/>
                <w:lang w:val="da-DK"/>
              </w:rPr>
            </w:pPr>
            <w:r w:rsidRPr="009366C0">
              <w:rPr>
                <w:rFonts w:ascii="Verdana" w:hAnsi="Verdana"/>
                <w:spacing w:val="-2"/>
                <w:sz w:val="18"/>
                <w:szCs w:val="18"/>
                <w:lang w:val="da-DK"/>
              </w:rPr>
              <w:t>mærket</w:t>
            </w:r>
          </w:p>
        </w:tc>
        <w:tc>
          <w:tcPr>
            <w:tcW w:w="1379" w:type="dxa"/>
          </w:tcPr>
          <w:p w14:paraId="2F05CFE7" w14:textId="77777777" w:rsidR="009366C0" w:rsidRPr="009366C0" w:rsidRDefault="009366C0" w:rsidP="00D225DF">
            <w:pPr>
              <w:pStyle w:val="TableParagraph"/>
              <w:spacing w:line="253" w:lineRule="exact"/>
              <w:rPr>
                <w:rFonts w:ascii="Verdana" w:hAnsi="Verdana"/>
                <w:sz w:val="18"/>
                <w:szCs w:val="18"/>
                <w:lang w:val="da-DK"/>
              </w:rPr>
            </w:pPr>
            <w:r w:rsidRPr="009366C0">
              <w:rPr>
                <w:rFonts w:ascii="Verdana" w:hAnsi="Verdana"/>
                <w:sz w:val="18"/>
                <w:szCs w:val="18"/>
                <w:lang w:val="da-DK"/>
              </w:rPr>
              <w:t>Kølemiddel</w:t>
            </w:r>
            <w:r w:rsidRPr="009366C0">
              <w:rPr>
                <w:rFonts w:ascii="Verdana" w:hAnsi="Verdana"/>
                <w:spacing w:val="-7"/>
                <w:sz w:val="18"/>
                <w:szCs w:val="18"/>
                <w:lang w:val="da-DK"/>
              </w:rPr>
              <w:t xml:space="preserve"> </w:t>
            </w:r>
            <w:r w:rsidRPr="009366C0">
              <w:rPr>
                <w:rFonts w:ascii="Verdana" w:hAnsi="Verdana"/>
                <w:spacing w:val="-5"/>
                <w:sz w:val="18"/>
                <w:szCs w:val="18"/>
                <w:lang w:val="da-DK"/>
              </w:rPr>
              <w:t>til</w:t>
            </w:r>
          </w:p>
          <w:p w14:paraId="0D05A73E" w14:textId="77777777" w:rsidR="009366C0" w:rsidRPr="009366C0" w:rsidRDefault="009366C0" w:rsidP="00D225DF">
            <w:pPr>
              <w:pStyle w:val="TableParagraph"/>
              <w:spacing w:before="1" w:line="237" w:lineRule="exact"/>
              <w:rPr>
                <w:rFonts w:ascii="Verdana" w:hAnsi="Verdana"/>
                <w:sz w:val="18"/>
                <w:szCs w:val="18"/>
                <w:lang w:val="da-DK"/>
              </w:rPr>
            </w:pPr>
            <w:r w:rsidRPr="009366C0">
              <w:rPr>
                <w:rFonts w:ascii="Verdana" w:hAnsi="Verdana"/>
                <w:spacing w:val="-2"/>
                <w:sz w:val="18"/>
                <w:szCs w:val="18"/>
                <w:lang w:val="da-DK"/>
              </w:rPr>
              <w:t>generatorer</w:t>
            </w:r>
          </w:p>
        </w:tc>
        <w:tc>
          <w:tcPr>
            <w:tcW w:w="1172" w:type="dxa"/>
          </w:tcPr>
          <w:p w14:paraId="339BE0A2" w14:textId="79BC1270" w:rsidR="009366C0" w:rsidRPr="009366C0" w:rsidRDefault="009366C0" w:rsidP="002C4C34">
            <w:pPr>
              <w:pStyle w:val="TableParagraph"/>
              <w:spacing w:line="253" w:lineRule="exact"/>
              <w:rPr>
                <w:rFonts w:ascii="Verdana" w:hAnsi="Verdana"/>
                <w:sz w:val="18"/>
                <w:szCs w:val="18"/>
                <w:lang w:val="da-DK"/>
              </w:rPr>
            </w:pPr>
            <w:r w:rsidRPr="009366C0">
              <w:rPr>
                <w:rFonts w:ascii="Verdana" w:hAnsi="Verdana"/>
                <w:sz w:val="18"/>
                <w:szCs w:val="18"/>
                <w:lang w:val="da-DK"/>
              </w:rPr>
              <w:t>Mindre</w:t>
            </w:r>
            <w:r w:rsidRPr="009366C0">
              <w:rPr>
                <w:rFonts w:ascii="Verdana" w:hAnsi="Verdana"/>
                <w:spacing w:val="-4"/>
                <w:sz w:val="18"/>
                <w:szCs w:val="18"/>
                <w:lang w:val="da-DK"/>
              </w:rPr>
              <w:t xml:space="preserve"> </w:t>
            </w:r>
            <w:r w:rsidRPr="009366C0">
              <w:rPr>
                <w:rFonts w:ascii="Verdana" w:hAnsi="Verdana"/>
                <w:spacing w:val="-2"/>
                <w:sz w:val="18"/>
                <w:szCs w:val="18"/>
                <w:lang w:val="da-DK"/>
              </w:rPr>
              <w:t>mæng</w:t>
            </w:r>
            <w:r w:rsidRPr="009366C0">
              <w:rPr>
                <w:rFonts w:ascii="Verdana" w:hAnsi="Verdana"/>
                <w:sz w:val="18"/>
                <w:szCs w:val="18"/>
                <w:lang w:val="da-DK"/>
              </w:rPr>
              <w:t>der</w:t>
            </w:r>
            <w:r w:rsidRPr="009366C0">
              <w:rPr>
                <w:rFonts w:ascii="Verdana" w:hAnsi="Verdana"/>
                <w:spacing w:val="-1"/>
                <w:sz w:val="18"/>
                <w:szCs w:val="18"/>
                <w:lang w:val="da-DK"/>
              </w:rPr>
              <w:t xml:space="preserve"> </w:t>
            </w:r>
            <w:r w:rsidRPr="009366C0">
              <w:rPr>
                <w:rFonts w:ascii="Verdana" w:hAnsi="Verdana"/>
                <w:sz w:val="18"/>
                <w:szCs w:val="18"/>
                <w:lang w:val="da-DK"/>
              </w:rPr>
              <w:t>(&lt;</w:t>
            </w:r>
            <w:r w:rsidRPr="009366C0">
              <w:rPr>
                <w:rFonts w:ascii="Verdana" w:hAnsi="Verdana"/>
                <w:spacing w:val="-1"/>
                <w:sz w:val="18"/>
                <w:szCs w:val="18"/>
                <w:lang w:val="da-DK"/>
              </w:rPr>
              <w:t xml:space="preserve"> </w:t>
            </w:r>
            <w:r w:rsidRPr="009366C0">
              <w:rPr>
                <w:rFonts w:ascii="Verdana" w:hAnsi="Verdana"/>
                <w:sz w:val="18"/>
                <w:szCs w:val="18"/>
                <w:lang w:val="da-DK"/>
              </w:rPr>
              <w:t>250</w:t>
            </w:r>
            <w:r w:rsidRPr="009366C0">
              <w:rPr>
                <w:rFonts w:ascii="Verdana" w:hAnsi="Verdana"/>
                <w:spacing w:val="-3"/>
                <w:sz w:val="18"/>
                <w:szCs w:val="18"/>
                <w:lang w:val="da-DK"/>
              </w:rPr>
              <w:t xml:space="preserve"> </w:t>
            </w:r>
            <w:r w:rsidRPr="009366C0">
              <w:rPr>
                <w:rFonts w:ascii="Verdana" w:hAnsi="Verdana"/>
                <w:spacing w:val="-5"/>
                <w:sz w:val="18"/>
                <w:szCs w:val="18"/>
                <w:lang w:val="da-DK"/>
              </w:rPr>
              <w:t>m</w:t>
            </w:r>
            <w:r w:rsidRPr="009366C0">
              <w:rPr>
                <w:rFonts w:ascii="Verdana" w:hAnsi="Verdana"/>
                <w:spacing w:val="-5"/>
                <w:position w:val="5"/>
                <w:sz w:val="18"/>
                <w:szCs w:val="18"/>
                <w:lang w:val="da-DK"/>
              </w:rPr>
              <w:t>3</w:t>
            </w:r>
            <w:r w:rsidRPr="009366C0">
              <w:rPr>
                <w:rFonts w:ascii="Verdana" w:hAnsi="Verdana"/>
                <w:spacing w:val="-5"/>
                <w:sz w:val="18"/>
                <w:szCs w:val="18"/>
                <w:lang w:val="da-DK"/>
              </w:rPr>
              <w:t>)</w:t>
            </w:r>
          </w:p>
        </w:tc>
        <w:tc>
          <w:tcPr>
            <w:tcW w:w="1559" w:type="dxa"/>
          </w:tcPr>
          <w:p w14:paraId="7E05644A" w14:textId="77777777" w:rsidR="009366C0" w:rsidRPr="009366C0" w:rsidRDefault="009366C0" w:rsidP="00D225DF">
            <w:pPr>
              <w:pStyle w:val="TableParagraph"/>
              <w:spacing w:line="253" w:lineRule="exact"/>
              <w:rPr>
                <w:rFonts w:ascii="Verdana" w:hAnsi="Verdana"/>
                <w:sz w:val="18"/>
                <w:szCs w:val="18"/>
                <w:lang w:val="da-DK"/>
              </w:rPr>
            </w:pPr>
            <w:r w:rsidRPr="009366C0">
              <w:rPr>
                <w:rFonts w:ascii="Verdana" w:hAnsi="Verdana"/>
                <w:sz w:val="18"/>
                <w:szCs w:val="18"/>
                <w:lang w:val="da-DK"/>
              </w:rPr>
              <w:t>Indesluttet</w:t>
            </w:r>
            <w:r w:rsidRPr="009366C0">
              <w:rPr>
                <w:rFonts w:ascii="Verdana" w:hAnsi="Verdana"/>
                <w:spacing w:val="-9"/>
                <w:sz w:val="18"/>
                <w:szCs w:val="18"/>
                <w:lang w:val="da-DK"/>
              </w:rPr>
              <w:t xml:space="preserve"> </w:t>
            </w:r>
            <w:r w:rsidRPr="009366C0">
              <w:rPr>
                <w:rFonts w:ascii="Verdana" w:hAnsi="Verdana"/>
                <w:sz w:val="18"/>
                <w:szCs w:val="18"/>
                <w:lang w:val="da-DK"/>
              </w:rPr>
              <w:t>i</w:t>
            </w:r>
            <w:r w:rsidRPr="009366C0">
              <w:rPr>
                <w:rFonts w:ascii="Verdana" w:hAnsi="Verdana"/>
                <w:spacing w:val="-6"/>
                <w:sz w:val="18"/>
                <w:szCs w:val="18"/>
                <w:lang w:val="da-DK"/>
              </w:rPr>
              <w:t xml:space="preserve"> </w:t>
            </w:r>
            <w:r w:rsidRPr="009366C0">
              <w:rPr>
                <w:rFonts w:ascii="Verdana" w:hAnsi="Verdana"/>
                <w:sz w:val="18"/>
                <w:szCs w:val="18"/>
                <w:lang w:val="da-DK"/>
              </w:rPr>
              <w:t>køleanlæg</w:t>
            </w:r>
            <w:r w:rsidRPr="009366C0">
              <w:rPr>
                <w:rFonts w:ascii="Verdana" w:hAnsi="Verdana"/>
                <w:spacing w:val="-6"/>
                <w:sz w:val="18"/>
                <w:szCs w:val="18"/>
                <w:lang w:val="da-DK"/>
              </w:rPr>
              <w:t xml:space="preserve"> </w:t>
            </w:r>
            <w:r w:rsidRPr="009366C0">
              <w:rPr>
                <w:rFonts w:ascii="Verdana" w:hAnsi="Verdana"/>
                <w:spacing w:val="-2"/>
                <w:sz w:val="18"/>
                <w:szCs w:val="18"/>
                <w:lang w:val="da-DK"/>
              </w:rPr>
              <w:t>(helt</w:t>
            </w:r>
          </w:p>
          <w:p w14:paraId="2FE568FD" w14:textId="77777777" w:rsidR="009366C0" w:rsidRPr="009366C0" w:rsidRDefault="009366C0" w:rsidP="00D225DF">
            <w:pPr>
              <w:pStyle w:val="TableParagraph"/>
              <w:spacing w:before="1" w:line="237" w:lineRule="exact"/>
              <w:rPr>
                <w:rFonts w:ascii="Verdana" w:hAnsi="Verdana"/>
                <w:sz w:val="18"/>
                <w:szCs w:val="18"/>
                <w:lang w:val="da-DK"/>
              </w:rPr>
            </w:pPr>
            <w:r w:rsidRPr="009366C0">
              <w:rPr>
                <w:rFonts w:ascii="Verdana" w:hAnsi="Verdana"/>
                <w:sz w:val="18"/>
                <w:szCs w:val="18"/>
                <w:lang w:val="da-DK"/>
              </w:rPr>
              <w:t>lukket</w:t>
            </w:r>
            <w:r w:rsidRPr="009366C0">
              <w:rPr>
                <w:rFonts w:ascii="Verdana" w:hAnsi="Verdana"/>
                <w:spacing w:val="-5"/>
                <w:sz w:val="18"/>
                <w:szCs w:val="18"/>
                <w:lang w:val="da-DK"/>
              </w:rPr>
              <w:t xml:space="preserve"> </w:t>
            </w:r>
            <w:r w:rsidRPr="009366C0">
              <w:rPr>
                <w:rFonts w:ascii="Verdana" w:hAnsi="Verdana"/>
                <w:spacing w:val="-2"/>
                <w:sz w:val="18"/>
                <w:szCs w:val="18"/>
                <w:lang w:val="da-DK"/>
              </w:rPr>
              <w:t>system)</w:t>
            </w:r>
          </w:p>
        </w:tc>
      </w:tr>
      <w:tr w:rsidR="009366C0" w:rsidRPr="00ED2F2A" w14:paraId="253A37D9" w14:textId="77777777" w:rsidTr="002C4C34">
        <w:trPr>
          <w:trHeight w:val="1032"/>
        </w:trPr>
        <w:tc>
          <w:tcPr>
            <w:tcW w:w="1555" w:type="dxa"/>
          </w:tcPr>
          <w:p w14:paraId="3A7C4206" w14:textId="710445F6" w:rsidR="002D49CD" w:rsidRDefault="009366C0" w:rsidP="00D225DF">
            <w:pPr>
              <w:pStyle w:val="TableParagraph"/>
              <w:rPr>
                <w:rFonts w:ascii="Verdana" w:hAnsi="Verdana"/>
                <w:spacing w:val="-2"/>
                <w:position w:val="5"/>
                <w:sz w:val="18"/>
                <w:szCs w:val="18"/>
                <w:lang w:val="da-DK"/>
              </w:rPr>
            </w:pPr>
            <w:r w:rsidRPr="009366C0">
              <w:rPr>
                <w:rFonts w:ascii="Verdana" w:hAnsi="Verdana"/>
                <w:spacing w:val="-2"/>
                <w:sz w:val="18"/>
                <w:szCs w:val="18"/>
                <w:lang w:val="da-DK"/>
              </w:rPr>
              <w:t>Kølemiddel</w:t>
            </w:r>
            <w:hyperlink w:anchor="_bookmark11" w:history="1">
              <w:r w:rsidRPr="009366C0">
                <w:rPr>
                  <w:rFonts w:ascii="Verdana" w:hAnsi="Verdana"/>
                  <w:spacing w:val="-2"/>
                  <w:position w:val="5"/>
                  <w:sz w:val="18"/>
                  <w:szCs w:val="18"/>
                  <w:lang w:val="da-DK"/>
                </w:rPr>
                <w:t>2</w:t>
              </w:r>
            </w:hyperlink>
          </w:p>
          <w:p w14:paraId="39982AEA" w14:textId="77777777" w:rsidR="00D676E3" w:rsidRDefault="009366C0" w:rsidP="00D225DF">
            <w:pPr>
              <w:pStyle w:val="TableParagraph"/>
              <w:rPr>
                <w:rFonts w:ascii="Verdana" w:hAnsi="Verdana"/>
                <w:sz w:val="18"/>
                <w:szCs w:val="18"/>
                <w:lang w:val="da-DK"/>
              </w:rPr>
            </w:pPr>
            <w:r w:rsidRPr="009366C0">
              <w:rPr>
                <w:rFonts w:ascii="Verdana" w:hAnsi="Verdana"/>
                <w:spacing w:val="-2"/>
                <w:sz w:val="18"/>
                <w:szCs w:val="18"/>
                <w:lang w:val="da-DK"/>
              </w:rPr>
              <w:t xml:space="preserve">HFO123 </w:t>
            </w:r>
            <w:r w:rsidRPr="009366C0">
              <w:rPr>
                <w:rFonts w:ascii="Verdana" w:hAnsi="Verdana"/>
                <w:sz w:val="18"/>
                <w:szCs w:val="18"/>
                <w:lang w:val="da-DK"/>
              </w:rPr>
              <w:t xml:space="preserve">4ze </w:t>
            </w:r>
          </w:p>
          <w:p w14:paraId="5E61273E" w14:textId="587AEE15" w:rsidR="009366C0" w:rsidRPr="009366C0" w:rsidRDefault="009366C0" w:rsidP="00D676E3">
            <w:pPr>
              <w:pStyle w:val="TableParagraph"/>
              <w:rPr>
                <w:rFonts w:ascii="Verdana" w:hAnsi="Verdana"/>
                <w:sz w:val="18"/>
                <w:szCs w:val="18"/>
                <w:lang w:val="da-DK"/>
              </w:rPr>
            </w:pPr>
            <w:r w:rsidRPr="009366C0">
              <w:rPr>
                <w:rFonts w:ascii="Verdana" w:hAnsi="Verdana"/>
                <w:sz w:val="18"/>
                <w:szCs w:val="18"/>
                <w:lang w:val="da-DK"/>
              </w:rPr>
              <w:t>(R</w:t>
            </w:r>
            <w:r w:rsidRPr="009366C0">
              <w:rPr>
                <w:rFonts w:ascii="Verdana" w:hAnsi="Verdana"/>
                <w:spacing w:val="-2"/>
                <w:sz w:val="18"/>
                <w:szCs w:val="18"/>
                <w:lang w:val="da-DK"/>
              </w:rPr>
              <w:t>1234ze)</w:t>
            </w:r>
          </w:p>
        </w:tc>
        <w:tc>
          <w:tcPr>
            <w:tcW w:w="889" w:type="dxa"/>
          </w:tcPr>
          <w:p w14:paraId="502B5787"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4"/>
                <w:sz w:val="18"/>
                <w:szCs w:val="18"/>
                <w:lang w:val="da-DK"/>
              </w:rPr>
              <w:t>H280</w:t>
            </w:r>
          </w:p>
        </w:tc>
        <w:tc>
          <w:tcPr>
            <w:tcW w:w="1379" w:type="dxa"/>
          </w:tcPr>
          <w:p w14:paraId="29C9C65D"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2"/>
                <w:sz w:val="18"/>
                <w:szCs w:val="18"/>
                <w:lang w:val="da-DK"/>
              </w:rPr>
              <w:t>Køleanlæg</w:t>
            </w:r>
          </w:p>
        </w:tc>
        <w:tc>
          <w:tcPr>
            <w:tcW w:w="1172" w:type="dxa"/>
          </w:tcPr>
          <w:p w14:paraId="27F11CFB" w14:textId="77777777" w:rsidR="00D676E3" w:rsidRDefault="009366C0" w:rsidP="00D225DF">
            <w:pPr>
              <w:pStyle w:val="TableParagraph"/>
              <w:rPr>
                <w:rFonts w:ascii="Verdana" w:hAnsi="Verdana"/>
                <w:spacing w:val="-12"/>
                <w:sz w:val="18"/>
                <w:szCs w:val="18"/>
                <w:lang w:val="da-DK"/>
              </w:rPr>
            </w:pPr>
            <w:r w:rsidRPr="009366C0">
              <w:rPr>
                <w:rFonts w:ascii="Verdana" w:hAnsi="Verdana"/>
                <w:sz w:val="18"/>
                <w:szCs w:val="18"/>
                <w:lang w:val="da-DK"/>
              </w:rPr>
              <w:t>Mindre mængder</w:t>
            </w:r>
            <w:r w:rsidRPr="009366C0">
              <w:rPr>
                <w:rFonts w:ascii="Verdana" w:hAnsi="Verdana"/>
                <w:spacing w:val="-12"/>
                <w:sz w:val="18"/>
                <w:szCs w:val="18"/>
                <w:lang w:val="da-DK"/>
              </w:rPr>
              <w:t xml:space="preserve"> </w:t>
            </w:r>
          </w:p>
          <w:p w14:paraId="3CCB9BFA" w14:textId="3D5CB0A2" w:rsidR="009366C0" w:rsidRPr="009366C0" w:rsidRDefault="009366C0" w:rsidP="00D225DF">
            <w:pPr>
              <w:pStyle w:val="TableParagraph"/>
              <w:rPr>
                <w:rFonts w:ascii="Verdana" w:hAnsi="Verdana"/>
                <w:sz w:val="18"/>
                <w:szCs w:val="18"/>
                <w:lang w:val="da-DK"/>
              </w:rPr>
            </w:pPr>
            <w:r w:rsidRPr="009366C0">
              <w:rPr>
                <w:rFonts w:ascii="Verdana" w:hAnsi="Verdana"/>
                <w:sz w:val="18"/>
                <w:szCs w:val="18"/>
                <w:lang w:val="da-DK"/>
              </w:rPr>
              <w:t>(&lt;</w:t>
            </w:r>
            <w:r w:rsidRPr="009366C0">
              <w:rPr>
                <w:rFonts w:ascii="Verdana" w:hAnsi="Verdana"/>
                <w:spacing w:val="-12"/>
                <w:sz w:val="18"/>
                <w:szCs w:val="18"/>
                <w:lang w:val="da-DK"/>
              </w:rPr>
              <w:t xml:space="preserve"> </w:t>
            </w:r>
            <w:r w:rsidRPr="009366C0">
              <w:rPr>
                <w:rFonts w:ascii="Verdana" w:hAnsi="Verdana"/>
                <w:sz w:val="18"/>
                <w:szCs w:val="18"/>
                <w:lang w:val="da-DK"/>
              </w:rPr>
              <w:t>6000</w:t>
            </w:r>
            <w:r w:rsidRPr="009366C0">
              <w:rPr>
                <w:rFonts w:ascii="Verdana" w:hAnsi="Verdana"/>
                <w:spacing w:val="-12"/>
                <w:sz w:val="18"/>
                <w:szCs w:val="18"/>
                <w:lang w:val="da-DK"/>
              </w:rPr>
              <w:t xml:space="preserve"> </w:t>
            </w:r>
            <w:r w:rsidRPr="009366C0">
              <w:rPr>
                <w:rFonts w:ascii="Verdana" w:hAnsi="Verdana"/>
                <w:sz w:val="18"/>
                <w:szCs w:val="18"/>
                <w:lang w:val="da-DK"/>
              </w:rPr>
              <w:t>kg)</w:t>
            </w:r>
          </w:p>
        </w:tc>
        <w:tc>
          <w:tcPr>
            <w:tcW w:w="1559" w:type="dxa"/>
          </w:tcPr>
          <w:p w14:paraId="6A2B9684" w14:textId="77777777" w:rsidR="009366C0" w:rsidRPr="009366C0" w:rsidRDefault="009366C0" w:rsidP="00D225DF">
            <w:pPr>
              <w:pStyle w:val="TableParagraph"/>
              <w:rPr>
                <w:rFonts w:ascii="Verdana" w:hAnsi="Verdana"/>
                <w:sz w:val="18"/>
                <w:szCs w:val="18"/>
                <w:lang w:val="da-DK"/>
              </w:rPr>
            </w:pPr>
            <w:r w:rsidRPr="009366C0">
              <w:rPr>
                <w:rFonts w:ascii="Verdana" w:hAnsi="Verdana"/>
                <w:sz w:val="18"/>
                <w:szCs w:val="18"/>
                <w:lang w:val="da-DK"/>
              </w:rPr>
              <w:t>Indesluttet</w:t>
            </w:r>
            <w:r w:rsidRPr="009366C0">
              <w:rPr>
                <w:rFonts w:ascii="Verdana" w:hAnsi="Verdana"/>
                <w:spacing w:val="-13"/>
                <w:sz w:val="18"/>
                <w:szCs w:val="18"/>
                <w:lang w:val="da-DK"/>
              </w:rPr>
              <w:t xml:space="preserve"> </w:t>
            </w:r>
            <w:r w:rsidRPr="009366C0">
              <w:rPr>
                <w:rFonts w:ascii="Verdana" w:hAnsi="Verdana"/>
                <w:sz w:val="18"/>
                <w:szCs w:val="18"/>
                <w:lang w:val="da-DK"/>
              </w:rPr>
              <w:t>i</w:t>
            </w:r>
            <w:r w:rsidRPr="009366C0">
              <w:rPr>
                <w:rFonts w:ascii="Verdana" w:hAnsi="Verdana"/>
                <w:spacing w:val="-12"/>
                <w:sz w:val="18"/>
                <w:szCs w:val="18"/>
                <w:lang w:val="da-DK"/>
              </w:rPr>
              <w:t xml:space="preserve"> </w:t>
            </w:r>
            <w:r w:rsidRPr="009366C0">
              <w:rPr>
                <w:rFonts w:ascii="Verdana" w:hAnsi="Verdana"/>
                <w:sz w:val="18"/>
                <w:szCs w:val="18"/>
                <w:lang w:val="da-DK"/>
              </w:rPr>
              <w:t>køleanlæg</w:t>
            </w:r>
            <w:r w:rsidRPr="009366C0">
              <w:rPr>
                <w:rFonts w:ascii="Verdana" w:hAnsi="Verdana"/>
                <w:spacing w:val="-12"/>
                <w:sz w:val="18"/>
                <w:szCs w:val="18"/>
                <w:lang w:val="da-DK"/>
              </w:rPr>
              <w:t xml:space="preserve"> </w:t>
            </w:r>
            <w:r w:rsidRPr="009366C0">
              <w:rPr>
                <w:rFonts w:ascii="Verdana" w:hAnsi="Verdana"/>
                <w:sz w:val="18"/>
                <w:szCs w:val="18"/>
                <w:lang w:val="da-DK"/>
              </w:rPr>
              <w:t>(helt lukket system)</w:t>
            </w:r>
          </w:p>
        </w:tc>
      </w:tr>
      <w:tr w:rsidR="009366C0" w:rsidRPr="00ED2F2A" w14:paraId="14176E8B" w14:textId="77777777" w:rsidTr="002C4C34">
        <w:trPr>
          <w:trHeight w:val="517"/>
        </w:trPr>
        <w:tc>
          <w:tcPr>
            <w:tcW w:w="1555" w:type="dxa"/>
          </w:tcPr>
          <w:p w14:paraId="457D36E8"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pacing w:val="-2"/>
                <w:sz w:val="18"/>
                <w:szCs w:val="18"/>
                <w:lang w:val="da-DK"/>
              </w:rPr>
              <w:t>Smøreolier</w:t>
            </w:r>
          </w:p>
        </w:tc>
        <w:tc>
          <w:tcPr>
            <w:tcW w:w="889" w:type="dxa"/>
          </w:tcPr>
          <w:p w14:paraId="6FB02929" w14:textId="77777777" w:rsidR="009366C0" w:rsidRPr="009366C0" w:rsidRDefault="009366C0" w:rsidP="00D225DF">
            <w:pPr>
              <w:pStyle w:val="TableParagraph"/>
              <w:ind w:left="0"/>
              <w:rPr>
                <w:rFonts w:ascii="Verdana" w:hAnsi="Verdana"/>
                <w:sz w:val="18"/>
                <w:szCs w:val="18"/>
                <w:lang w:val="da-DK"/>
              </w:rPr>
            </w:pPr>
          </w:p>
        </w:tc>
        <w:tc>
          <w:tcPr>
            <w:tcW w:w="1379" w:type="dxa"/>
          </w:tcPr>
          <w:p w14:paraId="542803A7" w14:textId="77777777" w:rsidR="009366C0" w:rsidRPr="009366C0" w:rsidRDefault="009366C0" w:rsidP="00D225DF">
            <w:pPr>
              <w:pStyle w:val="TableParagraph"/>
              <w:spacing w:line="260" w:lineRule="exact"/>
              <w:rPr>
                <w:rFonts w:ascii="Verdana" w:hAnsi="Verdana"/>
                <w:sz w:val="18"/>
                <w:szCs w:val="18"/>
                <w:lang w:val="da-DK"/>
              </w:rPr>
            </w:pPr>
            <w:r w:rsidRPr="009366C0">
              <w:rPr>
                <w:rFonts w:ascii="Verdana" w:hAnsi="Verdana"/>
                <w:spacing w:val="-2"/>
                <w:sz w:val="18"/>
                <w:szCs w:val="18"/>
                <w:lang w:val="da-DK"/>
              </w:rPr>
              <w:t>Vedligehold generatorer</w:t>
            </w:r>
          </w:p>
        </w:tc>
        <w:tc>
          <w:tcPr>
            <w:tcW w:w="1172" w:type="dxa"/>
          </w:tcPr>
          <w:p w14:paraId="1E20FDF4" w14:textId="77777777" w:rsidR="009366C0" w:rsidRPr="009366C0" w:rsidRDefault="009366C0" w:rsidP="00D225DF">
            <w:pPr>
              <w:pStyle w:val="TableParagraph"/>
              <w:spacing w:line="260" w:lineRule="exact"/>
              <w:ind w:right="280"/>
              <w:rPr>
                <w:rFonts w:ascii="Verdana" w:hAnsi="Verdana"/>
                <w:sz w:val="18"/>
                <w:szCs w:val="18"/>
                <w:lang w:val="da-DK"/>
              </w:rPr>
            </w:pPr>
            <w:r w:rsidRPr="009366C0">
              <w:rPr>
                <w:rFonts w:ascii="Verdana" w:hAnsi="Verdana"/>
                <w:sz w:val="18"/>
                <w:szCs w:val="18"/>
                <w:lang w:val="da-DK"/>
              </w:rPr>
              <w:t>Mindre</w:t>
            </w:r>
            <w:r w:rsidRPr="009366C0">
              <w:rPr>
                <w:rFonts w:ascii="Verdana" w:hAnsi="Verdana"/>
                <w:spacing w:val="-13"/>
                <w:sz w:val="18"/>
                <w:szCs w:val="18"/>
                <w:lang w:val="da-DK"/>
              </w:rPr>
              <w:t xml:space="preserve"> </w:t>
            </w:r>
            <w:r w:rsidRPr="009366C0">
              <w:rPr>
                <w:rFonts w:ascii="Verdana" w:hAnsi="Verdana"/>
                <w:sz w:val="18"/>
                <w:szCs w:val="18"/>
                <w:lang w:val="da-DK"/>
              </w:rPr>
              <w:t>mæng- der (&lt; 100kg)</w:t>
            </w:r>
          </w:p>
        </w:tc>
        <w:tc>
          <w:tcPr>
            <w:tcW w:w="1559" w:type="dxa"/>
          </w:tcPr>
          <w:p w14:paraId="72BB3CC6" w14:textId="77777777" w:rsidR="009366C0" w:rsidRPr="009366C0" w:rsidRDefault="009366C0" w:rsidP="00D225DF">
            <w:pPr>
              <w:pStyle w:val="TableParagraph"/>
              <w:spacing w:line="257" w:lineRule="exact"/>
              <w:rPr>
                <w:rFonts w:ascii="Verdana" w:hAnsi="Verdana"/>
                <w:sz w:val="18"/>
                <w:szCs w:val="18"/>
                <w:lang w:val="da-DK"/>
              </w:rPr>
            </w:pPr>
            <w:r w:rsidRPr="009366C0">
              <w:rPr>
                <w:rFonts w:ascii="Verdana" w:hAnsi="Verdana"/>
                <w:sz w:val="18"/>
                <w:szCs w:val="18"/>
                <w:lang w:val="da-DK"/>
              </w:rPr>
              <w:t>Indesluttet</w:t>
            </w:r>
            <w:r w:rsidRPr="009366C0">
              <w:rPr>
                <w:rFonts w:ascii="Verdana" w:hAnsi="Verdana"/>
                <w:spacing w:val="-5"/>
                <w:sz w:val="18"/>
                <w:szCs w:val="18"/>
                <w:lang w:val="da-DK"/>
              </w:rPr>
              <w:t xml:space="preserve"> </w:t>
            </w:r>
            <w:r w:rsidRPr="009366C0">
              <w:rPr>
                <w:rFonts w:ascii="Verdana" w:hAnsi="Verdana"/>
                <w:sz w:val="18"/>
                <w:szCs w:val="18"/>
                <w:lang w:val="da-DK"/>
              </w:rPr>
              <w:t>i</w:t>
            </w:r>
            <w:r w:rsidRPr="009366C0">
              <w:rPr>
                <w:rFonts w:ascii="Verdana" w:hAnsi="Verdana"/>
                <w:spacing w:val="-5"/>
                <w:sz w:val="18"/>
                <w:szCs w:val="18"/>
                <w:lang w:val="da-DK"/>
              </w:rPr>
              <w:t xml:space="preserve"> </w:t>
            </w:r>
            <w:r w:rsidRPr="009366C0">
              <w:rPr>
                <w:rFonts w:ascii="Verdana" w:hAnsi="Verdana"/>
                <w:spacing w:val="-2"/>
                <w:sz w:val="18"/>
                <w:szCs w:val="18"/>
                <w:lang w:val="da-DK"/>
              </w:rPr>
              <w:t>motorer</w:t>
            </w:r>
          </w:p>
        </w:tc>
      </w:tr>
    </w:tbl>
    <w:p w14:paraId="7A151D35" w14:textId="77777777" w:rsidR="006B3A72" w:rsidRDefault="006B3A72" w:rsidP="006B3A72">
      <w:pPr>
        <w:pStyle w:val="Brdtekst"/>
        <w:spacing w:after="0"/>
        <w:rPr>
          <w:color w:val="0070C0"/>
        </w:rPr>
      </w:pPr>
    </w:p>
    <w:p w14:paraId="2EDAD382" w14:textId="0F4FFC41" w:rsidR="00AD2FC0" w:rsidRDefault="004F5295" w:rsidP="006B3A72">
      <w:pPr>
        <w:pStyle w:val="Brdtekst"/>
        <w:spacing w:after="0"/>
        <w:rPr>
          <w:color w:val="0070C0"/>
        </w:rPr>
      </w:pPr>
      <w:r w:rsidRPr="00251321">
        <w:rPr>
          <w:color w:val="0070C0"/>
        </w:rPr>
        <w:t xml:space="preserve">I forbindelse med ansøgningen om miljøgodkendelse har </w:t>
      </w:r>
      <w:r w:rsidR="005908DC" w:rsidRPr="00251321">
        <w:rPr>
          <w:color w:val="0070C0"/>
        </w:rPr>
        <w:t xml:space="preserve">virksomheden redegjort for </w:t>
      </w:r>
      <w:r w:rsidR="00B56E44" w:rsidRPr="00251321">
        <w:rPr>
          <w:color w:val="0070C0"/>
        </w:rPr>
        <w:t>om der bruges, frigives eller fremstilles stoffer, som jf. EU-Kommissionens vejledning om basistilstandsrapporter, trin 1-3, vurderes at være ”relevante farlige stoffer”, og som på denne baggrund skal indgå i en basistilstandsrapport.</w:t>
      </w:r>
      <w:r w:rsidR="004F20AA" w:rsidRPr="00C61926">
        <w:rPr>
          <w:color w:val="0070C0"/>
        </w:rPr>
        <w:t xml:space="preserve"> </w:t>
      </w:r>
      <w:r w:rsidR="004F20AA" w:rsidRPr="00251321">
        <w:rPr>
          <w:color w:val="0070C0"/>
        </w:rPr>
        <w:t>Det er kun de stoffer, der hidrører fra aktiviteter relateret til nødstrømsanlægget (bilag 1 aktiviteten), der skal medtages i vurderingen.</w:t>
      </w:r>
      <w:r w:rsidR="00C61926">
        <w:rPr>
          <w:color w:val="0070C0"/>
        </w:rPr>
        <w:t xml:space="preserve"> </w:t>
      </w:r>
    </w:p>
    <w:p w14:paraId="048A864E" w14:textId="77777777" w:rsidR="00AD2FC0" w:rsidRDefault="00AD2FC0" w:rsidP="006B3A72">
      <w:pPr>
        <w:pStyle w:val="Brdtekst"/>
        <w:spacing w:after="0"/>
        <w:rPr>
          <w:color w:val="0070C0"/>
        </w:rPr>
      </w:pPr>
    </w:p>
    <w:p w14:paraId="42FDFFFB" w14:textId="1BF0EB95" w:rsidR="00471AD7" w:rsidRDefault="00C61926" w:rsidP="006B3A72">
      <w:pPr>
        <w:pStyle w:val="Brdtekst"/>
        <w:spacing w:after="0"/>
        <w:rPr>
          <w:color w:val="0070C0"/>
        </w:rPr>
      </w:pPr>
      <w:r w:rsidRPr="00C61926">
        <w:rPr>
          <w:color w:val="0070C0"/>
        </w:rPr>
        <w:t xml:space="preserve">For at vurdere om der skal udarbejdes basistilstandsrapport, er der gennemført en vurdering efter BTR-trin nr. 1-3, se </w:t>
      </w:r>
      <w:hyperlink w:anchor="_bookmark18" w:history="1">
        <w:r>
          <w:rPr>
            <w:color w:val="0070C0"/>
          </w:rPr>
          <w:t>nedenstående tabel</w:t>
        </w:r>
        <w:r w:rsidRPr="00C61926">
          <w:rPr>
            <w:color w:val="0070C0"/>
          </w:rPr>
          <w:t>.</w:t>
        </w:r>
      </w:hyperlink>
      <w:r w:rsidR="00471AD7" w:rsidRPr="00251321">
        <w:rPr>
          <w:color w:val="0070C0"/>
        </w:rPr>
        <w:t xml:space="preserve"> </w:t>
      </w:r>
    </w:p>
    <w:p w14:paraId="426E09D8" w14:textId="77777777" w:rsidR="006B3A72" w:rsidRDefault="006B3A72" w:rsidP="006B3A72">
      <w:pPr>
        <w:pStyle w:val="Brdtekst"/>
        <w:spacing w:after="0"/>
        <w:rPr>
          <w:color w:val="0070C0"/>
        </w:rPr>
      </w:pPr>
    </w:p>
    <w:tbl>
      <w:tblPr>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697"/>
        <w:gridCol w:w="4820"/>
      </w:tblGrid>
      <w:tr w:rsidR="006033B7" w:rsidRPr="00ED2F2A" w14:paraId="53DC9DC4" w14:textId="77777777" w:rsidTr="00A50258">
        <w:trPr>
          <w:trHeight w:val="355"/>
          <w:tblHeader/>
        </w:trPr>
        <w:tc>
          <w:tcPr>
            <w:tcW w:w="7225" w:type="dxa"/>
            <w:gridSpan w:val="3"/>
            <w:shd w:val="clear" w:color="auto" w:fill="F5F3F1" w:themeFill="background2" w:themeFillTint="33"/>
          </w:tcPr>
          <w:p w14:paraId="319247E3" w14:textId="77777777" w:rsidR="006033B7" w:rsidRPr="006B3A72" w:rsidRDefault="006033B7" w:rsidP="002C25BC">
            <w:pPr>
              <w:pStyle w:val="TableParagraph"/>
              <w:spacing w:before="2"/>
              <w:jc w:val="center"/>
              <w:rPr>
                <w:rFonts w:ascii="Verdana" w:hAnsi="Verdana"/>
                <w:bCs/>
                <w:color w:val="0070C0"/>
                <w:sz w:val="18"/>
                <w:szCs w:val="18"/>
                <w:lang w:val="da-DK"/>
              </w:rPr>
            </w:pPr>
            <w:r w:rsidRPr="006B3A72">
              <w:rPr>
                <w:rFonts w:ascii="Verdana" w:hAnsi="Verdana"/>
                <w:bCs/>
                <w:color w:val="0070C0"/>
                <w:sz w:val="18"/>
                <w:szCs w:val="18"/>
                <w:lang w:val="da-DK"/>
              </w:rPr>
              <w:t>Vurdering</w:t>
            </w:r>
            <w:r w:rsidRPr="006B3A72">
              <w:rPr>
                <w:rFonts w:ascii="Verdana" w:hAnsi="Verdana"/>
                <w:bCs/>
                <w:color w:val="0070C0"/>
                <w:spacing w:val="-5"/>
                <w:sz w:val="18"/>
                <w:szCs w:val="18"/>
                <w:lang w:val="da-DK"/>
              </w:rPr>
              <w:t xml:space="preserve"> </w:t>
            </w:r>
            <w:r w:rsidRPr="006B3A72">
              <w:rPr>
                <w:rFonts w:ascii="Verdana" w:hAnsi="Verdana"/>
                <w:bCs/>
                <w:color w:val="0070C0"/>
                <w:sz w:val="18"/>
                <w:szCs w:val="18"/>
                <w:lang w:val="da-DK"/>
              </w:rPr>
              <w:t>efter</w:t>
            </w:r>
            <w:r w:rsidRPr="006B3A72">
              <w:rPr>
                <w:rFonts w:ascii="Verdana" w:hAnsi="Verdana"/>
                <w:bCs/>
                <w:color w:val="0070C0"/>
                <w:spacing w:val="-6"/>
                <w:sz w:val="18"/>
                <w:szCs w:val="18"/>
                <w:lang w:val="da-DK"/>
              </w:rPr>
              <w:t xml:space="preserve"> </w:t>
            </w:r>
            <w:r w:rsidRPr="006B3A72">
              <w:rPr>
                <w:rFonts w:ascii="Verdana" w:hAnsi="Verdana"/>
                <w:bCs/>
                <w:color w:val="0070C0"/>
                <w:sz w:val="18"/>
                <w:szCs w:val="18"/>
                <w:lang w:val="da-DK"/>
              </w:rPr>
              <w:t>BTR</w:t>
            </w:r>
            <w:r w:rsidRPr="006B3A72">
              <w:rPr>
                <w:rFonts w:ascii="Verdana" w:hAnsi="Verdana"/>
                <w:bCs/>
                <w:color w:val="0070C0"/>
                <w:spacing w:val="-5"/>
                <w:sz w:val="18"/>
                <w:szCs w:val="18"/>
                <w:lang w:val="da-DK"/>
              </w:rPr>
              <w:t xml:space="preserve"> </w:t>
            </w:r>
            <w:r w:rsidRPr="006B3A72">
              <w:rPr>
                <w:rFonts w:ascii="Verdana" w:hAnsi="Verdana"/>
                <w:bCs/>
                <w:color w:val="0070C0"/>
                <w:sz w:val="18"/>
                <w:szCs w:val="18"/>
                <w:lang w:val="da-DK"/>
              </w:rPr>
              <w:t>trin</w:t>
            </w:r>
            <w:r w:rsidRPr="006B3A72">
              <w:rPr>
                <w:rFonts w:ascii="Verdana" w:hAnsi="Verdana"/>
                <w:bCs/>
                <w:color w:val="0070C0"/>
                <w:spacing w:val="-3"/>
                <w:sz w:val="18"/>
                <w:szCs w:val="18"/>
                <w:lang w:val="da-DK"/>
              </w:rPr>
              <w:t xml:space="preserve"> </w:t>
            </w:r>
            <w:r w:rsidRPr="006B3A72">
              <w:rPr>
                <w:rFonts w:ascii="Verdana" w:hAnsi="Verdana"/>
                <w:bCs/>
                <w:color w:val="0070C0"/>
                <w:sz w:val="18"/>
                <w:szCs w:val="18"/>
                <w:lang w:val="da-DK"/>
              </w:rPr>
              <w:t>1-</w:t>
            </w:r>
            <w:r w:rsidRPr="006B3A72">
              <w:rPr>
                <w:rFonts w:ascii="Verdana" w:hAnsi="Verdana"/>
                <w:bCs/>
                <w:color w:val="0070C0"/>
                <w:spacing w:val="-10"/>
                <w:sz w:val="18"/>
                <w:szCs w:val="18"/>
                <w:lang w:val="da-DK"/>
              </w:rPr>
              <w:t>3</w:t>
            </w:r>
          </w:p>
        </w:tc>
      </w:tr>
      <w:tr w:rsidR="006033B7" w:rsidRPr="00ED2F2A" w14:paraId="6079BA9F" w14:textId="77777777" w:rsidTr="002C25BC">
        <w:trPr>
          <w:trHeight w:val="1252"/>
        </w:trPr>
        <w:tc>
          <w:tcPr>
            <w:tcW w:w="708" w:type="dxa"/>
            <w:shd w:val="clear" w:color="auto" w:fill="F5F3F1" w:themeFill="background2" w:themeFillTint="33"/>
          </w:tcPr>
          <w:p w14:paraId="519D3AEC" w14:textId="77777777" w:rsidR="006033B7" w:rsidRPr="00A50258" w:rsidRDefault="006033B7" w:rsidP="00D225DF">
            <w:pPr>
              <w:pStyle w:val="TableParagraph"/>
              <w:spacing w:line="210" w:lineRule="exact"/>
              <w:ind w:left="10"/>
              <w:jc w:val="center"/>
              <w:rPr>
                <w:rFonts w:ascii="Verdana" w:hAnsi="Verdana"/>
                <w:bCs/>
                <w:color w:val="0070C0"/>
                <w:sz w:val="18"/>
                <w:lang w:val="da-DK"/>
              </w:rPr>
            </w:pPr>
            <w:r w:rsidRPr="00A50258">
              <w:rPr>
                <w:rFonts w:ascii="Verdana" w:hAnsi="Verdana"/>
                <w:bCs/>
                <w:color w:val="0070C0"/>
                <w:sz w:val="18"/>
                <w:lang w:val="da-DK"/>
              </w:rPr>
              <w:t xml:space="preserve">Trin </w:t>
            </w:r>
            <w:r w:rsidRPr="00A50258">
              <w:rPr>
                <w:rFonts w:ascii="Verdana" w:hAnsi="Verdana"/>
                <w:bCs/>
                <w:color w:val="0070C0"/>
                <w:spacing w:val="-10"/>
                <w:sz w:val="18"/>
                <w:lang w:val="da-DK"/>
              </w:rPr>
              <w:t>1</w:t>
            </w:r>
          </w:p>
        </w:tc>
        <w:tc>
          <w:tcPr>
            <w:tcW w:w="1697" w:type="dxa"/>
          </w:tcPr>
          <w:p w14:paraId="0DB3D038" w14:textId="77777777" w:rsidR="00A50258" w:rsidRDefault="006033B7" w:rsidP="00D225DF">
            <w:pPr>
              <w:pStyle w:val="TableParagraph"/>
              <w:rPr>
                <w:rFonts w:ascii="Verdana" w:hAnsi="Verdana"/>
                <w:bCs/>
                <w:color w:val="0070C0"/>
                <w:sz w:val="18"/>
                <w:lang w:val="da-DK"/>
              </w:rPr>
            </w:pPr>
            <w:r w:rsidRPr="00A50258">
              <w:rPr>
                <w:rFonts w:ascii="Verdana" w:hAnsi="Verdana"/>
                <w:bCs/>
                <w:color w:val="0070C0"/>
                <w:sz w:val="18"/>
                <w:lang w:val="da-DK"/>
              </w:rPr>
              <w:t>Hvilke</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farlige</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stoffer</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 xml:space="preserve">bruges </w:t>
            </w:r>
          </w:p>
          <w:p w14:paraId="17EA5DF5" w14:textId="7E5B4004" w:rsidR="006033B7" w:rsidRPr="00A50258" w:rsidRDefault="006033B7" w:rsidP="00D225DF">
            <w:pPr>
              <w:pStyle w:val="TableParagraph"/>
              <w:rPr>
                <w:rFonts w:ascii="Verdana" w:hAnsi="Verdana"/>
                <w:bCs/>
                <w:color w:val="0070C0"/>
                <w:sz w:val="18"/>
                <w:lang w:val="da-DK"/>
              </w:rPr>
            </w:pPr>
            <w:r w:rsidRPr="00A50258">
              <w:rPr>
                <w:rFonts w:ascii="Verdana" w:hAnsi="Verdana"/>
                <w:bCs/>
                <w:color w:val="0070C0"/>
                <w:sz w:val="18"/>
                <w:lang w:val="da-DK"/>
              </w:rPr>
              <w:t>eller fremstilles</w:t>
            </w:r>
          </w:p>
        </w:tc>
        <w:tc>
          <w:tcPr>
            <w:tcW w:w="4820" w:type="dxa"/>
          </w:tcPr>
          <w:p w14:paraId="15233AE7" w14:textId="77777777"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z w:val="18"/>
                <w:lang w:val="da-DK"/>
              </w:rPr>
              <w:t>Der</w:t>
            </w:r>
            <w:r w:rsidRPr="00A50258">
              <w:rPr>
                <w:rFonts w:ascii="Verdana" w:hAnsi="Verdana"/>
                <w:color w:val="0070C0"/>
                <w:spacing w:val="-5"/>
                <w:sz w:val="18"/>
                <w:lang w:val="da-DK"/>
              </w:rPr>
              <w:t xml:space="preserve"> </w:t>
            </w:r>
            <w:r w:rsidRPr="00A50258">
              <w:rPr>
                <w:rFonts w:ascii="Verdana" w:hAnsi="Verdana"/>
                <w:color w:val="0070C0"/>
                <w:sz w:val="18"/>
                <w:lang w:val="da-DK"/>
              </w:rPr>
              <w:t>vil</w:t>
            </w:r>
            <w:r w:rsidRPr="00A50258">
              <w:rPr>
                <w:rFonts w:ascii="Verdana" w:hAnsi="Verdana"/>
                <w:color w:val="0070C0"/>
                <w:spacing w:val="-3"/>
                <w:sz w:val="18"/>
                <w:lang w:val="da-DK"/>
              </w:rPr>
              <w:t xml:space="preserve"> </w:t>
            </w:r>
            <w:r w:rsidRPr="00A50258">
              <w:rPr>
                <w:rFonts w:ascii="Verdana" w:hAnsi="Verdana"/>
                <w:color w:val="0070C0"/>
                <w:sz w:val="18"/>
                <w:lang w:val="da-DK"/>
              </w:rPr>
              <w:t>anvendes</w:t>
            </w:r>
            <w:r w:rsidRPr="00A50258">
              <w:rPr>
                <w:rFonts w:ascii="Verdana" w:hAnsi="Verdana"/>
                <w:color w:val="0070C0"/>
                <w:spacing w:val="-3"/>
                <w:sz w:val="18"/>
                <w:lang w:val="da-DK"/>
              </w:rPr>
              <w:t xml:space="preserve"> </w:t>
            </w:r>
            <w:r w:rsidRPr="00A50258">
              <w:rPr>
                <w:rFonts w:ascii="Verdana" w:hAnsi="Verdana"/>
                <w:color w:val="0070C0"/>
                <w:sz w:val="18"/>
                <w:lang w:val="da-DK"/>
              </w:rPr>
              <w:t>følgende</w:t>
            </w:r>
            <w:r w:rsidRPr="00A50258">
              <w:rPr>
                <w:rFonts w:ascii="Verdana" w:hAnsi="Verdana"/>
                <w:color w:val="0070C0"/>
                <w:spacing w:val="-2"/>
                <w:sz w:val="18"/>
                <w:lang w:val="da-DK"/>
              </w:rPr>
              <w:t xml:space="preserve"> stoffer:</w:t>
            </w:r>
          </w:p>
          <w:p w14:paraId="03975A8E" w14:textId="77777777"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pacing w:val="-2"/>
                <w:sz w:val="18"/>
                <w:lang w:val="da-DK"/>
              </w:rPr>
              <w:t>Dieselolie</w:t>
            </w:r>
            <w:r w:rsidRPr="00A50258">
              <w:rPr>
                <w:rFonts w:ascii="Verdana" w:hAnsi="Verdana"/>
                <w:color w:val="0070C0"/>
                <w:sz w:val="18"/>
                <w:lang w:val="da-DK"/>
              </w:rPr>
              <w:t xml:space="preserve">, </w:t>
            </w:r>
            <w:r w:rsidRPr="00A50258">
              <w:rPr>
                <w:rFonts w:ascii="Verdana" w:hAnsi="Verdana"/>
                <w:color w:val="0070C0"/>
                <w:spacing w:val="-2"/>
                <w:sz w:val="18"/>
                <w:lang w:val="da-DK"/>
              </w:rPr>
              <w:t>transformerolie</w:t>
            </w:r>
            <w:r w:rsidRPr="00A50258">
              <w:rPr>
                <w:rFonts w:ascii="Verdana" w:hAnsi="Verdana"/>
                <w:color w:val="0070C0"/>
                <w:sz w:val="18"/>
                <w:lang w:val="da-DK"/>
              </w:rPr>
              <w:t>, smøreolier</w:t>
            </w:r>
            <w:r w:rsidRPr="00A50258">
              <w:rPr>
                <w:rFonts w:ascii="Verdana" w:hAnsi="Verdana"/>
                <w:color w:val="0070C0"/>
                <w:spacing w:val="-1"/>
                <w:sz w:val="18"/>
                <w:lang w:val="da-DK"/>
              </w:rPr>
              <w:t xml:space="preserve"> </w:t>
            </w:r>
            <w:r w:rsidRPr="00A50258">
              <w:rPr>
                <w:rFonts w:ascii="Verdana" w:hAnsi="Verdana"/>
                <w:color w:val="0070C0"/>
                <w:sz w:val="18"/>
                <w:lang w:val="da-DK"/>
              </w:rPr>
              <w:t>og</w:t>
            </w:r>
            <w:r w:rsidRPr="00A50258">
              <w:rPr>
                <w:rFonts w:ascii="Verdana" w:hAnsi="Verdana"/>
                <w:color w:val="0070C0"/>
                <w:spacing w:val="-1"/>
                <w:sz w:val="18"/>
                <w:lang w:val="da-DK"/>
              </w:rPr>
              <w:t xml:space="preserve"> </w:t>
            </w:r>
            <w:r w:rsidRPr="00A50258">
              <w:rPr>
                <w:rFonts w:ascii="Verdana" w:hAnsi="Verdana"/>
                <w:color w:val="0070C0"/>
                <w:spacing w:val="-2"/>
                <w:sz w:val="18"/>
                <w:lang w:val="da-DK"/>
              </w:rPr>
              <w:t>vedligeholdelsesmidler</w:t>
            </w:r>
            <w:r w:rsidRPr="00A50258">
              <w:rPr>
                <w:rFonts w:ascii="Verdana" w:hAnsi="Verdana"/>
                <w:color w:val="0070C0"/>
                <w:sz w:val="18"/>
                <w:lang w:val="da-DK"/>
              </w:rPr>
              <w:t xml:space="preserve"> samt kølemiddel</w:t>
            </w:r>
            <w:r w:rsidRPr="00A50258">
              <w:rPr>
                <w:rFonts w:ascii="Verdana" w:hAnsi="Verdana"/>
                <w:color w:val="0070C0"/>
                <w:spacing w:val="-3"/>
                <w:sz w:val="18"/>
                <w:lang w:val="da-DK"/>
              </w:rPr>
              <w:t xml:space="preserve"> </w:t>
            </w:r>
            <w:r w:rsidRPr="00A50258">
              <w:rPr>
                <w:rFonts w:ascii="Verdana" w:hAnsi="Verdana"/>
                <w:color w:val="0070C0"/>
                <w:sz w:val="18"/>
                <w:lang w:val="da-DK"/>
              </w:rPr>
              <w:t>R-</w:t>
            </w:r>
            <w:r w:rsidRPr="00A50258">
              <w:rPr>
                <w:rFonts w:ascii="Verdana" w:hAnsi="Verdana"/>
                <w:color w:val="0070C0"/>
                <w:spacing w:val="-2"/>
                <w:sz w:val="18"/>
                <w:lang w:val="da-DK"/>
              </w:rPr>
              <w:t>1234ze</w:t>
            </w:r>
          </w:p>
        </w:tc>
      </w:tr>
      <w:tr w:rsidR="006033B7" w:rsidRPr="00ED2F2A" w14:paraId="27B7123E" w14:textId="77777777" w:rsidTr="002C25BC">
        <w:trPr>
          <w:trHeight w:val="981"/>
        </w:trPr>
        <w:tc>
          <w:tcPr>
            <w:tcW w:w="708" w:type="dxa"/>
            <w:shd w:val="clear" w:color="auto" w:fill="F5F3F1" w:themeFill="background2" w:themeFillTint="33"/>
          </w:tcPr>
          <w:p w14:paraId="38F95914" w14:textId="77777777" w:rsidR="006033B7" w:rsidRPr="00A50258" w:rsidRDefault="006033B7" w:rsidP="00D225DF">
            <w:pPr>
              <w:pStyle w:val="TableParagraph"/>
              <w:spacing w:line="210" w:lineRule="exact"/>
              <w:ind w:left="10"/>
              <w:jc w:val="center"/>
              <w:rPr>
                <w:rFonts w:ascii="Verdana" w:hAnsi="Verdana"/>
                <w:bCs/>
                <w:color w:val="0070C0"/>
                <w:sz w:val="18"/>
                <w:lang w:val="da-DK"/>
              </w:rPr>
            </w:pPr>
            <w:r w:rsidRPr="00A50258">
              <w:rPr>
                <w:rFonts w:ascii="Verdana" w:hAnsi="Verdana"/>
                <w:bCs/>
                <w:color w:val="0070C0"/>
                <w:sz w:val="18"/>
                <w:lang w:val="da-DK"/>
              </w:rPr>
              <w:t xml:space="preserve">Trin </w:t>
            </w:r>
            <w:r w:rsidRPr="00A50258">
              <w:rPr>
                <w:rFonts w:ascii="Verdana" w:hAnsi="Verdana"/>
                <w:bCs/>
                <w:color w:val="0070C0"/>
                <w:spacing w:val="-10"/>
                <w:sz w:val="18"/>
                <w:lang w:val="da-DK"/>
              </w:rPr>
              <w:t>2</w:t>
            </w:r>
          </w:p>
        </w:tc>
        <w:tc>
          <w:tcPr>
            <w:tcW w:w="1697" w:type="dxa"/>
          </w:tcPr>
          <w:p w14:paraId="50DB1CA5" w14:textId="2488037C" w:rsidR="006033B7" w:rsidRPr="00A50258" w:rsidRDefault="006033B7" w:rsidP="00D225DF">
            <w:pPr>
              <w:pStyle w:val="TableParagraph"/>
              <w:ind w:right="427"/>
              <w:rPr>
                <w:rFonts w:ascii="Verdana" w:hAnsi="Verdana"/>
                <w:bCs/>
                <w:color w:val="0070C0"/>
                <w:sz w:val="18"/>
                <w:lang w:val="da-DK"/>
              </w:rPr>
            </w:pPr>
            <w:r w:rsidRPr="00A50258">
              <w:rPr>
                <w:rFonts w:ascii="Verdana" w:hAnsi="Verdana"/>
                <w:bCs/>
                <w:color w:val="0070C0"/>
                <w:sz w:val="18"/>
                <w:lang w:val="da-DK"/>
              </w:rPr>
              <w:t>Identific</w:t>
            </w:r>
            <w:r w:rsidR="00C84952">
              <w:rPr>
                <w:rFonts w:ascii="Verdana" w:hAnsi="Verdana"/>
                <w:bCs/>
                <w:color w:val="0070C0"/>
                <w:sz w:val="18"/>
                <w:lang w:val="da-DK"/>
              </w:rPr>
              <w:t>e</w:t>
            </w:r>
            <w:r w:rsidRPr="00A50258">
              <w:rPr>
                <w:rFonts w:ascii="Verdana" w:hAnsi="Verdana"/>
                <w:bCs/>
                <w:color w:val="0070C0"/>
                <w:sz w:val="18"/>
                <w:lang w:val="da-DK"/>
              </w:rPr>
              <w:t>ring</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af</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relevante farlige stoffer</w:t>
            </w:r>
          </w:p>
        </w:tc>
        <w:tc>
          <w:tcPr>
            <w:tcW w:w="4820" w:type="dxa"/>
          </w:tcPr>
          <w:p w14:paraId="00E6D19E"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Dieselolie</w:t>
            </w:r>
          </w:p>
          <w:p w14:paraId="32044E8D"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Det endelige dieselolieprodukt er ikke kendt, men CLP klassificering af dieselolie kan for eksempel være:</w:t>
            </w:r>
          </w:p>
          <w:p w14:paraId="6A463AE2"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234DD645"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H226 - Brandfarlig væske og damp. H315 – Forårsager hudirritation.</w:t>
            </w:r>
          </w:p>
          <w:p w14:paraId="7C21CEE8"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H304 - Kan være livsfarligt, hvis det indtages og kommer i luftvejene. H336 - Kan forårsage sløvhed eller svimmelhed.</w:t>
            </w:r>
          </w:p>
          <w:p w14:paraId="380BA32D"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H350- Kan fremkalde kræft</w:t>
            </w:r>
          </w:p>
          <w:p w14:paraId="317FC9CB"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H411 - Giftig for vandlevende organismer, med langvarige virkninger. H319 - Forårsager alvorlig øjenirritation.</w:t>
            </w:r>
          </w:p>
          <w:p w14:paraId="0E6D3F6D"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1026E170" w14:textId="2270254F"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Dieselolie er et kulbrinteprodukt og er generelt set uønsket i jord og drikkevand. Miljøstyrelsen har fastsat kvalitetskriterier for olieindholdet (sum C6-C35) i jord og grundvand på henholdsvis 100 mg/kg tør- stof og 9 µg/</w:t>
            </w:r>
            <w:hyperlink w:anchor="_bookmark16" w:history="1">
              <w:r w:rsidRPr="00A50258">
                <w:rPr>
                  <w:rFonts w:ascii="Verdana" w:hAnsi="Verdana"/>
                  <w:color w:val="0070C0"/>
                  <w:spacing w:val="-2"/>
                  <w:sz w:val="18"/>
                  <w:lang w:val="da-DK"/>
                </w:rPr>
                <w:t>l4.</w:t>
              </w:r>
            </w:hyperlink>
            <w:r w:rsidRPr="00A50258">
              <w:rPr>
                <w:rFonts w:ascii="Verdana" w:hAnsi="Verdana"/>
                <w:color w:val="0070C0"/>
                <w:spacing w:val="-2"/>
                <w:sz w:val="18"/>
                <w:lang w:val="da-DK"/>
              </w:rPr>
              <w:t xml:space="preserve"> Dieselolie betragtes med baggrund i ovenstående som et relevant farligt stof.</w:t>
            </w:r>
          </w:p>
          <w:p w14:paraId="3EA338F0"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16CC3252" w14:textId="012BB91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Mineralolieprodukter har en relativt lav vandopløselighed men er generelt tilbøjelige til at sorbere til jorden.</w:t>
            </w:r>
            <w:r w:rsidR="00E71770">
              <w:rPr>
                <w:rFonts w:ascii="Verdana" w:hAnsi="Verdana"/>
                <w:color w:val="0070C0"/>
                <w:spacing w:val="-2"/>
                <w:sz w:val="18"/>
                <w:lang w:val="da-DK"/>
              </w:rPr>
              <w:t xml:space="preserve"> Spild af olie på jord kan med</w:t>
            </w:r>
            <w:r w:rsidRPr="00A50258">
              <w:rPr>
                <w:rFonts w:ascii="Verdana" w:hAnsi="Verdana"/>
                <w:color w:val="0070C0"/>
                <w:spacing w:val="-2"/>
                <w:sz w:val="18"/>
                <w:lang w:val="da-DK"/>
              </w:rPr>
              <w:t xml:space="preserve">føre en længerevarende påvirkning af jord- og eventuelt grundvand, da den naturlige omsætning (nedbrydning) af oliekomponenterne vil foregå langsomt i jordmiljøet. Betragtes med baggrund i ovenstående som et relevant </w:t>
            </w:r>
            <w:r w:rsidRPr="00A50258">
              <w:rPr>
                <w:rFonts w:ascii="Verdana" w:hAnsi="Verdana"/>
                <w:color w:val="0070C0"/>
                <w:spacing w:val="-2"/>
                <w:sz w:val="18"/>
                <w:lang w:val="da-DK"/>
              </w:rPr>
              <w:lastRenderedPageBreak/>
              <w:t>farligt stof.</w:t>
            </w:r>
          </w:p>
          <w:p w14:paraId="32B3332E"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1FBF38D0"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Transformerolie</w:t>
            </w:r>
          </w:p>
          <w:p w14:paraId="05F359E2"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Transformerolien NYTRO® 10 XN har CLP klassificeringen;</w:t>
            </w:r>
          </w:p>
          <w:p w14:paraId="63CBF02B" w14:textId="2E3536CC"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H304 - Kan være livsfarligt, hvis det indtages og kommer i luftvejene. H412 - Skadelig for vandlevende organismer, med langvarige virkninger.</w:t>
            </w:r>
          </w:p>
          <w:p w14:paraId="21C97CE3"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49C8CD15"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Transformerolien er uopløselig i vand og har høj mobilitet i jord. Transformerolien er et kulbrinteprodukt og er generelt set uønsket i jord og drikkevand. Miljøstyrelsen har fastsat kvalitetskriterier for olieindholdet (sum C6-C35) i jord og grundvand på henholdsvis 100 mg/kg tørstof og 9 µg/l. Transformerolie betragtes med baggrund i ovenstående som et relevant farligt stof.</w:t>
            </w:r>
          </w:p>
          <w:p w14:paraId="37707672"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707CC8C1"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Smøreolier og vedligeholdelsesmidler</w:t>
            </w:r>
          </w:p>
          <w:p w14:paraId="7E2E900B"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Miljøstyrelsen har fastsat kvalitetskriterier for olieindholdet (sum C6- C35) i jord og grundvand på henholdsvis 100 mg/kg tørstof og 9 µg/</w:t>
            </w:r>
            <w:hyperlink w:anchor="_bookmark17" w:history="1">
              <w:r w:rsidRPr="00A50258">
                <w:rPr>
                  <w:rFonts w:ascii="Verdana" w:hAnsi="Verdana"/>
                  <w:color w:val="0070C0"/>
                  <w:spacing w:val="-2"/>
                  <w:sz w:val="18"/>
                  <w:lang w:val="da-DK"/>
                </w:rPr>
                <w:t>l5.</w:t>
              </w:r>
            </w:hyperlink>
          </w:p>
          <w:p w14:paraId="5B58E09E" w14:textId="77777777" w:rsidR="006033B7" w:rsidRPr="00A50258" w:rsidRDefault="006033B7" w:rsidP="00D225DF">
            <w:pPr>
              <w:pStyle w:val="TableParagraph"/>
              <w:spacing w:line="210" w:lineRule="exact"/>
              <w:ind w:left="68"/>
              <w:rPr>
                <w:rFonts w:ascii="Verdana" w:hAnsi="Verdana"/>
                <w:color w:val="0070C0"/>
                <w:spacing w:val="-2"/>
                <w:sz w:val="18"/>
                <w:lang w:val="da-DK"/>
              </w:rPr>
            </w:pPr>
          </w:p>
          <w:p w14:paraId="7BADF984" w14:textId="77777777" w:rsidR="006033B7" w:rsidRPr="00A50258" w:rsidRDefault="006033B7" w:rsidP="00D225DF">
            <w:pPr>
              <w:pStyle w:val="TableParagraph"/>
              <w:spacing w:line="210" w:lineRule="exact"/>
              <w:ind w:left="68"/>
              <w:rPr>
                <w:rFonts w:ascii="Verdana" w:hAnsi="Verdana"/>
                <w:color w:val="0070C0"/>
                <w:spacing w:val="-2"/>
                <w:sz w:val="18"/>
                <w:lang w:val="da-DK"/>
              </w:rPr>
            </w:pPr>
            <w:r w:rsidRPr="00A50258">
              <w:rPr>
                <w:rFonts w:ascii="Verdana" w:hAnsi="Verdana"/>
                <w:color w:val="0070C0"/>
                <w:spacing w:val="-2"/>
                <w:sz w:val="18"/>
                <w:lang w:val="da-DK"/>
              </w:rPr>
              <w:t>Kølemiddel R-1234ze</w:t>
            </w:r>
          </w:p>
          <w:p w14:paraId="5C4A4146" w14:textId="77777777"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pacing w:val="-2"/>
                <w:sz w:val="18"/>
                <w:lang w:val="da-DK"/>
              </w:rPr>
              <w:t>Kølemiddel i kølesystemer er på gasform i lukkede systemer, og er derfor ikke relevant for Trin 3.</w:t>
            </w:r>
          </w:p>
        </w:tc>
      </w:tr>
      <w:tr w:rsidR="006033B7" w:rsidRPr="00ED2F2A" w14:paraId="654D565E" w14:textId="77777777" w:rsidTr="002C25BC">
        <w:trPr>
          <w:cantSplit/>
          <w:trHeight w:val="981"/>
        </w:trPr>
        <w:tc>
          <w:tcPr>
            <w:tcW w:w="708" w:type="dxa"/>
            <w:shd w:val="clear" w:color="auto" w:fill="F5F3F1" w:themeFill="background2" w:themeFillTint="33"/>
          </w:tcPr>
          <w:p w14:paraId="35439902" w14:textId="77777777" w:rsidR="006033B7" w:rsidRPr="00A50258" w:rsidRDefault="006033B7" w:rsidP="00D225DF">
            <w:pPr>
              <w:pStyle w:val="TableParagraph"/>
              <w:spacing w:line="210" w:lineRule="exact"/>
              <w:ind w:left="10"/>
              <w:jc w:val="center"/>
              <w:rPr>
                <w:rFonts w:ascii="Verdana" w:hAnsi="Verdana"/>
                <w:bCs/>
                <w:color w:val="0070C0"/>
                <w:sz w:val="18"/>
                <w:lang w:val="da-DK"/>
              </w:rPr>
            </w:pPr>
            <w:r w:rsidRPr="00A50258">
              <w:rPr>
                <w:rFonts w:ascii="Verdana" w:hAnsi="Verdana"/>
                <w:bCs/>
                <w:color w:val="0070C0"/>
                <w:sz w:val="18"/>
                <w:lang w:val="da-DK"/>
              </w:rPr>
              <w:lastRenderedPageBreak/>
              <w:t xml:space="preserve">Trin </w:t>
            </w:r>
            <w:r w:rsidRPr="00A50258">
              <w:rPr>
                <w:rFonts w:ascii="Verdana" w:hAnsi="Verdana"/>
                <w:bCs/>
                <w:color w:val="0070C0"/>
                <w:spacing w:val="-10"/>
                <w:sz w:val="18"/>
                <w:lang w:val="da-DK"/>
              </w:rPr>
              <w:t>3</w:t>
            </w:r>
          </w:p>
        </w:tc>
        <w:tc>
          <w:tcPr>
            <w:tcW w:w="1697" w:type="dxa"/>
          </w:tcPr>
          <w:p w14:paraId="7D51BC50" w14:textId="77777777" w:rsidR="006033B7" w:rsidRPr="00A50258" w:rsidRDefault="006033B7" w:rsidP="00D225DF">
            <w:pPr>
              <w:pStyle w:val="TableParagraph"/>
              <w:ind w:right="427"/>
              <w:rPr>
                <w:rFonts w:ascii="Verdana" w:hAnsi="Verdana"/>
                <w:bCs/>
                <w:color w:val="0070C0"/>
                <w:sz w:val="18"/>
                <w:lang w:val="da-DK"/>
              </w:rPr>
            </w:pPr>
            <w:r w:rsidRPr="00A50258">
              <w:rPr>
                <w:rFonts w:ascii="Verdana" w:hAnsi="Verdana"/>
                <w:bCs/>
                <w:color w:val="0070C0"/>
                <w:sz w:val="18"/>
                <w:lang w:val="da-DK"/>
              </w:rPr>
              <w:t>Risikovurdering</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for</w:t>
            </w:r>
            <w:r w:rsidRPr="00A50258">
              <w:rPr>
                <w:rFonts w:ascii="Verdana" w:hAnsi="Verdana"/>
                <w:bCs/>
                <w:color w:val="0070C0"/>
                <w:spacing w:val="-10"/>
                <w:sz w:val="18"/>
                <w:lang w:val="da-DK"/>
              </w:rPr>
              <w:t xml:space="preserve"> </w:t>
            </w:r>
            <w:r w:rsidRPr="00A50258">
              <w:rPr>
                <w:rFonts w:ascii="Verdana" w:hAnsi="Verdana"/>
                <w:bCs/>
                <w:color w:val="0070C0"/>
                <w:sz w:val="18"/>
                <w:lang w:val="da-DK"/>
              </w:rPr>
              <w:t>foru</w:t>
            </w:r>
            <w:r w:rsidRPr="00A50258">
              <w:rPr>
                <w:rFonts w:ascii="Verdana" w:hAnsi="Verdana"/>
                <w:bCs/>
                <w:color w:val="0070C0"/>
                <w:spacing w:val="-2"/>
                <w:sz w:val="18"/>
                <w:lang w:val="da-DK"/>
              </w:rPr>
              <w:t>rening</w:t>
            </w:r>
          </w:p>
        </w:tc>
        <w:tc>
          <w:tcPr>
            <w:tcW w:w="4820" w:type="dxa"/>
          </w:tcPr>
          <w:p w14:paraId="43B23A0E" w14:textId="77777777"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z w:val="18"/>
                <w:lang w:val="da-DK"/>
              </w:rPr>
              <w:t>Dieselolie</w:t>
            </w:r>
          </w:p>
          <w:p w14:paraId="276A01A1" w14:textId="19E231A3"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z w:val="18"/>
                <w:lang w:val="da-DK"/>
              </w:rPr>
              <w:t>Der er tale om betydelige mængder dieselolie som opbevares som en</w:t>
            </w:r>
            <w:r w:rsidRPr="00A50258">
              <w:rPr>
                <w:rFonts w:ascii="Verdana" w:hAnsi="Verdana"/>
                <w:color w:val="0070C0"/>
                <w:spacing w:val="40"/>
                <w:sz w:val="18"/>
                <w:lang w:val="da-DK"/>
              </w:rPr>
              <w:t xml:space="preserve"> </w:t>
            </w:r>
            <w:r w:rsidRPr="00A50258">
              <w:rPr>
                <w:rFonts w:ascii="Verdana" w:hAnsi="Verdana"/>
                <w:color w:val="0070C0"/>
                <w:sz w:val="18"/>
                <w:lang w:val="da-DK"/>
              </w:rPr>
              <w:t>integreret</w:t>
            </w:r>
            <w:r w:rsidRPr="00A50258">
              <w:rPr>
                <w:rFonts w:ascii="Verdana" w:hAnsi="Verdana"/>
                <w:color w:val="0070C0"/>
                <w:spacing w:val="-1"/>
                <w:sz w:val="18"/>
                <w:lang w:val="da-DK"/>
              </w:rPr>
              <w:t xml:space="preserve"> </w:t>
            </w:r>
            <w:r w:rsidRPr="00A50258">
              <w:rPr>
                <w:rFonts w:ascii="Verdana" w:hAnsi="Verdana"/>
                <w:color w:val="0070C0"/>
                <w:sz w:val="18"/>
                <w:lang w:val="da-DK"/>
              </w:rPr>
              <w:t>del af generatorcontainere. Olietankene er udført som dobbeltvæggede</w:t>
            </w:r>
            <w:r w:rsidRPr="00A50258">
              <w:rPr>
                <w:rFonts w:ascii="Verdana" w:hAnsi="Verdana"/>
                <w:color w:val="0070C0"/>
                <w:spacing w:val="-4"/>
                <w:sz w:val="18"/>
                <w:lang w:val="da-DK"/>
              </w:rPr>
              <w:t xml:space="preserve"> </w:t>
            </w:r>
            <w:r w:rsidRPr="00A50258">
              <w:rPr>
                <w:rFonts w:ascii="Verdana" w:hAnsi="Verdana"/>
                <w:color w:val="0070C0"/>
                <w:sz w:val="18"/>
                <w:lang w:val="da-DK"/>
              </w:rPr>
              <w:t>med</w:t>
            </w:r>
            <w:r w:rsidRPr="00A50258">
              <w:rPr>
                <w:rFonts w:ascii="Verdana" w:hAnsi="Verdana"/>
                <w:color w:val="0070C0"/>
                <w:spacing w:val="-5"/>
                <w:sz w:val="18"/>
                <w:lang w:val="da-DK"/>
              </w:rPr>
              <w:t xml:space="preserve"> </w:t>
            </w:r>
            <w:r w:rsidRPr="00A50258">
              <w:rPr>
                <w:rFonts w:ascii="Verdana" w:hAnsi="Verdana"/>
                <w:color w:val="0070C0"/>
                <w:sz w:val="18"/>
                <w:lang w:val="da-DK"/>
              </w:rPr>
              <w:t>lækagedetektion,</w:t>
            </w:r>
            <w:r w:rsidRPr="00A50258">
              <w:rPr>
                <w:rFonts w:ascii="Verdana" w:hAnsi="Verdana"/>
                <w:color w:val="0070C0"/>
                <w:spacing w:val="-4"/>
                <w:sz w:val="18"/>
                <w:lang w:val="da-DK"/>
              </w:rPr>
              <w:t xml:space="preserve"> </w:t>
            </w:r>
            <w:r w:rsidRPr="00A50258">
              <w:rPr>
                <w:rFonts w:ascii="Verdana" w:hAnsi="Verdana"/>
                <w:color w:val="0070C0"/>
                <w:sz w:val="18"/>
                <w:lang w:val="da-DK"/>
              </w:rPr>
              <w:t>og</w:t>
            </w:r>
            <w:r w:rsidRPr="00A50258">
              <w:rPr>
                <w:rFonts w:ascii="Verdana" w:hAnsi="Verdana"/>
                <w:color w:val="0070C0"/>
                <w:spacing w:val="-5"/>
                <w:sz w:val="18"/>
                <w:lang w:val="da-DK"/>
              </w:rPr>
              <w:t xml:space="preserve"> </w:t>
            </w:r>
            <w:r w:rsidRPr="00A50258">
              <w:rPr>
                <w:rFonts w:ascii="Verdana" w:hAnsi="Verdana"/>
                <w:color w:val="0070C0"/>
                <w:sz w:val="18"/>
                <w:lang w:val="da-DK"/>
              </w:rPr>
              <w:t>de</w:t>
            </w:r>
            <w:r w:rsidRPr="00A50258">
              <w:rPr>
                <w:rFonts w:ascii="Verdana" w:hAnsi="Verdana"/>
                <w:color w:val="0070C0"/>
                <w:spacing w:val="-5"/>
                <w:sz w:val="18"/>
                <w:lang w:val="da-DK"/>
              </w:rPr>
              <w:t xml:space="preserve"> </w:t>
            </w:r>
            <w:r w:rsidRPr="00A50258">
              <w:rPr>
                <w:rFonts w:ascii="Verdana" w:hAnsi="Verdana"/>
                <w:color w:val="0070C0"/>
                <w:sz w:val="18"/>
                <w:lang w:val="da-DK"/>
              </w:rPr>
              <w:t>vil</w:t>
            </w:r>
            <w:r w:rsidRPr="00A50258">
              <w:rPr>
                <w:rFonts w:ascii="Verdana" w:hAnsi="Verdana"/>
                <w:color w:val="0070C0"/>
                <w:spacing w:val="-4"/>
                <w:sz w:val="18"/>
                <w:lang w:val="da-DK"/>
              </w:rPr>
              <w:t xml:space="preserve"> </w:t>
            </w:r>
            <w:r w:rsidRPr="00A50258">
              <w:rPr>
                <w:rFonts w:ascii="Verdana" w:hAnsi="Verdana"/>
                <w:color w:val="0070C0"/>
                <w:sz w:val="18"/>
                <w:lang w:val="da-DK"/>
              </w:rPr>
              <w:t>blive</w:t>
            </w:r>
            <w:r w:rsidRPr="00A50258">
              <w:rPr>
                <w:rFonts w:ascii="Verdana" w:hAnsi="Verdana"/>
                <w:color w:val="0070C0"/>
                <w:spacing w:val="-5"/>
                <w:sz w:val="18"/>
                <w:lang w:val="da-DK"/>
              </w:rPr>
              <w:t xml:space="preserve"> </w:t>
            </w:r>
            <w:r w:rsidRPr="00A50258">
              <w:rPr>
                <w:rFonts w:ascii="Verdana" w:hAnsi="Verdana"/>
                <w:color w:val="0070C0"/>
                <w:sz w:val="18"/>
                <w:lang w:val="da-DK"/>
              </w:rPr>
              <w:t>installeret</w:t>
            </w:r>
            <w:r w:rsidRPr="00A50258">
              <w:rPr>
                <w:rFonts w:ascii="Verdana" w:hAnsi="Verdana"/>
                <w:color w:val="0070C0"/>
                <w:spacing w:val="-4"/>
                <w:sz w:val="18"/>
                <w:lang w:val="da-DK"/>
              </w:rPr>
              <w:t xml:space="preserve"> </w:t>
            </w:r>
            <w:r w:rsidRPr="00A50258">
              <w:rPr>
                <w:rFonts w:ascii="Verdana" w:hAnsi="Verdana"/>
                <w:color w:val="0070C0"/>
                <w:sz w:val="18"/>
                <w:lang w:val="da-DK"/>
              </w:rPr>
              <w:t>og</w:t>
            </w:r>
            <w:r w:rsidRPr="00A50258">
              <w:rPr>
                <w:rFonts w:ascii="Verdana" w:hAnsi="Verdana"/>
                <w:color w:val="0070C0"/>
                <w:spacing w:val="-6"/>
                <w:sz w:val="18"/>
                <w:lang w:val="da-DK"/>
              </w:rPr>
              <w:t xml:space="preserve"> </w:t>
            </w:r>
            <w:r w:rsidRPr="00A50258">
              <w:rPr>
                <w:rFonts w:ascii="Verdana" w:hAnsi="Verdana"/>
                <w:color w:val="0070C0"/>
                <w:sz w:val="18"/>
                <w:lang w:val="da-DK"/>
              </w:rPr>
              <w:t>drevet</w:t>
            </w:r>
            <w:r w:rsidRPr="00A50258">
              <w:rPr>
                <w:rFonts w:ascii="Verdana" w:hAnsi="Verdana"/>
                <w:color w:val="0070C0"/>
                <w:spacing w:val="40"/>
                <w:sz w:val="18"/>
                <w:lang w:val="da-DK"/>
              </w:rPr>
              <w:t xml:space="preserve"> </w:t>
            </w:r>
            <w:r w:rsidRPr="00A50258">
              <w:rPr>
                <w:rFonts w:ascii="Verdana" w:hAnsi="Verdana"/>
                <w:color w:val="0070C0"/>
                <w:sz w:val="18"/>
                <w:lang w:val="da-DK"/>
              </w:rPr>
              <w:t>i henhold til Bekendtgørelsen om indretning, etablering og drift af</w:t>
            </w:r>
            <w:r w:rsidRPr="00A50258">
              <w:rPr>
                <w:rFonts w:ascii="Verdana" w:hAnsi="Verdana"/>
                <w:color w:val="0070C0"/>
                <w:spacing w:val="40"/>
                <w:sz w:val="18"/>
                <w:lang w:val="da-DK"/>
              </w:rPr>
              <w:t xml:space="preserve"> </w:t>
            </w:r>
            <w:r w:rsidRPr="00A50258">
              <w:rPr>
                <w:rFonts w:ascii="Verdana" w:hAnsi="Verdana"/>
                <w:color w:val="0070C0"/>
                <w:sz w:val="18"/>
                <w:lang w:val="da-DK"/>
              </w:rPr>
              <w:t>olietanke. Længere rørstrenge er undgået, da hver dieseltank er direkte forbundet til den nærmeste generator. Påfyldningsplads for</w:t>
            </w:r>
            <w:r w:rsidRPr="00A50258">
              <w:rPr>
                <w:rFonts w:ascii="Verdana" w:hAnsi="Verdana"/>
                <w:color w:val="0070C0"/>
                <w:spacing w:val="40"/>
                <w:sz w:val="18"/>
                <w:lang w:val="da-DK"/>
              </w:rPr>
              <w:t xml:space="preserve"> </w:t>
            </w:r>
            <w:r w:rsidRPr="00A50258">
              <w:rPr>
                <w:rFonts w:ascii="Verdana" w:hAnsi="Verdana"/>
                <w:color w:val="0070C0"/>
                <w:sz w:val="18"/>
                <w:lang w:val="da-DK"/>
              </w:rPr>
              <w:t>tankvogn med diesel samt overløb fra de enkelte dieseltanke under</w:t>
            </w:r>
            <w:r w:rsidR="00E71770">
              <w:rPr>
                <w:rFonts w:ascii="Verdana" w:hAnsi="Verdana"/>
                <w:color w:val="0070C0"/>
                <w:spacing w:val="40"/>
                <w:sz w:val="18"/>
                <w:lang w:val="da-DK"/>
              </w:rPr>
              <w:t xml:space="preserve"> </w:t>
            </w:r>
            <w:r w:rsidRPr="00A50258">
              <w:rPr>
                <w:rFonts w:ascii="Verdana" w:hAnsi="Verdana"/>
                <w:color w:val="0070C0"/>
                <w:sz w:val="18"/>
                <w:lang w:val="da-DK"/>
              </w:rPr>
              <w:t>generatorerne</w:t>
            </w:r>
            <w:r w:rsidRPr="00A50258">
              <w:rPr>
                <w:rFonts w:ascii="Verdana" w:hAnsi="Verdana"/>
                <w:color w:val="0070C0"/>
                <w:spacing w:val="-5"/>
                <w:sz w:val="18"/>
                <w:lang w:val="da-DK"/>
              </w:rPr>
              <w:t xml:space="preserve"> </w:t>
            </w:r>
            <w:r w:rsidRPr="00A50258">
              <w:rPr>
                <w:rFonts w:ascii="Verdana" w:hAnsi="Verdana"/>
                <w:color w:val="0070C0"/>
                <w:sz w:val="18"/>
                <w:lang w:val="da-DK"/>
              </w:rPr>
              <w:t>vil</w:t>
            </w:r>
            <w:r w:rsidRPr="00A50258">
              <w:rPr>
                <w:rFonts w:ascii="Verdana" w:hAnsi="Verdana"/>
                <w:color w:val="0070C0"/>
                <w:spacing w:val="-4"/>
                <w:sz w:val="18"/>
                <w:lang w:val="da-DK"/>
              </w:rPr>
              <w:t xml:space="preserve"> </w:t>
            </w:r>
            <w:r w:rsidRPr="00A50258">
              <w:rPr>
                <w:rFonts w:ascii="Verdana" w:hAnsi="Verdana"/>
                <w:color w:val="0070C0"/>
                <w:sz w:val="18"/>
                <w:lang w:val="da-DK"/>
              </w:rPr>
              <w:t>ved</w:t>
            </w:r>
            <w:r w:rsidRPr="00A50258">
              <w:rPr>
                <w:rFonts w:ascii="Verdana" w:hAnsi="Verdana"/>
                <w:color w:val="0070C0"/>
                <w:spacing w:val="-5"/>
                <w:sz w:val="18"/>
                <w:lang w:val="da-DK"/>
              </w:rPr>
              <w:t xml:space="preserve"> </w:t>
            </w:r>
            <w:r w:rsidRPr="00A50258">
              <w:rPr>
                <w:rFonts w:ascii="Verdana" w:hAnsi="Verdana"/>
                <w:color w:val="0070C0"/>
                <w:sz w:val="18"/>
                <w:lang w:val="da-DK"/>
              </w:rPr>
              <w:t>evt.</w:t>
            </w:r>
            <w:r w:rsidRPr="00A50258">
              <w:rPr>
                <w:rFonts w:ascii="Verdana" w:hAnsi="Verdana"/>
                <w:color w:val="0070C0"/>
                <w:spacing w:val="-5"/>
                <w:sz w:val="18"/>
                <w:lang w:val="da-DK"/>
              </w:rPr>
              <w:t xml:space="preserve"> </w:t>
            </w:r>
            <w:r w:rsidRPr="00A50258">
              <w:rPr>
                <w:rFonts w:ascii="Verdana" w:hAnsi="Verdana"/>
                <w:color w:val="0070C0"/>
                <w:sz w:val="18"/>
                <w:lang w:val="da-DK"/>
              </w:rPr>
              <w:t>spild/overløb</w:t>
            </w:r>
            <w:r w:rsidRPr="00A50258">
              <w:rPr>
                <w:rFonts w:ascii="Verdana" w:hAnsi="Verdana"/>
                <w:color w:val="0070C0"/>
                <w:spacing w:val="-4"/>
                <w:sz w:val="18"/>
                <w:lang w:val="da-DK"/>
              </w:rPr>
              <w:t xml:space="preserve"> </w:t>
            </w:r>
            <w:r w:rsidRPr="00A50258">
              <w:rPr>
                <w:rFonts w:ascii="Verdana" w:hAnsi="Verdana"/>
                <w:color w:val="0070C0"/>
                <w:sz w:val="18"/>
                <w:lang w:val="da-DK"/>
              </w:rPr>
              <w:t>ske</w:t>
            </w:r>
            <w:r w:rsidRPr="00A50258">
              <w:rPr>
                <w:rFonts w:ascii="Verdana" w:hAnsi="Verdana"/>
                <w:color w:val="0070C0"/>
                <w:spacing w:val="-5"/>
                <w:sz w:val="18"/>
                <w:lang w:val="da-DK"/>
              </w:rPr>
              <w:t xml:space="preserve"> </w:t>
            </w:r>
            <w:r w:rsidRPr="00A50258">
              <w:rPr>
                <w:rFonts w:ascii="Verdana" w:hAnsi="Verdana"/>
                <w:color w:val="0070C0"/>
                <w:sz w:val="18"/>
                <w:lang w:val="da-DK"/>
              </w:rPr>
              <w:t>på</w:t>
            </w:r>
            <w:r w:rsidRPr="00A50258">
              <w:rPr>
                <w:rFonts w:ascii="Verdana" w:hAnsi="Verdana"/>
                <w:color w:val="0070C0"/>
                <w:spacing w:val="-5"/>
                <w:sz w:val="18"/>
                <w:lang w:val="da-DK"/>
              </w:rPr>
              <w:t xml:space="preserve"> </w:t>
            </w:r>
            <w:r w:rsidRPr="00A50258">
              <w:rPr>
                <w:rFonts w:ascii="Verdana" w:hAnsi="Verdana"/>
                <w:color w:val="0070C0"/>
                <w:sz w:val="18"/>
                <w:lang w:val="da-DK"/>
              </w:rPr>
              <w:t>befæstede</w:t>
            </w:r>
            <w:r w:rsidRPr="00A50258">
              <w:rPr>
                <w:rFonts w:ascii="Verdana" w:hAnsi="Verdana"/>
                <w:color w:val="0070C0"/>
                <w:spacing w:val="-4"/>
                <w:sz w:val="18"/>
                <w:lang w:val="da-DK"/>
              </w:rPr>
              <w:t xml:space="preserve"> </w:t>
            </w:r>
            <w:r w:rsidRPr="00A50258">
              <w:rPr>
                <w:rFonts w:ascii="Verdana" w:hAnsi="Verdana"/>
                <w:color w:val="0070C0"/>
                <w:sz w:val="18"/>
                <w:lang w:val="da-DK"/>
              </w:rPr>
              <w:t>arealer med</w:t>
            </w:r>
            <w:r w:rsidRPr="00A50258">
              <w:rPr>
                <w:rFonts w:ascii="Verdana" w:hAnsi="Verdana"/>
                <w:color w:val="0070C0"/>
                <w:spacing w:val="40"/>
                <w:sz w:val="18"/>
                <w:lang w:val="da-DK"/>
              </w:rPr>
              <w:t xml:space="preserve"> </w:t>
            </w:r>
            <w:r w:rsidRPr="00A50258">
              <w:rPr>
                <w:rFonts w:ascii="Verdana" w:hAnsi="Verdana"/>
                <w:color w:val="0070C0"/>
                <w:sz w:val="18"/>
                <w:lang w:val="da-DK"/>
              </w:rPr>
              <w:t>mulighed for opsamling samt med olieudskiller.</w:t>
            </w:r>
          </w:p>
          <w:p w14:paraId="28CD4F76" w14:textId="77777777" w:rsidR="006033B7" w:rsidRPr="00A50258" w:rsidRDefault="006033B7" w:rsidP="00D225DF">
            <w:pPr>
              <w:pStyle w:val="TableParagraph"/>
              <w:spacing w:line="210" w:lineRule="exact"/>
              <w:ind w:left="68"/>
              <w:rPr>
                <w:rFonts w:ascii="Verdana" w:hAnsi="Verdana"/>
                <w:color w:val="0070C0"/>
                <w:sz w:val="18"/>
                <w:lang w:val="da-DK"/>
              </w:rPr>
            </w:pPr>
          </w:p>
          <w:p w14:paraId="676E30C4" w14:textId="77777777"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z w:val="18"/>
                <w:lang w:val="da-DK"/>
              </w:rPr>
              <w:t>Transformerolie</w:t>
            </w:r>
          </w:p>
          <w:p w14:paraId="0951B350" w14:textId="7F2216FF"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z w:val="18"/>
                <w:lang w:val="da-DK"/>
              </w:rPr>
              <w:t xml:space="preserve">Transformerolie opbevares i selve transformeren. Transformere vil etableres på </w:t>
            </w:r>
            <w:r w:rsidR="00DD151F" w:rsidRPr="00A50258">
              <w:rPr>
                <w:rFonts w:ascii="Verdana" w:hAnsi="Verdana"/>
                <w:color w:val="0070C0"/>
                <w:sz w:val="18"/>
                <w:lang w:val="da-DK"/>
              </w:rPr>
              <w:t>betonbasin</w:t>
            </w:r>
            <w:r w:rsidRPr="00A50258">
              <w:rPr>
                <w:rFonts w:ascii="Verdana" w:hAnsi="Verdana"/>
                <w:color w:val="0070C0"/>
                <w:sz w:val="18"/>
                <w:lang w:val="da-DK"/>
              </w:rPr>
              <w:t>, der sikrer, at al transformerolie kan tilbageholdes ved eventuel lækage. Olie i transformerne er indkapslet i en dobbeltvægget metalchassis. Tilbageholdelsesvolumen svarer til den samlede olie pr. transformer. Der er en sensor der monitorerer om der er udslip. Afløb fra transformerne er forbundet til samme afløbssystem som generatorbassinerne, tilknyttet olieudskiller.</w:t>
            </w:r>
          </w:p>
          <w:p w14:paraId="1E58AAF4" w14:textId="77777777" w:rsidR="006033B7" w:rsidRPr="00A50258" w:rsidRDefault="006033B7" w:rsidP="00D225DF">
            <w:pPr>
              <w:pStyle w:val="TableParagraph"/>
              <w:spacing w:line="210" w:lineRule="exact"/>
              <w:ind w:left="68"/>
              <w:rPr>
                <w:rFonts w:ascii="Verdana" w:hAnsi="Verdana"/>
                <w:color w:val="0070C0"/>
                <w:sz w:val="18"/>
                <w:lang w:val="da-DK"/>
              </w:rPr>
            </w:pPr>
          </w:p>
          <w:p w14:paraId="4AA31088" w14:textId="77777777" w:rsidR="006033B7" w:rsidRPr="00A50258" w:rsidRDefault="006033B7" w:rsidP="00D225DF">
            <w:pPr>
              <w:pStyle w:val="TableParagraph"/>
              <w:spacing w:line="210" w:lineRule="exact"/>
              <w:ind w:left="68"/>
              <w:rPr>
                <w:rFonts w:ascii="Verdana" w:hAnsi="Verdana"/>
                <w:color w:val="0070C0"/>
                <w:sz w:val="18"/>
                <w:lang w:val="da-DK"/>
              </w:rPr>
            </w:pPr>
            <w:r w:rsidRPr="00A50258">
              <w:rPr>
                <w:rFonts w:ascii="Verdana" w:hAnsi="Verdana"/>
                <w:color w:val="0070C0"/>
                <w:sz w:val="18"/>
                <w:lang w:val="da-DK"/>
              </w:rPr>
              <w:t>Smøreolier og vedligeholdelsesmidler</w:t>
            </w:r>
          </w:p>
          <w:p w14:paraId="51F5FF3B" w14:textId="05D6FEA3" w:rsidR="006033B7" w:rsidRPr="00A50258" w:rsidRDefault="006033B7" w:rsidP="00F87CBE">
            <w:pPr>
              <w:pStyle w:val="TableParagraph"/>
              <w:spacing w:line="210" w:lineRule="exact"/>
              <w:ind w:left="68"/>
              <w:rPr>
                <w:rFonts w:ascii="Verdana" w:hAnsi="Verdana"/>
                <w:color w:val="0070C0"/>
                <w:spacing w:val="-2"/>
                <w:sz w:val="18"/>
                <w:lang w:val="da-DK"/>
              </w:rPr>
            </w:pPr>
            <w:r w:rsidRPr="00A50258">
              <w:rPr>
                <w:rFonts w:ascii="Verdana" w:hAnsi="Verdana"/>
                <w:color w:val="0070C0"/>
                <w:sz w:val="18"/>
                <w:lang w:val="da-DK"/>
              </w:rPr>
              <w:t>Der vil blive anvendt øvrige hjælpestoffer i begrænsede mængder til almindeligt vedligehold af anlægget. Olie til vedligehold opbevares indendørs på spildbakker eller så der ikke kan ske spild til kloak eller eksternt miljø, og det vurderes derfor, at der ikke er risiko for længerevarende påvirkning af jord og grundvand</w:t>
            </w:r>
            <w:r w:rsidR="00F87CBE" w:rsidRPr="00A50258">
              <w:rPr>
                <w:rFonts w:ascii="Verdana" w:hAnsi="Verdana"/>
                <w:color w:val="0070C0"/>
                <w:sz w:val="18"/>
                <w:lang w:val="da-DK"/>
              </w:rPr>
              <w:t>.</w:t>
            </w:r>
          </w:p>
        </w:tc>
      </w:tr>
    </w:tbl>
    <w:p w14:paraId="28678EB8" w14:textId="2E5A00F5" w:rsidR="00F63ECE" w:rsidRPr="00874BD2" w:rsidRDefault="00F63ECE" w:rsidP="00874BD2">
      <w:pPr>
        <w:pStyle w:val="Brdtekst"/>
        <w:rPr>
          <w:color w:val="0070C0"/>
        </w:rPr>
      </w:pPr>
    </w:p>
    <w:p w14:paraId="27DAE264" w14:textId="02114315" w:rsidR="00F63ECE" w:rsidRPr="00FD2CA4" w:rsidRDefault="00123861" w:rsidP="00F63ECE">
      <w:pPr>
        <w:pStyle w:val="MarginFrame"/>
        <w:framePr w:wrap="around"/>
      </w:pPr>
      <w:r>
        <w:lastRenderedPageBreak/>
        <w:t>Forurenings forebyggende foranstaltninger</w:t>
      </w:r>
    </w:p>
    <w:p w14:paraId="14C99467" w14:textId="1D2E09EC" w:rsidR="00F63ECE" w:rsidRDefault="00321CE7" w:rsidP="00F63ECE">
      <w:pPr>
        <w:pStyle w:val="Brdtekst"/>
        <w:rPr>
          <w:color w:val="0070C0"/>
        </w:rPr>
      </w:pPr>
      <w:r w:rsidRPr="00B97F34">
        <w:rPr>
          <w:color w:val="0070C0"/>
        </w:rPr>
        <w:t>Påfyldningspladsen for tankvogne med dieselolie har</w:t>
      </w:r>
      <w:r w:rsidR="00976FD3">
        <w:rPr>
          <w:color w:val="0070C0"/>
        </w:rPr>
        <w:t xml:space="preserve"> overløb fra de enkelte diesel</w:t>
      </w:r>
      <w:r w:rsidRPr="00B97F34">
        <w:rPr>
          <w:color w:val="0070C0"/>
        </w:rPr>
        <w:t>tanke under generatorerne og ved evt. spild/overløb vil dette ske på befæstede arealer/bassiner med mulighed for separat opsamling. Således forhindres det at spild på befæstede arealer forurener grunden og herved også at evt. overfladevand og regnvand kontamineres.</w:t>
      </w:r>
    </w:p>
    <w:p w14:paraId="4CF165F9" w14:textId="48514C95" w:rsidR="00123861" w:rsidRDefault="00123861" w:rsidP="00123861">
      <w:pPr>
        <w:pStyle w:val="BodyMargin"/>
        <w:spacing w:after="0"/>
        <w:rPr>
          <w:color w:val="0070C0"/>
        </w:rPr>
      </w:pPr>
      <w:r>
        <w:rPr>
          <w:color w:val="0070C0"/>
        </w:rPr>
        <w:tab/>
      </w:r>
      <w:r w:rsidRPr="006429B2">
        <w:rPr>
          <w:color w:val="0070C0"/>
        </w:rPr>
        <w:t>Hver</w:t>
      </w:r>
      <w:r w:rsidRPr="006429B2">
        <w:rPr>
          <w:color w:val="0070C0"/>
          <w:spacing w:val="-2"/>
        </w:rPr>
        <w:t xml:space="preserve"> </w:t>
      </w:r>
      <w:r w:rsidRPr="006429B2">
        <w:rPr>
          <w:color w:val="0070C0"/>
        </w:rPr>
        <w:t>generator</w:t>
      </w:r>
      <w:r w:rsidRPr="006429B2">
        <w:rPr>
          <w:color w:val="0070C0"/>
          <w:spacing w:val="-2"/>
        </w:rPr>
        <w:t xml:space="preserve"> </w:t>
      </w:r>
      <w:r w:rsidRPr="006429B2">
        <w:rPr>
          <w:color w:val="0070C0"/>
        </w:rPr>
        <w:t>er</w:t>
      </w:r>
      <w:r w:rsidRPr="006429B2">
        <w:rPr>
          <w:color w:val="0070C0"/>
          <w:spacing w:val="-3"/>
        </w:rPr>
        <w:t xml:space="preserve"> </w:t>
      </w:r>
      <w:r w:rsidRPr="006429B2">
        <w:rPr>
          <w:color w:val="0070C0"/>
        </w:rPr>
        <w:t>indbygget</w:t>
      </w:r>
      <w:r w:rsidRPr="006429B2">
        <w:rPr>
          <w:color w:val="0070C0"/>
          <w:spacing w:val="-2"/>
        </w:rPr>
        <w:t xml:space="preserve"> </w:t>
      </w:r>
      <w:r w:rsidRPr="006429B2">
        <w:rPr>
          <w:color w:val="0070C0"/>
        </w:rPr>
        <w:t>i</w:t>
      </w:r>
      <w:r w:rsidRPr="006429B2">
        <w:rPr>
          <w:color w:val="0070C0"/>
          <w:spacing w:val="-2"/>
        </w:rPr>
        <w:t xml:space="preserve"> </w:t>
      </w:r>
      <w:r w:rsidRPr="006429B2">
        <w:rPr>
          <w:color w:val="0070C0"/>
        </w:rPr>
        <w:t>en</w:t>
      </w:r>
      <w:r w:rsidRPr="006429B2">
        <w:rPr>
          <w:color w:val="0070C0"/>
          <w:spacing w:val="-3"/>
        </w:rPr>
        <w:t xml:space="preserve"> </w:t>
      </w:r>
      <w:r w:rsidRPr="006429B2">
        <w:rPr>
          <w:color w:val="0070C0"/>
        </w:rPr>
        <w:t>lukket</w:t>
      </w:r>
      <w:r w:rsidRPr="006429B2">
        <w:rPr>
          <w:color w:val="0070C0"/>
          <w:spacing w:val="-4"/>
        </w:rPr>
        <w:t xml:space="preserve"> </w:t>
      </w:r>
      <w:r w:rsidRPr="006429B2">
        <w:rPr>
          <w:color w:val="0070C0"/>
        </w:rPr>
        <w:t>container der</w:t>
      </w:r>
      <w:r w:rsidRPr="006429B2">
        <w:rPr>
          <w:color w:val="0070C0"/>
          <w:spacing w:val="-2"/>
        </w:rPr>
        <w:t xml:space="preserve"> </w:t>
      </w:r>
      <w:r w:rsidRPr="006429B2">
        <w:rPr>
          <w:color w:val="0070C0"/>
        </w:rPr>
        <w:t>er</w:t>
      </w:r>
      <w:r w:rsidRPr="006429B2">
        <w:rPr>
          <w:color w:val="0070C0"/>
          <w:spacing w:val="-3"/>
        </w:rPr>
        <w:t xml:space="preserve"> </w:t>
      </w:r>
      <w:r w:rsidRPr="006429B2">
        <w:rPr>
          <w:color w:val="0070C0"/>
        </w:rPr>
        <w:t>placeret</w:t>
      </w:r>
      <w:r w:rsidRPr="006429B2">
        <w:rPr>
          <w:color w:val="0070C0"/>
          <w:spacing w:val="-2"/>
        </w:rPr>
        <w:t xml:space="preserve"> </w:t>
      </w:r>
      <w:r w:rsidRPr="006429B2">
        <w:rPr>
          <w:color w:val="0070C0"/>
        </w:rPr>
        <w:t>oven</w:t>
      </w:r>
      <w:r w:rsidR="00E71770">
        <w:rPr>
          <w:color w:val="0070C0"/>
        </w:rPr>
        <w:t xml:space="preserve"> </w:t>
      </w:r>
      <w:r w:rsidRPr="006429B2">
        <w:rPr>
          <w:color w:val="0070C0"/>
        </w:rPr>
        <w:t>på</w:t>
      </w:r>
      <w:r w:rsidRPr="006429B2">
        <w:rPr>
          <w:color w:val="0070C0"/>
          <w:spacing w:val="-2"/>
        </w:rPr>
        <w:t xml:space="preserve"> </w:t>
      </w:r>
      <w:r w:rsidRPr="006429B2">
        <w:rPr>
          <w:color w:val="0070C0"/>
        </w:rPr>
        <w:t>en</w:t>
      </w:r>
      <w:r w:rsidRPr="006429B2">
        <w:rPr>
          <w:color w:val="0070C0"/>
          <w:spacing w:val="-3"/>
        </w:rPr>
        <w:t xml:space="preserve"> </w:t>
      </w:r>
      <w:r w:rsidRPr="006429B2">
        <w:rPr>
          <w:color w:val="0070C0"/>
        </w:rPr>
        <w:t>25.000</w:t>
      </w:r>
      <w:r w:rsidRPr="006429B2">
        <w:rPr>
          <w:color w:val="0070C0"/>
          <w:spacing w:val="-2"/>
        </w:rPr>
        <w:t xml:space="preserve"> </w:t>
      </w:r>
      <w:r w:rsidRPr="006429B2">
        <w:rPr>
          <w:color w:val="0070C0"/>
        </w:rPr>
        <w:t>L</w:t>
      </w:r>
      <w:r w:rsidRPr="006429B2">
        <w:rPr>
          <w:color w:val="0070C0"/>
          <w:spacing w:val="-4"/>
        </w:rPr>
        <w:t xml:space="preserve"> </w:t>
      </w:r>
      <w:r w:rsidRPr="006429B2">
        <w:rPr>
          <w:color w:val="0070C0"/>
        </w:rPr>
        <w:t>olietank</w:t>
      </w:r>
      <w:r w:rsidRPr="006429B2">
        <w:rPr>
          <w:color w:val="0070C0"/>
          <w:spacing w:val="-4"/>
        </w:rPr>
        <w:t xml:space="preserve"> </w:t>
      </w:r>
      <w:r w:rsidRPr="006429B2">
        <w:rPr>
          <w:color w:val="0070C0"/>
        </w:rPr>
        <w:t>tilhørende samme</w:t>
      </w:r>
      <w:r w:rsidRPr="006429B2">
        <w:rPr>
          <w:color w:val="0070C0"/>
          <w:spacing w:val="-1"/>
        </w:rPr>
        <w:t xml:space="preserve"> </w:t>
      </w:r>
      <w:r w:rsidRPr="006429B2">
        <w:rPr>
          <w:color w:val="0070C0"/>
        </w:rPr>
        <w:t>generator. Brændstoffet opbevares i</w:t>
      </w:r>
      <w:r w:rsidRPr="006429B2">
        <w:rPr>
          <w:color w:val="0070C0"/>
          <w:spacing w:val="-1"/>
        </w:rPr>
        <w:t xml:space="preserve"> </w:t>
      </w:r>
      <w:r w:rsidRPr="006429B2">
        <w:rPr>
          <w:color w:val="0070C0"/>
        </w:rPr>
        <w:t>en dobbeltvægget tank. Hv</w:t>
      </w:r>
      <w:r w:rsidR="00976FD3">
        <w:rPr>
          <w:color w:val="0070C0"/>
        </w:rPr>
        <w:t>er container er place</w:t>
      </w:r>
      <w:r w:rsidRPr="006429B2">
        <w:rPr>
          <w:color w:val="0070C0"/>
        </w:rPr>
        <w:t xml:space="preserve">ret over et </w:t>
      </w:r>
      <w:r w:rsidR="00DD151F" w:rsidRPr="006429B2">
        <w:rPr>
          <w:color w:val="0070C0"/>
        </w:rPr>
        <w:t>betonbasin</w:t>
      </w:r>
      <w:r w:rsidRPr="006429B2">
        <w:rPr>
          <w:color w:val="0070C0"/>
        </w:rPr>
        <w:t>. Betonbassinet kan rumme volumen fra én fuld olietank +10%.</w:t>
      </w:r>
    </w:p>
    <w:p w14:paraId="5C97435C" w14:textId="77777777" w:rsidR="004408AC" w:rsidRDefault="004408AC" w:rsidP="004408AC">
      <w:pPr>
        <w:pStyle w:val="Brdtekst"/>
        <w:spacing w:after="0"/>
        <w:rPr>
          <w:color w:val="0070C0"/>
        </w:rPr>
      </w:pPr>
    </w:p>
    <w:p w14:paraId="0C6B6BD9" w14:textId="0F6109A4" w:rsidR="004B0358" w:rsidRDefault="004B0358" w:rsidP="004408AC">
      <w:pPr>
        <w:pStyle w:val="Brdtekst"/>
        <w:spacing w:after="0"/>
        <w:rPr>
          <w:color w:val="0070C0"/>
        </w:rPr>
      </w:pPr>
      <w:r w:rsidRPr="004842A7">
        <w:rPr>
          <w:color w:val="0070C0"/>
        </w:rPr>
        <w:t xml:space="preserve">Motorerne og køleanlæg til generatorsættene indeholder en mængde kølemiddel og mindre mængder </w:t>
      </w:r>
      <w:r w:rsidR="00DD151F" w:rsidRPr="004842A7">
        <w:rPr>
          <w:color w:val="0070C0"/>
        </w:rPr>
        <w:t>smørremiddel</w:t>
      </w:r>
      <w:r w:rsidRPr="004842A7">
        <w:rPr>
          <w:color w:val="0070C0"/>
        </w:rPr>
        <w:t xml:space="preserve"> i helt lukkede kredsløb. </w:t>
      </w:r>
      <w:r>
        <w:rPr>
          <w:color w:val="0070C0"/>
        </w:rPr>
        <w:t xml:space="preserve">Containeren og betonbassinet </w:t>
      </w:r>
      <w:r w:rsidRPr="004842A7">
        <w:rPr>
          <w:color w:val="0070C0"/>
        </w:rPr>
        <w:t>tilbageholde</w:t>
      </w:r>
      <w:r>
        <w:rPr>
          <w:color w:val="0070C0"/>
        </w:rPr>
        <w:t>r</w:t>
      </w:r>
      <w:r w:rsidRPr="004842A7">
        <w:rPr>
          <w:color w:val="0070C0"/>
        </w:rPr>
        <w:t xml:space="preserve"> </w:t>
      </w:r>
      <w:r>
        <w:rPr>
          <w:color w:val="0070C0"/>
        </w:rPr>
        <w:t xml:space="preserve">et eventuelt spild af kølemiddel og </w:t>
      </w:r>
      <w:r w:rsidR="00DD151F">
        <w:rPr>
          <w:color w:val="0070C0"/>
        </w:rPr>
        <w:t>smørremiddel</w:t>
      </w:r>
      <w:r>
        <w:rPr>
          <w:color w:val="0070C0"/>
        </w:rPr>
        <w:t>.</w:t>
      </w:r>
    </w:p>
    <w:p w14:paraId="4D2A087D" w14:textId="77777777" w:rsidR="00874BD2" w:rsidRDefault="00874BD2" w:rsidP="004408AC">
      <w:pPr>
        <w:pStyle w:val="Brdtekst"/>
        <w:spacing w:after="0"/>
        <w:rPr>
          <w:color w:val="0070C0"/>
        </w:rPr>
      </w:pPr>
    </w:p>
    <w:p w14:paraId="75A2228A" w14:textId="6F2F38CA" w:rsidR="00874BD2" w:rsidRPr="004B0358" w:rsidRDefault="00874BD2" w:rsidP="004408AC">
      <w:pPr>
        <w:pStyle w:val="Brdtekst"/>
        <w:spacing w:after="0"/>
      </w:pPr>
      <w:r w:rsidRPr="00874BD2">
        <w:rPr>
          <w:color w:val="0070C0"/>
        </w:rPr>
        <w:t xml:space="preserve">Transformere (A og B) vil blive etableret oven på </w:t>
      </w:r>
      <w:r w:rsidR="00DD151F" w:rsidRPr="00874BD2">
        <w:rPr>
          <w:color w:val="0070C0"/>
        </w:rPr>
        <w:t>betonbasin</w:t>
      </w:r>
      <w:r w:rsidRPr="00874BD2">
        <w:rPr>
          <w:color w:val="0070C0"/>
        </w:rPr>
        <w:t>, der sikrer, at al transformerolie kan tilbageholdes ved eventuel lækage. Olien i transformerne er indkapslet i et dobbeltvægget metal chassis. Tilbageholdelsesvolumen i bassinet svarer til den samlede olie pr. transformer (13.200 L). Der etableres sensor/lækagealarm der kan monitorer evt. udslip.</w:t>
      </w:r>
    </w:p>
    <w:p w14:paraId="34CB5088" w14:textId="46735E21" w:rsidR="00CF6E2C" w:rsidRDefault="00CF6E2C" w:rsidP="002D44B7">
      <w:pPr>
        <w:pStyle w:val="Brdtekst"/>
      </w:pPr>
    </w:p>
    <w:p w14:paraId="76DD5056" w14:textId="169AEA83" w:rsidR="005169FA" w:rsidRDefault="00805DB8" w:rsidP="00805DB8">
      <w:pPr>
        <w:pStyle w:val="BodyMargin"/>
      </w:pPr>
      <w:r w:rsidRPr="00070823">
        <w:rPr>
          <w:color w:val="0070C0"/>
        </w:rPr>
        <w:t>Vurdering</w:t>
      </w:r>
      <w:r>
        <w:tab/>
      </w:r>
      <w:r w:rsidR="00955E99" w:rsidRPr="0072742A">
        <w:rPr>
          <w:color w:val="0070C0"/>
        </w:rPr>
        <w:t xml:space="preserve">Ballerup Kommune </w:t>
      </w:r>
      <w:r w:rsidR="005169FA" w:rsidRPr="0072742A">
        <w:rPr>
          <w:color w:val="0070C0"/>
        </w:rPr>
        <w:t>vurdere</w:t>
      </w:r>
      <w:r w:rsidR="00C63300" w:rsidRPr="0072742A">
        <w:rPr>
          <w:color w:val="0070C0"/>
        </w:rPr>
        <w:t>r</w:t>
      </w:r>
      <w:r w:rsidR="005169FA" w:rsidRPr="0072742A">
        <w:rPr>
          <w:color w:val="0070C0"/>
        </w:rPr>
        <w:t xml:space="preserve"> at </w:t>
      </w:r>
      <w:r w:rsidR="00CD65E1" w:rsidRPr="0072742A">
        <w:rPr>
          <w:color w:val="0070C0"/>
        </w:rPr>
        <w:t xml:space="preserve">de forureningsforebyggende foranstaltninger </w:t>
      </w:r>
      <w:r w:rsidR="008C31CF" w:rsidRPr="0072742A">
        <w:rPr>
          <w:color w:val="0070C0"/>
        </w:rPr>
        <w:t>give</w:t>
      </w:r>
      <w:r w:rsidR="00CD65E1" w:rsidRPr="0072742A">
        <w:rPr>
          <w:color w:val="0070C0"/>
        </w:rPr>
        <w:t>r</w:t>
      </w:r>
      <w:r w:rsidR="008C31CF" w:rsidRPr="0072742A">
        <w:rPr>
          <w:color w:val="0070C0"/>
        </w:rPr>
        <w:t xml:space="preserve"> tilstrækkelig sandsynlighed for, at der ikke </w:t>
      </w:r>
      <w:r w:rsidR="00CD65E1" w:rsidRPr="0072742A">
        <w:rPr>
          <w:color w:val="0070C0"/>
        </w:rPr>
        <w:t xml:space="preserve">sker forurening af </w:t>
      </w:r>
      <w:r w:rsidR="00393BD7" w:rsidRPr="0072742A">
        <w:rPr>
          <w:color w:val="0070C0"/>
        </w:rPr>
        <w:t>jord og grundvand.</w:t>
      </w:r>
    </w:p>
    <w:p w14:paraId="2AE63B56" w14:textId="48E01DDB" w:rsidR="00922721" w:rsidRDefault="006F55DF" w:rsidP="00922721">
      <w:pPr>
        <w:pStyle w:val="BodyMargin"/>
        <w:ind w:firstLine="0"/>
        <w:rPr>
          <w:color w:val="0070C0"/>
        </w:rPr>
      </w:pPr>
      <w:r w:rsidRPr="00AF5F71">
        <w:rPr>
          <w:color w:val="0070C0"/>
        </w:rPr>
        <w:t xml:space="preserve">Det er oplyst i </w:t>
      </w:r>
      <w:r w:rsidR="00C548A3" w:rsidRPr="00AF5F71">
        <w:rPr>
          <w:color w:val="0070C0"/>
        </w:rPr>
        <w:t>ansøgningen</w:t>
      </w:r>
      <w:r w:rsidRPr="00AF5F71">
        <w:rPr>
          <w:color w:val="0070C0"/>
        </w:rPr>
        <w:t xml:space="preserve"> at </w:t>
      </w:r>
      <w:r w:rsidR="00E54339" w:rsidRPr="00AF5F71">
        <w:rPr>
          <w:color w:val="0070C0"/>
        </w:rPr>
        <w:t>diesel</w:t>
      </w:r>
      <w:r w:rsidRPr="00AF5F71">
        <w:rPr>
          <w:color w:val="0070C0"/>
        </w:rPr>
        <w:t>tanke ved generatorerne er udført med dobbeltvæg</w:t>
      </w:r>
      <w:r w:rsidR="00CD01A5" w:rsidRPr="00AF5F71">
        <w:rPr>
          <w:color w:val="0070C0"/>
        </w:rPr>
        <w:t xml:space="preserve">, </w:t>
      </w:r>
      <w:r w:rsidRPr="00AF5F71">
        <w:rPr>
          <w:color w:val="0070C0"/>
        </w:rPr>
        <w:t xml:space="preserve">har </w:t>
      </w:r>
      <w:r w:rsidR="002F0B21" w:rsidRPr="00AF5F71">
        <w:rPr>
          <w:color w:val="0070C0"/>
        </w:rPr>
        <w:t>lækageovervågning</w:t>
      </w:r>
      <w:r w:rsidR="00947D45">
        <w:rPr>
          <w:color w:val="0070C0"/>
        </w:rPr>
        <w:t xml:space="preserve">, </w:t>
      </w:r>
      <w:r w:rsidR="00221A60" w:rsidRPr="00AF5F71">
        <w:rPr>
          <w:color w:val="0070C0"/>
        </w:rPr>
        <w:t>overfyldningsalarm</w:t>
      </w:r>
      <w:r w:rsidR="00947D45">
        <w:rPr>
          <w:color w:val="0070C0"/>
        </w:rPr>
        <w:t xml:space="preserve"> og automatisk overfyldningssikrin</w:t>
      </w:r>
      <w:r w:rsidR="00947D45" w:rsidRPr="009F0E4A">
        <w:rPr>
          <w:color w:val="0070C0"/>
        </w:rPr>
        <w:t>g</w:t>
      </w:r>
      <w:r w:rsidR="009F0E4A" w:rsidRPr="009F0E4A">
        <w:rPr>
          <w:color w:val="0070C0"/>
        </w:rPr>
        <w:t xml:space="preserve"> hvilket er fastholdt i</w:t>
      </w:r>
      <w:r w:rsidR="00D80F8B">
        <w:rPr>
          <w:color w:val="0070C0"/>
        </w:rPr>
        <w:t xml:space="preserve"> vilkår 32</w:t>
      </w:r>
      <w:r w:rsidR="00B430C1">
        <w:rPr>
          <w:color w:val="0070C0"/>
        </w:rPr>
        <w:t>.</w:t>
      </w:r>
    </w:p>
    <w:p w14:paraId="63CC2757" w14:textId="74B43C6D" w:rsidR="00AF5F71" w:rsidRPr="00522A44" w:rsidRDefault="00AF4527" w:rsidP="00AF5F71">
      <w:pPr>
        <w:pStyle w:val="Brdtekst"/>
        <w:spacing w:after="0"/>
        <w:rPr>
          <w:color w:val="0070C0"/>
        </w:rPr>
      </w:pPr>
      <w:r>
        <w:rPr>
          <w:color w:val="0070C0"/>
        </w:rPr>
        <w:t>T</w:t>
      </w:r>
      <w:r w:rsidR="00AF5F71" w:rsidRPr="00AF5F71">
        <w:rPr>
          <w:color w:val="0070C0"/>
        </w:rPr>
        <w:t>ankene vil desuden være udstyret med de nødvendige sikkerhedsforanstaltninger jf. Bekendtgørelse om indretning, etablering og drift af olietanke.</w:t>
      </w:r>
    </w:p>
    <w:p w14:paraId="5AFA7EC5" w14:textId="77777777" w:rsidR="00E2251F" w:rsidRDefault="00C94EF5" w:rsidP="00E2251F">
      <w:pPr>
        <w:pStyle w:val="BodyMargin"/>
        <w:ind w:firstLine="0"/>
        <w:rPr>
          <w:color w:val="0070C0"/>
        </w:rPr>
      </w:pPr>
      <w:r w:rsidRPr="00767223">
        <w:rPr>
          <w:color w:val="0070C0"/>
        </w:rPr>
        <w:t xml:space="preserve">Da tankene </w:t>
      </w:r>
      <w:r w:rsidR="00861943" w:rsidRPr="00767223">
        <w:rPr>
          <w:color w:val="0070C0"/>
        </w:rPr>
        <w:t>er placeret i container</w:t>
      </w:r>
      <w:r w:rsidR="00CC2C2D" w:rsidRPr="00767223">
        <w:rPr>
          <w:color w:val="0070C0"/>
        </w:rPr>
        <w:t>e</w:t>
      </w:r>
      <w:r w:rsidR="00861943" w:rsidRPr="00767223">
        <w:rPr>
          <w:color w:val="0070C0"/>
        </w:rPr>
        <w:t xml:space="preserve"> og </w:t>
      </w:r>
      <w:r w:rsidR="001C3C3E" w:rsidRPr="00767223">
        <w:rPr>
          <w:color w:val="0070C0"/>
        </w:rPr>
        <w:t xml:space="preserve">er </w:t>
      </w:r>
      <w:r w:rsidR="00861943" w:rsidRPr="00767223">
        <w:rPr>
          <w:color w:val="0070C0"/>
        </w:rPr>
        <w:t xml:space="preserve">fuldt tilgængelige for visuel inspektion er det vurderet, at der ikke er behov for </w:t>
      </w:r>
      <w:r w:rsidR="00F5460C" w:rsidRPr="00767223">
        <w:rPr>
          <w:color w:val="0070C0"/>
        </w:rPr>
        <w:t xml:space="preserve">tæthedskontrol med en fast hyppighed. </w:t>
      </w:r>
      <w:r w:rsidR="006D5C42" w:rsidRPr="00767223">
        <w:rPr>
          <w:color w:val="0070C0"/>
        </w:rPr>
        <w:t xml:space="preserve">Der er dog </w:t>
      </w:r>
      <w:r w:rsidR="00233098" w:rsidRPr="00767223">
        <w:rPr>
          <w:color w:val="0070C0"/>
        </w:rPr>
        <w:t>i</w:t>
      </w:r>
      <w:r w:rsidR="00922721">
        <w:rPr>
          <w:color w:val="0070C0"/>
        </w:rPr>
        <w:t xml:space="preserve"> vilkår 38</w:t>
      </w:r>
      <w:r w:rsidR="00233098" w:rsidRPr="00767223">
        <w:rPr>
          <w:color w:val="0070C0"/>
        </w:rPr>
        <w:t xml:space="preserve"> </w:t>
      </w:r>
      <w:r w:rsidR="00F5460C" w:rsidRPr="00767223">
        <w:rPr>
          <w:color w:val="0070C0"/>
        </w:rPr>
        <w:t xml:space="preserve">stillet </w:t>
      </w:r>
      <w:r w:rsidR="00233098" w:rsidRPr="00767223">
        <w:rPr>
          <w:color w:val="0070C0"/>
        </w:rPr>
        <w:t>krav om</w:t>
      </w:r>
      <w:r w:rsidR="00F5460C" w:rsidRPr="00767223">
        <w:rPr>
          <w:color w:val="0070C0"/>
        </w:rPr>
        <w:t xml:space="preserve">, at tilsynsmyndigheden kan kræve </w:t>
      </w:r>
      <w:r w:rsidR="005B22EC" w:rsidRPr="00767223">
        <w:rPr>
          <w:color w:val="0070C0"/>
        </w:rPr>
        <w:t xml:space="preserve">funktionstest af tankene med henblik på at dokumentere tankenes </w:t>
      </w:r>
      <w:r w:rsidR="00F5460C" w:rsidRPr="00767223">
        <w:rPr>
          <w:color w:val="0070C0"/>
        </w:rPr>
        <w:t>tæthed</w:t>
      </w:r>
      <w:r w:rsidR="00E55471" w:rsidRPr="00767223">
        <w:rPr>
          <w:color w:val="0070C0"/>
        </w:rPr>
        <w:t>, samt at n</w:t>
      </w:r>
      <w:r w:rsidR="00031C7E" w:rsidRPr="00767223">
        <w:rPr>
          <w:color w:val="0070C0"/>
        </w:rPr>
        <w:t>i</w:t>
      </w:r>
      <w:r w:rsidR="00E55471" w:rsidRPr="00767223">
        <w:rPr>
          <w:color w:val="0070C0"/>
        </w:rPr>
        <w:t>veauovervågning, automatisk alarm og overfyldningssikring er funktionsdygtige</w:t>
      </w:r>
      <w:r w:rsidR="00031C7E" w:rsidRPr="00767223">
        <w:rPr>
          <w:color w:val="0070C0"/>
        </w:rPr>
        <w:t xml:space="preserve">. Krav om funktionstest af dagtanke kan </w:t>
      </w:r>
      <w:r w:rsidR="00CC2C2D" w:rsidRPr="00767223">
        <w:rPr>
          <w:color w:val="0070C0"/>
        </w:rPr>
        <w:t xml:space="preserve">maksimalt </w:t>
      </w:r>
      <w:r w:rsidR="00031C7E" w:rsidRPr="00767223">
        <w:rPr>
          <w:color w:val="0070C0"/>
        </w:rPr>
        <w:t xml:space="preserve">stilles </w:t>
      </w:r>
      <w:r w:rsidR="00722956" w:rsidRPr="00767223">
        <w:rPr>
          <w:color w:val="0070C0"/>
        </w:rPr>
        <w:t>hvert 5. år</w:t>
      </w:r>
      <w:r w:rsidR="000B0306" w:rsidRPr="00767223">
        <w:rPr>
          <w:color w:val="0070C0"/>
        </w:rPr>
        <w:t xml:space="preserve">, medmindre der konstateres fejl. </w:t>
      </w:r>
    </w:p>
    <w:p w14:paraId="33D7450E" w14:textId="28F85C52" w:rsidR="00D15D64" w:rsidRDefault="00070823" w:rsidP="00E2251F">
      <w:pPr>
        <w:pStyle w:val="BodyMargin"/>
        <w:ind w:firstLine="0"/>
      </w:pPr>
      <w:r>
        <w:rPr>
          <w:color w:val="0070C0"/>
        </w:rPr>
        <w:t xml:space="preserve">Vilkår </w:t>
      </w:r>
      <w:r w:rsidR="00E2251F">
        <w:rPr>
          <w:color w:val="0070C0"/>
        </w:rPr>
        <w:t xml:space="preserve">29 </w:t>
      </w:r>
      <w:r w:rsidR="00722956" w:rsidRPr="00767223">
        <w:rPr>
          <w:color w:val="0070C0"/>
        </w:rPr>
        <w:t xml:space="preserve">stilles for at sikre, at der ikke over tid kan ske utilsigtede udslip fra </w:t>
      </w:r>
      <w:r w:rsidR="00C05143" w:rsidRPr="00767223">
        <w:rPr>
          <w:color w:val="0070C0"/>
        </w:rPr>
        <w:t xml:space="preserve">generatorernes dieseltanke, der samlet set </w:t>
      </w:r>
      <w:r w:rsidR="00994FF9" w:rsidRPr="00767223">
        <w:rPr>
          <w:color w:val="0070C0"/>
        </w:rPr>
        <w:t xml:space="preserve">på anlægget rummer </w:t>
      </w:r>
      <w:r w:rsidR="006A1566" w:rsidRPr="00767223">
        <w:rPr>
          <w:color w:val="0070C0"/>
        </w:rPr>
        <w:t xml:space="preserve">en væsentlig mængde diesel. </w:t>
      </w:r>
    </w:p>
    <w:p w14:paraId="6480F95C" w14:textId="77777777" w:rsidR="007C71BC" w:rsidRDefault="0055230F" w:rsidP="002D44B7">
      <w:pPr>
        <w:pStyle w:val="Brdtekst"/>
      </w:pPr>
      <w:r w:rsidRPr="001C40A1">
        <w:rPr>
          <w:color w:val="0070C0"/>
        </w:rPr>
        <w:t>Ballerup Kommune konstaterer, at d</w:t>
      </w:r>
      <w:r w:rsidR="00437F1E" w:rsidRPr="001C40A1">
        <w:rPr>
          <w:color w:val="0070C0"/>
        </w:rPr>
        <w:t xml:space="preserve">iesel, </w:t>
      </w:r>
      <w:r w:rsidRPr="001C40A1">
        <w:rPr>
          <w:color w:val="0070C0"/>
        </w:rPr>
        <w:t xml:space="preserve">smøreolie og kølemiddel ved </w:t>
      </w:r>
      <w:r w:rsidR="0054741A" w:rsidRPr="001C40A1">
        <w:rPr>
          <w:color w:val="0070C0"/>
        </w:rPr>
        <w:t xml:space="preserve">nødgeneratorerne er </w:t>
      </w:r>
      <w:r w:rsidR="00DD5D63" w:rsidRPr="001C40A1">
        <w:rPr>
          <w:color w:val="0070C0"/>
        </w:rPr>
        <w:t xml:space="preserve">placeret i container, der dækker for vejrlig, og at kemikalierne er </w:t>
      </w:r>
      <w:r w:rsidR="0054741A" w:rsidRPr="001C40A1">
        <w:rPr>
          <w:color w:val="0070C0"/>
        </w:rPr>
        <w:t>dækket af en række vilkår, der sikrer mod spild</w:t>
      </w:r>
      <w:r w:rsidR="00245058" w:rsidRPr="001C40A1">
        <w:rPr>
          <w:color w:val="0070C0"/>
        </w:rPr>
        <w:t xml:space="preserve">/udsivning. </w:t>
      </w:r>
      <w:r w:rsidR="00BD18A7" w:rsidRPr="001C40A1">
        <w:rPr>
          <w:color w:val="0070C0"/>
        </w:rPr>
        <w:t>Samlet set vurderer Ballerup Kommune</w:t>
      </w:r>
      <w:r w:rsidR="00BD110D" w:rsidRPr="001C40A1">
        <w:rPr>
          <w:color w:val="0070C0"/>
        </w:rPr>
        <w:t>,</w:t>
      </w:r>
      <w:r w:rsidR="00BD18A7" w:rsidRPr="001C40A1">
        <w:rPr>
          <w:color w:val="0070C0"/>
        </w:rPr>
        <w:t xml:space="preserve"> på baggrund af virksomhedens </w:t>
      </w:r>
      <w:r w:rsidR="0031384E" w:rsidRPr="001C40A1">
        <w:rPr>
          <w:color w:val="0070C0"/>
        </w:rPr>
        <w:t xml:space="preserve">oplysninger, at der ikke skal udarbejdes en basistilstandsrapport. </w:t>
      </w:r>
      <w:r w:rsidR="0006798E" w:rsidRPr="001C40A1">
        <w:rPr>
          <w:color w:val="0070C0"/>
        </w:rPr>
        <w:t xml:space="preserve">Efter godkendelsesbekendtgørelsens § 15, </w:t>
      </w:r>
      <w:r w:rsidR="0006798E" w:rsidRPr="001C40A1">
        <w:rPr>
          <w:color w:val="0070C0"/>
        </w:rPr>
        <w:lastRenderedPageBreak/>
        <w:t>stk. 1 træffe</w:t>
      </w:r>
      <w:r w:rsidR="00FF3455" w:rsidRPr="001C40A1">
        <w:rPr>
          <w:color w:val="0070C0"/>
        </w:rPr>
        <w:t xml:space="preserve">s </w:t>
      </w:r>
      <w:r w:rsidR="00BC226A" w:rsidRPr="001C40A1">
        <w:rPr>
          <w:color w:val="0070C0"/>
        </w:rPr>
        <w:t xml:space="preserve">derfor afgørelse om, at virksomheden ikke skal </w:t>
      </w:r>
      <w:r w:rsidR="003A3739" w:rsidRPr="001C40A1">
        <w:rPr>
          <w:color w:val="0070C0"/>
        </w:rPr>
        <w:t xml:space="preserve">udarbejde </w:t>
      </w:r>
      <w:r w:rsidR="0006798E" w:rsidRPr="001C40A1">
        <w:rPr>
          <w:color w:val="0070C0"/>
        </w:rPr>
        <w:t xml:space="preserve">basistilstandsrapport jf. § 14, stk. 1. </w:t>
      </w:r>
    </w:p>
    <w:p w14:paraId="42EB1F01" w14:textId="77777777" w:rsidR="00696669" w:rsidRPr="004C64C6" w:rsidRDefault="00696669" w:rsidP="00AD11D7">
      <w:pPr>
        <w:pStyle w:val="Overskrift4"/>
        <w:rPr>
          <w:color w:val="0070C0"/>
        </w:rPr>
      </w:pPr>
      <w:r w:rsidRPr="004C64C6">
        <w:rPr>
          <w:color w:val="0070C0"/>
        </w:rPr>
        <w:t xml:space="preserve">Generelt </w:t>
      </w:r>
    </w:p>
    <w:p w14:paraId="5111485F" w14:textId="4901122D" w:rsidR="00AD11D7" w:rsidRDefault="00AD11D7" w:rsidP="00AD11D7">
      <w:pPr>
        <w:pStyle w:val="Brdtekst"/>
      </w:pPr>
      <w:r w:rsidRPr="004C64C6">
        <w:rPr>
          <w:color w:val="0070C0"/>
        </w:rPr>
        <w:t>Der er i</w:t>
      </w:r>
      <w:r w:rsidR="007E52C6">
        <w:rPr>
          <w:color w:val="0070C0"/>
        </w:rPr>
        <w:t xml:space="preserve"> vilkår 25</w:t>
      </w:r>
      <w:r w:rsidRPr="004C64C6">
        <w:rPr>
          <w:color w:val="0070C0"/>
        </w:rPr>
        <w:t xml:space="preserve"> </w:t>
      </w:r>
      <w:r w:rsidR="00381BC5">
        <w:rPr>
          <w:color w:val="0070C0"/>
        </w:rPr>
        <w:t>– vilkår 46</w:t>
      </w:r>
      <w:r w:rsidRPr="004C64C6">
        <w:rPr>
          <w:color w:val="0070C0"/>
        </w:rPr>
        <w:t xml:space="preserve"> stillet en række krav for at minimere risikoen for udslip og efterfølgende nedsivning af forurenende stoffer til jord- og grundvand, samt hvordan virksomheden skal forholde sig i unormale driftssituationer. Vilkårene stilles bl.a. med baggrund i formålene bag godkendelsesbekendtgørelsens § 21 stk. 1, nr. 7 og 10.</w:t>
      </w:r>
    </w:p>
    <w:p w14:paraId="1F124AA4" w14:textId="77777777" w:rsidR="003D5AE2" w:rsidRPr="004C64C6" w:rsidRDefault="003D5AE2" w:rsidP="003526CD">
      <w:pPr>
        <w:pStyle w:val="Overskrift5"/>
        <w:rPr>
          <w:color w:val="0070C0"/>
        </w:rPr>
      </w:pPr>
      <w:r w:rsidRPr="004C64C6">
        <w:rPr>
          <w:color w:val="0070C0"/>
        </w:rPr>
        <w:t>Oplag</w:t>
      </w:r>
    </w:p>
    <w:p w14:paraId="1BC63F29" w14:textId="04FB8BDC" w:rsidR="00390656" w:rsidRDefault="00513939" w:rsidP="001D21B7">
      <w:pPr>
        <w:pStyle w:val="Brdtekst"/>
      </w:pPr>
      <w:r w:rsidRPr="004C64C6">
        <w:rPr>
          <w:color w:val="0070C0"/>
        </w:rPr>
        <w:t xml:space="preserve">Generelt skal </w:t>
      </w:r>
      <w:r w:rsidR="00BB3022" w:rsidRPr="004C64C6">
        <w:rPr>
          <w:color w:val="0070C0"/>
        </w:rPr>
        <w:t xml:space="preserve">de beholdere, rørføringer mv., der anvendes til flydende kemikalier, være </w:t>
      </w:r>
      <w:r w:rsidR="00390656" w:rsidRPr="004C64C6">
        <w:rPr>
          <w:color w:val="0070C0"/>
        </w:rPr>
        <w:t xml:space="preserve">tætte og egnede til den håndterede væske. </w:t>
      </w:r>
      <w:r w:rsidR="00B60BEA" w:rsidRPr="004C64C6">
        <w:rPr>
          <w:color w:val="0070C0"/>
        </w:rPr>
        <w:t>Et simpelt tiltag til at forebygge forurening er, at beskytte tanke, ventiler, studse og rørføringer mod påkørsel</w:t>
      </w:r>
      <w:r w:rsidR="001C7A74" w:rsidRPr="004C64C6">
        <w:rPr>
          <w:color w:val="0070C0"/>
        </w:rPr>
        <w:t>, jf.</w:t>
      </w:r>
      <w:r w:rsidR="00381BC5">
        <w:rPr>
          <w:color w:val="0070C0"/>
        </w:rPr>
        <w:t xml:space="preserve"> vilkår 27</w:t>
      </w:r>
      <w:r w:rsidR="00BA2127" w:rsidRPr="004C64C6">
        <w:rPr>
          <w:color w:val="0070C0"/>
        </w:rPr>
        <w:t>.</w:t>
      </w:r>
    </w:p>
    <w:p w14:paraId="1F71C99C" w14:textId="35CBF5DB" w:rsidR="00BA2127" w:rsidRPr="00053D91" w:rsidRDefault="00BA2127" w:rsidP="001D21B7">
      <w:pPr>
        <w:pStyle w:val="Brdtekst"/>
        <w:rPr>
          <w:color w:val="0070C0"/>
        </w:rPr>
      </w:pPr>
      <w:r w:rsidRPr="00053D91">
        <w:rPr>
          <w:color w:val="0070C0"/>
        </w:rPr>
        <w:t>Der er stillet krav om, at der i bygninger skal være tæt belægning og at afløb skal ske via spildevandssystemet.</w:t>
      </w:r>
      <w:r w:rsidR="00931424" w:rsidRPr="00053D91">
        <w:rPr>
          <w:color w:val="0070C0"/>
        </w:rPr>
        <w:t xml:space="preserve"> Ved generatorcontainere </w:t>
      </w:r>
      <w:r w:rsidR="00C9216F" w:rsidRPr="00053D91">
        <w:rPr>
          <w:color w:val="0070C0"/>
        </w:rPr>
        <w:t>og transformere i transformer</w:t>
      </w:r>
      <w:r w:rsidR="004C64C6" w:rsidRPr="00053D91">
        <w:rPr>
          <w:color w:val="0070C0"/>
        </w:rPr>
        <w:t>e</w:t>
      </w:r>
      <w:r w:rsidR="00C9216F" w:rsidRPr="00053D91">
        <w:rPr>
          <w:color w:val="0070C0"/>
        </w:rPr>
        <w:t xml:space="preserve"> </w:t>
      </w:r>
      <w:r w:rsidR="00931424" w:rsidRPr="00053D91">
        <w:rPr>
          <w:color w:val="0070C0"/>
        </w:rPr>
        <w:t xml:space="preserve">skal der etableres spildbakker, og der foretages regelmæssig rundering for at sikre, at </w:t>
      </w:r>
      <w:r w:rsidR="007B06E6" w:rsidRPr="00053D91">
        <w:rPr>
          <w:color w:val="0070C0"/>
        </w:rPr>
        <w:t>eventuelle spild registreres og håndteres</w:t>
      </w:r>
      <w:r w:rsidR="00794E29" w:rsidRPr="00053D91">
        <w:rPr>
          <w:color w:val="0070C0"/>
        </w:rPr>
        <w:t xml:space="preserve"> og journalføres</w:t>
      </w:r>
      <w:r w:rsidR="007B06E6" w:rsidRPr="00053D91">
        <w:rPr>
          <w:color w:val="0070C0"/>
        </w:rPr>
        <w:t>, jf.</w:t>
      </w:r>
      <w:r w:rsidR="001E57DE">
        <w:rPr>
          <w:color w:val="0070C0"/>
        </w:rPr>
        <w:t xml:space="preserve"> vilkår 26 - 31</w:t>
      </w:r>
      <w:r w:rsidR="00794E29" w:rsidRPr="00053D91">
        <w:rPr>
          <w:color w:val="0070C0"/>
        </w:rPr>
        <w:t xml:space="preserve">. </w:t>
      </w:r>
    </w:p>
    <w:p w14:paraId="6B50249C" w14:textId="736D08D1" w:rsidR="00C95A12" w:rsidRDefault="007F5873" w:rsidP="00D00F3F">
      <w:pPr>
        <w:pStyle w:val="BodyMargin"/>
        <w:ind w:firstLine="0"/>
      </w:pPr>
      <w:r w:rsidRPr="00053D91">
        <w:rPr>
          <w:color w:val="0070C0"/>
        </w:rPr>
        <w:t xml:space="preserve">Det er i ansøgningen </w:t>
      </w:r>
      <w:r w:rsidR="002C0E9F" w:rsidRPr="00053D91">
        <w:rPr>
          <w:color w:val="0070C0"/>
        </w:rPr>
        <w:t>oplyst</w:t>
      </w:r>
      <w:r w:rsidRPr="00053D91">
        <w:rPr>
          <w:color w:val="0070C0"/>
        </w:rPr>
        <w:t xml:space="preserve"> at d</w:t>
      </w:r>
      <w:r w:rsidR="00053D91" w:rsidRPr="00053D91">
        <w:rPr>
          <w:color w:val="0070C0"/>
        </w:rPr>
        <w:t>iesel</w:t>
      </w:r>
      <w:r w:rsidRPr="00053D91">
        <w:rPr>
          <w:color w:val="0070C0"/>
        </w:rPr>
        <w:t xml:space="preserve">tanke ved generatorerne udføres med dobbeltvæg og har niveauovervågning med automatisk alarm ved højt niveau og automatisk overfyldningssikring. </w:t>
      </w:r>
      <w:r w:rsidR="00C95A12" w:rsidRPr="00053D91">
        <w:rPr>
          <w:color w:val="0070C0"/>
        </w:rPr>
        <w:t>Dette er fastholdt med vilkår</w:t>
      </w:r>
      <w:r w:rsidR="0025361F">
        <w:rPr>
          <w:color w:val="0070C0"/>
        </w:rPr>
        <w:t xml:space="preserve"> 32.</w:t>
      </w:r>
    </w:p>
    <w:p w14:paraId="7C9964B0" w14:textId="0970DB28" w:rsidR="001D21B7" w:rsidRPr="004D4DA4" w:rsidRDefault="001D21B7" w:rsidP="001D21B7">
      <w:pPr>
        <w:pStyle w:val="Brdtekst"/>
        <w:rPr>
          <w:color w:val="0070C0"/>
        </w:rPr>
      </w:pPr>
      <w:r w:rsidRPr="00AE1C2A">
        <w:rPr>
          <w:color w:val="0070C0"/>
        </w:rPr>
        <w:t>Der er stillet krav om at befæstede arealer på virksomheden, hvor der er risiko for at der kan ske en forurening med kemikalier eller brændstof</w:t>
      </w:r>
      <w:r w:rsidR="00C55E71" w:rsidRPr="00AE1C2A">
        <w:rPr>
          <w:color w:val="0070C0"/>
        </w:rPr>
        <w:t>,</w:t>
      </w:r>
      <w:r w:rsidRPr="00AE1C2A">
        <w:rPr>
          <w:color w:val="0070C0"/>
        </w:rPr>
        <w:t xml:space="preserve"> skal være </w:t>
      </w:r>
      <w:r w:rsidRPr="004D4DA4">
        <w:rPr>
          <w:color w:val="0070C0"/>
        </w:rPr>
        <w:t>tætte</w:t>
      </w:r>
      <w:r w:rsidR="00E419B4" w:rsidRPr="004D4DA4">
        <w:rPr>
          <w:color w:val="0070C0"/>
        </w:rPr>
        <w:t>, jf.</w:t>
      </w:r>
      <w:r w:rsidR="00D00F3F">
        <w:rPr>
          <w:color w:val="0070C0"/>
        </w:rPr>
        <w:t xml:space="preserve"> vilkår 33</w:t>
      </w:r>
      <w:r w:rsidRPr="004D4DA4">
        <w:rPr>
          <w:color w:val="0070C0"/>
        </w:rPr>
        <w:t>.</w:t>
      </w:r>
    </w:p>
    <w:p w14:paraId="23B8A30F" w14:textId="77777777" w:rsidR="00085A67" w:rsidRPr="004D4DA4" w:rsidRDefault="00085A67" w:rsidP="00085A67">
      <w:pPr>
        <w:pStyle w:val="Overskrift5"/>
        <w:rPr>
          <w:color w:val="0070C0"/>
        </w:rPr>
      </w:pPr>
      <w:r w:rsidRPr="004D4DA4">
        <w:rPr>
          <w:color w:val="0070C0"/>
        </w:rPr>
        <w:t>Påfyldning</w:t>
      </w:r>
    </w:p>
    <w:p w14:paraId="7D54384F" w14:textId="393B236F" w:rsidR="008970BC" w:rsidRDefault="00A841CA" w:rsidP="008970BC">
      <w:pPr>
        <w:pStyle w:val="Brdtekst"/>
      </w:pPr>
      <w:r>
        <w:rPr>
          <w:color w:val="0070C0"/>
        </w:rPr>
        <w:t xml:space="preserve">Vilkår 34 og vilkår 35: </w:t>
      </w:r>
      <w:r w:rsidR="00E67D88" w:rsidRPr="004D4DA4">
        <w:rPr>
          <w:color w:val="0070C0"/>
        </w:rPr>
        <w:t xml:space="preserve">Ballerup Kommune </w:t>
      </w:r>
      <w:r w:rsidR="008970BC" w:rsidRPr="004D4DA4">
        <w:rPr>
          <w:color w:val="0070C0"/>
        </w:rPr>
        <w:t>vurderer, at der er en særlig risiko for spild i forbindelse med</w:t>
      </w:r>
      <w:r w:rsidR="00E67D88" w:rsidRPr="004D4DA4">
        <w:rPr>
          <w:color w:val="0070C0"/>
        </w:rPr>
        <w:t xml:space="preserve"> </w:t>
      </w:r>
      <w:r w:rsidR="008970BC" w:rsidRPr="004D4DA4">
        <w:rPr>
          <w:color w:val="0070C0"/>
        </w:rPr>
        <w:t>påfyldning af tanke, særligt vedrørende olieprodukter.</w:t>
      </w:r>
      <w:r w:rsidR="000F3923" w:rsidRPr="004D4DA4">
        <w:rPr>
          <w:color w:val="0070C0"/>
        </w:rPr>
        <w:t xml:space="preserve"> </w:t>
      </w:r>
      <w:r w:rsidR="008970BC" w:rsidRPr="004D4DA4">
        <w:rPr>
          <w:color w:val="0070C0"/>
        </w:rPr>
        <w:t>Der er derfor stillet vilkår, der sikrer en forsvarlig håndtering af produkterne.</w:t>
      </w:r>
      <w:r w:rsidR="000F3923" w:rsidRPr="004D4DA4">
        <w:rPr>
          <w:color w:val="0070C0"/>
        </w:rPr>
        <w:t xml:space="preserve"> </w:t>
      </w:r>
      <w:r w:rsidR="008970BC" w:rsidRPr="004D4DA4">
        <w:rPr>
          <w:color w:val="0070C0"/>
        </w:rPr>
        <w:t xml:space="preserve">Dette omfatter krav om, at </w:t>
      </w:r>
      <w:r w:rsidR="000F5017" w:rsidRPr="004D4DA4">
        <w:rPr>
          <w:color w:val="0070C0"/>
        </w:rPr>
        <w:t xml:space="preserve">påfyldning af brændstoflagertanke sker under opsyn af en medarbejder, samt at </w:t>
      </w:r>
      <w:r w:rsidR="008970BC" w:rsidRPr="004D4DA4">
        <w:rPr>
          <w:color w:val="0070C0"/>
        </w:rPr>
        <w:t>dieselanlægget skal have en tæt belægning, der hælder</w:t>
      </w:r>
      <w:r w:rsidR="000F3923" w:rsidRPr="004D4DA4">
        <w:rPr>
          <w:color w:val="0070C0"/>
        </w:rPr>
        <w:t xml:space="preserve"> </w:t>
      </w:r>
      <w:r w:rsidR="008970BC" w:rsidRPr="004D4DA4">
        <w:rPr>
          <w:color w:val="0070C0"/>
        </w:rPr>
        <w:t>mod et afløb, der afleder gennem olieudskiller.</w:t>
      </w:r>
    </w:p>
    <w:p w14:paraId="230121F1" w14:textId="77777777" w:rsidR="0010642A" w:rsidRPr="004D4DA4" w:rsidRDefault="00CC08F8" w:rsidP="003526CD">
      <w:pPr>
        <w:pStyle w:val="Overskrift5"/>
        <w:rPr>
          <w:color w:val="0070C0"/>
        </w:rPr>
      </w:pPr>
      <w:r w:rsidRPr="004D4DA4">
        <w:rPr>
          <w:color w:val="0070C0"/>
        </w:rPr>
        <w:t>Vedligehold og kontrol af tæthed</w:t>
      </w:r>
    </w:p>
    <w:p w14:paraId="7D7FDC1C" w14:textId="77777777" w:rsidR="00247C69" w:rsidRPr="004D4DA4" w:rsidRDefault="00247C69" w:rsidP="00247C69">
      <w:pPr>
        <w:pStyle w:val="Brdtekst"/>
        <w:rPr>
          <w:color w:val="0070C0"/>
        </w:rPr>
      </w:pPr>
      <w:r w:rsidRPr="004D4DA4">
        <w:rPr>
          <w:color w:val="0070C0"/>
        </w:rPr>
        <w:t>Da godkendelsen vedrører en bilag 1-virksomhed, skal der jf. godkendelsesbekendtgørelsens § 21, stk. 2, fastsættes vilkår om regelmæssig vedligeholdelse af de foranstaltninger, der træffes for at forhindre emissioner til jord- og grundvand på virksomhedens område i forhold til de relevante farlige stoffer.</w:t>
      </w:r>
    </w:p>
    <w:p w14:paraId="2D2C1BE7" w14:textId="77777777" w:rsidR="005B6B99" w:rsidRPr="004D4DA4" w:rsidRDefault="005B6B99" w:rsidP="005B6B99">
      <w:pPr>
        <w:pStyle w:val="Brdtekst"/>
        <w:rPr>
          <w:color w:val="0070C0"/>
        </w:rPr>
      </w:pPr>
      <w:r w:rsidRPr="004D4DA4">
        <w:rPr>
          <w:color w:val="0070C0"/>
        </w:rPr>
        <w:t>Vilkårene relaterer sig til vedligehold og tæthed af forureningsbegrænsende foranstaltninger, hvor stoffer håndteres overjordisk og er umiddelbart tilgængelig for visuel inspektion. Med vilkårene implementeres en systematisk indsats for vedligehold af forureningsbegrænsende foranstaltninger.</w:t>
      </w:r>
    </w:p>
    <w:p w14:paraId="10373EF8" w14:textId="30DAA1D0" w:rsidR="00247C69" w:rsidRDefault="00247C69" w:rsidP="00247C69">
      <w:pPr>
        <w:pStyle w:val="Brdtekst"/>
      </w:pPr>
      <w:r w:rsidRPr="004D4DA4">
        <w:rPr>
          <w:color w:val="0070C0"/>
        </w:rPr>
        <w:lastRenderedPageBreak/>
        <w:t>Der er i</w:t>
      </w:r>
      <w:r w:rsidR="00CB2E8B">
        <w:rPr>
          <w:color w:val="0070C0"/>
        </w:rPr>
        <w:t xml:space="preserve"> vilkår 36 og vilkår 37</w:t>
      </w:r>
      <w:r w:rsidRPr="004D4DA4">
        <w:rPr>
          <w:color w:val="0070C0"/>
        </w:rPr>
        <w:t xml:space="preserve"> </w:t>
      </w:r>
      <w:r w:rsidR="0040381D" w:rsidRPr="004D4DA4">
        <w:rPr>
          <w:color w:val="0070C0"/>
        </w:rPr>
        <w:t>stillet</w:t>
      </w:r>
      <w:r w:rsidRPr="004D4DA4">
        <w:rPr>
          <w:color w:val="0070C0"/>
        </w:rPr>
        <w:t xml:space="preserve"> krav om at opsamlingssteder og befæstede arealer med tæt belægning er i god vedligeholdelsesstand. Mindst én gang årligt skal der udføres inspektion, vedligeholdelse og rengøring af opsamlingssteder og befæstede arealer. Kravene er sat på baggrund af anbefalinger i Miljøstyrelsens Orientering nr. 6, 2008, om forebyggelse af jord og grundvandsforurening på industrivirksomheder ved udvalgte aktiviteter, hvoraf det fremgår, at der for </w:t>
      </w:r>
      <w:r w:rsidR="00C10B1A" w:rsidRPr="004D4DA4">
        <w:rPr>
          <w:color w:val="0070C0"/>
        </w:rPr>
        <w:t xml:space="preserve">bl.a. </w:t>
      </w:r>
      <w:r w:rsidRPr="004D4DA4">
        <w:rPr>
          <w:color w:val="0070C0"/>
        </w:rPr>
        <w:t>påfyldningspladser bør fastsættes krav om frekvens for kontrol for skader i belægning og fuger.</w:t>
      </w:r>
    </w:p>
    <w:p w14:paraId="32775F99" w14:textId="21A285B2" w:rsidR="000D7CB4" w:rsidRPr="00C5273F" w:rsidRDefault="001E4350" w:rsidP="00247C69">
      <w:pPr>
        <w:pStyle w:val="Brdtekst"/>
        <w:rPr>
          <w:color w:val="0070C0"/>
        </w:rPr>
      </w:pPr>
      <w:r w:rsidRPr="00C5273F">
        <w:rPr>
          <w:color w:val="0070C0"/>
        </w:rPr>
        <w:t>Der er i</w:t>
      </w:r>
      <w:r w:rsidR="000C4EC7">
        <w:rPr>
          <w:color w:val="0070C0"/>
        </w:rPr>
        <w:t xml:space="preserve"> vilkår 38</w:t>
      </w:r>
      <w:r w:rsidRPr="00C5273F">
        <w:rPr>
          <w:color w:val="0070C0"/>
        </w:rPr>
        <w:t xml:space="preserve"> </w:t>
      </w:r>
      <w:r w:rsidR="0040381D" w:rsidRPr="00C5273F">
        <w:rPr>
          <w:color w:val="0070C0"/>
        </w:rPr>
        <w:t xml:space="preserve">stillet krav om, at tilsynsmyndigheden kan kræve, at </w:t>
      </w:r>
      <w:r w:rsidR="004D4DA4" w:rsidRPr="00C5273F">
        <w:rPr>
          <w:color w:val="0070C0"/>
        </w:rPr>
        <w:t>diesel</w:t>
      </w:r>
      <w:r w:rsidR="0040381D" w:rsidRPr="00C5273F">
        <w:rPr>
          <w:color w:val="0070C0"/>
        </w:rPr>
        <w:t xml:space="preserve">tankene </w:t>
      </w:r>
      <w:r w:rsidR="00366774" w:rsidRPr="00C5273F">
        <w:rPr>
          <w:color w:val="0070C0"/>
        </w:rPr>
        <w:t xml:space="preserve">funktionsafprøves med henblik på at sikre, at tankene er tætte, samt at tankenes </w:t>
      </w:r>
      <w:r w:rsidR="0062481F" w:rsidRPr="00C5273F">
        <w:rPr>
          <w:color w:val="0070C0"/>
        </w:rPr>
        <w:t>automatiske niveau</w:t>
      </w:r>
      <w:r w:rsidR="00192E26" w:rsidRPr="00C5273F">
        <w:rPr>
          <w:color w:val="0070C0"/>
        </w:rPr>
        <w:t>overvågning</w:t>
      </w:r>
      <w:r w:rsidR="0062481F" w:rsidRPr="00C5273F">
        <w:rPr>
          <w:color w:val="0070C0"/>
        </w:rPr>
        <w:t xml:space="preserve"> og alarm er funktionsdygtige.</w:t>
      </w:r>
      <w:r w:rsidR="000D7CB4" w:rsidRPr="00C5273F">
        <w:rPr>
          <w:color w:val="0070C0"/>
        </w:rPr>
        <w:t xml:space="preserve"> </w:t>
      </w:r>
    </w:p>
    <w:p w14:paraId="289B5091" w14:textId="03C416AF" w:rsidR="00571975" w:rsidRDefault="00571975" w:rsidP="008970BC">
      <w:pPr>
        <w:pStyle w:val="Brdtekst"/>
      </w:pPr>
      <w:r w:rsidRPr="00C5273F">
        <w:rPr>
          <w:color w:val="0070C0"/>
        </w:rPr>
        <w:t>Olieudskillere og brønde skal til enhver tid være tætte</w:t>
      </w:r>
      <w:r w:rsidR="005509FA" w:rsidRPr="00C5273F">
        <w:rPr>
          <w:color w:val="0070C0"/>
        </w:rPr>
        <w:t xml:space="preserve">. Der er derfor stillet krav om, at </w:t>
      </w:r>
      <w:r w:rsidR="002F38EC" w:rsidRPr="00C5273F">
        <w:rPr>
          <w:color w:val="0070C0"/>
        </w:rPr>
        <w:t>tilsynsmyndigheden kan kræve, at der føres tæthedskontrol af nedgravede rørføringer, olieudskillere og brønde</w:t>
      </w:r>
      <w:r w:rsidR="00BE3951" w:rsidRPr="00C5273F">
        <w:rPr>
          <w:color w:val="0070C0"/>
        </w:rPr>
        <w:t xml:space="preserve"> for at sikre, at disse er tætte, jf.</w:t>
      </w:r>
      <w:r w:rsidR="00D31FB2">
        <w:rPr>
          <w:color w:val="0070C0"/>
        </w:rPr>
        <w:t xml:space="preserve"> vilkår 39</w:t>
      </w:r>
      <w:r w:rsidR="00FE2FEC">
        <w:rPr>
          <w:color w:val="0070C0"/>
        </w:rPr>
        <w:t xml:space="preserve"> og vi</w:t>
      </w:r>
      <w:r w:rsidR="00725819">
        <w:rPr>
          <w:color w:val="0070C0"/>
        </w:rPr>
        <w:t>l</w:t>
      </w:r>
      <w:r w:rsidR="00FE2FEC">
        <w:rPr>
          <w:color w:val="0070C0"/>
        </w:rPr>
        <w:t>kår 40</w:t>
      </w:r>
      <w:r w:rsidR="00BE3951" w:rsidRPr="00C5273F">
        <w:rPr>
          <w:color w:val="0070C0"/>
        </w:rPr>
        <w:t>.</w:t>
      </w:r>
      <w:r w:rsidR="00FE4AE5" w:rsidRPr="00C5273F">
        <w:rPr>
          <w:color w:val="0070C0"/>
        </w:rPr>
        <w:t xml:space="preserve"> </w:t>
      </w:r>
      <w:r w:rsidR="00224706" w:rsidRPr="00C5273F">
        <w:rPr>
          <w:color w:val="0070C0"/>
        </w:rPr>
        <w:t xml:space="preserve">Inden anlægget tages i brug første gang, skal der </w:t>
      </w:r>
      <w:r w:rsidR="00FA3040" w:rsidRPr="00C5273F">
        <w:rPr>
          <w:color w:val="0070C0"/>
        </w:rPr>
        <w:t>gennemføres en tæthedsprøvning. Dette er for at sikre, at systemerne er tætte inden ibrugtagning</w:t>
      </w:r>
      <w:r w:rsidR="00055101" w:rsidRPr="00C5273F">
        <w:rPr>
          <w:color w:val="0070C0"/>
        </w:rPr>
        <w:t xml:space="preserve"> med henblik på at sikre </w:t>
      </w:r>
      <w:r w:rsidR="001218EE" w:rsidRPr="00C5273F">
        <w:rPr>
          <w:color w:val="0070C0"/>
        </w:rPr>
        <w:t xml:space="preserve">mod utilsigtet forurening af jord og grundvand. </w:t>
      </w:r>
      <w:r w:rsidR="0071758D" w:rsidRPr="00C5273F">
        <w:rPr>
          <w:color w:val="0070C0"/>
        </w:rPr>
        <w:t xml:space="preserve">Tæthedskontrollen, herunder anvendt metode, foretages efter aftale med tilsynsmyndigheden. </w:t>
      </w:r>
      <w:r w:rsidR="001218EE" w:rsidRPr="00C5273F">
        <w:rPr>
          <w:color w:val="0070C0"/>
        </w:rPr>
        <w:t xml:space="preserve">Erfaringsmæssigt er tæthedskontrol inden ibrugtagning vigtig viden at </w:t>
      </w:r>
      <w:r w:rsidR="00815B62" w:rsidRPr="00C5273F">
        <w:rPr>
          <w:color w:val="0070C0"/>
        </w:rPr>
        <w:t>kunne dokumentere</w:t>
      </w:r>
      <w:r w:rsidR="001218EE" w:rsidRPr="00C5273F">
        <w:rPr>
          <w:color w:val="0070C0"/>
        </w:rPr>
        <w:t>, hvis der senere på anlægsområdet skulle opstå en forurening</w:t>
      </w:r>
      <w:r w:rsidR="002C204A" w:rsidRPr="00C5273F">
        <w:rPr>
          <w:color w:val="0070C0"/>
        </w:rPr>
        <w:t xml:space="preserve">. </w:t>
      </w:r>
      <w:r w:rsidR="007C7B64" w:rsidRPr="00C5273F">
        <w:rPr>
          <w:color w:val="0070C0"/>
        </w:rPr>
        <w:t>Vilkårene stilles med baggrund i godkendelsesbekendtgørelsens § 21, st</w:t>
      </w:r>
      <w:r w:rsidR="006D7CC0" w:rsidRPr="00C5273F">
        <w:rPr>
          <w:color w:val="0070C0"/>
        </w:rPr>
        <w:t>k. 1, nr. 7 og 11.</w:t>
      </w:r>
    </w:p>
    <w:p w14:paraId="696E984D" w14:textId="77777777" w:rsidR="00564DE2" w:rsidRPr="00C5273F" w:rsidRDefault="00564DE2" w:rsidP="00564DE2">
      <w:pPr>
        <w:pStyle w:val="Overskrift5"/>
        <w:rPr>
          <w:color w:val="0070C0"/>
        </w:rPr>
      </w:pPr>
      <w:r w:rsidRPr="00C5273F">
        <w:rPr>
          <w:color w:val="0070C0"/>
        </w:rPr>
        <w:t>Olieudskillere</w:t>
      </w:r>
    </w:p>
    <w:p w14:paraId="52D5A2B4" w14:textId="7555D914" w:rsidR="00D21469" w:rsidRPr="003D5AE2" w:rsidRDefault="002528C5" w:rsidP="00D21469">
      <w:pPr>
        <w:pStyle w:val="Brdtekst"/>
      </w:pPr>
      <w:r w:rsidRPr="00C5273F">
        <w:rPr>
          <w:color w:val="0070C0"/>
        </w:rPr>
        <w:t>Olieudskiller</w:t>
      </w:r>
      <w:r w:rsidR="00706088" w:rsidRPr="00C5273F">
        <w:rPr>
          <w:color w:val="0070C0"/>
        </w:rPr>
        <w:t>anlæg</w:t>
      </w:r>
      <w:r w:rsidRPr="00C5273F">
        <w:rPr>
          <w:color w:val="0070C0"/>
        </w:rPr>
        <w:t xml:space="preserve"> skal </w:t>
      </w:r>
      <w:r w:rsidR="00D21469" w:rsidRPr="00C5273F">
        <w:rPr>
          <w:color w:val="0070C0"/>
        </w:rPr>
        <w:t>være tilknyttet en tømningsordning</w:t>
      </w:r>
      <w:r w:rsidR="00572D1E" w:rsidRPr="00C5273F">
        <w:rPr>
          <w:color w:val="0070C0"/>
        </w:rPr>
        <w:t>, og tømningsfrekvenser og tømningsmængder skal registreres</w:t>
      </w:r>
      <w:r w:rsidR="00E70D13" w:rsidRPr="00C5273F">
        <w:rPr>
          <w:color w:val="0070C0"/>
        </w:rPr>
        <w:t>, jf.</w:t>
      </w:r>
      <w:r w:rsidR="00725819">
        <w:rPr>
          <w:color w:val="0070C0"/>
        </w:rPr>
        <w:t xml:space="preserve"> vilkår 41</w:t>
      </w:r>
      <w:r w:rsidR="00D21469" w:rsidRPr="00C5273F">
        <w:rPr>
          <w:color w:val="0070C0"/>
        </w:rPr>
        <w:t xml:space="preserve">. </w:t>
      </w:r>
      <w:r w:rsidR="000C2854" w:rsidRPr="00C5273F">
        <w:rPr>
          <w:color w:val="0070C0"/>
        </w:rPr>
        <w:t>Hvis der er indhold af olie ved tømningen af en olieudskiller, skal fordelingen af vand- og oliefraktion registreres</w:t>
      </w:r>
      <w:r w:rsidR="00890DD0" w:rsidRPr="00C5273F">
        <w:rPr>
          <w:color w:val="0070C0"/>
        </w:rPr>
        <w:t xml:space="preserve">, idet denne oplysning indgår i vurderingen af behovet for </w:t>
      </w:r>
      <w:r w:rsidR="00913E80" w:rsidRPr="00C5273F">
        <w:rPr>
          <w:color w:val="0070C0"/>
        </w:rPr>
        <w:t xml:space="preserve">eventuelt </w:t>
      </w:r>
      <w:r w:rsidR="00890DD0" w:rsidRPr="00C5273F">
        <w:rPr>
          <w:color w:val="0070C0"/>
        </w:rPr>
        <w:t>at kræve tæthedskontrol udført</w:t>
      </w:r>
      <w:r w:rsidR="000C2854" w:rsidRPr="00C5273F">
        <w:rPr>
          <w:color w:val="0070C0"/>
        </w:rPr>
        <w:t>.</w:t>
      </w:r>
    </w:p>
    <w:p w14:paraId="68CFC056" w14:textId="77777777" w:rsidR="00EF6463" w:rsidRPr="00A55D18" w:rsidRDefault="00EF6463" w:rsidP="00EF6463">
      <w:pPr>
        <w:pStyle w:val="Overskrift5"/>
        <w:rPr>
          <w:color w:val="0070C0"/>
        </w:rPr>
      </w:pPr>
      <w:r w:rsidRPr="00A55D18">
        <w:rPr>
          <w:color w:val="0070C0"/>
        </w:rPr>
        <w:t>Monitering af jord og grundvand</w:t>
      </w:r>
    </w:p>
    <w:p w14:paraId="05128122" w14:textId="2269611F" w:rsidR="009226F6" w:rsidRPr="007D73BA" w:rsidRDefault="00336087" w:rsidP="009226F6">
      <w:pPr>
        <w:pStyle w:val="Brdtekst"/>
        <w:rPr>
          <w:color w:val="0070C0"/>
        </w:rPr>
      </w:pPr>
      <w:r w:rsidRPr="00A55D18">
        <w:rPr>
          <w:color w:val="0070C0"/>
        </w:rPr>
        <w:t>Der er på virksomheden nedgravede installationer og relevante farlige stoffer, der potentielt kan give anledning til forurening af jord og eller grundvand.  Ne</w:t>
      </w:r>
      <w:r w:rsidR="00667EC0" w:rsidRPr="00A55D18">
        <w:rPr>
          <w:color w:val="0070C0"/>
        </w:rPr>
        <w:t>d</w:t>
      </w:r>
      <w:r w:rsidRPr="00A55D18">
        <w:rPr>
          <w:color w:val="0070C0"/>
        </w:rPr>
        <w:t>gravede installationer er svære at kontrollere og føre tilsyn med, ligesom en vedvarende udsivning fra en lille utæthed kan give anledning til en større forurening over tid. Da virksomheden ligger i et område med drikkevandsinteresser fastsættes der vilkår om monitering ved disse potentielle kilder.</w:t>
      </w:r>
      <w:r w:rsidR="00F86C01">
        <w:rPr>
          <w:color w:val="0070C0"/>
        </w:rPr>
        <w:t xml:space="preserve"> </w:t>
      </w:r>
      <w:r w:rsidR="0019709C">
        <w:rPr>
          <w:color w:val="0070C0"/>
        </w:rPr>
        <w:t xml:space="preserve">Cirka </w:t>
      </w:r>
      <w:r w:rsidR="00773EDF">
        <w:rPr>
          <w:color w:val="0070C0"/>
        </w:rPr>
        <w:t xml:space="preserve">100 meter vest for virksomheden </w:t>
      </w:r>
      <w:r w:rsidR="009641F1">
        <w:rPr>
          <w:color w:val="0070C0"/>
        </w:rPr>
        <w:t xml:space="preserve">ligger grænsen for et område med særlige drikkevandsinteressen og </w:t>
      </w:r>
      <w:r w:rsidR="00B959FF">
        <w:rPr>
          <w:color w:val="0070C0"/>
        </w:rPr>
        <w:t xml:space="preserve">40 meter inde i dette område </w:t>
      </w:r>
      <w:r w:rsidR="0019709C">
        <w:rPr>
          <w:color w:val="0070C0"/>
        </w:rPr>
        <w:t xml:space="preserve">140 findes en vandforsyningsboring </w:t>
      </w:r>
      <w:r w:rsidR="0019709C" w:rsidRPr="007D73BA">
        <w:rPr>
          <w:color w:val="0070C0"/>
        </w:rPr>
        <w:t>(</w:t>
      </w:r>
      <w:r w:rsidR="00405674" w:rsidRPr="007D73BA">
        <w:rPr>
          <w:color w:val="0070C0"/>
        </w:rPr>
        <w:t>200.215)</w:t>
      </w:r>
      <w:r w:rsidR="0068117D" w:rsidRPr="007D73BA">
        <w:rPr>
          <w:color w:val="0070C0"/>
        </w:rPr>
        <w:t>.</w:t>
      </w:r>
    </w:p>
    <w:p w14:paraId="31F09951" w14:textId="1E3690D3" w:rsidR="000B79D2" w:rsidRPr="007D73BA" w:rsidRDefault="00BC6CC6" w:rsidP="00F5738A">
      <w:pPr>
        <w:pStyle w:val="Brdtekst"/>
        <w:rPr>
          <w:color w:val="0070C0"/>
        </w:rPr>
      </w:pPr>
      <w:r w:rsidRPr="007D73BA">
        <w:rPr>
          <w:color w:val="0070C0"/>
        </w:rPr>
        <w:t xml:space="preserve">Der henvises til </w:t>
      </w:r>
      <w:r w:rsidR="00610836" w:rsidRPr="007D73BA">
        <w:rPr>
          <w:color w:val="0070C0"/>
        </w:rPr>
        <w:fldChar w:fldCharType="begin"/>
      </w:r>
      <w:r w:rsidR="00610836" w:rsidRPr="007D73BA">
        <w:rPr>
          <w:color w:val="0070C0"/>
        </w:rPr>
        <w:instrText xml:space="preserve"> REF _Ref70069637 \n \h </w:instrText>
      </w:r>
      <w:r w:rsidR="00610836" w:rsidRPr="007D73BA">
        <w:rPr>
          <w:color w:val="0070C0"/>
        </w:rPr>
      </w:r>
      <w:r w:rsidR="00610836" w:rsidRPr="007D73BA">
        <w:rPr>
          <w:color w:val="0070C0"/>
        </w:rPr>
        <w:fldChar w:fldCharType="separate"/>
      </w:r>
      <w:r w:rsidR="00251BBF">
        <w:rPr>
          <w:color w:val="0070C0"/>
        </w:rPr>
        <w:t>Bilag E</w:t>
      </w:r>
      <w:r w:rsidR="00610836" w:rsidRPr="007D73BA">
        <w:rPr>
          <w:color w:val="0070C0"/>
        </w:rPr>
        <w:fldChar w:fldCharType="end"/>
      </w:r>
      <w:r w:rsidR="00610836" w:rsidRPr="007D73BA">
        <w:rPr>
          <w:color w:val="0070C0"/>
        </w:rPr>
        <w:t xml:space="preserve"> </w:t>
      </w:r>
      <w:r w:rsidRPr="007D73BA">
        <w:rPr>
          <w:color w:val="0070C0"/>
        </w:rPr>
        <w:t xml:space="preserve">for kortbilag med drikkevandsinteresser og borejournaler fra nærliggende </w:t>
      </w:r>
      <w:r w:rsidR="00764C5F" w:rsidRPr="007D73BA">
        <w:rPr>
          <w:color w:val="0070C0"/>
        </w:rPr>
        <w:t xml:space="preserve">geologiske boringer. </w:t>
      </w:r>
      <w:r w:rsidR="00313712" w:rsidRPr="007D73BA">
        <w:rPr>
          <w:color w:val="0070C0"/>
        </w:rPr>
        <w:t xml:space="preserve">På baggrund af </w:t>
      </w:r>
      <w:r w:rsidR="00EA6865" w:rsidRPr="007D73BA">
        <w:rPr>
          <w:color w:val="0070C0"/>
        </w:rPr>
        <w:t>en gennemgang af borejournal</w:t>
      </w:r>
      <w:r w:rsidR="00B6770A" w:rsidRPr="007D73BA">
        <w:rPr>
          <w:color w:val="0070C0"/>
        </w:rPr>
        <w:t xml:space="preserve"> for boring </w:t>
      </w:r>
      <w:r w:rsidR="00862B63" w:rsidRPr="007D73BA">
        <w:rPr>
          <w:color w:val="0070C0"/>
        </w:rPr>
        <w:t xml:space="preserve">200.1441 </w:t>
      </w:r>
      <w:r w:rsidR="003B743D" w:rsidRPr="007D73BA">
        <w:rPr>
          <w:color w:val="0070C0"/>
        </w:rPr>
        <w:t xml:space="preserve">i </w:t>
      </w:r>
      <w:r w:rsidR="00EA6865" w:rsidRPr="007D73BA">
        <w:rPr>
          <w:color w:val="0070C0"/>
        </w:rPr>
        <w:t>umiddelbar</w:t>
      </w:r>
      <w:r w:rsidR="003B743D" w:rsidRPr="007D73BA">
        <w:rPr>
          <w:color w:val="0070C0"/>
        </w:rPr>
        <w:t xml:space="preserve"> </w:t>
      </w:r>
      <w:r w:rsidR="00EA6865" w:rsidRPr="007D73BA">
        <w:rPr>
          <w:color w:val="0070C0"/>
        </w:rPr>
        <w:t xml:space="preserve">nærhed af anlæggets placering, vurderes, at </w:t>
      </w:r>
      <w:r w:rsidR="00524474" w:rsidRPr="007D73BA">
        <w:rPr>
          <w:color w:val="0070C0"/>
        </w:rPr>
        <w:t xml:space="preserve">geologien i </w:t>
      </w:r>
      <w:r w:rsidR="00311954" w:rsidRPr="007D73BA">
        <w:rPr>
          <w:color w:val="0070C0"/>
        </w:rPr>
        <w:t xml:space="preserve">de øverste </w:t>
      </w:r>
      <w:r w:rsidR="00906C14" w:rsidRPr="007D73BA">
        <w:rPr>
          <w:color w:val="0070C0"/>
        </w:rPr>
        <w:t>6</w:t>
      </w:r>
      <w:r w:rsidR="00524474" w:rsidRPr="007D73BA">
        <w:rPr>
          <w:color w:val="0070C0"/>
        </w:rPr>
        <w:t>-12 m</w:t>
      </w:r>
      <w:r w:rsidR="00906C14" w:rsidRPr="007D73BA">
        <w:rPr>
          <w:color w:val="0070C0"/>
        </w:rPr>
        <w:t>eter</w:t>
      </w:r>
      <w:r w:rsidR="00524474" w:rsidRPr="007D73BA">
        <w:rPr>
          <w:color w:val="0070C0"/>
        </w:rPr>
        <w:t xml:space="preserve"> under terræn i anlægsområdet består af </w:t>
      </w:r>
      <w:r w:rsidR="008953CF" w:rsidRPr="007D73BA">
        <w:rPr>
          <w:color w:val="0070C0"/>
        </w:rPr>
        <w:t>forvitret, stenet og meget sandet</w:t>
      </w:r>
      <w:r w:rsidR="00E71770">
        <w:rPr>
          <w:color w:val="0070C0"/>
        </w:rPr>
        <w:t xml:space="preserve"> </w:t>
      </w:r>
      <w:r w:rsidR="001D1EA5">
        <w:rPr>
          <w:color w:val="0070C0"/>
        </w:rPr>
        <w:t>materialer/lag</w:t>
      </w:r>
      <w:r w:rsidR="00F42E30" w:rsidRPr="007D73BA">
        <w:rPr>
          <w:color w:val="0070C0"/>
        </w:rPr>
        <w:t xml:space="preserve">. </w:t>
      </w:r>
      <w:r w:rsidR="00B25937" w:rsidRPr="007D73BA">
        <w:rPr>
          <w:color w:val="0070C0"/>
        </w:rPr>
        <w:t>Ler</w:t>
      </w:r>
      <w:r w:rsidR="00CE0423" w:rsidRPr="007D73BA">
        <w:rPr>
          <w:color w:val="0070C0"/>
        </w:rPr>
        <w:t>formationerne</w:t>
      </w:r>
      <w:r w:rsidR="00B25937" w:rsidRPr="007D73BA">
        <w:rPr>
          <w:color w:val="0070C0"/>
        </w:rPr>
        <w:t xml:space="preserve"> begrænser vandgennemtrængning, og i praksis beskytter det underliggende grundvand mod nedsivning af </w:t>
      </w:r>
      <w:r w:rsidR="00E11D47" w:rsidRPr="007D73BA">
        <w:rPr>
          <w:color w:val="0070C0"/>
        </w:rPr>
        <w:t xml:space="preserve">eventuel </w:t>
      </w:r>
      <w:r w:rsidR="00B25937" w:rsidRPr="007D73BA">
        <w:rPr>
          <w:color w:val="0070C0"/>
        </w:rPr>
        <w:t>forurening</w:t>
      </w:r>
      <w:r w:rsidR="00AD718E" w:rsidRPr="007D73BA">
        <w:rPr>
          <w:color w:val="0070C0"/>
        </w:rPr>
        <w:t xml:space="preserve">. </w:t>
      </w:r>
    </w:p>
    <w:p w14:paraId="76369974" w14:textId="7307B9EC" w:rsidR="00021131" w:rsidRDefault="00047556" w:rsidP="00F5738A">
      <w:pPr>
        <w:pStyle w:val="Brdtekst"/>
      </w:pPr>
      <w:r w:rsidRPr="007D73BA">
        <w:rPr>
          <w:color w:val="0070C0"/>
        </w:rPr>
        <w:lastRenderedPageBreak/>
        <w:t xml:space="preserve">Nedgravede </w:t>
      </w:r>
      <w:r w:rsidR="00333CFE" w:rsidRPr="007D73BA">
        <w:rPr>
          <w:color w:val="0070C0"/>
        </w:rPr>
        <w:t xml:space="preserve">installationer </w:t>
      </w:r>
      <w:r w:rsidRPr="007D73BA">
        <w:rPr>
          <w:color w:val="0070C0"/>
        </w:rPr>
        <w:t xml:space="preserve">vil formentlig blive etableret </w:t>
      </w:r>
      <w:r w:rsidR="00214F9E" w:rsidRPr="007D73BA">
        <w:rPr>
          <w:color w:val="0070C0"/>
        </w:rPr>
        <w:t>over</w:t>
      </w:r>
      <w:r w:rsidR="00973EBA" w:rsidRPr="007D73BA">
        <w:rPr>
          <w:color w:val="0070C0"/>
        </w:rPr>
        <w:t xml:space="preserve"> lerformationen</w:t>
      </w:r>
      <w:r w:rsidRPr="007D73BA">
        <w:rPr>
          <w:color w:val="0070C0"/>
        </w:rPr>
        <w:t xml:space="preserve">. </w:t>
      </w:r>
      <w:r w:rsidR="004E4994" w:rsidRPr="007D73BA">
        <w:rPr>
          <w:color w:val="0070C0"/>
        </w:rPr>
        <w:t>Der stilles krav om</w:t>
      </w:r>
      <w:r w:rsidR="009F6283" w:rsidRPr="007D73BA">
        <w:rPr>
          <w:color w:val="0070C0"/>
        </w:rPr>
        <w:t>,</w:t>
      </w:r>
      <w:r w:rsidR="004E4994" w:rsidRPr="007D73BA">
        <w:rPr>
          <w:color w:val="0070C0"/>
        </w:rPr>
        <w:t xml:space="preserve"> </w:t>
      </w:r>
      <w:r w:rsidR="00021131" w:rsidRPr="007D73BA">
        <w:rPr>
          <w:color w:val="0070C0"/>
        </w:rPr>
        <w:t xml:space="preserve">at </w:t>
      </w:r>
      <w:r w:rsidR="004E4994" w:rsidRPr="007D73BA">
        <w:rPr>
          <w:color w:val="0070C0"/>
        </w:rPr>
        <w:t xml:space="preserve">etablering af </w:t>
      </w:r>
      <w:r w:rsidR="006640E8" w:rsidRPr="007D73BA">
        <w:rPr>
          <w:color w:val="0070C0"/>
        </w:rPr>
        <w:t>filtersatte boringer</w:t>
      </w:r>
      <w:r w:rsidR="00021131" w:rsidRPr="007D73BA">
        <w:rPr>
          <w:color w:val="0070C0"/>
        </w:rPr>
        <w:t xml:space="preserve"> </w:t>
      </w:r>
      <w:r w:rsidR="00D4009D" w:rsidRPr="007D73BA">
        <w:rPr>
          <w:color w:val="0070C0"/>
        </w:rPr>
        <w:t>så</w:t>
      </w:r>
      <w:r w:rsidR="006640E8" w:rsidRPr="007D73BA">
        <w:rPr>
          <w:color w:val="0070C0"/>
        </w:rPr>
        <w:t xml:space="preserve"> vidt muligt etableres i fyldlag</w:t>
      </w:r>
      <w:r w:rsidR="00D4009D" w:rsidRPr="007D73BA">
        <w:rPr>
          <w:color w:val="0070C0"/>
        </w:rPr>
        <w:t xml:space="preserve"> i umiddelbar nærhed til </w:t>
      </w:r>
      <w:r w:rsidR="00EC23DD" w:rsidRPr="007D73BA">
        <w:rPr>
          <w:color w:val="0070C0"/>
        </w:rPr>
        <w:t>nedgravede tanke og olieudskillere</w:t>
      </w:r>
      <w:r w:rsidR="009F6283" w:rsidRPr="007D73BA">
        <w:rPr>
          <w:color w:val="0070C0"/>
        </w:rPr>
        <w:t>, jf.</w:t>
      </w:r>
      <w:r w:rsidR="00343657">
        <w:rPr>
          <w:color w:val="0070C0"/>
        </w:rPr>
        <w:t xml:space="preserve"> vilkår 42</w:t>
      </w:r>
      <w:r w:rsidR="00EC23DD" w:rsidRPr="007D73BA">
        <w:rPr>
          <w:color w:val="0070C0"/>
        </w:rPr>
        <w:t xml:space="preserve">. Det skyldes, at terrænnært grundvand formentlig vil </w:t>
      </w:r>
      <w:r w:rsidR="00EB21F7" w:rsidRPr="007D73BA">
        <w:rPr>
          <w:color w:val="0070C0"/>
        </w:rPr>
        <w:t xml:space="preserve">samle sig i fyldlaget omkring de nedgravede installationer, da </w:t>
      </w:r>
      <w:r w:rsidR="0090667C" w:rsidRPr="007D73BA">
        <w:rPr>
          <w:color w:val="0070C0"/>
        </w:rPr>
        <w:t xml:space="preserve">lerformationerne omkring og under </w:t>
      </w:r>
      <w:r w:rsidR="00264153" w:rsidRPr="007D73BA">
        <w:rPr>
          <w:color w:val="0070C0"/>
        </w:rPr>
        <w:t>o</w:t>
      </w:r>
      <w:r w:rsidR="0090667C" w:rsidRPr="007D73BA">
        <w:rPr>
          <w:color w:val="0070C0"/>
        </w:rPr>
        <w:t>lieudskillere vil</w:t>
      </w:r>
      <w:r w:rsidR="00D57140" w:rsidRPr="007D73BA">
        <w:rPr>
          <w:color w:val="0070C0"/>
        </w:rPr>
        <w:t xml:space="preserve"> mindske vandstrømninger</w:t>
      </w:r>
      <w:r w:rsidR="00371342" w:rsidRPr="007D73BA">
        <w:rPr>
          <w:color w:val="0070C0"/>
        </w:rPr>
        <w:t xml:space="preserve">. </w:t>
      </w:r>
    </w:p>
    <w:p w14:paraId="27A9FFF6" w14:textId="77777777" w:rsidR="008A441E" w:rsidRDefault="00186453" w:rsidP="00F5738A">
      <w:pPr>
        <w:pStyle w:val="Brdtekst"/>
      </w:pPr>
      <w:r w:rsidRPr="007D73BA">
        <w:rPr>
          <w:color w:val="0070C0"/>
        </w:rPr>
        <w:t xml:space="preserve">Der stilles krav om </w:t>
      </w:r>
      <w:r w:rsidR="007E35F7" w:rsidRPr="007D73BA">
        <w:rPr>
          <w:color w:val="0070C0"/>
        </w:rPr>
        <w:t xml:space="preserve">løbende </w:t>
      </w:r>
      <w:r w:rsidR="00D343B7" w:rsidRPr="007D73BA">
        <w:rPr>
          <w:color w:val="0070C0"/>
        </w:rPr>
        <w:t xml:space="preserve">monitering </w:t>
      </w:r>
      <w:r w:rsidR="00BB4960" w:rsidRPr="007D73BA">
        <w:rPr>
          <w:color w:val="0070C0"/>
        </w:rPr>
        <w:t>i det terrænnære</w:t>
      </w:r>
      <w:r w:rsidR="00D343B7" w:rsidRPr="007D73BA">
        <w:rPr>
          <w:color w:val="0070C0"/>
        </w:rPr>
        <w:t xml:space="preserve"> grundvand</w:t>
      </w:r>
      <w:r w:rsidRPr="007D73BA">
        <w:rPr>
          <w:color w:val="0070C0"/>
        </w:rPr>
        <w:t xml:space="preserve"> og jord i umiddelbar nærhed af de nedgravede tanke og olieudskillere</w:t>
      </w:r>
      <w:r w:rsidR="007E35F7" w:rsidRPr="007D73BA">
        <w:rPr>
          <w:color w:val="0070C0"/>
        </w:rPr>
        <w:t xml:space="preserve">. </w:t>
      </w:r>
      <w:r w:rsidR="008A441E" w:rsidRPr="007D73BA">
        <w:rPr>
          <w:color w:val="0070C0"/>
        </w:rPr>
        <w:t xml:space="preserve">For hver bygning stilles der krav om monitering ved nedgravede tanke og olieudskillere. Boringerne føres til maks. </w:t>
      </w:r>
      <w:r w:rsidR="009A79D5" w:rsidRPr="007D73BA">
        <w:rPr>
          <w:color w:val="0070C0"/>
        </w:rPr>
        <w:t>1 m under bund af den installation, der undersøges, dog maks. 6 m under terræn</w:t>
      </w:r>
      <w:r w:rsidR="00031F83" w:rsidRPr="007D73BA">
        <w:rPr>
          <w:color w:val="0070C0"/>
        </w:rPr>
        <w:t>.</w:t>
      </w:r>
      <w:r w:rsidR="00BF09FD" w:rsidRPr="007D73BA">
        <w:rPr>
          <w:color w:val="0070C0"/>
        </w:rPr>
        <w:t xml:space="preserve"> Boringer, herunder </w:t>
      </w:r>
      <w:r w:rsidR="00D37B7B" w:rsidRPr="007D73BA">
        <w:rPr>
          <w:color w:val="0070C0"/>
        </w:rPr>
        <w:t xml:space="preserve">etablering af boringer, skal ske i henhold til kravene i </w:t>
      </w:r>
      <w:r w:rsidR="00906988" w:rsidRPr="007D73BA">
        <w:rPr>
          <w:color w:val="0070C0"/>
        </w:rPr>
        <w:t>Bekendtgørelse om udførelse og sløjfning af boringer og brønde på land</w:t>
      </w:r>
      <w:r w:rsidR="005D0788" w:rsidRPr="007D73BA">
        <w:rPr>
          <w:color w:val="0070C0"/>
        </w:rPr>
        <w:t xml:space="preserve"> (brøndborerbekendtgørelsen)</w:t>
      </w:r>
      <w:r w:rsidR="00906988" w:rsidRPr="007D73BA">
        <w:rPr>
          <w:color w:val="0070C0"/>
        </w:rPr>
        <w:t>.</w:t>
      </w:r>
    </w:p>
    <w:p w14:paraId="3FCD4DEB" w14:textId="77777777" w:rsidR="00322CCD" w:rsidRPr="00A61338" w:rsidRDefault="00BC2B12" w:rsidP="00F5738A">
      <w:pPr>
        <w:pStyle w:val="Brdtekst"/>
        <w:rPr>
          <w:color w:val="0070C0"/>
        </w:rPr>
      </w:pPr>
      <w:r w:rsidRPr="00A61338">
        <w:rPr>
          <w:color w:val="0070C0"/>
        </w:rPr>
        <w:t>Hvis der konstateres forurening i moniteringsprøver, vil der være mulighed for - med jordforureningslovens bestemmelser - at iværksætte tiltag til at fjerne eventuel forurening</w:t>
      </w:r>
      <w:r w:rsidR="005D2E0C" w:rsidRPr="00A61338">
        <w:rPr>
          <w:color w:val="0070C0"/>
        </w:rPr>
        <w:t>. Dermed vil monitering af</w:t>
      </w:r>
      <w:r w:rsidR="0068764E" w:rsidRPr="00A61338">
        <w:rPr>
          <w:color w:val="0070C0"/>
        </w:rPr>
        <w:t xml:space="preserve"> eventuel forurening i </w:t>
      </w:r>
      <w:r w:rsidR="007C22AE" w:rsidRPr="00A61338">
        <w:rPr>
          <w:color w:val="0070C0"/>
        </w:rPr>
        <w:t xml:space="preserve">vand og </w:t>
      </w:r>
      <w:r w:rsidR="0068764E" w:rsidRPr="00A61338">
        <w:rPr>
          <w:color w:val="0070C0"/>
        </w:rPr>
        <w:t xml:space="preserve">jord </w:t>
      </w:r>
      <w:r w:rsidR="004B7B7C" w:rsidRPr="00A61338">
        <w:rPr>
          <w:color w:val="0070C0"/>
        </w:rPr>
        <w:t xml:space="preserve">begrænse risikoen for </w:t>
      </w:r>
      <w:r w:rsidRPr="00A61338">
        <w:rPr>
          <w:color w:val="0070C0"/>
        </w:rPr>
        <w:t>forurening af grundvand, herunder dybereliggende grundvand</w:t>
      </w:r>
      <w:r w:rsidR="004B7B7C" w:rsidRPr="00A61338">
        <w:rPr>
          <w:color w:val="0070C0"/>
        </w:rPr>
        <w:t xml:space="preserve">, da en forurening vil kunne fjernes </w:t>
      </w:r>
      <w:r w:rsidR="00F5738A" w:rsidRPr="00A61338">
        <w:rPr>
          <w:color w:val="0070C0"/>
        </w:rPr>
        <w:t xml:space="preserve">før forureningen </w:t>
      </w:r>
      <w:r w:rsidR="0047035A" w:rsidRPr="00A61338">
        <w:rPr>
          <w:color w:val="0070C0"/>
        </w:rPr>
        <w:t xml:space="preserve">kan nå at </w:t>
      </w:r>
      <w:r w:rsidR="00F5738A" w:rsidRPr="00A61338">
        <w:rPr>
          <w:color w:val="0070C0"/>
        </w:rPr>
        <w:t xml:space="preserve">sive </w:t>
      </w:r>
      <w:r w:rsidR="00B25937" w:rsidRPr="00A61338">
        <w:rPr>
          <w:color w:val="0070C0"/>
        </w:rPr>
        <w:t xml:space="preserve">fra umættet zone til grundvand. </w:t>
      </w:r>
    </w:p>
    <w:p w14:paraId="42330A23" w14:textId="77777777" w:rsidR="00336087" w:rsidRDefault="00336087" w:rsidP="00336087">
      <w:pPr>
        <w:pStyle w:val="Brdtekst"/>
        <w:rPr>
          <w:color w:val="0070C0"/>
        </w:rPr>
      </w:pPr>
      <w:r w:rsidRPr="00A61338">
        <w:rPr>
          <w:color w:val="0070C0"/>
        </w:rPr>
        <w:t>Vilkår</w:t>
      </w:r>
      <w:r w:rsidR="0047035A" w:rsidRPr="00A61338">
        <w:rPr>
          <w:color w:val="0070C0"/>
        </w:rPr>
        <w:t xml:space="preserve"> relateret til monitering</w:t>
      </w:r>
      <w:r w:rsidRPr="00A61338">
        <w:rPr>
          <w:color w:val="0070C0"/>
        </w:rPr>
        <w:t xml:space="preserve"> stilles med baggrund i godkendelsesbekendtgørelsens § 21 stk. 2, der angiver, at der skal fastsættes vilkår om monitering på jord og grundvand på virksomhedens område i forhold til relevante farlige stoffer. Herunder skal der også stilles vilkår om moniteringshyppigheden, rapportering og </w:t>
      </w:r>
      <w:r w:rsidR="001C2006" w:rsidRPr="00A61338">
        <w:rPr>
          <w:color w:val="0070C0"/>
        </w:rPr>
        <w:t>regelmæssigt vedligehold</w:t>
      </w:r>
      <w:r w:rsidRPr="00A61338">
        <w:rPr>
          <w:color w:val="0070C0"/>
        </w:rPr>
        <w:t xml:space="preserve"> af de foranstaltninger, der træffes, for at forhindre emissioner til jord og grundvand i forbindelse med boringer mv.</w:t>
      </w:r>
    </w:p>
    <w:p w14:paraId="3B18AB6B" w14:textId="1A8313C4" w:rsidR="00F21A45" w:rsidRPr="00A61338" w:rsidRDefault="00A975A4" w:rsidP="00F21A45">
      <w:pPr>
        <w:pStyle w:val="Brdtekst"/>
        <w:rPr>
          <w:color w:val="0070C0"/>
        </w:rPr>
      </w:pPr>
      <w:r>
        <w:rPr>
          <w:color w:val="0070C0"/>
        </w:rPr>
        <w:t xml:space="preserve">Vilkår 43 </w:t>
      </w:r>
      <w:r w:rsidR="00DA63E3">
        <w:rPr>
          <w:color w:val="0070C0"/>
        </w:rPr>
        <w:t>og vilkår 44</w:t>
      </w:r>
      <w:r w:rsidR="00445BAB" w:rsidRPr="00A61338">
        <w:rPr>
          <w:color w:val="0070C0"/>
        </w:rPr>
        <w:t xml:space="preserve">: </w:t>
      </w:r>
      <w:r w:rsidR="00F21A45" w:rsidRPr="00A61338">
        <w:rPr>
          <w:color w:val="0070C0"/>
        </w:rPr>
        <w:t xml:space="preserve">Formålet med moniteringsprogrammet er at overvåge, om der over tid sker en udvikling i forureningsniveauet i </w:t>
      </w:r>
      <w:r w:rsidR="00031F83" w:rsidRPr="00A61338">
        <w:rPr>
          <w:color w:val="0070C0"/>
        </w:rPr>
        <w:t xml:space="preserve">grundvand og </w:t>
      </w:r>
      <w:r w:rsidR="00F21A45" w:rsidRPr="00A61338">
        <w:rPr>
          <w:color w:val="0070C0"/>
        </w:rPr>
        <w:t>jord.</w:t>
      </w:r>
      <w:r w:rsidR="00EF4981" w:rsidRPr="00A61338">
        <w:rPr>
          <w:color w:val="0070C0"/>
        </w:rPr>
        <w:t xml:space="preserve"> </w:t>
      </w:r>
      <w:r w:rsidR="00F21A45" w:rsidRPr="00A61338">
        <w:rPr>
          <w:color w:val="0070C0"/>
        </w:rPr>
        <w:t xml:space="preserve">Der er i godkendelsesbekendtgørelsen § 21, stk. 2 fastsat et minimumskrav til målefrekvens på </w:t>
      </w:r>
      <w:r w:rsidR="00031F83" w:rsidRPr="00A61338">
        <w:rPr>
          <w:color w:val="0070C0"/>
        </w:rPr>
        <w:t xml:space="preserve">5 år for grundvand og </w:t>
      </w:r>
      <w:r w:rsidR="00F21A45" w:rsidRPr="00A61338">
        <w:rPr>
          <w:color w:val="0070C0"/>
        </w:rPr>
        <w:t>10 år for monitering af jord.</w:t>
      </w:r>
    </w:p>
    <w:p w14:paraId="3C750562" w14:textId="213F79CA" w:rsidR="00F21A45" w:rsidRDefault="00F21A45" w:rsidP="00F21A45">
      <w:pPr>
        <w:pStyle w:val="Brdtekst"/>
        <w:rPr>
          <w:color w:val="0070C0"/>
        </w:rPr>
      </w:pPr>
      <w:r w:rsidRPr="00A61338">
        <w:rPr>
          <w:color w:val="0070C0"/>
        </w:rPr>
        <w:t>Indholdet af forurening i jorden kan variere meget over kort afstand</w:t>
      </w:r>
      <w:r w:rsidR="00FF1C45" w:rsidRPr="00A61338">
        <w:rPr>
          <w:color w:val="0070C0"/>
        </w:rPr>
        <w:t>. D</w:t>
      </w:r>
      <w:r w:rsidRPr="00A61338">
        <w:rPr>
          <w:color w:val="0070C0"/>
        </w:rPr>
        <w:t xml:space="preserve">erfor skal de nye boringer til monitering udføres så tæt som muligt ved de foregående boringer, for at de kan anvendes til at følge udviklingen over tid. </w:t>
      </w:r>
    </w:p>
    <w:p w14:paraId="705C4E73" w14:textId="20FCA256" w:rsidR="00E23B3F" w:rsidRDefault="00DA63E3" w:rsidP="00D21469">
      <w:pPr>
        <w:pStyle w:val="Brdtekst"/>
      </w:pPr>
      <w:r>
        <w:rPr>
          <w:color w:val="0070C0"/>
        </w:rPr>
        <w:t>Vi</w:t>
      </w:r>
      <w:r w:rsidR="00035156">
        <w:rPr>
          <w:color w:val="0070C0"/>
        </w:rPr>
        <w:t>l</w:t>
      </w:r>
      <w:r>
        <w:rPr>
          <w:color w:val="0070C0"/>
        </w:rPr>
        <w:t>kår 45</w:t>
      </w:r>
      <w:r w:rsidR="00E23B3F" w:rsidRPr="00A61338">
        <w:rPr>
          <w:color w:val="0070C0"/>
        </w:rPr>
        <w:t xml:space="preserve">: For at </w:t>
      </w:r>
      <w:r w:rsidR="00111FB4" w:rsidRPr="00A61338">
        <w:rPr>
          <w:color w:val="0070C0"/>
        </w:rPr>
        <w:t>vand</w:t>
      </w:r>
      <w:r w:rsidR="00E23B3F" w:rsidRPr="00A61338">
        <w:rPr>
          <w:color w:val="0070C0"/>
        </w:rPr>
        <w:t xml:space="preserve">prøver ved monitering kan sammenlignes, er der stillet krav om, at </w:t>
      </w:r>
      <w:r w:rsidR="00A74B0A" w:rsidRPr="00A61338">
        <w:rPr>
          <w:color w:val="0070C0"/>
        </w:rPr>
        <w:t>vand</w:t>
      </w:r>
      <w:r w:rsidR="00E23B3F" w:rsidRPr="00A61338">
        <w:rPr>
          <w:color w:val="0070C0"/>
        </w:rPr>
        <w:t xml:space="preserve">prøver skal analyseres </w:t>
      </w:r>
      <w:r w:rsidR="0036311E" w:rsidRPr="00A61338">
        <w:rPr>
          <w:color w:val="0070C0"/>
        </w:rPr>
        <w:t xml:space="preserve">for diesel </w:t>
      </w:r>
      <w:r w:rsidR="00E23B3F" w:rsidRPr="00A61338">
        <w:rPr>
          <w:color w:val="0070C0"/>
        </w:rPr>
        <w:t>efter metodeblad M0</w:t>
      </w:r>
      <w:r w:rsidR="00A74B0A" w:rsidRPr="00A61338">
        <w:rPr>
          <w:color w:val="0070C0"/>
        </w:rPr>
        <w:t>60</w:t>
      </w:r>
      <w:r w:rsidR="00E23B3F" w:rsidRPr="00A61338">
        <w:rPr>
          <w:color w:val="0070C0"/>
        </w:rPr>
        <w:t xml:space="preserve"> – </w:t>
      </w:r>
      <w:r w:rsidR="00A74B0A" w:rsidRPr="00A61338">
        <w:rPr>
          <w:color w:val="0070C0"/>
        </w:rPr>
        <w:t>miljøfremmede organiske stoffer i vand</w:t>
      </w:r>
      <w:r w:rsidR="00E23B3F" w:rsidRPr="00A61338">
        <w:rPr>
          <w:color w:val="0070C0"/>
        </w:rPr>
        <w:t xml:space="preserve">" fra Miljøstyrelsens referencelaboratorium for kemiske og mikrobiologiske analyser. </w:t>
      </w:r>
    </w:p>
    <w:p w14:paraId="203A876B" w14:textId="4619C316" w:rsidR="00EF6463" w:rsidRPr="003D5AE2" w:rsidRDefault="00035156" w:rsidP="00D21469">
      <w:pPr>
        <w:pStyle w:val="Brdtekst"/>
      </w:pPr>
      <w:r>
        <w:rPr>
          <w:color w:val="0070C0"/>
        </w:rPr>
        <w:t>Vilkår 46</w:t>
      </w:r>
      <w:r w:rsidRPr="00A61338">
        <w:rPr>
          <w:color w:val="0070C0"/>
        </w:rPr>
        <w:t>:</w:t>
      </w:r>
      <w:r w:rsidR="00445BAB" w:rsidRPr="00A61338">
        <w:rPr>
          <w:color w:val="0070C0"/>
        </w:rPr>
        <w:t xml:space="preserve"> </w:t>
      </w:r>
      <w:r w:rsidR="00553208" w:rsidRPr="00A61338">
        <w:rPr>
          <w:color w:val="0070C0"/>
        </w:rPr>
        <w:t xml:space="preserve">For at jordprøver ved monitering kan sammenlignes, er der stillet krav om, at jordprøver skal analyseres </w:t>
      </w:r>
      <w:r w:rsidR="0036311E" w:rsidRPr="00A61338">
        <w:rPr>
          <w:color w:val="0070C0"/>
        </w:rPr>
        <w:t xml:space="preserve">for diesel </w:t>
      </w:r>
      <w:r w:rsidR="00553208" w:rsidRPr="00A61338">
        <w:rPr>
          <w:color w:val="0070C0"/>
        </w:rPr>
        <w:t xml:space="preserve">efter </w:t>
      </w:r>
      <w:r w:rsidR="00724591" w:rsidRPr="00A61338">
        <w:rPr>
          <w:color w:val="0070C0"/>
        </w:rPr>
        <w:t>metodeblad M047 – olie i jord" fra Miljøstyrelsens referencelaboratorium for kemiske og m</w:t>
      </w:r>
      <w:r w:rsidR="00140F01" w:rsidRPr="00A61338">
        <w:rPr>
          <w:color w:val="0070C0"/>
        </w:rPr>
        <w:t xml:space="preserve">ikrobiologiske analyser. </w:t>
      </w:r>
    </w:p>
    <w:p w14:paraId="0069CE3F" w14:textId="77777777" w:rsidR="006B573C" w:rsidRPr="00A61338" w:rsidRDefault="006B573C" w:rsidP="003526CD">
      <w:pPr>
        <w:pStyle w:val="Overskrift5"/>
        <w:rPr>
          <w:color w:val="0070C0"/>
        </w:rPr>
      </w:pPr>
      <w:r w:rsidRPr="00A61338">
        <w:rPr>
          <w:color w:val="0070C0"/>
        </w:rPr>
        <w:lastRenderedPageBreak/>
        <w:t>Spild</w:t>
      </w:r>
    </w:p>
    <w:p w14:paraId="7619E71A" w14:textId="751AE1E7" w:rsidR="006B573C" w:rsidRDefault="006B573C" w:rsidP="006B573C">
      <w:pPr>
        <w:pStyle w:val="Brdtekst"/>
      </w:pPr>
      <w:r w:rsidRPr="00A61338">
        <w:rPr>
          <w:color w:val="0070C0"/>
        </w:rPr>
        <w:t xml:space="preserve">Vilkårene stilles ligeledes for at sikre de nødvendige oplysninger og en praktisk proces for den indberetningspligt, som allerede følger af miljøbeskyttelsesloven. I henhold til </w:t>
      </w:r>
      <w:r w:rsidR="002B5450" w:rsidRPr="00A61338">
        <w:rPr>
          <w:color w:val="0070C0"/>
        </w:rPr>
        <w:t xml:space="preserve">miljøbeskyttelseslovens </w:t>
      </w:r>
      <w:r w:rsidRPr="00A61338">
        <w:rPr>
          <w:color w:val="0070C0"/>
        </w:rPr>
        <w:t xml:space="preserve">§ 21 skal ejer eller bruger straks underrette tilsynsmyndigheden, hvis der som følge af virksomhedens aktiviteter konstateres forurening af jord eller undergrund. Desuden skal den, som er ansvarlig for en virksomhed, der kan give anledning til væsentlig forurening eller overhængende fare herfor straks underrette tilsynsmyndigheden om alle relevante aspekter samt straks forhindre yderligere udledning af forurenende stoffer mv. eller afværge den overhængende fare for forurening, jf. </w:t>
      </w:r>
      <w:r w:rsidR="002B5450" w:rsidRPr="00A61338">
        <w:rPr>
          <w:color w:val="0070C0"/>
        </w:rPr>
        <w:t xml:space="preserve">miljøbeskyttelseslovens </w:t>
      </w:r>
      <w:r w:rsidRPr="00A61338">
        <w:rPr>
          <w:color w:val="0070C0"/>
        </w:rPr>
        <w:t>§ 71. Dette fastholdes og præciseres ved vilkårene.</w:t>
      </w:r>
    </w:p>
    <w:p w14:paraId="5AC3D4B2" w14:textId="5A7B210C" w:rsidR="006B573C" w:rsidRPr="00A61338" w:rsidRDefault="00035156" w:rsidP="006B573C">
      <w:pPr>
        <w:pStyle w:val="Brdtekst"/>
        <w:rPr>
          <w:color w:val="0070C0"/>
        </w:rPr>
      </w:pPr>
      <w:r>
        <w:rPr>
          <w:color w:val="0070C0"/>
        </w:rPr>
        <w:t>Vilkår 47</w:t>
      </w:r>
      <w:r w:rsidRPr="00A61338">
        <w:rPr>
          <w:color w:val="0070C0"/>
        </w:rPr>
        <w:t>:</w:t>
      </w:r>
      <w:r w:rsidR="006B573C" w:rsidRPr="00A61338">
        <w:rPr>
          <w:color w:val="0070C0"/>
        </w:rPr>
        <w:t>For at beskytte mod spredning af forurenende stoffer til jord og grundvand, er det sikret med vilkåret, at ethvert spild/udslip straks stoppes og fjernes så forureningen ikke spredes.</w:t>
      </w:r>
    </w:p>
    <w:p w14:paraId="25C38975" w14:textId="77777777" w:rsidR="006B573C" w:rsidRPr="00A61338" w:rsidRDefault="006B573C" w:rsidP="006B573C">
      <w:pPr>
        <w:pStyle w:val="Brdtekst"/>
        <w:rPr>
          <w:color w:val="0070C0"/>
        </w:rPr>
      </w:pPr>
      <w:r w:rsidRPr="00A61338">
        <w:rPr>
          <w:color w:val="0070C0"/>
        </w:rPr>
        <w:t>Ved spild på befæstet areal skal der, for at mindske spredning af spildet og for at mindske påvirkningstiden af barrieren, ske opsamling hurtigst muligt. Befæstelsen skal umiddelbart efter fjernelse af spildet rengøres effektivt med et miljøvenligt produkt, så barrierens funktion opretholdes.</w:t>
      </w:r>
    </w:p>
    <w:p w14:paraId="597D0A58" w14:textId="77777777" w:rsidR="006B573C" w:rsidRDefault="006B573C" w:rsidP="006B573C">
      <w:pPr>
        <w:pStyle w:val="Brdtekst"/>
      </w:pPr>
      <w:r w:rsidRPr="00A61338">
        <w:rPr>
          <w:color w:val="0070C0"/>
        </w:rPr>
        <w:t>For at mindske spredning af spildet/udslippet skal der anvendes opsugningsmateriale. Der er derfor krav om, at der forefindes opsugningsmateriale på virksomheden. Vilkåret om, at der skal forefindes opsugningsmateriale og at dette skal bortskaffes som farligt affald, er medtaget, da det fremgår af standardvilkårsbekendtgørelsen, som er anvendt vejledende.</w:t>
      </w:r>
    </w:p>
    <w:p w14:paraId="2D02BEB1" w14:textId="7514F1B4" w:rsidR="006B573C" w:rsidRPr="00A61338" w:rsidRDefault="00803ACB" w:rsidP="006B573C">
      <w:pPr>
        <w:pStyle w:val="Brdtekst"/>
        <w:rPr>
          <w:color w:val="0070C0"/>
        </w:rPr>
      </w:pPr>
      <w:r>
        <w:rPr>
          <w:color w:val="0070C0"/>
        </w:rPr>
        <w:t>Vilkår 48</w:t>
      </w:r>
      <w:r w:rsidRPr="00A61338">
        <w:rPr>
          <w:color w:val="0070C0"/>
        </w:rPr>
        <w:t>:</w:t>
      </w:r>
      <w:r w:rsidR="000F5C1D" w:rsidRPr="00A61338">
        <w:rPr>
          <w:color w:val="0070C0"/>
        </w:rPr>
        <w:t xml:space="preserve"> </w:t>
      </w:r>
      <w:r w:rsidR="006B573C" w:rsidRPr="00A61338">
        <w:rPr>
          <w:color w:val="0070C0"/>
        </w:rPr>
        <w:t xml:space="preserve">For at forebygge forurening og for at sikre håndtering af spild/udslip, skal virksomheden foretage registrering af alle spild/udslip. Spildregistreringen skal foregå i en spildlog, som skal indeholde oplysninger om spildet og oprensningen. </w:t>
      </w:r>
    </w:p>
    <w:p w14:paraId="5D5A5548" w14:textId="77777777" w:rsidR="006B573C" w:rsidRDefault="006B573C" w:rsidP="006B573C">
      <w:pPr>
        <w:pStyle w:val="Brdtekst"/>
      </w:pPr>
      <w:r w:rsidRPr="00A61338">
        <w:rPr>
          <w:color w:val="0070C0"/>
        </w:rPr>
        <w:t>Spildloggen skal være tilgængelig på virksomheden og skal løbende opdateres med henblik på, at tilsynsmyndigheden kan se oplysningerne ved et tilsyn.</w:t>
      </w:r>
      <w:r w:rsidR="00887E5E" w:rsidRPr="00A61338">
        <w:rPr>
          <w:color w:val="0070C0"/>
        </w:rPr>
        <w:t xml:space="preserve"> </w:t>
      </w:r>
      <w:r w:rsidRPr="00A61338">
        <w:rPr>
          <w:color w:val="0070C0"/>
        </w:rPr>
        <w:t>Ved angivelse af hvad arealet er befæstet med, menes om det er ubefæstet (jord), eller der er befæstelse (SF-sten, asfalt, beton eller lign.)</w:t>
      </w:r>
      <w:r w:rsidR="00303ACF" w:rsidRPr="00A61338">
        <w:rPr>
          <w:color w:val="0070C0"/>
        </w:rPr>
        <w:t>.</w:t>
      </w:r>
      <w:r w:rsidRPr="00A61338">
        <w:rPr>
          <w:color w:val="0070C0"/>
        </w:rPr>
        <w:t xml:space="preserve"> Med korrigerende </w:t>
      </w:r>
      <w:r w:rsidR="006F254A" w:rsidRPr="00A61338">
        <w:rPr>
          <w:color w:val="0070C0"/>
        </w:rPr>
        <w:t xml:space="preserve">tiltag </w:t>
      </w:r>
      <w:r w:rsidRPr="00A61338">
        <w:rPr>
          <w:color w:val="0070C0"/>
        </w:rPr>
        <w:t xml:space="preserve">menes, hvad der er sat i værk for at forebygge, at der fremover sker spild. Det er </w:t>
      </w:r>
      <w:r w:rsidR="00A16DC1" w:rsidRPr="00A61338">
        <w:rPr>
          <w:color w:val="0070C0"/>
        </w:rPr>
        <w:t xml:space="preserve">Ballerup Kommunes </w:t>
      </w:r>
      <w:r w:rsidRPr="00A61338">
        <w:rPr>
          <w:color w:val="0070C0"/>
        </w:rPr>
        <w:t xml:space="preserve">vurdering, at der efter et spild skal fokuseres på de korrigerende handlinger for at forebygge </w:t>
      </w:r>
      <w:r w:rsidR="00303ACF" w:rsidRPr="00A61338">
        <w:rPr>
          <w:color w:val="0070C0"/>
        </w:rPr>
        <w:t xml:space="preserve">lignende, </w:t>
      </w:r>
      <w:r w:rsidRPr="00A61338">
        <w:rPr>
          <w:color w:val="0070C0"/>
        </w:rPr>
        <w:t>fremtidige spild.</w:t>
      </w:r>
    </w:p>
    <w:p w14:paraId="6D8681D9" w14:textId="01F0902B" w:rsidR="009804B4" w:rsidRPr="00AE7535" w:rsidRDefault="00803ACB" w:rsidP="002A7010">
      <w:pPr>
        <w:pStyle w:val="Brdtekst"/>
        <w:rPr>
          <w:color w:val="0070C0"/>
        </w:rPr>
      </w:pPr>
      <w:r>
        <w:rPr>
          <w:color w:val="0070C0"/>
        </w:rPr>
        <w:t>Vilkår 49</w:t>
      </w:r>
      <w:r w:rsidRPr="00A61338">
        <w:rPr>
          <w:color w:val="0070C0"/>
        </w:rPr>
        <w:t>:</w:t>
      </w:r>
      <w:r w:rsidR="007828AB" w:rsidRPr="00A61338">
        <w:rPr>
          <w:color w:val="0070C0"/>
        </w:rPr>
        <w:t xml:space="preserve"> </w:t>
      </w:r>
      <w:r w:rsidR="002A7010" w:rsidRPr="00A61338">
        <w:rPr>
          <w:color w:val="0070C0"/>
        </w:rPr>
        <w:t xml:space="preserve">Der er med vilkåret fastsat, at alle spild </w:t>
      </w:r>
      <w:r w:rsidR="00EF6B89" w:rsidRPr="00A61338">
        <w:rPr>
          <w:color w:val="0070C0"/>
        </w:rPr>
        <w:t xml:space="preserve">til befæstet eller ubefæstet areal </w:t>
      </w:r>
      <w:r w:rsidR="00CC2330" w:rsidRPr="00A61338">
        <w:rPr>
          <w:color w:val="0070C0"/>
        </w:rPr>
        <w:t xml:space="preserve">skal </w:t>
      </w:r>
      <w:r w:rsidR="002A7010" w:rsidRPr="00A61338">
        <w:rPr>
          <w:color w:val="0070C0"/>
        </w:rPr>
        <w:t>indberettes straks</w:t>
      </w:r>
      <w:r w:rsidR="00CC2330" w:rsidRPr="00A61338">
        <w:rPr>
          <w:color w:val="0070C0"/>
        </w:rPr>
        <w:t xml:space="preserve"> til tilsynsmyndigheden</w:t>
      </w:r>
      <w:r w:rsidR="002A7010" w:rsidRPr="00A61338">
        <w:rPr>
          <w:color w:val="0070C0"/>
        </w:rPr>
        <w:t xml:space="preserve">. </w:t>
      </w:r>
      <w:r w:rsidR="00CC2330" w:rsidRPr="00A61338">
        <w:rPr>
          <w:color w:val="0070C0"/>
        </w:rPr>
        <w:t xml:space="preserve">Indberetningen </w:t>
      </w:r>
      <w:r w:rsidR="00EF6B89" w:rsidRPr="00A61338">
        <w:rPr>
          <w:color w:val="0070C0"/>
        </w:rPr>
        <w:t xml:space="preserve">skal ske straks efter konstatering og senest </w:t>
      </w:r>
      <w:r w:rsidR="00353C51" w:rsidRPr="00A61338">
        <w:rPr>
          <w:color w:val="0070C0"/>
        </w:rPr>
        <w:t>på førstkommende hverdag efter konstate</w:t>
      </w:r>
      <w:r w:rsidR="00353C51" w:rsidRPr="00AE7535">
        <w:rPr>
          <w:color w:val="0070C0"/>
        </w:rPr>
        <w:t>ring</w:t>
      </w:r>
      <w:r w:rsidR="00F76FC6" w:rsidRPr="00AE7535">
        <w:rPr>
          <w:color w:val="0070C0"/>
        </w:rPr>
        <w:t xml:space="preserve">, for at tilsynsmyndigheden kan vurdere sagen nærmere. </w:t>
      </w:r>
    </w:p>
    <w:p w14:paraId="5C3041BD" w14:textId="55E672D6" w:rsidR="002A7010" w:rsidRPr="00AE7535" w:rsidRDefault="009C7E07" w:rsidP="002A7010">
      <w:pPr>
        <w:pStyle w:val="Brdtekst"/>
        <w:rPr>
          <w:color w:val="0070C0"/>
        </w:rPr>
      </w:pPr>
      <w:r w:rsidRPr="00AE7535">
        <w:rPr>
          <w:color w:val="0070C0"/>
        </w:rPr>
        <w:t xml:space="preserve">Senest 1 måned efter spildet skal der skriftligt til tilsynsmyndigheden fremsendes en rapport med angivelse af alle punkter i </w:t>
      </w:r>
      <w:r w:rsidR="00803ACB">
        <w:rPr>
          <w:color w:val="0070C0"/>
        </w:rPr>
        <w:t>Vilkår 49</w:t>
      </w:r>
      <w:r w:rsidRPr="00AE7535">
        <w:rPr>
          <w:color w:val="0070C0"/>
        </w:rPr>
        <w:t>.</w:t>
      </w:r>
    </w:p>
    <w:p w14:paraId="4256DCAE" w14:textId="5058C952" w:rsidR="006B573C" w:rsidRPr="00AE7535" w:rsidRDefault="00D30E14" w:rsidP="006B573C">
      <w:pPr>
        <w:pStyle w:val="Brdtekst"/>
        <w:rPr>
          <w:color w:val="0070C0"/>
        </w:rPr>
      </w:pPr>
      <w:r w:rsidRPr="00AE7535">
        <w:rPr>
          <w:color w:val="0070C0"/>
        </w:rPr>
        <w:lastRenderedPageBreak/>
        <w:t xml:space="preserve">Indberetning </w:t>
      </w:r>
      <w:r w:rsidR="00310207" w:rsidRPr="00AE7535">
        <w:rPr>
          <w:color w:val="0070C0"/>
        </w:rPr>
        <w:t xml:space="preserve">vurderes at være </w:t>
      </w:r>
      <w:r w:rsidR="00E43B12" w:rsidRPr="00AE7535">
        <w:rPr>
          <w:color w:val="0070C0"/>
        </w:rPr>
        <w:t>relevant</w:t>
      </w:r>
      <w:r w:rsidR="00310207" w:rsidRPr="00AE7535">
        <w:rPr>
          <w:color w:val="0070C0"/>
        </w:rPr>
        <w:t>, da virksom</w:t>
      </w:r>
      <w:r w:rsidR="00A1078D" w:rsidRPr="00AE7535">
        <w:rPr>
          <w:color w:val="0070C0"/>
        </w:rPr>
        <w:t xml:space="preserve">heden er beliggende i et område med </w:t>
      </w:r>
      <w:r w:rsidR="00B54D9C" w:rsidRPr="00AE7535">
        <w:rPr>
          <w:color w:val="0070C0"/>
        </w:rPr>
        <w:t xml:space="preserve">drikkevandsinteresser og tæt på et område med </w:t>
      </w:r>
      <w:r w:rsidR="00EE1A2A" w:rsidRPr="00AE7535">
        <w:rPr>
          <w:color w:val="0070C0"/>
        </w:rPr>
        <w:t>særlige drikkevandsinteresser.</w:t>
      </w:r>
      <w:r w:rsidR="00E43B12" w:rsidRPr="00AE7535">
        <w:rPr>
          <w:color w:val="0070C0"/>
        </w:rPr>
        <w:t xml:space="preserve"> </w:t>
      </w:r>
      <w:r w:rsidR="006B573C" w:rsidRPr="00AE7535">
        <w:rPr>
          <w:color w:val="0070C0"/>
        </w:rPr>
        <w:t>Vilkåret er fastsat med hjemmel i MBL § 71. Indberetningen skal sikre tilsynsmyndighedens mulighed for at vurdere, om der skal meddeles undersøgelses- og evt. oprensningspåbud efter jordforureningsloven ved spild.</w:t>
      </w:r>
    </w:p>
    <w:p w14:paraId="195CE411" w14:textId="77777777" w:rsidR="006B573C" w:rsidRPr="00012A84" w:rsidRDefault="006B573C" w:rsidP="006B573C">
      <w:pPr>
        <w:pStyle w:val="Brdtekst"/>
        <w:rPr>
          <w:color w:val="0070C0"/>
        </w:rPr>
      </w:pPr>
      <w:r w:rsidRPr="00AE7535">
        <w:rPr>
          <w:color w:val="0070C0"/>
        </w:rPr>
        <w:t xml:space="preserve">Med henblik på at </w:t>
      </w:r>
      <w:r w:rsidR="00E43B12" w:rsidRPr="00AE7535">
        <w:rPr>
          <w:color w:val="0070C0"/>
        </w:rPr>
        <w:t xml:space="preserve">Ballerup Kommune </w:t>
      </w:r>
      <w:r w:rsidRPr="00AE7535">
        <w:rPr>
          <w:color w:val="0070C0"/>
        </w:rPr>
        <w:t>kan efterleve sin tilsynsforpligtigelse, er det nødvendigt, at indberetningen sker straks, for at tilsynsmyndigheden kan vurdere, om de foranstaltninger der er blevet iværksat eller vil blive iværksat for at begrænse skadens om</w:t>
      </w:r>
      <w:r w:rsidR="00F76FC6" w:rsidRPr="00AE7535">
        <w:rPr>
          <w:color w:val="0070C0"/>
        </w:rPr>
        <w:t>f</w:t>
      </w:r>
      <w:r w:rsidRPr="00AE7535">
        <w:rPr>
          <w:color w:val="0070C0"/>
        </w:rPr>
        <w:t xml:space="preserve">ang er tilstrækkelige i forhold til det spildte produkt, </w:t>
      </w:r>
      <w:r w:rsidRPr="00012A84">
        <w:rPr>
          <w:color w:val="0070C0"/>
        </w:rPr>
        <w:t xml:space="preserve">spildets størrelse og kompleksitet. </w:t>
      </w:r>
    </w:p>
    <w:p w14:paraId="1BA62663" w14:textId="77777777" w:rsidR="00E21BBB" w:rsidRPr="00012A84" w:rsidRDefault="00E21BBB" w:rsidP="00E21BBB">
      <w:pPr>
        <w:pStyle w:val="Overskrift4"/>
        <w:rPr>
          <w:color w:val="0070C0"/>
        </w:rPr>
      </w:pPr>
      <w:r w:rsidRPr="00012A84">
        <w:rPr>
          <w:color w:val="0070C0"/>
        </w:rPr>
        <w:t>Til- og frakørsel</w:t>
      </w:r>
    </w:p>
    <w:p w14:paraId="501B5F02" w14:textId="0F168144" w:rsidR="00E21BBB" w:rsidRPr="00A66BEB" w:rsidRDefault="00AA172C" w:rsidP="00F063E1">
      <w:pPr>
        <w:pStyle w:val="Brdtekst"/>
        <w:rPr>
          <w:color w:val="0070C0"/>
        </w:rPr>
      </w:pPr>
      <w:r w:rsidRPr="00012A84">
        <w:rPr>
          <w:color w:val="0070C0"/>
        </w:rPr>
        <w:t>Der e</w:t>
      </w:r>
      <w:r w:rsidR="00E40F18" w:rsidRPr="00012A84">
        <w:rPr>
          <w:color w:val="0070C0"/>
        </w:rPr>
        <w:t>r</w:t>
      </w:r>
      <w:r w:rsidRPr="00012A84">
        <w:rPr>
          <w:color w:val="0070C0"/>
        </w:rPr>
        <w:t xml:space="preserve"> tilkørsel til nødstrømsanlægget fra </w:t>
      </w:r>
      <w:r w:rsidR="00E40F18" w:rsidRPr="00012A84">
        <w:rPr>
          <w:color w:val="0070C0"/>
        </w:rPr>
        <w:t>Tonsbakken</w:t>
      </w:r>
      <w:r w:rsidRPr="00012A84">
        <w:rPr>
          <w:color w:val="0070C0"/>
        </w:rPr>
        <w:t xml:space="preserve">. Den eneste betydende trafik der forudses til nødstrømsanlægget, er leverancer af diesel med tankvogn. </w:t>
      </w:r>
      <w:r w:rsidRPr="00A66BEB">
        <w:rPr>
          <w:color w:val="0070C0"/>
        </w:rPr>
        <w:t>I betragtning af at der forventes et årligt forbrug af diesel på c</w:t>
      </w:r>
      <w:r w:rsidR="00001F09" w:rsidRPr="00A66BEB">
        <w:rPr>
          <w:color w:val="0070C0"/>
        </w:rPr>
        <w:t>irk</w:t>
      </w:r>
      <w:r w:rsidRPr="00A66BEB">
        <w:rPr>
          <w:color w:val="0070C0"/>
        </w:rPr>
        <w:t xml:space="preserve">a </w:t>
      </w:r>
      <w:r w:rsidR="00001F09" w:rsidRPr="00A66BEB">
        <w:rPr>
          <w:color w:val="0070C0"/>
        </w:rPr>
        <w:t>175</w:t>
      </w:r>
      <w:r w:rsidRPr="00A66BEB">
        <w:rPr>
          <w:color w:val="0070C0"/>
        </w:rPr>
        <w:t xml:space="preserve"> tons, hvilket svarer til c</w:t>
      </w:r>
      <w:r w:rsidR="00012A84" w:rsidRPr="00A66BEB">
        <w:rPr>
          <w:color w:val="0070C0"/>
        </w:rPr>
        <w:t>irk</w:t>
      </w:r>
      <w:r w:rsidRPr="00A66BEB">
        <w:rPr>
          <w:color w:val="0070C0"/>
        </w:rPr>
        <w:t xml:space="preserve">a </w:t>
      </w:r>
      <w:r w:rsidR="00365D29" w:rsidRPr="00A66BEB">
        <w:rPr>
          <w:color w:val="0070C0"/>
        </w:rPr>
        <w:t>6</w:t>
      </w:r>
      <w:r w:rsidRPr="00A66BEB">
        <w:rPr>
          <w:color w:val="0070C0"/>
        </w:rPr>
        <w:t xml:space="preserve"> leverancer af diesel på et år, vurderes støjbelastningen af være ubetydelig. </w:t>
      </w:r>
      <w:r w:rsidR="00F063E1" w:rsidRPr="00A66BEB">
        <w:rPr>
          <w:color w:val="0070C0"/>
        </w:rPr>
        <w:t>På den baggrund er der ikke fastsat særskilte vilkår relateret til kørsel.</w:t>
      </w:r>
    </w:p>
    <w:p w14:paraId="4518AEA9" w14:textId="77777777" w:rsidR="009E1A9E" w:rsidRPr="00A66BEB" w:rsidRDefault="009E1A9E" w:rsidP="009E1A9E">
      <w:pPr>
        <w:pStyle w:val="Overskrift4"/>
        <w:rPr>
          <w:color w:val="0070C0"/>
        </w:rPr>
      </w:pPr>
      <w:r w:rsidRPr="00A66BEB">
        <w:rPr>
          <w:color w:val="0070C0"/>
        </w:rPr>
        <w:t>Indberetning/rapportering</w:t>
      </w:r>
    </w:p>
    <w:p w14:paraId="5EF1688D" w14:textId="77777777" w:rsidR="00CD7E26" w:rsidRDefault="00CD7E26" w:rsidP="00C76303">
      <w:pPr>
        <w:pStyle w:val="Brdtekst"/>
      </w:pPr>
      <w:r w:rsidRPr="00A66BEB">
        <w:rPr>
          <w:color w:val="0070C0"/>
        </w:rPr>
        <w:t xml:space="preserve">Opmærksomheden henledes på, at en række </w:t>
      </w:r>
      <w:r w:rsidR="00630894" w:rsidRPr="00A66BEB">
        <w:rPr>
          <w:color w:val="0070C0"/>
        </w:rPr>
        <w:t>egen</w:t>
      </w:r>
      <w:r w:rsidRPr="00A66BEB">
        <w:rPr>
          <w:color w:val="0070C0"/>
        </w:rPr>
        <w:t>kontrolkrav</w:t>
      </w:r>
      <w:r w:rsidR="0041726B" w:rsidRPr="00A66BEB">
        <w:rPr>
          <w:color w:val="0070C0"/>
        </w:rPr>
        <w:t xml:space="preserve"> samt drifts- og indretningskrav i bekendtgørelsen om mellemstore fyringsanlæg </w:t>
      </w:r>
      <w:r w:rsidR="00E831CC" w:rsidRPr="00A66BEB">
        <w:rPr>
          <w:color w:val="0070C0"/>
        </w:rPr>
        <w:t xml:space="preserve">er direkte bindende for driftsherren. </w:t>
      </w:r>
      <w:r w:rsidR="003232EC" w:rsidRPr="00A66BEB">
        <w:rPr>
          <w:color w:val="0070C0"/>
        </w:rPr>
        <w:t xml:space="preserve">Tilsvarende er en række krav til etablering, drift og vedligehold af tankanlæg </w:t>
      </w:r>
      <w:r w:rsidR="0041726B" w:rsidRPr="00A66BEB">
        <w:rPr>
          <w:color w:val="0070C0"/>
        </w:rPr>
        <w:t>direkte bindende for driftsherren</w:t>
      </w:r>
      <w:r w:rsidR="009452A8" w:rsidRPr="00A66BEB">
        <w:rPr>
          <w:color w:val="0070C0"/>
        </w:rPr>
        <w:t xml:space="preserve">, jf. olietankbekendtgørelsen. Der stilles </w:t>
      </w:r>
      <w:r w:rsidR="00276DB3" w:rsidRPr="00A66BEB">
        <w:rPr>
          <w:color w:val="0070C0"/>
        </w:rPr>
        <w:t xml:space="preserve">derfor ikke </w:t>
      </w:r>
      <w:r w:rsidR="00E831CC" w:rsidRPr="00A66BEB">
        <w:rPr>
          <w:color w:val="0070C0"/>
        </w:rPr>
        <w:t xml:space="preserve">særskilte </w:t>
      </w:r>
      <w:r w:rsidR="00276DB3" w:rsidRPr="00A66BEB">
        <w:rPr>
          <w:color w:val="0070C0"/>
        </w:rPr>
        <w:t xml:space="preserve">vilkår i miljøgodkendelsen herom. </w:t>
      </w:r>
    </w:p>
    <w:p w14:paraId="62EA2138" w14:textId="235953A1" w:rsidR="001B3BDF" w:rsidRDefault="001B3BDF" w:rsidP="00A66BEB">
      <w:pPr>
        <w:spacing w:line="240" w:lineRule="auto"/>
        <w:rPr>
          <w:color w:val="0070C0"/>
        </w:rPr>
      </w:pPr>
      <w:r w:rsidRPr="00E979ED">
        <w:rPr>
          <w:color w:val="0070C0"/>
        </w:rPr>
        <w:t xml:space="preserve">Selvom anlægget ikke er omfattet af BAT konklusioner for store fyringsanlæg (LCP), er der i referencedokumentet til LCP i afsnit 3.1.16 beskrevet en række forhold, der dækker ikke-normale driftsforhold ("other than normal operating conditions"), og </w:t>
      </w:r>
      <w:r w:rsidR="001343D4" w:rsidRPr="00E979ED">
        <w:rPr>
          <w:color w:val="0070C0"/>
        </w:rPr>
        <w:t xml:space="preserve">disse </w:t>
      </w:r>
      <w:r w:rsidRPr="00E979ED">
        <w:rPr>
          <w:color w:val="0070C0"/>
        </w:rPr>
        <w:t>kan bruges som inspiration til krav for driften af nødstrømsanlægget. Det fremgår, at der kan etableres et administrativt system, hvor f</w:t>
      </w:r>
      <w:r w:rsidR="00976FD3">
        <w:rPr>
          <w:color w:val="0070C0"/>
        </w:rPr>
        <w:t>x</w:t>
      </w:r>
      <w:r w:rsidRPr="00E979ED">
        <w:rPr>
          <w:color w:val="0070C0"/>
        </w:rPr>
        <w:t xml:space="preserve"> følgende forhold registreres:</w:t>
      </w:r>
    </w:p>
    <w:p w14:paraId="34EA12F1" w14:textId="77777777" w:rsidR="00717FA3" w:rsidRPr="00E979ED" w:rsidRDefault="00717FA3" w:rsidP="00A66BEB">
      <w:pPr>
        <w:spacing w:line="240" w:lineRule="auto"/>
        <w:rPr>
          <w:color w:val="0070C0"/>
        </w:rPr>
      </w:pPr>
    </w:p>
    <w:p w14:paraId="4B094A2B" w14:textId="3343A04F" w:rsidR="001B3BDF" w:rsidRPr="00E979ED" w:rsidRDefault="00717FA3" w:rsidP="00B64076">
      <w:pPr>
        <w:pStyle w:val="ListBulletNoSpace"/>
        <w:rPr>
          <w:color w:val="0070C0"/>
        </w:rPr>
      </w:pPr>
      <w:r>
        <w:rPr>
          <w:color w:val="0070C0"/>
        </w:rPr>
        <w:t>E</w:t>
      </w:r>
      <w:r w:rsidR="001B3BDF" w:rsidRPr="00E979ED">
        <w:rPr>
          <w:color w:val="0070C0"/>
        </w:rPr>
        <w:t>tablering af forebyggende vedligeholdelsesplaner;</w:t>
      </w:r>
    </w:p>
    <w:p w14:paraId="3E6F31E2" w14:textId="24AA98AF" w:rsidR="001B3BDF" w:rsidRPr="00E979ED" w:rsidRDefault="00717FA3" w:rsidP="00B64076">
      <w:pPr>
        <w:pStyle w:val="ListBulletNoSpace"/>
        <w:rPr>
          <w:color w:val="0070C0"/>
        </w:rPr>
      </w:pPr>
      <w:r>
        <w:rPr>
          <w:color w:val="0070C0"/>
        </w:rPr>
        <w:t>G</w:t>
      </w:r>
      <w:r w:rsidR="001B3BDF" w:rsidRPr="00E979ED">
        <w:rPr>
          <w:color w:val="0070C0"/>
        </w:rPr>
        <w:t>ennemgang og registrering af emissioner under ikke-normale driftsforhold;</w:t>
      </w:r>
    </w:p>
    <w:p w14:paraId="4AD971E9" w14:textId="26076365" w:rsidR="001B3BDF" w:rsidRPr="00E979ED" w:rsidRDefault="00717FA3" w:rsidP="00B64076">
      <w:pPr>
        <w:pStyle w:val="ListBulletNoSpace"/>
        <w:rPr>
          <w:color w:val="0070C0"/>
        </w:rPr>
      </w:pPr>
      <w:r>
        <w:rPr>
          <w:color w:val="0070C0"/>
        </w:rPr>
        <w:t>I</w:t>
      </w:r>
      <w:r w:rsidR="001B3BDF" w:rsidRPr="00E979ED">
        <w:rPr>
          <w:color w:val="0070C0"/>
        </w:rPr>
        <w:t>mplementering af korrigerende handlinger for at returnere til normal drift;</w:t>
      </w:r>
    </w:p>
    <w:p w14:paraId="12F3C413" w14:textId="537AAD14" w:rsidR="001B3BDF" w:rsidRPr="00E979ED" w:rsidRDefault="00717FA3" w:rsidP="001B3BDF">
      <w:pPr>
        <w:pStyle w:val="Opstilling-punkttegn"/>
        <w:rPr>
          <w:color w:val="0070C0"/>
        </w:rPr>
      </w:pPr>
      <w:r>
        <w:rPr>
          <w:color w:val="0070C0"/>
        </w:rPr>
        <w:t>P</w:t>
      </w:r>
      <w:r w:rsidR="001B3BDF" w:rsidRPr="00E979ED">
        <w:rPr>
          <w:color w:val="0070C0"/>
        </w:rPr>
        <w:t>eriodisk vurdering af de overordnede emissioner under ikke-normal drift (f</w:t>
      </w:r>
      <w:r>
        <w:rPr>
          <w:color w:val="0070C0"/>
        </w:rPr>
        <w:t>x</w:t>
      </w:r>
      <w:r w:rsidR="001B3BDF" w:rsidRPr="00E979ED">
        <w:rPr>
          <w:color w:val="0070C0"/>
        </w:rPr>
        <w:t xml:space="preserve"> hyppighed af hændelser, varighed, kvantifikation eller estimering af emissioner) og implementering af korrigerende handlinger.</w:t>
      </w:r>
    </w:p>
    <w:p w14:paraId="2CB5CADF" w14:textId="77777777" w:rsidR="00870FC9" w:rsidRPr="00E979ED" w:rsidRDefault="001B3BDF" w:rsidP="001B3BDF">
      <w:pPr>
        <w:pStyle w:val="Brdtekst"/>
        <w:rPr>
          <w:color w:val="0070C0"/>
        </w:rPr>
      </w:pPr>
      <w:r w:rsidRPr="00E979ED">
        <w:rPr>
          <w:color w:val="0070C0"/>
        </w:rPr>
        <w:t xml:space="preserve">Det er Ballerup Kommunes vurdering, at </w:t>
      </w:r>
      <w:r w:rsidR="0014014C" w:rsidRPr="00E979ED">
        <w:rPr>
          <w:color w:val="0070C0"/>
        </w:rPr>
        <w:t>dele af disse</w:t>
      </w:r>
      <w:r w:rsidRPr="00E979ED">
        <w:rPr>
          <w:color w:val="0070C0"/>
        </w:rPr>
        <w:t xml:space="preserve"> oplysninger er relevante for nødstrømsanlægget, jf. godkendelsesbekendtgørelsens bilag 5, punkt 12, og derfor kan indgå som kriterier for fastlæggelse af BAT. Med henvisning til godkendelsesbekendtgørelsens § 24, stk. 3 om fastlæggelse af BAT, er det Ballerup Kommunes vurdering, at ovennævnte punkter i relevant omfang skal indgå i en årlig afrapportering og indberetning til tilsynsmyndigheden</w:t>
      </w:r>
      <w:r w:rsidR="006D1B20" w:rsidRPr="00E979ED">
        <w:rPr>
          <w:color w:val="0070C0"/>
        </w:rPr>
        <w:t>, idet oplysninger</w:t>
      </w:r>
      <w:r w:rsidR="00CB529C" w:rsidRPr="00E979ED">
        <w:rPr>
          <w:color w:val="0070C0"/>
        </w:rPr>
        <w:t>ne</w:t>
      </w:r>
      <w:r w:rsidR="006D1B20" w:rsidRPr="00E979ED">
        <w:rPr>
          <w:color w:val="0070C0"/>
        </w:rPr>
        <w:t xml:space="preserve"> kan bidrage til </w:t>
      </w:r>
      <w:r w:rsidR="00CB529C" w:rsidRPr="00E979ED">
        <w:rPr>
          <w:color w:val="0070C0"/>
        </w:rPr>
        <w:t>øget dokumentation for anlæggets miljøpåvirkning</w:t>
      </w:r>
      <w:r w:rsidR="00EC0B4D" w:rsidRPr="00E979ED">
        <w:rPr>
          <w:color w:val="0070C0"/>
        </w:rPr>
        <w:t xml:space="preserve"> under ikke-normale </w:t>
      </w:r>
      <w:r w:rsidR="00917577" w:rsidRPr="00E979ED">
        <w:rPr>
          <w:color w:val="0070C0"/>
        </w:rPr>
        <w:t>driftsforhold</w:t>
      </w:r>
      <w:r w:rsidRPr="00E979ED">
        <w:rPr>
          <w:color w:val="0070C0"/>
        </w:rPr>
        <w:t xml:space="preserve">. </w:t>
      </w:r>
      <w:r w:rsidR="00F0177B" w:rsidRPr="00E979ED">
        <w:rPr>
          <w:color w:val="0070C0"/>
        </w:rPr>
        <w:t>Øget d</w:t>
      </w:r>
      <w:r w:rsidR="008E526A" w:rsidRPr="00E979ED">
        <w:rPr>
          <w:color w:val="0070C0"/>
        </w:rPr>
        <w:t>okumentation</w:t>
      </w:r>
      <w:r w:rsidR="00F0177B" w:rsidRPr="00E979ED">
        <w:rPr>
          <w:color w:val="0070C0"/>
        </w:rPr>
        <w:t xml:space="preserve"> </w:t>
      </w:r>
      <w:r w:rsidR="00FC51D0" w:rsidRPr="00E979ED">
        <w:rPr>
          <w:color w:val="0070C0"/>
        </w:rPr>
        <w:t>kan bidrage til at kvalificere eventuelle tiltag til at mindske miljøbelastning</w:t>
      </w:r>
      <w:r w:rsidR="00917577" w:rsidRPr="00E979ED">
        <w:rPr>
          <w:color w:val="0070C0"/>
        </w:rPr>
        <w:t xml:space="preserve">en for ikke-normale driftsforhold. </w:t>
      </w:r>
    </w:p>
    <w:p w14:paraId="553488CE" w14:textId="621524B3" w:rsidR="00D33200" w:rsidRDefault="001B3BDF" w:rsidP="001B3BDF">
      <w:pPr>
        <w:pStyle w:val="Brdtekst"/>
      </w:pPr>
      <w:r w:rsidRPr="00E979ED">
        <w:rPr>
          <w:color w:val="0070C0"/>
        </w:rPr>
        <w:lastRenderedPageBreak/>
        <w:t>Der er derfor i</w:t>
      </w:r>
      <w:r w:rsidR="00A24798">
        <w:rPr>
          <w:color w:val="0070C0"/>
        </w:rPr>
        <w:t xml:space="preserve"> vilkår 48</w:t>
      </w:r>
      <w:r w:rsidRPr="00E979ED">
        <w:rPr>
          <w:color w:val="0070C0"/>
        </w:rPr>
        <w:t xml:space="preserve"> stillet krav om, at der føres journal over uheld og driftsforstyrrelser, der kan have betydning for miljøet samt hvilke tiltag, der træffes for at forebygge lignende situationer fremadrettet. </w:t>
      </w:r>
      <w:r w:rsidR="00870FC9" w:rsidRPr="00E979ED">
        <w:rPr>
          <w:color w:val="0070C0"/>
        </w:rPr>
        <w:t xml:space="preserve">Vilkåret er med til at </w:t>
      </w:r>
      <w:r w:rsidR="00D33200" w:rsidRPr="00E979ED">
        <w:rPr>
          <w:color w:val="0070C0"/>
        </w:rPr>
        <w:t>sikre en effektiv kontrol og dermed begrænse forureningen fra virksomheden</w:t>
      </w:r>
      <w:r w:rsidR="00EA7E91" w:rsidRPr="00E979ED">
        <w:rPr>
          <w:color w:val="0070C0"/>
        </w:rPr>
        <w:t>.</w:t>
      </w:r>
    </w:p>
    <w:p w14:paraId="5B711EBA" w14:textId="3B410F17" w:rsidR="00EA7E91" w:rsidRPr="004C21D7" w:rsidRDefault="001B3BDF" w:rsidP="001B3BDF">
      <w:pPr>
        <w:pStyle w:val="Brdtekst"/>
        <w:rPr>
          <w:color w:val="0070C0"/>
        </w:rPr>
      </w:pPr>
      <w:r w:rsidRPr="004C21D7">
        <w:rPr>
          <w:color w:val="0070C0"/>
        </w:rPr>
        <w:t>Desuden er der i</w:t>
      </w:r>
      <w:r w:rsidR="00114B79">
        <w:rPr>
          <w:color w:val="0070C0"/>
        </w:rPr>
        <w:t xml:space="preserve"> vilkår</w:t>
      </w:r>
      <w:r w:rsidR="001207CA">
        <w:rPr>
          <w:color w:val="0070C0"/>
        </w:rPr>
        <w:t xml:space="preserve"> 5</w:t>
      </w:r>
      <w:r w:rsidR="00143648">
        <w:rPr>
          <w:color w:val="0070C0"/>
        </w:rPr>
        <w:t>1</w:t>
      </w:r>
      <w:r w:rsidR="00E5124C">
        <w:rPr>
          <w:color w:val="0070C0"/>
        </w:rPr>
        <w:t>, vilkår 5</w:t>
      </w:r>
      <w:r w:rsidR="00143648">
        <w:rPr>
          <w:color w:val="0070C0"/>
        </w:rPr>
        <w:t>2</w:t>
      </w:r>
      <w:r w:rsidR="00E5124C">
        <w:rPr>
          <w:color w:val="0070C0"/>
        </w:rPr>
        <w:t xml:space="preserve"> og vilkår 5</w:t>
      </w:r>
      <w:r w:rsidRPr="004C21D7">
        <w:rPr>
          <w:color w:val="0070C0"/>
        </w:rPr>
        <w:t xml:space="preserve"> stillet en række krav til f</w:t>
      </w:r>
      <w:r w:rsidR="00976FD3">
        <w:rPr>
          <w:color w:val="0070C0"/>
        </w:rPr>
        <w:t>x</w:t>
      </w:r>
      <w:r w:rsidRPr="004C21D7">
        <w:rPr>
          <w:color w:val="0070C0"/>
        </w:rPr>
        <w:t xml:space="preserve"> resultat af funktionsafprøvning af overvågningssystem til dieseltanke, inspektioner og tæthedsprøvninge</w:t>
      </w:r>
      <w:r w:rsidR="00BC58D1" w:rsidRPr="004C21D7">
        <w:rPr>
          <w:color w:val="0070C0"/>
        </w:rPr>
        <w:t>r</w:t>
      </w:r>
      <w:r w:rsidRPr="004C21D7">
        <w:rPr>
          <w:color w:val="0070C0"/>
        </w:rPr>
        <w:t xml:space="preserve">, samt forbrug af råvarer, resultat af CO-overvågningen samt antal driftstimer på generatorer og bygninger. </w:t>
      </w:r>
    </w:p>
    <w:p w14:paraId="1DB4A1E2" w14:textId="08606964" w:rsidR="00881984" w:rsidRPr="00F83308" w:rsidRDefault="009D6D25" w:rsidP="001B3BDF">
      <w:pPr>
        <w:pStyle w:val="Brdtekst"/>
        <w:rPr>
          <w:color w:val="0070C0"/>
        </w:rPr>
      </w:pPr>
      <w:r w:rsidRPr="004C21D7">
        <w:rPr>
          <w:color w:val="0070C0"/>
        </w:rPr>
        <w:t xml:space="preserve">Det er vigtigt, at virksomheden opbevarer journalerne på en sådan måde, at de umiddelbart kan genfindes både til virksomhedens eget brug og til brug for myndighedens tilsyn. </w:t>
      </w:r>
      <w:r w:rsidR="001B3BDF" w:rsidRPr="004C21D7">
        <w:rPr>
          <w:color w:val="0070C0"/>
        </w:rPr>
        <w:t xml:space="preserve">Journaler skal være tilgængelige for tilsynsmyndigheden og </w:t>
      </w:r>
      <w:r w:rsidR="001B3BDF" w:rsidRPr="00F83308">
        <w:rPr>
          <w:color w:val="0070C0"/>
        </w:rPr>
        <w:t>opbevares på virksomheden i mindst 5 år, jf.</w:t>
      </w:r>
      <w:r w:rsidR="00143648">
        <w:rPr>
          <w:color w:val="0070C0"/>
        </w:rPr>
        <w:t xml:space="preserve"> vi</w:t>
      </w:r>
      <w:r w:rsidR="009959F9">
        <w:rPr>
          <w:color w:val="0070C0"/>
        </w:rPr>
        <w:t>l</w:t>
      </w:r>
      <w:r w:rsidR="00143648">
        <w:rPr>
          <w:color w:val="0070C0"/>
        </w:rPr>
        <w:t>kå</w:t>
      </w:r>
      <w:r w:rsidR="009959F9">
        <w:rPr>
          <w:color w:val="0070C0"/>
        </w:rPr>
        <w:t>r 54</w:t>
      </w:r>
      <w:r w:rsidR="001B3BDF" w:rsidRPr="00F83308">
        <w:rPr>
          <w:color w:val="0070C0"/>
        </w:rPr>
        <w:t xml:space="preserve">. </w:t>
      </w:r>
    </w:p>
    <w:p w14:paraId="35C0E1B5" w14:textId="4C5C39A9" w:rsidR="00731289" w:rsidRDefault="007C13C9" w:rsidP="0074664F">
      <w:pPr>
        <w:pStyle w:val="Brdtekst"/>
      </w:pPr>
      <w:r w:rsidRPr="00F83308">
        <w:rPr>
          <w:color w:val="0070C0"/>
        </w:rPr>
        <w:t xml:space="preserve">Bilag 1 virksomheder har krav i Godkendelsesbekendtgørelsen om at indberette egenkontrolresultater til tilsynsmyndigheden mindst hvert år. </w:t>
      </w:r>
      <w:r w:rsidR="001B3BDF" w:rsidRPr="00F83308">
        <w:rPr>
          <w:color w:val="0070C0"/>
        </w:rPr>
        <w:t xml:space="preserve">Dele af journalføringerne fremsendes </w:t>
      </w:r>
      <w:r w:rsidRPr="00F83308">
        <w:rPr>
          <w:color w:val="0070C0"/>
        </w:rPr>
        <w:t xml:space="preserve">derfor </w:t>
      </w:r>
      <w:r w:rsidR="001B3BDF" w:rsidRPr="00F83308">
        <w:rPr>
          <w:color w:val="0070C0"/>
        </w:rPr>
        <w:t>som en årsindberetning til tilsynsmyndigheden, jf.</w:t>
      </w:r>
      <w:r w:rsidR="009959F9">
        <w:rPr>
          <w:color w:val="0070C0"/>
        </w:rPr>
        <w:t xml:space="preserve"> vilkår </w:t>
      </w:r>
      <w:r w:rsidR="00B7661B">
        <w:rPr>
          <w:color w:val="0070C0"/>
        </w:rPr>
        <w:t>55</w:t>
      </w:r>
      <w:r w:rsidR="001B3BDF" w:rsidRPr="00F83308">
        <w:rPr>
          <w:color w:val="0070C0"/>
        </w:rPr>
        <w:t>.</w:t>
      </w:r>
      <w:r w:rsidR="0079517D" w:rsidRPr="00F83308">
        <w:rPr>
          <w:color w:val="0070C0"/>
        </w:rPr>
        <w:t xml:space="preserve"> </w:t>
      </w:r>
      <w:r w:rsidR="00C76303" w:rsidRPr="00F83308">
        <w:rPr>
          <w:color w:val="0070C0"/>
        </w:rPr>
        <w:t>Det skal desuden fremgå af vilkår, hvordan og i hvilket omfang virksomheden skal indberette resultaterne til tilsynsmyndigheden.</w:t>
      </w:r>
      <w:r w:rsidR="00EB63E3" w:rsidRPr="00F83308">
        <w:rPr>
          <w:color w:val="0070C0"/>
        </w:rPr>
        <w:t xml:space="preserve"> Indberetning skal ske for hver generator</w:t>
      </w:r>
      <w:r w:rsidR="00F83308" w:rsidRPr="00F83308">
        <w:rPr>
          <w:color w:val="0070C0"/>
        </w:rPr>
        <w:t>.</w:t>
      </w:r>
    </w:p>
    <w:p w14:paraId="439FB758" w14:textId="77777777" w:rsidR="00EB63E3" w:rsidRPr="00E63F5A" w:rsidRDefault="00EB63E3" w:rsidP="00C76303">
      <w:pPr>
        <w:pStyle w:val="Brdtekst"/>
        <w:rPr>
          <w:color w:val="0070C0"/>
        </w:rPr>
      </w:pPr>
      <w:r w:rsidRPr="00E63F5A">
        <w:rPr>
          <w:color w:val="0070C0"/>
        </w:rPr>
        <w:t xml:space="preserve">For hver </w:t>
      </w:r>
      <w:r w:rsidR="00193237" w:rsidRPr="00E63F5A">
        <w:rPr>
          <w:color w:val="0070C0"/>
        </w:rPr>
        <w:t xml:space="preserve">generator skal følgende indberettes: </w:t>
      </w:r>
    </w:p>
    <w:p w14:paraId="61497598" w14:textId="77777777" w:rsidR="00193237" w:rsidRPr="00E63F5A" w:rsidRDefault="00193237" w:rsidP="00F0177B">
      <w:pPr>
        <w:pStyle w:val="ListBulletNoSpace"/>
        <w:rPr>
          <w:color w:val="0070C0"/>
        </w:rPr>
      </w:pPr>
      <w:r w:rsidRPr="00E63F5A">
        <w:rPr>
          <w:color w:val="0070C0"/>
        </w:rPr>
        <w:t>Liste over samlet driftstid. Driftstiden skal opdeles dels på drift som nødstrømsanlæg dels på drift for test- og vedligeholdelsesaktiviteter.</w:t>
      </w:r>
    </w:p>
    <w:p w14:paraId="7023CA92" w14:textId="21114D37" w:rsidR="00F83308" w:rsidRPr="00E63F5A" w:rsidRDefault="00F83308" w:rsidP="00F0177B">
      <w:pPr>
        <w:pStyle w:val="ListBulletNoSpace"/>
        <w:rPr>
          <w:color w:val="0070C0"/>
        </w:rPr>
      </w:pPr>
      <w:r w:rsidRPr="00E63F5A">
        <w:rPr>
          <w:color w:val="0070C0"/>
        </w:rPr>
        <w:t>Forbruget af diesel.</w:t>
      </w:r>
    </w:p>
    <w:p w14:paraId="5A31451F" w14:textId="37455280" w:rsidR="00193237" w:rsidRPr="00E63F5A" w:rsidRDefault="00193237" w:rsidP="00F0177B">
      <w:pPr>
        <w:pStyle w:val="ListBulletNoSpace"/>
        <w:rPr>
          <w:color w:val="0070C0"/>
        </w:rPr>
      </w:pPr>
      <w:r w:rsidRPr="00E63F5A">
        <w:rPr>
          <w:color w:val="0070C0"/>
        </w:rPr>
        <w:t xml:space="preserve">Driftstimer opgjort som et </w:t>
      </w:r>
      <w:r w:rsidR="00C640C8" w:rsidRPr="00E63F5A">
        <w:rPr>
          <w:color w:val="0070C0"/>
        </w:rPr>
        <w:t xml:space="preserve">løbende </w:t>
      </w:r>
      <w:r w:rsidRPr="00E63F5A">
        <w:rPr>
          <w:color w:val="0070C0"/>
        </w:rPr>
        <w:t xml:space="preserve">gennemsnit over tre </w:t>
      </w:r>
      <w:r w:rsidR="00174F44" w:rsidRPr="00E63F5A">
        <w:rPr>
          <w:color w:val="0070C0"/>
        </w:rPr>
        <w:t xml:space="preserve">sammenhængende </w:t>
      </w:r>
      <w:r w:rsidRPr="00E63F5A">
        <w:rPr>
          <w:color w:val="0070C0"/>
        </w:rPr>
        <w:t>kalenderår, jf.</w:t>
      </w:r>
      <w:r w:rsidR="00A81A16">
        <w:rPr>
          <w:color w:val="0070C0"/>
        </w:rPr>
        <w:t xml:space="preserve"> vilkår 9</w:t>
      </w:r>
      <w:r w:rsidRPr="00E63F5A">
        <w:rPr>
          <w:color w:val="0070C0"/>
        </w:rPr>
        <w:t>.</w:t>
      </w:r>
    </w:p>
    <w:p w14:paraId="568EDEA2" w14:textId="10617B25" w:rsidR="00193237" w:rsidRPr="00E63F5A" w:rsidRDefault="00193237" w:rsidP="00E63F5A">
      <w:pPr>
        <w:pStyle w:val="Opstilling-punkttegn"/>
        <w:rPr>
          <w:color w:val="0070C0"/>
        </w:rPr>
      </w:pPr>
      <w:r w:rsidRPr="00E63F5A">
        <w:rPr>
          <w:color w:val="0070C0"/>
        </w:rPr>
        <w:t>Resultat af CO præstationskontrol, jf.</w:t>
      </w:r>
      <w:r w:rsidR="004D40D6">
        <w:rPr>
          <w:color w:val="0070C0"/>
        </w:rPr>
        <w:t xml:space="preserve"> vilkår 17 </w:t>
      </w:r>
      <w:r w:rsidRPr="00E63F5A">
        <w:rPr>
          <w:color w:val="0070C0"/>
        </w:rPr>
        <w:t>.</w:t>
      </w:r>
    </w:p>
    <w:p w14:paraId="41FFD11B" w14:textId="77777777" w:rsidR="00193237" w:rsidRPr="00823AF3" w:rsidRDefault="00193237" w:rsidP="00193237">
      <w:pPr>
        <w:pStyle w:val="Brdtekst"/>
      </w:pPr>
      <w:r w:rsidRPr="00E63F5A">
        <w:rPr>
          <w:color w:val="0070C0"/>
        </w:rPr>
        <w:t>Rapporten skal være tilsynsmyndigheden i hænde inden 1. marts det efterfølgende kalenderår.</w:t>
      </w:r>
    </w:p>
    <w:p w14:paraId="0E05D400" w14:textId="77777777" w:rsidR="005272E7" w:rsidRDefault="005272E7" w:rsidP="005272E7">
      <w:pPr>
        <w:pStyle w:val="Overskrift4"/>
      </w:pPr>
      <w:r w:rsidRPr="00B42633">
        <w:rPr>
          <w:color w:val="0070C0"/>
        </w:rPr>
        <w:t>Driftsforstyrrelser og uheld</w:t>
      </w:r>
    </w:p>
    <w:p w14:paraId="10A2B9A7" w14:textId="7B05A35F" w:rsidR="005272E7" w:rsidRDefault="00041E5B" w:rsidP="005272E7">
      <w:pPr>
        <w:pStyle w:val="Brdtekst"/>
      </w:pPr>
      <w:r w:rsidRPr="005A4B75">
        <w:rPr>
          <w:color w:val="0070C0"/>
        </w:rPr>
        <w:t xml:space="preserve">Luftforurening </w:t>
      </w:r>
      <w:r w:rsidR="00A1371E" w:rsidRPr="005A4B75">
        <w:rPr>
          <w:color w:val="0070C0"/>
        </w:rPr>
        <w:t xml:space="preserve">er anlægget i normal drift omfattet af test- og vedligeholdelsesaktiviteter, hvor generatorerne er i begrænset drift efter et nærmere defineret vedligeholdelsesprogram. </w:t>
      </w:r>
    </w:p>
    <w:p w14:paraId="4DB8F13E" w14:textId="77777777" w:rsidR="008332C8" w:rsidRPr="00E32071" w:rsidRDefault="00FF227B" w:rsidP="009E420E">
      <w:pPr>
        <w:pStyle w:val="Brdtekst"/>
        <w:rPr>
          <w:color w:val="0070C0"/>
        </w:rPr>
      </w:pPr>
      <w:r w:rsidRPr="00E32071">
        <w:rPr>
          <w:color w:val="0070C0"/>
        </w:rPr>
        <w:t>Kun ved strømudfald i det overordnede elnet kan der forekomme længerevarende drift</w:t>
      </w:r>
      <w:r w:rsidR="002148F8" w:rsidRPr="00E32071">
        <w:rPr>
          <w:color w:val="0070C0"/>
        </w:rPr>
        <w:t xml:space="preserve"> </w:t>
      </w:r>
      <w:r w:rsidRPr="00E32071">
        <w:rPr>
          <w:color w:val="0070C0"/>
        </w:rPr>
        <w:t>af anlægget, hvor alle generatorer er i drift samtidig, bortset fra enkelte af de førnævnte</w:t>
      </w:r>
      <w:r w:rsidR="002148F8" w:rsidRPr="00E32071">
        <w:rPr>
          <w:color w:val="0070C0"/>
        </w:rPr>
        <w:t xml:space="preserve"> </w:t>
      </w:r>
      <w:r w:rsidRPr="00E32071">
        <w:rPr>
          <w:color w:val="0070C0"/>
        </w:rPr>
        <w:t>aktiviteter. Ud fra historiske data for forsyningssikkerheden forventes drift af</w:t>
      </w:r>
      <w:r w:rsidR="002148F8" w:rsidRPr="00E32071">
        <w:rPr>
          <w:color w:val="0070C0"/>
        </w:rPr>
        <w:t xml:space="preserve"> </w:t>
      </w:r>
      <w:r w:rsidRPr="00E32071">
        <w:rPr>
          <w:color w:val="0070C0"/>
        </w:rPr>
        <w:t>alle generatorer samtidig, som følge af udfald på det overordnede elnet, maksimalt at</w:t>
      </w:r>
      <w:r w:rsidR="002148F8" w:rsidRPr="00E32071">
        <w:rPr>
          <w:color w:val="0070C0"/>
        </w:rPr>
        <w:t xml:space="preserve"> </w:t>
      </w:r>
      <w:r w:rsidRPr="00E32071">
        <w:rPr>
          <w:color w:val="0070C0"/>
        </w:rPr>
        <w:t>vare 8 timer, måske en gang hver 10. år eller mindre.</w:t>
      </w:r>
    </w:p>
    <w:p w14:paraId="4B0BAC7E" w14:textId="3F8B3CA4" w:rsidR="000B13BC" w:rsidRDefault="000B13BC" w:rsidP="00FF227B">
      <w:pPr>
        <w:pStyle w:val="Brdtekst"/>
      </w:pPr>
      <w:r w:rsidRPr="00E32071">
        <w:rPr>
          <w:color w:val="0070C0"/>
        </w:rPr>
        <w:t xml:space="preserve">Der føres journal over </w:t>
      </w:r>
      <w:r w:rsidR="003A16C3" w:rsidRPr="00E32071">
        <w:rPr>
          <w:color w:val="0070C0"/>
        </w:rPr>
        <w:t>drift af anlægget, herunder om der er tale om test- og vedligeholdelsesaktiviteter eller nøddrift</w:t>
      </w:r>
      <w:r w:rsidR="008F58BB" w:rsidRPr="00E32071">
        <w:rPr>
          <w:color w:val="0070C0"/>
        </w:rPr>
        <w:t>, jf.</w:t>
      </w:r>
      <w:r w:rsidR="00194D2C">
        <w:rPr>
          <w:color w:val="0070C0"/>
        </w:rPr>
        <w:t xml:space="preserve"> vilkår</w:t>
      </w:r>
      <w:r w:rsidR="009C61E7">
        <w:rPr>
          <w:color w:val="0070C0"/>
        </w:rPr>
        <w:t xml:space="preserve"> </w:t>
      </w:r>
      <w:r w:rsidR="005B42DB">
        <w:rPr>
          <w:color w:val="0070C0"/>
        </w:rPr>
        <w:t>50</w:t>
      </w:r>
      <w:r w:rsidR="009C61E7">
        <w:rPr>
          <w:color w:val="0070C0"/>
        </w:rPr>
        <w:t xml:space="preserve"> </w:t>
      </w:r>
      <w:r w:rsidR="005B42DB">
        <w:rPr>
          <w:color w:val="0070C0"/>
        </w:rPr>
        <w:t>–</w:t>
      </w:r>
      <w:r w:rsidR="009C61E7">
        <w:rPr>
          <w:color w:val="0070C0"/>
        </w:rPr>
        <w:t xml:space="preserve"> vilkår</w:t>
      </w:r>
      <w:r w:rsidR="005B42DB">
        <w:rPr>
          <w:color w:val="0070C0"/>
        </w:rPr>
        <w:t xml:space="preserve"> 53.</w:t>
      </w:r>
      <w:r w:rsidR="003A16C3" w:rsidRPr="00E32071">
        <w:rPr>
          <w:color w:val="0070C0"/>
        </w:rPr>
        <w:t xml:space="preserve"> </w:t>
      </w:r>
    </w:p>
    <w:p w14:paraId="19E536DE" w14:textId="77777777" w:rsidR="00711C40" w:rsidRDefault="00FF227B" w:rsidP="00FF227B">
      <w:pPr>
        <w:pStyle w:val="Brdtekst"/>
      </w:pPr>
      <w:r w:rsidRPr="00E32071">
        <w:rPr>
          <w:color w:val="0070C0"/>
        </w:rPr>
        <w:lastRenderedPageBreak/>
        <w:t>I situationer med længerevarende drift er den væsentligste driftsforstyrrelse af nødstrømsanlægget, at dieselmotorerne af den ene eller anden grund ikke har optimal forbrænding og at der derfor kan forekomme øget emission. Svigt af brændstofforsyningen til dieselmotorerne vil blot føre til at disse stopper og emissionen dermed ophører.</w:t>
      </w:r>
    </w:p>
    <w:p w14:paraId="09769501" w14:textId="6F53348E" w:rsidR="00917CFB" w:rsidRPr="002A6D3E" w:rsidRDefault="00FF227B" w:rsidP="00FF227B">
      <w:pPr>
        <w:pStyle w:val="Brdtekst"/>
        <w:rPr>
          <w:color w:val="0070C0"/>
        </w:rPr>
      </w:pPr>
      <w:r w:rsidRPr="002A6D3E">
        <w:rPr>
          <w:color w:val="0070C0"/>
        </w:rPr>
        <w:t>Uafhængigt af om generatorerne er i drift kan der ved påfyldning af dieseltankene forekomme spild af diesel</w:t>
      </w:r>
      <w:r w:rsidR="00A43967" w:rsidRPr="002A6D3E">
        <w:rPr>
          <w:color w:val="0070C0"/>
        </w:rPr>
        <w:t>,</w:t>
      </w:r>
      <w:r w:rsidRPr="002A6D3E">
        <w:rPr>
          <w:color w:val="0070C0"/>
        </w:rPr>
        <w:t xml:space="preserve"> ligesom der kan opstå lækager på brændstofforsyningen, enten som følge af korrosion eller som følge af en mekanisk påvirkning.</w:t>
      </w:r>
      <w:r w:rsidR="0062737B" w:rsidRPr="002A6D3E">
        <w:rPr>
          <w:color w:val="0070C0"/>
        </w:rPr>
        <w:t xml:space="preserve"> Eventuelle spild </w:t>
      </w:r>
      <w:r w:rsidR="006F13CF" w:rsidRPr="002A6D3E">
        <w:rPr>
          <w:color w:val="0070C0"/>
        </w:rPr>
        <w:t>skal opsamles straks og indberettes til tilsynsmyndigheden, jf.</w:t>
      </w:r>
      <w:r w:rsidR="005921CD">
        <w:rPr>
          <w:color w:val="0070C0"/>
        </w:rPr>
        <w:t xml:space="preserve"> vilkår 47 </w:t>
      </w:r>
      <w:r w:rsidR="00212649">
        <w:rPr>
          <w:color w:val="0070C0"/>
        </w:rPr>
        <w:t>og</w:t>
      </w:r>
      <w:r w:rsidR="00E5334B">
        <w:rPr>
          <w:color w:val="0070C0"/>
        </w:rPr>
        <w:t xml:space="preserve"> vilkår 49</w:t>
      </w:r>
      <w:r w:rsidR="00917CFB" w:rsidRPr="002A6D3E">
        <w:rPr>
          <w:color w:val="0070C0"/>
        </w:rPr>
        <w:t>.</w:t>
      </w:r>
    </w:p>
    <w:p w14:paraId="253EFD3D" w14:textId="7ABB0F86" w:rsidR="00FF227B" w:rsidRDefault="00917CFB" w:rsidP="00FF227B">
      <w:pPr>
        <w:pStyle w:val="Brdtekst"/>
      </w:pPr>
      <w:r w:rsidRPr="002A6D3E">
        <w:rPr>
          <w:color w:val="0070C0"/>
        </w:rPr>
        <w:t xml:space="preserve">Der føres </w:t>
      </w:r>
      <w:r w:rsidR="00F236ED" w:rsidRPr="002A6D3E">
        <w:rPr>
          <w:color w:val="0070C0"/>
        </w:rPr>
        <w:t xml:space="preserve">desuden </w:t>
      </w:r>
      <w:r w:rsidRPr="002A6D3E">
        <w:rPr>
          <w:color w:val="0070C0"/>
        </w:rPr>
        <w:t>journal over uheld og driftsforstyrrelser samt over reparationsarbejder og væsentlige aktiviteter, som kan have betydning miljøet</w:t>
      </w:r>
      <w:r w:rsidR="00F236ED" w:rsidRPr="002A6D3E">
        <w:rPr>
          <w:color w:val="0070C0"/>
        </w:rPr>
        <w:t>, jf.</w:t>
      </w:r>
      <w:r w:rsidR="003903D7">
        <w:rPr>
          <w:color w:val="0070C0"/>
        </w:rPr>
        <w:t xml:space="preserve"> vilkår 50</w:t>
      </w:r>
      <w:r w:rsidRPr="002A6D3E">
        <w:rPr>
          <w:color w:val="0070C0"/>
        </w:rPr>
        <w:t xml:space="preserve">. Hvis der registreres uheld eller driftsforstyrrelser skal der redegøres for hvilke tiltag, der er truffet, for at forebygge lignende hændelser fremadrettet. </w:t>
      </w:r>
    </w:p>
    <w:p w14:paraId="7C85D7A3" w14:textId="77777777" w:rsidR="002F3C41" w:rsidRPr="00A07833" w:rsidRDefault="002F3C41" w:rsidP="002F3C41">
      <w:pPr>
        <w:pStyle w:val="Overskrift4"/>
        <w:rPr>
          <w:color w:val="0070C0"/>
        </w:rPr>
      </w:pPr>
      <w:r w:rsidRPr="00A07833">
        <w:rPr>
          <w:color w:val="0070C0"/>
        </w:rPr>
        <w:t>Risiko/forebyggelse af større uheld</w:t>
      </w:r>
    </w:p>
    <w:p w14:paraId="35AE772F" w14:textId="47146FB6" w:rsidR="00C93723" w:rsidRPr="00A07833" w:rsidRDefault="00C93723" w:rsidP="00C93723">
      <w:pPr>
        <w:pStyle w:val="Brdtekst"/>
        <w:rPr>
          <w:color w:val="0070C0"/>
        </w:rPr>
      </w:pPr>
      <w:r w:rsidRPr="00A07833">
        <w:rPr>
          <w:color w:val="0070C0"/>
        </w:rPr>
        <w:t xml:space="preserve">I forbindelse med nødstrømsanlægget er der oplagret dieselolie, som er et risikostof i henhold til Risikobekendtgørelsen. Der oplagres ikke andre risikostoffer i forbindelse med nødstrømsanlægget. Det samlede oplag af diesel </w:t>
      </w:r>
      <w:r w:rsidR="0016260D" w:rsidRPr="00A07833">
        <w:rPr>
          <w:color w:val="0070C0"/>
        </w:rPr>
        <w:t>(</w:t>
      </w:r>
      <w:r w:rsidR="00374262" w:rsidRPr="00A07833">
        <w:rPr>
          <w:color w:val="0070C0"/>
        </w:rPr>
        <w:t>525</w:t>
      </w:r>
      <w:r w:rsidRPr="00A07833">
        <w:rPr>
          <w:color w:val="0070C0"/>
        </w:rPr>
        <w:t xml:space="preserve"> to</w:t>
      </w:r>
      <w:r w:rsidR="0016260D" w:rsidRPr="00A07833">
        <w:rPr>
          <w:color w:val="0070C0"/>
        </w:rPr>
        <w:t>n</w:t>
      </w:r>
      <w:r w:rsidRPr="00A07833">
        <w:rPr>
          <w:color w:val="0070C0"/>
        </w:rPr>
        <w:t>) er mindre end de 2500 ton, som er tærskelmængden for, om oplaget er omfattet af Risikobekendtgørelsen. Denne finder derfor ikke anvendelse.</w:t>
      </w:r>
    </w:p>
    <w:p w14:paraId="011F205E" w14:textId="77777777" w:rsidR="00CF7D20" w:rsidRPr="00A07833" w:rsidRDefault="00CF7D20" w:rsidP="00CF7D20">
      <w:pPr>
        <w:pStyle w:val="Overskrift4"/>
        <w:rPr>
          <w:color w:val="0070C0"/>
        </w:rPr>
      </w:pPr>
      <w:r w:rsidRPr="00A07833">
        <w:rPr>
          <w:color w:val="0070C0"/>
        </w:rPr>
        <w:t>Ophør</w:t>
      </w:r>
    </w:p>
    <w:p w14:paraId="222964E8" w14:textId="066674EF" w:rsidR="00774AC5" w:rsidRPr="00A07833" w:rsidRDefault="003903D7" w:rsidP="00774AC5">
      <w:pPr>
        <w:pStyle w:val="Brdtekst"/>
        <w:rPr>
          <w:color w:val="0070C0"/>
        </w:rPr>
      </w:pPr>
      <w:r>
        <w:rPr>
          <w:color w:val="0070C0"/>
        </w:rPr>
        <w:t>Vilkår 56</w:t>
      </w:r>
      <w:r w:rsidR="00211787">
        <w:rPr>
          <w:color w:val="0070C0"/>
        </w:rPr>
        <w:t>:</w:t>
      </w:r>
      <w:r w:rsidR="00537C19">
        <w:rPr>
          <w:color w:val="0070C0"/>
        </w:rPr>
        <w:t xml:space="preserve"> </w:t>
      </w:r>
      <w:r w:rsidR="00774AC5" w:rsidRPr="00A07833">
        <w:rPr>
          <w:color w:val="0070C0"/>
        </w:rPr>
        <w:t xml:space="preserve">Vilkåret er fastsat med hjemmel i godkendelsesbekendtgørelsens § 21, nr. 12 og 13. Fristen på 4 uger følger af godkendelsesbekendtgørelsens § 50. Anmeldelsen har til formål at sikre, at processen efter jordforureningslovens kapitel 4b sættes i gang. Efter modtagelse af virksomhedens oplæg til vurdering, meddeler </w:t>
      </w:r>
      <w:r w:rsidR="00365211" w:rsidRPr="00A07833">
        <w:rPr>
          <w:color w:val="0070C0"/>
        </w:rPr>
        <w:t xml:space="preserve">tilsynsmyndigheden </w:t>
      </w:r>
      <w:r w:rsidR="00774AC5" w:rsidRPr="00A07833">
        <w:rPr>
          <w:color w:val="0070C0"/>
        </w:rPr>
        <w:t xml:space="preserve">påbud om, hvordan vurderingen skal gennemføres, herunder om udførelse af undersøgelser m.m. Virksomheden gøres opmærksom på, at </w:t>
      </w:r>
      <w:r w:rsidR="00DA357E" w:rsidRPr="00A07833">
        <w:rPr>
          <w:color w:val="0070C0"/>
        </w:rPr>
        <w:t xml:space="preserve">eventuelle </w:t>
      </w:r>
      <w:r w:rsidR="00774AC5" w:rsidRPr="00A07833">
        <w:rPr>
          <w:color w:val="0070C0"/>
        </w:rPr>
        <w:t>andre aktiviteter</w:t>
      </w:r>
      <w:r w:rsidR="00365211" w:rsidRPr="00A07833">
        <w:rPr>
          <w:color w:val="0070C0"/>
        </w:rPr>
        <w:t>,</w:t>
      </w:r>
      <w:r w:rsidR="00774AC5" w:rsidRPr="00A07833">
        <w:rPr>
          <w:color w:val="0070C0"/>
        </w:rPr>
        <w:t xml:space="preserve"> der er teknisk og forureningsmæssigt forbundet med bilag 1</w:t>
      </w:r>
      <w:r w:rsidR="00DA357E" w:rsidRPr="00A07833">
        <w:rPr>
          <w:color w:val="0070C0"/>
        </w:rPr>
        <w:t>,</w:t>
      </w:r>
      <w:r w:rsidR="00774AC5" w:rsidRPr="00A07833">
        <w:rPr>
          <w:color w:val="0070C0"/>
        </w:rPr>
        <w:t xml:space="preserve"> også omfattes af dette. </w:t>
      </w:r>
    </w:p>
    <w:p w14:paraId="2910D8F2" w14:textId="77777777" w:rsidR="00774AC5" w:rsidRPr="0092421D" w:rsidRDefault="00774AC5" w:rsidP="00774AC5">
      <w:pPr>
        <w:pStyle w:val="Brdtekst"/>
        <w:rPr>
          <w:color w:val="0070C0"/>
        </w:rPr>
      </w:pPr>
      <w:r w:rsidRPr="00A07833">
        <w:rPr>
          <w:color w:val="0070C0"/>
        </w:rPr>
        <w:t xml:space="preserve">Viser vurderingen, at forureningen udgør en væsentlig risiko for menneskers sundhed eller miljøet, meddeler </w:t>
      </w:r>
      <w:r w:rsidR="00DA357E" w:rsidRPr="00A07833">
        <w:rPr>
          <w:color w:val="0070C0"/>
        </w:rPr>
        <w:t xml:space="preserve">tilsynsmyndigheden </w:t>
      </w:r>
      <w:r w:rsidRPr="00A07833">
        <w:rPr>
          <w:color w:val="0070C0"/>
        </w:rPr>
        <w:t xml:space="preserve">påbud om at gennemføre </w:t>
      </w:r>
      <w:r w:rsidRPr="0092421D">
        <w:rPr>
          <w:color w:val="0070C0"/>
        </w:rPr>
        <w:t>de nødvendige foranstaltninger for at sikre</w:t>
      </w:r>
      <w:r w:rsidR="00DA357E" w:rsidRPr="0092421D">
        <w:rPr>
          <w:color w:val="0070C0"/>
        </w:rPr>
        <w:t>,</w:t>
      </w:r>
      <w:r w:rsidRPr="0092421D">
        <w:rPr>
          <w:color w:val="0070C0"/>
        </w:rPr>
        <w:t xml:space="preserve"> at den ikke udgør en sådan risiko. </w:t>
      </w:r>
    </w:p>
    <w:p w14:paraId="065F97E4" w14:textId="2833DA70" w:rsidR="00774AC5" w:rsidRPr="0092421D" w:rsidRDefault="00774AC5" w:rsidP="00774AC5">
      <w:pPr>
        <w:pStyle w:val="Overskrift4"/>
        <w:rPr>
          <w:color w:val="0070C0"/>
        </w:rPr>
      </w:pPr>
      <w:r w:rsidRPr="0092421D">
        <w:rPr>
          <w:color w:val="0070C0"/>
        </w:rPr>
        <w:t>Bedst tilgængelige teknik</w:t>
      </w:r>
      <w:r w:rsidR="00745C6D">
        <w:rPr>
          <w:color w:val="0070C0"/>
        </w:rPr>
        <w:t xml:space="preserve"> (BAT)</w:t>
      </w:r>
    </w:p>
    <w:p w14:paraId="1C52CB1A" w14:textId="02038C0C" w:rsidR="006D39CC" w:rsidRPr="00FF69EA" w:rsidRDefault="006D39CC" w:rsidP="006D39CC">
      <w:pPr>
        <w:pStyle w:val="Brdtekst"/>
        <w:rPr>
          <w:color w:val="0070C0"/>
        </w:rPr>
      </w:pPr>
      <w:r w:rsidRPr="0092421D">
        <w:rPr>
          <w:color w:val="0070C0"/>
        </w:rPr>
        <w:t>BAT konklusioner for store fyringsanlæg (LCP) finder ikke anvendelse på nødstrømsanlægget, idet det enkelte fyringsanlæg (generator) har en indfyret ter</w:t>
      </w:r>
      <w:r w:rsidRPr="00FF69EA">
        <w:rPr>
          <w:color w:val="0070C0"/>
        </w:rPr>
        <w:t>misk effekt mindre end 15 MW</w:t>
      </w:r>
      <w:r w:rsidR="0092421D" w:rsidRPr="00FF69EA">
        <w:rPr>
          <w:color w:val="0070C0"/>
        </w:rPr>
        <w:t>.</w:t>
      </w:r>
      <w:r w:rsidRPr="00FF69EA">
        <w:rPr>
          <w:color w:val="0070C0"/>
        </w:rPr>
        <w:t xml:space="preserve"> </w:t>
      </w:r>
    </w:p>
    <w:p w14:paraId="2F46684B" w14:textId="77777777" w:rsidR="001905B0" w:rsidRDefault="001905B0" w:rsidP="00383D62">
      <w:pPr>
        <w:pStyle w:val="Brdtekst"/>
      </w:pPr>
      <w:r w:rsidRPr="00FF69EA">
        <w:rPr>
          <w:color w:val="0070C0"/>
        </w:rPr>
        <w:t>Miljøkravene i bekendtgørelse om mellemstore fyringsanlæg (MCP) finder i princippet anvendelse på den enkelte generator, men da der er tale om et nødanlæg er emissionsgrænseværdierne for SO₂, NO</w:t>
      </w:r>
      <w:r w:rsidRPr="00FF69EA">
        <w:rPr>
          <w:color w:val="0070C0"/>
          <w:vertAlign w:val="subscript"/>
        </w:rPr>
        <w:t>X</w:t>
      </w:r>
      <w:r w:rsidRPr="00FF69EA">
        <w:rPr>
          <w:color w:val="0070C0"/>
        </w:rPr>
        <w:t xml:space="preserve">, støv og CO ikke gældende. Ligeledes er reglerne i MCP for støj og luftemissioner ikke gældende, da nødstrømsanlægget er omfattet af punkt 1.1 b) i bilag 1 til Godkendelsesbekendtgørelsen. </w:t>
      </w:r>
      <w:r w:rsidRPr="00FF69EA">
        <w:rPr>
          <w:color w:val="0070C0"/>
        </w:rPr>
        <w:lastRenderedPageBreak/>
        <w:t>Hvad angår emissioner er de almindeligt gældende grænseværdier for støj og immissioner derfor gældende.</w:t>
      </w:r>
    </w:p>
    <w:p w14:paraId="3B1BDE26" w14:textId="32508C6E" w:rsidR="00F66CC9" w:rsidRPr="00FF69EA" w:rsidRDefault="009B5293" w:rsidP="00383D62">
      <w:pPr>
        <w:pStyle w:val="Brdtekst"/>
        <w:rPr>
          <w:color w:val="0070C0"/>
        </w:rPr>
      </w:pPr>
      <w:r w:rsidRPr="00FF69EA">
        <w:rPr>
          <w:color w:val="0070C0"/>
        </w:rPr>
        <w:t xml:space="preserve">BAT er derfor vurderet i henhold til </w:t>
      </w:r>
      <w:r w:rsidR="00383D62" w:rsidRPr="00FF69EA">
        <w:rPr>
          <w:color w:val="0070C0"/>
        </w:rPr>
        <w:t>bilag 5 i godkendelsesbek</w:t>
      </w:r>
      <w:r w:rsidRPr="00FF69EA">
        <w:rPr>
          <w:color w:val="0070C0"/>
        </w:rPr>
        <w:t>endtgørelsen</w:t>
      </w:r>
      <w:r w:rsidR="0079791B" w:rsidRPr="00FF69EA">
        <w:rPr>
          <w:color w:val="0070C0"/>
        </w:rPr>
        <w:t xml:space="preserve">, jf. </w:t>
      </w:r>
      <w:r w:rsidR="00383D62" w:rsidRPr="00FF69EA">
        <w:rPr>
          <w:color w:val="0070C0"/>
        </w:rPr>
        <w:t xml:space="preserve">§ 24, </w:t>
      </w:r>
      <w:r w:rsidR="0043389F" w:rsidRPr="00FF69EA">
        <w:rPr>
          <w:color w:val="0070C0"/>
        </w:rPr>
        <w:t>stk.</w:t>
      </w:r>
      <w:r w:rsidR="00383D62" w:rsidRPr="00FF69EA">
        <w:rPr>
          <w:color w:val="0070C0"/>
        </w:rPr>
        <w:t xml:space="preserve"> 3</w:t>
      </w:r>
      <w:r w:rsidR="00FB16F5" w:rsidRPr="00FF69EA">
        <w:rPr>
          <w:color w:val="0070C0"/>
        </w:rPr>
        <w:t xml:space="preserve">, og bekendtgørelse om mellemstore fyringsanlægs </w:t>
      </w:r>
      <w:r w:rsidR="00A02AF9" w:rsidRPr="00FF69EA">
        <w:rPr>
          <w:color w:val="0070C0"/>
        </w:rPr>
        <w:t>§ 81, stk. 2</w:t>
      </w:r>
      <w:r w:rsidR="00A90C84" w:rsidRPr="00FF69EA">
        <w:rPr>
          <w:color w:val="0070C0"/>
        </w:rPr>
        <w:t xml:space="preserve">. Der henvises til afsnit </w:t>
      </w:r>
      <w:r w:rsidR="00A90C84" w:rsidRPr="00FF69EA">
        <w:rPr>
          <w:color w:val="0070C0"/>
        </w:rPr>
        <w:fldChar w:fldCharType="begin"/>
      </w:r>
      <w:r w:rsidR="00A90C84" w:rsidRPr="00FF69EA">
        <w:rPr>
          <w:color w:val="0070C0"/>
        </w:rPr>
        <w:instrText xml:space="preserve"> REF _Ref69456193 \r \h </w:instrText>
      </w:r>
      <w:r w:rsidR="00A90C84" w:rsidRPr="00FF69EA">
        <w:rPr>
          <w:color w:val="0070C0"/>
        </w:rPr>
      </w:r>
      <w:r w:rsidR="00A90C84" w:rsidRPr="00FF69EA">
        <w:rPr>
          <w:color w:val="0070C0"/>
        </w:rPr>
        <w:fldChar w:fldCharType="separate"/>
      </w:r>
      <w:r w:rsidR="00251BBF">
        <w:rPr>
          <w:color w:val="0070C0"/>
        </w:rPr>
        <w:t>4.2.2</w:t>
      </w:r>
      <w:r w:rsidR="00A90C84" w:rsidRPr="00FF69EA">
        <w:rPr>
          <w:color w:val="0070C0"/>
        </w:rPr>
        <w:fldChar w:fldCharType="end"/>
      </w:r>
      <w:r w:rsidR="00A90C84" w:rsidRPr="00FF69EA">
        <w:rPr>
          <w:color w:val="0070C0"/>
        </w:rPr>
        <w:t xml:space="preserve"> </w:t>
      </w:r>
      <w:r w:rsidR="004C6BDA" w:rsidRPr="00FF69EA">
        <w:rPr>
          <w:color w:val="0070C0"/>
        </w:rPr>
        <w:t>i underafsnittet "Luftforurening"</w:t>
      </w:r>
      <w:r w:rsidR="00162D2D" w:rsidRPr="00FF69EA">
        <w:rPr>
          <w:color w:val="0070C0"/>
        </w:rPr>
        <w:t xml:space="preserve"> samt "Indberetning/rapportering"</w:t>
      </w:r>
      <w:r w:rsidR="004C6BDA" w:rsidRPr="00FF69EA">
        <w:rPr>
          <w:color w:val="0070C0"/>
        </w:rPr>
        <w:t xml:space="preserve">, hvor forholdet til BAT er vurderet. </w:t>
      </w:r>
    </w:p>
    <w:p w14:paraId="37263248" w14:textId="77777777" w:rsidR="006F5C72" w:rsidRPr="00FF69EA" w:rsidRDefault="004C6BDA" w:rsidP="006F5C72">
      <w:pPr>
        <w:pStyle w:val="Brdtekst"/>
        <w:rPr>
          <w:color w:val="0070C0"/>
        </w:rPr>
      </w:pPr>
      <w:r w:rsidRPr="00FF69EA">
        <w:rPr>
          <w:color w:val="0070C0"/>
        </w:rPr>
        <w:t xml:space="preserve">Det fremgår bl.a. at </w:t>
      </w:r>
      <w:r w:rsidR="006F5C72" w:rsidRPr="00FF69EA">
        <w:rPr>
          <w:color w:val="0070C0"/>
        </w:rPr>
        <w:t>der under nøddrift er fastsat en række vilkår, der sikrer, at emissionerne under nøddrift løbende overvåges, registreres og kontrolleres. Formålet er bl.a. at kunne vurdere emissionernes art, virkninger og omfang, samt at vurdere emissionernes samlede risiko for påvirkning af miljøet og begrænse dem til et minimum</w:t>
      </w:r>
      <w:r w:rsidR="007F4FB8" w:rsidRPr="00FF69EA">
        <w:rPr>
          <w:color w:val="0070C0"/>
        </w:rPr>
        <w:t xml:space="preserve">, jf. </w:t>
      </w:r>
      <w:r w:rsidR="007D6E76" w:rsidRPr="00FF69EA">
        <w:rPr>
          <w:color w:val="0070C0"/>
        </w:rPr>
        <w:t>godkendelsesbekendtgørelsens krav til BAT</w:t>
      </w:r>
      <w:r w:rsidR="00136D0D" w:rsidRPr="00FF69EA">
        <w:rPr>
          <w:color w:val="0070C0"/>
        </w:rPr>
        <w:t xml:space="preserve">, jf. bilag 5 i godkendelsesbekendtgørelsen. </w:t>
      </w:r>
    </w:p>
    <w:p w14:paraId="4F63C77A" w14:textId="77777777" w:rsidR="006D39CC" w:rsidRDefault="00864447" w:rsidP="006D39CC">
      <w:pPr>
        <w:pStyle w:val="Brdtekst"/>
      </w:pPr>
      <w:r w:rsidRPr="00FF69EA">
        <w:rPr>
          <w:color w:val="0070C0"/>
        </w:rPr>
        <w:t xml:space="preserve">Virksomheden har </w:t>
      </w:r>
      <w:r w:rsidR="00C546B3" w:rsidRPr="00FF69EA">
        <w:rPr>
          <w:color w:val="0070C0"/>
        </w:rPr>
        <w:t>desuden</w:t>
      </w:r>
      <w:r w:rsidRPr="00FF69EA">
        <w:rPr>
          <w:color w:val="0070C0"/>
        </w:rPr>
        <w:t xml:space="preserve"> henvist til, at nedenstående </w:t>
      </w:r>
      <w:r w:rsidR="00EC72BE" w:rsidRPr="00FF69EA">
        <w:rPr>
          <w:color w:val="0070C0"/>
        </w:rPr>
        <w:t xml:space="preserve">tiltag er BAT idet </w:t>
      </w:r>
      <w:r w:rsidR="003116D1" w:rsidRPr="00FF69EA">
        <w:rPr>
          <w:color w:val="0070C0"/>
        </w:rPr>
        <w:t>de er med til at forebygge og begrænse forurening fra nødstrømsanlægget. Tiltagene er</w:t>
      </w:r>
      <w:r w:rsidR="00EC72BE" w:rsidRPr="00FF69EA">
        <w:rPr>
          <w:color w:val="0070C0"/>
        </w:rPr>
        <w:t xml:space="preserve"> fastholdt i vilkår i miljøgodkendelsen:</w:t>
      </w:r>
    </w:p>
    <w:p w14:paraId="41E86C8F" w14:textId="320C42CB" w:rsidR="006D39CC" w:rsidRPr="00D50861" w:rsidRDefault="009507C4" w:rsidP="00A405CB">
      <w:pPr>
        <w:pStyle w:val="ListBulletNoSpace"/>
        <w:rPr>
          <w:color w:val="0070C0"/>
        </w:rPr>
      </w:pPr>
      <w:r w:rsidRPr="00D50861">
        <w:rPr>
          <w:color w:val="0070C0"/>
        </w:rPr>
        <w:t>Diese</w:t>
      </w:r>
      <w:r w:rsidR="00D50861" w:rsidRPr="00D50861">
        <w:rPr>
          <w:color w:val="0070C0"/>
        </w:rPr>
        <w:t>l</w:t>
      </w:r>
      <w:r w:rsidR="00A429F7" w:rsidRPr="00D50861">
        <w:rPr>
          <w:color w:val="0070C0"/>
        </w:rPr>
        <w:t>t</w:t>
      </w:r>
      <w:r w:rsidR="006D39CC" w:rsidRPr="00D50861">
        <w:rPr>
          <w:color w:val="0070C0"/>
        </w:rPr>
        <w:t xml:space="preserve">anke er udført med dobbeltvæg forsynet med </w:t>
      </w:r>
      <w:r w:rsidR="00A429F7" w:rsidRPr="00D50861">
        <w:rPr>
          <w:color w:val="0070C0"/>
        </w:rPr>
        <w:t>lækagedetektion</w:t>
      </w:r>
      <w:r w:rsidR="006D39CC" w:rsidRPr="00D50861">
        <w:rPr>
          <w:color w:val="0070C0"/>
        </w:rPr>
        <w:t>.</w:t>
      </w:r>
    </w:p>
    <w:p w14:paraId="7A4D37F0" w14:textId="3FCA3B76" w:rsidR="006D39CC" w:rsidRPr="00D50861" w:rsidRDefault="006D39CC" w:rsidP="00D50861">
      <w:pPr>
        <w:pStyle w:val="ListBulletNoSpace"/>
        <w:rPr>
          <w:color w:val="FF0000"/>
        </w:rPr>
      </w:pPr>
      <w:r w:rsidRPr="00D50861">
        <w:rPr>
          <w:color w:val="0070C0"/>
        </w:rPr>
        <w:t>Nedgravede tanke har niveauovervågning med automatisk alarm ved højt niveau</w:t>
      </w:r>
      <w:r w:rsidR="00A429F7" w:rsidRPr="00D50861">
        <w:rPr>
          <w:color w:val="0070C0"/>
        </w:rPr>
        <w:t>.</w:t>
      </w:r>
    </w:p>
    <w:p w14:paraId="4F9A3138" w14:textId="4F67EB82" w:rsidR="006D39CC" w:rsidRPr="00D50861" w:rsidRDefault="006D39CC" w:rsidP="00D50861">
      <w:pPr>
        <w:pStyle w:val="ListBulletNoSpace"/>
        <w:rPr>
          <w:color w:val="FF0000"/>
        </w:rPr>
      </w:pPr>
      <w:r w:rsidRPr="00D50861">
        <w:rPr>
          <w:color w:val="0070C0"/>
        </w:rPr>
        <w:t>Generatorcontainerne er forsynet med spildbakker der kan opsamle det fulde volumen af smøreolie og glykol som findes i motoren.</w:t>
      </w:r>
    </w:p>
    <w:p w14:paraId="695F08C8" w14:textId="18F4B170" w:rsidR="006D39CC" w:rsidRPr="00E579D5" w:rsidRDefault="006D39CC" w:rsidP="00A405CB">
      <w:pPr>
        <w:pStyle w:val="ListBulletNoSpace"/>
        <w:rPr>
          <w:color w:val="0070C0"/>
        </w:rPr>
      </w:pPr>
      <w:r w:rsidRPr="0027463B">
        <w:rPr>
          <w:color w:val="0070C0"/>
        </w:rPr>
        <w:t>Påfyldningspladserne er udformet med tæt belægning med fald mod et af</w:t>
      </w:r>
      <w:r w:rsidRPr="00E579D5">
        <w:rPr>
          <w:color w:val="0070C0"/>
        </w:rPr>
        <w:t>løb, hvor der er tilslutning til regnvandssystemet gennem en olieudskille</w:t>
      </w:r>
      <w:r w:rsidR="00D50861" w:rsidRPr="00E579D5">
        <w:rPr>
          <w:color w:val="0070C0"/>
        </w:rPr>
        <w:t>r.</w:t>
      </w:r>
    </w:p>
    <w:p w14:paraId="7DE0DFE2" w14:textId="54B23E8F" w:rsidR="006D39CC" w:rsidRPr="00E579D5" w:rsidRDefault="006D39CC" w:rsidP="00E579D5">
      <w:pPr>
        <w:pStyle w:val="ListBulletNoSpace"/>
        <w:rPr>
          <w:color w:val="0070C0"/>
        </w:rPr>
      </w:pPr>
      <w:r w:rsidRPr="00E579D5">
        <w:rPr>
          <w:color w:val="0070C0"/>
        </w:rPr>
        <w:t>I transformerbygningen er der ved hver transformer en spildbakke, som kan indeholde det fulde volumen af transformerolie i transformeren</w:t>
      </w:r>
      <w:r w:rsidR="00105255" w:rsidRPr="00E579D5">
        <w:rPr>
          <w:color w:val="0070C0"/>
        </w:rPr>
        <w:t>.</w:t>
      </w:r>
    </w:p>
    <w:p w14:paraId="4B98E857" w14:textId="1A096847" w:rsidR="00E579D5" w:rsidRDefault="00E579D5" w:rsidP="00E579D5">
      <w:pPr>
        <w:pStyle w:val="ListBulletNoSpace"/>
      </w:pPr>
      <w:r w:rsidRPr="00E579D5">
        <w:rPr>
          <w:color w:val="0070C0"/>
        </w:rPr>
        <w:t>Olie i transformerne er indkapslet i en dobbeltvægget metal chassis</w:t>
      </w:r>
    </w:p>
    <w:p w14:paraId="36F9CB47" w14:textId="77777777" w:rsidR="004602E1" w:rsidRPr="00886469" w:rsidRDefault="000E20F0" w:rsidP="004602E1">
      <w:pPr>
        <w:pStyle w:val="Overskrift2"/>
        <w:rPr>
          <w:color w:val="0070C0"/>
        </w:rPr>
      </w:pPr>
      <w:bookmarkStart w:id="67" w:name="_Toc182912268"/>
      <w:r w:rsidRPr="00886469">
        <w:rPr>
          <w:color w:val="0070C0"/>
        </w:rPr>
        <w:t>Udtalelser/høringssvar</w:t>
      </w:r>
      <w:bookmarkEnd w:id="67"/>
    </w:p>
    <w:p w14:paraId="27F8251B" w14:textId="77777777" w:rsidR="00A9530D" w:rsidRPr="00886469" w:rsidRDefault="00A9530D" w:rsidP="00A9530D">
      <w:pPr>
        <w:pStyle w:val="Overskrift3"/>
        <w:rPr>
          <w:color w:val="0070C0"/>
        </w:rPr>
      </w:pPr>
      <w:r w:rsidRPr="00886469">
        <w:rPr>
          <w:color w:val="0070C0"/>
        </w:rPr>
        <w:t>Udtalelse fra virksomheden</w:t>
      </w:r>
    </w:p>
    <w:p w14:paraId="75B44D21" w14:textId="28D9F042" w:rsidR="00A9530D" w:rsidRPr="00886469" w:rsidRDefault="00402322" w:rsidP="00A9530D">
      <w:pPr>
        <w:pStyle w:val="Brdtekst"/>
        <w:rPr>
          <w:color w:val="FF0000"/>
        </w:rPr>
      </w:pPr>
      <w:r w:rsidRPr="00537C19">
        <w:rPr>
          <w:color w:val="0070C0"/>
        </w:rPr>
        <w:t>Miljøgodkendelsen har været i høring hos virk</w:t>
      </w:r>
      <w:r w:rsidR="00D92828" w:rsidRPr="00537C19">
        <w:rPr>
          <w:color w:val="0070C0"/>
        </w:rPr>
        <w:t>somheden.</w:t>
      </w:r>
    </w:p>
    <w:p w14:paraId="20FFE067" w14:textId="77777777" w:rsidR="00A9530D" w:rsidRPr="00886469" w:rsidRDefault="00A9530D" w:rsidP="00A9530D">
      <w:pPr>
        <w:pStyle w:val="Overskrift1"/>
        <w:rPr>
          <w:color w:val="0070C0"/>
        </w:rPr>
      </w:pPr>
      <w:bookmarkStart w:id="68" w:name="_Toc182912269"/>
      <w:r w:rsidRPr="00886469">
        <w:rPr>
          <w:color w:val="0070C0"/>
        </w:rPr>
        <w:t>Forholdet til loven</w:t>
      </w:r>
      <w:bookmarkEnd w:id="68"/>
    </w:p>
    <w:p w14:paraId="13509B2C" w14:textId="77777777" w:rsidR="009B443C" w:rsidRPr="00886469" w:rsidRDefault="009B443C" w:rsidP="009B443C">
      <w:pPr>
        <w:pStyle w:val="Overskrift2"/>
        <w:rPr>
          <w:color w:val="0070C0"/>
        </w:rPr>
      </w:pPr>
      <w:bookmarkStart w:id="69" w:name="_Toc182912270"/>
      <w:r w:rsidRPr="00886469">
        <w:rPr>
          <w:color w:val="0070C0"/>
        </w:rPr>
        <w:t>Lovgrundlag</w:t>
      </w:r>
      <w:bookmarkEnd w:id="69"/>
    </w:p>
    <w:p w14:paraId="165DB2F7" w14:textId="6DA95D95" w:rsidR="009B443C" w:rsidRPr="00886469" w:rsidRDefault="009B443C" w:rsidP="009B443C">
      <w:pPr>
        <w:pStyle w:val="Brdtekst"/>
        <w:rPr>
          <w:color w:val="0070C0"/>
        </w:rPr>
      </w:pPr>
      <w:r w:rsidRPr="00886469">
        <w:rPr>
          <w:color w:val="0070C0"/>
        </w:rPr>
        <w:t xml:space="preserve">Der er i afgørelsen anvendt populærnavne for Love og Bekendtgørelser mv. En oversigt over det anvendte lovgrundlag findes i bilag </w:t>
      </w:r>
      <w:r w:rsidR="00886469" w:rsidRPr="00886469">
        <w:rPr>
          <w:color w:val="0070C0"/>
        </w:rPr>
        <w:t>F</w:t>
      </w:r>
      <w:r w:rsidRPr="00886469">
        <w:rPr>
          <w:color w:val="0070C0"/>
        </w:rPr>
        <w:t>.</w:t>
      </w:r>
    </w:p>
    <w:p w14:paraId="23A76840" w14:textId="77777777" w:rsidR="009B443C" w:rsidRPr="00886469" w:rsidRDefault="009B443C" w:rsidP="009B443C">
      <w:pPr>
        <w:pStyle w:val="Overskrift3"/>
        <w:rPr>
          <w:color w:val="0070C0"/>
        </w:rPr>
      </w:pPr>
      <w:r w:rsidRPr="00886469">
        <w:rPr>
          <w:color w:val="0070C0"/>
        </w:rPr>
        <w:t>Miljøgodkendelsen</w:t>
      </w:r>
    </w:p>
    <w:p w14:paraId="685733C4" w14:textId="77777777" w:rsidR="009B443C" w:rsidRPr="00886469" w:rsidRDefault="009B443C" w:rsidP="009B443C">
      <w:pPr>
        <w:pStyle w:val="Brdtekst"/>
        <w:rPr>
          <w:color w:val="0070C0"/>
        </w:rPr>
      </w:pPr>
      <w:r w:rsidRPr="00886469">
        <w:rPr>
          <w:color w:val="0070C0"/>
        </w:rPr>
        <w:t xml:space="preserve">Miljøgodkendelse gives i henhold til § 33, stk. 1, i miljøbeskyttelsesloven. </w:t>
      </w:r>
    </w:p>
    <w:p w14:paraId="7469E235" w14:textId="77777777" w:rsidR="009B443C" w:rsidRDefault="009B443C" w:rsidP="009B443C">
      <w:pPr>
        <w:pStyle w:val="Brdtekst"/>
      </w:pPr>
      <w:r w:rsidRPr="00886469">
        <w:rPr>
          <w:color w:val="0070C0"/>
        </w:rPr>
        <w:lastRenderedPageBreak/>
        <w:t>Det er en forudsætning for udnyttelse af godkendelsen, at vilkårene, der er anført i godkendelsen, overholdes straks fra start af drift, herunder i indkøringsperioden.</w:t>
      </w:r>
    </w:p>
    <w:p w14:paraId="1D17FCB3" w14:textId="77777777" w:rsidR="009B443C" w:rsidRPr="00886469" w:rsidRDefault="009B443C" w:rsidP="009B443C">
      <w:pPr>
        <w:pStyle w:val="Overskrift3"/>
        <w:rPr>
          <w:color w:val="0070C0"/>
        </w:rPr>
      </w:pPr>
      <w:r w:rsidRPr="00886469">
        <w:rPr>
          <w:color w:val="0070C0"/>
        </w:rPr>
        <w:t>Listepunkt</w:t>
      </w:r>
    </w:p>
    <w:p w14:paraId="3C4612CE" w14:textId="77777777" w:rsidR="00041610" w:rsidRDefault="00041610" w:rsidP="00B20A5F">
      <w:pPr>
        <w:pStyle w:val="Brdtekst"/>
      </w:pPr>
      <w:r w:rsidRPr="00886469">
        <w:rPr>
          <w:color w:val="0070C0"/>
        </w:rPr>
        <w:t>Datacentret er i sig selv ikke omfattet af Godkendelsesbekendtgørelsen og skal derfor som udgangspunkt ikke have en miljøgodkendelse. I daglig drift kører datacenteret uafhængigt af nødstrømsanlægget, ligesom nødstrømsanlægget kan køre uafhængigt af resten af datacenteret. Selve datacenteret skal derfor ikke ses som teknisk eller forureningsmæssigt forbundet med nødstrømsanlægget og det er kun nødstrømsanlægget, der er godkendelsespligtigt.</w:t>
      </w:r>
    </w:p>
    <w:p w14:paraId="491F1560" w14:textId="77777777" w:rsidR="00387A4F" w:rsidRPr="00D50233" w:rsidRDefault="00140133" w:rsidP="00387A4F">
      <w:pPr>
        <w:pStyle w:val="Brdtekst"/>
        <w:rPr>
          <w:color w:val="0070C0"/>
          <w:szCs w:val="18"/>
        </w:rPr>
      </w:pPr>
      <w:r w:rsidRPr="00D50233">
        <w:rPr>
          <w:color w:val="0070C0"/>
          <w:szCs w:val="18"/>
        </w:rPr>
        <w:t>Nødstrømsanlægget</w:t>
      </w:r>
      <w:r w:rsidR="00041610" w:rsidRPr="00D50233">
        <w:rPr>
          <w:color w:val="0070C0"/>
          <w:szCs w:val="18"/>
        </w:rPr>
        <w:t xml:space="preserve"> </w:t>
      </w:r>
      <w:r w:rsidR="008C6DFE" w:rsidRPr="00D50233">
        <w:rPr>
          <w:color w:val="0070C0"/>
          <w:szCs w:val="18"/>
        </w:rPr>
        <w:t xml:space="preserve">etableres for at kunne drive datacentret i de tilfælde, hvor </w:t>
      </w:r>
      <w:r w:rsidR="006A280D" w:rsidRPr="00D50233">
        <w:rPr>
          <w:color w:val="0070C0"/>
          <w:szCs w:val="18"/>
        </w:rPr>
        <w:t>der er udfald på elnettet</w:t>
      </w:r>
      <w:r w:rsidR="00041610" w:rsidRPr="00D50233">
        <w:rPr>
          <w:color w:val="0070C0"/>
          <w:szCs w:val="18"/>
        </w:rPr>
        <w:t>. Nødstrømsanlægget er</w:t>
      </w:r>
      <w:r w:rsidR="006A280D" w:rsidRPr="00D50233">
        <w:rPr>
          <w:color w:val="0070C0"/>
          <w:szCs w:val="18"/>
        </w:rPr>
        <w:t xml:space="preserve"> </w:t>
      </w:r>
      <w:r w:rsidR="003779F2" w:rsidRPr="00D50233">
        <w:rPr>
          <w:color w:val="0070C0"/>
          <w:szCs w:val="18"/>
        </w:rPr>
        <w:t>omfattet af G</w:t>
      </w:r>
      <w:r w:rsidR="006A280D" w:rsidRPr="00D50233">
        <w:rPr>
          <w:color w:val="0070C0"/>
          <w:szCs w:val="18"/>
        </w:rPr>
        <w:t>odkendelses</w:t>
      </w:r>
      <w:r w:rsidR="003779F2" w:rsidRPr="00D50233">
        <w:rPr>
          <w:color w:val="0070C0"/>
          <w:szCs w:val="18"/>
        </w:rPr>
        <w:t>bekendtgørelsen</w:t>
      </w:r>
      <w:r w:rsidR="00041610" w:rsidRPr="00D50233">
        <w:rPr>
          <w:color w:val="0070C0"/>
          <w:szCs w:val="18"/>
        </w:rPr>
        <w:t>, idet</w:t>
      </w:r>
      <w:r w:rsidR="003779F2" w:rsidRPr="00D50233">
        <w:rPr>
          <w:color w:val="0070C0"/>
          <w:szCs w:val="18"/>
        </w:rPr>
        <w:t xml:space="preserve"> nødstrømsanlægget </w:t>
      </w:r>
      <w:r w:rsidR="00B572D6" w:rsidRPr="00D50233">
        <w:rPr>
          <w:color w:val="0070C0"/>
          <w:szCs w:val="18"/>
        </w:rPr>
        <w:t>bestå</w:t>
      </w:r>
      <w:r w:rsidR="003779F2" w:rsidRPr="00D50233">
        <w:rPr>
          <w:color w:val="0070C0"/>
          <w:szCs w:val="18"/>
        </w:rPr>
        <w:t xml:space="preserve">r af </w:t>
      </w:r>
      <w:r w:rsidR="00886469" w:rsidRPr="00D50233">
        <w:rPr>
          <w:color w:val="0070C0"/>
          <w:szCs w:val="18"/>
        </w:rPr>
        <w:t>21</w:t>
      </w:r>
      <w:r w:rsidR="003779F2" w:rsidRPr="00D50233">
        <w:rPr>
          <w:color w:val="0070C0"/>
          <w:szCs w:val="18"/>
        </w:rPr>
        <w:t xml:space="preserve"> </w:t>
      </w:r>
      <w:r w:rsidR="001A48DE" w:rsidRPr="00D50233">
        <w:rPr>
          <w:color w:val="0070C0"/>
          <w:szCs w:val="18"/>
        </w:rPr>
        <w:t>stk.</w:t>
      </w:r>
      <w:r w:rsidR="00343B43" w:rsidRPr="00D50233">
        <w:rPr>
          <w:color w:val="0070C0"/>
          <w:szCs w:val="18"/>
        </w:rPr>
        <w:t xml:space="preserve"> </w:t>
      </w:r>
      <w:r w:rsidR="00B41A55" w:rsidRPr="00D50233">
        <w:rPr>
          <w:color w:val="0070C0"/>
          <w:szCs w:val="18"/>
        </w:rPr>
        <w:t xml:space="preserve">nødstrømsgeneratorer som hver har </w:t>
      </w:r>
      <w:r w:rsidR="00343B43" w:rsidRPr="00D50233">
        <w:rPr>
          <w:color w:val="0070C0"/>
          <w:szCs w:val="18"/>
        </w:rPr>
        <w:t xml:space="preserve">en effekt på </w:t>
      </w:r>
      <w:r w:rsidR="00C44596" w:rsidRPr="00D50233">
        <w:rPr>
          <w:color w:val="0070C0"/>
          <w:szCs w:val="18"/>
        </w:rPr>
        <w:t>2,2 MW</w:t>
      </w:r>
      <w:r w:rsidR="00C44596" w:rsidRPr="00D50233">
        <w:rPr>
          <w:color w:val="0070C0"/>
          <w:szCs w:val="18"/>
          <w:vertAlign w:val="subscript"/>
        </w:rPr>
        <w:t>e</w:t>
      </w:r>
      <w:r w:rsidR="004D5446" w:rsidRPr="00D50233">
        <w:rPr>
          <w:color w:val="0070C0"/>
          <w:szCs w:val="18"/>
        </w:rPr>
        <w:t xml:space="preserve"> og en termisk indfyret effekt på </w:t>
      </w:r>
      <w:r w:rsidR="000B52D0" w:rsidRPr="00D50233">
        <w:rPr>
          <w:color w:val="0070C0"/>
          <w:szCs w:val="18"/>
        </w:rPr>
        <w:t>cirka 8 MW</w:t>
      </w:r>
      <w:r w:rsidR="000B52D0" w:rsidRPr="00D50233">
        <w:rPr>
          <w:color w:val="0070C0"/>
          <w:szCs w:val="18"/>
          <w:vertAlign w:val="subscript"/>
        </w:rPr>
        <w:t>th</w:t>
      </w:r>
      <w:r w:rsidR="00B41A55" w:rsidRPr="00D50233">
        <w:rPr>
          <w:color w:val="0070C0"/>
          <w:szCs w:val="18"/>
        </w:rPr>
        <w:t>.</w:t>
      </w:r>
      <w:r w:rsidR="001A48DE" w:rsidRPr="00D50233">
        <w:rPr>
          <w:color w:val="0070C0"/>
          <w:szCs w:val="18"/>
        </w:rPr>
        <w:t xml:space="preserve"> </w:t>
      </w:r>
      <w:r w:rsidR="00387A4F" w:rsidRPr="00D50233">
        <w:rPr>
          <w:color w:val="0070C0"/>
          <w:position w:val="2"/>
          <w:szCs w:val="18"/>
        </w:rPr>
        <w:t>Total set vil anlægget således have en samlet termisk effekt på knap 168 MW</w:t>
      </w:r>
      <w:r w:rsidR="00387A4F" w:rsidRPr="00D50233">
        <w:rPr>
          <w:color w:val="0070C0"/>
          <w:szCs w:val="18"/>
          <w:vertAlign w:val="subscript"/>
        </w:rPr>
        <w:t>th</w:t>
      </w:r>
      <w:r w:rsidR="00387A4F" w:rsidRPr="00D50233">
        <w:rPr>
          <w:color w:val="0070C0"/>
          <w:position w:val="2"/>
          <w:szCs w:val="18"/>
        </w:rPr>
        <w:t>.</w:t>
      </w:r>
    </w:p>
    <w:p w14:paraId="674C3004" w14:textId="4883EF9F" w:rsidR="00B572D6" w:rsidRPr="00B572D6" w:rsidRDefault="00B20A5F" w:rsidP="00B20A5F">
      <w:pPr>
        <w:pStyle w:val="Brdtekst"/>
      </w:pPr>
      <w:r w:rsidRPr="00D50233">
        <w:rPr>
          <w:color w:val="0070C0"/>
          <w:szCs w:val="18"/>
        </w:rPr>
        <w:t xml:space="preserve">Det samlede antal nødstrømsgeneratorer </w:t>
      </w:r>
      <w:r w:rsidR="00CD1191" w:rsidRPr="00D50233">
        <w:rPr>
          <w:color w:val="0070C0"/>
          <w:szCs w:val="18"/>
        </w:rPr>
        <w:t xml:space="preserve">på virksomheden </w:t>
      </w:r>
      <w:r w:rsidR="00B572D6" w:rsidRPr="00D50233">
        <w:rPr>
          <w:color w:val="0070C0"/>
          <w:szCs w:val="18"/>
        </w:rPr>
        <w:t xml:space="preserve">bringer den samlede indfyrede termiske effekt over 50 MW, hvorfor nødstrømsanlægget bliver omfattet af Godkendelsesbekendtgørelsens bilag 1, punkt 1.1 b) </w:t>
      </w:r>
      <w:r w:rsidR="00B572D6" w:rsidRPr="00D50233">
        <w:rPr>
          <w:i/>
          <w:color w:val="0070C0"/>
          <w:szCs w:val="18"/>
        </w:rPr>
        <w:t>Forbrænding af brændsel i anlæg med en samlet nominel indfyret termisk effekt på 50 MW, hvor brændslet er andet end kul og/eller orimulsion.</w:t>
      </w:r>
    </w:p>
    <w:p w14:paraId="70DAF8B8" w14:textId="77777777" w:rsidR="009B443C" w:rsidRPr="0010289A" w:rsidRDefault="009B443C" w:rsidP="009B443C">
      <w:pPr>
        <w:pStyle w:val="Overskrift3"/>
        <w:rPr>
          <w:color w:val="0070C0"/>
        </w:rPr>
      </w:pPr>
      <w:r w:rsidRPr="0010289A">
        <w:rPr>
          <w:color w:val="0070C0"/>
        </w:rPr>
        <w:t>Basistilstandsrapport</w:t>
      </w:r>
    </w:p>
    <w:p w14:paraId="1B84A0EF" w14:textId="3981B45F" w:rsidR="009B443C" w:rsidRPr="0010289A" w:rsidRDefault="003F7CE8" w:rsidP="009B443C">
      <w:pPr>
        <w:pStyle w:val="Brdtekst"/>
        <w:rPr>
          <w:color w:val="0070C0"/>
        </w:rPr>
      </w:pPr>
      <w:r w:rsidRPr="0010289A">
        <w:rPr>
          <w:color w:val="0070C0"/>
        </w:rPr>
        <w:t>Ballerup Kommune træffer samtidig med denne afgørelse om miljøgodkendelse</w:t>
      </w:r>
      <w:r w:rsidR="000E4874" w:rsidRPr="0010289A">
        <w:rPr>
          <w:color w:val="0070C0"/>
        </w:rPr>
        <w:t xml:space="preserve"> </w:t>
      </w:r>
      <w:r w:rsidR="009B443C" w:rsidRPr="0010289A">
        <w:rPr>
          <w:color w:val="0070C0"/>
        </w:rPr>
        <w:t xml:space="preserve">afgørelse om, at </w:t>
      </w:r>
      <w:r w:rsidR="00E67CAA" w:rsidRPr="0010289A">
        <w:rPr>
          <w:color w:val="0070C0"/>
        </w:rPr>
        <w:t>atNorth</w:t>
      </w:r>
      <w:r w:rsidR="000E4874" w:rsidRPr="0010289A">
        <w:rPr>
          <w:color w:val="0070C0"/>
        </w:rPr>
        <w:t xml:space="preserve"> A/S</w:t>
      </w:r>
      <w:r w:rsidR="009B443C" w:rsidRPr="0010289A">
        <w:rPr>
          <w:color w:val="0070C0"/>
        </w:rPr>
        <w:t xml:space="preserve"> ikke skal udarbejde en basistilstandsrapport, idet ingen af de farlige stoffer/blandinger af stoffer, som virksomheden bruger, fremstiller eller frigiver i forbindelse med sin bilag 1 aktiviteten vurderes at kunne medføre risiko for længerevarende påvirkning af jord- og grundvand på virksomhedens areal.</w:t>
      </w:r>
      <w:r w:rsidR="00B200E1" w:rsidRPr="0010289A">
        <w:rPr>
          <w:color w:val="0070C0"/>
        </w:rPr>
        <w:t xml:space="preserve"> Begrundelse for afgørelsen fremgår af afsnit </w:t>
      </w:r>
      <w:r w:rsidR="00B200E1" w:rsidRPr="0010289A">
        <w:rPr>
          <w:color w:val="0070C0"/>
        </w:rPr>
        <w:fldChar w:fldCharType="begin"/>
      </w:r>
      <w:r w:rsidR="00B200E1" w:rsidRPr="0010289A">
        <w:rPr>
          <w:color w:val="0070C0"/>
        </w:rPr>
        <w:instrText xml:space="preserve"> REF _Ref69456193 \n \h </w:instrText>
      </w:r>
      <w:r w:rsidR="00B200E1" w:rsidRPr="0010289A">
        <w:rPr>
          <w:color w:val="0070C0"/>
        </w:rPr>
      </w:r>
      <w:r w:rsidR="00B200E1" w:rsidRPr="0010289A">
        <w:rPr>
          <w:color w:val="0070C0"/>
        </w:rPr>
        <w:fldChar w:fldCharType="separate"/>
      </w:r>
      <w:r w:rsidR="00251BBF">
        <w:rPr>
          <w:color w:val="0070C0"/>
        </w:rPr>
        <w:t>4.2.2</w:t>
      </w:r>
      <w:r w:rsidR="00B200E1" w:rsidRPr="0010289A">
        <w:rPr>
          <w:color w:val="0070C0"/>
        </w:rPr>
        <w:fldChar w:fldCharType="end"/>
      </w:r>
      <w:r w:rsidR="00B200E1" w:rsidRPr="0010289A">
        <w:rPr>
          <w:color w:val="0070C0"/>
        </w:rPr>
        <w:t xml:space="preserve"> om Jord og grundvand</w:t>
      </w:r>
      <w:r w:rsidR="00D77AB6" w:rsidRPr="0010289A">
        <w:rPr>
          <w:color w:val="0070C0"/>
        </w:rPr>
        <w:t xml:space="preserve">. </w:t>
      </w:r>
    </w:p>
    <w:p w14:paraId="4A1EAE7D" w14:textId="77777777" w:rsidR="009B443C" w:rsidRDefault="009B443C" w:rsidP="009B443C">
      <w:pPr>
        <w:pStyle w:val="Brdtekst"/>
      </w:pPr>
      <w:r w:rsidRPr="0010289A">
        <w:rPr>
          <w:color w:val="0070C0"/>
        </w:rPr>
        <w:t xml:space="preserve">Afgørelsen om basistilstandsrapport kan påklages i forbindelse med klage over denne miljøgodkendelse. </w:t>
      </w:r>
    </w:p>
    <w:p w14:paraId="1618DE0F" w14:textId="77777777" w:rsidR="009B443C" w:rsidRPr="0010289A" w:rsidRDefault="009B443C" w:rsidP="009B443C">
      <w:pPr>
        <w:pStyle w:val="Overskrift3"/>
        <w:rPr>
          <w:color w:val="0070C0"/>
        </w:rPr>
      </w:pPr>
      <w:r w:rsidRPr="0010289A">
        <w:rPr>
          <w:color w:val="0070C0"/>
        </w:rPr>
        <w:t>BAT</w:t>
      </w:r>
    </w:p>
    <w:p w14:paraId="530BA776" w14:textId="6E33C27E" w:rsidR="00A3170E" w:rsidRPr="0010289A" w:rsidRDefault="00A3170E" w:rsidP="00A3170E">
      <w:pPr>
        <w:pStyle w:val="Brdtekst"/>
        <w:rPr>
          <w:color w:val="0070C0"/>
        </w:rPr>
      </w:pPr>
      <w:r w:rsidRPr="0010289A">
        <w:rPr>
          <w:color w:val="0070C0"/>
        </w:rPr>
        <w:t>BAT konklusioner for store fyringsanlæg finder ikke anvendelse på nødstrømsanlægget, idet det enkelte fyringsanlæg (generator) har en indfyret termisk effekt mindre end 15 MW</w:t>
      </w:r>
      <w:r w:rsidR="0010289A" w:rsidRPr="0010289A">
        <w:rPr>
          <w:color w:val="0070C0"/>
        </w:rPr>
        <w:t>.</w:t>
      </w:r>
    </w:p>
    <w:p w14:paraId="012434AF" w14:textId="77777777" w:rsidR="00822F48" w:rsidRPr="0010289A" w:rsidRDefault="00A3170E" w:rsidP="00A3170E">
      <w:pPr>
        <w:pStyle w:val="Brdtekst"/>
        <w:rPr>
          <w:color w:val="0070C0"/>
        </w:rPr>
      </w:pPr>
      <w:r w:rsidRPr="0010289A">
        <w:rPr>
          <w:color w:val="0070C0"/>
        </w:rPr>
        <w:t>Miljøkravene i bekendtgørelse om mellemstore fyringsanlæg finder i princippet anvendelse på den enkelte generator, men da der er tale om et nødanlæg er emissionsgrænseværdierne for SO₂, NO</w:t>
      </w:r>
      <w:r w:rsidRPr="0010289A">
        <w:rPr>
          <w:color w:val="0070C0"/>
          <w:vertAlign w:val="subscript"/>
        </w:rPr>
        <w:t>X</w:t>
      </w:r>
      <w:r w:rsidRPr="0010289A">
        <w:rPr>
          <w:color w:val="0070C0"/>
        </w:rPr>
        <w:t xml:space="preserve">, støv og CO ikke gældende. </w:t>
      </w:r>
      <w:r w:rsidR="00E17CA5" w:rsidRPr="0010289A">
        <w:rPr>
          <w:color w:val="0070C0"/>
        </w:rPr>
        <w:t>Nye n</w:t>
      </w:r>
      <w:r w:rsidR="00F932C0" w:rsidRPr="0010289A">
        <w:rPr>
          <w:color w:val="0070C0"/>
        </w:rPr>
        <w:t xml:space="preserve">ødanlæg er jf. MCP </w:t>
      </w:r>
      <w:r w:rsidR="00822F48" w:rsidRPr="0010289A">
        <w:rPr>
          <w:color w:val="0070C0"/>
        </w:rPr>
        <w:t xml:space="preserve">beskrevet som anlæg, der er i drift i højst 500 timer om året udregnet som et </w:t>
      </w:r>
      <w:r w:rsidR="00C640C8" w:rsidRPr="0010289A">
        <w:rPr>
          <w:color w:val="0070C0"/>
        </w:rPr>
        <w:t xml:space="preserve">løbende </w:t>
      </w:r>
      <w:r w:rsidR="00822F48" w:rsidRPr="0010289A">
        <w:rPr>
          <w:color w:val="0070C0"/>
        </w:rPr>
        <w:t xml:space="preserve">gennemsnit over en periode på </w:t>
      </w:r>
      <w:r w:rsidR="00E9307E" w:rsidRPr="0010289A">
        <w:rPr>
          <w:color w:val="0070C0"/>
        </w:rPr>
        <w:t xml:space="preserve">tre </w:t>
      </w:r>
      <w:r w:rsidR="00822F48" w:rsidRPr="0010289A">
        <w:rPr>
          <w:color w:val="0070C0"/>
        </w:rPr>
        <w:t xml:space="preserve">år. </w:t>
      </w:r>
    </w:p>
    <w:p w14:paraId="6505D6BE" w14:textId="77777777" w:rsidR="00AA5E86" w:rsidRPr="0010289A" w:rsidRDefault="00A3170E" w:rsidP="00A3170E">
      <w:pPr>
        <w:pStyle w:val="Brdtekst"/>
        <w:rPr>
          <w:color w:val="0070C0"/>
        </w:rPr>
      </w:pPr>
      <w:r w:rsidRPr="0010289A">
        <w:rPr>
          <w:color w:val="0070C0"/>
        </w:rPr>
        <w:lastRenderedPageBreak/>
        <w:t xml:space="preserve">Ligeledes er reglerne i </w:t>
      </w:r>
      <w:r w:rsidR="00D77AB6" w:rsidRPr="0010289A">
        <w:rPr>
          <w:color w:val="0070C0"/>
        </w:rPr>
        <w:t xml:space="preserve">bekendtgørelsen om mellemstore fyringsanlæg </w:t>
      </w:r>
      <w:r w:rsidRPr="0010289A">
        <w:rPr>
          <w:color w:val="0070C0"/>
        </w:rPr>
        <w:t xml:space="preserve">for støj og luftemissioner ikke gældende, da nødstrømsanlægget er omfattet af punkt 1.1 b) i bilag 1 til Godkendelsesbekendtgørelsen. </w:t>
      </w:r>
    </w:p>
    <w:p w14:paraId="2C0C2792" w14:textId="15F8AA1C" w:rsidR="009B443C" w:rsidRDefault="00AA5E86" w:rsidP="009B443C">
      <w:pPr>
        <w:pStyle w:val="Brdtekst"/>
      </w:pPr>
      <w:r w:rsidRPr="0010289A">
        <w:rPr>
          <w:color w:val="0070C0"/>
        </w:rPr>
        <w:t xml:space="preserve">Krav til BAT er indarbejdet i denne miljøgodkendelse på baggrund af </w:t>
      </w:r>
      <w:r w:rsidR="00F80D47" w:rsidRPr="0010289A">
        <w:rPr>
          <w:color w:val="0070C0"/>
        </w:rPr>
        <w:t xml:space="preserve">hjemmel jf. </w:t>
      </w:r>
      <w:r w:rsidRPr="0010289A">
        <w:rPr>
          <w:color w:val="0070C0"/>
        </w:rPr>
        <w:t xml:space="preserve">godkendelsesbekendtgørelsens § 24, </w:t>
      </w:r>
      <w:r w:rsidR="00192D51" w:rsidRPr="0010289A">
        <w:rPr>
          <w:color w:val="0070C0"/>
        </w:rPr>
        <w:t>stk.</w:t>
      </w:r>
      <w:r w:rsidRPr="0010289A">
        <w:rPr>
          <w:color w:val="0070C0"/>
        </w:rPr>
        <w:t xml:space="preserve"> 3, og bekendtgørelse om mellemstore fyringsanlægs § 81, stk. 2.</w:t>
      </w:r>
    </w:p>
    <w:p w14:paraId="6956C43C" w14:textId="77777777" w:rsidR="009B443C" w:rsidRPr="0010289A" w:rsidRDefault="009B443C" w:rsidP="009B443C">
      <w:pPr>
        <w:pStyle w:val="Overskrift3"/>
        <w:rPr>
          <w:color w:val="0070C0"/>
        </w:rPr>
      </w:pPr>
      <w:r w:rsidRPr="0010289A">
        <w:rPr>
          <w:color w:val="0070C0"/>
        </w:rPr>
        <w:t>Risikobekendtgørelsen</w:t>
      </w:r>
    </w:p>
    <w:p w14:paraId="40B3147A" w14:textId="12FD03D4" w:rsidR="00875B41" w:rsidRPr="0010289A" w:rsidRDefault="00650F4D" w:rsidP="009B443C">
      <w:pPr>
        <w:pStyle w:val="Brdtekst"/>
        <w:rPr>
          <w:color w:val="0070C0"/>
        </w:rPr>
      </w:pPr>
      <w:r w:rsidRPr="0010289A">
        <w:rPr>
          <w:color w:val="0070C0"/>
        </w:rPr>
        <w:t>I forbindelse med nødstrømsanlægget er der oplagret dieselolie, som er et risikostof i henhold til Risikobekendtgørelsen. Der oplagres ikke andre risikostoffer i forbindelse med nødstrømsanlægget. Det samlede oplag af diesel (</w:t>
      </w:r>
      <w:r w:rsidR="00A07833" w:rsidRPr="0010289A">
        <w:rPr>
          <w:color w:val="0070C0"/>
        </w:rPr>
        <w:t>525</w:t>
      </w:r>
      <w:r w:rsidRPr="0010289A">
        <w:rPr>
          <w:color w:val="0070C0"/>
        </w:rPr>
        <w:t xml:space="preserve"> ton) er mindre end de 2500 tons, som er tærskelmængden for, om oplaget er omfattet af Risikobekendtgørelsen. </w:t>
      </w:r>
    </w:p>
    <w:p w14:paraId="31256EA1" w14:textId="77777777" w:rsidR="009B443C" w:rsidRDefault="00875B41" w:rsidP="009B443C">
      <w:pPr>
        <w:pStyle w:val="Brdtekst"/>
      </w:pPr>
      <w:r w:rsidRPr="0010289A">
        <w:rPr>
          <w:color w:val="0070C0"/>
        </w:rPr>
        <w:t>Virksomheden er derfor ikke omfattet af risikobekendtgørelsen.</w:t>
      </w:r>
      <w:r w:rsidR="009B443C" w:rsidRPr="0010289A">
        <w:rPr>
          <w:color w:val="0070C0"/>
        </w:rPr>
        <w:t xml:space="preserve"> </w:t>
      </w:r>
    </w:p>
    <w:p w14:paraId="0411D5F5" w14:textId="77777777" w:rsidR="009B443C" w:rsidRPr="00D338F7" w:rsidRDefault="009B443C" w:rsidP="009B443C">
      <w:pPr>
        <w:pStyle w:val="Overskrift3"/>
        <w:rPr>
          <w:color w:val="0070C0"/>
        </w:rPr>
      </w:pPr>
      <w:r w:rsidRPr="00D338F7">
        <w:rPr>
          <w:color w:val="0070C0"/>
        </w:rPr>
        <w:t>Miljøvurderingsloven</w:t>
      </w:r>
    </w:p>
    <w:p w14:paraId="3B49C5B6" w14:textId="283227C6" w:rsidR="00167E51" w:rsidRPr="00D338F7" w:rsidRDefault="00365C4F" w:rsidP="009B443C">
      <w:pPr>
        <w:pStyle w:val="Brdtekst"/>
        <w:rPr>
          <w:color w:val="0070C0"/>
        </w:rPr>
      </w:pPr>
      <w:r w:rsidRPr="00D338F7">
        <w:rPr>
          <w:color w:val="0070C0"/>
        </w:rPr>
        <w:t xml:space="preserve">Ballerup Kommune </w:t>
      </w:r>
      <w:r w:rsidR="009B443C" w:rsidRPr="00D338F7">
        <w:rPr>
          <w:color w:val="0070C0"/>
        </w:rPr>
        <w:t xml:space="preserve">har foretaget en screening af anlæggets virkning på miljøet, jf. lovens bilag 6, og der er </w:t>
      </w:r>
      <w:r w:rsidR="009B443C" w:rsidRPr="003C2271">
        <w:rPr>
          <w:color w:val="0070C0"/>
        </w:rPr>
        <w:t xml:space="preserve">den </w:t>
      </w:r>
      <w:r w:rsidR="003C2271" w:rsidRPr="003C2271">
        <w:rPr>
          <w:color w:val="0070C0"/>
        </w:rPr>
        <w:t>27</w:t>
      </w:r>
      <w:r w:rsidR="00127C07" w:rsidRPr="003C2271">
        <w:rPr>
          <w:color w:val="0070C0"/>
        </w:rPr>
        <w:t xml:space="preserve">. </w:t>
      </w:r>
      <w:r w:rsidR="003C2271" w:rsidRPr="003C2271">
        <w:rPr>
          <w:color w:val="0070C0"/>
        </w:rPr>
        <w:t>september</w:t>
      </w:r>
      <w:r w:rsidR="00127C07" w:rsidRPr="003C2271">
        <w:rPr>
          <w:color w:val="0070C0"/>
        </w:rPr>
        <w:t xml:space="preserve"> 202</w:t>
      </w:r>
      <w:r w:rsidR="003C2271" w:rsidRPr="003C2271">
        <w:rPr>
          <w:color w:val="0070C0"/>
        </w:rPr>
        <w:t>3</w:t>
      </w:r>
      <w:r w:rsidR="00127C07" w:rsidRPr="003C2271">
        <w:rPr>
          <w:color w:val="0070C0"/>
        </w:rPr>
        <w:t xml:space="preserve"> </w:t>
      </w:r>
      <w:r w:rsidR="009B443C" w:rsidRPr="00D338F7">
        <w:rPr>
          <w:color w:val="0070C0"/>
        </w:rPr>
        <w:t xml:space="preserve">truffet særskilt afgørelse </w:t>
      </w:r>
      <w:r w:rsidR="005D442A" w:rsidRPr="00D338F7">
        <w:rPr>
          <w:color w:val="0070C0"/>
        </w:rPr>
        <w:t xml:space="preserve">om, at projektet </w:t>
      </w:r>
      <w:r w:rsidR="00446FC0" w:rsidRPr="00D338F7">
        <w:rPr>
          <w:color w:val="0070C0"/>
        </w:rPr>
        <w:t>ikke er omfattet af miljøvurderingspligt (VVM pligt)</w:t>
      </w:r>
      <w:r w:rsidR="009B443C" w:rsidRPr="00D338F7">
        <w:rPr>
          <w:color w:val="0070C0"/>
        </w:rPr>
        <w:t>.</w:t>
      </w:r>
    </w:p>
    <w:p w14:paraId="1832A951" w14:textId="77777777" w:rsidR="00167E51" w:rsidRPr="00D338F7" w:rsidRDefault="00167E51" w:rsidP="00167E51">
      <w:pPr>
        <w:pStyle w:val="Brdtekst"/>
        <w:rPr>
          <w:color w:val="0070C0"/>
        </w:rPr>
      </w:pPr>
      <w:r w:rsidRPr="00D338F7">
        <w:rPr>
          <w:color w:val="0070C0"/>
        </w:rPr>
        <w:t>Begrundelsen for kommunens afgørelse er sammenfattende, at:</w:t>
      </w:r>
    </w:p>
    <w:p w14:paraId="6A9645DD" w14:textId="77777777" w:rsidR="00167E51" w:rsidRPr="00D338F7" w:rsidRDefault="00AE2126" w:rsidP="002E19C2">
      <w:pPr>
        <w:pStyle w:val="ListBulletNoSpace"/>
        <w:rPr>
          <w:color w:val="0070C0"/>
        </w:rPr>
      </w:pPr>
      <w:r w:rsidRPr="00D338F7">
        <w:rPr>
          <w:color w:val="0070C0"/>
        </w:rPr>
        <w:t>P</w:t>
      </w:r>
      <w:r w:rsidR="00167E51" w:rsidRPr="00D338F7">
        <w:rPr>
          <w:color w:val="0070C0"/>
        </w:rPr>
        <w:t>rojektet kan gennemføres i overensstemmelse med plangrundlaget for anlægslokaliteten.</w:t>
      </w:r>
    </w:p>
    <w:p w14:paraId="22032D64" w14:textId="77777777" w:rsidR="00167E51" w:rsidRPr="00D338F7" w:rsidRDefault="00AE2126" w:rsidP="002E19C2">
      <w:pPr>
        <w:pStyle w:val="ListBulletNoSpace"/>
        <w:rPr>
          <w:color w:val="0070C0"/>
        </w:rPr>
      </w:pPr>
      <w:r w:rsidRPr="00D338F7">
        <w:rPr>
          <w:color w:val="0070C0"/>
        </w:rPr>
        <w:t>A</w:t>
      </w:r>
      <w:r w:rsidR="00167E51" w:rsidRPr="00D338F7">
        <w:rPr>
          <w:color w:val="0070C0"/>
        </w:rPr>
        <w:t>nlægget i daglig normaldrift (test- og vedligeholdelse af anlægget) forventes at overholde Miljøstyrelsens vejledende grænseværdier</w:t>
      </w:r>
      <w:r w:rsidR="00514878" w:rsidRPr="00D338F7">
        <w:rPr>
          <w:color w:val="0070C0"/>
        </w:rPr>
        <w:t>.</w:t>
      </w:r>
    </w:p>
    <w:p w14:paraId="6EF123B3" w14:textId="77777777" w:rsidR="00167E51" w:rsidRPr="00D338F7" w:rsidRDefault="00AE2126" w:rsidP="002E19C2">
      <w:pPr>
        <w:pStyle w:val="ListBulletNoSpace"/>
        <w:rPr>
          <w:color w:val="0070C0"/>
        </w:rPr>
      </w:pPr>
      <w:r w:rsidRPr="00D338F7">
        <w:rPr>
          <w:color w:val="0070C0"/>
        </w:rPr>
        <w:t>L</w:t>
      </w:r>
      <w:r w:rsidR="00167E51" w:rsidRPr="00D338F7">
        <w:rPr>
          <w:color w:val="0070C0"/>
        </w:rPr>
        <w:t>uftemissionen fra reel nøddriftssituation efterfølgende uddybes og</w:t>
      </w:r>
      <w:r w:rsidRPr="00D338F7">
        <w:rPr>
          <w:color w:val="0070C0"/>
        </w:rPr>
        <w:t xml:space="preserve"> </w:t>
      </w:r>
      <w:r w:rsidR="00167E51" w:rsidRPr="00D338F7">
        <w:rPr>
          <w:color w:val="0070C0"/>
        </w:rPr>
        <w:t>vurderes, og forventes, at kunne håndteres i miljøgodkendelsen, da</w:t>
      </w:r>
      <w:r w:rsidRPr="00D338F7">
        <w:rPr>
          <w:color w:val="0070C0"/>
        </w:rPr>
        <w:t xml:space="preserve"> </w:t>
      </w:r>
      <w:r w:rsidR="00167E51" w:rsidRPr="00D338F7">
        <w:rPr>
          <w:color w:val="0070C0"/>
        </w:rPr>
        <w:t>lignende anlæg er etableret og miljøgodkendt i Danmark</w:t>
      </w:r>
      <w:r w:rsidRPr="00D338F7">
        <w:rPr>
          <w:color w:val="0070C0"/>
        </w:rPr>
        <w:t>.</w:t>
      </w:r>
    </w:p>
    <w:p w14:paraId="33F38A15" w14:textId="77777777" w:rsidR="00167E51" w:rsidRPr="00D338F7" w:rsidRDefault="00AE2126" w:rsidP="002E19C2">
      <w:pPr>
        <w:pStyle w:val="ListBulletNoSpace"/>
        <w:rPr>
          <w:color w:val="0070C0"/>
        </w:rPr>
      </w:pPr>
      <w:r w:rsidRPr="00D338F7">
        <w:rPr>
          <w:color w:val="0070C0"/>
        </w:rPr>
        <w:t>P</w:t>
      </w:r>
      <w:r w:rsidR="00167E51" w:rsidRPr="00D338F7">
        <w:rPr>
          <w:color w:val="0070C0"/>
        </w:rPr>
        <w:t>rojektet ikke forventes at give anledning til væsentlige gener eller</w:t>
      </w:r>
      <w:r w:rsidRPr="00D338F7">
        <w:rPr>
          <w:color w:val="0070C0"/>
        </w:rPr>
        <w:t xml:space="preserve"> </w:t>
      </w:r>
      <w:r w:rsidR="00167E51" w:rsidRPr="00D338F7">
        <w:rPr>
          <w:color w:val="0070C0"/>
        </w:rPr>
        <w:t>uacceptabel forurening i omgivelserne</w:t>
      </w:r>
      <w:r w:rsidRPr="00D338F7">
        <w:rPr>
          <w:color w:val="0070C0"/>
        </w:rPr>
        <w:t>.</w:t>
      </w:r>
    </w:p>
    <w:p w14:paraId="21050B71" w14:textId="77777777" w:rsidR="009B443C" w:rsidRPr="001E391F" w:rsidRDefault="00AE2126" w:rsidP="00167E51">
      <w:pPr>
        <w:pStyle w:val="Opstilling-punkttegn"/>
        <w:rPr>
          <w:color w:val="0070C0"/>
        </w:rPr>
      </w:pPr>
      <w:r w:rsidRPr="00D338F7">
        <w:rPr>
          <w:color w:val="0070C0"/>
        </w:rPr>
        <w:t>P</w:t>
      </w:r>
      <w:r w:rsidR="00167E51" w:rsidRPr="00D338F7">
        <w:rPr>
          <w:color w:val="0070C0"/>
        </w:rPr>
        <w:t>rojektet ikke forventes at påvirke natur og kultur væsentligt i området,</w:t>
      </w:r>
      <w:r w:rsidRPr="00D338F7">
        <w:rPr>
          <w:color w:val="0070C0"/>
        </w:rPr>
        <w:t xml:space="preserve"> </w:t>
      </w:r>
      <w:r w:rsidR="00167E51" w:rsidRPr="00D338F7">
        <w:rPr>
          <w:color w:val="0070C0"/>
        </w:rPr>
        <w:t xml:space="preserve">da </w:t>
      </w:r>
      <w:r w:rsidR="00167E51" w:rsidRPr="001E391F">
        <w:rPr>
          <w:color w:val="0070C0"/>
        </w:rPr>
        <w:t xml:space="preserve">§ 3 beskyttet sø og flagermus er sikret </w:t>
      </w:r>
      <w:r w:rsidR="00167E51" w:rsidRPr="001D1EA5">
        <w:rPr>
          <w:color w:val="0070C0"/>
        </w:rPr>
        <w:t>jf. dispensation</w:t>
      </w:r>
      <w:r w:rsidRPr="001E391F">
        <w:rPr>
          <w:color w:val="0070C0"/>
        </w:rPr>
        <w:t>.</w:t>
      </w:r>
    </w:p>
    <w:p w14:paraId="5994B049" w14:textId="77777777" w:rsidR="009B443C" w:rsidRPr="001E391F" w:rsidRDefault="009B443C" w:rsidP="009B443C">
      <w:pPr>
        <w:pStyle w:val="Overskrift3"/>
        <w:rPr>
          <w:color w:val="0070C0"/>
        </w:rPr>
      </w:pPr>
      <w:r w:rsidRPr="001E391F">
        <w:rPr>
          <w:color w:val="0070C0"/>
        </w:rPr>
        <w:t>Habitatbekendtgørelsen</w:t>
      </w:r>
    </w:p>
    <w:p w14:paraId="383BD03D" w14:textId="2B5FB188" w:rsidR="00E042CD" w:rsidRPr="001E391F" w:rsidRDefault="00A726EA" w:rsidP="009B443C">
      <w:pPr>
        <w:pStyle w:val="Brdtekst"/>
        <w:rPr>
          <w:color w:val="0070C0"/>
        </w:rPr>
      </w:pPr>
      <w:r w:rsidRPr="001E391F">
        <w:rPr>
          <w:color w:val="0070C0"/>
        </w:rPr>
        <w:t xml:space="preserve">Nærmeste habitatområde er </w:t>
      </w:r>
      <w:r w:rsidR="00E042CD" w:rsidRPr="001E391F">
        <w:rPr>
          <w:color w:val="0070C0"/>
        </w:rPr>
        <w:t xml:space="preserve">Natura-2000 nr. 139: Øvre Mølleådal, Furesø og Frederiksdal Skov. </w:t>
      </w:r>
      <w:r w:rsidR="00EC61F8" w:rsidRPr="001E391F">
        <w:rPr>
          <w:color w:val="0070C0"/>
        </w:rPr>
        <w:t xml:space="preserve">Området er beliggende ca. </w:t>
      </w:r>
      <w:r w:rsidR="007001FB" w:rsidRPr="001E391F">
        <w:rPr>
          <w:color w:val="0070C0"/>
        </w:rPr>
        <w:t>5.2</w:t>
      </w:r>
      <w:r w:rsidR="00EC61F8" w:rsidRPr="001E391F">
        <w:rPr>
          <w:color w:val="0070C0"/>
        </w:rPr>
        <w:t xml:space="preserve"> km </w:t>
      </w:r>
      <w:r w:rsidR="007001FB" w:rsidRPr="001E391F">
        <w:rPr>
          <w:color w:val="0070C0"/>
        </w:rPr>
        <w:t xml:space="preserve">i </w:t>
      </w:r>
      <w:r w:rsidR="00EC61F8" w:rsidRPr="001E391F">
        <w:rPr>
          <w:color w:val="0070C0"/>
        </w:rPr>
        <w:t>nord</w:t>
      </w:r>
      <w:r w:rsidR="007001FB" w:rsidRPr="001E391F">
        <w:rPr>
          <w:color w:val="0070C0"/>
        </w:rPr>
        <w:t>lig retning</w:t>
      </w:r>
      <w:r w:rsidR="00EC61F8" w:rsidRPr="001E391F">
        <w:rPr>
          <w:color w:val="0070C0"/>
        </w:rPr>
        <w:t xml:space="preserve"> for projektområdet.</w:t>
      </w:r>
    </w:p>
    <w:p w14:paraId="69B08754" w14:textId="77777777" w:rsidR="009B443C" w:rsidRDefault="00615249" w:rsidP="009B443C">
      <w:pPr>
        <w:pStyle w:val="Brdtekst"/>
      </w:pPr>
      <w:r w:rsidRPr="001E391F">
        <w:rPr>
          <w:color w:val="0070C0"/>
        </w:rPr>
        <w:t xml:space="preserve">På baggrund af en </w:t>
      </w:r>
      <w:r w:rsidR="009B443C" w:rsidRPr="001E391F">
        <w:rPr>
          <w:color w:val="0070C0"/>
        </w:rPr>
        <w:t xml:space="preserve">væsentlighedsvurdering </w:t>
      </w:r>
      <w:r w:rsidRPr="001E391F">
        <w:rPr>
          <w:color w:val="0070C0"/>
        </w:rPr>
        <w:t xml:space="preserve">af projektet er det </w:t>
      </w:r>
      <w:r w:rsidR="009B443C" w:rsidRPr="001E391F">
        <w:rPr>
          <w:color w:val="0070C0"/>
        </w:rPr>
        <w:t xml:space="preserve">vurderet, at projektet ikke i sig selv eller i forbindelse med andre planer og projekter kan påvirke et Natura 2000 område væsentligt. </w:t>
      </w:r>
      <w:r w:rsidR="00EA5256" w:rsidRPr="001E391F">
        <w:rPr>
          <w:color w:val="0070C0"/>
        </w:rPr>
        <w:t xml:space="preserve">Desuden er det vurderet, </w:t>
      </w:r>
      <w:r w:rsidR="009B443C" w:rsidRPr="001E391F">
        <w:rPr>
          <w:color w:val="0070C0"/>
        </w:rPr>
        <w:t xml:space="preserve">at projektet ikke kan beskadige eller ødelægge yngle- eller rasteområder i det naturlige udbredelsesområde for bilag IV dyrearter eller ødelægge bilag IV plantearter i alle livsstadier. </w:t>
      </w:r>
    </w:p>
    <w:p w14:paraId="3444932F" w14:textId="77777777" w:rsidR="009B443C" w:rsidRPr="001E391F" w:rsidRDefault="009B443C" w:rsidP="009B443C">
      <w:pPr>
        <w:pStyle w:val="Overskrift2"/>
        <w:rPr>
          <w:color w:val="0070C0"/>
        </w:rPr>
      </w:pPr>
      <w:bookmarkStart w:id="70" w:name="_Toc182912271"/>
      <w:r w:rsidRPr="001E391F">
        <w:rPr>
          <w:color w:val="0070C0"/>
        </w:rPr>
        <w:lastRenderedPageBreak/>
        <w:t>Øvrige gældende godkendelser og påbud</w:t>
      </w:r>
      <w:bookmarkEnd w:id="70"/>
    </w:p>
    <w:p w14:paraId="45CF3A9B" w14:textId="77777777" w:rsidR="009B443C" w:rsidRDefault="009742CA" w:rsidP="009B443C">
      <w:pPr>
        <w:pStyle w:val="Brdtekst"/>
      </w:pPr>
      <w:r w:rsidRPr="001E391F">
        <w:rPr>
          <w:color w:val="0070C0"/>
        </w:rPr>
        <w:t xml:space="preserve">Der foreligger ikke andre miljøgodkendelser </w:t>
      </w:r>
      <w:r w:rsidR="00CA5953" w:rsidRPr="001E391F">
        <w:rPr>
          <w:color w:val="0070C0"/>
        </w:rPr>
        <w:t xml:space="preserve">eller påbud </w:t>
      </w:r>
      <w:r w:rsidR="000844B5" w:rsidRPr="001E391F">
        <w:rPr>
          <w:color w:val="0070C0"/>
        </w:rPr>
        <w:t xml:space="preserve">for virksomheden </w:t>
      </w:r>
      <w:r w:rsidRPr="001E391F">
        <w:rPr>
          <w:color w:val="0070C0"/>
        </w:rPr>
        <w:t xml:space="preserve">ud </w:t>
      </w:r>
      <w:r w:rsidR="009B443C" w:rsidRPr="001E391F">
        <w:rPr>
          <w:color w:val="0070C0"/>
        </w:rPr>
        <w:t>over denne afgørelse</w:t>
      </w:r>
      <w:r w:rsidRPr="001E391F">
        <w:rPr>
          <w:color w:val="0070C0"/>
        </w:rPr>
        <w:t>.</w:t>
      </w:r>
    </w:p>
    <w:p w14:paraId="3A081F8E" w14:textId="77777777" w:rsidR="009B443C" w:rsidRPr="001E391F" w:rsidRDefault="009B443C" w:rsidP="009B443C">
      <w:pPr>
        <w:pStyle w:val="Overskrift2"/>
        <w:rPr>
          <w:color w:val="0070C0"/>
        </w:rPr>
      </w:pPr>
      <w:bookmarkStart w:id="71" w:name="_Toc182912272"/>
      <w:r w:rsidRPr="001E391F">
        <w:rPr>
          <w:color w:val="0070C0"/>
        </w:rPr>
        <w:t>Tilsyn med virksomheden</w:t>
      </w:r>
      <w:bookmarkEnd w:id="71"/>
    </w:p>
    <w:p w14:paraId="64AF5CDB" w14:textId="77777777" w:rsidR="009B443C" w:rsidRDefault="000A6B09" w:rsidP="009B443C">
      <w:pPr>
        <w:pStyle w:val="Brdtekst"/>
      </w:pPr>
      <w:r w:rsidRPr="001E391F">
        <w:rPr>
          <w:color w:val="0070C0"/>
        </w:rPr>
        <w:t>Ballerup Kommune</w:t>
      </w:r>
      <w:r w:rsidR="009B443C" w:rsidRPr="001E391F">
        <w:rPr>
          <w:color w:val="0070C0"/>
        </w:rPr>
        <w:t xml:space="preserve"> er tilsynsmyndighed for virksomheden jf. Miljøbeskyttelseslovens § 66</w:t>
      </w:r>
      <w:r w:rsidR="00E24506" w:rsidRPr="001E391F">
        <w:rPr>
          <w:color w:val="0070C0"/>
        </w:rPr>
        <w:t>.</w:t>
      </w:r>
    </w:p>
    <w:p w14:paraId="368A2855" w14:textId="77777777" w:rsidR="009B443C" w:rsidRPr="001E391F" w:rsidRDefault="009B443C" w:rsidP="009B443C">
      <w:pPr>
        <w:pStyle w:val="Overskrift2"/>
        <w:rPr>
          <w:color w:val="0070C0"/>
        </w:rPr>
      </w:pPr>
      <w:bookmarkStart w:id="72" w:name="_Toc182912273"/>
      <w:r w:rsidRPr="001E391F">
        <w:rPr>
          <w:color w:val="0070C0"/>
        </w:rPr>
        <w:t>Offentliggørelse og klagevejledning</w:t>
      </w:r>
      <w:bookmarkEnd w:id="72"/>
    </w:p>
    <w:p w14:paraId="6D3A187F" w14:textId="77777777" w:rsidR="009B443C" w:rsidRDefault="00E24506" w:rsidP="009B443C">
      <w:pPr>
        <w:pStyle w:val="Brdtekst"/>
      </w:pPr>
      <w:r w:rsidRPr="001E391F">
        <w:rPr>
          <w:color w:val="0070C0"/>
        </w:rPr>
        <w:t>A</w:t>
      </w:r>
      <w:r w:rsidR="009B443C" w:rsidRPr="001E391F">
        <w:rPr>
          <w:color w:val="0070C0"/>
        </w:rPr>
        <w:t>fgørelse</w:t>
      </w:r>
      <w:r w:rsidRPr="001E391F">
        <w:rPr>
          <w:color w:val="0070C0"/>
        </w:rPr>
        <w:t>n</w:t>
      </w:r>
      <w:r w:rsidR="009B443C" w:rsidRPr="001E391F">
        <w:rPr>
          <w:color w:val="0070C0"/>
        </w:rPr>
        <w:t xml:space="preserve"> offentliggøres udelukkende digitalt</w:t>
      </w:r>
      <w:r w:rsidR="000F2271" w:rsidRPr="001E391F">
        <w:rPr>
          <w:color w:val="0070C0"/>
        </w:rPr>
        <w:t xml:space="preserve"> på Ballerup Kommunes hjemmeside</w:t>
      </w:r>
      <w:r w:rsidR="009B443C" w:rsidRPr="001E391F">
        <w:rPr>
          <w:color w:val="0070C0"/>
        </w:rPr>
        <w:t>. Materialet kan tilgås på</w:t>
      </w:r>
      <w:r w:rsidR="00C92EA4" w:rsidRPr="001E391F">
        <w:rPr>
          <w:color w:val="0070C0"/>
        </w:rPr>
        <w:t xml:space="preserve"> </w:t>
      </w:r>
      <w:hyperlink r:id="rId24" w:history="1">
        <w:r w:rsidR="00A36BB2" w:rsidRPr="001E391F">
          <w:rPr>
            <w:rStyle w:val="Hyperlink"/>
            <w:color w:val="0070C0"/>
          </w:rPr>
          <w:t>www.ballerup.dk</w:t>
        </w:r>
      </w:hyperlink>
      <w:r w:rsidR="009B443C" w:rsidRPr="001E391F">
        <w:rPr>
          <w:color w:val="0070C0"/>
        </w:rPr>
        <w:t>.</w:t>
      </w:r>
    </w:p>
    <w:p w14:paraId="68CAB53F" w14:textId="77777777" w:rsidR="009B443C" w:rsidRPr="002E0AF9" w:rsidRDefault="009B443C" w:rsidP="009B443C">
      <w:pPr>
        <w:pStyle w:val="Brdtekst"/>
        <w:rPr>
          <w:color w:val="0070C0"/>
        </w:rPr>
      </w:pPr>
      <w:r w:rsidRPr="002E0AF9">
        <w:rPr>
          <w:color w:val="0070C0"/>
        </w:rPr>
        <w:t>Offentligheden har adgang til sagens øvrige oplysninger med de begrænsninger, der følger af lovgivningen.</w:t>
      </w:r>
    </w:p>
    <w:p w14:paraId="43982E7E" w14:textId="77777777" w:rsidR="009B443C" w:rsidRPr="002E0AF9" w:rsidRDefault="009B443C" w:rsidP="009B443C">
      <w:pPr>
        <w:pStyle w:val="Brdtekst"/>
        <w:rPr>
          <w:color w:val="0070C0"/>
        </w:rPr>
      </w:pPr>
      <w:r w:rsidRPr="002E0AF9">
        <w:rPr>
          <w:color w:val="0070C0"/>
        </w:rPr>
        <w:t>Følgende kan klage over afgørelsen til Miljø- og Fødevareklagenævnet</w:t>
      </w:r>
      <w:r w:rsidR="00D85F59" w:rsidRPr="002E0AF9">
        <w:rPr>
          <w:color w:val="0070C0"/>
        </w:rPr>
        <w:t>:</w:t>
      </w:r>
    </w:p>
    <w:p w14:paraId="403C743C" w14:textId="3C015277" w:rsidR="009B443C" w:rsidRPr="002E0AF9" w:rsidRDefault="001E391F" w:rsidP="00320218">
      <w:pPr>
        <w:pStyle w:val="ListBulletNoSpace"/>
        <w:rPr>
          <w:color w:val="0070C0"/>
        </w:rPr>
      </w:pPr>
      <w:r w:rsidRPr="002E0AF9">
        <w:rPr>
          <w:color w:val="0070C0"/>
        </w:rPr>
        <w:t>A</w:t>
      </w:r>
      <w:r w:rsidR="009B443C" w:rsidRPr="002E0AF9">
        <w:rPr>
          <w:color w:val="0070C0"/>
        </w:rPr>
        <w:t>fgørelsens adressat</w:t>
      </w:r>
    </w:p>
    <w:p w14:paraId="6A44012E" w14:textId="367F065C" w:rsidR="009B443C" w:rsidRPr="002E0AF9" w:rsidRDefault="001E391F" w:rsidP="00320218">
      <w:pPr>
        <w:pStyle w:val="ListBulletNoSpace"/>
        <w:rPr>
          <w:color w:val="0070C0"/>
        </w:rPr>
      </w:pPr>
      <w:r w:rsidRPr="002E0AF9">
        <w:rPr>
          <w:color w:val="0070C0"/>
        </w:rPr>
        <w:t>E</w:t>
      </w:r>
      <w:r w:rsidR="009B443C" w:rsidRPr="002E0AF9">
        <w:rPr>
          <w:color w:val="0070C0"/>
        </w:rPr>
        <w:t>nhver, der har en individuel, væsentlig interesse i sagens udfald</w:t>
      </w:r>
    </w:p>
    <w:p w14:paraId="4DEE2451" w14:textId="77777777" w:rsidR="009B443C" w:rsidRPr="002E0AF9" w:rsidRDefault="009B443C" w:rsidP="00320218">
      <w:pPr>
        <w:pStyle w:val="ListBulletNoSpace"/>
        <w:rPr>
          <w:color w:val="0070C0"/>
        </w:rPr>
      </w:pPr>
      <w:r w:rsidRPr="002E0AF9">
        <w:rPr>
          <w:color w:val="0070C0"/>
        </w:rPr>
        <w:t>kommunalbestyrelsen</w:t>
      </w:r>
    </w:p>
    <w:p w14:paraId="43F412C3" w14:textId="77777777" w:rsidR="009B443C" w:rsidRPr="002E0AF9" w:rsidRDefault="009B443C" w:rsidP="00320218">
      <w:pPr>
        <w:pStyle w:val="ListBulletNoSpace"/>
        <w:rPr>
          <w:color w:val="0070C0"/>
        </w:rPr>
      </w:pPr>
      <w:r w:rsidRPr="002E0AF9">
        <w:rPr>
          <w:color w:val="0070C0"/>
        </w:rPr>
        <w:t>Styrelsen for Patientsikkerhed</w:t>
      </w:r>
    </w:p>
    <w:p w14:paraId="0580ACCB" w14:textId="347A8131" w:rsidR="009B443C" w:rsidRPr="002E0AF9" w:rsidRDefault="001E391F" w:rsidP="00320218">
      <w:pPr>
        <w:pStyle w:val="ListBulletNoSpace"/>
        <w:rPr>
          <w:color w:val="0070C0"/>
        </w:rPr>
      </w:pPr>
      <w:r w:rsidRPr="002E0AF9">
        <w:rPr>
          <w:color w:val="0070C0"/>
        </w:rPr>
        <w:t>L</w:t>
      </w:r>
      <w:r w:rsidR="009B443C" w:rsidRPr="002E0AF9">
        <w:rPr>
          <w:color w:val="0070C0"/>
        </w:rPr>
        <w:t>andsdækkende foreninger og organisationer i det omfang, de har klageret over den konkrete afgørelse, jf. miljøbeskyttelseslovens §§ 99 og 100</w:t>
      </w:r>
    </w:p>
    <w:p w14:paraId="34719514" w14:textId="30A8E808" w:rsidR="009B443C" w:rsidRPr="002E0AF9" w:rsidRDefault="001E391F" w:rsidP="00021B7C">
      <w:pPr>
        <w:pStyle w:val="Opstilling-punkttegn"/>
        <w:rPr>
          <w:color w:val="0070C0"/>
        </w:rPr>
      </w:pPr>
      <w:r w:rsidRPr="002E0AF9">
        <w:rPr>
          <w:color w:val="0070C0"/>
        </w:rPr>
        <w:t>L</w:t>
      </w:r>
      <w:r w:rsidR="009B443C" w:rsidRPr="002E0AF9">
        <w:rPr>
          <w:color w:val="0070C0"/>
        </w:rPr>
        <w:t xml:space="preserve">okale foreninger og organisationer, der har beskyttelse af natur og miljø eller rekreative interesser som formål, og som har ønsket underretning om afgørelsen </w:t>
      </w:r>
    </w:p>
    <w:p w14:paraId="0470F5FD" w14:textId="77777777" w:rsidR="009B443C" w:rsidRPr="002E0AF9" w:rsidRDefault="009B443C" w:rsidP="009B443C">
      <w:pPr>
        <w:pStyle w:val="Brdtekst"/>
        <w:rPr>
          <w:color w:val="0070C0"/>
        </w:rPr>
      </w:pPr>
      <w:r w:rsidRPr="002E0AF9">
        <w:rPr>
          <w:color w:val="0070C0"/>
        </w:rPr>
        <w:t xml:space="preserve">Hvis du ønsker at klage over denne afgørelse, kan du klage til Miljø- og Fødevare-klagenævnet. Du klager via Klageportalen, som du finder et link til på forsiden af www.naevneneshus.dk. Klageportalen ligger på www.borger.dk og www.virk.dk. Du logger på www.borger.dk eller www.virk.dk, ligesom du plejer, typisk med NEM-ID. </w:t>
      </w:r>
    </w:p>
    <w:p w14:paraId="7C999697" w14:textId="77777777" w:rsidR="009B443C" w:rsidRPr="002E0AF9" w:rsidRDefault="009B443C" w:rsidP="009B443C">
      <w:pPr>
        <w:pStyle w:val="Brdtekst"/>
        <w:rPr>
          <w:color w:val="0070C0"/>
        </w:rPr>
      </w:pPr>
      <w:r w:rsidRPr="002E0AF9">
        <w:rPr>
          <w:color w:val="0070C0"/>
        </w:rPr>
        <w:t xml:space="preserve">Klagen sendes gennem Klageportalen til </w:t>
      </w:r>
      <w:r w:rsidR="00237711" w:rsidRPr="002E0AF9">
        <w:rPr>
          <w:color w:val="0070C0"/>
        </w:rPr>
        <w:t>Ballerup Kommune</w:t>
      </w:r>
      <w:r w:rsidRPr="002E0AF9">
        <w:rPr>
          <w:color w:val="0070C0"/>
        </w:rPr>
        <w:t xml:space="preserve">. En klage er indgivet, når den er tilgængelig for </w:t>
      </w:r>
      <w:r w:rsidR="00243D50" w:rsidRPr="002E0AF9">
        <w:rPr>
          <w:color w:val="0070C0"/>
        </w:rPr>
        <w:t xml:space="preserve">Ballerup Kommune </w:t>
      </w:r>
      <w:r w:rsidRPr="002E0AF9">
        <w:rPr>
          <w:color w:val="0070C0"/>
        </w:rPr>
        <w:t>i Klageportalen. Når du klager, skal du betale et gebyr på kr. 900 for private og kr. 1800 for virksomheder og organisationer. Du betaler gebyret med betalingskort i Klageportalen.</w:t>
      </w:r>
    </w:p>
    <w:p w14:paraId="2B331B17" w14:textId="77777777" w:rsidR="009B443C" w:rsidRPr="002E0AF9" w:rsidRDefault="009B443C" w:rsidP="009B443C">
      <w:pPr>
        <w:pStyle w:val="Brdtekst"/>
        <w:rPr>
          <w:color w:val="0070C0"/>
        </w:rPr>
      </w:pPr>
      <w:r w:rsidRPr="002E0AF9">
        <w:rPr>
          <w:color w:val="0070C0"/>
        </w:rPr>
        <w:t>Du kan læse mere om gebyrordningen og klage på Miljø- og Fødevareklagenæv-nets hjemmeside (</w:t>
      </w:r>
      <w:hyperlink r:id="rId25" w:history="1">
        <w:r w:rsidR="00243D50" w:rsidRPr="002E0AF9">
          <w:rPr>
            <w:rStyle w:val="Hyperlink"/>
            <w:color w:val="0070C0"/>
          </w:rPr>
          <w:t>https://naevneneshus.dk/start-din-klage/miljoe-og-foedevareklagenaevnet/</w:t>
        </w:r>
      </w:hyperlink>
      <w:r w:rsidRPr="002E0AF9">
        <w:rPr>
          <w:color w:val="0070C0"/>
        </w:rPr>
        <w:t>).</w:t>
      </w:r>
    </w:p>
    <w:p w14:paraId="62A2FB20" w14:textId="77777777" w:rsidR="009B443C" w:rsidRPr="002E0AF9" w:rsidRDefault="009B443C" w:rsidP="009B443C">
      <w:pPr>
        <w:pStyle w:val="Brdtekst"/>
        <w:rPr>
          <w:color w:val="0070C0"/>
        </w:rPr>
      </w:pPr>
      <w:r w:rsidRPr="002E0AF9">
        <w:rPr>
          <w:color w:val="0070C0"/>
        </w:rPr>
        <w:t xml:space="preserve">Miljø- og Fødevareklagenævnet skal som udgangspunkt afvise en klage, der kommer uden om Klageportalen, hvis der ikke er særlige grunde til det. Hvis du ønsker at blive fritaget for at bruge Klageportalen, skal du sende en begrundet </w:t>
      </w:r>
      <w:r w:rsidRPr="002E0AF9">
        <w:rPr>
          <w:color w:val="0070C0"/>
        </w:rPr>
        <w:lastRenderedPageBreak/>
        <w:t xml:space="preserve">anmodning til den myndighed, der har truffet afgørelse i sagen. </w:t>
      </w:r>
      <w:r w:rsidR="00243D50" w:rsidRPr="002E0AF9">
        <w:rPr>
          <w:color w:val="0070C0"/>
        </w:rPr>
        <w:t>Ballerup Kommune</w:t>
      </w:r>
      <w:r w:rsidRPr="002E0AF9">
        <w:rPr>
          <w:color w:val="0070C0"/>
        </w:rPr>
        <w:t xml:space="preserve"> videresender herefter anmodningen til Miljø- og Fødevareklagenævnet, som træffer afgørelse om, hvorvidt din anmodning kan imødekommes.</w:t>
      </w:r>
    </w:p>
    <w:p w14:paraId="2188D631" w14:textId="534754A3" w:rsidR="009B443C" w:rsidRPr="002E0AF9" w:rsidRDefault="009B443C" w:rsidP="009B443C">
      <w:pPr>
        <w:pStyle w:val="Brdtekst"/>
        <w:rPr>
          <w:color w:val="0070C0"/>
        </w:rPr>
      </w:pPr>
      <w:r w:rsidRPr="002E0AF9">
        <w:rPr>
          <w:color w:val="0070C0"/>
        </w:rPr>
        <w:t xml:space="preserve">Klagen skal være modtaget senest </w:t>
      </w:r>
      <w:r w:rsidRPr="00723C31">
        <w:rPr>
          <w:color w:val="0070C0"/>
        </w:rPr>
        <w:t xml:space="preserve">den </w:t>
      </w:r>
      <w:r w:rsidR="00CC5A27">
        <w:rPr>
          <w:color w:val="0070C0"/>
        </w:rPr>
        <w:t>10</w:t>
      </w:r>
      <w:r w:rsidR="003C2271" w:rsidRPr="00723C31">
        <w:rPr>
          <w:color w:val="0070C0"/>
        </w:rPr>
        <w:t xml:space="preserve">. </w:t>
      </w:r>
      <w:r w:rsidR="000D0E3D">
        <w:rPr>
          <w:color w:val="0070C0"/>
        </w:rPr>
        <w:t>januar</w:t>
      </w:r>
      <w:r w:rsidR="00F0306D" w:rsidRPr="00723C31">
        <w:rPr>
          <w:color w:val="0070C0"/>
        </w:rPr>
        <w:t xml:space="preserve"> 202</w:t>
      </w:r>
      <w:r w:rsidR="000D0E3D">
        <w:rPr>
          <w:color w:val="0070C0"/>
        </w:rPr>
        <w:t>5</w:t>
      </w:r>
      <w:r w:rsidR="00F0306D" w:rsidRPr="002E0AF9">
        <w:rPr>
          <w:color w:val="0070C0"/>
        </w:rPr>
        <w:t xml:space="preserve">. </w:t>
      </w:r>
      <w:r w:rsidRPr="002E0AF9">
        <w:rPr>
          <w:color w:val="0070C0"/>
        </w:rPr>
        <w:t xml:space="preserve"> </w:t>
      </w:r>
    </w:p>
    <w:p w14:paraId="198DC7EE" w14:textId="77777777" w:rsidR="009B443C" w:rsidRPr="002E0AF9" w:rsidRDefault="00F0306D" w:rsidP="009B443C">
      <w:pPr>
        <w:pStyle w:val="Brdtekst"/>
        <w:rPr>
          <w:color w:val="0070C0"/>
        </w:rPr>
      </w:pPr>
      <w:r w:rsidRPr="002E0AF9">
        <w:rPr>
          <w:color w:val="0070C0"/>
        </w:rPr>
        <w:t>K</w:t>
      </w:r>
      <w:r w:rsidR="009B443C" w:rsidRPr="002E0AF9">
        <w:rPr>
          <w:color w:val="0070C0"/>
        </w:rPr>
        <w:t>lage over afgørelsen om basistilstandsrapport</w:t>
      </w:r>
      <w:r w:rsidR="0050280B" w:rsidRPr="002E0AF9">
        <w:rPr>
          <w:color w:val="0070C0"/>
        </w:rPr>
        <w:t>:</w:t>
      </w:r>
    </w:p>
    <w:p w14:paraId="6F3BBCCA" w14:textId="77777777" w:rsidR="009B443C" w:rsidRPr="002E0AF9" w:rsidRDefault="0050280B" w:rsidP="009B443C">
      <w:pPr>
        <w:pStyle w:val="Brdtekst"/>
        <w:rPr>
          <w:color w:val="0070C0"/>
        </w:rPr>
      </w:pPr>
      <w:r w:rsidRPr="002E0AF9">
        <w:rPr>
          <w:color w:val="0070C0"/>
        </w:rPr>
        <w:t xml:space="preserve">Ballerup Kommunes </w:t>
      </w:r>
      <w:r w:rsidR="009B443C" w:rsidRPr="002E0AF9">
        <w:rPr>
          <w:color w:val="0070C0"/>
        </w:rPr>
        <w:t xml:space="preserve">afgørelse om basistilstandsrapport kan påklages sammen med klage over afgørelsen om miljøgodkendelse. </w:t>
      </w:r>
    </w:p>
    <w:p w14:paraId="61C68E96" w14:textId="77777777" w:rsidR="009B443C" w:rsidRPr="002E0AF9" w:rsidRDefault="009B443C" w:rsidP="009B443C">
      <w:pPr>
        <w:pStyle w:val="Brdtekst"/>
        <w:rPr>
          <w:color w:val="0070C0"/>
        </w:rPr>
      </w:pPr>
      <w:r w:rsidRPr="002E0AF9">
        <w:rPr>
          <w:color w:val="0070C0"/>
        </w:rPr>
        <w:t>Følgende har mulighed for at klage over afgørelsen om basistilstandsrapport til Miljø- og Fødevareklagenævnet:</w:t>
      </w:r>
    </w:p>
    <w:p w14:paraId="1958FE6A" w14:textId="77777777" w:rsidR="009B443C" w:rsidRPr="002E0AF9" w:rsidRDefault="009B443C" w:rsidP="00320218">
      <w:pPr>
        <w:pStyle w:val="ListBulletNoSpace"/>
        <w:rPr>
          <w:color w:val="0070C0"/>
        </w:rPr>
      </w:pPr>
      <w:r w:rsidRPr="002E0AF9">
        <w:rPr>
          <w:color w:val="0070C0"/>
        </w:rPr>
        <w:t>afgørelsens adressat</w:t>
      </w:r>
    </w:p>
    <w:p w14:paraId="0624EDE5" w14:textId="77777777" w:rsidR="009B443C" w:rsidRPr="002E0AF9" w:rsidRDefault="009B443C" w:rsidP="00320218">
      <w:pPr>
        <w:pStyle w:val="ListBulletNoSpace"/>
        <w:rPr>
          <w:color w:val="0070C0"/>
        </w:rPr>
      </w:pPr>
      <w:r w:rsidRPr="002E0AF9">
        <w:rPr>
          <w:color w:val="0070C0"/>
        </w:rPr>
        <w:t>enhver, der har en individuel, væsentlig interesse i sagens udfald</w:t>
      </w:r>
    </w:p>
    <w:p w14:paraId="51C7254F" w14:textId="77777777" w:rsidR="009B443C" w:rsidRPr="002E0AF9" w:rsidRDefault="009B443C" w:rsidP="00320218">
      <w:pPr>
        <w:pStyle w:val="ListBulletNoSpace"/>
        <w:rPr>
          <w:color w:val="0070C0"/>
        </w:rPr>
      </w:pPr>
      <w:r w:rsidRPr="002E0AF9">
        <w:rPr>
          <w:color w:val="0070C0"/>
        </w:rPr>
        <w:t>kommunalbestyrelsen</w:t>
      </w:r>
    </w:p>
    <w:p w14:paraId="5FEF2D9A" w14:textId="77777777" w:rsidR="009B443C" w:rsidRPr="002E0AF9" w:rsidRDefault="009B443C" w:rsidP="00DE4E56">
      <w:pPr>
        <w:pStyle w:val="Opstilling-punkttegn"/>
        <w:rPr>
          <w:color w:val="0070C0"/>
        </w:rPr>
      </w:pPr>
      <w:r w:rsidRPr="002E0AF9">
        <w:rPr>
          <w:color w:val="0070C0"/>
        </w:rPr>
        <w:t>Styrelsen for Patientsikkerhed</w:t>
      </w:r>
    </w:p>
    <w:p w14:paraId="75B547FB" w14:textId="77777777" w:rsidR="009B443C" w:rsidRPr="002E0AF9" w:rsidRDefault="009B443C" w:rsidP="009B443C">
      <w:pPr>
        <w:pStyle w:val="Brdtekst"/>
        <w:rPr>
          <w:color w:val="0070C0"/>
        </w:rPr>
      </w:pPr>
      <w:r w:rsidRPr="002E0AF9">
        <w:rPr>
          <w:color w:val="0070C0"/>
        </w:rPr>
        <w:t xml:space="preserve">Fremgangsmåde og klagefrist fremgår ovenfor. </w:t>
      </w:r>
    </w:p>
    <w:p w14:paraId="46975C9F" w14:textId="77777777" w:rsidR="009B443C" w:rsidRPr="002E0AF9" w:rsidRDefault="009B443C" w:rsidP="009B443C">
      <w:pPr>
        <w:pStyle w:val="Brdtekst"/>
        <w:rPr>
          <w:color w:val="0070C0"/>
        </w:rPr>
      </w:pPr>
      <w:r w:rsidRPr="002E0AF9">
        <w:rPr>
          <w:color w:val="0070C0"/>
        </w:rPr>
        <w:t>Dette gælder mens en klage behandles</w:t>
      </w:r>
      <w:r w:rsidR="00DE4E56" w:rsidRPr="002E0AF9">
        <w:rPr>
          <w:color w:val="0070C0"/>
        </w:rPr>
        <w:t>:</w:t>
      </w:r>
    </w:p>
    <w:p w14:paraId="37C92417" w14:textId="77777777" w:rsidR="009B443C" w:rsidRPr="002E0AF9" w:rsidRDefault="009B443C" w:rsidP="009B443C">
      <w:pPr>
        <w:pStyle w:val="Brdtekst"/>
        <w:rPr>
          <w:color w:val="0070C0"/>
        </w:rPr>
      </w:pPr>
      <w:r w:rsidRPr="002E0AF9">
        <w:rPr>
          <w:color w:val="0070C0"/>
        </w:rPr>
        <w:t>Virksomheden vil kunne udnytte afgørelsen om miljøgodkendelse, mens Miljø- og Fødevareklagenævnet behandler en eventuel klage, medmindre nævnet bestemmer noget andet. Udnyttes afgørelsen indebærer dette dog ingen begrænsning for Miljø- og Fødevareklagenævnets mulighed for at ændre eller ophæve afgørelsen om miljøgodkendelse.</w:t>
      </w:r>
    </w:p>
    <w:p w14:paraId="3A7A6883" w14:textId="77777777" w:rsidR="009B443C" w:rsidRPr="002E0AF9" w:rsidRDefault="009B443C" w:rsidP="00463103">
      <w:pPr>
        <w:pStyle w:val="Brdtekst"/>
        <w:spacing w:after="0"/>
        <w:rPr>
          <w:color w:val="0070C0"/>
        </w:rPr>
      </w:pPr>
      <w:r w:rsidRPr="002E0AF9">
        <w:rPr>
          <w:color w:val="0070C0"/>
        </w:rPr>
        <w:t>Orientering om klage</w:t>
      </w:r>
      <w:r w:rsidR="00112AD7" w:rsidRPr="002E0AF9">
        <w:rPr>
          <w:color w:val="0070C0"/>
        </w:rPr>
        <w:t>:</w:t>
      </w:r>
    </w:p>
    <w:p w14:paraId="0508417C" w14:textId="77777777" w:rsidR="009B443C" w:rsidRPr="002E0AF9" w:rsidRDefault="009B443C" w:rsidP="009B443C">
      <w:pPr>
        <w:pStyle w:val="Brdtekst"/>
        <w:rPr>
          <w:color w:val="0070C0"/>
        </w:rPr>
      </w:pPr>
      <w:r w:rsidRPr="002E0AF9">
        <w:rPr>
          <w:color w:val="0070C0"/>
        </w:rPr>
        <w:t xml:space="preserve">Hvis </w:t>
      </w:r>
      <w:r w:rsidR="00112AD7" w:rsidRPr="002E0AF9">
        <w:rPr>
          <w:color w:val="0070C0"/>
        </w:rPr>
        <w:t>Ballerup Kommune</w:t>
      </w:r>
      <w:r w:rsidRPr="002E0AF9">
        <w:rPr>
          <w:color w:val="0070C0"/>
        </w:rPr>
        <w:t xml:space="preserve"> får besked fra Klageportalen om, at der er indgivet en klage over afgørelsen, orienterer </w:t>
      </w:r>
      <w:r w:rsidR="00112AD7" w:rsidRPr="002E0AF9">
        <w:rPr>
          <w:color w:val="0070C0"/>
        </w:rPr>
        <w:t>Ballerup Kommune</w:t>
      </w:r>
      <w:r w:rsidRPr="002E0AF9">
        <w:rPr>
          <w:color w:val="0070C0"/>
        </w:rPr>
        <w:t xml:space="preserve"> virksomheden herom.</w:t>
      </w:r>
    </w:p>
    <w:p w14:paraId="28C4E7FF" w14:textId="77777777" w:rsidR="009B443C" w:rsidRPr="002E0AF9" w:rsidRDefault="00112AD7" w:rsidP="009B443C">
      <w:pPr>
        <w:pStyle w:val="Brdtekst"/>
        <w:rPr>
          <w:color w:val="0070C0"/>
        </w:rPr>
      </w:pPr>
      <w:r w:rsidRPr="002E0AF9">
        <w:rPr>
          <w:color w:val="0070C0"/>
        </w:rPr>
        <w:t>Ballerup Kommune</w:t>
      </w:r>
      <w:r w:rsidR="009B443C" w:rsidRPr="002E0AF9">
        <w:rPr>
          <w:color w:val="0070C0"/>
        </w:rPr>
        <w:t xml:space="preserve"> orienterer ligeledes virksomheden, hvis </w:t>
      </w:r>
      <w:r w:rsidRPr="002E0AF9">
        <w:rPr>
          <w:color w:val="0070C0"/>
        </w:rPr>
        <w:t>Ballerup Kommune</w:t>
      </w:r>
      <w:r w:rsidR="009B443C" w:rsidRPr="002E0AF9">
        <w:rPr>
          <w:color w:val="0070C0"/>
        </w:rPr>
        <w:t xml:space="preserve"> modtager en klage over afgørelsen fra en klager, som efter anmodning til Miljø- og Fødevareklagenævnet er blevet fritaget for at klage via Klageportalen.</w:t>
      </w:r>
    </w:p>
    <w:p w14:paraId="2504F316" w14:textId="77777777" w:rsidR="009B443C" w:rsidRPr="002E0AF9" w:rsidRDefault="009B443C" w:rsidP="009B443C">
      <w:pPr>
        <w:pStyle w:val="Brdtekst"/>
        <w:rPr>
          <w:color w:val="0070C0"/>
        </w:rPr>
      </w:pPr>
      <w:r w:rsidRPr="002E0AF9">
        <w:rPr>
          <w:color w:val="0070C0"/>
        </w:rPr>
        <w:t xml:space="preserve">Herudover orienterer </w:t>
      </w:r>
      <w:r w:rsidR="00873093" w:rsidRPr="002E0AF9">
        <w:rPr>
          <w:color w:val="0070C0"/>
        </w:rPr>
        <w:t xml:space="preserve">Ballerup Kommune </w:t>
      </w:r>
      <w:r w:rsidRPr="002E0AF9">
        <w:rPr>
          <w:color w:val="0070C0"/>
        </w:rPr>
        <w:t>ikke virksomheden.</w:t>
      </w:r>
    </w:p>
    <w:p w14:paraId="49EE577A" w14:textId="77777777" w:rsidR="009B443C" w:rsidRPr="002E0AF9" w:rsidRDefault="009B443C" w:rsidP="00463103">
      <w:pPr>
        <w:pStyle w:val="Brdtekst"/>
        <w:spacing w:after="0"/>
        <w:rPr>
          <w:color w:val="0070C0"/>
        </w:rPr>
      </w:pPr>
      <w:r w:rsidRPr="002E0AF9">
        <w:rPr>
          <w:color w:val="0070C0"/>
        </w:rPr>
        <w:t>Søgsmål</w:t>
      </w:r>
      <w:r w:rsidR="00873093" w:rsidRPr="002E0AF9">
        <w:rPr>
          <w:color w:val="0070C0"/>
        </w:rPr>
        <w:t>:</w:t>
      </w:r>
    </w:p>
    <w:p w14:paraId="579EBDE8" w14:textId="083CBC30" w:rsidR="009B443C" w:rsidRPr="00CA05B9" w:rsidRDefault="009B443C" w:rsidP="009B443C">
      <w:pPr>
        <w:pStyle w:val="Brdtekst"/>
        <w:rPr>
          <w:color w:val="0070C0"/>
        </w:rPr>
      </w:pPr>
      <w:r w:rsidRPr="002E0AF9">
        <w:rPr>
          <w:color w:val="0070C0"/>
        </w:rPr>
        <w:t xml:space="preserve">Hvis man ønsker at anlægge et søgsmål om afgørelsen ved domstolene, skal det ske senest 6 måneder efter, at </w:t>
      </w:r>
      <w:r w:rsidR="00873093" w:rsidRPr="002E0AF9">
        <w:rPr>
          <w:color w:val="0070C0"/>
        </w:rPr>
        <w:t xml:space="preserve">Ballerup Kommune </w:t>
      </w:r>
      <w:r w:rsidRPr="002E0AF9">
        <w:rPr>
          <w:color w:val="0070C0"/>
        </w:rPr>
        <w:t>har meddelt afgørelsen</w:t>
      </w:r>
      <w:r w:rsidR="002161B2" w:rsidRPr="002E0AF9">
        <w:rPr>
          <w:color w:val="0070C0"/>
        </w:rPr>
        <w:t xml:space="preserve"> dvs. </w:t>
      </w:r>
      <w:r w:rsidR="003C2271">
        <w:rPr>
          <w:color w:val="0070C0"/>
        </w:rPr>
        <w:t xml:space="preserve">senest </w:t>
      </w:r>
      <w:r w:rsidR="003C2271" w:rsidRPr="00CC5A27">
        <w:rPr>
          <w:color w:val="0070C0"/>
        </w:rPr>
        <w:t xml:space="preserve">den </w:t>
      </w:r>
      <w:r w:rsidR="00CC5A27" w:rsidRPr="00CC5A27">
        <w:rPr>
          <w:color w:val="0070C0"/>
        </w:rPr>
        <w:t>2</w:t>
      </w:r>
      <w:r w:rsidR="003C2271" w:rsidRPr="00CC5A27">
        <w:rPr>
          <w:color w:val="0070C0"/>
        </w:rPr>
        <w:t xml:space="preserve">. </w:t>
      </w:r>
      <w:r w:rsidR="000D0E3D" w:rsidRPr="00CC5A27">
        <w:rPr>
          <w:color w:val="0070C0"/>
        </w:rPr>
        <w:t>juni</w:t>
      </w:r>
      <w:r w:rsidR="003C2271" w:rsidRPr="00CC5A27">
        <w:rPr>
          <w:color w:val="0070C0"/>
        </w:rPr>
        <w:t xml:space="preserve"> 2025</w:t>
      </w:r>
      <w:r w:rsidRPr="00CC5A27">
        <w:rPr>
          <w:color w:val="0070C0"/>
        </w:rPr>
        <w:t>.</w:t>
      </w:r>
      <w:bookmarkStart w:id="73" w:name="_GoBack"/>
      <w:bookmarkEnd w:id="73"/>
    </w:p>
    <w:p w14:paraId="7FE85E45" w14:textId="77777777" w:rsidR="009B443C" w:rsidRPr="00CA05B9" w:rsidRDefault="009B443C" w:rsidP="009B443C">
      <w:pPr>
        <w:pStyle w:val="Overskrift2"/>
        <w:rPr>
          <w:color w:val="0070C0"/>
        </w:rPr>
      </w:pPr>
      <w:bookmarkStart w:id="74" w:name="_Toc182912274"/>
      <w:r w:rsidRPr="00CA05B9">
        <w:rPr>
          <w:color w:val="0070C0"/>
        </w:rPr>
        <w:t>Liste over modtagere af kopi af afgørelsen</w:t>
      </w:r>
      <w:bookmarkEnd w:id="74"/>
    </w:p>
    <w:p w14:paraId="107579FA" w14:textId="77777777" w:rsidR="001F6490" w:rsidRPr="00CA05B9" w:rsidRDefault="001F6490" w:rsidP="001F6490">
      <w:pPr>
        <w:pStyle w:val="ListBulletNoSpace"/>
        <w:rPr>
          <w:color w:val="0070C0"/>
        </w:rPr>
      </w:pPr>
      <w:r w:rsidRPr="00CA05B9">
        <w:rPr>
          <w:color w:val="0070C0"/>
        </w:rPr>
        <w:t xml:space="preserve">Styrelsen for Patientsikkerhed, Tilsyn og rådgivning øst, </w:t>
      </w:r>
      <w:hyperlink r:id="rId26" w:history="1">
        <w:r w:rsidRPr="00CA05B9">
          <w:rPr>
            <w:rStyle w:val="Hyperlink"/>
            <w:color w:val="0070C0"/>
          </w:rPr>
          <w:t>trost@stps.dk</w:t>
        </w:r>
      </w:hyperlink>
      <w:r w:rsidRPr="00CA05B9">
        <w:rPr>
          <w:color w:val="0070C0"/>
        </w:rPr>
        <w:t xml:space="preserve"> </w:t>
      </w:r>
    </w:p>
    <w:p w14:paraId="05D51782" w14:textId="7B864A39" w:rsidR="001F6490" w:rsidRPr="00CA05B9" w:rsidRDefault="001F6490" w:rsidP="001F6490">
      <w:pPr>
        <w:pStyle w:val="ListBulletNoSpace"/>
        <w:rPr>
          <w:color w:val="0070C0"/>
        </w:rPr>
      </w:pPr>
      <w:r w:rsidRPr="00CA05B9">
        <w:rPr>
          <w:color w:val="0070C0"/>
        </w:rPr>
        <w:t xml:space="preserve">Danmarks Naturfredningsforening, Masnedøgade 20, 2100 København Ø, </w:t>
      </w:r>
      <w:hyperlink r:id="rId27" w:history="1">
        <w:r w:rsidR="003D1E17" w:rsidRPr="00CA05B9">
          <w:rPr>
            <w:rStyle w:val="Hyperlink"/>
            <w:color w:val="0070C0"/>
          </w:rPr>
          <w:t>dnballerup-sager@dn.dk</w:t>
        </w:r>
      </w:hyperlink>
      <w:r w:rsidR="003D1E17" w:rsidRPr="00CA05B9">
        <w:rPr>
          <w:color w:val="0070C0"/>
        </w:rPr>
        <w:t xml:space="preserve"> </w:t>
      </w:r>
    </w:p>
    <w:p w14:paraId="5AF385BB" w14:textId="77777777" w:rsidR="003D1E17" w:rsidRPr="00CA05B9" w:rsidRDefault="001F6490" w:rsidP="00D225DF">
      <w:pPr>
        <w:pStyle w:val="ListBulletNoSpace"/>
        <w:rPr>
          <w:color w:val="0070C0"/>
        </w:rPr>
      </w:pPr>
      <w:r w:rsidRPr="00CA05B9">
        <w:rPr>
          <w:color w:val="0070C0"/>
        </w:rPr>
        <w:lastRenderedPageBreak/>
        <w:t xml:space="preserve">Dansk Ornitologisk Forening, Vesterbrogade 140, 1620 København V, </w:t>
      </w:r>
      <w:hyperlink r:id="rId28" w:history="1">
        <w:r w:rsidR="003D1E17" w:rsidRPr="00CA05B9">
          <w:rPr>
            <w:rStyle w:val="Hyperlink"/>
            <w:color w:val="0070C0"/>
          </w:rPr>
          <w:t>ballerup@dof.dk</w:t>
        </w:r>
      </w:hyperlink>
      <w:r w:rsidR="003D1E17" w:rsidRPr="00CA05B9">
        <w:rPr>
          <w:color w:val="0070C0"/>
        </w:rPr>
        <w:t xml:space="preserve"> </w:t>
      </w:r>
      <w:r w:rsidRPr="00CA05B9">
        <w:rPr>
          <w:color w:val="0070C0"/>
        </w:rPr>
        <w:t xml:space="preserve">og </w:t>
      </w:r>
      <w:hyperlink r:id="rId29" w:history="1">
        <w:r w:rsidR="003D1E17" w:rsidRPr="00CA05B9">
          <w:rPr>
            <w:rStyle w:val="Hyperlink"/>
            <w:color w:val="0070C0"/>
          </w:rPr>
          <w:t>natur@dof.dk</w:t>
        </w:r>
      </w:hyperlink>
      <w:r w:rsidR="003D1E17" w:rsidRPr="00CA05B9">
        <w:rPr>
          <w:color w:val="0070C0"/>
        </w:rPr>
        <w:t xml:space="preserve"> </w:t>
      </w:r>
    </w:p>
    <w:p w14:paraId="4B5E36EB" w14:textId="485128F1" w:rsidR="001F6490" w:rsidRPr="00CA05B9" w:rsidRDefault="001F6490" w:rsidP="00D225DF">
      <w:pPr>
        <w:pStyle w:val="ListBulletNoSpace"/>
        <w:rPr>
          <w:color w:val="0070C0"/>
        </w:rPr>
      </w:pPr>
      <w:r w:rsidRPr="00CA05B9">
        <w:rPr>
          <w:color w:val="0070C0"/>
        </w:rPr>
        <w:t xml:space="preserve">Friluftsrådet: </w:t>
      </w:r>
      <w:hyperlink r:id="rId30" w:history="1">
        <w:r w:rsidR="000D0E3D" w:rsidRPr="006F6A6F">
          <w:rPr>
            <w:rStyle w:val="Hyperlink"/>
          </w:rPr>
          <w:t>ballerup@friluftsraadet.dk</w:t>
        </w:r>
      </w:hyperlink>
      <w:r w:rsidR="003D1E17" w:rsidRPr="00CA05B9">
        <w:rPr>
          <w:color w:val="0070C0"/>
        </w:rPr>
        <w:t xml:space="preserve"> </w:t>
      </w:r>
    </w:p>
    <w:p w14:paraId="5FD7850B" w14:textId="77777777" w:rsidR="00463103" w:rsidRPr="00463103" w:rsidRDefault="001F6490" w:rsidP="00463103">
      <w:pPr>
        <w:pStyle w:val="ListBulletNoSpace"/>
      </w:pPr>
      <w:r w:rsidRPr="00CA05B9">
        <w:rPr>
          <w:color w:val="0070C0"/>
        </w:rPr>
        <w:t xml:space="preserve">Miljøstyrelsen: </w:t>
      </w:r>
      <w:hyperlink r:id="rId31" w:history="1">
        <w:r w:rsidR="003D1E17" w:rsidRPr="00CA05B9">
          <w:rPr>
            <w:rStyle w:val="Hyperlink"/>
            <w:color w:val="0070C0"/>
          </w:rPr>
          <w:t>mst@mst.dk</w:t>
        </w:r>
      </w:hyperlink>
      <w:r w:rsidR="003D1E17" w:rsidRPr="00CA05B9">
        <w:rPr>
          <w:color w:val="0070C0"/>
        </w:rPr>
        <w:t xml:space="preserve"> </w:t>
      </w:r>
    </w:p>
    <w:p w14:paraId="5AFC5CAD" w14:textId="77777777" w:rsidR="009F085B" w:rsidRDefault="009F085B" w:rsidP="001F7A40">
      <w:pPr>
        <w:pStyle w:val="Overskrift7"/>
      </w:pPr>
      <w:bookmarkStart w:id="75" w:name="_Ref69817757"/>
      <w:bookmarkStart w:id="76" w:name="_Toc171580098"/>
      <w:r>
        <w:lastRenderedPageBreak/>
        <w:t>Ansøgning om miljøgodkendelse</w:t>
      </w:r>
      <w:bookmarkEnd w:id="75"/>
      <w:bookmarkEnd w:id="76"/>
    </w:p>
    <w:p w14:paraId="1E7C4832" w14:textId="5A9A8FB3" w:rsidR="009F085B" w:rsidRDefault="00DE7650" w:rsidP="009F085B">
      <w:pPr>
        <w:pStyle w:val="Brdtekst"/>
      </w:pPr>
      <w:r w:rsidRPr="00723C31">
        <w:t>Se vedhæftede fil</w:t>
      </w:r>
    </w:p>
    <w:p w14:paraId="20EA567F" w14:textId="77777777" w:rsidR="009F085B" w:rsidRDefault="009F085B" w:rsidP="00166931">
      <w:pPr>
        <w:pStyle w:val="Overskrift7"/>
      </w:pPr>
      <w:bookmarkStart w:id="77" w:name="_Toc171580099"/>
      <w:r>
        <w:lastRenderedPageBreak/>
        <w:t>Kort over virksomhedens beliggenhed i 1:25.000</w:t>
      </w:r>
      <w:bookmarkEnd w:id="77"/>
    </w:p>
    <w:p w14:paraId="16F2C2C7" w14:textId="77777777" w:rsidR="00151CD2" w:rsidRPr="00151CD2" w:rsidRDefault="00151CD2" w:rsidP="00151CD2">
      <w:pPr>
        <w:pStyle w:val="Brdtekst"/>
      </w:pPr>
    </w:p>
    <w:p w14:paraId="5904FFAE" w14:textId="614BC624" w:rsidR="009F085B" w:rsidRDefault="00E71D21" w:rsidP="009F085B">
      <w:pPr>
        <w:pStyle w:val="Brdtekst"/>
      </w:pPr>
      <w:r w:rsidRPr="00E71D21">
        <w:rPr>
          <w:noProof/>
        </w:rPr>
        <w:drawing>
          <wp:inline distT="0" distB="0" distL="0" distR="0" wp14:anchorId="32FD3636" wp14:editId="1DAEE3E4">
            <wp:extent cx="4679950" cy="4530725"/>
            <wp:effectExtent l="0" t="0" r="6350" b="3175"/>
            <wp:docPr id="139472928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9284" name="Picture 1" descr="A map of a city&#10;&#10;Description automatically generated"/>
                    <pic:cNvPicPr/>
                  </pic:nvPicPr>
                  <pic:blipFill>
                    <a:blip r:embed="rId32"/>
                    <a:stretch>
                      <a:fillRect/>
                    </a:stretch>
                  </pic:blipFill>
                  <pic:spPr>
                    <a:xfrm>
                      <a:off x="0" y="0"/>
                      <a:ext cx="4679950" cy="4530725"/>
                    </a:xfrm>
                    <a:prstGeom prst="rect">
                      <a:avLst/>
                    </a:prstGeom>
                  </pic:spPr>
                </pic:pic>
              </a:graphicData>
            </a:graphic>
          </wp:inline>
        </w:drawing>
      </w:r>
    </w:p>
    <w:p w14:paraId="5C5782C6" w14:textId="1AE168D1" w:rsidR="00166931" w:rsidRDefault="00166931" w:rsidP="00620186">
      <w:pPr>
        <w:spacing w:line="240" w:lineRule="auto"/>
      </w:pPr>
    </w:p>
    <w:p w14:paraId="2440C517" w14:textId="29E69F71" w:rsidR="00D0363A" w:rsidRDefault="00D0363A" w:rsidP="009F085B">
      <w:pPr>
        <w:pStyle w:val="Brdtekst"/>
      </w:pPr>
    </w:p>
    <w:p w14:paraId="2D2510A7" w14:textId="4977B96A" w:rsidR="003E102C" w:rsidRDefault="003E102C">
      <w:pPr>
        <w:spacing w:line="240" w:lineRule="auto"/>
      </w:pPr>
    </w:p>
    <w:p w14:paraId="1CD459A5" w14:textId="77777777" w:rsidR="008C423D" w:rsidRDefault="008C423D" w:rsidP="009F085B">
      <w:pPr>
        <w:pStyle w:val="Brdtekst"/>
      </w:pPr>
    </w:p>
    <w:p w14:paraId="17A27198" w14:textId="77777777" w:rsidR="008C423D" w:rsidRDefault="008C423D" w:rsidP="009F085B">
      <w:pPr>
        <w:pStyle w:val="Brdtekst"/>
      </w:pPr>
    </w:p>
    <w:p w14:paraId="01D0AD32" w14:textId="7AF35348" w:rsidR="008C423D" w:rsidRDefault="000C4554" w:rsidP="000C4554">
      <w:pPr>
        <w:pStyle w:val="Overskrift7"/>
        <w:ind w:left="1276" w:hanging="1276"/>
      </w:pPr>
      <w:bookmarkStart w:id="78" w:name="_Toc171580100"/>
      <w:r>
        <w:lastRenderedPageBreak/>
        <w:t>Drikkevandsinteresser</w:t>
      </w:r>
      <w:bookmarkEnd w:id="78"/>
    </w:p>
    <w:p w14:paraId="3D29F720" w14:textId="77777777" w:rsidR="000C4554" w:rsidRDefault="009C4005" w:rsidP="009F085B">
      <w:pPr>
        <w:pStyle w:val="Brdtekst"/>
      </w:pPr>
      <w:r>
        <w:t>Virksomheden ligger i et omr</w:t>
      </w:r>
      <w:r w:rsidR="00A802ED">
        <w:t>å</w:t>
      </w:r>
      <w:r>
        <w:t xml:space="preserve">de </w:t>
      </w:r>
      <w:r w:rsidR="00B26917">
        <w:t>med</w:t>
      </w:r>
      <w:r>
        <w:t xml:space="preserve"> </w:t>
      </w:r>
      <w:r w:rsidR="00A802ED">
        <w:t>d</w:t>
      </w:r>
      <w:r>
        <w:t>rikkevandsinteresser</w:t>
      </w:r>
      <w:r w:rsidR="00C5038C" w:rsidRPr="00813E51">
        <w:t xml:space="preserve"> (OD)</w:t>
      </w:r>
      <w:r w:rsidR="00813E51" w:rsidRPr="00813E51">
        <w:t xml:space="preserve">. </w:t>
      </w:r>
      <w:r w:rsidR="00C5038C" w:rsidRPr="00813E51">
        <w:t>OD er oprindeligt udpeget som områder, der har eller kan have betydning for vandindvinding til mindre vandværker og erhverv.</w:t>
      </w:r>
      <w:r w:rsidR="00813E51">
        <w:t xml:space="preserve"> Umid</w:t>
      </w:r>
      <w:r w:rsidR="009C7305">
        <w:t>d</w:t>
      </w:r>
      <w:r w:rsidR="00813E51">
        <w:t>elbart</w:t>
      </w:r>
      <w:r w:rsidR="009C7305">
        <w:t xml:space="preserve"> syd</w:t>
      </w:r>
      <w:r w:rsidR="00E04239">
        <w:t xml:space="preserve"> og </w:t>
      </w:r>
      <w:r w:rsidR="009C7305">
        <w:t>vest for virksomheden ligger et område med særlige drikkevandsinteresser.</w:t>
      </w:r>
      <w:r w:rsidR="00813E51">
        <w:t xml:space="preserve"> </w:t>
      </w:r>
    </w:p>
    <w:p w14:paraId="1CC1EDCA" w14:textId="12D62A85" w:rsidR="00F43BEF" w:rsidRDefault="009C4005" w:rsidP="009F085B">
      <w:pPr>
        <w:pStyle w:val="Brdtekst"/>
      </w:pPr>
      <w:r w:rsidRPr="009C4005">
        <w:rPr>
          <w:noProof/>
        </w:rPr>
        <w:drawing>
          <wp:inline distT="0" distB="0" distL="0" distR="0" wp14:anchorId="495DD938" wp14:editId="730207DB">
            <wp:extent cx="4679950" cy="5309235"/>
            <wp:effectExtent l="0" t="0" r="6350" b="5715"/>
            <wp:docPr id="31553334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3344" name="Picture 1" descr="A map of a city&#10;&#10;Description automatically generated"/>
                    <pic:cNvPicPr/>
                  </pic:nvPicPr>
                  <pic:blipFill>
                    <a:blip r:embed="rId33"/>
                    <a:stretch>
                      <a:fillRect/>
                    </a:stretch>
                  </pic:blipFill>
                  <pic:spPr>
                    <a:xfrm>
                      <a:off x="0" y="0"/>
                      <a:ext cx="4679950" cy="5309235"/>
                    </a:xfrm>
                    <a:prstGeom prst="rect">
                      <a:avLst/>
                    </a:prstGeom>
                  </pic:spPr>
                </pic:pic>
              </a:graphicData>
            </a:graphic>
          </wp:inline>
        </w:drawing>
      </w:r>
    </w:p>
    <w:p w14:paraId="56CC20D8" w14:textId="4358C6DB" w:rsidR="00F43BEF" w:rsidRDefault="00F43BEF" w:rsidP="009F085B">
      <w:pPr>
        <w:pStyle w:val="Brdtekst"/>
      </w:pPr>
    </w:p>
    <w:p w14:paraId="31DE088F" w14:textId="77777777" w:rsidR="00575B55" w:rsidRDefault="00575B55" w:rsidP="009F085B">
      <w:pPr>
        <w:pStyle w:val="Brdtekst"/>
      </w:pPr>
    </w:p>
    <w:p w14:paraId="7A2DAF9E" w14:textId="77777777" w:rsidR="00575B55" w:rsidRDefault="00575B55" w:rsidP="009F085B">
      <w:pPr>
        <w:pStyle w:val="Brdtekst"/>
      </w:pPr>
    </w:p>
    <w:p w14:paraId="2ADC0958" w14:textId="77777777" w:rsidR="00575B55" w:rsidRDefault="00575B55" w:rsidP="009F085B">
      <w:pPr>
        <w:pStyle w:val="Brdtekst"/>
      </w:pPr>
    </w:p>
    <w:p w14:paraId="1B4A597E" w14:textId="77777777" w:rsidR="00575B55" w:rsidRDefault="00575B55" w:rsidP="009F085B">
      <w:pPr>
        <w:pStyle w:val="Brdtekst"/>
      </w:pPr>
    </w:p>
    <w:p w14:paraId="0D7F09DD" w14:textId="77777777" w:rsidR="00575B55" w:rsidRDefault="00575B55" w:rsidP="009F085B">
      <w:pPr>
        <w:pStyle w:val="Brdtekst"/>
      </w:pPr>
    </w:p>
    <w:p w14:paraId="7AA55B33" w14:textId="24F10038" w:rsidR="00575B55" w:rsidRDefault="000C4554" w:rsidP="000C4554">
      <w:pPr>
        <w:pStyle w:val="Overskrift7"/>
        <w:ind w:left="1276" w:hanging="1276"/>
      </w:pPr>
      <w:bookmarkStart w:id="79" w:name="_Toc171580101"/>
      <w:r>
        <w:lastRenderedPageBreak/>
        <w:t>Nitratfølsomt indvindingsområde</w:t>
      </w:r>
      <w:bookmarkEnd w:id="79"/>
    </w:p>
    <w:p w14:paraId="4A949BE0" w14:textId="6A920D8F" w:rsidR="00575B55" w:rsidRDefault="00575B55" w:rsidP="009F085B">
      <w:pPr>
        <w:pStyle w:val="Brdtekst"/>
      </w:pPr>
      <w:r>
        <w:t xml:space="preserve">Virksomheden ligger i et </w:t>
      </w:r>
      <w:r w:rsidR="008D61F2">
        <w:t>nitratfølsomt indvindingsområde (NFI) der er udpeget som et indsatsområde</w:t>
      </w:r>
      <w:r w:rsidR="00FE1309">
        <w:t>,</w:t>
      </w:r>
      <w:r w:rsidR="001C7F3F">
        <w:t xml:space="preserve"> hvor en indsats er nødvendig for at opretholde en god grundvandskvalitet.</w:t>
      </w:r>
    </w:p>
    <w:p w14:paraId="03F82091" w14:textId="35B23DB5" w:rsidR="00575B55" w:rsidRDefault="00575B55" w:rsidP="009F085B">
      <w:pPr>
        <w:pStyle w:val="Brdtekst"/>
      </w:pPr>
      <w:r w:rsidRPr="00575B55">
        <w:rPr>
          <w:noProof/>
        </w:rPr>
        <w:drawing>
          <wp:inline distT="0" distB="0" distL="0" distR="0" wp14:anchorId="11F62871" wp14:editId="6A19FE6C">
            <wp:extent cx="4679950" cy="5396865"/>
            <wp:effectExtent l="0" t="0" r="6350" b="0"/>
            <wp:docPr id="159529021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90216" name="Picture 1" descr="A map of a city&#10;&#10;Description automatically generated"/>
                    <pic:cNvPicPr/>
                  </pic:nvPicPr>
                  <pic:blipFill>
                    <a:blip r:embed="rId34"/>
                    <a:stretch>
                      <a:fillRect/>
                    </a:stretch>
                  </pic:blipFill>
                  <pic:spPr>
                    <a:xfrm>
                      <a:off x="0" y="0"/>
                      <a:ext cx="4679950" cy="5396865"/>
                    </a:xfrm>
                    <a:prstGeom prst="rect">
                      <a:avLst/>
                    </a:prstGeom>
                  </pic:spPr>
                </pic:pic>
              </a:graphicData>
            </a:graphic>
          </wp:inline>
        </w:drawing>
      </w:r>
    </w:p>
    <w:p w14:paraId="7014DCBA" w14:textId="2668C1CE" w:rsidR="002E0839" w:rsidRDefault="00FE1309" w:rsidP="00FE1309">
      <w:pPr>
        <w:pStyle w:val="Overskrift7"/>
        <w:ind w:left="1276" w:hanging="1276"/>
      </w:pPr>
      <w:bookmarkStart w:id="80" w:name="_Ref70069637"/>
      <w:bookmarkStart w:id="81" w:name="_Toc171580102"/>
      <w:bookmarkStart w:id="82" w:name="_Ref69799486"/>
      <w:bookmarkStart w:id="83" w:name="_Ref69799501"/>
      <w:r>
        <w:lastRenderedPageBreak/>
        <w:t xml:space="preserve">Indsatsplaner for </w:t>
      </w:r>
      <w:r w:rsidR="00B24F67">
        <w:t>grundvandsbeskyttelse</w:t>
      </w:r>
      <w:bookmarkEnd w:id="80"/>
      <w:bookmarkEnd w:id="81"/>
    </w:p>
    <w:p w14:paraId="6B64B8BD" w14:textId="77777777" w:rsidR="002E0839" w:rsidRDefault="002E0839" w:rsidP="002E0839">
      <w:pPr>
        <w:pStyle w:val="Brdtekst"/>
      </w:pPr>
    </w:p>
    <w:p w14:paraId="6F5BA56D" w14:textId="77777777" w:rsidR="00293153" w:rsidRDefault="00293153" w:rsidP="00293153">
      <w:pPr>
        <w:spacing w:line="240" w:lineRule="auto"/>
      </w:pPr>
      <w:r>
        <w:t>Virksomheden ligger i et område med indsatsplaner for grundvandsbeskyttelse.</w:t>
      </w:r>
    </w:p>
    <w:p w14:paraId="29E64621" w14:textId="77777777" w:rsidR="00293153" w:rsidRDefault="00293153" w:rsidP="00293153">
      <w:pPr>
        <w:spacing w:line="240" w:lineRule="auto"/>
      </w:pPr>
    </w:p>
    <w:p w14:paraId="021D1976" w14:textId="77777777" w:rsidR="00293153" w:rsidRDefault="00293153" w:rsidP="00293153">
      <w:pPr>
        <w:spacing w:line="240" w:lineRule="auto"/>
      </w:pPr>
      <w:r w:rsidRPr="00090F90">
        <w:rPr>
          <w:noProof/>
        </w:rPr>
        <w:drawing>
          <wp:inline distT="0" distB="0" distL="0" distR="0" wp14:anchorId="44D1C790" wp14:editId="3EE1BC26">
            <wp:extent cx="4796363" cy="5712032"/>
            <wp:effectExtent l="0" t="0" r="4445" b="3175"/>
            <wp:docPr id="36944134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41347" name="Picture 1" descr="A map of a city&#10;&#10;Description automatically generated"/>
                    <pic:cNvPicPr/>
                  </pic:nvPicPr>
                  <pic:blipFill>
                    <a:blip r:embed="rId35"/>
                    <a:stretch>
                      <a:fillRect/>
                    </a:stretch>
                  </pic:blipFill>
                  <pic:spPr>
                    <a:xfrm>
                      <a:off x="0" y="0"/>
                      <a:ext cx="4807609" cy="5725426"/>
                    </a:xfrm>
                    <a:prstGeom prst="rect">
                      <a:avLst/>
                    </a:prstGeom>
                  </pic:spPr>
                </pic:pic>
              </a:graphicData>
            </a:graphic>
          </wp:inline>
        </w:drawing>
      </w:r>
    </w:p>
    <w:p w14:paraId="3166838F" w14:textId="77777777" w:rsidR="00293153" w:rsidRDefault="00293153" w:rsidP="00293153">
      <w:pPr>
        <w:pStyle w:val="Brdtekst"/>
      </w:pPr>
    </w:p>
    <w:p w14:paraId="131B9CBB" w14:textId="77777777" w:rsidR="009F085B" w:rsidRDefault="009F085B" w:rsidP="00166931">
      <w:pPr>
        <w:pStyle w:val="Overskrift7"/>
      </w:pPr>
      <w:bookmarkStart w:id="84" w:name="_Toc171580103"/>
      <w:r>
        <w:lastRenderedPageBreak/>
        <w:t>Lovgrundlag – Referenceliste</w:t>
      </w:r>
      <w:bookmarkEnd w:id="82"/>
      <w:bookmarkEnd w:id="83"/>
      <w:bookmarkEnd w:id="84"/>
    </w:p>
    <w:p w14:paraId="25585FB7" w14:textId="77777777" w:rsidR="00D769A1" w:rsidRDefault="00D769A1" w:rsidP="009526E2">
      <w:pPr>
        <w:pStyle w:val="Brdtekst"/>
      </w:pPr>
      <w:r>
        <w:t xml:space="preserve">BAT referencedokument for </w:t>
      </w:r>
      <w:r w:rsidR="00FB6ECA">
        <w:t xml:space="preserve">store fyringsanlæg (LCP). </w:t>
      </w:r>
      <w:r w:rsidR="009526E2">
        <w:t>Best Available Techniques (BAT) Reference Document for Large Combustion Plants Industrial Emissions Directive 2010/75/EU (Integrated Pollution Prevention and Control) (2017).</w:t>
      </w:r>
    </w:p>
    <w:p w14:paraId="6CCE8B8A" w14:textId="2839F366" w:rsidR="0079050B" w:rsidRDefault="0079050B" w:rsidP="009526E2">
      <w:pPr>
        <w:pStyle w:val="Brdtekst"/>
      </w:pPr>
      <w:r w:rsidRPr="00C3353B">
        <w:t>Bekendtgørelse om begrænsning af visse luftforurenende emissioner fra store fyringsanlæg</w:t>
      </w:r>
      <w:r>
        <w:t xml:space="preserve"> (store fyrbekendtgørelsen). </w:t>
      </w:r>
      <w:r w:rsidR="00D454B9" w:rsidRPr="00D454B9">
        <w:t>BEK nr 1940 af 04</w:t>
      </w:r>
      <w:r w:rsidRPr="00D454B9">
        <w:t>/1</w:t>
      </w:r>
      <w:r w:rsidR="00D454B9" w:rsidRPr="00D454B9">
        <w:t>0</w:t>
      </w:r>
      <w:r w:rsidRPr="00D454B9">
        <w:t>/202</w:t>
      </w:r>
      <w:r w:rsidR="00D454B9" w:rsidRPr="00D454B9">
        <w:t>1</w:t>
      </w:r>
      <w:r w:rsidRPr="00D454B9">
        <w:t>.</w:t>
      </w:r>
    </w:p>
    <w:p w14:paraId="54703AA2" w14:textId="4A775D97" w:rsidR="003C2271" w:rsidRDefault="001C2476" w:rsidP="009526E2">
      <w:pPr>
        <w:pStyle w:val="Brdtekst"/>
      </w:pPr>
      <w:r>
        <w:t>B</w:t>
      </w:r>
      <w:r w:rsidRPr="00D55718">
        <w:t>ekendtgørelse om miljøkrav for mellemstore fyringsanlæg</w:t>
      </w:r>
      <w:r>
        <w:t xml:space="preserve">. </w:t>
      </w:r>
      <w:r w:rsidR="00D454B9" w:rsidRPr="00D454B9">
        <w:t>BEK nr 1408 af 27</w:t>
      </w:r>
      <w:r w:rsidRPr="00D454B9">
        <w:t>/1</w:t>
      </w:r>
      <w:r w:rsidR="00D454B9" w:rsidRPr="00D454B9">
        <w:t>1/</w:t>
      </w:r>
      <w:r w:rsidRPr="00D454B9">
        <w:t>20</w:t>
      </w:r>
      <w:r w:rsidR="00D454B9" w:rsidRPr="00D454B9">
        <w:t>23</w:t>
      </w:r>
      <w:r w:rsidRPr="00D454B9">
        <w:t>.</w:t>
      </w:r>
    </w:p>
    <w:p w14:paraId="4A5CC8A5" w14:textId="45E040C1" w:rsidR="00D769A1" w:rsidRDefault="00D769A1" w:rsidP="00D769A1">
      <w:pPr>
        <w:pStyle w:val="Brdtekst"/>
      </w:pPr>
      <w:r w:rsidRPr="00F74115">
        <w:t>Bekendtgørelse af lov om forurenet jord</w:t>
      </w:r>
      <w:r>
        <w:t xml:space="preserve"> (jordforureningsloven</w:t>
      </w:r>
      <w:r w:rsidRPr="00D454B9">
        <w:t>). LBK nr 282 af 27/03/2017.</w:t>
      </w:r>
    </w:p>
    <w:p w14:paraId="5741E695" w14:textId="77777777" w:rsidR="00F76626" w:rsidRDefault="00F76626" w:rsidP="00F76626">
      <w:pPr>
        <w:pStyle w:val="Brdtekst"/>
      </w:pPr>
      <w:r>
        <w:t>B</w:t>
      </w:r>
      <w:r w:rsidRPr="00FE52E8">
        <w:t>ekendtgørelse</w:t>
      </w:r>
      <w:r>
        <w:t xml:space="preserve"> af lov</w:t>
      </w:r>
      <w:r w:rsidRPr="00FE52E8">
        <w:t xml:space="preserve"> om miljøbeskyttelse (miljøbeskyttelsesloven). LBK nr 928 af 28/06/2024.</w:t>
      </w:r>
    </w:p>
    <w:p w14:paraId="648A419F" w14:textId="2AA32463" w:rsidR="00D769A1" w:rsidRDefault="00D769A1" w:rsidP="00D769A1">
      <w:pPr>
        <w:pStyle w:val="Brdtekst"/>
      </w:pPr>
      <w:r w:rsidRPr="005820E7">
        <w:t>Bekendtgørelse af lov om miljøvurdering af planer og programmer og af konkrete projekter (VVM)</w:t>
      </w:r>
      <w:r>
        <w:t xml:space="preserve"> (miljøvurderingsloven). </w:t>
      </w:r>
      <w:r w:rsidRPr="00F76626">
        <w:t xml:space="preserve">LBK nr </w:t>
      </w:r>
      <w:r w:rsidR="00F76626" w:rsidRPr="00F76626">
        <w:t>4 af 03/01</w:t>
      </w:r>
      <w:r w:rsidRPr="00F76626">
        <w:t>/202</w:t>
      </w:r>
      <w:r w:rsidR="00F76626" w:rsidRPr="00F76626">
        <w:t>3</w:t>
      </w:r>
      <w:r w:rsidRPr="00F76626">
        <w:t>.</w:t>
      </w:r>
    </w:p>
    <w:p w14:paraId="27046F3E" w14:textId="7D087FED" w:rsidR="00D769A1" w:rsidRDefault="00D769A1" w:rsidP="00D769A1">
      <w:pPr>
        <w:pStyle w:val="Brdtekst"/>
      </w:pPr>
      <w:r w:rsidRPr="00967860">
        <w:t>Bekendtgørelse om affald</w:t>
      </w:r>
      <w:r>
        <w:t xml:space="preserve"> (affaldsbekendtgørelsen). </w:t>
      </w:r>
      <w:r w:rsidRPr="003D4A89">
        <w:t xml:space="preserve">BEK </w:t>
      </w:r>
      <w:r w:rsidRPr="00F76626">
        <w:t xml:space="preserve">nr </w:t>
      </w:r>
      <w:r w:rsidR="00FE52E8" w:rsidRPr="00F76626">
        <w:t>573 af 23/05</w:t>
      </w:r>
      <w:r w:rsidRPr="00F76626">
        <w:t>/202</w:t>
      </w:r>
      <w:r w:rsidR="00FE52E8" w:rsidRPr="00F76626">
        <w:t>4</w:t>
      </w:r>
      <w:r w:rsidRPr="00F76626">
        <w:t>.</w:t>
      </w:r>
    </w:p>
    <w:p w14:paraId="72AD1652" w14:textId="4A6A9604" w:rsidR="00D769A1" w:rsidRDefault="00D769A1" w:rsidP="00D769A1">
      <w:pPr>
        <w:pStyle w:val="Brdtekst"/>
      </w:pPr>
      <w:r>
        <w:t xml:space="preserve">Bekendtgørelse om godkendelse af listevirksomhed (godkendelsesbekendtgørelsen). </w:t>
      </w:r>
      <w:r w:rsidRPr="007E2F94">
        <w:t>BEK nr</w:t>
      </w:r>
      <w:r w:rsidR="00F37C26">
        <w:t>.</w:t>
      </w:r>
      <w:r w:rsidRPr="007E2F94">
        <w:t xml:space="preserve"> </w:t>
      </w:r>
      <w:r w:rsidR="00F37C26" w:rsidRPr="00FE52E8">
        <w:t>1</w:t>
      </w:r>
      <w:r w:rsidR="00FE52E8" w:rsidRPr="00FE52E8">
        <w:t xml:space="preserve">027 </w:t>
      </w:r>
      <w:r w:rsidRPr="00FE52E8">
        <w:t xml:space="preserve">af </w:t>
      </w:r>
      <w:r w:rsidR="00FE52E8" w:rsidRPr="00FE52E8">
        <w:t>02</w:t>
      </w:r>
      <w:r w:rsidRPr="00FE52E8">
        <w:t>/</w:t>
      </w:r>
      <w:r w:rsidR="00FE52E8" w:rsidRPr="00FE52E8">
        <w:t>09</w:t>
      </w:r>
      <w:r w:rsidRPr="00FE52E8">
        <w:t>/202</w:t>
      </w:r>
      <w:r w:rsidR="00FE52E8" w:rsidRPr="00FE52E8">
        <w:t>4</w:t>
      </w:r>
      <w:r w:rsidRPr="00FE52E8">
        <w:t>.</w:t>
      </w:r>
    </w:p>
    <w:p w14:paraId="753E33E8" w14:textId="7A70F199" w:rsidR="00D769A1" w:rsidRDefault="00D769A1" w:rsidP="00D769A1">
      <w:pPr>
        <w:pStyle w:val="Brdtekst"/>
      </w:pPr>
      <w:r w:rsidRPr="00CB2F3B">
        <w:t>Bekendtgørelse om indretning, etablering og drift af olietanke, rørsystemer og pipelines</w:t>
      </w:r>
      <w:r>
        <w:t xml:space="preserve"> (olietankbekendtgørelsen). </w:t>
      </w:r>
      <w:r w:rsidRPr="00CB2F3B">
        <w:t>BEK nr 1257 af 27/11/2019</w:t>
      </w:r>
      <w:r>
        <w:t>.</w:t>
      </w:r>
    </w:p>
    <w:p w14:paraId="19AF9E8E" w14:textId="133183A8" w:rsidR="00F52C10" w:rsidRDefault="00F52C10" w:rsidP="009F085B">
      <w:pPr>
        <w:pStyle w:val="Brdtekst"/>
      </w:pPr>
      <w:r w:rsidRPr="00F52C10">
        <w:t>Bekendtgørelse om miljøvurdering af planer og programmer og af konkrete projekter</w:t>
      </w:r>
      <w:r>
        <w:t xml:space="preserve"> (miljøvurderingsbekendtgørelsen). </w:t>
      </w:r>
      <w:r w:rsidRPr="00F76626">
        <w:t xml:space="preserve">BEK nr </w:t>
      </w:r>
      <w:r w:rsidR="00F76626" w:rsidRPr="00F76626">
        <w:t>806</w:t>
      </w:r>
      <w:r w:rsidRPr="00F76626">
        <w:t xml:space="preserve"> af </w:t>
      </w:r>
      <w:r w:rsidR="00F76626" w:rsidRPr="00F76626">
        <w:t>14</w:t>
      </w:r>
      <w:r w:rsidRPr="00F76626">
        <w:t>/0</w:t>
      </w:r>
      <w:r w:rsidR="00F76626" w:rsidRPr="00F76626">
        <w:t>6</w:t>
      </w:r>
      <w:r w:rsidRPr="00F76626">
        <w:t>/202</w:t>
      </w:r>
      <w:r w:rsidR="00F76626" w:rsidRPr="00F76626">
        <w:t>3</w:t>
      </w:r>
      <w:r w:rsidR="00D55718" w:rsidRPr="00F76626">
        <w:t>.</w:t>
      </w:r>
    </w:p>
    <w:p w14:paraId="0162670F" w14:textId="0C75A1CB" w:rsidR="00751FBE" w:rsidRDefault="0026141B" w:rsidP="009F085B">
      <w:pPr>
        <w:pStyle w:val="Brdtekst"/>
      </w:pPr>
      <w:r w:rsidRPr="0026141B">
        <w:t>Bekendtgørelse om standardvilkår i godkendelse af listevirksomhed</w:t>
      </w:r>
      <w:r>
        <w:t xml:space="preserve"> (standardvilkårsbekendtgørelsen). </w:t>
      </w:r>
      <w:r w:rsidRPr="0026141B">
        <w:t xml:space="preserve">BEK nr </w:t>
      </w:r>
      <w:r w:rsidR="00F76626" w:rsidRPr="00F76626">
        <w:t>2079 af 15</w:t>
      </w:r>
      <w:r w:rsidRPr="00F76626">
        <w:t>/1</w:t>
      </w:r>
      <w:r w:rsidR="00F76626" w:rsidRPr="00F76626">
        <w:t>1</w:t>
      </w:r>
      <w:r w:rsidRPr="00F76626">
        <w:t>/20</w:t>
      </w:r>
      <w:r w:rsidR="00F76626" w:rsidRPr="00F76626">
        <w:t>21.</w:t>
      </w:r>
    </w:p>
    <w:p w14:paraId="37186A24" w14:textId="77777777" w:rsidR="00B852D5" w:rsidRDefault="00B852D5" w:rsidP="009F085B">
      <w:pPr>
        <w:pStyle w:val="Brdtekst"/>
      </w:pPr>
      <w:r w:rsidRPr="00B852D5">
        <w:t>Bekendtgørelse om udførelse og sløjfning af boringer og brønde på land</w:t>
      </w:r>
      <w:r w:rsidR="005D0788">
        <w:t xml:space="preserve"> (brøndborerbekendtgørelsen)</w:t>
      </w:r>
      <w:r w:rsidR="00896FAD">
        <w:t xml:space="preserve">. </w:t>
      </w:r>
      <w:r w:rsidR="00896FAD" w:rsidRPr="00896FAD">
        <w:t>BEK nr 1260 af 28/10/2013</w:t>
      </w:r>
      <w:r w:rsidR="00896FAD">
        <w:t xml:space="preserve">. </w:t>
      </w:r>
    </w:p>
    <w:p w14:paraId="3EACA9B1" w14:textId="77777777" w:rsidR="00952890" w:rsidRDefault="00CA5B87" w:rsidP="009F085B">
      <w:pPr>
        <w:pStyle w:val="Brdtekst"/>
      </w:pPr>
      <w:r>
        <w:t>Europa</w:t>
      </w:r>
      <w:r w:rsidR="00952890">
        <w:t xml:space="preserve"> Kommissionens </w:t>
      </w:r>
      <w:r w:rsidR="00952890" w:rsidRPr="00952890">
        <w:t>Directive 98/24/EC - risks related to chemical agents at work</w:t>
      </w:r>
      <w:r w:rsidR="004B72B2">
        <w:t>.</w:t>
      </w:r>
    </w:p>
    <w:p w14:paraId="00F6BC9A" w14:textId="77777777" w:rsidR="00FB671F" w:rsidRDefault="00FB671F" w:rsidP="009F085B">
      <w:pPr>
        <w:pStyle w:val="Brdtekst"/>
      </w:pPr>
      <w:r>
        <w:t>Eu</w:t>
      </w:r>
      <w:r w:rsidR="00E00FF3">
        <w:t xml:space="preserve">ropa Kommissionens </w:t>
      </w:r>
      <w:r w:rsidRPr="00FB671F">
        <w:t>Directive 2017/164/EU - indicative occupational exposure limit values</w:t>
      </w:r>
      <w:r w:rsidR="004B72B2">
        <w:t>.</w:t>
      </w:r>
    </w:p>
    <w:p w14:paraId="75A1C29A" w14:textId="2E09CCED" w:rsidR="009F085B" w:rsidRDefault="00CA5B87" w:rsidP="009F085B">
      <w:pPr>
        <w:pStyle w:val="Brdtekst"/>
      </w:pPr>
      <w:r>
        <w:t>Europa</w:t>
      </w:r>
      <w:r w:rsidR="00E00FF3">
        <w:t xml:space="preserve"> </w:t>
      </w:r>
      <w:r>
        <w:t>Kommissionens vejledning om basistilstandsrapporter, jf. artikel 22, stk. 2, i direktiv 2010/75/EU om industrielle emissioner</w:t>
      </w:r>
      <w:r w:rsidR="0054124B">
        <w:t xml:space="preserve"> </w:t>
      </w:r>
      <w:r>
        <w:t>(2014/C 136/03)</w:t>
      </w:r>
    </w:p>
    <w:p w14:paraId="687B3455" w14:textId="77777777" w:rsidR="00FE52E8" w:rsidRDefault="00FE52E8" w:rsidP="009F085B">
      <w:pPr>
        <w:pStyle w:val="Brdtekst"/>
      </w:pPr>
    </w:p>
    <w:sectPr w:rsidR="00FE52E8" w:rsidSect="00302E5D">
      <w:headerReference w:type="even" r:id="rId36"/>
      <w:headerReference w:type="default" r:id="rId37"/>
      <w:footerReference w:type="even" r:id="rId38"/>
      <w:footerReference w:type="default" r:id="rId39"/>
      <w:type w:val="continuous"/>
      <w:pgSz w:w="11907" w:h="16840" w:code="9"/>
      <w:pgMar w:top="1701" w:right="851" w:bottom="1134" w:left="3119" w:header="851" w:footer="36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18A72" w14:textId="77777777" w:rsidR="002D7901" w:rsidRDefault="002D7901">
      <w:r>
        <w:separator/>
      </w:r>
    </w:p>
    <w:p w14:paraId="10A927A9" w14:textId="77777777" w:rsidR="002D7901" w:rsidRDefault="002D7901"/>
    <w:p w14:paraId="446335C4" w14:textId="77777777" w:rsidR="002D7901" w:rsidRDefault="002D7901"/>
  </w:endnote>
  <w:endnote w:type="continuationSeparator" w:id="0">
    <w:p w14:paraId="3A36DA47" w14:textId="77777777" w:rsidR="002D7901" w:rsidRDefault="002D7901">
      <w:r>
        <w:continuationSeparator/>
      </w:r>
    </w:p>
    <w:p w14:paraId="6560B77F" w14:textId="77777777" w:rsidR="002D7901" w:rsidRDefault="002D7901"/>
    <w:p w14:paraId="4A6C7DF2" w14:textId="77777777" w:rsidR="002D7901" w:rsidRDefault="002D7901">
      <w:r>
        <w:t>Lige titel</w:t>
      </w:r>
    </w:p>
    <w:p w14:paraId="3F287B97" w14:textId="77777777" w:rsidR="002D7901" w:rsidRDefault="002D7901"/>
  </w:endnote>
  <w:endnote w:type="continuationNotice" w:id="1">
    <w:p w14:paraId="782635B2" w14:textId="77777777" w:rsidR="002D7901" w:rsidRDefault="002D79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2D7901" w14:paraId="245920CA" w14:textId="77777777">
      <w:trPr>
        <w:trHeight w:val="113"/>
      </w:trPr>
      <w:tc>
        <w:tcPr>
          <w:tcW w:w="851" w:type="dxa"/>
        </w:tcPr>
        <w:p w14:paraId="3B3B3502" w14:textId="77777777" w:rsidR="002D7901" w:rsidRDefault="002D7901">
          <w:pPr>
            <w:pStyle w:val="FooterLeft"/>
            <w:rPr>
              <w:noProof/>
            </w:rPr>
          </w:pPr>
        </w:p>
      </w:tc>
      <w:tc>
        <w:tcPr>
          <w:tcW w:w="10716" w:type="dxa"/>
        </w:tcPr>
        <w:p w14:paraId="696D6218" w14:textId="77777777" w:rsidR="002D7901" w:rsidRDefault="002D7901">
          <w:pPr>
            <w:pStyle w:val="FooterLeft"/>
            <w:rPr>
              <w:noProof/>
            </w:rPr>
          </w:pPr>
        </w:p>
      </w:tc>
    </w:tr>
  </w:tbl>
  <w:p w14:paraId="0A4BB8B5" w14:textId="77777777" w:rsidR="002D7901" w:rsidRDefault="002D7901">
    <w:pPr>
      <w:pStyle w:val="FooterLeft"/>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019820"/>
      <w:docPartObj>
        <w:docPartGallery w:val="Page Numbers (Bottom of Page)"/>
        <w:docPartUnique/>
      </w:docPartObj>
    </w:sdtPr>
    <w:sdtEndPr>
      <w:rPr>
        <w:sz w:val="16"/>
      </w:rPr>
    </w:sdtEndPr>
    <w:sdtContent>
      <w:p w14:paraId="7E5220C4" w14:textId="28DE8CFA" w:rsidR="002D7901" w:rsidRPr="00302E5D" w:rsidRDefault="002D7901">
        <w:pPr>
          <w:pStyle w:val="Sidefod"/>
          <w:jc w:val="center"/>
          <w:rPr>
            <w:sz w:val="16"/>
          </w:rPr>
        </w:pPr>
        <w:r w:rsidRPr="00302E5D">
          <w:rPr>
            <w:sz w:val="16"/>
          </w:rPr>
          <w:fldChar w:fldCharType="begin"/>
        </w:r>
        <w:r w:rsidRPr="00302E5D">
          <w:rPr>
            <w:sz w:val="16"/>
          </w:rPr>
          <w:instrText>PAGE   \* MERGEFORMAT</w:instrText>
        </w:r>
        <w:r w:rsidRPr="00302E5D">
          <w:rPr>
            <w:sz w:val="16"/>
          </w:rPr>
          <w:fldChar w:fldCharType="separate"/>
        </w:r>
        <w:r w:rsidR="00CC5A27">
          <w:rPr>
            <w:sz w:val="16"/>
          </w:rPr>
          <w:t>51</w:t>
        </w:r>
        <w:r w:rsidRPr="00302E5D">
          <w:rPr>
            <w:sz w:val="16"/>
          </w:rPr>
          <w:fldChar w:fldCharType="end"/>
        </w:r>
      </w:p>
    </w:sdtContent>
  </w:sdt>
  <w:p w14:paraId="5CE71BEA" w14:textId="77777777" w:rsidR="002D7901" w:rsidRDefault="002D7901">
    <w:pPr>
      <w:pStyle w:val="Footer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CD763" w14:textId="77777777" w:rsidR="002D7901" w:rsidRDefault="002D7901">
      <w:r>
        <w:separator/>
      </w:r>
    </w:p>
  </w:footnote>
  <w:footnote w:type="continuationSeparator" w:id="0">
    <w:p w14:paraId="5F6E1273" w14:textId="77777777" w:rsidR="002D7901" w:rsidRDefault="002D7901">
      <w:r>
        <w:continuationSeparator/>
      </w:r>
    </w:p>
    <w:p w14:paraId="1CC6B3A0" w14:textId="77777777" w:rsidR="002D7901" w:rsidRDefault="002D7901"/>
    <w:p w14:paraId="0DE5BF8B" w14:textId="77777777" w:rsidR="002D7901" w:rsidRDefault="002D7901"/>
  </w:footnote>
  <w:footnote w:type="continuationNotice" w:id="1">
    <w:p w14:paraId="7A936FD2" w14:textId="77777777" w:rsidR="002D7901" w:rsidRDefault="002D7901">
      <w:pPr>
        <w:spacing w:line="240" w:lineRule="auto"/>
      </w:pPr>
    </w:p>
  </w:footnote>
  <w:footnote w:id="2">
    <w:p w14:paraId="52250E25" w14:textId="77777777" w:rsidR="002D7901" w:rsidRDefault="002D7901" w:rsidP="00712B46">
      <w:pPr>
        <w:pStyle w:val="Fodnotetekst"/>
      </w:pPr>
      <w:r>
        <w:rPr>
          <w:rStyle w:val="Fodnotehenvisning"/>
        </w:rPr>
        <w:footnoteRef/>
      </w:r>
      <w:r>
        <w:t xml:space="preserve"> </w:t>
      </w:r>
      <w:hyperlink r:id="rId1" w:history="1">
        <w:r w:rsidRPr="00855D49">
          <w:rPr>
            <w:rStyle w:val="Hyperlink"/>
          </w:rPr>
          <w:t>https://mst.dk/luft-stoej/luft/luftforurening-fra-virksomheder/vejledende-udtalelser-om-mellemstore-fyringsanlaeg/10-noedanlaeg/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851"/>
      <w:gridCol w:w="340"/>
      <w:gridCol w:w="170"/>
      <w:gridCol w:w="10206"/>
    </w:tblGrid>
    <w:tr w:rsidR="002D7901" w14:paraId="10B0FFE5" w14:textId="77777777">
      <w:trPr>
        <w:trHeight w:val="113"/>
      </w:trPr>
      <w:tc>
        <w:tcPr>
          <w:tcW w:w="851" w:type="dxa"/>
        </w:tcPr>
        <w:p w14:paraId="379434DB" w14:textId="77777777" w:rsidR="002D7901" w:rsidRDefault="002D7901">
          <w:pPr>
            <w:pStyle w:val="HeaderLeft"/>
          </w:pPr>
        </w:p>
      </w:tc>
      <w:tc>
        <w:tcPr>
          <w:tcW w:w="340" w:type="dxa"/>
        </w:tcPr>
        <w:p w14:paraId="4BBC9218" w14:textId="77777777" w:rsidR="002D7901" w:rsidRDefault="002D7901">
          <w:pPr>
            <w:pStyle w:val="HeaderLeft"/>
          </w:pPr>
        </w:p>
      </w:tc>
      <w:tc>
        <w:tcPr>
          <w:tcW w:w="170" w:type="dxa"/>
        </w:tcPr>
        <w:p w14:paraId="1C3D8913" w14:textId="77777777" w:rsidR="002D7901" w:rsidRDefault="002D7901">
          <w:pPr>
            <w:pStyle w:val="HeaderLeft"/>
          </w:pPr>
        </w:p>
      </w:tc>
      <w:tc>
        <w:tcPr>
          <w:tcW w:w="10206" w:type="dxa"/>
        </w:tcPr>
        <w:p w14:paraId="7FC05605" w14:textId="77777777" w:rsidR="002D7901" w:rsidRDefault="002D7901">
          <w:pPr>
            <w:pStyle w:val="HeaderLeft"/>
          </w:pPr>
          <w:r>
            <w:t xml:space="preserve"> </w:t>
          </w:r>
        </w:p>
      </w:tc>
    </w:tr>
    <w:tr w:rsidR="002D7901" w14:paraId="26B507F3" w14:textId="77777777">
      <w:trPr>
        <w:trHeight w:val="113"/>
      </w:trPr>
      <w:tc>
        <w:tcPr>
          <w:tcW w:w="851" w:type="dxa"/>
        </w:tcPr>
        <w:p w14:paraId="7155B441" w14:textId="77777777" w:rsidR="002D7901" w:rsidRDefault="002D7901">
          <w:pPr>
            <w:pStyle w:val="HeaderLeft"/>
          </w:pPr>
        </w:p>
      </w:tc>
      <w:tc>
        <w:tcPr>
          <w:tcW w:w="340" w:type="dxa"/>
        </w:tcPr>
        <w:p w14:paraId="7FF10710" w14:textId="77777777" w:rsidR="002D7901" w:rsidRDefault="002D7901">
          <w:pPr>
            <w:pStyle w:val="HeaderLeft"/>
          </w:pPr>
        </w:p>
      </w:tc>
      <w:tc>
        <w:tcPr>
          <w:tcW w:w="170" w:type="dxa"/>
        </w:tcPr>
        <w:p w14:paraId="5CA8EEEA" w14:textId="77777777" w:rsidR="002D7901" w:rsidRDefault="002D7901">
          <w:pPr>
            <w:pStyle w:val="HeaderLeft"/>
          </w:pPr>
        </w:p>
      </w:tc>
      <w:tc>
        <w:tcPr>
          <w:tcW w:w="10206" w:type="dxa"/>
        </w:tcPr>
        <w:p w14:paraId="57E27BD2" w14:textId="77777777" w:rsidR="002D7901" w:rsidRDefault="002D7901">
          <w:pPr>
            <w:pStyle w:val="HeaderLeft"/>
          </w:pPr>
        </w:p>
      </w:tc>
    </w:tr>
  </w:tbl>
  <w:p w14:paraId="09FEB4E5" w14:textId="77777777" w:rsidR="002D7901" w:rsidRDefault="002D7901"/>
  <w:p w14:paraId="0B6E70D6" w14:textId="77777777" w:rsidR="002D7901" w:rsidRDefault="002D790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text" w:horzAnchor="page"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0206"/>
      <w:gridCol w:w="170"/>
      <w:gridCol w:w="340"/>
      <w:gridCol w:w="851"/>
    </w:tblGrid>
    <w:tr w:rsidR="002D7901" w14:paraId="0B530D49" w14:textId="77777777">
      <w:trPr>
        <w:cantSplit/>
        <w:trHeight w:val="113"/>
      </w:trPr>
      <w:tc>
        <w:tcPr>
          <w:tcW w:w="10206" w:type="dxa"/>
        </w:tcPr>
        <w:p w14:paraId="355B1038" w14:textId="77777777" w:rsidR="002D7901" w:rsidRDefault="002D7901">
          <w:pPr>
            <w:pStyle w:val="HeaderRight"/>
          </w:pPr>
          <w:r>
            <w:t xml:space="preserve"> </w:t>
          </w:r>
        </w:p>
      </w:tc>
      <w:tc>
        <w:tcPr>
          <w:tcW w:w="170" w:type="dxa"/>
        </w:tcPr>
        <w:p w14:paraId="018A050C" w14:textId="77777777" w:rsidR="002D7901" w:rsidRDefault="002D7901">
          <w:pPr>
            <w:pStyle w:val="HeaderRight"/>
          </w:pPr>
        </w:p>
      </w:tc>
      <w:tc>
        <w:tcPr>
          <w:tcW w:w="340" w:type="dxa"/>
        </w:tcPr>
        <w:p w14:paraId="26F04287" w14:textId="77777777" w:rsidR="002D7901" w:rsidRDefault="002D7901">
          <w:pPr>
            <w:pStyle w:val="HeaderRight"/>
          </w:pPr>
        </w:p>
      </w:tc>
      <w:tc>
        <w:tcPr>
          <w:tcW w:w="851" w:type="dxa"/>
        </w:tcPr>
        <w:p w14:paraId="6A34EC1D" w14:textId="77777777" w:rsidR="002D7901" w:rsidRDefault="002D7901">
          <w:pPr>
            <w:pStyle w:val="HeaderRight"/>
          </w:pPr>
        </w:p>
      </w:tc>
    </w:tr>
    <w:tr w:rsidR="002D7901" w14:paraId="4AE7871A" w14:textId="77777777">
      <w:trPr>
        <w:cantSplit/>
        <w:trHeight w:val="113"/>
      </w:trPr>
      <w:tc>
        <w:tcPr>
          <w:tcW w:w="10206" w:type="dxa"/>
        </w:tcPr>
        <w:p w14:paraId="0C31652A" w14:textId="77777777" w:rsidR="002D7901" w:rsidRDefault="002D7901">
          <w:pPr>
            <w:pStyle w:val="HeaderRight"/>
          </w:pPr>
        </w:p>
      </w:tc>
      <w:tc>
        <w:tcPr>
          <w:tcW w:w="170" w:type="dxa"/>
        </w:tcPr>
        <w:p w14:paraId="5E02C636" w14:textId="77777777" w:rsidR="002D7901" w:rsidRDefault="002D7901">
          <w:pPr>
            <w:pStyle w:val="HeaderRight"/>
          </w:pPr>
        </w:p>
      </w:tc>
      <w:tc>
        <w:tcPr>
          <w:tcW w:w="340" w:type="dxa"/>
        </w:tcPr>
        <w:p w14:paraId="2B7AEA2C" w14:textId="77777777" w:rsidR="002D7901" w:rsidRDefault="002D7901">
          <w:pPr>
            <w:pStyle w:val="HeaderRight"/>
          </w:pPr>
        </w:p>
      </w:tc>
      <w:tc>
        <w:tcPr>
          <w:tcW w:w="851" w:type="dxa"/>
        </w:tcPr>
        <w:p w14:paraId="25766AAF" w14:textId="77777777" w:rsidR="002D7901" w:rsidRDefault="002D7901">
          <w:pPr>
            <w:pStyle w:val="HeaderRight"/>
          </w:pPr>
        </w:p>
      </w:tc>
    </w:tr>
  </w:tbl>
  <w:p w14:paraId="2F36CDE2" w14:textId="77777777" w:rsidR="002D7901" w:rsidRDefault="002D7901">
    <w:pPr>
      <w:pStyle w:val="Sidehoved"/>
    </w:pPr>
  </w:p>
  <w:p w14:paraId="64851DFB" w14:textId="77777777" w:rsidR="002D7901" w:rsidRDefault="002D7901"/>
  <w:p w14:paraId="61DC1FF1" w14:textId="77777777" w:rsidR="002D7901" w:rsidRDefault="002D790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9AE89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2" w15:restartNumberingAfterBreak="0">
    <w:nsid w:val="05B340E1"/>
    <w:multiLevelType w:val="multilevel"/>
    <w:tmpl w:val="FF6208C6"/>
    <w:styleLink w:val="CowiHeadings"/>
    <w:lvl w:ilvl="0">
      <w:start w:val="1"/>
      <w:numFmt w:val="decimal"/>
      <w:pStyle w:val="Overskrift1"/>
      <w:lvlText w:val="%1"/>
      <w:lvlJc w:val="left"/>
      <w:pPr>
        <w:tabs>
          <w:tab w:val="num" w:pos="851"/>
        </w:tabs>
        <w:ind w:left="851" w:hanging="851"/>
      </w:pPr>
      <w:rPr>
        <w:rFonts w:hint="default"/>
      </w:rPr>
    </w:lvl>
    <w:lvl w:ilvl="1">
      <w:start w:val="1"/>
      <w:numFmt w:val="decimal"/>
      <w:pStyle w:val="Overskrift2"/>
      <w:lvlText w:val="%1.%2"/>
      <w:lvlJc w:val="left"/>
      <w:pPr>
        <w:tabs>
          <w:tab w:val="num" w:pos="851"/>
        </w:tabs>
        <w:ind w:left="851" w:hanging="851"/>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Overskrift7"/>
      <w:lvlText w:val="Bilag %7"/>
      <w:lvlJc w:val="left"/>
      <w:pPr>
        <w:tabs>
          <w:tab w:val="num" w:pos="1276"/>
        </w:tabs>
        <w:ind w:left="0" w:firstLine="0"/>
      </w:pPr>
      <w:rPr>
        <w:rFonts w:hint="default"/>
      </w:rPr>
    </w:lvl>
    <w:lvl w:ilvl="7">
      <w:start w:val="1"/>
      <w:numFmt w:val="decimal"/>
      <w:pStyle w:val="Overskrift8"/>
      <w:lvlText w:val="%7.%8"/>
      <w:lvlJc w:val="left"/>
      <w:pPr>
        <w:tabs>
          <w:tab w:val="num" w:pos="851"/>
        </w:tabs>
        <w:ind w:left="851" w:hanging="851"/>
      </w:pPr>
      <w:rPr>
        <w:rFonts w:hint="default"/>
      </w:rPr>
    </w:lvl>
    <w:lvl w:ilvl="8">
      <w:start w:val="1"/>
      <w:numFmt w:val="decimal"/>
      <w:pStyle w:val="Overskrift9"/>
      <w:lvlText w:val="%7.%8.%9"/>
      <w:lvlJc w:val="left"/>
      <w:pPr>
        <w:tabs>
          <w:tab w:val="num" w:pos="851"/>
        </w:tabs>
        <w:ind w:left="851" w:hanging="851"/>
      </w:pPr>
      <w:rPr>
        <w:rFonts w:hint="default"/>
      </w:rPr>
    </w:lvl>
  </w:abstractNum>
  <w:abstractNum w:abstractNumId="3" w15:restartNumberingAfterBreak="0">
    <w:nsid w:val="0CFD7AD9"/>
    <w:multiLevelType w:val="multilevel"/>
    <w:tmpl w:val="28B2803E"/>
    <w:styleLink w:val="CowiBulletList"/>
    <w:lvl w:ilvl="0">
      <w:start w:val="1"/>
      <w:numFmt w:val="bullet"/>
      <w:pStyle w:val="Opstilling-punkttegn"/>
      <w:lvlText w:val="›"/>
      <w:lvlJc w:val="left"/>
      <w:pPr>
        <w:tabs>
          <w:tab w:val="num" w:pos="425"/>
        </w:tabs>
        <w:ind w:left="425" w:hanging="425"/>
      </w:pPr>
      <w:rPr>
        <w:rFonts w:hint="default"/>
        <w:color w:val="auto"/>
        <w:position w:val="0"/>
        <w:sz w:val="24"/>
      </w:rPr>
    </w:lvl>
    <w:lvl w:ilvl="1">
      <w:start w:val="1"/>
      <w:numFmt w:val="bullet"/>
      <w:pStyle w:val="Opstilling-punkttegn2"/>
      <w:lvlText w:val="›"/>
      <w:lvlJc w:val="left"/>
      <w:pPr>
        <w:tabs>
          <w:tab w:val="num" w:pos="851"/>
        </w:tabs>
        <w:ind w:left="851" w:hanging="426"/>
      </w:pPr>
      <w:rPr>
        <w:rFonts w:hint="default"/>
        <w:color w:val="333333"/>
        <w:position w:val="0"/>
        <w:sz w:val="24"/>
      </w:rPr>
    </w:lvl>
    <w:lvl w:ilvl="2">
      <w:start w:val="1"/>
      <w:numFmt w:val="bullet"/>
      <w:pStyle w:val="Opstilling-punkttegn3"/>
      <w:lvlText w:val="›"/>
      <w:lvlJc w:val="left"/>
      <w:pPr>
        <w:tabs>
          <w:tab w:val="num" w:pos="1276"/>
        </w:tabs>
        <w:ind w:left="1276" w:hanging="425"/>
      </w:pPr>
      <w:rPr>
        <w:rFonts w:hint="default"/>
        <w:color w:val="333333"/>
        <w:position w:val="0"/>
        <w:sz w:val="24"/>
      </w:rPr>
    </w:lvl>
    <w:lvl w:ilvl="3">
      <w:start w:val="1"/>
      <w:numFmt w:val="bullet"/>
      <w:pStyle w:val="Opstilling-punkttegn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4" w15:restartNumberingAfterBreak="0">
    <w:nsid w:val="1B0D7A83"/>
    <w:multiLevelType w:val="multilevel"/>
    <w:tmpl w:val="DB725200"/>
    <w:styleLink w:val="CowiNumberList"/>
    <w:lvl w:ilvl="0">
      <w:start w:val="1"/>
      <w:numFmt w:val="decimal"/>
      <w:pStyle w:val="Opstilling-talellerbogst"/>
      <w:lvlText w:val="%1"/>
      <w:lvlJc w:val="left"/>
      <w:pPr>
        <w:tabs>
          <w:tab w:val="num" w:pos="425"/>
        </w:tabs>
        <w:ind w:left="425" w:hanging="425"/>
      </w:pPr>
      <w:rPr>
        <w:rFonts w:hint="default"/>
      </w:rPr>
    </w:lvl>
    <w:lvl w:ilvl="1">
      <w:start w:val="1"/>
      <w:numFmt w:val="decimal"/>
      <w:pStyle w:val="Opstilling-talellerbogst2"/>
      <w:lvlText w:val="%1.%2"/>
      <w:lvlJc w:val="left"/>
      <w:pPr>
        <w:tabs>
          <w:tab w:val="num" w:pos="851"/>
        </w:tabs>
        <w:ind w:left="851" w:hanging="426"/>
      </w:pPr>
      <w:rPr>
        <w:rFonts w:hint="default"/>
      </w:rPr>
    </w:lvl>
    <w:lvl w:ilvl="2">
      <w:start w:val="1"/>
      <w:numFmt w:val="lowerLetter"/>
      <w:pStyle w:val="Opstilling-talellerbogst3"/>
      <w:lvlText w:val="%3)"/>
      <w:lvlJc w:val="left"/>
      <w:pPr>
        <w:tabs>
          <w:tab w:val="num" w:pos="1276"/>
        </w:tabs>
        <w:ind w:left="1276" w:hanging="425"/>
      </w:pPr>
      <w:rPr>
        <w:rFonts w:hint="default"/>
      </w:rPr>
    </w:lvl>
    <w:lvl w:ilvl="3">
      <w:start w:val="1"/>
      <w:numFmt w:val="lowerRoman"/>
      <w:pStyle w:val="Opstilling-talellerbogst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5"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BB618C"/>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7292826"/>
    <w:multiLevelType w:val="hybridMultilevel"/>
    <w:tmpl w:val="C4C669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85666B2"/>
    <w:multiLevelType w:val="multilevel"/>
    <w:tmpl w:val="91F28F0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Overskrift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10" w15:restartNumberingAfterBreak="0">
    <w:nsid w:val="6E016C51"/>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7651425A"/>
    <w:multiLevelType w:val="hybridMultilevel"/>
    <w:tmpl w:val="4CFAA3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A9F68BE"/>
    <w:multiLevelType w:val="hybridMultilevel"/>
    <w:tmpl w:val="12023ABA"/>
    <w:lvl w:ilvl="0" w:tplc="040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BEA0B56"/>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0"/>
  </w:num>
  <w:num w:numId="2">
    <w:abstractNumId w:val="10"/>
  </w:num>
  <w:num w:numId="3">
    <w:abstractNumId w:val="6"/>
  </w:num>
  <w:num w:numId="4">
    <w:abstractNumId w:val="13"/>
  </w:num>
  <w:num w:numId="5">
    <w:abstractNumId w:val="1"/>
  </w:num>
  <w:num w:numId="6">
    <w:abstractNumId w:val="3"/>
  </w:num>
  <w:num w:numId="7">
    <w:abstractNumId w:val="4"/>
  </w:num>
  <w:num w:numId="8">
    <w:abstractNumId w:val="2"/>
  </w:num>
  <w:num w:numId="9">
    <w:abstractNumId w:val="9"/>
  </w:num>
  <w:num w:numId="10">
    <w:abstractNumId w:val="8"/>
  </w:num>
  <w:num w:numId="11">
    <w:abstractNumId w:val="5"/>
  </w:num>
  <w:num w:numId="12">
    <w:abstractNumId w:val="11"/>
  </w:num>
  <w:num w:numId="13">
    <w:abstractNumId w:val="12"/>
  </w:num>
  <w:num w:numId="14">
    <w:abstractNumId w:val="7"/>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22"/>
    <w:rsid w:val="00000AD8"/>
    <w:rsid w:val="00001B1D"/>
    <w:rsid w:val="00001F09"/>
    <w:rsid w:val="000020B8"/>
    <w:rsid w:val="00003417"/>
    <w:rsid w:val="00003583"/>
    <w:rsid w:val="00003A69"/>
    <w:rsid w:val="00004A70"/>
    <w:rsid w:val="00004C65"/>
    <w:rsid w:val="00004FF1"/>
    <w:rsid w:val="00005028"/>
    <w:rsid w:val="000055CB"/>
    <w:rsid w:val="00006149"/>
    <w:rsid w:val="00006F59"/>
    <w:rsid w:val="0000718D"/>
    <w:rsid w:val="00007282"/>
    <w:rsid w:val="00007B3A"/>
    <w:rsid w:val="0001005D"/>
    <w:rsid w:val="00011D4A"/>
    <w:rsid w:val="00011E6D"/>
    <w:rsid w:val="00012839"/>
    <w:rsid w:val="00012A84"/>
    <w:rsid w:val="00012EC7"/>
    <w:rsid w:val="00012FB3"/>
    <w:rsid w:val="00013077"/>
    <w:rsid w:val="00013240"/>
    <w:rsid w:val="00013B4C"/>
    <w:rsid w:val="00015443"/>
    <w:rsid w:val="0001643C"/>
    <w:rsid w:val="000175D3"/>
    <w:rsid w:val="00017F77"/>
    <w:rsid w:val="00020332"/>
    <w:rsid w:val="0002098A"/>
    <w:rsid w:val="000210D7"/>
    <w:rsid w:val="00021131"/>
    <w:rsid w:val="00021B7C"/>
    <w:rsid w:val="0002317C"/>
    <w:rsid w:val="000247D0"/>
    <w:rsid w:val="00024A08"/>
    <w:rsid w:val="0002615B"/>
    <w:rsid w:val="0002625C"/>
    <w:rsid w:val="00026344"/>
    <w:rsid w:val="000268BE"/>
    <w:rsid w:val="00026CD6"/>
    <w:rsid w:val="00026CDD"/>
    <w:rsid w:val="00027BD0"/>
    <w:rsid w:val="00027E5A"/>
    <w:rsid w:val="00027EDE"/>
    <w:rsid w:val="00030045"/>
    <w:rsid w:val="000302FF"/>
    <w:rsid w:val="00030C49"/>
    <w:rsid w:val="000311CA"/>
    <w:rsid w:val="00031586"/>
    <w:rsid w:val="00031717"/>
    <w:rsid w:val="00031BE7"/>
    <w:rsid w:val="00031C7E"/>
    <w:rsid w:val="00031E8C"/>
    <w:rsid w:val="00031F62"/>
    <w:rsid w:val="00031F83"/>
    <w:rsid w:val="000327D3"/>
    <w:rsid w:val="00032A48"/>
    <w:rsid w:val="00032D74"/>
    <w:rsid w:val="00033086"/>
    <w:rsid w:val="000331D1"/>
    <w:rsid w:val="00033498"/>
    <w:rsid w:val="000344EC"/>
    <w:rsid w:val="00035137"/>
    <w:rsid w:val="00035156"/>
    <w:rsid w:val="000357E8"/>
    <w:rsid w:val="00035AC9"/>
    <w:rsid w:val="00035B1B"/>
    <w:rsid w:val="00035D0B"/>
    <w:rsid w:val="00036EC8"/>
    <w:rsid w:val="00037067"/>
    <w:rsid w:val="000377A3"/>
    <w:rsid w:val="0003782B"/>
    <w:rsid w:val="00037862"/>
    <w:rsid w:val="0004057A"/>
    <w:rsid w:val="0004065F"/>
    <w:rsid w:val="00040760"/>
    <w:rsid w:val="00041610"/>
    <w:rsid w:val="00041969"/>
    <w:rsid w:val="00041E04"/>
    <w:rsid w:val="00041E5B"/>
    <w:rsid w:val="00042F28"/>
    <w:rsid w:val="000434FE"/>
    <w:rsid w:val="00043E55"/>
    <w:rsid w:val="00044523"/>
    <w:rsid w:val="000448DD"/>
    <w:rsid w:val="00044B3A"/>
    <w:rsid w:val="00045A04"/>
    <w:rsid w:val="00045BD9"/>
    <w:rsid w:val="0004637A"/>
    <w:rsid w:val="00046983"/>
    <w:rsid w:val="00046CDD"/>
    <w:rsid w:val="00046D1C"/>
    <w:rsid w:val="00047039"/>
    <w:rsid w:val="00047556"/>
    <w:rsid w:val="000478B7"/>
    <w:rsid w:val="0005083C"/>
    <w:rsid w:val="00050F12"/>
    <w:rsid w:val="00051652"/>
    <w:rsid w:val="00051865"/>
    <w:rsid w:val="00051FE8"/>
    <w:rsid w:val="00052003"/>
    <w:rsid w:val="000524B9"/>
    <w:rsid w:val="00052C05"/>
    <w:rsid w:val="00052C08"/>
    <w:rsid w:val="00053403"/>
    <w:rsid w:val="000537FD"/>
    <w:rsid w:val="000538E9"/>
    <w:rsid w:val="000539F5"/>
    <w:rsid w:val="00053D91"/>
    <w:rsid w:val="00054298"/>
    <w:rsid w:val="00054800"/>
    <w:rsid w:val="00055101"/>
    <w:rsid w:val="0005520D"/>
    <w:rsid w:val="00056530"/>
    <w:rsid w:val="00057123"/>
    <w:rsid w:val="00057A1D"/>
    <w:rsid w:val="00057D92"/>
    <w:rsid w:val="00057F44"/>
    <w:rsid w:val="0006096A"/>
    <w:rsid w:val="00061F9B"/>
    <w:rsid w:val="000622AC"/>
    <w:rsid w:val="0006310D"/>
    <w:rsid w:val="0006371A"/>
    <w:rsid w:val="00063A4A"/>
    <w:rsid w:val="0006555E"/>
    <w:rsid w:val="00065A06"/>
    <w:rsid w:val="00065BD6"/>
    <w:rsid w:val="00065F41"/>
    <w:rsid w:val="00066227"/>
    <w:rsid w:val="000663CB"/>
    <w:rsid w:val="000664C9"/>
    <w:rsid w:val="0006669F"/>
    <w:rsid w:val="0006693A"/>
    <w:rsid w:val="00066DAC"/>
    <w:rsid w:val="0006798E"/>
    <w:rsid w:val="00067B9F"/>
    <w:rsid w:val="000706F5"/>
    <w:rsid w:val="00070823"/>
    <w:rsid w:val="00070CF3"/>
    <w:rsid w:val="00071844"/>
    <w:rsid w:val="000718BC"/>
    <w:rsid w:val="00071C1E"/>
    <w:rsid w:val="000720E0"/>
    <w:rsid w:val="000723FA"/>
    <w:rsid w:val="00073D4F"/>
    <w:rsid w:val="0007454C"/>
    <w:rsid w:val="0007491A"/>
    <w:rsid w:val="00074C36"/>
    <w:rsid w:val="00075A51"/>
    <w:rsid w:val="00075B57"/>
    <w:rsid w:val="00076EC9"/>
    <w:rsid w:val="00077699"/>
    <w:rsid w:val="000779AE"/>
    <w:rsid w:val="000805F9"/>
    <w:rsid w:val="000807BD"/>
    <w:rsid w:val="00080D68"/>
    <w:rsid w:val="000811A8"/>
    <w:rsid w:val="00081323"/>
    <w:rsid w:val="00082162"/>
    <w:rsid w:val="000822C6"/>
    <w:rsid w:val="0008297B"/>
    <w:rsid w:val="00082E88"/>
    <w:rsid w:val="000832F7"/>
    <w:rsid w:val="000836B9"/>
    <w:rsid w:val="00083B37"/>
    <w:rsid w:val="00083DBB"/>
    <w:rsid w:val="0008404E"/>
    <w:rsid w:val="000844B5"/>
    <w:rsid w:val="0008544C"/>
    <w:rsid w:val="00085613"/>
    <w:rsid w:val="000858CE"/>
    <w:rsid w:val="00085A67"/>
    <w:rsid w:val="00085EB5"/>
    <w:rsid w:val="00085ED8"/>
    <w:rsid w:val="0008690D"/>
    <w:rsid w:val="00087AE9"/>
    <w:rsid w:val="00090244"/>
    <w:rsid w:val="000902BE"/>
    <w:rsid w:val="000906C7"/>
    <w:rsid w:val="00090F90"/>
    <w:rsid w:val="00092F50"/>
    <w:rsid w:val="00093175"/>
    <w:rsid w:val="000931C3"/>
    <w:rsid w:val="000934A7"/>
    <w:rsid w:val="000936C4"/>
    <w:rsid w:val="00093F61"/>
    <w:rsid w:val="00094737"/>
    <w:rsid w:val="00095FF3"/>
    <w:rsid w:val="000964C4"/>
    <w:rsid w:val="0009672B"/>
    <w:rsid w:val="0009675C"/>
    <w:rsid w:val="00096CD2"/>
    <w:rsid w:val="000977E3"/>
    <w:rsid w:val="00097E61"/>
    <w:rsid w:val="000A0399"/>
    <w:rsid w:val="000A0A5E"/>
    <w:rsid w:val="000A0DE2"/>
    <w:rsid w:val="000A0ED0"/>
    <w:rsid w:val="000A1E18"/>
    <w:rsid w:val="000A21AF"/>
    <w:rsid w:val="000A23D0"/>
    <w:rsid w:val="000A27E5"/>
    <w:rsid w:val="000A2C67"/>
    <w:rsid w:val="000A3386"/>
    <w:rsid w:val="000A34C9"/>
    <w:rsid w:val="000A37C6"/>
    <w:rsid w:val="000A3E9C"/>
    <w:rsid w:val="000A44A1"/>
    <w:rsid w:val="000A466D"/>
    <w:rsid w:val="000A528B"/>
    <w:rsid w:val="000A56CD"/>
    <w:rsid w:val="000A5AE7"/>
    <w:rsid w:val="000A6B09"/>
    <w:rsid w:val="000A6ED1"/>
    <w:rsid w:val="000A72F0"/>
    <w:rsid w:val="000A7CFD"/>
    <w:rsid w:val="000A7F76"/>
    <w:rsid w:val="000B0306"/>
    <w:rsid w:val="000B04AA"/>
    <w:rsid w:val="000B08AA"/>
    <w:rsid w:val="000B10EA"/>
    <w:rsid w:val="000B126E"/>
    <w:rsid w:val="000B13BC"/>
    <w:rsid w:val="000B174B"/>
    <w:rsid w:val="000B1A18"/>
    <w:rsid w:val="000B1A85"/>
    <w:rsid w:val="000B2A0E"/>
    <w:rsid w:val="000B2C2F"/>
    <w:rsid w:val="000B2CC5"/>
    <w:rsid w:val="000B2ED5"/>
    <w:rsid w:val="000B2FA4"/>
    <w:rsid w:val="000B3217"/>
    <w:rsid w:val="000B3ADE"/>
    <w:rsid w:val="000B3B59"/>
    <w:rsid w:val="000B4053"/>
    <w:rsid w:val="000B426D"/>
    <w:rsid w:val="000B428D"/>
    <w:rsid w:val="000B44BD"/>
    <w:rsid w:val="000B4567"/>
    <w:rsid w:val="000B466C"/>
    <w:rsid w:val="000B47E7"/>
    <w:rsid w:val="000B4893"/>
    <w:rsid w:val="000B52D0"/>
    <w:rsid w:val="000B646C"/>
    <w:rsid w:val="000B66CB"/>
    <w:rsid w:val="000B6C2A"/>
    <w:rsid w:val="000B79D2"/>
    <w:rsid w:val="000C04BD"/>
    <w:rsid w:val="000C0A55"/>
    <w:rsid w:val="000C0BD2"/>
    <w:rsid w:val="000C144C"/>
    <w:rsid w:val="000C1DF6"/>
    <w:rsid w:val="000C2854"/>
    <w:rsid w:val="000C2EF2"/>
    <w:rsid w:val="000C4554"/>
    <w:rsid w:val="000C4BE9"/>
    <w:rsid w:val="000C4D76"/>
    <w:rsid w:val="000C4EC7"/>
    <w:rsid w:val="000C5BEE"/>
    <w:rsid w:val="000C678B"/>
    <w:rsid w:val="000C6F7F"/>
    <w:rsid w:val="000C727F"/>
    <w:rsid w:val="000C7A12"/>
    <w:rsid w:val="000C7E02"/>
    <w:rsid w:val="000D0B46"/>
    <w:rsid w:val="000D0E3D"/>
    <w:rsid w:val="000D1320"/>
    <w:rsid w:val="000D1333"/>
    <w:rsid w:val="000D1DA9"/>
    <w:rsid w:val="000D2B68"/>
    <w:rsid w:val="000D35F8"/>
    <w:rsid w:val="000D4367"/>
    <w:rsid w:val="000D447D"/>
    <w:rsid w:val="000D461E"/>
    <w:rsid w:val="000D495E"/>
    <w:rsid w:val="000D5512"/>
    <w:rsid w:val="000D55D4"/>
    <w:rsid w:val="000D5D7A"/>
    <w:rsid w:val="000D6E4C"/>
    <w:rsid w:val="000D73F3"/>
    <w:rsid w:val="000D79F8"/>
    <w:rsid w:val="000D7CB4"/>
    <w:rsid w:val="000E0080"/>
    <w:rsid w:val="000E0675"/>
    <w:rsid w:val="000E0D8C"/>
    <w:rsid w:val="000E13C1"/>
    <w:rsid w:val="000E20CD"/>
    <w:rsid w:val="000E20F0"/>
    <w:rsid w:val="000E221B"/>
    <w:rsid w:val="000E2351"/>
    <w:rsid w:val="000E270C"/>
    <w:rsid w:val="000E27BD"/>
    <w:rsid w:val="000E2866"/>
    <w:rsid w:val="000E3662"/>
    <w:rsid w:val="000E3A07"/>
    <w:rsid w:val="000E3F55"/>
    <w:rsid w:val="000E40E3"/>
    <w:rsid w:val="000E42E9"/>
    <w:rsid w:val="000E473E"/>
    <w:rsid w:val="000E4874"/>
    <w:rsid w:val="000E53E2"/>
    <w:rsid w:val="000E5BBE"/>
    <w:rsid w:val="000E5CE1"/>
    <w:rsid w:val="000E6012"/>
    <w:rsid w:val="000E6657"/>
    <w:rsid w:val="000E6CE3"/>
    <w:rsid w:val="000E6CF7"/>
    <w:rsid w:val="000F05CF"/>
    <w:rsid w:val="000F096D"/>
    <w:rsid w:val="000F172D"/>
    <w:rsid w:val="000F2271"/>
    <w:rsid w:val="000F2DFA"/>
    <w:rsid w:val="000F3635"/>
    <w:rsid w:val="000F3923"/>
    <w:rsid w:val="000F5017"/>
    <w:rsid w:val="000F528C"/>
    <w:rsid w:val="000F541E"/>
    <w:rsid w:val="000F5C1D"/>
    <w:rsid w:val="000F5F3D"/>
    <w:rsid w:val="000F61F1"/>
    <w:rsid w:val="000F6664"/>
    <w:rsid w:val="000F75A7"/>
    <w:rsid w:val="001000A0"/>
    <w:rsid w:val="00100655"/>
    <w:rsid w:val="00100674"/>
    <w:rsid w:val="00100A43"/>
    <w:rsid w:val="00101569"/>
    <w:rsid w:val="001017BD"/>
    <w:rsid w:val="001019E2"/>
    <w:rsid w:val="001021A4"/>
    <w:rsid w:val="00102754"/>
    <w:rsid w:val="0010289A"/>
    <w:rsid w:val="00102C94"/>
    <w:rsid w:val="001032D7"/>
    <w:rsid w:val="0010365E"/>
    <w:rsid w:val="00103A07"/>
    <w:rsid w:val="0010400A"/>
    <w:rsid w:val="00104C79"/>
    <w:rsid w:val="00105255"/>
    <w:rsid w:val="001055F2"/>
    <w:rsid w:val="00105F02"/>
    <w:rsid w:val="0010642A"/>
    <w:rsid w:val="00106A7C"/>
    <w:rsid w:val="00107BC8"/>
    <w:rsid w:val="001105D8"/>
    <w:rsid w:val="00110645"/>
    <w:rsid w:val="0011078B"/>
    <w:rsid w:val="00110D18"/>
    <w:rsid w:val="00111103"/>
    <w:rsid w:val="001111EC"/>
    <w:rsid w:val="00111815"/>
    <w:rsid w:val="001118E3"/>
    <w:rsid w:val="00111FB4"/>
    <w:rsid w:val="00112391"/>
    <w:rsid w:val="00112AD7"/>
    <w:rsid w:val="00112DB2"/>
    <w:rsid w:val="001132EE"/>
    <w:rsid w:val="001134D9"/>
    <w:rsid w:val="00113635"/>
    <w:rsid w:val="00113D48"/>
    <w:rsid w:val="001142B8"/>
    <w:rsid w:val="001149A7"/>
    <w:rsid w:val="00114B79"/>
    <w:rsid w:val="001156DE"/>
    <w:rsid w:val="00116F70"/>
    <w:rsid w:val="00117024"/>
    <w:rsid w:val="0011703F"/>
    <w:rsid w:val="001177C9"/>
    <w:rsid w:val="001202DA"/>
    <w:rsid w:val="0012050C"/>
    <w:rsid w:val="001207CA"/>
    <w:rsid w:val="001208D1"/>
    <w:rsid w:val="00120A74"/>
    <w:rsid w:val="00120C26"/>
    <w:rsid w:val="00120DA5"/>
    <w:rsid w:val="001218EE"/>
    <w:rsid w:val="00121B37"/>
    <w:rsid w:val="00122253"/>
    <w:rsid w:val="00122E04"/>
    <w:rsid w:val="00122E91"/>
    <w:rsid w:val="00123644"/>
    <w:rsid w:val="0012378C"/>
    <w:rsid w:val="001237FB"/>
    <w:rsid w:val="00123861"/>
    <w:rsid w:val="001245BB"/>
    <w:rsid w:val="00124AF8"/>
    <w:rsid w:val="00124ED5"/>
    <w:rsid w:val="00125248"/>
    <w:rsid w:val="001266F2"/>
    <w:rsid w:val="001273A3"/>
    <w:rsid w:val="00127420"/>
    <w:rsid w:val="00127C07"/>
    <w:rsid w:val="00127CC0"/>
    <w:rsid w:val="001302A9"/>
    <w:rsid w:val="0013067B"/>
    <w:rsid w:val="001310E7"/>
    <w:rsid w:val="001313A3"/>
    <w:rsid w:val="0013167E"/>
    <w:rsid w:val="0013188F"/>
    <w:rsid w:val="00132A82"/>
    <w:rsid w:val="00132CDB"/>
    <w:rsid w:val="001330A8"/>
    <w:rsid w:val="00133329"/>
    <w:rsid w:val="00133781"/>
    <w:rsid w:val="00133E0A"/>
    <w:rsid w:val="001340E0"/>
    <w:rsid w:val="001343D4"/>
    <w:rsid w:val="00134786"/>
    <w:rsid w:val="00134ACE"/>
    <w:rsid w:val="00134EB4"/>
    <w:rsid w:val="00136123"/>
    <w:rsid w:val="001367A2"/>
    <w:rsid w:val="00136D0D"/>
    <w:rsid w:val="00136EF6"/>
    <w:rsid w:val="001371AB"/>
    <w:rsid w:val="00137C8D"/>
    <w:rsid w:val="00140133"/>
    <w:rsid w:val="0014014C"/>
    <w:rsid w:val="001401CF"/>
    <w:rsid w:val="00140259"/>
    <w:rsid w:val="0014097A"/>
    <w:rsid w:val="00140F01"/>
    <w:rsid w:val="00141477"/>
    <w:rsid w:val="00141B60"/>
    <w:rsid w:val="00141D77"/>
    <w:rsid w:val="0014256C"/>
    <w:rsid w:val="001427C6"/>
    <w:rsid w:val="00142CF5"/>
    <w:rsid w:val="00143575"/>
    <w:rsid w:val="00143648"/>
    <w:rsid w:val="00143795"/>
    <w:rsid w:val="00143B92"/>
    <w:rsid w:val="00144024"/>
    <w:rsid w:val="00144A3D"/>
    <w:rsid w:val="001450CC"/>
    <w:rsid w:val="0014515E"/>
    <w:rsid w:val="001451A1"/>
    <w:rsid w:val="0014567D"/>
    <w:rsid w:val="00145C8D"/>
    <w:rsid w:val="00145F17"/>
    <w:rsid w:val="00146209"/>
    <w:rsid w:val="00146856"/>
    <w:rsid w:val="00147205"/>
    <w:rsid w:val="00147464"/>
    <w:rsid w:val="00147F36"/>
    <w:rsid w:val="001516B8"/>
    <w:rsid w:val="00151867"/>
    <w:rsid w:val="00151CD2"/>
    <w:rsid w:val="00151DD0"/>
    <w:rsid w:val="00151FC8"/>
    <w:rsid w:val="00152220"/>
    <w:rsid w:val="00152EFF"/>
    <w:rsid w:val="00153442"/>
    <w:rsid w:val="0015348D"/>
    <w:rsid w:val="001537D9"/>
    <w:rsid w:val="00153E9E"/>
    <w:rsid w:val="00154377"/>
    <w:rsid w:val="0015478F"/>
    <w:rsid w:val="00154F6E"/>
    <w:rsid w:val="00155568"/>
    <w:rsid w:val="001558EC"/>
    <w:rsid w:val="00155DA4"/>
    <w:rsid w:val="00156836"/>
    <w:rsid w:val="00156A8C"/>
    <w:rsid w:val="00156EBE"/>
    <w:rsid w:val="00157065"/>
    <w:rsid w:val="00157843"/>
    <w:rsid w:val="00160E86"/>
    <w:rsid w:val="0016229D"/>
    <w:rsid w:val="0016260D"/>
    <w:rsid w:val="00162D2D"/>
    <w:rsid w:val="00164D4C"/>
    <w:rsid w:val="0016544C"/>
    <w:rsid w:val="00165E9D"/>
    <w:rsid w:val="00166931"/>
    <w:rsid w:val="00166A51"/>
    <w:rsid w:val="00166C81"/>
    <w:rsid w:val="00166CFB"/>
    <w:rsid w:val="00167234"/>
    <w:rsid w:val="00167493"/>
    <w:rsid w:val="001677FE"/>
    <w:rsid w:val="00167E51"/>
    <w:rsid w:val="00170213"/>
    <w:rsid w:val="0017182A"/>
    <w:rsid w:val="001719DB"/>
    <w:rsid w:val="001719FD"/>
    <w:rsid w:val="0017215A"/>
    <w:rsid w:val="00172426"/>
    <w:rsid w:val="001725C2"/>
    <w:rsid w:val="00172A94"/>
    <w:rsid w:val="00172EC2"/>
    <w:rsid w:val="0017365E"/>
    <w:rsid w:val="00174084"/>
    <w:rsid w:val="00174105"/>
    <w:rsid w:val="00174422"/>
    <w:rsid w:val="00174649"/>
    <w:rsid w:val="00174F44"/>
    <w:rsid w:val="001753D9"/>
    <w:rsid w:val="00176878"/>
    <w:rsid w:val="00177166"/>
    <w:rsid w:val="0017737D"/>
    <w:rsid w:val="001779CB"/>
    <w:rsid w:val="00180304"/>
    <w:rsid w:val="0018149D"/>
    <w:rsid w:val="00181696"/>
    <w:rsid w:val="001825E1"/>
    <w:rsid w:val="00182E11"/>
    <w:rsid w:val="001830CB"/>
    <w:rsid w:val="001849C7"/>
    <w:rsid w:val="001855C9"/>
    <w:rsid w:val="00185978"/>
    <w:rsid w:val="00186453"/>
    <w:rsid w:val="0018654C"/>
    <w:rsid w:val="001865B4"/>
    <w:rsid w:val="00186DF1"/>
    <w:rsid w:val="00190014"/>
    <w:rsid w:val="001905B0"/>
    <w:rsid w:val="0019066E"/>
    <w:rsid w:val="00191750"/>
    <w:rsid w:val="00191907"/>
    <w:rsid w:val="00191DEC"/>
    <w:rsid w:val="00192252"/>
    <w:rsid w:val="00192672"/>
    <w:rsid w:val="00192C29"/>
    <w:rsid w:val="00192D51"/>
    <w:rsid w:val="00192E26"/>
    <w:rsid w:val="00193237"/>
    <w:rsid w:val="0019339E"/>
    <w:rsid w:val="001936FA"/>
    <w:rsid w:val="00193994"/>
    <w:rsid w:val="00193B18"/>
    <w:rsid w:val="00194D2C"/>
    <w:rsid w:val="00195631"/>
    <w:rsid w:val="00195C44"/>
    <w:rsid w:val="00195CF9"/>
    <w:rsid w:val="00195D78"/>
    <w:rsid w:val="001961C3"/>
    <w:rsid w:val="001961CE"/>
    <w:rsid w:val="00196325"/>
    <w:rsid w:val="001968E4"/>
    <w:rsid w:val="00196CC5"/>
    <w:rsid w:val="0019709C"/>
    <w:rsid w:val="00197895"/>
    <w:rsid w:val="001A0066"/>
    <w:rsid w:val="001A02B4"/>
    <w:rsid w:val="001A052A"/>
    <w:rsid w:val="001A052E"/>
    <w:rsid w:val="001A063F"/>
    <w:rsid w:val="001A0CBB"/>
    <w:rsid w:val="001A1453"/>
    <w:rsid w:val="001A1499"/>
    <w:rsid w:val="001A14FB"/>
    <w:rsid w:val="001A18C3"/>
    <w:rsid w:val="001A2744"/>
    <w:rsid w:val="001A29EC"/>
    <w:rsid w:val="001A2D03"/>
    <w:rsid w:val="001A3576"/>
    <w:rsid w:val="001A3C78"/>
    <w:rsid w:val="001A3E6C"/>
    <w:rsid w:val="001A3F08"/>
    <w:rsid w:val="001A3FEB"/>
    <w:rsid w:val="001A40D1"/>
    <w:rsid w:val="001A4244"/>
    <w:rsid w:val="001A48DE"/>
    <w:rsid w:val="001A603F"/>
    <w:rsid w:val="001A60C5"/>
    <w:rsid w:val="001A7223"/>
    <w:rsid w:val="001A7B5F"/>
    <w:rsid w:val="001A7C0C"/>
    <w:rsid w:val="001A7E6D"/>
    <w:rsid w:val="001B03B4"/>
    <w:rsid w:val="001B087E"/>
    <w:rsid w:val="001B155C"/>
    <w:rsid w:val="001B2330"/>
    <w:rsid w:val="001B25DA"/>
    <w:rsid w:val="001B2D39"/>
    <w:rsid w:val="001B33FC"/>
    <w:rsid w:val="001B3BDF"/>
    <w:rsid w:val="001B4008"/>
    <w:rsid w:val="001B4455"/>
    <w:rsid w:val="001B50FD"/>
    <w:rsid w:val="001B515F"/>
    <w:rsid w:val="001B57E4"/>
    <w:rsid w:val="001B5A40"/>
    <w:rsid w:val="001B6397"/>
    <w:rsid w:val="001B65F3"/>
    <w:rsid w:val="001B7FF8"/>
    <w:rsid w:val="001C015E"/>
    <w:rsid w:val="001C0350"/>
    <w:rsid w:val="001C06D2"/>
    <w:rsid w:val="001C0A9C"/>
    <w:rsid w:val="001C115F"/>
    <w:rsid w:val="001C1AF8"/>
    <w:rsid w:val="001C1C67"/>
    <w:rsid w:val="001C2006"/>
    <w:rsid w:val="001C2476"/>
    <w:rsid w:val="001C319E"/>
    <w:rsid w:val="001C3C3E"/>
    <w:rsid w:val="001C3E98"/>
    <w:rsid w:val="001C40A1"/>
    <w:rsid w:val="001C66EF"/>
    <w:rsid w:val="001C6A65"/>
    <w:rsid w:val="001C7654"/>
    <w:rsid w:val="001C7792"/>
    <w:rsid w:val="001C79AB"/>
    <w:rsid w:val="001C7A74"/>
    <w:rsid w:val="001C7A87"/>
    <w:rsid w:val="001C7F3F"/>
    <w:rsid w:val="001D065B"/>
    <w:rsid w:val="001D09C9"/>
    <w:rsid w:val="001D0ABA"/>
    <w:rsid w:val="001D17C5"/>
    <w:rsid w:val="001D1EA5"/>
    <w:rsid w:val="001D211E"/>
    <w:rsid w:val="001D21B7"/>
    <w:rsid w:val="001D40A8"/>
    <w:rsid w:val="001D5035"/>
    <w:rsid w:val="001D5215"/>
    <w:rsid w:val="001D666B"/>
    <w:rsid w:val="001D6DA7"/>
    <w:rsid w:val="001D7DD5"/>
    <w:rsid w:val="001E092B"/>
    <w:rsid w:val="001E0C5E"/>
    <w:rsid w:val="001E0F78"/>
    <w:rsid w:val="001E1A20"/>
    <w:rsid w:val="001E230C"/>
    <w:rsid w:val="001E2671"/>
    <w:rsid w:val="001E2923"/>
    <w:rsid w:val="001E391F"/>
    <w:rsid w:val="001E4091"/>
    <w:rsid w:val="001E4350"/>
    <w:rsid w:val="001E4393"/>
    <w:rsid w:val="001E4944"/>
    <w:rsid w:val="001E4BCF"/>
    <w:rsid w:val="001E4EF5"/>
    <w:rsid w:val="001E56FC"/>
    <w:rsid w:val="001E57DE"/>
    <w:rsid w:val="001E69CA"/>
    <w:rsid w:val="001E7204"/>
    <w:rsid w:val="001E7446"/>
    <w:rsid w:val="001E7E90"/>
    <w:rsid w:val="001F057C"/>
    <w:rsid w:val="001F12FC"/>
    <w:rsid w:val="001F142D"/>
    <w:rsid w:val="001F1590"/>
    <w:rsid w:val="001F18A3"/>
    <w:rsid w:val="001F20C9"/>
    <w:rsid w:val="001F23D7"/>
    <w:rsid w:val="001F2CB6"/>
    <w:rsid w:val="001F4F09"/>
    <w:rsid w:val="001F55E8"/>
    <w:rsid w:val="001F56AD"/>
    <w:rsid w:val="001F620C"/>
    <w:rsid w:val="001F62BF"/>
    <w:rsid w:val="001F6490"/>
    <w:rsid w:val="001F6778"/>
    <w:rsid w:val="001F7522"/>
    <w:rsid w:val="001F7A40"/>
    <w:rsid w:val="001F7A45"/>
    <w:rsid w:val="001F7F1D"/>
    <w:rsid w:val="00200618"/>
    <w:rsid w:val="00202C67"/>
    <w:rsid w:val="002032D9"/>
    <w:rsid w:val="002037D7"/>
    <w:rsid w:val="00203A91"/>
    <w:rsid w:val="002042F9"/>
    <w:rsid w:val="00204A90"/>
    <w:rsid w:val="00204BFA"/>
    <w:rsid w:val="00204C69"/>
    <w:rsid w:val="0020510E"/>
    <w:rsid w:val="00205289"/>
    <w:rsid w:val="00205EA3"/>
    <w:rsid w:val="00205F7F"/>
    <w:rsid w:val="00206354"/>
    <w:rsid w:val="002063AB"/>
    <w:rsid w:val="00206CB6"/>
    <w:rsid w:val="00207E97"/>
    <w:rsid w:val="00210942"/>
    <w:rsid w:val="002109DA"/>
    <w:rsid w:val="00211787"/>
    <w:rsid w:val="00211B43"/>
    <w:rsid w:val="00211DBD"/>
    <w:rsid w:val="00211E22"/>
    <w:rsid w:val="00212649"/>
    <w:rsid w:val="00212E78"/>
    <w:rsid w:val="00212FD1"/>
    <w:rsid w:val="002135F0"/>
    <w:rsid w:val="0021362B"/>
    <w:rsid w:val="002147C5"/>
    <w:rsid w:val="002148F8"/>
    <w:rsid w:val="0021494A"/>
    <w:rsid w:val="00214F9E"/>
    <w:rsid w:val="00216116"/>
    <w:rsid w:val="002161B2"/>
    <w:rsid w:val="00216D0B"/>
    <w:rsid w:val="00216FA6"/>
    <w:rsid w:val="0021760E"/>
    <w:rsid w:val="00217CC3"/>
    <w:rsid w:val="00217F46"/>
    <w:rsid w:val="00217F8C"/>
    <w:rsid w:val="002205F9"/>
    <w:rsid w:val="00220E1B"/>
    <w:rsid w:val="002213A5"/>
    <w:rsid w:val="0022149F"/>
    <w:rsid w:val="0022195F"/>
    <w:rsid w:val="00221A60"/>
    <w:rsid w:val="0022213B"/>
    <w:rsid w:val="00222F5F"/>
    <w:rsid w:val="00223D86"/>
    <w:rsid w:val="0022406A"/>
    <w:rsid w:val="00224394"/>
    <w:rsid w:val="00224517"/>
    <w:rsid w:val="00224706"/>
    <w:rsid w:val="00224D91"/>
    <w:rsid w:val="00224DF8"/>
    <w:rsid w:val="00224E3F"/>
    <w:rsid w:val="00225723"/>
    <w:rsid w:val="00225872"/>
    <w:rsid w:val="0022649A"/>
    <w:rsid w:val="00227814"/>
    <w:rsid w:val="002303A5"/>
    <w:rsid w:val="00230C20"/>
    <w:rsid w:val="0023275A"/>
    <w:rsid w:val="0023292B"/>
    <w:rsid w:val="00232A36"/>
    <w:rsid w:val="00233098"/>
    <w:rsid w:val="002335CB"/>
    <w:rsid w:val="002339F5"/>
    <w:rsid w:val="002344D6"/>
    <w:rsid w:val="00234BF1"/>
    <w:rsid w:val="00234D83"/>
    <w:rsid w:val="00234DCA"/>
    <w:rsid w:val="0023500C"/>
    <w:rsid w:val="0023592D"/>
    <w:rsid w:val="0023593C"/>
    <w:rsid w:val="0023593D"/>
    <w:rsid w:val="002360DE"/>
    <w:rsid w:val="002361B2"/>
    <w:rsid w:val="0023654A"/>
    <w:rsid w:val="00236726"/>
    <w:rsid w:val="002367E1"/>
    <w:rsid w:val="00236A0E"/>
    <w:rsid w:val="00236F8E"/>
    <w:rsid w:val="0023731F"/>
    <w:rsid w:val="00237711"/>
    <w:rsid w:val="002379AE"/>
    <w:rsid w:val="00237C4D"/>
    <w:rsid w:val="0024054C"/>
    <w:rsid w:val="00242B0E"/>
    <w:rsid w:val="00243D50"/>
    <w:rsid w:val="0024415A"/>
    <w:rsid w:val="00244BD3"/>
    <w:rsid w:val="00244CFD"/>
    <w:rsid w:val="00245058"/>
    <w:rsid w:val="00245927"/>
    <w:rsid w:val="00245F75"/>
    <w:rsid w:val="0024633D"/>
    <w:rsid w:val="00246566"/>
    <w:rsid w:val="002467A3"/>
    <w:rsid w:val="00246CBB"/>
    <w:rsid w:val="00246FAD"/>
    <w:rsid w:val="002477A0"/>
    <w:rsid w:val="00247C69"/>
    <w:rsid w:val="00251104"/>
    <w:rsid w:val="00251321"/>
    <w:rsid w:val="00251914"/>
    <w:rsid w:val="00251A5F"/>
    <w:rsid w:val="00251BBF"/>
    <w:rsid w:val="002521EB"/>
    <w:rsid w:val="0025244A"/>
    <w:rsid w:val="002528C5"/>
    <w:rsid w:val="0025361F"/>
    <w:rsid w:val="00253AE4"/>
    <w:rsid w:val="002541E6"/>
    <w:rsid w:val="00255314"/>
    <w:rsid w:val="00255610"/>
    <w:rsid w:val="0025603E"/>
    <w:rsid w:val="00256403"/>
    <w:rsid w:val="00256983"/>
    <w:rsid w:val="00257821"/>
    <w:rsid w:val="00257838"/>
    <w:rsid w:val="00257A1D"/>
    <w:rsid w:val="00257FB0"/>
    <w:rsid w:val="00260622"/>
    <w:rsid w:val="0026141B"/>
    <w:rsid w:val="00262552"/>
    <w:rsid w:val="00262757"/>
    <w:rsid w:val="00262798"/>
    <w:rsid w:val="00262EC6"/>
    <w:rsid w:val="00264153"/>
    <w:rsid w:val="0026442F"/>
    <w:rsid w:val="00264554"/>
    <w:rsid w:val="002646CA"/>
    <w:rsid w:val="00264CBA"/>
    <w:rsid w:val="00265CD8"/>
    <w:rsid w:val="00267074"/>
    <w:rsid w:val="002678B0"/>
    <w:rsid w:val="00267BE9"/>
    <w:rsid w:val="00270183"/>
    <w:rsid w:val="00271D7D"/>
    <w:rsid w:val="00271E00"/>
    <w:rsid w:val="00271EF2"/>
    <w:rsid w:val="0027403E"/>
    <w:rsid w:val="0027463B"/>
    <w:rsid w:val="0027472D"/>
    <w:rsid w:val="002756C3"/>
    <w:rsid w:val="002757BA"/>
    <w:rsid w:val="00275D64"/>
    <w:rsid w:val="00276DB3"/>
    <w:rsid w:val="002771F9"/>
    <w:rsid w:val="0027749F"/>
    <w:rsid w:val="0027794D"/>
    <w:rsid w:val="002800DB"/>
    <w:rsid w:val="00280A9A"/>
    <w:rsid w:val="00280CCC"/>
    <w:rsid w:val="00281457"/>
    <w:rsid w:val="002821A9"/>
    <w:rsid w:val="00282743"/>
    <w:rsid w:val="00282A59"/>
    <w:rsid w:val="00282BC7"/>
    <w:rsid w:val="002831C7"/>
    <w:rsid w:val="002835E2"/>
    <w:rsid w:val="00283762"/>
    <w:rsid w:val="002838A7"/>
    <w:rsid w:val="002838E7"/>
    <w:rsid w:val="00283A1F"/>
    <w:rsid w:val="00283D09"/>
    <w:rsid w:val="002849D9"/>
    <w:rsid w:val="00284C4D"/>
    <w:rsid w:val="00285AD4"/>
    <w:rsid w:val="00285C35"/>
    <w:rsid w:val="00285CEF"/>
    <w:rsid w:val="0028610A"/>
    <w:rsid w:val="00286FDB"/>
    <w:rsid w:val="00287188"/>
    <w:rsid w:val="002871CE"/>
    <w:rsid w:val="002877EA"/>
    <w:rsid w:val="002878A2"/>
    <w:rsid w:val="00290F65"/>
    <w:rsid w:val="0029247E"/>
    <w:rsid w:val="00293153"/>
    <w:rsid w:val="0029332A"/>
    <w:rsid w:val="0029372E"/>
    <w:rsid w:val="002938FF"/>
    <w:rsid w:val="002969AD"/>
    <w:rsid w:val="00297651"/>
    <w:rsid w:val="00297A4D"/>
    <w:rsid w:val="002A0C17"/>
    <w:rsid w:val="002A1539"/>
    <w:rsid w:val="002A1652"/>
    <w:rsid w:val="002A1815"/>
    <w:rsid w:val="002A247D"/>
    <w:rsid w:val="002A284A"/>
    <w:rsid w:val="002A36FF"/>
    <w:rsid w:val="002A441E"/>
    <w:rsid w:val="002A522E"/>
    <w:rsid w:val="002A5470"/>
    <w:rsid w:val="002A5620"/>
    <w:rsid w:val="002A6AE3"/>
    <w:rsid w:val="002A6D3E"/>
    <w:rsid w:val="002A7010"/>
    <w:rsid w:val="002A764A"/>
    <w:rsid w:val="002A7B15"/>
    <w:rsid w:val="002A7BA2"/>
    <w:rsid w:val="002B0681"/>
    <w:rsid w:val="002B0A74"/>
    <w:rsid w:val="002B0ADE"/>
    <w:rsid w:val="002B17B4"/>
    <w:rsid w:val="002B1FD2"/>
    <w:rsid w:val="002B275F"/>
    <w:rsid w:val="002B2982"/>
    <w:rsid w:val="002B2E57"/>
    <w:rsid w:val="002B3302"/>
    <w:rsid w:val="002B3A8F"/>
    <w:rsid w:val="002B3E8B"/>
    <w:rsid w:val="002B466B"/>
    <w:rsid w:val="002B479D"/>
    <w:rsid w:val="002B5369"/>
    <w:rsid w:val="002B5450"/>
    <w:rsid w:val="002B558C"/>
    <w:rsid w:val="002B6E85"/>
    <w:rsid w:val="002B7916"/>
    <w:rsid w:val="002B7BC5"/>
    <w:rsid w:val="002C02D4"/>
    <w:rsid w:val="002C0857"/>
    <w:rsid w:val="002C0976"/>
    <w:rsid w:val="002C0AC3"/>
    <w:rsid w:val="002C0E9F"/>
    <w:rsid w:val="002C1428"/>
    <w:rsid w:val="002C164C"/>
    <w:rsid w:val="002C17B1"/>
    <w:rsid w:val="002C2027"/>
    <w:rsid w:val="002C204A"/>
    <w:rsid w:val="002C2543"/>
    <w:rsid w:val="002C25BC"/>
    <w:rsid w:val="002C2670"/>
    <w:rsid w:val="002C3657"/>
    <w:rsid w:val="002C392E"/>
    <w:rsid w:val="002C4460"/>
    <w:rsid w:val="002C4537"/>
    <w:rsid w:val="002C466F"/>
    <w:rsid w:val="002C4790"/>
    <w:rsid w:val="002C484C"/>
    <w:rsid w:val="002C4AF5"/>
    <w:rsid w:val="002C4AFB"/>
    <w:rsid w:val="002C4BD5"/>
    <w:rsid w:val="002C4C34"/>
    <w:rsid w:val="002C5626"/>
    <w:rsid w:val="002C589F"/>
    <w:rsid w:val="002C5A89"/>
    <w:rsid w:val="002C60AC"/>
    <w:rsid w:val="002C7FB1"/>
    <w:rsid w:val="002D0F4A"/>
    <w:rsid w:val="002D13A6"/>
    <w:rsid w:val="002D2023"/>
    <w:rsid w:val="002D21FA"/>
    <w:rsid w:val="002D2A8B"/>
    <w:rsid w:val="002D2C20"/>
    <w:rsid w:val="002D3242"/>
    <w:rsid w:val="002D3703"/>
    <w:rsid w:val="002D381D"/>
    <w:rsid w:val="002D39B4"/>
    <w:rsid w:val="002D4047"/>
    <w:rsid w:val="002D44B7"/>
    <w:rsid w:val="002D49CD"/>
    <w:rsid w:val="002D4ABE"/>
    <w:rsid w:val="002D4C5E"/>
    <w:rsid w:val="002D5580"/>
    <w:rsid w:val="002D5704"/>
    <w:rsid w:val="002D5846"/>
    <w:rsid w:val="002D640F"/>
    <w:rsid w:val="002D6ACD"/>
    <w:rsid w:val="002D72AE"/>
    <w:rsid w:val="002D7901"/>
    <w:rsid w:val="002D7F7B"/>
    <w:rsid w:val="002E0839"/>
    <w:rsid w:val="002E0AF9"/>
    <w:rsid w:val="002E126D"/>
    <w:rsid w:val="002E19C2"/>
    <w:rsid w:val="002E1B02"/>
    <w:rsid w:val="002E256B"/>
    <w:rsid w:val="002E2C19"/>
    <w:rsid w:val="002E32E6"/>
    <w:rsid w:val="002E33B5"/>
    <w:rsid w:val="002E3D96"/>
    <w:rsid w:val="002E3DF8"/>
    <w:rsid w:val="002E40D1"/>
    <w:rsid w:val="002E41CB"/>
    <w:rsid w:val="002E45D2"/>
    <w:rsid w:val="002E53B2"/>
    <w:rsid w:val="002E6F7D"/>
    <w:rsid w:val="002E6F94"/>
    <w:rsid w:val="002F0B21"/>
    <w:rsid w:val="002F0C5A"/>
    <w:rsid w:val="002F1584"/>
    <w:rsid w:val="002F1DBF"/>
    <w:rsid w:val="002F1DC0"/>
    <w:rsid w:val="002F1DE3"/>
    <w:rsid w:val="002F3827"/>
    <w:rsid w:val="002F38A7"/>
    <w:rsid w:val="002F38EC"/>
    <w:rsid w:val="002F3C41"/>
    <w:rsid w:val="002F44C6"/>
    <w:rsid w:val="002F4CCE"/>
    <w:rsid w:val="002F4D90"/>
    <w:rsid w:val="002F5413"/>
    <w:rsid w:val="002F5FA6"/>
    <w:rsid w:val="002F70C3"/>
    <w:rsid w:val="002F73FF"/>
    <w:rsid w:val="002F7878"/>
    <w:rsid w:val="002F7B99"/>
    <w:rsid w:val="003002A7"/>
    <w:rsid w:val="00301324"/>
    <w:rsid w:val="00301884"/>
    <w:rsid w:val="0030217B"/>
    <w:rsid w:val="003022F9"/>
    <w:rsid w:val="003023C8"/>
    <w:rsid w:val="003027CE"/>
    <w:rsid w:val="00302979"/>
    <w:rsid w:val="00302E5D"/>
    <w:rsid w:val="00303ACF"/>
    <w:rsid w:val="00303F80"/>
    <w:rsid w:val="00304AB1"/>
    <w:rsid w:val="003051D9"/>
    <w:rsid w:val="00305538"/>
    <w:rsid w:val="00305FD0"/>
    <w:rsid w:val="003061F6"/>
    <w:rsid w:val="00306FC7"/>
    <w:rsid w:val="00307433"/>
    <w:rsid w:val="00307ED3"/>
    <w:rsid w:val="00310207"/>
    <w:rsid w:val="003103A6"/>
    <w:rsid w:val="003107DC"/>
    <w:rsid w:val="00310A1F"/>
    <w:rsid w:val="00310D2F"/>
    <w:rsid w:val="00310ED5"/>
    <w:rsid w:val="0031112D"/>
    <w:rsid w:val="003112B8"/>
    <w:rsid w:val="003116D1"/>
    <w:rsid w:val="003118B7"/>
    <w:rsid w:val="00311954"/>
    <w:rsid w:val="00311A3C"/>
    <w:rsid w:val="00311A5D"/>
    <w:rsid w:val="00311CE9"/>
    <w:rsid w:val="00311EAE"/>
    <w:rsid w:val="003125D1"/>
    <w:rsid w:val="003127FF"/>
    <w:rsid w:val="00312BA1"/>
    <w:rsid w:val="00313712"/>
    <w:rsid w:val="0031384E"/>
    <w:rsid w:val="00313AFA"/>
    <w:rsid w:val="00313F02"/>
    <w:rsid w:val="00313F49"/>
    <w:rsid w:val="00314739"/>
    <w:rsid w:val="00314EAD"/>
    <w:rsid w:val="00315A57"/>
    <w:rsid w:val="003170C3"/>
    <w:rsid w:val="0031727D"/>
    <w:rsid w:val="00320218"/>
    <w:rsid w:val="00320623"/>
    <w:rsid w:val="00320941"/>
    <w:rsid w:val="00321AB1"/>
    <w:rsid w:val="00321CE7"/>
    <w:rsid w:val="00322CCD"/>
    <w:rsid w:val="00322E72"/>
    <w:rsid w:val="00322F06"/>
    <w:rsid w:val="00322F49"/>
    <w:rsid w:val="003232EC"/>
    <w:rsid w:val="00323338"/>
    <w:rsid w:val="00323697"/>
    <w:rsid w:val="00323BB0"/>
    <w:rsid w:val="00323DE3"/>
    <w:rsid w:val="003248B8"/>
    <w:rsid w:val="00324A67"/>
    <w:rsid w:val="0032530F"/>
    <w:rsid w:val="00325C96"/>
    <w:rsid w:val="0032629A"/>
    <w:rsid w:val="00326833"/>
    <w:rsid w:val="00327410"/>
    <w:rsid w:val="00327CEC"/>
    <w:rsid w:val="00327F21"/>
    <w:rsid w:val="003300C3"/>
    <w:rsid w:val="003301AC"/>
    <w:rsid w:val="003302D0"/>
    <w:rsid w:val="00330523"/>
    <w:rsid w:val="003308E6"/>
    <w:rsid w:val="00330D91"/>
    <w:rsid w:val="00331101"/>
    <w:rsid w:val="003312CF"/>
    <w:rsid w:val="0033186B"/>
    <w:rsid w:val="003318C5"/>
    <w:rsid w:val="00331E2C"/>
    <w:rsid w:val="00332007"/>
    <w:rsid w:val="00332D67"/>
    <w:rsid w:val="003335F1"/>
    <w:rsid w:val="003336D9"/>
    <w:rsid w:val="00333B11"/>
    <w:rsid w:val="00333CFE"/>
    <w:rsid w:val="00333ED8"/>
    <w:rsid w:val="00334C06"/>
    <w:rsid w:val="00335851"/>
    <w:rsid w:val="00336087"/>
    <w:rsid w:val="0033658F"/>
    <w:rsid w:val="0033757C"/>
    <w:rsid w:val="003379C0"/>
    <w:rsid w:val="00337E27"/>
    <w:rsid w:val="003400F2"/>
    <w:rsid w:val="00341500"/>
    <w:rsid w:val="003419B6"/>
    <w:rsid w:val="00341E50"/>
    <w:rsid w:val="00341F26"/>
    <w:rsid w:val="00343197"/>
    <w:rsid w:val="00343657"/>
    <w:rsid w:val="00343B43"/>
    <w:rsid w:val="00343FD2"/>
    <w:rsid w:val="003441E5"/>
    <w:rsid w:val="00344607"/>
    <w:rsid w:val="00344702"/>
    <w:rsid w:val="0034653D"/>
    <w:rsid w:val="00346B50"/>
    <w:rsid w:val="00346F0F"/>
    <w:rsid w:val="00347616"/>
    <w:rsid w:val="003479CC"/>
    <w:rsid w:val="00347F44"/>
    <w:rsid w:val="00350A86"/>
    <w:rsid w:val="00350D25"/>
    <w:rsid w:val="00350E77"/>
    <w:rsid w:val="0035157F"/>
    <w:rsid w:val="003515A3"/>
    <w:rsid w:val="00351BCA"/>
    <w:rsid w:val="003520D6"/>
    <w:rsid w:val="003526CD"/>
    <w:rsid w:val="00352752"/>
    <w:rsid w:val="00352AA8"/>
    <w:rsid w:val="00353227"/>
    <w:rsid w:val="003533E2"/>
    <w:rsid w:val="00353577"/>
    <w:rsid w:val="003538C4"/>
    <w:rsid w:val="00353C51"/>
    <w:rsid w:val="00354689"/>
    <w:rsid w:val="00354BF7"/>
    <w:rsid w:val="003561DD"/>
    <w:rsid w:val="00356536"/>
    <w:rsid w:val="003569AF"/>
    <w:rsid w:val="00356BE9"/>
    <w:rsid w:val="00356EF2"/>
    <w:rsid w:val="003572F5"/>
    <w:rsid w:val="00357CCA"/>
    <w:rsid w:val="003606E8"/>
    <w:rsid w:val="0036259F"/>
    <w:rsid w:val="0036266B"/>
    <w:rsid w:val="003629D8"/>
    <w:rsid w:val="00362A1A"/>
    <w:rsid w:val="003630BF"/>
    <w:rsid w:val="0036311E"/>
    <w:rsid w:val="003638DD"/>
    <w:rsid w:val="00364289"/>
    <w:rsid w:val="00364858"/>
    <w:rsid w:val="003649F0"/>
    <w:rsid w:val="00365211"/>
    <w:rsid w:val="00365C4F"/>
    <w:rsid w:val="00365D29"/>
    <w:rsid w:val="00365EC1"/>
    <w:rsid w:val="003666F3"/>
    <w:rsid w:val="00366774"/>
    <w:rsid w:val="00366C7E"/>
    <w:rsid w:val="00366D0D"/>
    <w:rsid w:val="00366DE8"/>
    <w:rsid w:val="00366F79"/>
    <w:rsid w:val="00367119"/>
    <w:rsid w:val="00367473"/>
    <w:rsid w:val="003677A9"/>
    <w:rsid w:val="00367B2D"/>
    <w:rsid w:val="00370BED"/>
    <w:rsid w:val="00371342"/>
    <w:rsid w:val="0037188D"/>
    <w:rsid w:val="0037194B"/>
    <w:rsid w:val="00372047"/>
    <w:rsid w:val="00372746"/>
    <w:rsid w:val="0037367C"/>
    <w:rsid w:val="003738A6"/>
    <w:rsid w:val="00373A97"/>
    <w:rsid w:val="00373E98"/>
    <w:rsid w:val="00374262"/>
    <w:rsid w:val="00374BC9"/>
    <w:rsid w:val="00374E42"/>
    <w:rsid w:val="00374F01"/>
    <w:rsid w:val="0037546B"/>
    <w:rsid w:val="003764AB"/>
    <w:rsid w:val="003765F4"/>
    <w:rsid w:val="0037661B"/>
    <w:rsid w:val="00376C93"/>
    <w:rsid w:val="00376E39"/>
    <w:rsid w:val="00377715"/>
    <w:rsid w:val="003779F2"/>
    <w:rsid w:val="00377B39"/>
    <w:rsid w:val="00381BC5"/>
    <w:rsid w:val="00382322"/>
    <w:rsid w:val="003837F6"/>
    <w:rsid w:val="00383D62"/>
    <w:rsid w:val="003842F5"/>
    <w:rsid w:val="0038479D"/>
    <w:rsid w:val="003852F1"/>
    <w:rsid w:val="00386622"/>
    <w:rsid w:val="00386658"/>
    <w:rsid w:val="00386773"/>
    <w:rsid w:val="00386886"/>
    <w:rsid w:val="003869F5"/>
    <w:rsid w:val="00386D0D"/>
    <w:rsid w:val="00387A4F"/>
    <w:rsid w:val="00387B14"/>
    <w:rsid w:val="00387C97"/>
    <w:rsid w:val="0039003C"/>
    <w:rsid w:val="003903D7"/>
    <w:rsid w:val="0039054A"/>
    <w:rsid w:val="00390656"/>
    <w:rsid w:val="003913B5"/>
    <w:rsid w:val="00393AB2"/>
    <w:rsid w:val="00393BD7"/>
    <w:rsid w:val="00393D7D"/>
    <w:rsid w:val="00393FE6"/>
    <w:rsid w:val="00394860"/>
    <w:rsid w:val="00394C68"/>
    <w:rsid w:val="003951EA"/>
    <w:rsid w:val="00395FAD"/>
    <w:rsid w:val="003970C8"/>
    <w:rsid w:val="00397623"/>
    <w:rsid w:val="00397A90"/>
    <w:rsid w:val="003A0094"/>
    <w:rsid w:val="003A0275"/>
    <w:rsid w:val="003A0972"/>
    <w:rsid w:val="003A0CF9"/>
    <w:rsid w:val="003A1094"/>
    <w:rsid w:val="003A167E"/>
    <w:rsid w:val="003A16C3"/>
    <w:rsid w:val="003A17D9"/>
    <w:rsid w:val="003A230B"/>
    <w:rsid w:val="003A28EA"/>
    <w:rsid w:val="003A302B"/>
    <w:rsid w:val="003A3739"/>
    <w:rsid w:val="003A3BF1"/>
    <w:rsid w:val="003A4635"/>
    <w:rsid w:val="003A50B9"/>
    <w:rsid w:val="003A50FF"/>
    <w:rsid w:val="003A514D"/>
    <w:rsid w:val="003A57BF"/>
    <w:rsid w:val="003A5969"/>
    <w:rsid w:val="003A6858"/>
    <w:rsid w:val="003A697E"/>
    <w:rsid w:val="003A764D"/>
    <w:rsid w:val="003A7BAC"/>
    <w:rsid w:val="003B03D9"/>
    <w:rsid w:val="003B0529"/>
    <w:rsid w:val="003B06F2"/>
    <w:rsid w:val="003B2EFE"/>
    <w:rsid w:val="003B3A3E"/>
    <w:rsid w:val="003B3DF7"/>
    <w:rsid w:val="003B411E"/>
    <w:rsid w:val="003B4228"/>
    <w:rsid w:val="003B4738"/>
    <w:rsid w:val="003B4839"/>
    <w:rsid w:val="003B4D0B"/>
    <w:rsid w:val="003B4EDC"/>
    <w:rsid w:val="003B5315"/>
    <w:rsid w:val="003B54F0"/>
    <w:rsid w:val="003B6926"/>
    <w:rsid w:val="003B6C61"/>
    <w:rsid w:val="003B6C94"/>
    <w:rsid w:val="003B743D"/>
    <w:rsid w:val="003C18A0"/>
    <w:rsid w:val="003C2067"/>
    <w:rsid w:val="003C2271"/>
    <w:rsid w:val="003C2916"/>
    <w:rsid w:val="003C3C17"/>
    <w:rsid w:val="003C3DF3"/>
    <w:rsid w:val="003C496A"/>
    <w:rsid w:val="003C4DAD"/>
    <w:rsid w:val="003C515D"/>
    <w:rsid w:val="003C5999"/>
    <w:rsid w:val="003C5D6D"/>
    <w:rsid w:val="003C6047"/>
    <w:rsid w:val="003C7075"/>
    <w:rsid w:val="003C790C"/>
    <w:rsid w:val="003D0062"/>
    <w:rsid w:val="003D0122"/>
    <w:rsid w:val="003D0957"/>
    <w:rsid w:val="003D0A4A"/>
    <w:rsid w:val="003D1658"/>
    <w:rsid w:val="003D1811"/>
    <w:rsid w:val="003D1E17"/>
    <w:rsid w:val="003D1EF2"/>
    <w:rsid w:val="003D20EB"/>
    <w:rsid w:val="003D2B31"/>
    <w:rsid w:val="003D2C54"/>
    <w:rsid w:val="003D3D8B"/>
    <w:rsid w:val="003D4349"/>
    <w:rsid w:val="003D4A89"/>
    <w:rsid w:val="003D4CB6"/>
    <w:rsid w:val="003D51D9"/>
    <w:rsid w:val="003D5AE2"/>
    <w:rsid w:val="003D62D1"/>
    <w:rsid w:val="003D6B45"/>
    <w:rsid w:val="003D7085"/>
    <w:rsid w:val="003D7826"/>
    <w:rsid w:val="003D7913"/>
    <w:rsid w:val="003D7A8D"/>
    <w:rsid w:val="003D7C5A"/>
    <w:rsid w:val="003D7F6F"/>
    <w:rsid w:val="003D7F71"/>
    <w:rsid w:val="003E0353"/>
    <w:rsid w:val="003E0780"/>
    <w:rsid w:val="003E0FDA"/>
    <w:rsid w:val="003E102C"/>
    <w:rsid w:val="003E119B"/>
    <w:rsid w:val="003E1339"/>
    <w:rsid w:val="003E1E2A"/>
    <w:rsid w:val="003E253A"/>
    <w:rsid w:val="003E37B6"/>
    <w:rsid w:val="003E3EBF"/>
    <w:rsid w:val="003E4076"/>
    <w:rsid w:val="003E46D9"/>
    <w:rsid w:val="003E490F"/>
    <w:rsid w:val="003E4C44"/>
    <w:rsid w:val="003E4C63"/>
    <w:rsid w:val="003E4E3C"/>
    <w:rsid w:val="003E50E7"/>
    <w:rsid w:val="003E52A5"/>
    <w:rsid w:val="003E5E9D"/>
    <w:rsid w:val="003E64AA"/>
    <w:rsid w:val="003E6602"/>
    <w:rsid w:val="003E6C05"/>
    <w:rsid w:val="003E6D4F"/>
    <w:rsid w:val="003E75F0"/>
    <w:rsid w:val="003E7BF0"/>
    <w:rsid w:val="003E7DC8"/>
    <w:rsid w:val="003E7F7D"/>
    <w:rsid w:val="003F04CB"/>
    <w:rsid w:val="003F1062"/>
    <w:rsid w:val="003F1070"/>
    <w:rsid w:val="003F1E36"/>
    <w:rsid w:val="003F2512"/>
    <w:rsid w:val="003F307D"/>
    <w:rsid w:val="003F3C84"/>
    <w:rsid w:val="003F3F37"/>
    <w:rsid w:val="003F423A"/>
    <w:rsid w:val="003F4A43"/>
    <w:rsid w:val="003F4CCD"/>
    <w:rsid w:val="003F4CEA"/>
    <w:rsid w:val="003F4EC4"/>
    <w:rsid w:val="003F5022"/>
    <w:rsid w:val="003F5169"/>
    <w:rsid w:val="003F53E3"/>
    <w:rsid w:val="003F5BCB"/>
    <w:rsid w:val="003F6051"/>
    <w:rsid w:val="003F6193"/>
    <w:rsid w:val="003F6662"/>
    <w:rsid w:val="003F6692"/>
    <w:rsid w:val="003F6DBC"/>
    <w:rsid w:val="003F7CE8"/>
    <w:rsid w:val="003F7F32"/>
    <w:rsid w:val="003F7FD4"/>
    <w:rsid w:val="00400270"/>
    <w:rsid w:val="004006CD"/>
    <w:rsid w:val="00400AE0"/>
    <w:rsid w:val="00400BC3"/>
    <w:rsid w:val="00400D06"/>
    <w:rsid w:val="004019E9"/>
    <w:rsid w:val="00402322"/>
    <w:rsid w:val="00403309"/>
    <w:rsid w:val="0040367F"/>
    <w:rsid w:val="0040381D"/>
    <w:rsid w:val="0040464F"/>
    <w:rsid w:val="00404BF0"/>
    <w:rsid w:val="0040503B"/>
    <w:rsid w:val="00405674"/>
    <w:rsid w:val="00405821"/>
    <w:rsid w:val="00406083"/>
    <w:rsid w:val="00406E38"/>
    <w:rsid w:val="0040712E"/>
    <w:rsid w:val="00407250"/>
    <w:rsid w:val="00407609"/>
    <w:rsid w:val="0040786C"/>
    <w:rsid w:val="0041085A"/>
    <w:rsid w:val="00410AE5"/>
    <w:rsid w:val="00410DBE"/>
    <w:rsid w:val="00410E53"/>
    <w:rsid w:val="004116B4"/>
    <w:rsid w:val="00412310"/>
    <w:rsid w:val="00412506"/>
    <w:rsid w:val="004126EC"/>
    <w:rsid w:val="00413415"/>
    <w:rsid w:val="00413956"/>
    <w:rsid w:val="00414150"/>
    <w:rsid w:val="00414BA2"/>
    <w:rsid w:val="00414D02"/>
    <w:rsid w:val="004150EB"/>
    <w:rsid w:val="004153C0"/>
    <w:rsid w:val="004154C6"/>
    <w:rsid w:val="004157F2"/>
    <w:rsid w:val="00415A9E"/>
    <w:rsid w:val="00415DA7"/>
    <w:rsid w:val="00416DB1"/>
    <w:rsid w:val="0041715C"/>
    <w:rsid w:val="0041726B"/>
    <w:rsid w:val="004173D8"/>
    <w:rsid w:val="00417C06"/>
    <w:rsid w:val="00417CC0"/>
    <w:rsid w:val="00417D27"/>
    <w:rsid w:val="00420217"/>
    <w:rsid w:val="00420B3A"/>
    <w:rsid w:val="0042329B"/>
    <w:rsid w:val="004243C1"/>
    <w:rsid w:val="00424F64"/>
    <w:rsid w:val="0042519B"/>
    <w:rsid w:val="00425BB6"/>
    <w:rsid w:val="004261C0"/>
    <w:rsid w:val="00426E60"/>
    <w:rsid w:val="00427170"/>
    <w:rsid w:val="0042759A"/>
    <w:rsid w:val="0042783C"/>
    <w:rsid w:val="004278F2"/>
    <w:rsid w:val="00427933"/>
    <w:rsid w:val="00427988"/>
    <w:rsid w:val="00427BF7"/>
    <w:rsid w:val="00430290"/>
    <w:rsid w:val="00430408"/>
    <w:rsid w:val="00431013"/>
    <w:rsid w:val="00431035"/>
    <w:rsid w:val="00432C85"/>
    <w:rsid w:val="004334DC"/>
    <w:rsid w:val="0043389F"/>
    <w:rsid w:val="004343EC"/>
    <w:rsid w:val="0043453A"/>
    <w:rsid w:val="00434AAD"/>
    <w:rsid w:val="00434E37"/>
    <w:rsid w:val="00435075"/>
    <w:rsid w:val="00435159"/>
    <w:rsid w:val="004355B9"/>
    <w:rsid w:val="004358BE"/>
    <w:rsid w:val="00435983"/>
    <w:rsid w:val="00435EE8"/>
    <w:rsid w:val="00436BF3"/>
    <w:rsid w:val="00436DB7"/>
    <w:rsid w:val="00437498"/>
    <w:rsid w:val="004374C6"/>
    <w:rsid w:val="00437631"/>
    <w:rsid w:val="00437A7A"/>
    <w:rsid w:val="00437F1E"/>
    <w:rsid w:val="00440211"/>
    <w:rsid w:val="00440551"/>
    <w:rsid w:val="004408AC"/>
    <w:rsid w:val="00440AA1"/>
    <w:rsid w:val="004410D6"/>
    <w:rsid w:val="00441239"/>
    <w:rsid w:val="004412B7"/>
    <w:rsid w:val="00441865"/>
    <w:rsid w:val="00442664"/>
    <w:rsid w:val="004433A4"/>
    <w:rsid w:val="00443465"/>
    <w:rsid w:val="004435BC"/>
    <w:rsid w:val="00443A3F"/>
    <w:rsid w:val="004444CB"/>
    <w:rsid w:val="00444895"/>
    <w:rsid w:val="00444B08"/>
    <w:rsid w:val="004451C3"/>
    <w:rsid w:val="004453EB"/>
    <w:rsid w:val="004457B4"/>
    <w:rsid w:val="00445BAB"/>
    <w:rsid w:val="00446B6E"/>
    <w:rsid w:val="00446FC0"/>
    <w:rsid w:val="004473C7"/>
    <w:rsid w:val="004479DB"/>
    <w:rsid w:val="00447A51"/>
    <w:rsid w:val="00447CAE"/>
    <w:rsid w:val="00447EFC"/>
    <w:rsid w:val="00450298"/>
    <w:rsid w:val="00451062"/>
    <w:rsid w:val="00451876"/>
    <w:rsid w:val="0045279D"/>
    <w:rsid w:val="00452881"/>
    <w:rsid w:val="00452B09"/>
    <w:rsid w:val="0045330F"/>
    <w:rsid w:val="00453AA3"/>
    <w:rsid w:val="00453BF4"/>
    <w:rsid w:val="004546AF"/>
    <w:rsid w:val="004546EB"/>
    <w:rsid w:val="00455600"/>
    <w:rsid w:val="00455795"/>
    <w:rsid w:val="00456154"/>
    <w:rsid w:val="004563AE"/>
    <w:rsid w:val="00456608"/>
    <w:rsid w:val="00456DC1"/>
    <w:rsid w:val="004577E1"/>
    <w:rsid w:val="004601BE"/>
    <w:rsid w:val="004602E1"/>
    <w:rsid w:val="00460DAA"/>
    <w:rsid w:val="00461127"/>
    <w:rsid w:val="0046193C"/>
    <w:rsid w:val="00461942"/>
    <w:rsid w:val="00461A18"/>
    <w:rsid w:val="0046210E"/>
    <w:rsid w:val="00462227"/>
    <w:rsid w:val="00462239"/>
    <w:rsid w:val="0046235E"/>
    <w:rsid w:val="00462959"/>
    <w:rsid w:val="00462A6B"/>
    <w:rsid w:val="00462DA9"/>
    <w:rsid w:val="00463103"/>
    <w:rsid w:val="0046366E"/>
    <w:rsid w:val="00463ADB"/>
    <w:rsid w:val="0046478D"/>
    <w:rsid w:val="00464DA3"/>
    <w:rsid w:val="004666AB"/>
    <w:rsid w:val="00466FE3"/>
    <w:rsid w:val="0046720E"/>
    <w:rsid w:val="0047016C"/>
    <w:rsid w:val="0047035A"/>
    <w:rsid w:val="0047044C"/>
    <w:rsid w:val="00470808"/>
    <w:rsid w:val="00470AEB"/>
    <w:rsid w:val="00470E14"/>
    <w:rsid w:val="00471AD7"/>
    <w:rsid w:val="00471CE2"/>
    <w:rsid w:val="004725DE"/>
    <w:rsid w:val="00472645"/>
    <w:rsid w:val="00472C77"/>
    <w:rsid w:val="00473585"/>
    <w:rsid w:val="00473976"/>
    <w:rsid w:val="0047468F"/>
    <w:rsid w:val="00475347"/>
    <w:rsid w:val="00475B48"/>
    <w:rsid w:val="00476185"/>
    <w:rsid w:val="004762A3"/>
    <w:rsid w:val="00476BD2"/>
    <w:rsid w:val="00476E45"/>
    <w:rsid w:val="00477CF6"/>
    <w:rsid w:val="004801CD"/>
    <w:rsid w:val="004805D1"/>
    <w:rsid w:val="004809E8"/>
    <w:rsid w:val="00480B50"/>
    <w:rsid w:val="004821E7"/>
    <w:rsid w:val="0048250B"/>
    <w:rsid w:val="004830D2"/>
    <w:rsid w:val="004842A7"/>
    <w:rsid w:val="00484854"/>
    <w:rsid w:val="00484AFF"/>
    <w:rsid w:val="00484E52"/>
    <w:rsid w:val="00485670"/>
    <w:rsid w:val="00485BAA"/>
    <w:rsid w:val="00485E2D"/>
    <w:rsid w:val="00485EB7"/>
    <w:rsid w:val="00485F32"/>
    <w:rsid w:val="00485F88"/>
    <w:rsid w:val="004868C2"/>
    <w:rsid w:val="0049092F"/>
    <w:rsid w:val="00490D76"/>
    <w:rsid w:val="00490FC1"/>
    <w:rsid w:val="004911C5"/>
    <w:rsid w:val="0049184A"/>
    <w:rsid w:val="00492D08"/>
    <w:rsid w:val="00493091"/>
    <w:rsid w:val="0049366E"/>
    <w:rsid w:val="00493CE7"/>
    <w:rsid w:val="00493FD9"/>
    <w:rsid w:val="004949B9"/>
    <w:rsid w:val="00494B4A"/>
    <w:rsid w:val="0049516A"/>
    <w:rsid w:val="004951A8"/>
    <w:rsid w:val="0049548C"/>
    <w:rsid w:val="00495E87"/>
    <w:rsid w:val="004960CB"/>
    <w:rsid w:val="0049646C"/>
    <w:rsid w:val="004973FE"/>
    <w:rsid w:val="004977CE"/>
    <w:rsid w:val="004A034B"/>
    <w:rsid w:val="004A0665"/>
    <w:rsid w:val="004A1093"/>
    <w:rsid w:val="004A11CF"/>
    <w:rsid w:val="004A1337"/>
    <w:rsid w:val="004A146F"/>
    <w:rsid w:val="004A17CB"/>
    <w:rsid w:val="004A2B61"/>
    <w:rsid w:val="004A3D54"/>
    <w:rsid w:val="004A4274"/>
    <w:rsid w:val="004A44D7"/>
    <w:rsid w:val="004A4516"/>
    <w:rsid w:val="004A4901"/>
    <w:rsid w:val="004A49FB"/>
    <w:rsid w:val="004A59EF"/>
    <w:rsid w:val="004A643B"/>
    <w:rsid w:val="004A6A32"/>
    <w:rsid w:val="004A6B1B"/>
    <w:rsid w:val="004A7022"/>
    <w:rsid w:val="004A7D89"/>
    <w:rsid w:val="004B0358"/>
    <w:rsid w:val="004B13D5"/>
    <w:rsid w:val="004B1B34"/>
    <w:rsid w:val="004B2D89"/>
    <w:rsid w:val="004B397F"/>
    <w:rsid w:val="004B3C1B"/>
    <w:rsid w:val="004B4314"/>
    <w:rsid w:val="004B44A4"/>
    <w:rsid w:val="004B4DEE"/>
    <w:rsid w:val="004B66A3"/>
    <w:rsid w:val="004B7177"/>
    <w:rsid w:val="004B72B2"/>
    <w:rsid w:val="004B7396"/>
    <w:rsid w:val="004B7B7C"/>
    <w:rsid w:val="004C09F7"/>
    <w:rsid w:val="004C0C00"/>
    <w:rsid w:val="004C170F"/>
    <w:rsid w:val="004C1EF5"/>
    <w:rsid w:val="004C20A4"/>
    <w:rsid w:val="004C21D7"/>
    <w:rsid w:val="004C23BB"/>
    <w:rsid w:val="004C2460"/>
    <w:rsid w:val="004C4E02"/>
    <w:rsid w:val="004C4E86"/>
    <w:rsid w:val="004C57DD"/>
    <w:rsid w:val="004C5EC9"/>
    <w:rsid w:val="004C64C6"/>
    <w:rsid w:val="004C6BDA"/>
    <w:rsid w:val="004C7702"/>
    <w:rsid w:val="004D0E74"/>
    <w:rsid w:val="004D1096"/>
    <w:rsid w:val="004D18DD"/>
    <w:rsid w:val="004D1F7F"/>
    <w:rsid w:val="004D21F7"/>
    <w:rsid w:val="004D28B3"/>
    <w:rsid w:val="004D2BF3"/>
    <w:rsid w:val="004D32E7"/>
    <w:rsid w:val="004D3714"/>
    <w:rsid w:val="004D3889"/>
    <w:rsid w:val="004D40D6"/>
    <w:rsid w:val="004D4DA4"/>
    <w:rsid w:val="004D5001"/>
    <w:rsid w:val="004D5023"/>
    <w:rsid w:val="004D5446"/>
    <w:rsid w:val="004D5956"/>
    <w:rsid w:val="004D6373"/>
    <w:rsid w:val="004D63A0"/>
    <w:rsid w:val="004D6723"/>
    <w:rsid w:val="004D6803"/>
    <w:rsid w:val="004D71F7"/>
    <w:rsid w:val="004D776C"/>
    <w:rsid w:val="004D7B1F"/>
    <w:rsid w:val="004D7B71"/>
    <w:rsid w:val="004E05B8"/>
    <w:rsid w:val="004E0CE9"/>
    <w:rsid w:val="004E17C6"/>
    <w:rsid w:val="004E18FC"/>
    <w:rsid w:val="004E2C59"/>
    <w:rsid w:val="004E335F"/>
    <w:rsid w:val="004E379A"/>
    <w:rsid w:val="004E4429"/>
    <w:rsid w:val="004E4994"/>
    <w:rsid w:val="004E5188"/>
    <w:rsid w:val="004E6538"/>
    <w:rsid w:val="004E664F"/>
    <w:rsid w:val="004F20AA"/>
    <w:rsid w:val="004F2404"/>
    <w:rsid w:val="004F29BA"/>
    <w:rsid w:val="004F32D8"/>
    <w:rsid w:val="004F5170"/>
    <w:rsid w:val="004F5252"/>
    <w:rsid w:val="004F5295"/>
    <w:rsid w:val="004F5469"/>
    <w:rsid w:val="004F59C9"/>
    <w:rsid w:val="004F5EE6"/>
    <w:rsid w:val="004F6E9B"/>
    <w:rsid w:val="004F74F1"/>
    <w:rsid w:val="004F7991"/>
    <w:rsid w:val="004F7DAE"/>
    <w:rsid w:val="0050054E"/>
    <w:rsid w:val="00500786"/>
    <w:rsid w:val="00500916"/>
    <w:rsid w:val="00500A61"/>
    <w:rsid w:val="00500ABD"/>
    <w:rsid w:val="0050121E"/>
    <w:rsid w:val="005013C3"/>
    <w:rsid w:val="0050280B"/>
    <w:rsid w:val="00502C6E"/>
    <w:rsid w:val="00502EAC"/>
    <w:rsid w:val="005035D8"/>
    <w:rsid w:val="00503E88"/>
    <w:rsid w:val="005040D9"/>
    <w:rsid w:val="00504677"/>
    <w:rsid w:val="005048F5"/>
    <w:rsid w:val="00504A7D"/>
    <w:rsid w:val="00504ABB"/>
    <w:rsid w:val="00505559"/>
    <w:rsid w:val="0050573B"/>
    <w:rsid w:val="005061DE"/>
    <w:rsid w:val="00506364"/>
    <w:rsid w:val="005063D3"/>
    <w:rsid w:val="00506A9E"/>
    <w:rsid w:val="00506E79"/>
    <w:rsid w:val="00507B51"/>
    <w:rsid w:val="005102EA"/>
    <w:rsid w:val="0051114B"/>
    <w:rsid w:val="00511530"/>
    <w:rsid w:val="00511699"/>
    <w:rsid w:val="005119C8"/>
    <w:rsid w:val="00511D07"/>
    <w:rsid w:val="00512127"/>
    <w:rsid w:val="00512AF9"/>
    <w:rsid w:val="00512D13"/>
    <w:rsid w:val="00512E1F"/>
    <w:rsid w:val="00513139"/>
    <w:rsid w:val="00513411"/>
    <w:rsid w:val="005134DE"/>
    <w:rsid w:val="0051351B"/>
    <w:rsid w:val="00513939"/>
    <w:rsid w:val="00514878"/>
    <w:rsid w:val="00514BFA"/>
    <w:rsid w:val="00514C7D"/>
    <w:rsid w:val="00515383"/>
    <w:rsid w:val="00515948"/>
    <w:rsid w:val="00515A0D"/>
    <w:rsid w:val="00515D01"/>
    <w:rsid w:val="00516142"/>
    <w:rsid w:val="00516231"/>
    <w:rsid w:val="005169FA"/>
    <w:rsid w:val="00516C5D"/>
    <w:rsid w:val="005175F0"/>
    <w:rsid w:val="005178E1"/>
    <w:rsid w:val="00520886"/>
    <w:rsid w:val="005210BB"/>
    <w:rsid w:val="00521E33"/>
    <w:rsid w:val="00522A44"/>
    <w:rsid w:val="00524474"/>
    <w:rsid w:val="0052458F"/>
    <w:rsid w:val="005257EE"/>
    <w:rsid w:val="00525BBA"/>
    <w:rsid w:val="0052663A"/>
    <w:rsid w:val="00527075"/>
    <w:rsid w:val="005272E7"/>
    <w:rsid w:val="00527D59"/>
    <w:rsid w:val="00530636"/>
    <w:rsid w:val="00531655"/>
    <w:rsid w:val="005322D6"/>
    <w:rsid w:val="0053297A"/>
    <w:rsid w:val="00532A1E"/>
    <w:rsid w:val="00533B1C"/>
    <w:rsid w:val="00534014"/>
    <w:rsid w:val="00534540"/>
    <w:rsid w:val="005347B3"/>
    <w:rsid w:val="005352FC"/>
    <w:rsid w:val="00535305"/>
    <w:rsid w:val="0053639E"/>
    <w:rsid w:val="0053645F"/>
    <w:rsid w:val="0053707D"/>
    <w:rsid w:val="00537149"/>
    <w:rsid w:val="00537AD1"/>
    <w:rsid w:val="00537C19"/>
    <w:rsid w:val="00540EB5"/>
    <w:rsid w:val="0054124B"/>
    <w:rsid w:val="005412C2"/>
    <w:rsid w:val="005415C3"/>
    <w:rsid w:val="00541655"/>
    <w:rsid w:val="00541924"/>
    <w:rsid w:val="005419D3"/>
    <w:rsid w:val="00541B1C"/>
    <w:rsid w:val="005423CC"/>
    <w:rsid w:val="00542E0A"/>
    <w:rsid w:val="0054330B"/>
    <w:rsid w:val="00543E15"/>
    <w:rsid w:val="0054422C"/>
    <w:rsid w:val="005446E3"/>
    <w:rsid w:val="00544742"/>
    <w:rsid w:val="00544A32"/>
    <w:rsid w:val="00545452"/>
    <w:rsid w:val="0054608C"/>
    <w:rsid w:val="00546253"/>
    <w:rsid w:val="00546508"/>
    <w:rsid w:val="0054671D"/>
    <w:rsid w:val="00546721"/>
    <w:rsid w:val="00546CD7"/>
    <w:rsid w:val="005470B8"/>
    <w:rsid w:val="0054741A"/>
    <w:rsid w:val="005509FA"/>
    <w:rsid w:val="00550C00"/>
    <w:rsid w:val="00550EC4"/>
    <w:rsid w:val="00551977"/>
    <w:rsid w:val="00551D4A"/>
    <w:rsid w:val="00551FEE"/>
    <w:rsid w:val="0055230F"/>
    <w:rsid w:val="00553208"/>
    <w:rsid w:val="005546EA"/>
    <w:rsid w:val="00555988"/>
    <w:rsid w:val="00555BF4"/>
    <w:rsid w:val="00555C66"/>
    <w:rsid w:val="00556282"/>
    <w:rsid w:val="0055687F"/>
    <w:rsid w:val="005574C4"/>
    <w:rsid w:val="005577AD"/>
    <w:rsid w:val="00557DA1"/>
    <w:rsid w:val="00557E14"/>
    <w:rsid w:val="0056008E"/>
    <w:rsid w:val="00560A65"/>
    <w:rsid w:val="00560DF8"/>
    <w:rsid w:val="00561DEB"/>
    <w:rsid w:val="00561E60"/>
    <w:rsid w:val="005620A3"/>
    <w:rsid w:val="005620B7"/>
    <w:rsid w:val="00562C7F"/>
    <w:rsid w:val="00563050"/>
    <w:rsid w:val="0056417A"/>
    <w:rsid w:val="005648D8"/>
    <w:rsid w:val="00564DE2"/>
    <w:rsid w:val="00564DEC"/>
    <w:rsid w:val="00565590"/>
    <w:rsid w:val="005655DA"/>
    <w:rsid w:val="005664B8"/>
    <w:rsid w:val="00566C77"/>
    <w:rsid w:val="00566F1A"/>
    <w:rsid w:val="00567400"/>
    <w:rsid w:val="00567430"/>
    <w:rsid w:val="005700DA"/>
    <w:rsid w:val="00570646"/>
    <w:rsid w:val="00570E71"/>
    <w:rsid w:val="00571750"/>
    <w:rsid w:val="00571975"/>
    <w:rsid w:val="005729ED"/>
    <w:rsid w:val="00572AA7"/>
    <w:rsid w:val="00572D1E"/>
    <w:rsid w:val="00573F7F"/>
    <w:rsid w:val="0057497B"/>
    <w:rsid w:val="00575B55"/>
    <w:rsid w:val="0057629C"/>
    <w:rsid w:val="005768A7"/>
    <w:rsid w:val="0058058D"/>
    <w:rsid w:val="00580BA0"/>
    <w:rsid w:val="00580D20"/>
    <w:rsid w:val="005820E7"/>
    <w:rsid w:val="005822AF"/>
    <w:rsid w:val="0058291A"/>
    <w:rsid w:val="00582B02"/>
    <w:rsid w:val="00583197"/>
    <w:rsid w:val="00585146"/>
    <w:rsid w:val="00585625"/>
    <w:rsid w:val="005859F9"/>
    <w:rsid w:val="00586720"/>
    <w:rsid w:val="0058695B"/>
    <w:rsid w:val="005875C7"/>
    <w:rsid w:val="005875E2"/>
    <w:rsid w:val="00587D78"/>
    <w:rsid w:val="005904E7"/>
    <w:rsid w:val="005908DC"/>
    <w:rsid w:val="00590A50"/>
    <w:rsid w:val="00590DC3"/>
    <w:rsid w:val="00591CE8"/>
    <w:rsid w:val="005921CD"/>
    <w:rsid w:val="00592D70"/>
    <w:rsid w:val="00593DDB"/>
    <w:rsid w:val="005946DE"/>
    <w:rsid w:val="00594EB9"/>
    <w:rsid w:val="00595EAC"/>
    <w:rsid w:val="00596250"/>
    <w:rsid w:val="00596823"/>
    <w:rsid w:val="0059774F"/>
    <w:rsid w:val="00597957"/>
    <w:rsid w:val="005A08C6"/>
    <w:rsid w:val="005A0AAD"/>
    <w:rsid w:val="005A0B1B"/>
    <w:rsid w:val="005A110B"/>
    <w:rsid w:val="005A1221"/>
    <w:rsid w:val="005A18D5"/>
    <w:rsid w:val="005A1A88"/>
    <w:rsid w:val="005A1AFA"/>
    <w:rsid w:val="005A204E"/>
    <w:rsid w:val="005A2132"/>
    <w:rsid w:val="005A291F"/>
    <w:rsid w:val="005A29A7"/>
    <w:rsid w:val="005A2C13"/>
    <w:rsid w:val="005A3305"/>
    <w:rsid w:val="005A388C"/>
    <w:rsid w:val="005A3C77"/>
    <w:rsid w:val="005A3D1F"/>
    <w:rsid w:val="005A3D4D"/>
    <w:rsid w:val="005A3DC5"/>
    <w:rsid w:val="005A4AF3"/>
    <w:rsid w:val="005A4B75"/>
    <w:rsid w:val="005A4EEB"/>
    <w:rsid w:val="005A52E7"/>
    <w:rsid w:val="005A5B68"/>
    <w:rsid w:val="005A5CE3"/>
    <w:rsid w:val="005A6A48"/>
    <w:rsid w:val="005A73B3"/>
    <w:rsid w:val="005A7BC7"/>
    <w:rsid w:val="005A7EC1"/>
    <w:rsid w:val="005B026D"/>
    <w:rsid w:val="005B058A"/>
    <w:rsid w:val="005B0996"/>
    <w:rsid w:val="005B0A53"/>
    <w:rsid w:val="005B0C7D"/>
    <w:rsid w:val="005B22EC"/>
    <w:rsid w:val="005B2588"/>
    <w:rsid w:val="005B29F4"/>
    <w:rsid w:val="005B2A9D"/>
    <w:rsid w:val="005B31B6"/>
    <w:rsid w:val="005B42DB"/>
    <w:rsid w:val="005B470E"/>
    <w:rsid w:val="005B4BD9"/>
    <w:rsid w:val="005B4BFA"/>
    <w:rsid w:val="005B61BA"/>
    <w:rsid w:val="005B623B"/>
    <w:rsid w:val="005B64B0"/>
    <w:rsid w:val="005B663C"/>
    <w:rsid w:val="005B6782"/>
    <w:rsid w:val="005B6B99"/>
    <w:rsid w:val="005B6C14"/>
    <w:rsid w:val="005B716A"/>
    <w:rsid w:val="005B71E2"/>
    <w:rsid w:val="005B7624"/>
    <w:rsid w:val="005C08DB"/>
    <w:rsid w:val="005C0A86"/>
    <w:rsid w:val="005C18AD"/>
    <w:rsid w:val="005C2149"/>
    <w:rsid w:val="005C2FF4"/>
    <w:rsid w:val="005C30F7"/>
    <w:rsid w:val="005C3229"/>
    <w:rsid w:val="005C382E"/>
    <w:rsid w:val="005C59FC"/>
    <w:rsid w:val="005C646C"/>
    <w:rsid w:val="005C68A8"/>
    <w:rsid w:val="005C6F1B"/>
    <w:rsid w:val="005C7248"/>
    <w:rsid w:val="005C7A46"/>
    <w:rsid w:val="005C7B05"/>
    <w:rsid w:val="005D0788"/>
    <w:rsid w:val="005D0A8B"/>
    <w:rsid w:val="005D1745"/>
    <w:rsid w:val="005D1C73"/>
    <w:rsid w:val="005D1FF4"/>
    <w:rsid w:val="005D23EE"/>
    <w:rsid w:val="005D2C2E"/>
    <w:rsid w:val="005D2E0C"/>
    <w:rsid w:val="005D3B6A"/>
    <w:rsid w:val="005D442A"/>
    <w:rsid w:val="005D474C"/>
    <w:rsid w:val="005D4A17"/>
    <w:rsid w:val="005D54A5"/>
    <w:rsid w:val="005D5C8C"/>
    <w:rsid w:val="005D5F5B"/>
    <w:rsid w:val="005D6223"/>
    <w:rsid w:val="005D6D89"/>
    <w:rsid w:val="005D71B7"/>
    <w:rsid w:val="005D724A"/>
    <w:rsid w:val="005D7D7B"/>
    <w:rsid w:val="005D7E7E"/>
    <w:rsid w:val="005E0A65"/>
    <w:rsid w:val="005E0B23"/>
    <w:rsid w:val="005E0C3B"/>
    <w:rsid w:val="005E13AF"/>
    <w:rsid w:val="005E1405"/>
    <w:rsid w:val="005E194E"/>
    <w:rsid w:val="005E1A47"/>
    <w:rsid w:val="005E23B3"/>
    <w:rsid w:val="005E2616"/>
    <w:rsid w:val="005E2CD1"/>
    <w:rsid w:val="005E2CDD"/>
    <w:rsid w:val="005E34DA"/>
    <w:rsid w:val="005E38D5"/>
    <w:rsid w:val="005E3927"/>
    <w:rsid w:val="005E421D"/>
    <w:rsid w:val="005E45BB"/>
    <w:rsid w:val="005E51BE"/>
    <w:rsid w:val="005E51EA"/>
    <w:rsid w:val="005E5322"/>
    <w:rsid w:val="005E584C"/>
    <w:rsid w:val="005E7E8D"/>
    <w:rsid w:val="005F0900"/>
    <w:rsid w:val="005F0B05"/>
    <w:rsid w:val="005F1157"/>
    <w:rsid w:val="005F1746"/>
    <w:rsid w:val="005F1875"/>
    <w:rsid w:val="005F188F"/>
    <w:rsid w:val="005F1A18"/>
    <w:rsid w:val="005F1F3D"/>
    <w:rsid w:val="005F33EE"/>
    <w:rsid w:val="005F3998"/>
    <w:rsid w:val="005F3EC5"/>
    <w:rsid w:val="005F3EE1"/>
    <w:rsid w:val="005F460A"/>
    <w:rsid w:val="005F4723"/>
    <w:rsid w:val="005F5623"/>
    <w:rsid w:val="005F5E42"/>
    <w:rsid w:val="005F5FFE"/>
    <w:rsid w:val="005F602C"/>
    <w:rsid w:val="005F6123"/>
    <w:rsid w:val="005F618B"/>
    <w:rsid w:val="005F61EE"/>
    <w:rsid w:val="005F66E3"/>
    <w:rsid w:val="005F7D48"/>
    <w:rsid w:val="00600660"/>
    <w:rsid w:val="00600DBC"/>
    <w:rsid w:val="00600DBD"/>
    <w:rsid w:val="00601124"/>
    <w:rsid w:val="0060160E"/>
    <w:rsid w:val="006017E1"/>
    <w:rsid w:val="0060182A"/>
    <w:rsid w:val="00601C89"/>
    <w:rsid w:val="00601CD6"/>
    <w:rsid w:val="00601E47"/>
    <w:rsid w:val="006027B5"/>
    <w:rsid w:val="00602B85"/>
    <w:rsid w:val="00602C59"/>
    <w:rsid w:val="00602EB1"/>
    <w:rsid w:val="0060336E"/>
    <w:rsid w:val="006033B7"/>
    <w:rsid w:val="0060342E"/>
    <w:rsid w:val="00603F95"/>
    <w:rsid w:val="00604599"/>
    <w:rsid w:val="00605B65"/>
    <w:rsid w:val="00605EF2"/>
    <w:rsid w:val="006064AC"/>
    <w:rsid w:val="00606E0E"/>
    <w:rsid w:val="00607218"/>
    <w:rsid w:val="00607382"/>
    <w:rsid w:val="00607948"/>
    <w:rsid w:val="00607A50"/>
    <w:rsid w:val="00607BD1"/>
    <w:rsid w:val="006100C8"/>
    <w:rsid w:val="00610547"/>
    <w:rsid w:val="00610836"/>
    <w:rsid w:val="00610E97"/>
    <w:rsid w:val="00611336"/>
    <w:rsid w:val="00611544"/>
    <w:rsid w:val="006120F8"/>
    <w:rsid w:val="00612638"/>
    <w:rsid w:val="00612D3A"/>
    <w:rsid w:val="00612DF0"/>
    <w:rsid w:val="006132D1"/>
    <w:rsid w:val="00613E3B"/>
    <w:rsid w:val="00613EAE"/>
    <w:rsid w:val="00613FE9"/>
    <w:rsid w:val="006140E3"/>
    <w:rsid w:val="00615249"/>
    <w:rsid w:val="006154F9"/>
    <w:rsid w:val="00616E85"/>
    <w:rsid w:val="006179E3"/>
    <w:rsid w:val="00620186"/>
    <w:rsid w:val="00620566"/>
    <w:rsid w:val="00621515"/>
    <w:rsid w:val="006218D6"/>
    <w:rsid w:val="00621B08"/>
    <w:rsid w:val="00621EF0"/>
    <w:rsid w:val="00621F27"/>
    <w:rsid w:val="00622A5E"/>
    <w:rsid w:val="00623454"/>
    <w:rsid w:val="0062354B"/>
    <w:rsid w:val="00623DA4"/>
    <w:rsid w:val="00624069"/>
    <w:rsid w:val="0062481F"/>
    <w:rsid w:val="00624BA9"/>
    <w:rsid w:val="00625070"/>
    <w:rsid w:val="00625727"/>
    <w:rsid w:val="00625867"/>
    <w:rsid w:val="00625C85"/>
    <w:rsid w:val="00626225"/>
    <w:rsid w:val="00626D5B"/>
    <w:rsid w:val="0062737B"/>
    <w:rsid w:val="00627603"/>
    <w:rsid w:val="00627EC1"/>
    <w:rsid w:val="0063036C"/>
    <w:rsid w:val="006306AB"/>
    <w:rsid w:val="0063076D"/>
    <w:rsid w:val="00630894"/>
    <w:rsid w:val="006315BD"/>
    <w:rsid w:val="00632044"/>
    <w:rsid w:val="00632ECC"/>
    <w:rsid w:val="00633AC1"/>
    <w:rsid w:val="00633B09"/>
    <w:rsid w:val="00634247"/>
    <w:rsid w:val="0063445F"/>
    <w:rsid w:val="006348CF"/>
    <w:rsid w:val="00635431"/>
    <w:rsid w:val="006356C3"/>
    <w:rsid w:val="00635740"/>
    <w:rsid w:val="00635B0B"/>
    <w:rsid w:val="00635D3D"/>
    <w:rsid w:val="00635D4A"/>
    <w:rsid w:val="00635EF6"/>
    <w:rsid w:val="00636246"/>
    <w:rsid w:val="00636869"/>
    <w:rsid w:val="00637A77"/>
    <w:rsid w:val="00637F0F"/>
    <w:rsid w:val="00641CF3"/>
    <w:rsid w:val="00641D51"/>
    <w:rsid w:val="006420F8"/>
    <w:rsid w:val="006429B2"/>
    <w:rsid w:val="00642AEE"/>
    <w:rsid w:val="00642D54"/>
    <w:rsid w:val="0064353F"/>
    <w:rsid w:val="00643978"/>
    <w:rsid w:val="0064410B"/>
    <w:rsid w:val="0064452B"/>
    <w:rsid w:val="006445DC"/>
    <w:rsid w:val="006449A2"/>
    <w:rsid w:val="00644C4B"/>
    <w:rsid w:val="00645856"/>
    <w:rsid w:val="00646731"/>
    <w:rsid w:val="0064778E"/>
    <w:rsid w:val="00647BD5"/>
    <w:rsid w:val="00650029"/>
    <w:rsid w:val="00650D42"/>
    <w:rsid w:val="00650F4D"/>
    <w:rsid w:val="00650F51"/>
    <w:rsid w:val="00651854"/>
    <w:rsid w:val="00651CBB"/>
    <w:rsid w:val="00651F81"/>
    <w:rsid w:val="0065202F"/>
    <w:rsid w:val="0065245B"/>
    <w:rsid w:val="006527DC"/>
    <w:rsid w:val="006528A0"/>
    <w:rsid w:val="00653786"/>
    <w:rsid w:val="00653AF9"/>
    <w:rsid w:val="00653D75"/>
    <w:rsid w:val="00653F62"/>
    <w:rsid w:val="00654568"/>
    <w:rsid w:val="0065467E"/>
    <w:rsid w:val="00654888"/>
    <w:rsid w:val="00654AFF"/>
    <w:rsid w:val="00657032"/>
    <w:rsid w:val="00657905"/>
    <w:rsid w:val="0066132E"/>
    <w:rsid w:val="00661BE1"/>
    <w:rsid w:val="006620E2"/>
    <w:rsid w:val="00662550"/>
    <w:rsid w:val="006634C9"/>
    <w:rsid w:val="0066375A"/>
    <w:rsid w:val="00663930"/>
    <w:rsid w:val="006640E8"/>
    <w:rsid w:val="006642DF"/>
    <w:rsid w:val="00664821"/>
    <w:rsid w:val="006654D2"/>
    <w:rsid w:val="00665BB6"/>
    <w:rsid w:val="00665C44"/>
    <w:rsid w:val="00665E52"/>
    <w:rsid w:val="00666005"/>
    <w:rsid w:val="00666711"/>
    <w:rsid w:val="006672E1"/>
    <w:rsid w:val="00667EC0"/>
    <w:rsid w:val="00670455"/>
    <w:rsid w:val="00670651"/>
    <w:rsid w:val="00670685"/>
    <w:rsid w:val="00670C54"/>
    <w:rsid w:val="00671244"/>
    <w:rsid w:val="00671305"/>
    <w:rsid w:val="00671986"/>
    <w:rsid w:val="00671C3A"/>
    <w:rsid w:val="006724F0"/>
    <w:rsid w:val="006745D3"/>
    <w:rsid w:val="006749EB"/>
    <w:rsid w:val="0067568C"/>
    <w:rsid w:val="006769B0"/>
    <w:rsid w:val="00677751"/>
    <w:rsid w:val="00680383"/>
    <w:rsid w:val="0068117D"/>
    <w:rsid w:val="0068163B"/>
    <w:rsid w:val="0068195F"/>
    <w:rsid w:val="00681BBD"/>
    <w:rsid w:val="00681EDF"/>
    <w:rsid w:val="006827E9"/>
    <w:rsid w:val="00682BBB"/>
    <w:rsid w:val="00682F18"/>
    <w:rsid w:val="00682FCD"/>
    <w:rsid w:val="00684566"/>
    <w:rsid w:val="006847C1"/>
    <w:rsid w:val="00686D43"/>
    <w:rsid w:val="0068764E"/>
    <w:rsid w:val="006876DE"/>
    <w:rsid w:val="006906EF"/>
    <w:rsid w:val="0069087D"/>
    <w:rsid w:val="006909D6"/>
    <w:rsid w:val="00690A07"/>
    <w:rsid w:val="00690CCF"/>
    <w:rsid w:val="0069137C"/>
    <w:rsid w:val="00692153"/>
    <w:rsid w:val="00692441"/>
    <w:rsid w:val="006928DA"/>
    <w:rsid w:val="006929CB"/>
    <w:rsid w:val="00692D56"/>
    <w:rsid w:val="006937BC"/>
    <w:rsid w:val="00693D5C"/>
    <w:rsid w:val="00693EBB"/>
    <w:rsid w:val="006942B7"/>
    <w:rsid w:val="00694371"/>
    <w:rsid w:val="006947C7"/>
    <w:rsid w:val="006951E5"/>
    <w:rsid w:val="006952B8"/>
    <w:rsid w:val="00695390"/>
    <w:rsid w:val="0069572B"/>
    <w:rsid w:val="00695BC4"/>
    <w:rsid w:val="00695C35"/>
    <w:rsid w:val="00695CBC"/>
    <w:rsid w:val="0069660B"/>
    <w:rsid w:val="00696669"/>
    <w:rsid w:val="0069667D"/>
    <w:rsid w:val="006966D5"/>
    <w:rsid w:val="0069681E"/>
    <w:rsid w:val="00696DBC"/>
    <w:rsid w:val="00696DC8"/>
    <w:rsid w:val="006A0550"/>
    <w:rsid w:val="006A12BC"/>
    <w:rsid w:val="006A1566"/>
    <w:rsid w:val="006A1856"/>
    <w:rsid w:val="006A2268"/>
    <w:rsid w:val="006A239B"/>
    <w:rsid w:val="006A280D"/>
    <w:rsid w:val="006A2B58"/>
    <w:rsid w:val="006A2EBC"/>
    <w:rsid w:val="006A3372"/>
    <w:rsid w:val="006A3C10"/>
    <w:rsid w:val="006A3CD1"/>
    <w:rsid w:val="006A3E9F"/>
    <w:rsid w:val="006A48B2"/>
    <w:rsid w:val="006A58FB"/>
    <w:rsid w:val="006A5A23"/>
    <w:rsid w:val="006A6101"/>
    <w:rsid w:val="006A65A4"/>
    <w:rsid w:val="006A6C97"/>
    <w:rsid w:val="006A6D82"/>
    <w:rsid w:val="006A78B1"/>
    <w:rsid w:val="006B0EBB"/>
    <w:rsid w:val="006B1B7B"/>
    <w:rsid w:val="006B1ED3"/>
    <w:rsid w:val="006B2B8F"/>
    <w:rsid w:val="006B2D01"/>
    <w:rsid w:val="006B3A72"/>
    <w:rsid w:val="006B573C"/>
    <w:rsid w:val="006B57AC"/>
    <w:rsid w:val="006B5DF6"/>
    <w:rsid w:val="006B5EA1"/>
    <w:rsid w:val="006B6019"/>
    <w:rsid w:val="006B6A46"/>
    <w:rsid w:val="006B73A8"/>
    <w:rsid w:val="006B757A"/>
    <w:rsid w:val="006B7DB5"/>
    <w:rsid w:val="006C00A9"/>
    <w:rsid w:val="006C0B1C"/>
    <w:rsid w:val="006C235E"/>
    <w:rsid w:val="006C2493"/>
    <w:rsid w:val="006C266B"/>
    <w:rsid w:val="006C2779"/>
    <w:rsid w:val="006C2EEA"/>
    <w:rsid w:val="006C3157"/>
    <w:rsid w:val="006C4E31"/>
    <w:rsid w:val="006C5059"/>
    <w:rsid w:val="006C6154"/>
    <w:rsid w:val="006C630E"/>
    <w:rsid w:val="006C6383"/>
    <w:rsid w:val="006C7CC2"/>
    <w:rsid w:val="006C7ED4"/>
    <w:rsid w:val="006C7F63"/>
    <w:rsid w:val="006D0300"/>
    <w:rsid w:val="006D056D"/>
    <w:rsid w:val="006D0E7C"/>
    <w:rsid w:val="006D0EB8"/>
    <w:rsid w:val="006D12EC"/>
    <w:rsid w:val="006D1479"/>
    <w:rsid w:val="006D1B20"/>
    <w:rsid w:val="006D1C58"/>
    <w:rsid w:val="006D39CC"/>
    <w:rsid w:val="006D3CB6"/>
    <w:rsid w:val="006D4091"/>
    <w:rsid w:val="006D48E7"/>
    <w:rsid w:val="006D4CFD"/>
    <w:rsid w:val="006D4D94"/>
    <w:rsid w:val="006D51C0"/>
    <w:rsid w:val="006D531F"/>
    <w:rsid w:val="006D5405"/>
    <w:rsid w:val="006D5989"/>
    <w:rsid w:val="006D5C42"/>
    <w:rsid w:val="006D5D2F"/>
    <w:rsid w:val="006D673B"/>
    <w:rsid w:val="006D6819"/>
    <w:rsid w:val="006D68AF"/>
    <w:rsid w:val="006D7BAF"/>
    <w:rsid w:val="006D7CC0"/>
    <w:rsid w:val="006E0083"/>
    <w:rsid w:val="006E044F"/>
    <w:rsid w:val="006E0678"/>
    <w:rsid w:val="006E0A84"/>
    <w:rsid w:val="006E0F67"/>
    <w:rsid w:val="006E21DC"/>
    <w:rsid w:val="006E3147"/>
    <w:rsid w:val="006E3C71"/>
    <w:rsid w:val="006E3D3A"/>
    <w:rsid w:val="006E3F6F"/>
    <w:rsid w:val="006E405B"/>
    <w:rsid w:val="006E415B"/>
    <w:rsid w:val="006E4930"/>
    <w:rsid w:val="006E4FF5"/>
    <w:rsid w:val="006E5B55"/>
    <w:rsid w:val="006E5DEF"/>
    <w:rsid w:val="006E6B78"/>
    <w:rsid w:val="006E7F5F"/>
    <w:rsid w:val="006F04EF"/>
    <w:rsid w:val="006F0674"/>
    <w:rsid w:val="006F097F"/>
    <w:rsid w:val="006F0991"/>
    <w:rsid w:val="006F0EB4"/>
    <w:rsid w:val="006F11C6"/>
    <w:rsid w:val="006F13CF"/>
    <w:rsid w:val="006F186E"/>
    <w:rsid w:val="006F1915"/>
    <w:rsid w:val="006F1EDB"/>
    <w:rsid w:val="006F254A"/>
    <w:rsid w:val="006F2EF5"/>
    <w:rsid w:val="006F3536"/>
    <w:rsid w:val="006F3988"/>
    <w:rsid w:val="006F3FD8"/>
    <w:rsid w:val="006F40ED"/>
    <w:rsid w:val="006F41AB"/>
    <w:rsid w:val="006F42B5"/>
    <w:rsid w:val="006F4A9F"/>
    <w:rsid w:val="006F5047"/>
    <w:rsid w:val="006F5362"/>
    <w:rsid w:val="006F54A1"/>
    <w:rsid w:val="006F55DF"/>
    <w:rsid w:val="006F5C72"/>
    <w:rsid w:val="006F6CC0"/>
    <w:rsid w:val="006F7332"/>
    <w:rsid w:val="007001FB"/>
    <w:rsid w:val="00700685"/>
    <w:rsid w:val="00700B44"/>
    <w:rsid w:val="00700B63"/>
    <w:rsid w:val="00700DC3"/>
    <w:rsid w:val="00700E2A"/>
    <w:rsid w:val="00701B0D"/>
    <w:rsid w:val="00703AD4"/>
    <w:rsid w:val="00704338"/>
    <w:rsid w:val="0070449D"/>
    <w:rsid w:val="00704D13"/>
    <w:rsid w:val="00704D66"/>
    <w:rsid w:val="007052D4"/>
    <w:rsid w:val="00706088"/>
    <w:rsid w:val="00706DBD"/>
    <w:rsid w:val="00707B43"/>
    <w:rsid w:val="00707F39"/>
    <w:rsid w:val="00710DE6"/>
    <w:rsid w:val="007112E6"/>
    <w:rsid w:val="00711716"/>
    <w:rsid w:val="00711AD7"/>
    <w:rsid w:val="00711C40"/>
    <w:rsid w:val="00712B46"/>
    <w:rsid w:val="00712E75"/>
    <w:rsid w:val="00713541"/>
    <w:rsid w:val="00713DD6"/>
    <w:rsid w:val="00714226"/>
    <w:rsid w:val="0071491F"/>
    <w:rsid w:val="00714BF9"/>
    <w:rsid w:val="00714C11"/>
    <w:rsid w:val="00714FED"/>
    <w:rsid w:val="007150C7"/>
    <w:rsid w:val="0071532F"/>
    <w:rsid w:val="00715EDF"/>
    <w:rsid w:val="00715EFA"/>
    <w:rsid w:val="0071633F"/>
    <w:rsid w:val="007165D9"/>
    <w:rsid w:val="0071691F"/>
    <w:rsid w:val="00716D36"/>
    <w:rsid w:val="0071758D"/>
    <w:rsid w:val="00717604"/>
    <w:rsid w:val="0071760C"/>
    <w:rsid w:val="00717884"/>
    <w:rsid w:val="0071795F"/>
    <w:rsid w:val="00717CB7"/>
    <w:rsid w:val="00717FA3"/>
    <w:rsid w:val="007204E5"/>
    <w:rsid w:val="007207A5"/>
    <w:rsid w:val="00720824"/>
    <w:rsid w:val="0072105C"/>
    <w:rsid w:val="00721952"/>
    <w:rsid w:val="00721A40"/>
    <w:rsid w:val="00721A44"/>
    <w:rsid w:val="00721F8C"/>
    <w:rsid w:val="00722956"/>
    <w:rsid w:val="00722C68"/>
    <w:rsid w:val="00723210"/>
    <w:rsid w:val="007232C5"/>
    <w:rsid w:val="00723C31"/>
    <w:rsid w:val="00723FCE"/>
    <w:rsid w:val="00724591"/>
    <w:rsid w:val="007247D1"/>
    <w:rsid w:val="007247F8"/>
    <w:rsid w:val="007253C7"/>
    <w:rsid w:val="00725819"/>
    <w:rsid w:val="0072594F"/>
    <w:rsid w:val="00725BE8"/>
    <w:rsid w:val="00726176"/>
    <w:rsid w:val="00726461"/>
    <w:rsid w:val="00726C9F"/>
    <w:rsid w:val="00726E48"/>
    <w:rsid w:val="00726EDD"/>
    <w:rsid w:val="0072742A"/>
    <w:rsid w:val="00727D98"/>
    <w:rsid w:val="0073020B"/>
    <w:rsid w:val="00731289"/>
    <w:rsid w:val="0073176E"/>
    <w:rsid w:val="00731BF7"/>
    <w:rsid w:val="007327EB"/>
    <w:rsid w:val="007328CD"/>
    <w:rsid w:val="0073292C"/>
    <w:rsid w:val="00732BCF"/>
    <w:rsid w:val="007333C3"/>
    <w:rsid w:val="007333EB"/>
    <w:rsid w:val="0073371A"/>
    <w:rsid w:val="0073378F"/>
    <w:rsid w:val="00734AEE"/>
    <w:rsid w:val="00735259"/>
    <w:rsid w:val="00735D57"/>
    <w:rsid w:val="00736133"/>
    <w:rsid w:val="007361F0"/>
    <w:rsid w:val="0073646D"/>
    <w:rsid w:val="00736EA6"/>
    <w:rsid w:val="00737667"/>
    <w:rsid w:val="007376A9"/>
    <w:rsid w:val="00737ADD"/>
    <w:rsid w:val="00737B05"/>
    <w:rsid w:val="00737EFF"/>
    <w:rsid w:val="00740578"/>
    <w:rsid w:val="00740655"/>
    <w:rsid w:val="00740A71"/>
    <w:rsid w:val="00740EE9"/>
    <w:rsid w:val="007411C7"/>
    <w:rsid w:val="00741DDA"/>
    <w:rsid w:val="007422A7"/>
    <w:rsid w:val="00742617"/>
    <w:rsid w:val="007429E0"/>
    <w:rsid w:val="00744351"/>
    <w:rsid w:val="00744EEC"/>
    <w:rsid w:val="00745488"/>
    <w:rsid w:val="00745C6D"/>
    <w:rsid w:val="007464E3"/>
    <w:rsid w:val="0074664F"/>
    <w:rsid w:val="00746692"/>
    <w:rsid w:val="00746941"/>
    <w:rsid w:val="00746998"/>
    <w:rsid w:val="007469A3"/>
    <w:rsid w:val="00747D54"/>
    <w:rsid w:val="00747DD2"/>
    <w:rsid w:val="00747E13"/>
    <w:rsid w:val="0075028B"/>
    <w:rsid w:val="00750768"/>
    <w:rsid w:val="00750B84"/>
    <w:rsid w:val="00750E85"/>
    <w:rsid w:val="0075104D"/>
    <w:rsid w:val="00751663"/>
    <w:rsid w:val="00751796"/>
    <w:rsid w:val="00751FBE"/>
    <w:rsid w:val="00752B41"/>
    <w:rsid w:val="00752CBF"/>
    <w:rsid w:val="00752D66"/>
    <w:rsid w:val="00753222"/>
    <w:rsid w:val="007534AA"/>
    <w:rsid w:val="00753C07"/>
    <w:rsid w:val="00753DE4"/>
    <w:rsid w:val="007543BD"/>
    <w:rsid w:val="00754576"/>
    <w:rsid w:val="00754847"/>
    <w:rsid w:val="00754B09"/>
    <w:rsid w:val="007560A6"/>
    <w:rsid w:val="0075648B"/>
    <w:rsid w:val="00756C13"/>
    <w:rsid w:val="0076127F"/>
    <w:rsid w:val="007612BF"/>
    <w:rsid w:val="00761857"/>
    <w:rsid w:val="00763379"/>
    <w:rsid w:val="007640E0"/>
    <w:rsid w:val="007642BE"/>
    <w:rsid w:val="00764C5F"/>
    <w:rsid w:val="00764C6D"/>
    <w:rsid w:val="0076589E"/>
    <w:rsid w:val="00767095"/>
    <w:rsid w:val="00767223"/>
    <w:rsid w:val="00767592"/>
    <w:rsid w:val="00767EC6"/>
    <w:rsid w:val="00771A3F"/>
    <w:rsid w:val="00771F53"/>
    <w:rsid w:val="0077269C"/>
    <w:rsid w:val="007728A2"/>
    <w:rsid w:val="007730B7"/>
    <w:rsid w:val="007731B4"/>
    <w:rsid w:val="00773CDE"/>
    <w:rsid w:val="00773EDF"/>
    <w:rsid w:val="00774207"/>
    <w:rsid w:val="007743E7"/>
    <w:rsid w:val="00774AC5"/>
    <w:rsid w:val="007758C1"/>
    <w:rsid w:val="00775913"/>
    <w:rsid w:val="00776D2C"/>
    <w:rsid w:val="007773C3"/>
    <w:rsid w:val="00777696"/>
    <w:rsid w:val="00777FFC"/>
    <w:rsid w:val="00780145"/>
    <w:rsid w:val="00780515"/>
    <w:rsid w:val="007805C3"/>
    <w:rsid w:val="0078083B"/>
    <w:rsid w:val="007808CE"/>
    <w:rsid w:val="00780B23"/>
    <w:rsid w:val="00780BA3"/>
    <w:rsid w:val="007810DE"/>
    <w:rsid w:val="00781B31"/>
    <w:rsid w:val="0078208E"/>
    <w:rsid w:val="00782369"/>
    <w:rsid w:val="007828AB"/>
    <w:rsid w:val="00783E5A"/>
    <w:rsid w:val="007849D1"/>
    <w:rsid w:val="00784BE9"/>
    <w:rsid w:val="00785188"/>
    <w:rsid w:val="007861C3"/>
    <w:rsid w:val="00786FDA"/>
    <w:rsid w:val="0078701A"/>
    <w:rsid w:val="00787034"/>
    <w:rsid w:val="00787420"/>
    <w:rsid w:val="00787607"/>
    <w:rsid w:val="00787AD9"/>
    <w:rsid w:val="00787D33"/>
    <w:rsid w:val="007902AD"/>
    <w:rsid w:val="0079050B"/>
    <w:rsid w:val="007907C6"/>
    <w:rsid w:val="00790C0F"/>
    <w:rsid w:val="00790D30"/>
    <w:rsid w:val="00790E75"/>
    <w:rsid w:val="007910D2"/>
    <w:rsid w:val="007915B1"/>
    <w:rsid w:val="00791754"/>
    <w:rsid w:val="0079203A"/>
    <w:rsid w:val="007920C8"/>
    <w:rsid w:val="00792333"/>
    <w:rsid w:val="00792F5B"/>
    <w:rsid w:val="007934F6"/>
    <w:rsid w:val="00794E29"/>
    <w:rsid w:val="0079517D"/>
    <w:rsid w:val="0079544E"/>
    <w:rsid w:val="007969FF"/>
    <w:rsid w:val="00796B12"/>
    <w:rsid w:val="0079791B"/>
    <w:rsid w:val="007A00EF"/>
    <w:rsid w:val="007A057B"/>
    <w:rsid w:val="007A0B41"/>
    <w:rsid w:val="007A0F98"/>
    <w:rsid w:val="007A1A7C"/>
    <w:rsid w:val="007A1D94"/>
    <w:rsid w:val="007A22F6"/>
    <w:rsid w:val="007A29F1"/>
    <w:rsid w:val="007A3335"/>
    <w:rsid w:val="007A3399"/>
    <w:rsid w:val="007A3A38"/>
    <w:rsid w:val="007A3B6D"/>
    <w:rsid w:val="007A3BB8"/>
    <w:rsid w:val="007A40DE"/>
    <w:rsid w:val="007A4B82"/>
    <w:rsid w:val="007A4DC5"/>
    <w:rsid w:val="007A5209"/>
    <w:rsid w:val="007A53BC"/>
    <w:rsid w:val="007A5C68"/>
    <w:rsid w:val="007A5CAB"/>
    <w:rsid w:val="007A6B79"/>
    <w:rsid w:val="007A74E2"/>
    <w:rsid w:val="007A76FB"/>
    <w:rsid w:val="007A7DD9"/>
    <w:rsid w:val="007A7DE5"/>
    <w:rsid w:val="007B06E6"/>
    <w:rsid w:val="007B0B4F"/>
    <w:rsid w:val="007B23D9"/>
    <w:rsid w:val="007B24A5"/>
    <w:rsid w:val="007B2E24"/>
    <w:rsid w:val="007B314B"/>
    <w:rsid w:val="007B43D9"/>
    <w:rsid w:val="007B4A90"/>
    <w:rsid w:val="007B4BCC"/>
    <w:rsid w:val="007B6AAA"/>
    <w:rsid w:val="007B7096"/>
    <w:rsid w:val="007B7688"/>
    <w:rsid w:val="007B7935"/>
    <w:rsid w:val="007C10A8"/>
    <w:rsid w:val="007C13C9"/>
    <w:rsid w:val="007C18E5"/>
    <w:rsid w:val="007C200B"/>
    <w:rsid w:val="007C218E"/>
    <w:rsid w:val="007C22AE"/>
    <w:rsid w:val="007C3549"/>
    <w:rsid w:val="007C433B"/>
    <w:rsid w:val="007C43E7"/>
    <w:rsid w:val="007C5BB0"/>
    <w:rsid w:val="007C5BD8"/>
    <w:rsid w:val="007C5DC0"/>
    <w:rsid w:val="007C60A7"/>
    <w:rsid w:val="007C69E3"/>
    <w:rsid w:val="007C6BFB"/>
    <w:rsid w:val="007C6DE2"/>
    <w:rsid w:val="007C71BC"/>
    <w:rsid w:val="007C71FC"/>
    <w:rsid w:val="007C7811"/>
    <w:rsid w:val="007C7B64"/>
    <w:rsid w:val="007C7EB8"/>
    <w:rsid w:val="007D094C"/>
    <w:rsid w:val="007D14D4"/>
    <w:rsid w:val="007D1BB8"/>
    <w:rsid w:val="007D1FC7"/>
    <w:rsid w:val="007D376C"/>
    <w:rsid w:val="007D37FF"/>
    <w:rsid w:val="007D3C14"/>
    <w:rsid w:val="007D3F65"/>
    <w:rsid w:val="007D5B44"/>
    <w:rsid w:val="007D5EB0"/>
    <w:rsid w:val="007D63CA"/>
    <w:rsid w:val="007D68FE"/>
    <w:rsid w:val="007D6902"/>
    <w:rsid w:val="007D6CE7"/>
    <w:rsid w:val="007D6E76"/>
    <w:rsid w:val="007D73BA"/>
    <w:rsid w:val="007D7D14"/>
    <w:rsid w:val="007E0FD3"/>
    <w:rsid w:val="007E1138"/>
    <w:rsid w:val="007E13B0"/>
    <w:rsid w:val="007E16B1"/>
    <w:rsid w:val="007E185D"/>
    <w:rsid w:val="007E2670"/>
    <w:rsid w:val="007E2F94"/>
    <w:rsid w:val="007E3439"/>
    <w:rsid w:val="007E35F7"/>
    <w:rsid w:val="007E3A78"/>
    <w:rsid w:val="007E3CB7"/>
    <w:rsid w:val="007E3D3A"/>
    <w:rsid w:val="007E3F96"/>
    <w:rsid w:val="007E430F"/>
    <w:rsid w:val="007E43F6"/>
    <w:rsid w:val="007E4737"/>
    <w:rsid w:val="007E52C6"/>
    <w:rsid w:val="007E6979"/>
    <w:rsid w:val="007E7381"/>
    <w:rsid w:val="007E74C5"/>
    <w:rsid w:val="007E7534"/>
    <w:rsid w:val="007E7E21"/>
    <w:rsid w:val="007F080C"/>
    <w:rsid w:val="007F113D"/>
    <w:rsid w:val="007F14DD"/>
    <w:rsid w:val="007F1807"/>
    <w:rsid w:val="007F1C25"/>
    <w:rsid w:val="007F1CE7"/>
    <w:rsid w:val="007F2C66"/>
    <w:rsid w:val="007F30C4"/>
    <w:rsid w:val="007F374A"/>
    <w:rsid w:val="007F38CF"/>
    <w:rsid w:val="007F3B13"/>
    <w:rsid w:val="007F405A"/>
    <w:rsid w:val="007F4FB8"/>
    <w:rsid w:val="007F51D4"/>
    <w:rsid w:val="007F5873"/>
    <w:rsid w:val="007F5C8D"/>
    <w:rsid w:val="007F5E97"/>
    <w:rsid w:val="007F7D88"/>
    <w:rsid w:val="007F7E46"/>
    <w:rsid w:val="00800189"/>
    <w:rsid w:val="008006B2"/>
    <w:rsid w:val="00800A64"/>
    <w:rsid w:val="00801044"/>
    <w:rsid w:val="008013AF"/>
    <w:rsid w:val="00801792"/>
    <w:rsid w:val="008018DA"/>
    <w:rsid w:val="0080217F"/>
    <w:rsid w:val="008026C1"/>
    <w:rsid w:val="00802CD1"/>
    <w:rsid w:val="00803ACB"/>
    <w:rsid w:val="0080423C"/>
    <w:rsid w:val="00804DC4"/>
    <w:rsid w:val="00805715"/>
    <w:rsid w:val="0080598C"/>
    <w:rsid w:val="00805DB8"/>
    <w:rsid w:val="008062A1"/>
    <w:rsid w:val="00806FE0"/>
    <w:rsid w:val="00807515"/>
    <w:rsid w:val="008079FC"/>
    <w:rsid w:val="0081005A"/>
    <w:rsid w:val="0081053A"/>
    <w:rsid w:val="00810B44"/>
    <w:rsid w:val="00811009"/>
    <w:rsid w:val="00811115"/>
    <w:rsid w:val="00811A4F"/>
    <w:rsid w:val="00811F1D"/>
    <w:rsid w:val="00811F6F"/>
    <w:rsid w:val="00812E97"/>
    <w:rsid w:val="00813149"/>
    <w:rsid w:val="00813C6F"/>
    <w:rsid w:val="00813DB2"/>
    <w:rsid w:val="00813E51"/>
    <w:rsid w:val="0081401B"/>
    <w:rsid w:val="00814456"/>
    <w:rsid w:val="008146F4"/>
    <w:rsid w:val="00814F8F"/>
    <w:rsid w:val="0081545B"/>
    <w:rsid w:val="00815B62"/>
    <w:rsid w:val="00815C77"/>
    <w:rsid w:val="008165EA"/>
    <w:rsid w:val="00816FC5"/>
    <w:rsid w:val="008175D6"/>
    <w:rsid w:val="008178A0"/>
    <w:rsid w:val="00817E07"/>
    <w:rsid w:val="00817E81"/>
    <w:rsid w:val="00820E38"/>
    <w:rsid w:val="008211BA"/>
    <w:rsid w:val="00821AFC"/>
    <w:rsid w:val="00821D98"/>
    <w:rsid w:val="00821F2C"/>
    <w:rsid w:val="00822D83"/>
    <w:rsid w:val="00822F48"/>
    <w:rsid w:val="00823594"/>
    <w:rsid w:val="00823A5F"/>
    <w:rsid w:val="00823AF3"/>
    <w:rsid w:val="00823B86"/>
    <w:rsid w:val="00824761"/>
    <w:rsid w:val="008248A5"/>
    <w:rsid w:val="008248CC"/>
    <w:rsid w:val="008256F3"/>
    <w:rsid w:val="008258D6"/>
    <w:rsid w:val="00825DEB"/>
    <w:rsid w:val="00826477"/>
    <w:rsid w:val="008264BC"/>
    <w:rsid w:val="00826832"/>
    <w:rsid w:val="0082779D"/>
    <w:rsid w:val="00827B4C"/>
    <w:rsid w:val="00827F88"/>
    <w:rsid w:val="0083041B"/>
    <w:rsid w:val="0083086E"/>
    <w:rsid w:val="00831085"/>
    <w:rsid w:val="00832076"/>
    <w:rsid w:val="008332C8"/>
    <w:rsid w:val="0083355D"/>
    <w:rsid w:val="00833602"/>
    <w:rsid w:val="00833C4F"/>
    <w:rsid w:val="00833CB4"/>
    <w:rsid w:val="008348EA"/>
    <w:rsid w:val="00834DCF"/>
    <w:rsid w:val="008356F8"/>
    <w:rsid w:val="008359A6"/>
    <w:rsid w:val="00835DAF"/>
    <w:rsid w:val="00837619"/>
    <w:rsid w:val="00837849"/>
    <w:rsid w:val="00837D24"/>
    <w:rsid w:val="008408CE"/>
    <w:rsid w:val="0084095C"/>
    <w:rsid w:val="0084112A"/>
    <w:rsid w:val="00841A38"/>
    <w:rsid w:val="00842F90"/>
    <w:rsid w:val="00843330"/>
    <w:rsid w:val="008441DC"/>
    <w:rsid w:val="008444C4"/>
    <w:rsid w:val="00844661"/>
    <w:rsid w:val="00844D63"/>
    <w:rsid w:val="0084590A"/>
    <w:rsid w:val="00845BCB"/>
    <w:rsid w:val="00845E69"/>
    <w:rsid w:val="008477C7"/>
    <w:rsid w:val="0084783D"/>
    <w:rsid w:val="00847ACC"/>
    <w:rsid w:val="008505D1"/>
    <w:rsid w:val="00850CD4"/>
    <w:rsid w:val="0085100D"/>
    <w:rsid w:val="00851167"/>
    <w:rsid w:val="00851918"/>
    <w:rsid w:val="0085191D"/>
    <w:rsid w:val="00852931"/>
    <w:rsid w:val="00852C49"/>
    <w:rsid w:val="00852CB5"/>
    <w:rsid w:val="00852E0D"/>
    <w:rsid w:val="00852F76"/>
    <w:rsid w:val="0085308A"/>
    <w:rsid w:val="00853D66"/>
    <w:rsid w:val="00854017"/>
    <w:rsid w:val="0085429F"/>
    <w:rsid w:val="00854565"/>
    <w:rsid w:val="00854F78"/>
    <w:rsid w:val="008557AA"/>
    <w:rsid w:val="00856D74"/>
    <w:rsid w:val="00856DE7"/>
    <w:rsid w:val="00857055"/>
    <w:rsid w:val="0085768C"/>
    <w:rsid w:val="00857BD9"/>
    <w:rsid w:val="0086095E"/>
    <w:rsid w:val="00860B28"/>
    <w:rsid w:val="00860DEB"/>
    <w:rsid w:val="00860F5A"/>
    <w:rsid w:val="0086104C"/>
    <w:rsid w:val="00861184"/>
    <w:rsid w:val="00861943"/>
    <w:rsid w:val="00861E60"/>
    <w:rsid w:val="00861F39"/>
    <w:rsid w:val="00861F8D"/>
    <w:rsid w:val="00862B63"/>
    <w:rsid w:val="00863258"/>
    <w:rsid w:val="0086368A"/>
    <w:rsid w:val="00863A1F"/>
    <w:rsid w:val="00863DB4"/>
    <w:rsid w:val="00863DBF"/>
    <w:rsid w:val="00864447"/>
    <w:rsid w:val="008644EA"/>
    <w:rsid w:val="0086473E"/>
    <w:rsid w:val="00864C8A"/>
    <w:rsid w:val="008653FA"/>
    <w:rsid w:val="0086548B"/>
    <w:rsid w:val="008657BD"/>
    <w:rsid w:val="008660D2"/>
    <w:rsid w:val="00866280"/>
    <w:rsid w:val="00866E14"/>
    <w:rsid w:val="008704EA"/>
    <w:rsid w:val="008706ED"/>
    <w:rsid w:val="00870968"/>
    <w:rsid w:val="00870FC9"/>
    <w:rsid w:val="00871C1C"/>
    <w:rsid w:val="00871D25"/>
    <w:rsid w:val="00871F6B"/>
    <w:rsid w:val="00873093"/>
    <w:rsid w:val="0087312C"/>
    <w:rsid w:val="008734F2"/>
    <w:rsid w:val="008736DA"/>
    <w:rsid w:val="008743D7"/>
    <w:rsid w:val="00874855"/>
    <w:rsid w:val="00874BD2"/>
    <w:rsid w:val="00874FA5"/>
    <w:rsid w:val="008755CC"/>
    <w:rsid w:val="00875B41"/>
    <w:rsid w:val="00876D3C"/>
    <w:rsid w:val="00877627"/>
    <w:rsid w:val="008809F5"/>
    <w:rsid w:val="00880F62"/>
    <w:rsid w:val="008811E3"/>
    <w:rsid w:val="0088121A"/>
    <w:rsid w:val="00881577"/>
    <w:rsid w:val="008816A5"/>
    <w:rsid w:val="00881984"/>
    <w:rsid w:val="008824A1"/>
    <w:rsid w:val="0088294B"/>
    <w:rsid w:val="008835BD"/>
    <w:rsid w:val="008836F2"/>
    <w:rsid w:val="00883983"/>
    <w:rsid w:val="00883E72"/>
    <w:rsid w:val="0088423D"/>
    <w:rsid w:val="008862F0"/>
    <w:rsid w:val="00886469"/>
    <w:rsid w:val="00886C4B"/>
    <w:rsid w:val="008872AD"/>
    <w:rsid w:val="00887E5E"/>
    <w:rsid w:val="00890205"/>
    <w:rsid w:val="00890DD0"/>
    <w:rsid w:val="0089101E"/>
    <w:rsid w:val="008915C2"/>
    <w:rsid w:val="008918AC"/>
    <w:rsid w:val="00891913"/>
    <w:rsid w:val="00891AAE"/>
    <w:rsid w:val="00891AE3"/>
    <w:rsid w:val="00891B3E"/>
    <w:rsid w:val="00891FB9"/>
    <w:rsid w:val="008928B2"/>
    <w:rsid w:val="00893370"/>
    <w:rsid w:val="0089389D"/>
    <w:rsid w:val="008944BE"/>
    <w:rsid w:val="008946E1"/>
    <w:rsid w:val="00894D55"/>
    <w:rsid w:val="008953CF"/>
    <w:rsid w:val="0089555D"/>
    <w:rsid w:val="008968C8"/>
    <w:rsid w:val="00896A7A"/>
    <w:rsid w:val="00896FAD"/>
    <w:rsid w:val="008970BC"/>
    <w:rsid w:val="008970C6"/>
    <w:rsid w:val="00897D02"/>
    <w:rsid w:val="008A0596"/>
    <w:rsid w:val="008A0753"/>
    <w:rsid w:val="008A0811"/>
    <w:rsid w:val="008A10E3"/>
    <w:rsid w:val="008A130F"/>
    <w:rsid w:val="008A1AB2"/>
    <w:rsid w:val="008A1FAE"/>
    <w:rsid w:val="008A202A"/>
    <w:rsid w:val="008A2BC5"/>
    <w:rsid w:val="008A2D3E"/>
    <w:rsid w:val="008A2F8F"/>
    <w:rsid w:val="008A3559"/>
    <w:rsid w:val="008A3C18"/>
    <w:rsid w:val="008A4064"/>
    <w:rsid w:val="008A43F4"/>
    <w:rsid w:val="008A441E"/>
    <w:rsid w:val="008A44EF"/>
    <w:rsid w:val="008A478A"/>
    <w:rsid w:val="008A4FAD"/>
    <w:rsid w:val="008A53BF"/>
    <w:rsid w:val="008A5639"/>
    <w:rsid w:val="008A6695"/>
    <w:rsid w:val="008A688D"/>
    <w:rsid w:val="008A6B4C"/>
    <w:rsid w:val="008A7570"/>
    <w:rsid w:val="008A785F"/>
    <w:rsid w:val="008A7B3A"/>
    <w:rsid w:val="008A7C70"/>
    <w:rsid w:val="008A7F54"/>
    <w:rsid w:val="008B00CA"/>
    <w:rsid w:val="008B21B5"/>
    <w:rsid w:val="008B2698"/>
    <w:rsid w:val="008B420B"/>
    <w:rsid w:val="008B4BB9"/>
    <w:rsid w:val="008B4CF5"/>
    <w:rsid w:val="008B4DDF"/>
    <w:rsid w:val="008B55E0"/>
    <w:rsid w:val="008B571A"/>
    <w:rsid w:val="008B6568"/>
    <w:rsid w:val="008B67F5"/>
    <w:rsid w:val="008B6D78"/>
    <w:rsid w:val="008B6F20"/>
    <w:rsid w:val="008B77E1"/>
    <w:rsid w:val="008B7852"/>
    <w:rsid w:val="008B7857"/>
    <w:rsid w:val="008B788E"/>
    <w:rsid w:val="008B7AAB"/>
    <w:rsid w:val="008B7B2C"/>
    <w:rsid w:val="008B7DF2"/>
    <w:rsid w:val="008B7F3F"/>
    <w:rsid w:val="008C00E8"/>
    <w:rsid w:val="008C01A9"/>
    <w:rsid w:val="008C1D4C"/>
    <w:rsid w:val="008C1F92"/>
    <w:rsid w:val="008C2323"/>
    <w:rsid w:val="008C3087"/>
    <w:rsid w:val="008C31CF"/>
    <w:rsid w:val="008C3C2C"/>
    <w:rsid w:val="008C423D"/>
    <w:rsid w:val="008C496C"/>
    <w:rsid w:val="008C49A1"/>
    <w:rsid w:val="008C4C0E"/>
    <w:rsid w:val="008C4EF6"/>
    <w:rsid w:val="008C4F8E"/>
    <w:rsid w:val="008C5068"/>
    <w:rsid w:val="008C6CF8"/>
    <w:rsid w:val="008C6DFE"/>
    <w:rsid w:val="008C6EC5"/>
    <w:rsid w:val="008C6F6B"/>
    <w:rsid w:val="008C7E22"/>
    <w:rsid w:val="008C7F29"/>
    <w:rsid w:val="008D0047"/>
    <w:rsid w:val="008D09EB"/>
    <w:rsid w:val="008D0CA4"/>
    <w:rsid w:val="008D1238"/>
    <w:rsid w:val="008D178A"/>
    <w:rsid w:val="008D2C27"/>
    <w:rsid w:val="008D2CD8"/>
    <w:rsid w:val="008D2FF2"/>
    <w:rsid w:val="008D5253"/>
    <w:rsid w:val="008D61F2"/>
    <w:rsid w:val="008D6600"/>
    <w:rsid w:val="008D671E"/>
    <w:rsid w:val="008D6797"/>
    <w:rsid w:val="008E01FD"/>
    <w:rsid w:val="008E0822"/>
    <w:rsid w:val="008E1870"/>
    <w:rsid w:val="008E2584"/>
    <w:rsid w:val="008E2BA8"/>
    <w:rsid w:val="008E3314"/>
    <w:rsid w:val="008E3940"/>
    <w:rsid w:val="008E3CC9"/>
    <w:rsid w:val="008E3DE6"/>
    <w:rsid w:val="008E4D7F"/>
    <w:rsid w:val="008E51B5"/>
    <w:rsid w:val="008E5237"/>
    <w:rsid w:val="008E526A"/>
    <w:rsid w:val="008E575C"/>
    <w:rsid w:val="008E5A96"/>
    <w:rsid w:val="008E5B0E"/>
    <w:rsid w:val="008E5BFB"/>
    <w:rsid w:val="008E5CFF"/>
    <w:rsid w:val="008E65CD"/>
    <w:rsid w:val="008E6D2F"/>
    <w:rsid w:val="008E73AF"/>
    <w:rsid w:val="008E7A99"/>
    <w:rsid w:val="008F0EA8"/>
    <w:rsid w:val="008F0FDD"/>
    <w:rsid w:val="008F155B"/>
    <w:rsid w:val="008F15E0"/>
    <w:rsid w:val="008F19EE"/>
    <w:rsid w:val="008F2162"/>
    <w:rsid w:val="008F230B"/>
    <w:rsid w:val="008F2C98"/>
    <w:rsid w:val="008F3081"/>
    <w:rsid w:val="008F363C"/>
    <w:rsid w:val="008F3B57"/>
    <w:rsid w:val="008F3BDD"/>
    <w:rsid w:val="008F45F4"/>
    <w:rsid w:val="008F58BB"/>
    <w:rsid w:val="008F5AC5"/>
    <w:rsid w:val="008F5B2F"/>
    <w:rsid w:val="008F5D9C"/>
    <w:rsid w:val="008F6B41"/>
    <w:rsid w:val="008F6CE9"/>
    <w:rsid w:val="008F7823"/>
    <w:rsid w:val="008F7824"/>
    <w:rsid w:val="009005B8"/>
    <w:rsid w:val="00900615"/>
    <w:rsid w:val="0090338B"/>
    <w:rsid w:val="00903EBA"/>
    <w:rsid w:val="0090407F"/>
    <w:rsid w:val="009042B8"/>
    <w:rsid w:val="00904D0A"/>
    <w:rsid w:val="00905E7C"/>
    <w:rsid w:val="009065AA"/>
    <w:rsid w:val="0090667C"/>
    <w:rsid w:val="009066B1"/>
    <w:rsid w:val="00906988"/>
    <w:rsid w:val="00906C14"/>
    <w:rsid w:val="00907CFB"/>
    <w:rsid w:val="00907E76"/>
    <w:rsid w:val="009103B2"/>
    <w:rsid w:val="00910960"/>
    <w:rsid w:val="00911640"/>
    <w:rsid w:val="009116B4"/>
    <w:rsid w:val="00911A54"/>
    <w:rsid w:val="00912C6C"/>
    <w:rsid w:val="00912CEA"/>
    <w:rsid w:val="00913339"/>
    <w:rsid w:val="009138FC"/>
    <w:rsid w:val="00913C40"/>
    <w:rsid w:val="00913E80"/>
    <w:rsid w:val="00914078"/>
    <w:rsid w:val="009143A3"/>
    <w:rsid w:val="00914EC1"/>
    <w:rsid w:val="009152FA"/>
    <w:rsid w:val="00915542"/>
    <w:rsid w:val="00915C4E"/>
    <w:rsid w:val="00917577"/>
    <w:rsid w:val="00917CFB"/>
    <w:rsid w:val="00922306"/>
    <w:rsid w:val="00922526"/>
    <w:rsid w:val="009226F6"/>
    <w:rsid w:val="00922721"/>
    <w:rsid w:val="00922947"/>
    <w:rsid w:val="0092310C"/>
    <w:rsid w:val="00923602"/>
    <w:rsid w:val="00923645"/>
    <w:rsid w:val="009236AB"/>
    <w:rsid w:val="0092421D"/>
    <w:rsid w:val="009244BA"/>
    <w:rsid w:val="00924919"/>
    <w:rsid w:val="00927C49"/>
    <w:rsid w:val="00930171"/>
    <w:rsid w:val="009302B4"/>
    <w:rsid w:val="0093083B"/>
    <w:rsid w:val="00930D9A"/>
    <w:rsid w:val="00930E2B"/>
    <w:rsid w:val="00931393"/>
    <w:rsid w:val="00931424"/>
    <w:rsid w:val="009319F6"/>
    <w:rsid w:val="00932AF5"/>
    <w:rsid w:val="00932CCF"/>
    <w:rsid w:val="00932F1C"/>
    <w:rsid w:val="00933E24"/>
    <w:rsid w:val="009345FE"/>
    <w:rsid w:val="0093461B"/>
    <w:rsid w:val="00934CC3"/>
    <w:rsid w:val="009353E6"/>
    <w:rsid w:val="009366C0"/>
    <w:rsid w:val="00936882"/>
    <w:rsid w:val="00936907"/>
    <w:rsid w:val="0093747A"/>
    <w:rsid w:val="00941F7E"/>
    <w:rsid w:val="0094201A"/>
    <w:rsid w:val="00943614"/>
    <w:rsid w:val="00944060"/>
    <w:rsid w:val="009445B6"/>
    <w:rsid w:val="00944746"/>
    <w:rsid w:val="009448E7"/>
    <w:rsid w:val="00944D8C"/>
    <w:rsid w:val="009452A8"/>
    <w:rsid w:val="00945E58"/>
    <w:rsid w:val="009463E4"/>
    <w:rsid w:val="00946418"/>
    <w:rsid w:val="0094682F"/>
    <w:rsid w:val="00946B3D"/>
    <w:rsid w:val="00946CF8"/>
    <w:rsid w:val="009478F1"/>
    <w:rsid w:val="00947B46"/>
    <w:rsid w:val="00947D45"/>
    <w:rsid w:val="0095042F"/>
    <w:rsid w:val="00950523"/>
    <w:rsid w:val="00950714"/>
    <w:rsid w:val="009507C4"/>
    <w:rsid w:val="00951B03"/>
    <w:rsid w:val="009526E2"/>
    <w:rsid w:val="00952890"/>
    <w:rsid w:val="00953342"/>
    <w:rsid w:val="00953615"/>
    <w:rsid w:val="00953C47"/>
    <w:rsid w:val="009550AC"/>
    <w:rsid w:val="00955677"/>
    <w:rsid w:val="00955E99"/>
    <w:rsid w:val="00957B6A"/>
    <w:rsid w:val="0096083B"/>
    <w:rsid w:val="00960A54"/>
    <w:rsid w:val="00960D5B"/>
    <w:rsid w:val="00960FBF"/>
    <w:rsid w:val="00962C5E"/>
    <w:rsid w:val="00963778"/>
    <w:rsid w:val="009641F1"/>
    <w:rsid w:val="00964258"/>
    <w:rsid w:val="0096434A"/>
    <w:rsid w:val="00964D27"/>
    <w:rsid w:val="009650E0"/>
    <w:rsid w:val="0096560C"/>
    <w:rsid w:val="00965715"/>
    <w:rsid w:val="00965DC8"/>
    <w:rsid w:val="00966537"/>
    <w:rsid w:val="00967860"/>
    <w:rsid w:val="009705EE"/>
    <w:rsid w:val="00970E18"/>
    <w:rsid w:val="00970F3B"/>
    <w:rsid w:val="0097117F"/>
    <w:rsid w:val="00971F7B"/>
    <w:rsid w:val="0097291C"/>
    <w:rsid w:val="00972C42"/>
    <w:rsid w:val="0097301A"/>
    <w:rsid w:val="00973938"/>
    <w:rsid w:val="00973EBA"/>
    <w:rsid w:val="00973F5A"/>
    <w:rsid w:val="009741D5"/>
    <w:rsid w:val="009742CA"/>
    <w:rsid w:val="00974610"/>
    <w:rsid w:val="00974DEE"/>
    <w:rsid w:val="009750DA"/>
    <w:rsid w:val="00975EA2"/>
    <w:rsid w:val="00976227"/>
    <w:rsid w:val="0097624A"/>
    <w:rsid w:val="00976BEB"/>
    <w:rsid w:val="00976FA1"/>
    <w:rsid w:val="00976FD3"/>
    <w:rsid w:val="00977286"/>
    <w:rsid w:val="009773BA"/>
    <w:rsid w:val="0097745B"/>
    <w:rsid w:val="0097769E"/>
    <w:rsid w:val="0098027E"/>
    <w:rsid w:val="009804B4"/>
    <w:rsid w:val="00980503"/>
    <w:rsid w:val="009805AF"/>
    <w:rsid w:val="00980615"/>
    <w:rsid w:val="00980BAA"/>
    <w:rsid w:val="00981589"/>
    <w:rsid w:val="00981AEE"/>
    <w:rsid w:val="00981E24"/>
    <w:rsid w:val="00981E26"/>
    <w:rsid w:val="00981F29"/>
    <w:rsid w:val="009822FF"/>
    <w:rsid w:val="009826CD"/>
    <w:rsid w:val="009828D4"/>
    <w:rsid w:val="00982A79"/>
    <w:rsid w:val="0098369B"/>
    <w:rsid w:val="00983802"/>
    <w:rsid w:val="0098383E"/>
    <w:rsid w:val="009847DD"/>
    <w:rsid w:val="00984CD1"/>
    <w:rsid w:val="00985178"/>
    <w:rsid w:val="00985B80"/>
    <w:rsid w:val="009860D1"/>
    <w:rsid w:val="009877BB"/>
    <w:rsid w:val="00987CE5"/>
    <w:rsid w:val="00991649"/>
    <w:rsid w:val="009923BE"/>
    <w:rsid w:val="00992553"/>
    <w:rsid w:val="00992833"/>
    <w:rsid w:val="00992B56"/>
    <w:rsid w:val="0099382C"/>
    <w:rsid w:val="00994C16"/>
    <w:rsid w:val="00994FF9"/>
    <w:rsid w:val="00995682"/>
    <w:rsid w:val="009959F9"/>
    <w:rsid w:val="00995AC8"/>
    <w:rsid w:val="00995DE6"/>
    <w:rsid w:val="00996167"/>
    <w:rsid w:val="00996C15"/>
    <w:rsid w:val="00997664"/>
    <w:rsid w:val="009A2102"/>
    <w:rsid w:val="009A22A2"/>
    <w:rsid w:val="009A3716"/>
    <w:rsid w:val="009A4B1B"/>
    <w:rsid w:val="009A5493"/>
    <w:rsid w:val="009A5A44"/>
    <w:rsid w:val="009A5DD0"/>
    <w:rsid w:val="009A702F"/>
    <w:rsid w:val="009A74AA"/>
    <w:rsid w:val="009A76DC"/>
    <w:rsid w:val="009A78EE"/>
    <w:rsid w:val="009A79D5"/>
    <w:rsid w:val="009B0113"/>
    <w:rsid w:val="009B0A34"/>
    <w:rsid w:val="009B2242"/>
    <w:rsid w:val="009B2643"/>
    <w:rsid w:val="009B26CE"/>
    <w:rsid w:val="009B2941"/>
    <w:rsid w:val="009B2A2A"/>
    <w:rsid w:val="009B2F3B"/>
    <w:rsid w:val="009B3067"/>
    <w:rsid w:val="009B33BE"/>
    <w:rsid w:val="009B41A5"/>
    <w:rsid w:val="009B443C"/>
    <w:rsid w:val="009B4B8B"/>
    <w:rsid w:val="009B4E05"/>
    <w:rsid w:val="009B50A5"/>
    <w:rsid w:val="009B5293"/>
    <w:rsid w:val="009B5CF7"/>
    <w:rsid w:val="009B5E3D"/>
    <w:rsid w:val="009B5F62"/>
    <w:rsid w:val="009B61BC"/>
    <w:rsid w:val="009B71F6"/>
    <w:rsid w:val="009B73B1"/>
    <w:rsid w:val="009B73B2"/>
    <w:rsid w:val="009B7422"/>
    <w:rsid w:val="009B7649"/>
    <w:rsid w:val="009B7C3C"/>
    <w:rsid w:val="009C079C"/>
    <w:rsid w:val="009C1137"/>
    <w:rsid w:val="009C115E"/>
    <w:rsid w:val="009C242F"/>
    <w:rsid w:val="009C27B8"/>
    <w:rsid w:val="009C3118"/>
    <w:rsid w:val="009C4005"/>
    <w:rsid w:val="009C46B1"/>
    <w:rsid w:val="009C4B6A"/>
    <w:rsid w:val="009C4C50"/>
    <w:rsid w:val="009C533E"/>
    <w:rsid w:val="009C559F"/>
    <w:rsid w:val="009C58D8"/>
    <w:rsid w:val="009C5DAA"/>
    <w:rsid w:val="009C6154"/>
    <w:rsid w:val="009C61E7"/>
    <w:rsid w:val="009C6233"/>
    <w:rsid w:val="009C62E4"/>
    <w:rsid w:val="009C7305"/>
    <w:rsid w:val="009C742E"/>
    <w:rsid w:val="009C7E07"/>
    <w:rsid w:val="009D0244"/>
    <w:rsid w:val="009D0DBF"/>
    <w:rsid w:val="009D0DCD"/>
    <w:rsid w:val="009D26A3"/>
    <w:rsid w:val="009D2FE9"/>
    <w:rsid w:val="009D337B"/>
    <w:rsid w:val="009D35D1"/>
    <w:rsid w:val="009D3DD4"/>
    <w:rsid w:val="009D479D"/>
    <w:rsid w:val="009D4E13"/>
    <w:rsid w:val="009D5A8E"/>
    <w:rsid w:val="009D5D6B"/>
    <w:rsid w:val="009D6728"/>
    <w:rsid w:val="009D69A4"/>
    <w:rsid w:val="009D6D25"/>
    <w:rsid w:val="009D7258"/>
    <w:rsid w:val="009D7A0B"/>
    <w:rsid w:val="009D7BA9"/>
    <w:rsid w:val="009D7BBD"/>
    <w:rsid w:val="009D7FF5"/>
    <w:rsid w:val="009E0369"/>
    <w:rsid w:val="009E1632"/>
    <w:rsid w:val="009E1A9E"/>
    <w:rsid w:val="009E1D09"/>
    <w:rsid w:val="009E2012"/>
    <w:rsid w:val="009E2061"/>
    <w:rsid w:val="009E21AF"/>
    <w:rsid w:val="009E23D9"/>
    <w:rsid w:val="009E2467"/>
    <w:rsid w:val="009E25A2"/>
    <w:rsid w:val="009E27B5"/>
    <w:rsid w:val="009E2879"/>
    <w:rsid w:val="009E2C82"/>
    <w:rsid w:val="009E2CB9"/>
    <w:rsid w:val="009E38E8"/>
    <w:rsid w:val="009E3C56"/>
    <w:rsid w:val="009E420E"/>
    <w:rsid w:val="009E466F"/>
    <w:rsid w:val="009E4AEF"/>
    <w:rsid w:val="009E502B"/>
    <w:rsid w:val="009E5650"/>
    <w:rsid w:val="009E65B1"/>
    <w:rsid w:val="009E6971"/>
    <w:rsid w:val="009E69A8"/>
    <w:rsid w:val="009E728A"/>
    <w:rsid w:val="009E7413"/>
    <w:rsid w:val="009E76DA"/>
    <w:rsid w:val="009E7B23"/>
    <w:rsid w:val="009E7D59"/>
    <w:rsid w:val="009F0430"/>
    <w:rsid w:val="009F085B"/>
    <w:rsid w:val="009F0E4A"/>
    <w:rsid w:val="009F109B"/>
    <w:rsid w:val="009F1D8F"/>
    <w:rsid w:val="009F1EBD"/>
    <w:rsid w:val="009F2513"/>
    <w:rsid w:val="009F251A"/>
    <w:rsid w:val="009F2758"/>
    <w:rsid w:val="009F3FEE"/>
    <w:rsid w:val="009F4050"/>
    <w:rsid w:val="009F511B"/>
    <w:rsid w:val="009F5E23"/>
    <w:rsid w:val="009F6283"/>
    <w:rsid w:val="009F6414"/>
    <w:rsid w:val="009F741A"/>
    <w:rsid w:val="009F7E81"/>
    <w:rsid w:val="00A0010B"/>
    <w:rsid w:val="00A00507"/>
    <w:rsid w:val="00A00BA6"/>
    <w:rsid w:val="00A012C9"/>
    <w:rsid w:val="00A0131D"/>
    <w:rsid w:val="00A01E4D"/>
    <w:rsid w:val="00A0229B"/>
    <w:rsid w:val="00A022F2"/>
    <w:rsid w:val="00A0238A"/>
    <w:rsid w:val="00A02867"/>
    <w:rsid w:val="00A02AF9"/>
    <w:rsid w:val="00A02F9A"/>
    <w:rsid w:val="00A03437"/>
    <w:rsid w:val="00A03571"/>
    <w:rsid w:val="00A035BD"/>
    <w:rsid w:val="00A036D6"/>
    <w:rsid w:val="00A03B27"/>
    <w:rsid w:val="00A03C2E"/>
    <w:rsid w:val="00A03D69"/>
    <w:rsid w:val="00A04510"/>
    <w:rsid w:val="00A0572E"/>
    <w:rsid w:val="00A05ABC"/>
    <w:rsid w:val="00A06009"/>
    <w:rsid w:val="00A06320"/>
    <w:rsid w:val="00A07833"/>
    <w:rsid w:val="00A07959"/>
    <w:rsid w:val="00A07E64"/>
    <w:rsid w:val="00A07F57"/>
    <w:rsid w:val="00A1078D"/>
    <w:rsid w:val="00A116CF"/>
    <w:rsid w:val="00A11715"/>
    <w:rsid w:val="00A12323"/>
    <w:rsid w:val="00A126C0"/>
    <w:rsid w:val="00A12866"/>
    <w:rsid w:val="00A130F6"/>
    <w:rsid w:val="00A1371E"/>
    <w:rsid w:val="00A154B2"/>
    <w:rsid w:val="00A1676C"/>
    <w:rsid w:val="00A16DC1"/>
    <w:rsid w:val="00A16E5A"/>
    <w:rsid w:val="00A172BB"/>
    <w:rsid w:val="00A17B02"/>
    <w:rsid w:val="00A17FC9"/>
    <w:rsid w:val="00A20001"/>
    <w:rsid w:val="00A20C11"/>
    <w:rsid w:val="00A21DFC"/>
    <w:rsid w:val="00A21E56"/>
    <w:rsid w:val="00A21FD7"/>
    <w:rsid w:val="00A228C7"/>
    <w:rsid w:val="00A23010"/>
    <w:rsid w:val="00A234D7"/>
    <w:rsid w:val="00A23BE0"/>
    <w:rsid w:val="00A24102"/>
    <w:rsid w:val="00A24798"/>
    <w:rsid w:val="00A24807"/>
    <w:rsid w:val="00A2519D"/>
    <w:rsid w:val="00A254F5"/>
    <w:rsid w:val="00A25D12"/>
    <w:rsid w:val="00A26344"/>
    <w:rsid w:val="00A26673"/>
    <w:rsid w:val="00A26949"/>
    <w:rsid w:val="00A26B1A"/>
    <w:rsid w:val="00A26CCD"/>
    <w:rsid w:val="00A274BF"/>
    <w:rsid w:val="00A274D3"/>
    <w:rsid w:val="00A27EDC"/>
    <w:rsid w:val="00A3013B"/>
    <w:rsid w:val="00A301D3"/>
    <w:rsid w:val="00A3065D"/>
    <w:rsid w:val="00A30720"/>
    <w:rsid w:val="00A3170E"/>
    <w:rsid w:val="00A3204D"/>
    <w:rsid w:val="00A320A7"/>
    <w:rsid w:val="00A3240D"/>
    <w:rsid w:val="00A32A8B"/>
    <w:rsid w:val="00A32F3F"/>
    <w:rsid w:val="00A334F0"/>
    <w:rsid w:val="00A33911"/>
    <w:rsid w:val="00A33EB0"/>
    <w:rsid w:val="00A36BB2"/>
    <w:rsid w:val="00A36E7F"/>
    <w:rsid w:val="00A4015D"/>
    <w:rsid w:val="00A405CB"/>
    <w:rsid w:val="00A406AE"/>
    <w:rsid w:val="00A409B6"/>
    <w:rsid w:val="00A40D32"/>
    <w:rsid w:val="00A41227"/>
    <w:rsid w:val="00A419F6"/>
    <w:rsid w:val="00A41BBA"/>
    <w:rsid w:val="00A42681"/>
    <w:rsid w:val="00A429F7"/>
    <w:rsid w:val="00A4300A"/>
    <w:rsid w:val="00A43438"/>
    <w:rsid w:val="00A43967"/>
    <w:rsid w:val="00A43BB3"/>
    <w:rsid w:val="00A449A6"/>
    <w:rsid w:val="00A4517D"/>
    <w:rsid w:val="00A456A8"/>
    <w:rsid w:val="00A474FB"/>
    <w:rsid w:val="00A475AA"/>
    <w:rsid w:val="00A47BB5"/>
    <w:rsid w:val="00A50258"/>
    <w:rsid w:val="00A50B0E"/>
    <w:rsid w:val="00A50E3E"/>
    <w:rsid w:val="00A5141E"/>
    <w:rsid w:val="00A517B0"/>
    <w:rsid w:val="00A51C3D"/>
    <w:rsid w:val="00A51F56"/>
    <w:rsid w:val="00A52B29"/>
    <w:rsid w:val="00A545F2"/>
    <w:rsid w:val="00A54AB5"/>
    <w:rsid w:val="00A553D2"/>
    <w:rsid w:val="00A55722"/>
    <w:rsid w:val="00A55D18"/>
    <w:rsid w:val="00A5613F"/>
    <w:rsid w:val="00A56727"/>
    <w:rsid w:val="00A56B49"/>
    <w:rsid w:val="00A5729A"/>
    <w:rsid w:val="00A6002D"/>
    <w:rsid w:val="00A608FD"/>
    <w:rsid w:val="00A60C99"/>
    <w:rsid w:val="00A60FDD"/>
    <w:rsid w:val="00A61338"/>
    <w:rsid w:val="00A617B0"/>
    <w:rsid w:val="00A61A5B"/>
    <w:rsid w:val="00A61CC4"/>
    <w:rsid w:val="00A62137"/>
    <w:rsid w:val="00A62242"/>
    <w:rsid w:val="00A623DF"/>
    <w:rsid w:val="00A62620"/>
    <w:rsid w:val="00A62C98"/>
    <w:rsid w:val="00A630E7"/>
    <w:rsid w:val="00A63B4A"/>
    <w:rsid w:val="00A64689"/>
    <w:rsid w:val="00A64A98"/>
    <w:rsid w:val="00A64E48"/>
    <w:rsid w:val="00A6658E"/>
    <w:rsid w:val="00A66738"/>
    <w:rsid w:val="00A66BEB"/>
    <w:rsid w:val="00A67091"/>
    <w:rsid w:val="00A7037D"/>
    <w:rsid w:val="00A716B9"/>
    <w:rsid w:val="00A71A2B"/>
    <w:rsid w:val="00A71D1A"/>
    <w:rsid w:val="00A7203A"/>
    <w:rsid w:val="00A722CF"/>
    <w:rsid w:val="00A72519"/>
    <w:rsid w:val="00A726EA"/>
    <w:rsid w:val="00A72884"/>
    <w:rsid w:val="00A72941"/>
    <w:rsid w:val="00A72E25"/>
    <w:rsid w:val="00A74B0A"/>
    <w:rsid w:val="00A74F25"/>
    <w:rsid w:val="00A75248"/>
    <w:rsid w:val="00A75A30"/>
    <w:rsid w:val="00A75A35"/>
    <w:rsid w:val="00A75C8A"/>
    <w:rsid w:val="00A7623D"/>
    <w:rsid w:val="00A7728B"/>
    <w:rsid w:val="00A77BBC"/>
    <w:rsid w:val="00A802ED"/>
    <w:rsid w:val="00A80360"/>
    <w:rsid w:val="00A80532"/>
    <w:rsid w:val="00A81A16"/>
    <w:rsid w:val="00A825E0"/>
    <w:rsid w:val="00A82B36"/>
    <w:rsid w:val="00A83166"/>
    <w:rsid w:val="00A83336"/>
    <w:rsid w:val="00A839B8"/>
    <w:rsid w:val="00A83DFD"/>
    <w:rsid w:val="00A83F81"/>
    <w:rsid w:val="00A8417D"/>
    <w:rsid w:val="00A841CA"/>
    <w:rsid w:val="00A848EB"/>
    <w:rsid w:val="00A84C8C"/>
    <w:rsid w:val="00A86A74"/>
    <w:rsid w:val="00A8758F"/>
    <w:rsid w:val="00A87914"/>
    <w:rsid w:val="00A87AE5"/>
    <w:rsid w:val="00A87B4D"/>
    <w:rsid w:val="00A90107"/>
    <w:rsid w:val="00A903A4"/>
    <w:rsid w:val="00A90B5D"/>
    <w:rsid w:val="00A90C84"/>
    <w:rsid w:val="00A90CB2"/>
    <w:rsid w:val="00A911A4"/>
    <w:rsid w:val="00A911AD"/>
    <w:rsid w:val="00A91AC8"/>
    <w:rsid w:val="00A91B66"/>
    <w:rsid w:val="00A922DA"/>
    <w:rsid w:val="00A9265C"/>
    <w:rsid w:val="00A93C0D"/>
    <w:rsid w:val="00A948C3"/>
    <w:rsid w:val="00A94C68"/>
    <w:rsid w:val="00A95018"/>
    <w:rsid w:val="00A9530D"/>
    <w:rsid w:val="00A96445"/>
    <w:rsid w:val="00A96C64"/>
    <w:rsid w:val="00A97471"/>
    <w:rsid w:val="00A975A4"/>
    <w:rsid w:val="00A97731"/>
    <w:rsid w:val="00A97B76"/>
    <w:rsid w:val="00AA0BE3"/>
    <w:rsid w:val="00AA106D"/>
    <w:rsid w:val="00AA130A"/>
    <w:rsid w:val="00AA172C"/>
    <w:rsid w:val="00AA1A6D"/>
    <w:rsid w:val="00AA20D5"/>
    <w:rsid w:val="00AA3253"/>
    <w:rsid w:val="00AA342D"/>
    <w:rsid w:val="00AA37DE"/>
    <w:rsid w:val="00AA3F9F"/>
    <w:rsid w:val="00AA4298"/>
    <w:rsid w:val="00AA447D"/>
    <w:rsid w:val="00AA4975"/>
    <w:rsid w:val="00AA4EB2"/>
    <w:rsid w:val="00AA551D"/>
    <w:rsid w:val="00AA567B"/>
    <w:rsid w:val="00AA5E86"/>
    <w:rsid w:val="00AA6D3A"/>
    <w:rsid w:val="00AA6FE2"/>
    <w:rsid w:val="00AA7442"/>
    <w:rsid w:val="00AA7BE5"/>
    <w:rsid w:val="00AB056F"/>
    <w:rsid w:val="00AB0B45"/>
    <w:rsid w:val="00AB0D1D"/>
    <w:rsid w:val="00AB1688"/>
    <w:rsid w:val="00AB1D04"/>
    <w:rsid w:val="00AB25D5"/>
    <w:rsid w:val="00AB28BB"/>
    <w:rsid w:val="00AB3BB0"/>
    <w:rsid w:val="00AB418E"/>
    <w:rsid w:val="00AB5221"/>
    <w:rsid w:val="00AB52B4"/>
    <w:rsid w:val="00AB54E3"/>
    <w:rsid w:val="00AB5A59"/>
    <w:rsid w:val="00AB5A89"/>
    <w:rsid w:val="00AB5B19"/>
    <w:rsid w:val="00AB5BF6"/>
    <w:rsid w:val="00AB665F"/>
    <w:rsid w:val="00AB6850"/>
    <w:rsid w:val="00AB68A8"/>
    <w:rsid w:val="00AB6B7A"/>
    <w:rsid w:val="00AB71E2"/>
    <w:rsid w:val="00AB75F5"/>
    <w:rsid w:val="00AB77FD"/>
    <w:rsid w:val="00AC0EFC"/>
    <w:rsid w:val="00AC1962"/>
    <w:rsid w:val="00AC209C"/>
    <w:rsid w:val="00AC20DA"/>
    <w:rsid w:val="00AC26B7"/>
    <w:rsid w:val="00AC2905"/>
    <w:rsid w:val="00AC312C"/>
    <w:rsid w:val="00AC3489"/>
    <w:rsid w:val="00AC377C"/>
    <w:rsid w:val="00AC44D5"/>
    <w:rsid w:val="00AC4988"/>
    <w:rsid w:val="00AC5E08"/>
    <w:rsid w:val="00AC636E"/>
    <w:rsid w:val="00AC7173"/>
    <w:rsid w:val="00AC772E"/>
    <w:rsid w:val="00AC7B30"/>
    <w:rsid w:val="00AC7D1B"/>
    <w:rsid w:val="00AD03A4"/>
    <w:rsid w:val="00AD07A7"/>
    <w:rsid w:val="00AD11D7"/>
    <w:rsid w:val="00AD1663"/>
    <w:rsid w:val="00AD19BC"/>
    <w:rsid w:val="00AD1B23"/>
    <w:rsid w:val="00AD2275"/>
    <w:rsid w:val="00AD2BB7"/>
    <w:rsid w:val="00AD2CCB"/>
    <w:rsid w:val="00AD2DF9"/>
    <w:rsid w:val="00AD2FC0"/>
    <w:rsid w:val="00AD3309"/>
    <w:rsid w:val="00AD3829"/>
    <w:rsid w:val="00AD387A"/>
    <w:rsid w:val="00AD3E05"/>
    <w:rsid w:val="00AD3F0F"/>
    <w:rsid w:val="00AD49BA"/>
    <w:rsid w:val="00AD5F48"/>
    <w:rsid w:val="00AD718E"/>
    <w:rsid w:val="00AD720E"/>
    <w:rsid w:val="00AD726F"/>
    <w:rsid w:val="00AD758D"/>
    <w:rsid w:val="00AD77AA"/>
    <w:rsid w:val="00AE02FD"/>
    <w:rsid w:val="00AE0CCB"/>
    <w:rsid w:val="00AE147B"/>
    <w:rsid w:val="00AE1B26"/>
    <w:rsid w:val="00AE1B7B"/>
    <w:rsid w:val="00AE1C2A"/>
    <w:rsid w:val="00AE2126"/>
    <w:rsid w:val="00AE2F13"/>
    <w:rsid w:val="00AE3C85"/>
    <w:rsid w:val="00AE443B"/>
    <w:rsid w:val="00AE4B9E"/>
    <w:rsid w:val="00AE4EE0"/>
    <w:rsid w:val="00AE5266"/>
    <w:rsid w:val="00AE52B4"/>
    <w:rsid w:val="00AE5409"/>
    <w:rsid w:val="00AE5DC8"/>
    <w:rsid w:val="00AE67CC"/>
    <w:rsid w:val="00AE73A0"/>
    <w:rsid w:val="00AE7535"/>
    <w:rsid w:val="00AE755F"/>
    <w:rsid w:val="00AF043A"/>
    <w:rsid w:val="00AF065A"/>
    <w:rsid w:val="00AF0E62"/>
    <w:rsid w:val="00AF1279"/>
    <w:rsid w:val="00AF2662"/>
    <w:rsid w:val="00AF29A3"/>
    <w:rsid w:val="00AF3AF8"/>
    <w:rsid w:val="00AF4527"/>
    <w:rsid w:val="00AF47B7"/>
    <w:rsid w:val="00AF4C96"/>
    <w:rsid w:val="00AF4CE6"/>
    <w:rsid w:val="00AF4E7D"/>
    <w:rsid w:val="00AF5118"/>
    <w:rsid w:val="00AF5F71"/>
    <w:rsid w:val="00AF5FBC"/>
    <w:rsid w:val="00AF6286"/>
    <w:rsid w:val="00AF743A"/>
    <w:rsid w:val="00AF7613"/>
    <w:rsid w:val="00AF7C25"/>
    <w:rsid w:val="00B0007C"/>
    <w:rsid w:val="00B00D89"/>
    <w:rsid w:val="00B0100B"/>
    <w:rsid w:val="00B01216"/>
    <w:rsid w:val="00B01885"/>
    <w:rsid w:val="00B0191C"/>
    <w:rsid w:val="00B01C39"/>
    <w:rsid w:val="00B01D08"/>
    <w:rsid w:val="00B01F7E"/>
    <w:rsid w:val="00B02467"/>
    <w:rsid w:val="00B02C65"/>
    <w:rsid w:val="00B035B6"/>
    <w:rsid w:val="00B03944"/>
    <w:rsid w:val="00B03B4D"/>
    <w:rsid w:val="00B03E28"/>
    <w:rsid w:val="00B03E29"/>
    <w:rsid w:val="00B04F54"/>
    <w:rsid w:val="00B072E3"/>
    <w:rsid w:val="00B07A59"/>
    <w:rsid w:val="00B1097C"/>
    <w:rsid w:val="00B11295"/>
    <w:rsid w:val="00B1163D"/>
    <w:rsid w:val="00B124A9"/>
    <w:rsid w:val="00B12574"/>
    <w:rsid w:val="00B137FE"/>
    <w:rsid w:val="00B139B5"/>
    <w:rsid w:val="00B1424F"/>
    <w:rsid w:val="00B146BD"/>
    <w:rsid w:val="00B1479A"/>
    <w:rsid w:val="00B14F25"/>
    <w:rsid w:val="00B156E8"/>
    <w:rsid w:val="00B167E2"/>
    <w:rsid w:val="00B16839"/>
    <w:rsid w:val="00B16BEF"/>
    <w:rsid w:val="00B200E1"/>
    <w:rsid w:val="00B20A5F"/>
    <w:rsid w:val="00B20A76"/>
    <w:rsid w:val="00B20C54"/>
    <w:rsid w:val="00B20D3E"/>
    <w:rsid w:val="00B20FE8"/>
    <w:rsid w:val="00B211F1"/>
    <w:rsid w:val="00B2347A"/>
    <w:rsid w:val="00B23ADD"/>
    <w:rsid w:val="00B240C5"/>
    <w:rsid w:val="00B24A20"/>
    <w:rsid w:val="00B24F67"/>
    <w:rsid w:val="00B25937"/>
    <w:rsid w:val="00B259CF"/>
    <w:rsid w:val="00B25E89"/>
    <w:rsid w:val="00B26917"/>
    <w:rsid w:val="00B26BDC"/>
    <w:rsid w:val="00B2728C"/>
    <w:rsid w:val="00B27319"/>
    <w:rsid w:val="00B2774E"/>
    <w:rsid w:val="00B279F9"/>
    <w:rsid w:val="00B304CA"/>
    <w:rsid w:val="00B31A5E"/>
    <w:rsid w:val="00B31AE0"/>
    <w:rsid w:val="00B31D6B"/>
    <w:rsid w:val="00B31ED3"/>
    <w:rsid w:val="00B32841"/>
    <w:rsid w:val="00B32855"/>
    <w:rsid w:val="00B3339F"/>
    <w:rsid w:val="00B33402"/>
    <w:rsid w:val="00B334E6"/>
    <w:rsid w:val="00B337CB"/>
    <w:rsid w:val="00B33B52"/>
    <w:rsid w:val="00B34528"/>
    <w:rsid w:val="00B34659"/>
    <w:rsid w:val="00B354D2"/>
    <w:rsid w:val="00B359AC"/>
    <w:rsid w:val="00B35D8A"/>
    <w:rsid w:val="00B36731"/>
    <w:rsid w:val="00B37B25"/>
    <w:rsid w:val="00B37B6E"/>
    <w:rsid w:val="00B40A0D"/>
    <w:rsid w:val="00B40DC6"/>
    <w:rsid w:val="00B414ED"/>
    <w:rsid w:val="00B41693"/>
    <w:rsid w:val="00B417B2"/>
    <w:rsid w:val="00B41A55"/>
    <w:rsid w:val="00B41F52"/>
    <w:rsid w:val="00B424EC"/>
    <w:rsid w:val="00B42633"/>
    <w:rsid w:val="00B430C1"/>
    <w:rsid w:val="00B43241"/>
    <w:rsid w:val="00B439EB"/>
    <w:rsid w:val="00B44532"/>
    <w:rsid w:val="00B44ABD"/>
    <w:rsid w:val="00B44DEE"/>
    <w:rsid w:val="00B456A3"/>
    <w:rsid w:val="00B469DD"/>
    <w:rsid w:val="00B474E2"/>
    <w:rsid w:val="00B50311"/>
    <w:rsid w:val="00B506BA"/>
    <w:rsid w:val="00B506D9"/>
    <w:rsid w:val="00B508D6"/>
    <w:rsid w:val="00B5111F"/>
    <w:rsid w:val="00B512FD"/>
    <w:rsid w:val="00B5175B"/>
    <w:rsid w:val="00B51BBB"/>
    <w:rsid w:val="00B526FD"/>
    <w:rsid w:val="00B53B77"/>
    <w:rsid w:val="00B53D95"/>
    <w:rsid w:val="00B53DF9"/>
    <w:rsid w:val="00B54085"/>
    <w:rsid w:val="00B542E1"/>
    <w:rsid w:val="00B54316"/>
    <w:rsid w:val="00B54442"/>
    <w:rsid w:val="00B54D9C"/>
    <w:rsid w:val="00B54EDF"/>
    <w:rsid w:val="00B55805"/>
    <w:rsid w:val="00B55DD5"/>
    <w:rsid w:val="00B56605"/>
    <w:rsid w:val="00B56E44"/>
    <w:rsid w:val="00B572D6"/>
    <w:rsid w:val="00B574DA"/>
    <w:rsid w:val="00B57978"/>
    <w:rsid w:val="00B60BEA"/>
    <w:rsid w:val="00B61B5B"/>
    <w:rsid w:val="00B61E50"/>
    <w:rsid w:val="00B62EFC"/>
    <w:rsid w:val="00B63C96"/>
    <w:rsid w:val="00B64071"/>
    <w:rsid w:val="00B64076"/>
    <w:rsid w:val="00B64E82"/>
    <w:rsid w:val="00B64EB3"/>
    <w:rsid w:val="00B64F4A"/>
    <w:rsid w:val="00B65A92"/>
    <w:rsid w:val="00B66C4E"/>
    <w:rsid w:val="00B67154"/>
    <w:rsid w:val="00B67629"/>
    <w:rsid w:val="00B6770A"/>
    <w:rsid w:val="00B70C71"/>
    <w:rsid w:val="00B717B6"/>
    <w:rsid w:val="00B71E2D"/>
    <w:rsid w:val="00B72204"/>
    <w:rsid w:val="00B72E28"/>
    <w:rsid w:val="00B734E5"/>
    <w:rsid w:val="00B737BF"/>
    <w:rsid w:val="00B74384"/>
    <w:rsid w:val="00B743DC"/>
    <w:rsid w:val="00B74AA4"/>
    <w:rsid w:val="00B74F0B"/>
    <w:rsid w:val="00B753E5"/>
    <w:rsid w:val="00B75B16"/>
    <w:rsid w:val="00B75EA4"/>
    <w:rsid w:val="00B7661B"/>
    <w:rsid w:val="00B8063A"/>
    <w:rsid w:val="00B81114"/>
    <w:rsid w:val="00B8132D"/>
    <w:rsid w:val="00B82AAE"/>
    <w:rsid w:val="00B833B9"/>
    <w:rsid w:val="00B840EF"/>
    <w:rsid w:val="00B847BE"/>
    <w:rsid w:val="00B84836"/>
    <w:rsid w:val="00B8506C"/>
    <w:rsid w:val="00B852D5"/>
    <w:rsid w:val="00B853C7"/>
    <w:rsid w:val="00B85DC4"/>
    <w:rsid w:val="00B86285"/>
    <w:rsid w:val="00B86C79"/>
    <w:rsid w:val="00B871AA"/>
    <w:rsid w:val="00B908D6"/>
    <w:rsid w:val="00B90930"/>
    <w:rsid w:val="00B9101F"/>
    <w:rsid w:val="00B91466"/>
    <w:rsid w:val="00B91F30"/>
    <w:rsid w:val="00B92069"/>
    <w:rsid w:val="00B92115"/>
    <w:rsid w:val="00B9245B"/>
    <w:rsid w:val="00B92655"/>
    <w:rsid w:val="00B92FFF"/>
    <w:rsid w:val="00B93E04"/>
    <w:rsid w:val="00B93F03"/>
    <w:rsid w:val="00B9492F"/>
    <w:rsid w:val="00B94987"/>
    <w:rsid w:val="00B94B04"/>
    <w:rsid w:val="00B95027"/>
    <w:rsid w:val="00B95832"/>
    <w:rsid w:val="00B959FF"/>
    <w:rsid w:val="00B96314"/>
    <w:rsid w:val="00B96358"/>
    <w:rsid w:val="00B96763"/>
    <w:rsid w:val="00B97D3F"/>
    <w:rsid w:val="00B97EDD"/>
    <w:rsid w:val="00B97F34"/>
    <w:rsid w:val="00BA0223"/>
    <w:rsid w:val="00BA05BC"/>
    <w:rsid w:val="00BA0688"/>
    <w:rsid w:val="00BA07DD"/>
    <w:rsid w:val="00BA0D2F"/>
    <w:rsid w:val="00BA1176"/>
    <w:rsid w:val="00BA1EBE"/>
    <w:rsid w:val="00BA2127"/>
    <w:rsid w:val="00BA2197"/>
    <w:rsid w:val="00BA2961"/>
    <w:rsid w:val="00BA3043"/>
    <w:rsid w:val="00BA3D0F"/>
    <w:rsid w:val="00BA41E8"/>
    <w:rsid w:val="00BA575D"/>
    <w:rsid w:val="00BA654F"/>
    <w:rsid w:val="00BA6A82"/>
    <w:rsid w:val="00BA6AF4"/>
    <w:rsid w:val="00BA6BA5"/>
    <w:rsid w:val="00BA6E07"/>
    <w:rsid w:val="00BA7520"/>
    <w:rsid w:val="00BA7886"/>
    <w:rsid w:val="00BA7A6A"/>
    <w:rsid w:val="00BA7C3E"/>
    <w:rsid w:val="00BA7D2C"/>
    <w:rsid w:val="00BB0280"/>
    <w:rsid w:val="00BB09DF"/>
    <w:rsid w:val="00BB0AB3"/>
    <w:rsid w:val="00BB1B76"/>
    <w:rsid w:val="00BB2396"/>
    <w:rsid w:val="00BB26B0"/>
    <w:rsid w:val="00BB3022"/>
    <w:rsid w:val="00BB3991"/>
    <w:rsid w:val="00BB3BD1"/>
    <w:rsid w:val="00BB3E93"/>
    <w:rsid w:val="00BB4557"/>
    <w:rsid w:val="00BB4960"/>
    <w:rsid w:val="00BB4A73"/>
    <w:rsid w:val="00BB4B90"/>
    <w:rsid w:val="00BB5064"/>
    <w:rsid w:val="00BB612F"/>
    <w:rsid w:val="00BB712B"/>
    <w:rsid w:val="00BB74D2"/>
    <w:rsid w:val="00BB7E18"/>
    <w:rsid w:val="00BB7E86"/>
    <w:rsid w:val="00BB7FC5"/>
    <w:rsid w:val="00BC13C6"/>
    <w:rsid w:val="00BC16B6"/>
    <w:rsid w:val="00BC1756"/>
    <w:rsid w:val="00BC19FF"/>
    <w:rsid w:val="00BC1C43"/>
    <w:rsid w:val="00BC1D0A"/>
    <w:rsid w:val="00BC1E2F"/>
    <w:rsid w:val="00BC226A"/>
    <w:rsid w:val="00BC2451"/>
    <w:rsid w:val="00BC2562"/>
    <w:rsid w:val="00BC2B12"/>
    <w:rsid w:val="00BC30EB"/>
    <w:rsid w:val="00BC3D13"/>
    <w:rsid w:val="00BC4585"/>
    <w:rsid w:val="00BC4691"/>
    <w:rsid w:val="00BC495B"/>
    <w:rsid w:val="00BC49DF"/>
    <w:rsid w:val="00BC4FB0"/>
    <w:rsid w:val="00BC4FC2"/>
    <w:rsid w:val="00BC50A5"/>
    <w:rsid w:val="00BC58D1"/>
    <w:rsid w:val="00BC62CE"/>
    <w:rsid w:val="00BC6905"/>
    <w:rsid w:val="00BC6CC6"/>
    <w:rsid w:val="00BC7EB1"/>
    <w:rsid w:val="00BC7F76"/>
    <w:rsid w:val="00BD04A0"/>
    <w:rsid w:val="00BD110D"/>
    <w:rsid w:val="00BD18A7"/>
    <w:rsid w:val="00BD1AAB"/>
    <w:rsid w:val="00BD2A7F"/>
    <w:rsid w:val="00BD334D"/>
    <w:rsid w:val="00BD35E5"/>
    <w:rsid w:val="00BD4DB8"/>
    <w:rsid w:val="00BD5265"/>
    <w:rsid w:val="00BD59EF"/>
    <w:rsid w:val="00BD5FE3"/>
    <w:rsid w:val="00BD6306"/>
    <w:rsid w:val="00BD6EB5"/>
    <w:rsid w:val="00BE0857"/>
    <w:rsid w:val="00BE103F"/>
    <w:rsid w:val="00BE1A27"/>
    <w:rsid w:val="00BE1F67"/>
    <w:rsid w:val="00BE2415"/>
    <w:rsid w:val="00BE2957"/>
    <w:rsid w:val="00BE2F73"/>
    <w:rsid w:val="00BE310A"/>
    <w:rsid w:val="00BE3951"/>
    <w:rsid w:val="00BE509D"/>
    <w:rsid w:val="00BE5572"/>
    <w:rsid w:val="00BE56B7"/>
    <w:rsid w:val="00BE5A7E"/>
    <w:rsid w:val="00BE5CE7"/>
    <w:rsid w:val="00BE695D"/>
    <w:rsid w:val="00BE69F2"/>
    <w:rsid w:val="00BE6B14"/>
    <w:rsid w:val="00BE71D0"/>
    <w:rsid w:val="00BE72CB"/>
    <w:rsid w:val="00BE734C"/>
    <w:rsid w:val="00BE7773"/>
    <w:rsid w:val="00BE7C78"/>
    <w:rsid w:val="00BF02B1"/>
    <w:rsid w:val="00BF09FD"/>
    <w:rsid w:val="00BF0B2E"/>
    <w:rsid w:val="00BF0E24"/>
    <w:rsid w:val="00BF0EF1"/>
    <w:rsid w:val="00BF12DB"/>
    <w:rsid w:val="00BF1F55"/>
    <w:rsid w:val="00BF1F84"/>
    <w:rsid w:val="00BF20EA"/>
    <w:rsid w:val="00BF2795"/>
    <w:rsid w:val="00BF2A1B"/>
    <w:rsid w:val="00BF412E"/>
    <w:rsid w:val="00BF4607"/>
    <w:rsid w:val="00BF5D21"/>
    <w:rsid w:val="00BF6623"/>
    <w:rsid w:val="00BF695F"/>
    <w:rsid w:val="00BF778D"/>
    <w:rsid w:val="00BF7BD7"/>
    <w:rsid w:val="00BF7D6A"/>
    <w:rsid w:val="00BF7F5B"/>
    <w:rsid w:val="00C0073E"/>
    <w:rsid w:val="00C00D08"/>
    <w:rsid w:val="00C00D7A"/>
    <w:rsid w:val="00C00E73"/>
    <w:rsid w:val="00C01133"/>
    <w:rsid w:val="00C01ADE"/>
    <w:rsid w:val="00C01D96"/>
    <w:rsid w:val="00C025FB"/>
    <w:rsid w:val="00C027E0"/>
    <w:rsid w:val="00C02B3F"/>
    <w:rsid w:val="00C02D08"/>
    <w:rsid w:val="00C0323C"/>
    <w:rsid w:val="00C03BA3"/>
    <w:rsid w:val="00C05143"/>
    <w:rsid w:val="00C06DF1"/>
    <w:rsid w:val="00C07010"/>
    <w:rsid w:val="00C10B1A"/>
    <w:rsid w:val="00C1103F"/>
    <w:rsid w:val="00C11511"/>
    <w:rsid w:val="00C12318"/>
    <w:rsid w:val="00C12658"/>
    <w:rsid w:val="00C13431"/>
    <w:rsid w:val="00C1372B"/>
    <w:rsid w:val="00C13AC4"/>
    <w:rsid w:val="00C13F92"/>
    <w:rsid w:val="00C1406C"/>
    <w:rsid w:val="00C14476"/>
    <w:rsid w:val="00C15242"/>
    <w:rsid w:val="00C15A4C"/>
    <w:rsid w:val="00C17180"/>
    <w:rsid w:val="00C17B5E"/>
    <w:rsid w:val="00C20473"/>
    <w:rsid w:val="00C2074B"/>
    <w:rsid w:val="00C20CFB"/>
    <w:rsid w:val="00C20D2F"/>
    <w:rsid w:val="00C21FFE"/>
    <w:rsid w:val="00C225AF"/>
    <w:rsid w:val="00C23021"/>
    <w:rsid w:val="00C232A2"/>
    <w:rsid w:val="00C233D5"/>
    <w:rsid w:val="00C238ED"/>
    <w:rsid w:val="00C23B8D"/>
    <w:rsid w:val="00C23D90"/>
    <w:rsid w:val="00C24C7F"/>
    <w:rsid w:val="00C25844"/>
    <w:rsid w:val="00C263C9"/>
    <w:rsid w:val="00C26566"/>
    <w:rsid w:val="00C304C7"/>
    <w:rsid w:val="00C30EA5"/>
    <w:rsid w:val="00C31109"/>
    <w:rsid w:val="00C31326"/>
    <w:rsid w:val="00C317C9"/>
    <w:rsid w:val="00C32699"/>
    <w:rsid w:val="00C33335"/>
    <w:rsid w:val="00C3353B"/>
    <w:rsid w:val="00C335A8"/>
    <w:rsid w:val="00C34213"/>
    <w:rsid w:val="00C34239"/>
    <w:rsid w:val="00C34427"/>
    <w:rsid w:val="00C34751"/>
    <w:rsid w:val="00C35149"/>
    <w:rsid w:val="00C358B1"/>
    <w:rsid w:val="00C35BD8"/>
    <w:rsid w:val="00C36323"/>
    <w:rsid w:val="00C366F6"/>
    <w:rsid w:val="00C367B6"/>
    <w:rsid w:val="00C3751D"/>
    <w:rsid w:val="00C37904"/>
    <w:rsid w:val="00C37ED9"/>
    <w:rsid w:val="00C40317"/>
    <w:rsid w:val="00C41302"/>
    <w:rsid w:val="00C413F4"/>
    <w:rsid w:val="00C415A9"/>
    <w:rsid w:val="00C415B2"/>
    <w:rsid w:val="00C416EB"/>
    <w:rsid w:val="00C41A0A"/>
    <w:rsid w:val="00C421C5"/>
    <w:rsid w:val="00C42C56"/>
    <w:rsid w:val="00C42CCB"/>
    <w:rsid w:val="00C430F2"/>
    <w:rsid w:val="00C435BB"/>
    <w:rsid w:val="00C43F6F"/>
    <w:rsid w:val="00C442D1"/>
    <w:rsid w:val="00C4454C"/>
    <w:rsid w:val="00C44596"/>
    <w:rsid w:val="00C44C01"/>
    <w:rsid w:val="00C44EC2"/>
    <w:rsid w:val="00C45C6A"/>
    <w:rsid w:val="00C46510"/>
    <w:rsid w:val="00C4671E"/>
    <w:rsid w:val="00C4684E"/>
    <w:rsid w:val="00C46DD0"/>
    <w:rsid w:val="00C5037E"/>
    <w:rsid w:val="00C5038C"/>
    <w:rsid w:val="00C50F84"/>
    <w:rsid w:val="00C5196B"/>
    <w:rsid w:val="00C5273F"/>
    <w:rsid w:val="00C52BB0"/>
    <w:rsid w:val="00C52C1B"/>
    <w:rsid w:val="00C52F53"/>
    <w:rsid w:val="00C5315B"/>
    <w:rsid w:val="00C53485"/>
    <w:rsid w:val="00C543CE"/>
    <w:rsid w:val="00C546B3"/>
    <w:rsid w:val="00C548A3"/>
    <w:rsid w:val="00C54D9D"/>
    <w:rsid w:val="00C54F8C"/>
    <w:rsid w:val="00C5526B"/>
    <w:rsid w:val="00C55933"/>
    <w:rsid w:val="00C55E71"/>
    <w:rsid w:val="00C5643D"/>
    <w:rsid w:val="00C5667B"/>
    <w:rsid w:val="00C56C39"/>
    <w:rsid w:val="00C56E11"/>
    <w:rsid w:val="00C5743C"/>
    <w:rsid w:val="00C5790C"/>
    <w:rsid w:val="00C6125E"/>
    <w:rsid w:val="00C61926"/>
    <w:rsid w:val="00C61BB1"/>
    <w:rsid w:val="00C62441"/>
    <w:rsid w:val="00C626AD"/>
    <w:rsid w:val="00C6275D"/>
    <w:rsid w:val="00C63035"/>
    <w:rsid w:val="00C63300"/>
    <w:rsid w:val="00C639C2"/>
    <w:rsid w:val="00C639F6"/>
    <w:rsid w:val="00C63AA2"/>
    <w:rsid w:val="00C640C8"/>
    <w:rsid w:val="00C6448F"/>
    <w:rsid w:val="00C649E2"/>
    <w:rsid w:val="00C65CFB"/>
    <w:rsid w:val="00C67BC9"/>
    <w:rsid w:val="00C70567"/>
    <w:rsid w:val="00C708CA"/>
    <w:rsid w:val="00C70F66"/>
    <w:rsid w:val="00C72140"/>
    <w:rsid w:val="00C7291F"/>
    <w:rsid w:val="00C72FF3"/>
    <w:rsid w:val="00C7370B"/>
    <w:rsid w:val="00C73AB9"/>
    <w:rsid w:val="00C73AC2"/>
    <w:rsid w:val="00C746AC"/>
    <w:rsid w:val="00C748F2"/>
    <w:rsid w:val="00C75074"/>
    <w:rsid w:val="00C75382"/>
    <w:rsid w:val="00C76303"/>
    <w:rsid w:val="00C763C0"/>
    <w:rsid w:val="00C772B5"/>
    <w:rsid w:val="00C77805"/>
    <w:rsid w:val="00C8148B"/>
    <w:rsid w:val="00C81A17"/>
    <w:rsid w:val="00C81CD6"/>
    <w:rsid w:val="00C81D2E"/>
    <w:rsid w:val="00C82D73"/>
    <w:rsid w:val="00C83633"/>
    <w:rsid w:val="00C836E7"/>
    <w:rsid w:val="00C83741"/>
    <w:rsid w:val="00C84952"/>
    <w:rsid w:val="00C84CBB"/>
    <w:rsid w:val="00C855F1"/>
    <w:rsid w:val="00C85704"/>
    <w:rsid w:val="00C85C9D"/>
    <w:rsid w:val="00C866AF"/>
    <w:rsid w:val="00C86EC7"/>
    <w:rsid w:val="00C87593"/>
    <w:rsid w:val="00C87C0F"/>
    <w:rsid w:val="00C90198"/>
    <w:rsid w:val="00C904EA"/>
    <w:rsid w:val="00C905D4"/>
    <w:rsid w:val="00C91E98"/>
    <w:rsid w:val="00C9216F"/>
    <w:rsid w:val="00C928E8"/>
    <w:rsid w:val="00C92EA4"/>
    <w:rsid w:val="00C93723"/>
    <w:rsid w:val="00C93CC9"/>
    <w:rsid w:val="00C94144"/>
    <w:rsid w:val="00C944F3"/>
    <w:rsid w:val="00C94D3D"/>
    <w:rsid w:val="00C94E49"/>
    <w:rsid w:val="00C94EF5"/>
    <w:rsid w:val="00C950B2"/>
    <w:rsid w:val="00C9528A"/>
    <w:rsid w:val="00C955F1"/>
    <w:rsid w:val="00C95A12"/>
    <w:rsid w:val="00C95D36"/>
    <w:rsid w:val="00C95D6C"/>
    <w:rsid w:val="00C963ED"/>
    <w:rsid w:val="00C96A60"/>
    <w:rsid w:val="00C96E7A"/>
    <w:rsid w:val="00C97033"/>
    <w:rsid w:val="00C9729F"/>
    <w:rsid w:val="00C97995"/>
    <w:rsid w:val="00C97EEA"/>
    <w:rsid w:val="00CA00B2"/>
    <w:rsid w:val="00CA05B9"/>
    <w:rsid w:val="00CA0691"/>
    <w:rsid w:val="00CA0EF5"/>
    <w:rsid w:val="00CA1246"/>
    <w:rsid w:val="00CA1953"/>
    <w:rsid w:val="00CA24D1"/>
    <w:rsid w:val="00CA30BF"/>
    <w:rsid w:val="00CA3131"/>
    <w:rsid w:val="00CA38D1"/>
    <w:rsid w:val="00CA3BFB"/>
    <w:rsid w:val="00CA3C8C"/>
    <w:rsid w:val="00CA3EEA"/>
    <w:rsid w:val="00CA43F4"/>
    <w:rsid w:val="00CA4DA9"/>
    <w:rsid w:val="00CA4DAF"/>
    <w:rsid w:val="00CA523A"/>
    <w:rsid w:val="00CA5953"/>
    <w:rsid w:val="00CA5B7D"/>
    <w:rsid w:val="00CA5B87"/>
    <w:rsid w:val="00CA6345"/>
    <w:rsid w:val="00CA66B8"/>
    <w:rsid w:val="00CA6A7A"/>
    <w:rsid w:val="00CA7600"/>
    <w:rsid w:val="00CA7AEA"/>
    <w:rsid w:val="00CA7D49"/>
    <w:rsid w:val="00CB0424"/>
    <w:rsid w:val="00CB0A68"/>
    <w:rsid w:val="00CB19A6"/>
    <w:rsid w:val="00CB1BCA"/>
    <w:rsid w:val="00CB1BF3"/>
    <w:rsid w:val="00CB2564"/>
    <w:rsid w:val="00CB2C76"/>
    <w:rsid w:val="00CB2E8B"/>
    <w:rsid w:val="00CB2F3B"/>
    <w:rsid w:val="00CB3305"/>
    <w:rsid w:val="00CB498C"/>
    <w:rsid w:val="00CB529C"/>
    <w:rsid w:val="00CB564B"/>
    <w:rsid w:val="00CB5657"/>
    <w:rsid w:val="00CB5884"/>
    <w:rsid w:val="00CB633A"/>
    <w:rsid w:val="00CB639B"/>
    <w:rsid w:val="00CB65DC"/>
    <w:rsid w:val="00CB6782"/>
    <w:rsid w:val="00CB750B"/>
    <w:rsid w:val="00CB79D9"/>
    <w:rsid w:val="00CB7DE1"/>
    <w:rsid w:val="00CC08F8"/>
    <w:rsid w:val="00CC0FE3"/>
    <w:rsid w:val="00CC1363"/>
    <w:rsid w:val="00CC1AD0"/>
    <w:rsid w:val="00CC2330"/>
    <w:rsid w:val="00CC2C2D"/>
    <w:rsid w:val="00CC393B"/>
    <w:rsid w:val="00CC4F35"/>
    <w:rsid w:val="00CC4F51"/>
    <w:rsid w:val="00CC5A27"/>
    <w:rsid w:val="00CC6038"/>
    <w:rsid w:val="00CC6AE8"/>
    <w:rsid w:val="00CC6CC6"/>
    <w:rsid w:val="00CC6DDF"/>
    <w:rsid w:val="00CC6FC2"/>
    <w:rsid w:val="00CC7342"/>
    <w:rsid w:val="00CD01A5"/>
    <w:rsid w:val="00CD1191"/>
    <w:rsid w:val="00CD1F52"/>
    <w:rsid w:val="00CD213C"/>
    <w:rsid w:val="00CD267B"/>
    <w:rsid w:val="00CD26E8"/>
    <w:rsid w:val="00CD285A"/>
    <w:rsid w:val="00CD2998"/>
    <w:rsid w:val="00CD31E8"/>
    <w:rsid w:val="00CD377E"/>
    <w:rsid w:val="00CD386E"/>
    <w:rsid w:val="00CD3E36"/>
    <w:rsid w:val="00CD4AEA"/>
    <w:rsid w:val="00CD5244"/>
    <w:rsid w:val="00CD58B9"/>
    <w:rsid w:val="00CD5D51"/>
    <w:rsid w:val="00CD5DAE"/>
    <w:rsid w:val="00CD65E1"/>
    <w:rsid w:val="00CD6B0A"/>
    <w:rsid w:val="00CD739D"/>
    <w:rsid w:val="00CD7E26"/>
    <w:rsid w:val="00CE002E"/>
    <w:rsid w:val="00CE0284"/>
    <w:rsid w:val="00CE0423"/>
    <w:rsid w:val="00CE0FD3"/>
    <w:rsid w:val="00CE1259"/>
    <w:rsid w:val="00CE1522"/>
    <w:rsid w:val="00CE1A95"/>
    <w:rsid w:val="00CE23FA"/>
    <w:rsid w:val="00CE4B38"/>
    <w:rsid w:val="00CE4C24"/>
    <w:rsid w:val="00CE540F"/>
    <w:rsid w:val="00CE67AD"/>
    <w:rsid w:val="00CE68F7"/>
    <w:rsid w:val="00CE7077"/>
    <w:rsid w:val="00CE7397"/>
    <w:rsid w:val="00CE773F"/>
    <w:rsid w:val="00CF0156"/>
    <w:rsid w:val="00CF1127"/>
    <w:rsid w:val="00CF1720"/>
    <w:rsid w:val="00CF1A3E"/>
    <w:rsid w:val="00CF1D8C"/>
    <w:rsid w:val="00CF22D4"/>
    <w:rsid w:val="00CF31EF"/>
    <w:rsid w:val="00CF398F"/>
    <w:rsid w:val="00CF3C00"/>
    <w:rsid w:val="00CF3F65"/>
    <w:rsid w:val="00CF4AAA"/>
    <w:rsid w:val="00CF56EC"/>
    <w:rsid w:val="00CF5869"/>
    <w:rsid w:val="00CF66F2"/>
    <w:rsid w:val="00CF6E2C"/>
    <w:rsid w:val="00CF77A1"/>
    <w:rsid w:val="00CF7D20"/>
    <w:rsid w:val="00CF7D47"/>
    <w:rsid w:val="00CF7E73"/>
    <w:rsid w:val="00D00F3F"/>
    <w:rsid w:val="00D0201A"/>
    <w:rsid w:val="00D02619"/>
    <w:rsid w:val="00D02B3F"/>
    <w:rsid w:val="00D0363A"/>
    <w:rsid w:val="00D03D3C"/>
    <w:rsid w:val="00D03DED"/>
    <w:rsid w:val="00D044ED"/>
    <w:rsid w:val="00D04595"/>
    <w:rsid w:val="00D04D56"/>
    <w:rsid w:val="00D053DE"/>
    <w:rsid w:val="00D0556D"/>
    <w:rsid w:val="00D05D24"/>
    <w:rsid w:val="00D05F5F"/>
    <w:rsid w:val="00D06487"/>
    <w:rsid w:val="00D06EB4"/>
    <w:rsid w:val="00D06ED4"/>
    <w:rsid w:val="00D10811"/>
    <w:rsid w:val="00D10D6A"/>
    <w:rsid w:val="00D1215F"/>
    <w:rsid w:val="00D1220D"/>
    <w:rsid w:val="00D125D3"/>
    <w:rsid w:val="00D128DD"/>
    <w:rsid w:val="00D1294C"/>
    <w:rsid w:val="00D129A1"/>
    <w:rsid w:val="00D12F49"/>
    <w:rsid w:val="00D1326F"/>
    <w:rsid w:val="00D15CC9"/>
    <w:rsid w:val="00D15D64"/>
    <w:rsid w:val="00D16143"/>
    <w:rsid w:val="00D167C2"/>
    <w:rsid w:val="00D17187"/>
    <w:rsid w:val="00D176E1"/>
    <w:rsid w:val="00D17C73"/>
    <w:rsid w:val="00D20408"/>
    <w:rsid w:val="00D208EF"/>
    <w:rsid w:val="00D20B01"/>
    <w:rsid w:val="00D21469"/>
    <w:rsid w:val="00D21495"/>
    <w:rsid w:val="00D225DF"/>
    <w:rsid w:val="00D22A52"/>
    <w:rsid w:val="00D22ABC"/>
    <w:rsid w:val="00D22D13"/>
    <w:rsid w:val="00D24491"/>
    <w:rsid w:val="00D24590"/>
    <w:rsid w:val="00D24A3B"/>
    <w:rsid w:val="00D262DB"/>
    <w:rsid w:val="00D27A7E"/>
    <w:rsid w:val="00D3045C"/>
    <w:rsid w:val="00D30968"/>
    <w:rsid w:val="00D30B6E"/>
    <w:rsid w:val="00D30E14"/>
    <w:rsid w:val="00D31200"/>
    <w:rsid w:val="00D31AD6"/>
    <w:rsid w:val="00D31FB2"/>
    <w:rsid w:val="00D323DA"/>
    <w:rsid w:val="00D33200"/>
    <w:rsid w:val="00D3340C"/>
    <w:rsid w:val="00D338F7"/>
    <w:rsid w:val="00D33997"/>
    <w:rsid w:val="00D33CDB"/>
    <w:rsid w:val="00D3406E"/>
    <w:rsid w:val="00D343B7"/>
    <w:rsid w:val="00D346CC"/>
    <w:rsid w:val="00D34889"/>
    <w:rsid w:val="00D34B07"/>
    <w:rsid w:val="00D35112"/>
    <w:rsid w:val="00D35FFF"/>
    <w:rsid w:val="00D36162"/>
    <w:rsid w:val="00D3753B"/>
    <w:rsid w:val="00D37B7B"/>
    <w:rsid w:val="00D37E70"/>
    <w:rsid w:val="00D4000A"/>
    <w:rsid w:val="00D4009D"/>
    <w:rsid w:val="00D40B76"/>
    <w:rsid w:val="00D41673"/>
    <w:rsid w:val="00D4295C"/>
    <w:rsid w:val="00D4299C"/>
    <w:rsid w:val="00D430E6"/>
    <w:rsid w:val="00D43321"/>
    <w:rsid w:val="00D43831"/>
    <w:rsid w:val="00D44137"/>
    <w:rsid w:val="00D44A8A"/>
    <w:rsid w:val="00D454B9"/>
    <w:rsid w:val="00D4571F"/>
    <w:rsid w:val="00D45758"/>
    <w:rsid w:val="00D45950"/>
    <w:rsid w:val="00D45B2E"/>
    <w:rsid w:val="00D45E27"/>
    <w:rsid w:val="00D46324"/>
    <w:rsid w:val="00D470F7"/>
    <w:rsid w:val="00D47808"/>
    <w:rsid w:val="00D50233"/>
    <w:rsid w:val="00D50861"/>
    <w:rsid w:val="00D50865"/>
    <w:rsid w:val="00D50A9C"/>
    <w:rsid w:val="00D50ABC"/>
    <w:rsid w:val="00D50C45"/>
    <w:rsid w:val="00D510B3"/>
    <w:rsid w:val="00D5121C"/>
    <w:rsid w:val="00D51B6D"/>
    <w:rsid w:val="00D51C15"/>
    <w:rsid w:val="00D529B3"/>
    <w:rsid w:val="00D52C07"/>
    <w:rsid w:val="00D52E05"/>
    <w:rsid w:val="00D54229"/>
    <w:rsid w:val="00D5485D"/>
    <w:rsid w:val="00D54879"/>
    <w:rsid w:val="00D549AE"/>
    <w:rsid w:val="00D55718"/>
    <w:rsid w:val="00D5598D"/>
    <w:rsid w:val="00D55B48"/>
    <w:rsid w:val="00D56458"/>
    <w:rsid w:val="00D56871"/>
    <w:rsid w:val="00D57140"/>
    <w:rsid w:val="00D57231"/>
    <w:rsid w:val="00D5735D"/>
    <w:rsid w:val="00D5763A"/>
    <w:rsid w:val="00D576E0"/>
    <w:rsid w:val="00D6024B"/>
    <w:rsid w:val="00D6286D"/>
    <w:rsid w:val="00D62B24"/>
    <w:rsid w:val="00D62E66"/>
    <w:rsid w:val="00D634CE"/>
    <w:rsid w:val="00D63AEE"/>
    <w:rsid w:val="00D63C3C"/>
    <w:rsid w:val="00D63E23"/>
    <w:rsid w:val="00D647C8"/>
    <w:rsid w:val="00D64A25"/>
    <w:rsid w:val="00D64CA0"/>
    <w:rsid w:val="00D64F0A"/>
    <w:rsid w:val="00D65704"/>
    <w:rsid w:val="00D65A1C"/>
    <w:rsid w:val="00D661ED"/>
    <w:rsid w:val="00D66EEF"/>
    <w:rsid w:val="00D67019"/>
    <w:rsid w:val="00D676E3"/>
    <w:rsid w:val="00D677A0"/>
    <w:rsid w:val="00D7221F"/>
    <w:rsid w:val="00D72332"/>
    <w:rsid w:val="00D728B3"/>
    <w:rsid w:val="00D72B1E"/>
    <w:rsid w:val="00D7339B"/>
    <w:rsid w:val="00D73E62"/>
    <w:rsid w:val="00D746F1"/>
    <w:rsid w:val="00D756B6"/>
    <w:rsid w:val="00D75885"/>
    <w:rsid w:val="00D76228"/>
    <w:rsid w:val="00D7644E"/>
    <w:rsid w:val="00D7645F"/>
    <w:rsid w:val="00D769A1"/>
    <w:rsid w:val="00D77134"/>
    <w:rsid w:val="00D77680"/>
    <w:rsid w:val="00D77AB6"/>
    <w:rsid w:val="00D803CE"/>
    <w:rsid w:val="00D80DC5"/>
    <w:rsid w:val="00D80F8B"/>
    <w:rsid w:val="00D8139C"/>
    <w:rsid w:val="00D81FC7"/>
    <w:rsid w:val="00D8219E"/>
    <w:rsid w:val="00D827FB"/>
    <w:rsid w:val="00D8298C"/>
    <w:rsid w:val="00D82E1F"/>
    <w:rsid w:val="00D82F8C"/>
    <w:rsid w:val="00D833EF"/>
    <w:rsid w:val="00D834D7"/>
    <w:rsid w:val="00D835A3"/>
    <w:rsid w:val="00D835E8"/>
    <w:rsid w:val="00D83C22"/>
    <w:rsid w:val="00D845A6"/>
    <w:rsid w:val="00D84619"/>
    <w:rsid w:val="00D85B1F"/>
    <w:rsid w:val="00D85F59"/>
    <w:rsid w:val="00D8619A"/>
    <w:rsid w:val="00D86493"/>
    <w:rsid w:val="00D86810"/>
    <w:rsid w:val="00D86DE3"/>
    <w:rsid w:val="00D86E1C"/>
    <w:rsid w:val="00D8775C"/>
    <w:rsid w:val="00D87D57"/>
    <w:rsid w:val="00D90103"/>
    <w:rsid w:val="00D90506"/>
    <w:rsid w:val="00D90E29"/>
    <w:rsid w:val="00D90F30"/>
    <w:rsid w:val="00D910A8"/>
    <w:rsid w:val="00D91648"/>
    <w:rsid w:val="00D9229E"/>
    <w:rsid w:val="00D92828"/>
    <w:rsid w:val="00D92B98"/>
    <w:rsid w:val="00D92C44"/>
    <w:rsid w:val="00D92E11"/>
    <w:rsid w:val="00D935EE"/>
    <w:rsid w:val="00D937AB"/>
    <w:rsid w:val="00D9398B"/>
    <w:rsid w:val="00D94AAB"/>
    <w:rsid w:val="00D94D1F"/>
    <w:rsid w:val="00D9529C"/>
    <w:rsid w:val="00D95552"/>
    <w:rsid w:val="00D95EB7"/>
    <w:rsid w:val="00D96C6D"/>
    <w:rsid w:val="00D96D18"/>
    <w:rsid w:val="00D96D1F"/>
    <w:rsid w:val="00D97BA0"/>
    <w:rsid w:val="00D97D80"/>
    <w:rsid w:val="00DA07E0"/>
    <w:rsid w:val="00DA0BD4"/>
    <w:rsid w:val="00DA0DD7"/>
    <w:rsid w:val="00DA1788"/>
    <w:rsid w:val="00DA2D5D"/>
    <w:rsid w:val="00DA357E"/>
    <w:rsid w:val="00DA38A7"/>
    <w:rsid w:val="00DA63E3"/>
    <w:rsid w:val="00DA68E5"/>
    <w:rsid w:val="00DA6990"/>
    <w:rsid w:val="00DA6BB8"/>
    <w:rsid w:val="00DA79A7"/>
    <w:rsid w:val="00DB0CDA"/>
    <w:rsid w:val="00DB0DE2"/>
    <w:rsid w:val="00DB29AF"/>
    <w:rsid w:val="00DB2DC5"/>
    <w:rsid w:val="00DB3402"/>
    <w:rsid w:val="00DB3603"/>
    <w:rsid w:val="00DB40E6"/>
    <w:rsid w:val="00DB4606"/>
    <w:rsid w:val="00DB5108"/>
    <w:rsid w:val="00DB5588"/>
    <w:rsid w:val="00DB5B94"/>
    <w:rsid w:val="00DB7379"/>
    <w:rsid w:val="00DB7521"/>
    <w:rsid w:val="00DB7759"/>
    <w:rsid w:val="00DB7ED0"/>
    <w:rsid w:val="00DB7F86"/>
    <w:rsid w:val="00DC0245"/>
    <w:rsid w:val="00DC0E42"/>
    <w:rsid w:val="00DC1055"/>
    <w:rsid w:val="00DC1362"/>
    <w:rsid w:val="00DC1382"/>
    <w:rsid w:val="00DC1A53"/>
    <w:rsid w:val="00DC2EE4"/>
    <w:rsid w:val="00DC3350"/>
    <w:rsid w:val="00DC45F4"/>
    <w:rsid w:val="00DC51D4"/>
    <w:rsid w:val="00DC5607"/>
    <w:rsid w:val="00DC5802"/>
    <w:rsid w:val="00DC5855"/>
    <w:rsid w:val="00DC589C"/>
    <w:rsid w:val="00DC5C0B"/>
    <w:rsid w:val="00DC6669"/>
    <w:rsid w:val="00DC67A6"/>
    <w:rsid w:val="00DC708F"/>
    <w:rsid w:val="00DD05F4"/>
    <w:rsid w:val="00DD0A6A"/>
    <w:rsid w:val="00DD0B80"/>
    <w:rsid w:val="00DD0C34"/>
    <w:rsid w:val="00DD1019"/>
    <w:rsid w:val="00DD1425"/>
    <w:rsid w:val="00DD151F"/>
    <w:rsid w:val="00DD16CA"/>
    <w:rsid w:val="00DD182B"/>
    <w:rsid w:val="00DD1947"/>
    <w:rsid w:val="00DD1A77"/>
    <w:rsid w:val="00DD457F"/>
    <w:rsid w:val="00DD481A"/>
    <w:rsid w:val="00DD4845"/>
    <w:rsid w:val="00DD5B00"/>
    <w:rsid w:val="00DD5D31"/>
    <w:rsid w:val="00DD5D63"/>
    <w:rsid w:val="00DD5E82"/>
    <w:rsid w:val="00DD6357"/>
    <w:rsid w:val="00DD6ABE"/>
    <w:rsid w:val="00DD6C9C"/>
    <w:rsid w:val="00DD71E5"/>
    <w:rsid w:val="00DD77A2"/>
    <w:rsid w:val="00DD7814"/>
    <w:rsid w:val="00DE080E"/>
    <w:rsid w:val="00DE0C46"/>
    <w:rsid w:val="00DE0E98"/>
    <w:rsid w:val="00DE0EBC"/>
    <w:rsid w:val="00DE10FF"/>
    <w:rsid w:val="00DE1E0D"/>
    <w:rsid w:val="00DE2189"/>
    <w:rsid w:val="00DE22B7"/>
    <w:rsid w:val="00DE31F2"/>
    <w:rsid w:val="00DE366E"/>
    <w:rsid w:val="00DE3B49"/>
    <w:rsid w:val="00DE3CC6"/>
    <w:rsid w:val="00DE4839"/>
    <w:rsid w:val="00DE490F"/>
    <w:rsid w:val="00DE4E48"/>
    <w:rsid w:val="00DE4E56"/>
    <w:rsid w:val="00DE587A"/>
    <w:rsid w:val="00DE5B1F"/>
    <w:rsid w:val="00DE5DBF"/>
    <w:rsid w:val="00DE64C2"/>
    <w:rsid w:val="00DE6DAE"/>
    <w:rsid w:val="00DE7650"/>
    <w:rsid w:val="00DE7D1F"/>
    <w:rsid w:val="00DE7D71"/>
    <w:rsid w:val="00DF094E"/>
    <w:rsid w:val="00DF0C1A"/>
    <w:rsid w:val="00DF1204"/>
    <w:rsid w:val="00DF1345"/>
    <w:rsid w:val="00DF1B19"/>
    <w:rsid w:val="00DF2D8F"/>
    <w:rsid w:val="00DF3031"/>
    <w:rsid w:val="00DF329B"/>
    <w:rsid w:val="00DF348E"/>
    <w:rsid w:val="00DF3A94"/>
    <w:rsid w:val="00DF3D81"/>
    <w:rsid w:val="00DF4215"/>
    <w:rsid w:val="00DF4BC4"/>
    <w:rsid w:val="00DF5873"/>
    <w:rsid w:val="00DF5950"/>
    <w:rsid w:val="00DF5FDD"/>
    <w:rsid w:val="00DF62DF"/>
    <w:rsid w:val="00DF6531"/>
    <w:rsid w:val="00DF7FBC"/>
    <w:rsid w:val="00E00E04"/>
    <w:rsid w:val="00E00FF3"/>
    <w:rsid w:val="00E014A2"/>
    <w:rsid w:val="00E016B1"/>
    <w:rsid w:val="00E01753"/>
    <w:rsid w:val="00E0190D"/>
    <w:rsid w:val="00E01F3B"/>
    <w:rsid w:val="00E02904"/>
    <w:rsid w:val="00E02B3C"/>
    <w:rsid w:val="00E02CF7"/>
    <w:rsid w:val="00E03A0C"/>
    <w:rsid w:val="00E03A61"/>
    <w:rsid w:val="00E03C68"/>
    <w:rsid w:val="00E03CBE"/>
    <w:rsid w:val="00E04239"/>
    <w:rsid w:val="00E042CD"/>
    <w:rsid w:val="00E051F7"/>
    <w:rsid w:val="00E0627B"/>
    <w:rsid w:val="00E06988"/>
    <w:rsid w:val="00E06A68"/>
    <w:rsid w:val="00E06C33"/>
    <w:rsid w:val="00E06E5C"/>
    <w:rsid w:val="00E07C06"/>
    <w:rsid w:val="00E07C52"/>
    <w:rsid w:val="00E1015A"/>
    <w:rsid w:val="00E101A4"/>
    <w:rsid w:val="00E113E3"/>
    <w:rsid w:val="00E114D4"/>
    <w:rsid w:val="00E11CD2"/>
    <w:rsid w:val="00E11D0A"/>
    <w:rsid w:val="00E11D47"/>
    <w:rsid w:val="00E1218D"/>
    <w:rsid w:val="00E1247C"/>
    <w:rsid w:val="00E1290B"/>
    <w:rsid w:val="00E12B76"/>
    <w:rsid w:val="00E12D3B"/>
    <w:rsid w:val="00E139F5"/>
    <w:rsid w:val="00E13A5E"/>
    <w:rsid w:val="00E13AB8"/>
    <w:rsid w:val="00E13FE4"/>
    <w:rsid w:val="00E142D5"/>
    <w:rsid w:val="00E144B9"/>
    <w:rsid w:val="00E147FA"/>
    <w:rsid w:val="00E1494D"/>
    <w:rsid w:val="00E14D6E"/>
    <w:rsid w:val="00E15302"/>
    <w:rsid w:val="00E160A2"/>
    <w:rsid w:val="00E164C6"/>
    <w:rsid w:val="00E169B2"/>
    <w:rsid w:val="00E169B6"/>
    <w:rsid w:val="00E16F11"/>
    <w:rsid w:val="00E174EE"/>
    <w:rsid w:val="00E1756A"/>
    <w:rsid w:val="00E17585"/>
    <w:rsid w:val="00E17B37"/>
    <w:rsid w:val="00E17CA5"/>
    <w:rsid w:val="00E2001F"/>
    <w:rsid w:val="00E21411"/>
    <w:rsid w:val="00E21BBB"/>
    <w:rsid w:val="00E21E5A"/>
    <w:rsid w:val="00E21E8D"/>
    <w:rsid w:val="00E2251F"/>
    <w:rsid w:val="00E232FC"/>
    <w:rsid w:val="00E23A30"/>
    <w:rsid w:val="00E23B3F"/>
    <w:rsid w:val="00E24506"/>
    <w:rsid w:val="00E261CA"/>
    <w:rsid w:val="00E26935"/>
    <w:rsid w:val="00E274F4"/>
    <w:rsid w:val="00E275BF"/>
    <w:rsid w:val="00E27C37"/>
    <w:rsid w:val="00E307E1"/>
    <w:rsid w:val="00E308A5"/>
    <w:rsid w:val="00E30BBB"/>
    <w:rsid w:val="00E31720"/>
    <w:rsid w:val="00E32071"/>
    <w:rsid w:val="00E3240E"/>
    <w:rsid w:val="00E324D3"/>
    <w:rsid w:val="00E3306E"/>
    <w:rsid w:val="00E332BE"/>
    <w:rsid w:val="00E338ED"/>
    <w:rsid w:val="00E34103"/>
    <w:rsid w:val="00E34244"/>
    <w:rsid w:val="00E34895"/>
    <w:rsid w:val="00E353E9"/>
    <w:rsid w:val="00E3579E"/>
    <w:rsid w:val="00E35EEB"/>
    <w:rsid w:val="00E36495"/>
    <w:rsid w:val="00E368A9"/>
    <w:rsid w:val="00E371F4"/>
    <w:rsid w:val="00E37B56"/>
    <w:rsid w:val="00E4044B"/>
    <w:rsid w:val="00E40828"/>
    <w:rsid w:val="00E40AFD"/>
    <w:rsid w:val="00E40F18"/>
    <w:rsid w:val="00E419B4"/>
    <w:rsid w:val="00E42050"/>
    <w:rsid w:val="00E4328B"/>
    <w:rsid w:val="00E435EE"/>
    <w:rsid w:val="00E43AD4"/>
    <w:rsid w:val="00E43B12"/>
    <w:rsid w:val="00E44E61"/>
    <w:rsid w:val="00E45610"/>
    <w:rsid w:val="00E456B0"/>
    <w:rsid w:val="00E456F3"/>
    <w:rsid w:val="00E4577E"/>
    <w:rsid w:val="00E45DD5"/>
    <w:rsid w:val="00E46EED"/>
    <w:rsid w:val="00E47803"/>
    <w:rsid w:val="00E47F9A"/>
    <w:rsid w:val="00E50E91"/>
    <w:rsid w:val="00E5124C"/>
    <w:rsid w:val="00E51452"/>
    <w:rsid w:val="00E516ED"/>
    <w:rsid w:val="00E51752"/>
    <w:rsid w:val="00E51C4B"/>
    <w:rsid w:val="00E51E61"/>
    <w:rsid w:val="00E52A95"/>
    <w:rsid w:val="00E5334B"/>
    <w:rsid w:val="00E5339D"/>
    <w:rsid w:val="00E53911"/>
    <w:rsid w:val="00E54339"/>
    <w:rsid w:val="00E543CD"/>
    <w:rsid w:val="00E543E2"/>
    <w:rsid w:val="00E5496F"/>
    <w:rsid w:val="00E55063"/>
    <w:rsid w:val="00E5516E"/>
    <w:rsid w:val="00E55471"/>
    <w:rsid w:val="00E571B5"/>
    <w:rsid w:val="00E57552"/>
    <w:rsid w:val="00E579D5"/>
    <w:rsid w:val="00E57E85"/>
    <w:rsid w:val="00E60C39"/>
    <w:rsid w:val="00E61B34"/>
    <w:rsid w:val="00E62647"/>
    <w:rsid w:val="00E63A3A"/>
    <w:rsid w:val="00E63F5A"/>
    <w:rsid w:val="00E64F72"/>
    <w:rsid w:val="00E65123"/>
    <w:rsid w:val="00E652AF"/>
    <w:rsid w:val="00E658C9"/>
    <w:rsid w:val="00E65C0A"/>
    <w:rsid w:val="00E65DBB"/>
    <w:rsid w:val="00E6643D"/>
    <w:rsid w:val="00E669B5"/>
    <w:rsid w:val="00E66C27"/>
    <w:rsid w:val="00E66CC5"/>
    <w:rsid w:val="00E67CAA"/>
    <w:rsid w:val="00E67CF3"/>
    <w:rsid w:val="00E67D65"/>
    <w:rsid w:val="00E67D88"/>
    <w:rsid w:val="00E67DA6"/>
    <w:rsid w:val="00E70ADF"/>
    <w:rsid w:val="00E70B1C"/>
    <w:rsid w:val="00E70D13"/>
    <w:rsid w:val="00E7140F"/>
    <w:rsid w:val="00E716D4"/>
    <w:rsid w:val="00E71770"/>
    <w:rsid w:val="00E71D21"/>
    <w:rsid w:val="00E72718"/>
    <w:rsid w:val="00E727B3"/>
    <w:rsid w:val="00E7288F"/>
    <w:rsid w:val="00E7387F"/>
    <w:rsid w:val="00E73FB9"/>
    <w:rsid w:val="00E74552"/>
    <w:rsid w:val="00E74B48"/>
    <w:rsid w:val="00E75902"/>
    <w:rsid w:val="00E75A6B"/>
    <w:rsid w:val="00E763DF"/>
    <w:rsid w:val="00E76521"/>
    <w:rsid w:val="00E76A44"/>
    <w:rsid w:val="00E76A8E"/>
    <w:rsid w:val="00E76B7E"/>
    <w:rsid w:val="00E7719A"/>
    <w:rsid w:val="00E775BA"/>
    <w:rsid w:val="00E7784E"/>
    <w:rsid w:val="00E77D0D"/>
    <w:rsid w:val="00E804ED"/>
    <w:rsid w:val="00E806A2"/>
    <w:rsid w:val="00E808A2"/>
    <w:rsid w:val="00E80CA4"/>
    <w:rsid w:val="00E80D01"/>
    <w:rsid w:val="00E810BA"/>
    <w:rsid w:val="00E810C0"/>
    <w:rsid w:val="00E81530"/>
    <w:rsid w:val="00E816D6"/>
    <w:rsid w:val="00E819F4"/>
    <w:rsid w:val="00E8223C"/>
    <w:rsid w:val="00E82CB6"/>
    <w:rsid w:val="00E82E24"/>
    <w:rsid w:val="00E831CC"/>
    <w:rsid w:val="00E839C5"/>
    <w:rsid w:val="00E839CF"/>
    <w:rsid w:val="00E83D4E"/>
    <w:rsid w:val="00E8431B"/>
    <w:rsid w:val="00E856DB"/>
    <w:rsid w:val="00E8588E"/>
    <w:rsid w:val="00E85A8C"/>
    <w:rsid w:val="00E85D35"/>
    <w:rsid w:val="00E8629D"/>
    <w:rsid w:val="00E8634C"/>
    <w:rsid w:val="00E86496"/>
    <w:rsid w:val="00E86ACE"/>
    <w:rsid w:val="00E87673"/>
    <w:rsid w:val="00E90BB0"/>
    <w:rsid w:val="00E90BB6"/>
    <w:rsid w:val="00E90BF2"/>
    <w:rsid w:val="00E910CE"/>
    <w:rsid w:val="00E91195"/>
    <w:rsid w:val="00E9140F"/>
    <w:rsid w:val="00E919B8"/>
    <w:rsid w:val="00E919C7"/>
    <w:rsid w:val="00E91DC5"/>
    <w:rsid w:val="00E926D7"/>
    <w:rsid w:val="00E9307E"/>
    <w:rsid w:val="00E93C5F"/>
    <w:rsid w:val="00E93CA2"/>
    <w:rsid w:val="00E93E81"/>
    <w:rsid w:val="00E94601"/>
    <w:rsid w:val="00E9462B"/>
    <w:rsid w:val="00E94A55"/>
    <w:rsid w:val="00E94DD9"/>
    <w:rsid w:val="00E953CA"/>
    <w:rsid w:val="00E959E3"/>
    <w:rsid w:val="00E95A44"/>
    <w:rsid w:val="00E95E40"/>
    <w:rsid w:val="00E960A4"/>
    <w:rsid w:val="00E963E2"/>
    <w:rsid w:val="00E9717D"/>
    <w:rsid w:val="00E97589"/>
    <w:rsid w:val="00E979ED"/>
    <w:rsid w:val="00E97A6B"/>
    <w:rsid w:val="00E97C21"/>
    <w:rsid w:val="00EA0A7E"/>
    <w:rsid w:val="00EA0DFD"/>
    <w:rsid w:val="00EA1623"/>
    <w:rsid w:val="00EA17D7"/>
    <w:rsid w:val="00EA2BBA"/>
    <w:rsid w:val="00EA3898"/>
    <w:rsid w:val="00EA3991"/>
    <w:rsid w:val="00EA4B2A"/>
    <w:rsid w:val="00EA5256"/>
    <w:rsid w:val="00EA5394"/>
    <w:rsid w:val="00EA62C3"/>
    <w:rsid w:val="00EA63E1"/>
    <w:rsid w:val="00EA66AE"/>
    <w:rsid w:val="00EA6865"/>
    <w:rsid w:val="00EA6A40"/>
    <w:rsid w:val="00EA7045"/>
    <w:rsid w:val="00EA7B36"/>
    <w:rsid w:val="00EA7E91"/>
    <w:rsid w:val="00EB03FA"/>
    <w:rsid w:val="00EB0828"/>
    <w:rsid w:val="00EB14AD"/>
    <w:rsid w:val="00EB190F"/>
    <w:rsid w:val="00EB1BDA"/>
    <w:rsid w:val="00EB1F20"/>
    <w:rsid w:val="00EB21F7"/>
    <w:rsid w:val="00EB2D09"/>
    <w:rsid w:val="00EB2D20"/>
    <w:rsid w:val="00EB3536"/>
    <w:rsid w:val="00EB35C7"/>
    <w:rsid w:val="00EB35CB"/>
    <w:rsid w:val="00EB4028"/>
    <w:rsid w:val="00EB41AC"/>
    <w:rsid w:val="00EB49D3"/>
    <w:rsid w:val="00EB4B61"/>
    <w:rsid w:val="00EB5366"/>
    <w:rsid w:val="00EB5AFD"/>
    <w:rsid w:val="00EB63E3"/>
    <w:rsid w:val="00EB6DF8"/>
    <w:rsid w:val="00EB6EE7"/>
    <w:rsid w:val="00EB7226"/>
    <w:rsid w:val="00EB74F9"/>
    <w:rsid w:val="00EC0B4D"/>
    <w:rsid w:val="00EC103E"/>
    <w:rsid w:val="00EC2022"/>
    <w:rsid w:val="00EC23DD"/>
    <w:rsid w:val="00EC247F"/>
    <w:rsid w:val="00EC354C"/>
    <w:rsid w:val="00EC401F"/>
    <w:rsid w:val="00EC4142"/>
    <w:rsid w:val="00EC4E3E"/>
    <w:rsid w:val="00EC5EB9"/>
    <w:rsid w:val="00EC61F8"/>
    <w:rsid w:val="00EC676D"/>
    <w:rsid w:val="00EC6B3A"/>
    <w:rsid w:val="00EC6BD7"/>
    <w:rsid w:val="00EC6BD9"/>
    <w:rsid w:val="00EC72BE"/>
    <w:rsid w:val="00EC7726"/>
    <w:rsid w:val="00ED0A2C"/>
    <w:rsid w:val="00ED0D77"/>
    <w:rsid w:val="00ED127B"/>
    <w:rsid w:val="00ED15A5"/>
    <w:rsid w:val="00ED192C"/>
    <w:rsid w:val="00ED1DFC"/>
    <w:rsid w:val="00ED2823"/>
    <w:rsid w:val="00ED3263"/>
    <w:rsid w:val="00ED39ED"/>
    <w:rsid w:val="00ED4436"/>
    <w:rsid w:val="00ED44C7"/>
    <w:rsid w:val="00ED54CB"/>
    <w:rsid w:val="00ED65A9"/>
    <w:rsid w:val="00ED7332"/>
    <w:rsid w:val="00ED73CE"/>
    <w:rsid w:val="00ED73CF"/>
    <w:rsid w:val="00EE1451"/>
    <w:rsid w:val="00EE1A2A"/>
    <w:rsid w:val="00EE1B6D"/>
    <w:rsid w:val="00EE1C40"/>
    <w:rsid w:val="00EE1EB6"/>
    <w:rsid w:val="00EE1EC4"/>
    <w:rsid w:val="00EE1F5D"/>
    <w:rsid w:val="00EE2520"/>
    <w:rsid w:val="00EE3515"/>
    <w:rsid w:val="00EE3836"/>
    <w:rsid w:val="00EE4011"/>
    <w:rsid w:val="00EE455D"/>
    <w:rsid w:val="00EE476E"/>
    <w:rsid w:val="00EE493A"/>
    <w:rsid w:val="00EE5232"/>
    <w:rsid w:val="00EE5751"/>
    <w:rsid w:val="00EE5EEA"/>
    <w:rsid w:val="00EE6822"/>
    <w:rsid w:val="00EE735E"/>
    <w:rsid w:val="00EF06D4"/>
    <w:rsid w:val="00EF135C"/>
    <w:rsid w:val="00EF188F"/>
    <w:rsid w:val="00EF1D27"/>
    <w:rsid w:val="00EF1F2F"/>
    <w:rsid w:val="00EF2008"/>
    <w:rsid w:val="00EF2CEC"/>
    <w:rsid w:val="00EF30DF"/>
    <w:rsid w:val="00EF31FB"/>
    <w:rsid w:val="00EF3ABF"/>
    <w:rsid w:val="00EF3ACB"/>
    <w:rsid w:val="00EF3B3A"/>
    <w:rsid w:val="00EF403E"/>
    <w:rsid w:val="00EF40BC"/>
    <w:rsid w:val="00EF416B"/>
    <w:rsid w:val="00EF4190"/>
    <w:rsid w:val="00EF4464"/>
    <w:rsid w:val="00EF44F8"/>
    <w:rsid w:val="00EF4981"/>
    <w:rsid w:val="00EF5AF1"/>
    <w:rsid w:val="00EF60F3"/>
    <w:rsid w:val="00EF6463"/>
    <w:rsid w:val="00EF6B89"/>
    <w:rsid w:val="00EF7C9D"/>
    <w:rsid w:val="00EF7DE0"/>
    <w:rsid w:val="00F007AA"/>
    <w:rsid w:val="00F01064"/>
    <w:rsid w:val="00F0177B"/>
    <w:rsid w:val="00F02DD1"/>
    <w:rsid w:val="00F0306D"/>
    <w:rsid w:val="00F03959"/>
    <w:rsid w:val="00F03D8E"/>
    <w:rsid w:val="00F04039"/>
    <w:rsid w:val="00F040F1"/>
    <w:rsid w:val="00F04546"/>
    <w:rsid w:val="00F04C39"/>
    <w:rsid w:val="00F0578B"/>
    <w:rsid w:val="00F05D5A"/>
    <w:rsid w:val="00F063E1"/>
    <w:rsid w:val="00F06E8A"/>
    <w:rsid w:val="00F07BD6"/>
    <w:rsid w:val="00F07EDC"/>
    <w:rsid w:val="00F10119"/>
    <w:rsid w:val="00F10D38"/>
    <w:rsid w:val="00F10E9C"/>
    <w:rsid w:val="00F11358"/>
    <w:rsid w:val="00F12CF7"/>
    <w:rsid w:val="00F147ED"/>
    <w:rsid w:val="00F14C75"/>
    <w:rsid w:val="00F1663E"/>
    <w:rsid w:val="00F16764"/>
    <w:rsid w:val="00F17A28"/>
    <w:rsid w:val="00F209DE"/>
    <w:rsid w:val="00F209E5"/>
    <w:rsid w:val="00F20ADB"/>
    <w:rsid w:val="00F20C8A"/>
    <w:rsid w:val="00F21A45"/>
    <w:rsid w:val="00F21E66"/>
    <w:rsid w:val="00F224BD"/>
    <w:rsid w:val="00F22AF6"/>
    <w:rsid w:val="00F22E1E"/>
    <w:rsid w:val="00F2356B"/>
    <w:rsid w:val="00F235A9"/>
    <w:rsid w:val="00F236ED"/>
    <w:rsid w:val="00F23B55"/>
    <w:rsid w:val="00F23C8D"/>
    <w:rsid w:val="00F23E5F"/>
    <w:rsid w:val="00F24ECB"/>
    <w:rsid w:val="00F259A8"/>
    <w:rsid w:val="00F26D19"/>
    <w:rsid w:val="00F26D30"/>
    <w:rsid w:val="00F271F7"/>
    <w:rsid w:val="00F27E39"/>
    <w:rsid w:val="00F27F7C"/>
    <w:rsid w:val="00F301E7"/>
    <w:rsid w:val="00F30835"/>
    <w:rsid w:val="00F30956"/>
    <w:rsid w:val="00F30DC0"/>
    <w:rsid w:val="00F311BE"/>
    <w:rsid w:val="00F31B32"/>
    <w:rsid w:val="00F31D6C"/>
    <w:rsid w:val="00F320E1"/>
    <w:rsid w:val="00F325D9"/>
    <w:rsid w:val="00F32C8F"/>
    <w:rsid w:val="00F33A88"/>
    <w:rsid w:val="00F349C4"/>
    <w:rsid w:val="00F35E98"/>
    <w:rsid w:val="00F3613F"/>
    <w:rsid w:val="00F366BC"/>
    <w:rsid w:val="00F3691A"/>
    <w:rsid w:val="00F36FB9"/>
    <w:rsid w:val="00F370AB"/>
    <w:rsid w:val="00F379DE"/>
    <w:rsid w:val="00F37A51"/>
    <w:rsid w:val="00F37C26"/>
    <w:rsid w:val="00F40721"/>
    <w:rsid w:val="00F4228F"/>
    <w:rsid w:val="00F424AF"/>
    <w:rsid w:val="00F42DAE"/>
    <w:rsid w:val="00F42E30"/>
    <w:rsid w:val="00F42E9D"/>
    <w:rsid w:val="00F43BEF"/>
    <w:rsid w:val="00F43FD4"/>
    <w:rsid w:val="00F4436C"/>
    <w:rsid w:val="00F44940"/>
    <w:rsid w:val="00F4499B"/>
    <w:rsid w:val="00F4587B"/>
    <w:rsid w:val="00F4601E"/>
    <w:rsid w:val="00F46EFC"/>
    <w:rsid w:val="00F46FB5"/>
    <w:rsid w:val="00F4771A"/>
    <w:rsid w:val="00F47CE7"/>
    <w:rsid w:val="00F50821"/>
    <w:rsid w:val="00F50BF5"/>
    <w:rsid w:val="00F50C25"/>
    <w:rsid w:val="00F510A9"/>
    <w:rsid w:val="00F510E7"/>
    <w:rsid w:val="00F51C66"/>
    <w:rsid w:val="00F51C77"/>
    <w:rsid w:val="00F5232D"/>
    <w:rsid w:val="00F5232E"/>
    <w:rsid w:val="00F52C10"/>
    <w:rsid w:val="00F53BF3"/>
    <w:rsid w:val="00F540A3"/>
    <w:rsid w:val="00F5455C"/>
    <w:rsid w:val="00F5460C"/>
    <w:rsid w:val="00F550A0"/>
    <w:rsid w:val="00F565E7"/>
    <w:rsid w:val="00F5738A"/>
    <w:rsid w:val="00F578CF"/>
    <w:rsid w:val="00F57D77"/>
    <w:rsid w:val="00F60DB1"/>
    <w:rsid w:val="00F615D0"/>
    <w:rsid w:val="00F61D30"/>
    <w:rsid w:val="00F6209E"/>
    <w:rsid w:val="00F625C1"/>
    <w:rsid w:val="00F6272B"/>
    <w:rsid w:val="00F62C65"/>
    <w:rsid w:val="00F62D3C"/>
    <w:rsid w:val="00F6351F"/>
    <w:rsid w:val="00F6372E"/>
    <w:rsid w:val="00F63ECE"/>
    <w:rsid w:val="00F64E33"/>
    <w:rsid w:val="00F651E2"/>
    <w:rsid w:val="00F667DF"/>
    <w:rsid w:val="00F6692F"/>
    <w:rsid w:val="00F66C62"/>
    <w:rsid w:val="00F66CC9"/>
    <w:rsid w:val="00F66DD6"/>
    <w:rsid w:val="00F67A14"/>
    <w:rsid w:val="00F67AB2"/>
    <w:rsid w:val="00F70D15"/>
    <w:rsid w:val="00F716B5"/>
    <w:rsid w:val="00F71A34"/>
    <w:rsid w:val="00F71CCD"/>
    <w:rsid w:val="00F721AA"/>
    <w:rsid w:val="00F72515"/>
    <w:rsid w:val="00F72627"/>
    <w:rsid w:val="00F73222"/>
    <w:rsid w:val="00F73F80"/>
    <w:rsid w:val="00F7404A"/>
    <w:rsid w:val="00F74115"/>
    <w:rsid w:val="00F74C3E"/>
    <w:rsid w:val="00F74FFD"/>
    <w:rsid w:val="00F75076"/>
    <w:rsid w:val="00F75894"/>
    <w:rsid w:val="00F75D8A"/>
    <w:rsid w:val="00F76626"/>
    <w:rsid w:val="00F76C73"/>
    <w:rsid w:val="00F76FC6"/>
    <w:rsid w:val="00F7794C"/>
    <w:rsid w:val="00F8065C"/>
    <w:rsid w:val="00F80D47"/>
    <w:rsid w:val="00F810EE"/>
    <w:rsid w:val="00F81504"/>
    <w:rsid w:val="00F81F28"/>
    <w:rsid w:val="00F82839"/>
    <w:rsid w:val="00F82887"/>
    <w:rsid w:val="00F829C4"/>
    <w:rsid w:val="00F829C9"/>
    <w:rsid w:val="00F82B1B"/>
    <w:rsid w:val="00F82CF5"/>
    <w:rsid w:val="00F83075"/>
    <w:rsid w:val="00F83308"/>
    <w:rsid w:val="00F84768"/>
    <w:rsid w:val="00F84C23"/>
    <w:rsid w:val="00F868B3"/>
    <w:rsid w:val="00F86C01"/>
    <w:rsid w:val="00F87032"/>
    <w:rsid w:val="00F87CBE"/>
    <w:rsid w:val="00F90B37"/>
    <w:rsid w:val="00F90C21"/>
    <w:rsid w:val="00F90D2F"/>
    <w:rsid w:val="00F91296"/>
    <w:rsid w:val="00F932C0"/>
    <w:rsid w:val="00F934F1"/>
    <w:rsid w:val="00F936C0"/>
    <w:rsid w:val="00F93AF7"/>
    <w:rsid w:val="00F93E47"/>
    <w:rsid w:val="00F93EB1"/>
    <w:rsid w:val="00F9412E"/>
    <w:rsid w:val="00F941C8"/>
    <w:rsid w:val="00F94827"/>
    <w:rsid w:val="00F94842"/>
    <w:rsid w:val="00F95126"/>
    <w:rsid w:val="00F958AC"/>
    <w:rsid w:val="00F95B3C"/>
    <w:rsid w:val="00F95B53"/>
    <w:rsid w:val="00F95D54"/>
    <w:rsid w:val="00F96A32"/>
    <w:rsid w:val="00F97041"/>
    <w:rsid w:val="00F97B42"/>
    <w:rsid w:val="00FA0096"/>
    <w:rsid w:val="00FA08BF"/>
    <w:rsid w:val="00FA0B5E"/>
    <w:rsid w:val="00FA0C58"/>
    <w:rsid w:val="00FA1500"/>
    <w:rsid w:val="00FA1A16"/>
    <w:rsid w:val="00FA1D28"/>
    <w:rsid w:val="00FA23FF"/>
    <w:rsid w:val="00FA2E9B"/>
    <w:rsid w:val="00FA3040"/>
    <w:rsid w:val="00FA3B3E"/>
    <w:rsid w:val="00FA3D60"/>
    <w:rsid w:val="00FA3EB0"/>
    <w:rsid w:val="00FA49A5"/>
    <w:rsid w:val="00FA5C22"/>
    <w:rsid w:val="00FA5CEC"/>
    <w:rsid w:val="00FA5EDE"/>
    <w:rsid w:val="00FA631B"/>
    <w:rsid w:val="00FA652F"/>
    <w:rsid w:val="00FA6978"/>
    <w:rsid w:val="00FA7F2A"/>
    <w:rsid w:val="00FB0C89"/>
    <w:rsid w:val="00FB0E97"/>
    <w:rsid w:val="00FB1053"/>
    <w:rsid w:val="00FB16F5"/>
    <w:rsid w:val="00FB2669"/>
    <w:rsid w:val="00FB275E"/>
    <w:rsid w:val="00FB2D53"/>
    <w:rsid w:val="00FB32F2"/>
    <w:rsid w:val="00FB36CF"/>
    <w:rsid w:val="00FB399A"/>
    <w:rsid w:val="00FB3C6D"/>
    <w:rsid w:val="00FB4147"/>
    <w:rsid w:val="00FB47AC"/>
    <w:rsid w:val="00FB4816"/>
    <w:rsid w:val="00FB496D"/>
    <w:rsid w:val="00FB4A49"/>
    <w:rsid w:val="00FB54F8"/>
    <w:rsid w:val="00FB671F"/>
    <w:rsid w:val="00FB6930"/>
    <w:rsid w:val="00FB6E02"/>
    <w:rsid w:val="00FB6EAE"/>
    <w:rsid w:val="00FB6ECA"/>
    <w:rsid w:val="00FB708A"/>
    <w:rsid w:val="00FB7BB9"/>
    <w:rsid w:val="00FC04A7"/>
    <w:rsid w:val="00FC06FE"/>
    <w:rsid w:val="00FC0A17"/>
    <w:rsid w:val="00FC1478"/>
    <w:rsid w:val="00FC16DD"/>
    <w:rsid w:val="00FC1E17"/>
    <w:rsid w:val="00FC1E3F"/>
    <w:rsid w:val="00FC2069"/>
    <w:rsid w:val="00FC218F"/>
    <w:rsid w:val="00FC3451"/>
    <w:rsid w:val="00FC37B3"/>
    <w:rsid w:val="00FC432B"/>
    <w:rsid w:val="00FC4B07"/>
    <w:rsid w:val="00FC4D57"/>
    <w:rsid w:val="00FC51D0"/>
    <w:rsid w:val="00FC66C4"/>
    <w:rsid w:val="00FC6E87"/>
    <w:rsid w:val="00FC7035"/>
    <w:rsid w:val="00FC7239"/>
    <w:rsid w:val="00FC7A5E"/>
    <w:rsid w:val="00FC7CED"/>
    <w:rsid w:val="00FD0A5B"/>
    <w:rsid w:val="00FD120A"/>
    <w:rsid w:val="00FD189C"/>
    <w:rsid w:val="00FD1924"/>
    <w:rsid w:val="00FD1B64"/>
    <w:rsid w:val="00FD2785"/>
    <w:rsid w:val="00FD2B31"/>
    <w:rsid w:val="00FD308D"/>
    <w:rsid w:val="00FD3146"/>
    <w:rsid w:val="00FD4290"/>
    <w:rsid w:val="00FD4C1F"/>
    <w:rsid w:val="00FD52E7"/>
    <w:rsid w:val="00FD56E8"/>
    <w:rsid w:val="00FD5A12"/>
    <w:rsid w:val="00FD6682"/>
    <w:rsid w:val="00FD67E5"/>
    <w:rsid w:val="00FD7192"/>
    <w:rsid w:val="00FD74F9"/>
    <w:rsid w:val="00FE05FC"/>
    <w:rsid w:val="00FE0936"/>
    <w:rsid w:val="00FE0B69"/>
    <w:rsid w:val="00FE1309"/>
    <w:rsid w:val="00FE19F2"/>
    <w:rsid w:val="00FE2FEC"/>
    <w:rsid w:val="00FE328F"/>
    <w:rsid w:val="00FE33CA"/>
    <w:rsid w:val="00FE4AE5"/>
    <w:rsid w:val="00FE4BC0"/>
    <w:rsid w:val="00FE52E8"/>
    <w:rsid w:val="00FE535A"/>
    <w:rsid w:val="00FE5F7F"/>
    <w:rsid w:val="00FE68EB"/>
    <w:rsid w:val="00FE6ADD"/>
    <w:rsid w:val="00FE6E47"/>
    <w:rsid w:val="00FE70BB"/>
    <w:rsid w:val="00FE7623"/>
    <w:rsid w:val="00FE795C"/>
    <w:rsid w:val="00FF05FE"/>
    <w:rsid w:val="00FF0C94"/>
    <w:rsid w:val="00FF102F"/>
    <w:rsid w:val="00FF16C9"/>
    <w:rsid w:val="00FF1C45"/>
    <w:rsid w:val="00FF227B"/>
    <w:rsid w:val="00FF26DF"/>
    <w:rsid w:val="00FF297D"/>
    <w:rsid w:val="00FF31F6"/>
    <w:rsid w:val="00FF3438"/>
    <w:rsid w:val="00FF3455"/>
    <w:rsid w:val="00FF350C"/>
    <w:rsid w:val="00FF3815"/>
    <w:rsid w:val="00FF411B"/>
    <w:rsid w:val="00FF4401"/>
    <w:rsid w:val="00FF4496"/>
    <w:rsid w:val="00FF4A55"/>
    <w:rsid w:val="00FF4C15"/>
    <w:rsid w:val="00FF5389"/>
    <w:rsid w:val="00FF5700"/>
    <w:rsid w:val="00FF5A64"/>
    <w:rsid w:val="00FF5FC4"/>
    <w:rsid w:val="00FF600C"/>
    <w:rsid w:val="00FF658C"/>
    <w:rsid w:val="00FF675E"/>
    <w:rsid w:val="00FF69EA"/>
    <w:rsid w:val="00FF6B08"/>
    <w:rsid w:val="00FF70DF"/>
    <w:rsid w:val="00FF76B0"/>
    <w:rsid w:val="00FF76D4"/>
    <w:rsid w:val="00FF775B"/>
    <w:rsid w:val="00FF785D"/>
    <w:rsid w:val="00FF7AEE"/>
    <w:rsid w:val="2C2A0F26"/>
    <w:rsid w:val="50793109"/>
    <w:rsid w:val="58FE1261"/>
    <w:rsid w:val="682121D7"/>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CA998"/>
  <w15:docId w15:val="{37D9F170-4B80-481E-82D0-4624502C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uiPriority="7"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uiPriority="4"/>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unhideWhenUsed/>
    <w:qFormat/>
    <w:rsid w:val="007C71FC"/>
    <w:pPr>
      <w:spacing w:line="270" w:lineRule="atLeast"/>
    </w:pPr>
    <w:rPr>
      <w:rFonts w:ascii="Verdana" w:hAnsi="Verdana" w:cs="Arial"/>
      <w:sz w:val="18"/>
    </w:rPr>
  </w:style>
  <w:style w:type="paragraph" w:styleId="Overskrift1">
    <w:name w:val="heading 1"/>
    <w:basedOn w:val="Normal"/>
    <w:next w:val="Brdtekst"/>
    <w:uiPriority w:val="2"/>
    <w:qFormat/>
    <w:pPr>
      <w:keepNext/>
      <w:keepLines/>
      <w:numPr>
        <w:numId w:val="8"/>
      </w:numPr>
      <w:suppressAutoHyphens/>
      <w:spacing w:before="500" w:after="120" w:line="280" w:lineRule="atLeast"/>
      <w:outlineLvl w:val="0"/>
    </w:pPr>
    <w:rPr>
      <w:sz w:val="24"/>
    </w:rPr>
  </w:style>
  <w:style w:type="paragraph" w:styleId="Overskrift2">
    <w:name w:val="heading 2"/>
    <w:basedOn w:val="Overskrift1"/>
    <w:next w:val="Brdtekst"/>
    <w:uiPriority w:val="2"/>
    <w:qFormat/>
    <w:pPr>
      <w:numPr>
        <w:ilvl w:val="1"/>
      </w:numPr>
      <w:spacing w:after="90"/>
      <w:outlineLvl w:val="1"/>
    </w:pPr>
  </w:style>
  <w:style w:type="paragraph" w:styleId="Overskrift3">
    <w:name w:val="heading 3"/>
    <w:basedOn w:val="Overskrift2"/>
    <w:next w:val="Brdtekst"/>
    <w:uiPriority w:val="2"/>
    <w:qFormat/>
    <w:pPr>
      <w:numPr>
        <w:ilvl w:val="2"/>
      </w:numPr>
      <w:spacing w:after="60"/>
      <w:outlineLvl w:val="2"/>
    </w:pPr>
  </w:style>
  <w:style w:type="paragraph" w:styleId="Overskrift4">
    <w:name w:val="heading 4"/>
    <w:basedOn w:val="Overskrift3"/>
    <w:next w:val="Brdtekst"/>
    <w:uiPriority w:val="2"/>
    <w:qFormat/>
    <w:pPr>
      <w:numPr>
        <w:ilvl w:val="0"/>
        <w:numId w:val="0"/>
      </w:numPr>
      <w:spacing w:before="240"/>
      <w:outlineLvl w:val="3"/>
    </w:pPr>
    <w:rPr>
      <w:sz w:val="20"/>
    </w:rPr>
  </w:style>
  <w:style w:type="paragraph" w:styleId="Overskrift5">
    <w:name w:val="heading 5"/>
    <w:basedOn w:val="Overskrift4"/>
    <w:next w:val="Brdtekst"/>
    <w:uiPriority w:val="2"/>
    <w:unhideWhenUsed/>
    <w:qFormat/>
    <w:pPr>
      <w:outlineLvl w:val="4"/>
    </w:pPr>
  </w:style>
  <w:style w:type="paragraph" w:styleId="Overskrift6">
    <w:name w:val="heading 6"/>
    <w:basedOn w:val="Normal"/>
    <w:next w:val="Normal"/>
    <w:uiPriority w:val="2"/>
    <w:semiHidden/>
    <w:unhideWhenUsed/>
    <w:qFormat/>
    <w:pPr>
      <w:numPr>
        <w:ilvl w:val="5"/>
        <w:numId w:val="9"/>
      </w:numPr>
      <w:spacing w:before="240" w:after="60"/>
      <w:outlineLvl w:val="5"/>
    </w:pPr>
    <w:rPr>
      <w:i/>
    </w:rPr>
  </w:style>
  <w:style w:type="paragraph" w:styleId="Overskrift7">
    <w:name w:val="heading 7"/>
    <w:basedOn w:val="Normal"/>
    <w:next w:val="Brdtekst"/>
    <w:uiPriority w:val="2"/>
    <w:qFormat/>
    <w:pPr>
      <w:keepNext/>
      <w:keepLines/>
      <w:pageBreakBefore/>
      <w:numPr>
        <w:ilvl w:val="6"/>
        <w:numId w:val="8"/>
      </w:numPr>
      <w:suppressAutoHyphens/>
      <w:spacing w:after="120" w:line="280" w:lineRule="atLeast"/>
      <w:outlineLvl w:val="6"/>
    </w:pPr>
    <w:rPr>
      <w:sz w:val="24"/>
      <w:szCs w:val="32"/>
    </w:rPr>
  </w:style>
  <w:style w:type="paragraph" w:styleId="Overskrift8">
    <w:name w:val="heading 8"/>
    <w:basedOn w:val="Overskrift7"/>
    <w:next w:val="Brdtekst"/>
    <w:uiPriority w:val="2"/>
    <w:unhideWhenUsed/>
    <w:qFormat/>
    <w:pPr>
      <w:pageBreakBefore w:val="0"/>
      <w:numPr>
        <w:ilvl w:val="7"/>
      </w:numPr>
      <w:spacing w:before="500" w:after="90"/>
      <w:outlineLvl w:val="7"/>
    </w:pPr>
  </w:style>
  <w:style w:type="paragraph" w:styleId="Overskrift9">
    <w:name w:val="heading 9"/>
    <w:basedOn w:val="Overskrift8"/>
    <w:next w:val="Brdtekst"/>
    <w:uiPriority w:val="2"/>
    <w:unhideWhenUsed/>
    <w:qFormat/>
    <w:pPr>
      <w:numPr>
        <w:ilvl w:val="8"/>
      </w:numPr>
      <w:spacing w:after="60"/>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semiHidden/>
    <w:pPr>
      <w:spacing w:line="160" w:lineRule="atLeast"/>
      <w:ind w:left="-2268"/>
      <w:jc w:val="right"/>
    </w:pPr>
    <w:rPr>
      <w:caps/>
      <w:sz w:val="14"/>
    </w:rPr>
  </w:style>
  <w:style w:type="paragraph" w:styleId="Brdtekst">
    <w:name w:val="Body Text"/>
    <w:basedOn w:val="Normal"/>
    <w:link w:val="BrdtekstTegn"/>
    <w:pPr>
      <w:spacing w:after="270"/>
    </w:pPr>
  </w:style>
  <w:style w:type="paragraph" w:customStyle="1" w:styleId="BodyMargin">
    <w:name w:val="Body Margin"/>
    <w:basedOn w:val="Brdtekst"/>
    <w:next w:val="Brdtekst"/>
    <w:uiPriority w:val="1"/>
    <w:pPr>
      <w:ind w:hanging="2268"/>
    </w:pPr>
  </w:style>
  <w:style w:type="paragraph" w:styleId="Sidefod">
    <w:name w:val="footer"/>
    <w:basedOn w:val="FooterEven"/>
    <w:link w:val="SidefodTegn"/>
    <w:uiPriority w:val="99"/>
    <w:pPr>
      <w:tabs>
        <w:tab w:val="right" w:pos="7371"/>
      </w:tabs>
      <w:jc w:val="right"/>
    </w:pPr>
  </w:style>
  <w:style w:type="paragraph" w:customStyle="1" w:styleId="MarginFrame">
    <w:name w:val="Margin Frame"/>
    <w:basedOn w:val="Normal"/>
    <w:uiPriority w:val="7"/>
    <w:semiHidden/>
    <w:pPr>
      <w:keepNext/>
      <w:keepLines/>
      <w:framePr w:w="1871" w:wrap="around" w:vAnchor="text" w:hAnchor="margin" w:x="-2267" w:y="1"/>
    </w:pPr>
  </w:style>
  <w:style w:type="paragraph" w:styleId="Indholdsfortegnelse1">
    <w:name w:val="toc 1"/>
    <w:basedOn w:val="Normal"/>
    <w:next w:val="Normal"/>
    <w:uiPriority w:val="39"/>
    <w:pPr>
      <w:keepNext/>
      <w:keepLines/>
      <w:tabs>
        <w:tab w:val="right" w:pos="7343"/>
      </w:tabs>
      <w:suppressAutoHyphens/>
      <w:spacing w:before="240" w:after="40" w:line="260" w:lineRule="atLeast"/>
      <w:ind w:left="851" w:right="1134" w:hanging="851"/>
    </w:pPr>
    <w:rPr>
      <w:noProof/>
      <w:sz w:val="22"/>
    </w:rPr>
  </w:style>
  <w:style w:type="paragraph" w:customStyle="1" w:styleId="BodyTextNoSpace">
    <w:name w:val="Body Text NoSpace"/>
    <w:basedOn w:val="Brdtekst"/>
    <w:pPr>
      <w:spacing w:after="0"/>
    </w:pPr>
  </w:style>
  <w:style w:type="paragraph" w:customStyle="1" w:styleId="BodyMarginNoSpace">
    <w:name w:val="Body Margin NoSpace"/>
    <w:basedOn w:val="BodyMargin"/>
    <w:next w:val="BodyTextNoSpace"/>
    <w:uiPriority w:val="1"/>
    <w:pPr>
      <w:spacing w:after="0"/>
    </w:pPr>
  </w:style>
  <w:style w:type="paragraph" w:styleId="Indholdsfortegnelse2">
    <w:name w:val="toc 2"/>
    <w:basedOn w:val="Indholdsfortegnelse1"/>
    <w:next w:val="Normal"/>
    <w:uiPriority w:val="39"/>
    <w:pPr>
      <w:keepNext w:val="0"/>
      <w:spacing w:before="0"/>
    </w:pPr>
  </w:style>
  <w:style w:type="paragraph" w:styleId="Opstilling-punkttegn">
    <w:name w:val="List Bullet"/>
    <w:aliases w:val="nospace,BULLET,*List Bullet,IPA Bullet,Char,List Bullet1"/>
    <w:basedOn w:val="Brdtekst"/>
    <w:uiPriority w:val="4"/>
    <w:pPr>
      <w:numPr>
        <w:numId w:val="6"/>
      </w:numPr>
    </w:pPr>
  </w:style>
  <w:style w:type="paragraph" w:styleId="Opstilling-punkttegn2">
    <w:name w:val="List Bullet 2"/>
    <w:basedOn w:val="Opstilling-punkttegn"/>
    <w:uiPriority w:val="4"/>
    <w:pPr>
      <w:numPr>
        <w:ilvl w:val="1"/>
      </w:numPr>
    </w:pPr>
  </w:style>
  <w:style w:type="numbering" w:customStyle="1" w:styleId="CowiBulletList">
    <w:name w:val="CowiBulletList"/>
    <w:basedOn w:val="Ingenoversigt"/>
    <w:pPr>
      <w:numPr>
        <w:numId w:val="6"/>
      </w:numPr>
    </w:pPr>
  </w:style>
  <w:style w:type="numbering" w:customStyle="1" w:styleId="CowiNumberList">
    <w:name w:val="CowiNumberList"/>
    <w:basedOn w:val="Ingenoversigt"/>
    <w:pPr>
      <w:numPr>
        <w:numId w:val="7"/>
      </w:numPr>
    </w:pPr>
  </w:style>
  <w:style w:type="paragraph" w:styleId="Billedtekst">
    <w:name w:val="caption"/>
    <w:aliases w:val="Caption Char"/>
    <w:basedOn w:val="Normal"/>
    <w:next w:val="Brdtekst"/>
    <w:link w:val="BilledtekstTegn"/>
    <w:uiPriority w:val="3"/>
    <w:qFormat/>
    <w:pPr>
      <w:spacing w:before="140" w:after="140" w:line="240" w:lineRule="atLeast"/>
      <w:ind w:left="1276" w:hanging="1276"/>
    </w:pPr>
    <w:rPr>
      <w:i/>
      <w:sz w:val="16"/>
    </w:rPr>
  </w:style>
  <w:style w:type="paragraph" w:styleId="Opstilling-forts">
    <w:name w:val="List Continue"/>
    <w:basedOn w:val="Brdtekst"/>
    <w:uiPriority w:val="6"/>
    <w:pPr>
      <w:ind w:left="425"/>
    </w:pPr>
  </w:style>
  <w:style w:type="paragraph" w:styleId="Opstilling-forts2">
    <w:name w:val="List Continue 2"/>
    <w:basedOn w:val="Opstilling-forts"/>
    <w:uiPriority w:val="6"/>
    <w:pPr>
      <w:ind w:left="851"/>
    </w:pPr>
  </w:style>
  <w:style w:type="paragraph" w:styleId="Opstilling-talellerbogst">
    <w:name w:val="List Number"/>
    <w:basedOn w:val="Brdtekst"/>
    <w:uiPriority w:val="4"/>
    <w:pPr>
      <w:numPr>
        <w:numId w:val="7"/>
      </w:numPr>
    </w:pPr>
  </w:style>
  <w:style w:type="paragraph" w:styleId="Opstilling-talellerbogst2">
    <w:name w:val="List Number 2"/>
    <w:basedOn w:val="Opstilling-talellerbogst"/>
    <w:uiPriority w:val="4"/>
    <w:pPr>
      <w:numPr>
        <w:ilvl w:val="1"/>
      </w:numPr>
    </w:pPr>
  </w:style>
  <w:style w:type="paragraph" w:customStyle="1" w:styleId="ListContinueNoSpace">
    <w:name w:val="List Continue NoSpace"/>
    <w:basedOn w:val="Opstilling-forts"/>
    <w:uiPriority w:val="6"/>
    <w:pPr>
      <w:spacing w:after="0"/>
    </w:pPr>
  </w:style>
  <w:style w:type="paragraph" w:customStyle="1" w:styleId="ListContinue2NoSpace">
    <w:name w:val="List Continue 2 NoSpace"/>
    <w:basedOn w:val="Opstilling-forts2"/>
    <w:uiPriority w:val="6"/>
    <w:pPr>
      <w:spacing w:after="0"/>
    </w:pPr>
  </w:style>
  <w:style w:type="paragraph" w:customStyle="1" w:styleId="ListBulletNoSpace">
    <w:name w:val="List Bullet NoSpace"/>
    <w:basedOn w:val="Opstilling-punkttegn"/>
    <w:uiPriority w:val="4"/>
    <w:qFormat/>
    <w:pPr>
      <w:spacing w:after="0"/>
    </w:pPr>
  </w:style>
  <w:style w:type="paragraph" w:customStyle="1" w:styleId="ListHanging">
    <w:name w:val="List Hanging"/>
    <w:basedOn w:val="Brdteks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uiPriority w:val="8"/>
    <w:semiHidden/>
    <w:unhideWhenUsed/>
    <w:pPr>
      <w:spacing w:before="60" w:after="120" w:line="220" w:lineRule="atLeast"/>
    </w:pPr>
    <w:rPr>
      <w:sz w:val="16"/>
    </w:rPr>
  </w:style>
  <w:style w:type="paragraph" w:styleId="Indholdsfortegnelse3">
    <w:name w:val="toc 3"/>
    <w:basedOn w:val="Indholdsfortegnelse2"/>
    <w:next w:val="Normal"/>
    <w:uiPriority w:val="9"/>
    <w:semiHidden/>
    <w:unhideWhenUsed/>
  </w:style>
  <w:style w:type="paragraph" w:styleId="Underskrift">
    <w:name w:val="Signature"/>
    <w:basedOn w:val="Brdtekst"/>
    <w:semiHidden/>
    <w:unhideWhenUsed/>
    <w:pPr>
      <w:spacing w:after="0" w:line="220" w:lineRule="atLeast"/>
    </w:pPr>
  </w:style>
  <w:style w:type="character" w:customStyle="1" w:styleId="SidehovedTegn">
    <w:name w:val="Sidehoved Tegn"/>
    <w:basedOn w:val="Standardskrifttypeiafsnit"/>
    <w:link w:val="Sidehoved"/>
    <w:semiHidden/>
    <w:rPr>
      <w:rFonts w:ascii="Verdana" w:hAnsi="Verdana" w:cs="Arial"/>
      <w:caps/>
      <w:sz w:val="14"/>
    </w:rPr>
  </w:style>
  <w:style w:type="paragraph" w:customStyle="1" w:styleId="FrontPage1">
    <w:name w:val="FrontPage1"/>
    <w:basedOn w:val="Normal"/>
    <w:next w:val="Brdtekst"/>
    <w:semiHidden/>
    <w:pPr>
      <w:framePr w:w="7088" w:h="2648" w:wrap="notBeside" w:vAnchor="page" w:hAnchor="margin" w:x="-2267" w:y="1781" w:anchorLock="1"/>
      <w:suppressAutoHyphens/>
      <w:spacing w:after="160" w:line="240" w:lineRule="atLeast"/>
    </w:pPr>
    <w:rPr>
      <w:sz w:val="24"/>
    </w:rPr>
  </w:style>
  <w:style w:type="paragraph" w:styleId="Opstilling-punkttegn3">
    <w:name w:val="List Bullet 3"/>
    <w:basedOn w:val="Opstilling-punkttegn2"/>
    <w:uiPriority w:val="4"/>
    <w:pPr>
      <w:numPr>
        <w:ilvl w:val="2"/>
      </w:numPr>
      <w:tabs>
        <w:tab w:val="left" w:pos="1276"/>
      </w:tabs>
    </w:pPr>
  </w:style>
  <w:style w:type="paragraph" w:styleId="Opstilling-forts3">
    <w:name w:val="List Continue 3"/>
    <w:basedOn w:val="Opstilling-forts2"/>
    <w:uiPriority w:val="6"/>
    <w:pPr>
      <w:ind w:left="1276"/>
    </w:pPr>
  </w:style>
  <w:style w:type="paragraph" w:styleId="Opstilling-talellerbogst3">
    <w:name w:val="List Number 3"/>
    <w:basedOn w:val="Opstilling-talellerbogst2"/>
    <w:uiPriority w:val="4"/>
    <w:pPr>
      <w:numPr>
        <w:ilvl w:val="2"/>
      </w:numPr>
      <w:tabs>
        <w:tab w:val="left" w:pos="1276"/>
      </w:tabs>
    </w:pPr>
  </w:style>
  <w:style w:type="paragraph" w:customStyle="1" w:styleId="ListBullet2NoSpace">
    <w:name w:val="List Bullet 2 NoSpace"/>
    <w:basedOn w:val="Opstilling-punkttegn2"/>
    <w:uiPriority w:val="4"/>
    <w:qFormat/>
    <w:pPr>
      <w:spacing w:after="0"/>
      <w:ind w:left="850" w:hanging="425"/>
    </w:pPr>
  </w:style>
  <w:style w:type="paragraph" w:customStyle="1" w:styleId="ListContinue3NoSpace">
    <w:name w:val="List Continue 3 NoSpace"/>
    <w:basedOn w:val="Opstilling-forts3"/>
    <w:uiPriority w:val="6"/>
    <w:pPr>
      <w:spacing w:after="0"/>
    </w:pPr>
  </w:style>
  <w:style w:type="paragraph" w:customStyle="1" w:styleId="ListBullet3NoSpace">
    <w:name w:val="List Bullet 3 NoSpace"/>
    <w:basedOn w:val="Opstilling-punkttegn3"/>
    <w:uiPriority w:val="4"/>
    <w:qFormat/>
    <w:pPr>
      <w:spacing w:after="0"/>
    </w:pPr>
  </w:style>
  <w:style w:type="paragraph" w:customStyle="1" w:styleId="ListContinue0">
    <w:name w:val="List Continue 0"/>
    <w:basedOn w:val="Opstilling-forts"/>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Billedtekst"/>
    <w:next w:val="Brdtekst"/>
    <w:uiPriority w:val="3"/>
    <w:pPr>
      <w:ind w:left="-992"/>
    </w:pPr>
  </w:style>
  <w:style w:type="paragraph" w:customStyle="1" w:styleId="FooterEven">
    <w:name w:val="FooterEven"/>
    <w:basedOn w:val="Normal"/>
    <w:uiPriority w:val="7"/>
    <w:qFormat/>
    <w:pPr>
      <w:spacing w:line="160" w:lineRule="atLeast"/>
      <w:ind w:left="-2268"/>
    </w:pPr>
    <w:rPr>
      <w:noProof/>
      <w:sz w:val="11"/>
    </w:rPr>
  </w:style>
  <w:style w:type="paragraph" w:styleId="Indholdsfortegnelse7">
    <w:name w:val="toc 7"/>
    <w:basedOn w:val="Indholdsfortegnelse2"/>
    <w:next w:val="Normal"/>
    <w:uiPriority w:val="39"/>
    <w:pPr>
      <w:spacing w:before="240"/>
      <w:ind w:left="1276" w:hanging="1276"/>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noProof/>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Standardskrifttypeiafsnit"/>
    <w:uiPriority w:val="1"/>
    <w:semiHidden/>
    <w:rPr>
      <w:rFonts w:ascii="Verdana" w:hAnsi="Verdana" w:cs="Arial"/>
      <w:caps/>
      <w:smallCaps w:val="0"/>
      <w:color w:val="F04E23"/>
      <w:sz w:val="11"/>
    </w:rPr>
  </w:style>
  <w:style w:type="paragraph" w:customStyle="1" w:styleId="FrontPage2">
    <w:name w:val="FrontPage2"/>
    <w:basedOn w:val="FrontPage1"/>
    <w:next w:val="Brdtekst"/>
    <w:semiHidden/>
    <w:pPr>
      <w:framePr w:wrap="notBeside"/>
    </w:pPr>
    <w:rPr>
      <w:rFonts w:ascii="Arial Black" w:hAnsi="Arial Black"/>
      <w:sz w:val="28"/>
    </w:rPr>
  </w:style>
  <w:style w:type="paragraph" w:customStyle="1" w:styleId="FrontPage3">
    <w:name w:val="FrontPage3"/>
    <w:basedOn w:val="FrontPage1"/>
    <w:next w:val="Normal"/>
    <w:semiHidden/>
    <w:pPr>
      <w:framePr w:wrap="notBeside"/>
      <w:spacing w:after="0"/>
    </w:pPr>
  </w:style>
  <w:style w:type="table" w:styleId="Tabel-Gitter6">
    <w:name w:val="Table Grid 6"/>
    <w:basedOn w:val="Tabel-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Frame">
    <w:name w:val="FrontPageFrame"/>
    <w:basedOn w:val="Normal"/>
    <w:semiHidden/>
    <w:pPr>
      <w:framePr w:w="9639" w:wrap="around" w:hAnchor="margin" w:x="-2267" w:yAlign="bottom"/>
      <w:tabs>
        <w:tab w:val="left" w:pos="1134"/>
      </w:tabs>
      <w:spacing w:line="240" w:lineRule="atLeast"/>
    </w:pPr>
    <w:rPr>
      <w:sz w:val="14"/>
    </w:rPr>
  </w:style>
  <w:style w:type="paragraph" w:customStyle="1" w:styleId="ContentsPage">
    <w:name w:val="ContentsPage"/>
    <w:basedOn w:val="Normal"/>
    <w:next w:val="Brdtekst"/>
    <w:semiHidden/>
    <w:rsid w:val="007C71FC"/>
    <w:pPr>
      <w:keepNext/>
      <w:keepLines/>
      <w:suppressAutoHyphens/>
      <w:spacing w:line="240" w:lineRule="atLeast"/>
    </w:pPr>
    <w:rPr>
      <w:caps/>
      <w:color w:val="F04E23"/>
      <w:sz w:val="40"/>
      <w:szCs w:val="40"/>
    </w:rPr>
  </w:style>
  <w:style w:type="paragraph" w:customStyle="1" w:styleId="AppendixPage">
    <w:name w:val="AppendixPage"/>
    <w:basedOn w:val="ContentsPage"/>
    <w:next w:val="BodyTextNoSpace"/>
    <w:unhideWhenUsed/>
    <w:pPr>
      <w:spacing w:before="120"/>
    </w:pPr>
  </w:style>
  <w:style w:type="paragraph" w:customStyle="1" w:styleId="Appendix">
    <w:name w:val="Appendix"/>
    <w:basedOn w:val="Normal"/>
    <w:next w:val="Brdtekst"/>
    <w:semiHidden/>
    <w:unhideWhenUsed/>
    <w:pPr>
      <w:keepNext/>
      <w:keepLines/>
      <w:pageBreakBefore/>
      <w:suppressAutoHyphens/>
      <w:spacing w:after="130" w:line="320" w:lineRule="exact"/>
      <w:outlineLvl w:val="6"/>
    </w:pPr>
    <w:rPr>
      <w:b/>
      <w:sz w:val="32"/>
    </w:rPr>
  </w:style>
  <w:style w:type="paragraph" w:styleId="Indholdsfortegnelse4">
    <w:name w:val="toc 4"/>
    <w:basedOn w:val="Indholdsfortegnelse3"/>
    <w:next w:val="Normal"/>
    <w:semiHidden/>
    <w:pPr>
      <w:spacing w:line="220" w:lineRule="exact"/>
      <w:ind w:left="1276" w:hanging="1276"/>
    </w:pPr>
    <w:rPr>
      <w:sz w:val="20"/>
    </w:rPr>
  </w:style>
  <w:style w:type="paragraph" w:styleId="Indholdsfortegnelse5">
    <w:name w:val="toc 5"/>
    <w:basedOn w:val="Indholdsfortegnelse4"/>
    <w:next w:val="Normal"/>
    <w:semiHidden/>
  </w:style>
  <w:style w:type="paragraph" w:styleId="Indholdsfortegnelse6">
    <w:name w:val="toc 6"/>
    <w:basedOn w:val="Normal"/>
    <w:next w:val="Normal"/>
    <w:autoRedefine/>
    <w:semiHidden/>
    <w:pPr>
      <w:ind w:left="1150"/>
    </w:pPr>
  </w:style>
  <w:style w:type="paragraph" w:styleId="Indholdsfortegnelse8">
    <w:name w:val="toc 8"/>
    <w:basedOn w:val="Indholdsfortegnelse7"/>
    <w:next w:val="Normal"/>
    <w:semiHidden/>
    <w:pPr>
      <w:spacing w:before="0"/>
      <w:ind w:left="850" w:hanging="850"/>
    </w:pPr>
  </w:style>
  <w:style w:type="paragraph" w:styleId="Indholdsfortegnelse9">
    <w:name w:val="toc 9"/>
    <w:basedOn w:val="Indholdsfortegnelse8"/>
    <w:next w:val="Normal"/>
    <w:semiHidden/>
  </w:style>
  <w:style w:type="paragraph" w:customStyle="1" w:styleId="FirstFooter">
    <w:name w:val="FirstFooter"/>
    <w:basedOn w:val="Sidefod"/>
    <w:semiHidden/>
    <w:pPr>
      <w:spacing w:line="240" w:lineRule="exact"/>
      <w:ind w:right="2268"/>
    </w:pPr>
  </w:style>
  <w:style w:type="paragraph" w:customStyle="1" w:styleId="FrontPageSmall">
    <w:name w:val="FrontPageSmall"/>
    <w:basedOn w:val="Normal"/>
    <w:uiPriority w:val="7"/>
    <w:semiHidden/>
    <w:qFormat/>
    <w:pPr>
      <w:keepNext/>
      <w:keepLines/>
      <w:suppressAutoHyphens/>
      <w:spacing w:line="220" w:lineRule="atLeast"/>
    </w:pPr>
    <w:rPr>
      <w:caps/>
    </w:rPr>
  </w:style>
  <w:style w:type="paragraph" w:customStyle="1" w:styleId="FrontPage">
    <w:name w:val="FrontPage"/>
    <w:basedOn w:val="FrontPageSmall"/>
    <w:next w:val="FrontPageSmall"/>
    <w:uiPriority w:val="7"/>
    <w:qFormat/>
    <w:pPr>
      <w:spacing w:before="240" w:after="240" w:line="600" w:lineRule="atLeast"/>
    </w:pPr>
    <w:rPr>
      <w:sz w:val="56"/>
      <w:szCs w:val="56"/>
    </w:rPr>
  </w:style>
  <w:style w:type="numbering" w:styleId="111111">
    <w:name w:val="Outline List 2"/>
    <w:basedOn w:val="Ingenoversigt"/>
    <w:pPr>
      <w:numPr>
        <w:numId w:val="2"/>
      </w:numPr>
    </w:pPr>
  </w:style>
  <w:style w:type="numbering" w:styleId="1ai">
    <w:name w:val="Outline List 1"/>
    <w:basedOn w:val="Ingenoversigt"/>
    <w:pPr>
      <w:numPr>
        <w:numId w:val="3"/>
      </w:numPr>
    </w:pPr>
  </w:style>
  <w:style w:type="numbering" w:styleId="ArtikelSektion">
    <w:name w:val="Outline List 3"/>
    <w:basedOn w:val="Ingenoversigt"/>
    <w:pPr>
      <w:numPr>
        <w:numId w:val="4"/>
      </w:numPr>
    </w:pPr>
  </w:style>
  <w:style w:type="paragraph" w:styleId="Markeringsbobletekst">
    <w:name w:val="Balloon Text"/>
    <w:basedOn w:val="Normal"/>
    <w:semiHidden/>
    <w:rPr>
      <w:rFonts w:ascii="Tahoma" w:hAnsi="Tahoma" w:cs="Tahoma"/>
      <w:sz w:val="16"/>
      <w:szCs w:val="16"/>
    </w:rPr>
  </w:style>
  <w:style w:type="paragraph" w:styleId="Bloktekst">
    <w:name w:val="Block Text"/>
    <w:basedOn w:val="Normal"/>
    <w:semiHidden/>
    <w:pPr>
      <w:spacing w:after="120"/>
      <w:ind w:left="1440" w:right="1440"/>
    </w:pPr>
  </w:style>
  <w:style w:type="paragraph" w:styleId="Brdtekst2">
    <w:name w:val="Body Text 2"/>
    <w:basedOn w:val="Normal"/>
    <w:semiHidden/>
    <w:unhideWhenUsed/>
    <w:pPr>
      <w:spacing w:after="120" w:line="480" w:lineRule="auto"/>
    </w:pPr>
  </w:style>
  <w:style w:type="paragraph" w:styleId="Brdtekst3">
    <w:name w:val="Body Text 3"/>
    <w:basedOn w:val="Normal"/>
    <w:semiHidden/>
    <w:unhideWhenUsed/>
    <w:pPr>
      <w:spacing w:after="120"/>
    </w:pPr>
    <w:rPr>
      <w:sz w:val="16"/>
      <w:szCs w:val="16"/>
    </w:rPr>
  </w:style>
  <w:style w:type="paragraph" w:styleId="Brdtekst-frstelinjeindrykning1">
    <w:name w:val="Body Text First Indent"/>
    <w:basedOn w:val="Brdtekst"/>
    <w:semiHidden/>
    <w:unhideWhenUsed/>
    <w:pPr>
      <w:spacing w:after="120"/>
      <w:ind w:firstLine="210"/>
    </w:pPr>
  </w:style>
  <w:style w:type="paragraph" w:styleId="Brdtekstindrykning">
    <w:name w:val="Body Text Indent"/>
    <w:basedOn w:val="Normal"/>
    <w:semiHidden/>
    <w:unhideWhenUsed/>
    <w:pPr>
      <w:spacing w:after="120"/>
      <w:ind w:left="283"/>
    </w:pPr>
  </w:style>
  <w:style w:type="paragraph" w:styleId="Brdtekst-frstelinjeindrykning2">
    <w:name w:val="Body Text First Indent 2"/>
    <w:basedOn w:val="Brdtekstindrykning"/>
    <w:semiHidden/>
    <w:unhideWhenUsed/>
    <w:pPr>
      <w:ind w:firstLine="210"/>
    </w:pPr>
  </w:style>
  <w:style w:type="paragraph" w:styleId="Brdtekstindrykning2">
    <w:name w:val="Body Text Indent 2"/>
    <w:basedOn w:val="Normal"/>
    <w:semiHidden/>
    <w:unhideWhenUsed/>
    <w:pPr>
      <w:spacing w:after="120" w:line="480" w:lineRule="auto"/>
      <w:ind w:left="283"/>
    </w:pPr>
  </w:style>
  <w:style w:type="paragraph" w:styleId="Brdtekstindrykning3">
    <w:name w:val="Body Text Indent 3"/>
    <w:basedOn w:val="Normal"/>
    <w:semiHidden/>
    <w:unhideWhenUsed/>
    <w:pPr>
      <w:spacing w:after="120"/>
      <w:ind w:left="283"/>
    </w:pPr>
    <w:rPr>
      <w:sz w:val="16"/>
      <w:szCs w:val="16"/>
    </w:rPr>
  </w:style>
  <w:style w:type="paragraph" w:styleId="Sluthilsen">
    <w:name w:val="Closing"/>
    <w:basedOn w:val="Normal"/>
    <w:semiHidden/>
    <w:unhideWhenUsed/>
    <w:pPr>
      <w:ind w:left="4252"/>
    </w:pPr>
  </w:style>
  <w:style w:type="character" w:styleId="Kommentarhenvisning">
    <w:name w:val="annotation reference"/>
    <w:basedOn w:val="Standardskrifttypeiafsnit"/>
    <w:uiPriority w:val="99"/>
    <w:rPr>
      <w:sz w:val="16"/>
      <w:szCs w:val="16"/>
    </w:rPr>
  </w:style>
  <w:style w:type="paragraph" w:styleId="Kommentartekst">
    <w:name w:val="annotation text"/>
    <w:basedOn w:val="Normal"/>
    <w:link w:val="KommentartekstTegn"/>
    <w:uiPriority w:val="99"/>
  </w:style>
  <w:style w:type="paragraph" w:styleId="Kommentaremne">
    <w:name w:val="annotation subject"/>
    <w:basedOn w:val="Kommentartekst"/>
    <w:next w:val="Kommentartekst"/>
    <w:semiHidden/>
    <w:rPr>
      <w:b/>
      <w:bCs/>
    </w:rPr>
  </w:style>
  <w:style w:type="paragraph" w:styleId="Dato">
    <w:name w:val="Date"/>
    <w:basedOn w:val="Normal"/>
    <w:next w:val="Normal"/>
    <w:semiHidden/>
    <w:unhideWhenUsed/>
  </w:style>
  <w:style w:type="paragraph" w:styleId="Dokumentoversigt">
    <w:name w:val="Document Map"/>
    <w:basedOn w:val="Normal"/>
    <w:semiHidden/>
    <w:pPr>
      <w:shd w:val="clear" w:color="auto" w:fill="000080"/>
    </w:pPr>
    <w:rPr>
      <w:rFonts w:ascii="Tahoma" w:hAnsi="Tahoma" w:cs="Tahoma"/>
    </w:rPr>
  </w:style>
  <w:style w:type="paragraph" w:styleId="Mailsignatur">
    <w:name w:val="E-mail Signature"/>
    <w:basedOn w:val="Normal"/>
    <w:semiHidden/>
    <w:unhideWhenUsed/>
  </w:style>
  <w:style w:type="character" w:styleId="Fremhv">
    <w:name w:val="Emphasis"/>
    <w:basedOn w:val="Standardskrifttypeiafsnit"/>
    <w:semiHidden/>
    <w:unhideWhenUsed/>
    <w:qFormat/>
    <w:rPr>
      <w:i/>
      <w:iCs/>
    </w:rPr>
  </w:style>
  <w:style w:type="character" w:styleId="Slutnotehenvisning">
    <w:name w:val="endnote reference"/>
    <w:basedOn w:val="Standardskrifttypeiafsnit"/>
    <w:semiHidden/>
    <w:rPr>
      <w:vertAlign w:val="superscript"/>
    </w:rPr>
  </w:style>
  <w:style w:type="paragraph" w:styleId="Slutnotetekst">
    <w:name w:val="endnote text"/>
    <w:basedOn w:val="Normal"/>
    <w:semiHidden/>
  </w:style>
  <w:style w:type="paragraph" w:styleId="Modtageradresse">
    <w:name w:val="envelope address"/>
    <w:basedOn w:val="Normal"/>
    <w:semiHidden/>
    <w:unhideWhenUsed/>
    <w:pPr>
      <w:framePr w:w="7920" w:h="1980" w:hRule="exact" w:hSpace="141" w:wrap="auto" w:hAnchor="page" w:xAlign="center" w:yAlign="bottom"/>
      <w:ind w:left="2880"/>
    </w:pPr>
    <w:rPr>
      <w:sz w:val="24"/>
      <w:szCs w:val="24"/>
    </w:rPr>
  </w:style>
  <w:style w:type="paragraph" w:styleId="Afsenderadresse">
    <w:name w:val="envelope return"/>
    <w:basedOn w:val="Normal"/>
    <w:semiHidden/>
    <w:unhideWhenUsed/>
  </w:style>
  <w:style w:type="character" w:styleId="BesgtLink">
    <w:name w:val="FollowedHyperlink"/>
    <w:basedOn w:val="Standardskrifttypeiafsnit"/>
    <w:semiHidden/>
    <w:unhideWhenUsed/>
    <w:rPr>
      <w:color w:val="800080"/>
      <w:u w:val="single"/>
    </w:rPr>
  </w:style>
  <w:style w:type="character" w:styleId="Fodnotehenvisning">
    <w:name w:val="footnote reference"/>
    <w:basedOn w:val="Standardskrifttypeiafsnit"/>
    <w:semiHidden/>
    <w:rPr>
      <w:vertAlign w:val="superscript"/>
    </w:rPr>
  </w:style>
  <w:style w:type="paragraph" w:styleId="Fodnotetekst">
    <w:name w:val="footnote text"/>
    <w:basedOn w:val="Normal"/>
    <w:semiHidden/>
  </w:style>
  <w:style w:type="character" w:styleId="HTML-akronym">
    <w:name w:val="HTML Acronym"/>
    <w:basedOn w:val="Standardskrifttypeiafsnit"/>
    <w:semiHidden/>
    <w:unhideWhenUsed/>
  </w:style>
  <w:style w:type="paragraph" w:styleId="HTML-adresse">
    <w:name w:val="HTML Address"/>
    <w:basedOn w:val="Normal"/>
    <w:semiHidden/>
    <w:unhideWhenUsed/>
    <w:rPr>
      <w:i/>
      <w:iCs/>
    </w:rPr>
  </w:style>
  <w:style w:type="character" w:styleId="HTML-citat">
    <w:name w:val="HTML Cite"/>
    <w:basedOn w:val="Standardskrifttypeiafsnit"/>
    <w:semiHidden/>
    <w:unhideWhenUsed/>
    <w:rPr>
      <w:i/>
      <w:iCs/>
    </w:rPr>
  </w:style>
  <w:style w:type="character" w:styleId="HTML-kode">
    <w:name w:val="HTML Code"/>
    <w:basedOn w:val="Standardskrifttypeiafsnit"/>
    <w:semiHidden/>
    <w:unhideWhenUsed/>
    <w:rPr>
      <w:rFonts w:ascii="Courier New" w:hAnsi="Courier New" w:cs="Courier New"/>
      <w:sz w:val="20"/>
      <w:szCs w:val="20"/>
    </w:rPr>
  </w:style>
  <w:style w:type="character" w:styleId="HTML-definition">
    <w:name w:val="HTML Definition"/>
    <w:basedOn w:val="Standardskrifttypeiafsnit"/>
    <w:semiHidden/>
    <w:unhideWhenUsed/>
    <w:rPr>
      <w:i/>
      <w:iCs/>
    </w:rPr>
  </w:style>
  <w:style w:type="character" w:styleId="HTML-tastatur">
    <w:name w:val="HTML Keyboard"/>
    <w:basedOn w:val="Standardskrifttypeiafsnit"/>
    <w:semiHidden/>
    <w:unhideWhenUsed/>
    <w:rPr>
      <w:rFonts w:ascii="Courier New" w:hAnsi="Courier New" w:cs="Courier New"/>
      <w:sz w:val="20"/>
      <w:szCs w:val="20"/>
    </w:rPr>
  </w:style>
  <w:style w:type="paragraph" w:styleId="FormateretHTML">
    <w:name w:val="HTML Preformatted"/>
    <w:basedOn w:val="Normal"/>
    <w:semiHidden/>
    <w:unhideWhenUsed/>
    <w:rPr>
      <w:rFonts w:ascii="Courier New" w:hAnsi="Courier New" w:cs="Courier New"/>
    </w:rPr>
  </w:style>
  <w:style w:type="character" w:styleId="HTML-eksempel">
    <w:name w:val="HTML Sample"/>
    <w:basedOn w:val="Standardskrifttypeiafsnit"/>
    <w:semiHidden/>
    <w:unhideWhenUsed/>
    <w:rPr>
      <w:rFonts w:ascii="Courier New" w:hAnsi="Courier New" w:cs="Courier New"/>
    </w:rPr>
  </w:style>
  <w:style w:type="character" w:styleId="HTML-skrivemaskine">
    <w:name w:val="HTML Typewriter"/>
    <w:basedOn w:val="Standardskrifttypeiafsnit"/>
    <w:semiHidden/>
    <w:unhideWhenUsed/>
    <w:rPr>
      <w:rFonts w:ascii="Courier New" w:hAnsi="Courier New" w:cs="Courier New"/>
      <w:sz w:val="20"/>
      <w:szCs w:val="20"/>
    </w:rPr>
  </w:style>
  <w:style w:type="character" w:styleId="HTML-variabel">
    <w:name w:val="HTML Variable"/>
    <w:basedOn w:val="Standardskrifttypeiafsnit"/>
    <w:semiHidden/>
    <w:unhideWhenUsed/>
    <w:rPr>
      <w:i/>
      <w:iCs/>
    </w:rPr>
  </w:style>
  <w:style w:type="character" w:styleId="Hyperlink">
    <w:name w:val="Hyperlink"/>
    <w:basedOn w:val="Standardskrifttypeiafsnit"/>
    <w:uiPriority w:val="99"/>
    <w:unhideWhenUsed/>
    <w:rPr>
      <w:color w:val="0000FF"/>
      <w:u w:val="single"/>
    </w:rPr>
  </w:style>
  <w:style w:type="paragraph" w:styleId="Indeks1">
    <w:name w:val="index 1"/>
    <w:basedOn w:val="Normal"/>
    <w:next w:val="Normal"/>
    <w:autoRedefine/>
    <w:semiHidden/>
    <w:pPr>
      <w:ind w:left="230" w:hanging="230"/>
    </w:pPr>
  </w:style>
  <w:style w:type="paragraph" w:styleId="Indeks2">
    <w:name w:val="index 2"/>
    <w:basedOn w:val="Normal"/>
    <w:next w:val="Normal"/>
    <w:autoRedefine/>
    <w:semiHidden/>
    <w:pPr>
      <w:ind w:left="460" w:hanging="230"/>
    </w:pPr>
  </w:style>
  <w:style w:type="paragraph" w:styleId="Indeks3">
    <w:name w:val="index 3"/>
    <w:basedOn w:val="Normal"/>
    <w:next w:val="Normal"/>
    <w:autoRedefine/>
    <w:semiHidden/>
    <w:pPr>
      <w:ind w:left="690" w:hanging="230"/>
    </w:pPr>
  </w:style>
  <w:style w:type="paragraph" w:styleId="Indeks4">
    <w:name w:val="index 4"/>
    <w:basedOn w:val="Normal"/>
    <w:next w:val="Normal"/>
    <w:autoRedefine/>
    <w:semiHidden/>
    <w:pPr>
      <w:ind w:left="920" w:hanging="230"/>
    </w:pPr>
  </w:style>
  <w:style w:type="paragraph" w:styleId="Indeks5">
    <w:name w:val="index 5"/>
    <w:basedOn w:val="Normal"/>
    <w:next w:val="Normal"/>
    <w:autoRedefine/>
    <w:semiHidden/>
    <w:pPr>
      <w:ind w:left="1150" w:hanging="230"/>
    </w:pPr>
  </w:style>
  <w:style w:type="paragraph" w:styleId="Indeks6">
    <w:name w:val="index 6"/>
    <w:basedOn w:val="Normal"/>
    <w:next w:val="Normal"/>
    <w:autoRedefine/>
    <w:semiHidden/>
    <w:pPr>
      <w:ind w:left="1380" w:hanging="230"/>
    </w:pPr>
  </w:style>
  <w:style w:type="paragraph" w:styleId="Indeks7">
    <w:name w:val="index 7"/>
    <w:basedOn w:val="Normal"/>
    <w:next w:val="Normal"/>
    <w:autoRedefine/>
    <w:semiHidden/>
    <w:pPr>
      <w:ind w:left="1610" w:hanging="230"/>
    </w:pPr>
  </w:style>
  <w:style w:type="paragraph" w:styleId="Indeks8">
    <w:name w:val="index 8"/>
    <w:basedOn w:val="Normal"/>
    <w:next w:val="Normal"/>
    <w:autoRedefine/>
    <w:semiHidden/>
    <w:pPr>
      <w:ind w:left="1840" w:hanging="230"/>
    </w:pPr>
  </w:style>
  <w:style w:type="paragraph" w:styleId="Indeks9">
    <w:name w:val="index 9"/>
    <w:basedOn w:val="Normal"/>
    <w:next w:val="Normal"/>
    <w:autoRedefine/>
    <w:semiHidden/>
    <w:pPr>
      <w:ind w:left="2070" w:hanging="230"/>
    </w:pPr>
  </w:style>
  <w:style w:type="paragraph" w:styleId="Indeksoverskrift">
    <w:name w:val="index heading"/>
    <w:basedOn w:val="Normal"/>
    <w:next w:val="Indeks1"/>
    <w:semiHidden/>
    <w:rPr>
      <w:b/>
      <w:bCs/>
    </w:rPr>
  </w:style>
  <w:style w:type="character" w:styleId="Linjenummer">
    <w:name w:val="line number"/>
    <w:basedOn w:val="Standardskrifttypeiafsnit"/>
    <w:semiHidden/>
    <w:unhideWhenUsed/>
  </w:style>
  <w:style w:type="paragraph" w:styleId="Liste">
    <w:name w:val="List"/>
    <w:basedOn w:val="Normal"/>
    <w:semiHidden/>
    <w:unhideWhenUsed/>
    <w:pPr>
      <w:ind w:left="283" w:hanging="283"/>
    </w:pPr>
  </w:style>
  <w:style w:type="paragraph" w:styleId="Liste2">
    <w:name w:val="List 2"/>
    <w:basedOn w:val="Normal"/>
    <w:semiHidden/>
    <w:unhideWhenUsed/>
    <w:pPr>
      <w:ind w:left="566" w:hanging="283"/>
    </w:pPr>
  </w:style>
  <w:style w:type="paragraph" w:styleId="Liste3">
    <w:name w:val="List 3"/>
    <w:basedOn w:val="Normal"/>
    <w:semiHidden/>
    <w:unhideWhenUsed/>
    <w:pPr>
      <w:ind w:left="849" w:hanging="283"/>
    </w:pPr>
  </w:style>
  <w:style w:type="paragraph" w:styleId="Liste4">
    <w:name w:val="List 4"/>
    <w:basedOn w:val="Normal"/>
    <w:semiHidden/>
    <w:unhideWhenUsed/>
    <w:pPr>
      <w:ind w:left="1132" w:hanging="283"/>
    </w:pPr>
  </w:style>
  <w:style w:type="paragraph" w:styleId="Liste5">
    <w:name w:val="List 5"/>
    <w:basedOn w:val="Normal"/>
    <w:semiHidden/>
    <w:unhideWhenUsed/>
    <w:pPr>
      <w:ind w:left="1415" w:hanging="283"/>
    </w:pPr>
  </w:style>
  <w:style w:type="paragraph" w:styleId="Opstilling-punkttegn4">
    <w:name w:val="List Bullet 4"/>
    <w:basedOn w:val="Normal"/>
    <w:uiPriority w:val="4"/>
    <w:unhideWhenUsed/>
    <w:pPr>
      <w:numPr>
        <w:ilvl w:val="3"/>
        <w:numId w:val="6"/>
      </w:numPr>
    </w:pPr>
  </w:style>
  <w:style w:type="paragraph" w:styleId="Opstilling-punkttegn5">
    <w:name w:val="List Bullet 5"/>
    <w:basedOn w:val="Normal"/>
    <w:uiPriority w:val="4"/>
    <w:semiHidden/>
    <w:unhideWhenUsed/>
    <w:pPr>
      <w:numPr>
        <w:numId w:val="5"/>
      </w:numPr>
    </w:pPr>
  </w:style>
  <w:style w:type="paragraph" w:styleId="Opstilling-forts4">
    <w:name w:val="List Continue 4"/>
    <w:basedOn w:val="Normal"/>
    <w:uiPriority w:val="6"/>
    <w:unhideWhenUsed/>
    <w:pPr>
      <w:spacing w:after="120"/>
      <w:ind w:left="1132"/>
    </w:pPr>
  </w:style>
  <w:style w:type="paragraph" w:styleId="Opstilling-forts5">
    <w:name w:val="List Continue 5"/>
    <w:basedOn w:val="Normal"/>
    <w:uiPriority w:val="6"/>
    <w:unhideWhenUsed/>
    <w:pPr>
      <w:spacing w:after="120"/>
      <w:ind w:left="1415"/>
    </w:pPr>
  </w:style>
  <w:style w:type="paragraph" w:styleId="Opstilling-talellerbogst4">
    <w:name w:val="List Number 4"/>
    <w:basedOn w:val="Normal"/>
    <w:uiPriority w:val="4"/>
    <w:semiHidden/>
    <w:unhideWhenUsed/>
    <w:pPr>
      <w:numPr>
        <w:ilvl w:val="3"/>
        <w:numId w:val="7"/>
      </w:numPr>
    </w:pPr>
  </w:style>
  <w:style w:type="paragraph" w:styleId="Opstilling-talellerbogst5">
    <w:name w:val="List Number 5"/>
    <w:basedOn w:val="Normal"/>
    <w:uiPriority w:val="4"/>
    <w:semiHidden/>
    <w:unhideWhenUsed/>
    <w:pPr>
      <w:numPr>
        <w:numId w:val="1"/>
      </w:numPr>
    </w:p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Brevhoved">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unhideWhenUsed/>
    <w:rPr>
      <w:sz w:val="24"/>
      <w:szCs w:val="24"/>
    </w:rPr>
  </w:style>
  <w:style w:type="paragraph" w:styleId="Normalindrykning">
    <w:name w:val="Normal Indent"/>
    <w:basedOn w:val="Normal"/>
    <w:semiHidden/>
    <w:unhideWhenUsed/>
    <w:pPr>
      <w:ind w:left="425"/>
    </w:pPr>
  </w:style>
  <w:style w:type="paragraph" w:styleId="Noteoverskrift">
    <w:name w:val="Note Heading"/>
    <w:basedOn w:val="Normal"/>
    <w:next w:val="Normal"/>
    <w:semiHidden/>
    <w:unhideWhenUsed/>
  </w:style>
  <w:style w:type="character" w:styleId="Sidetal">
    <w:name w:val="page number"/>
    <w:basedOn w:val="Standardskrifttypeiafsnit"/>
    <w:semiHidden/>
    <w:unhideWhenUsed/>
  </w:style>
  <w:style w:type="paragraph" w:styleId="Almindeligtekst">
    <w:name w:val="Plain Text"/>
    <w:basedOn w:val="Normal"/>
    <w:semiHidden/>
    <w:unhideWhenUsed/>
    <w:rPr>
      <w:rFonts w:ascii="Courier New" w:hAnsi="Courier New" w:cs="Courier New"/>
    </w:rPr>
  </w:style>
  <w:style w:type="paragraph" w:styleId="Starthilsen">
    <w:name w:val="Salutation"/>
    <w:basedOn w:val="Normal"/>
    <w:next w:val="Normal"/>
    <w:semiHidden/>
    <w:unhideWhenUsed/>
  </w:style>
  <w:style w:type="character" w:styleId="Strk">
    <w:name w:val="Strong"/>
    <w:basedOn w:val="Standardskrifttypeiafsnit"/>
    <w:uiPriority w:val="22"/>
    <w:unhideWhenUsed/>
    <w:qFormat/>
    <w:rPr>
      <w:b/>
      <w:bCs/>
    </w:rPr>
  </w:style>
  <w:style w:type="paragraph" w:styleId="Undertitel">
    <w:name w:val="Subtitle"/>
    <w:basedOn w:val="Normal"/>
    <w:semiHidden/>
    <w:unhideWhenUsed/>
    <w:qFormat/>
    <w:pPr>
      <w:spacing w:after="60"/>
      <w:jc w:val="center"/>
      <w:outlineLvl w:val="1"/>
    </w:pPr>
    <w:rPr>
      <w:sz w:val="24"/>
      <w:szCs w:val="24"/>
    </w:rPr>
  </w:style>
  <w:style w:type="table" w:styleId="Tabel-3D-effekter1">
    <w:name w:val="Table 3D effects 1"/>
    <w:basedOn w:val="Tabel-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semiHidden/>
    <w:pPr>
      <w:ind w:left="230" w:hanging="230"/>
    </w:pPr>
  </w:style>
  <w:style w:type="paragraph" w:styleId="Listeoverfigurer">
    <w:name w:val="table of figures"/>
    <w:basedOn w:val="Normal"/>
    <w:next w:val="Normal"/>
    <w:semiHidden/>
    <w:pPr>
      <w:tabs>
        <w:tab w:val="right" w:pos="7371"/>
      </w:tabs>
      <w:spacing w:after="40" w:line="260" w:lineRule="atLeast"/>
      <w:ind w:left="1276" w:right="1134" w:hanging="1276"/>
    </w:pPr>
    <w:rPr>
      <w:sz w:val="22"/>
    </w:rPr>
  </w:style>
  <w:style w:type="table" w:styleId="Tabel-Professionel">
    <w:name w:val="Table Professional"/>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10"/>
    <w:unhideWhenUsed/>
    <w:qFormat/>
    <w:pPr>
      <w:spacing w:before="240" w:after="60"/>
      <w:jc w:val="center"/>
      <w:outlineLvl w:val="0"/>
    </w:pPr>
    <w:rPr>
      <w:b/>
      <w:bCs/>
      <w:kern w:val="28"/>
      <w:sz w:val="32"/>
      <w:szCs w:val="32"/>
    </w:rPr>
  </w:style>
  <w:style w:type="paragraph" w:styleId="Citatoverskrift">
    <w:name w:val="toa heading"/>
    <w:basedOn w:val="Normal"/>
    <w:next w:val="Normal"/>
    <w:semiHidden/>
    <w:pPr>
      <w:spacing w:before="120"/>
    </w:pPr>
    <w:rPr>
      <w:b/>
      <w:bCs/>
      <w:sz w:val="24"/>
      <w:szCs w:val="24"/>
    </w:rPr>
  </w:style>
  <w:style w:type="paragraph" w:customStyle="1" w:styleId="ListNumberNoSpace">
    <w:name w:val="List Number NoSpace"/>
    <w:basedOn w:val="Opstilling-talellerbogst"/>
    <w:uiPriority w:val="4"/>
    <w:qFormat/>
    <w:pPr>
      <w:spacing w:after="0"/>
    </w:pPr>
  </w:style>
  <w:style w:type="paragraph" w:customStyle="1" w:styleId="ListNumber2NoSpace">
    <w:name w:val="List Number 2 NoSpace"/>
    <w:basedOn w:val="Opstilling-talellerbogst2"/>
    <w:uiPriority w:val="4"/>
    <w:qFormat/>
    <w:pPr>
      <w:spacing w:after="0"/>
      <w:ind w:left="850" w:hanging="425"/>
    </w:pPr>
  </w:style>
  <w:style w:type="paragraph" w:customStyle="1" w:styleId="ListNumber3NoSpace">
    <w:name w:val="List Number 3 NoSpace"/>
    <w:basedOn w:val="Opstilling-talellerbogst3"/>
    <w:uiPriority w:val="4"/>
    <w:qFormat/>
    <w:pPr>
      <w:spacing w:after="0"/>
    </w:pPr>
  </w:style>
  <w:style w:type="paragraph" w:customStyle="1" w:styleId="TableNoSpace">
    <w:name w:val="Table NoSpace"/>
    <w:basedOn w:val="Table"/>
    <w:uiPriority w:val="8"/>
    <w:semiHidden/>
    <w:unhideWhenUsed/>
    <w:qFormat/>
    <w:pPr>
      <w:spacing w:after="60"/>
    </w:pPr>
  </w:style>
  <w:style w:type="numbering" w:customStyle="1" w:styleId="CowiHeadings">
    <w:name w:val="CowiHeadings"/>
    <w:basedOn w:val="Ingenoversigt"/>
    <w:uiPriority w:val="99"/>
    <w:pPr>
      <w:numPr>
        <w:numId w:val="8"/>
      </w:numPr>
    </w:pPr>
  </w:style>
  <w:style w:type="table" w:customStyle="1" w:styleId="CowiTableGrid">
    <w:name w:val="Cowi Table Grid"/>
    <w:basedOn w:val="Tabel-Gitter5"/>
    <w:uiPriority w:val="99"/>
    <w:rsid w:val="00D12F4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el-Gitter6"/>
    <w:uiPriority w:val="99"/>
    <w:rsid w:val="001B03B4"/>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Ingenoversigt"/>
    <w:uiPriority w:val="99"/>
    <w:pPr>
      <w:numPr>
        <w:numId w:val="10"/>
      </w:numPr>
    </w:pPr>
  </w:style>
  <w:style w:type="numbering" w:customStyle="1" w:styleId="CowiTableNumberList">
    <w:name w:val="CowiTableNumberList"/>
    <w:basedOn w:val="Ingenoversigt"/>
    <w:uiPriority w:val="99"/>
    <w:pPr>
      <w:numPr>
        <w:numId w:val="11"/>
      </w:numPr>
    </w:pPr>
  </w:style>
  <w:style w:type="paragraph" w:customStyle="1" w:styleId="TableBullet">
    <w:name w:val="Table Bullet"/>
    <w:basedOn w:val="TableText"/>
    <w:uiPriority w:val="7"/>
    <w:qFormat/>
    <w:pPr>
      <w:numPr>
        <w:numId w:val="10"/>
      </w:numPr>
    </w:pPr>
  </w:style>
  <w:style w:type="paragraph" w:customStyle="1" w:styleId="TableBullet2">
    <w:name w:val="Table Bullet 2"/>
    <w:basedOn w:val="TableBullet"/>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Number3NoSpace">
    <w:name w:val="Table Number 3 NoSpace"/>
    <w:basedOn w:val="TableNumber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1"/>
      </w:numPr>
    </w:pPr>
  </w:style>
  <w:style w:type="paragraph" w:customStyle="1" w:styleId="TableNumber2">
    <w:name w:val="Table Number 2"/>
    <w:basedOn w:val="TableNumber"/>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Text">
    <w:name w:val="Table Text"/>
    <w:basedOn w:val="Normal"/>
    <w:uiPriority w:val="7"/>
    <w:qFormat/>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TableNumber2NoSpace">
    <w:name w:val="Table Number 2 NoSpace"/>
    <w:basedOn w:val="TableNumber2"/>
    <w:uiPriority w:val="7"/>
    <w:qFormat/>
    <w:pPr>
      <w:spacing w:after="0"/>
      <w:ind w:left="568" w:hanging="284"/>
    </w:pPr>
  </w:style>
  <w:style w:type="paragraph" w:customStyle="1" w:styleId="HeaderFrame">
    <w:name w:val="HeaderFrame"/>
    <w:basedOn w:val="Sidehoved"/>
    <w:next w:val="Normal"/>
    <w:semiHidden/>
    <w:pPr>
      <w:framePr w:wrap="around" w:vAnchor="text" w:hAnchor="margin" w:xAlign="right" w:y="1"/>
      <w:ind w:left="0"/>
    </w:pPr>
  </w:style>
  <w:style w:type="paragraph" w:customStyle="1" w:styleId="HeaderEven">
    <w:name w:val="HeaderEven"/>
    <w:basedOn w:val="Sidehoved"/>
    <w:semiHidden/>
    <w:pPr>
      <w:tabs>
        <w:tab w:val="left" w:pos="-1758"/>
      </w:tabs>
      <w:jc w:val="left"/>
    </w:pPr>
    <w:rPr>
      <w:szCs w:val="14"/>
    </w:rPr>
  </w:style>
  <w:style w:type="paragraph" w:customStyle="1" w:styleId="FrontPageImage">
    <w:name w:val="FrontPageImage"/>
    <w:basedOn w:val="Normal"/>
    <w:next w:val="Brdtekst"/>
    <w:uiPriority w:val="11"/>
    <w:qFormat/>
    <w:pPr>
      <w:spacing w:before="840"/>
      <w:ind w:left="-1474"/>
    </w:pPr>
  </w:style>
  <w:style w:type="paragraph" w:customStyle="1" w:styleId="FooterCowiLogo">
    <w:name w:val="FooterCowiLogo"/>
    <w:basedOn w:val="Normal"/>
    <w:uiPriority w:val="7"/>
    <w:qFormat/>
    <w:pPr>
      <w:framePr w:w="11057" w:h="1361" w:hRule="exact" w:wrap="around" w:vAnchor="page" w:hAnchor="page" w:xAlign="right" w:yAlign="bottom"/>
    </w:pPr>
    <w:rPr>
      <w:noProof/>
    </w:rPr>
  </w:style>
  <w:style w:type="character" w:customStyle="1" w:styleId="CowiOrange">
    <w:name w:val="CowiOrange"/>
    <w:basedOn w:val="Standardskrifttypeiafsnit"/>
    <w:uiPriority w:val="1"/>
    <w:semiHidden/>
    <w:rPr>
      <w:color w:val="F04E23"/>
    </w:rPr>
  </w:style>
  <w:style w:type="paragraph" w:customStyle="1" w:styleId="HeaderEvenIndent">
    <w:name w:val="HeaderEvenIndent"/>
    <w:basedOn w:val="HeaderEven"/>
    <w:next w:val="HeaderEven"/>
    <w:uiPriority w:val="7"/>
    <w:semiHidden/>
    <w:qFormat/>
    <w:pPr>
      <w:ind w:left="-1758"/>
    </w:pPr>
  </w:style>
  <w:style w:type="paragraph" w:customStyle="1" w:styleId="HeaderIndent">
    <w:name w:val="HeaderIndent"/>
    <w:basedOn w:val="Sidehoved"/>
    <w:link w:val="HeaderIndentChar"/>
    <w:uiPriority w:val="7"/>
    <w:semiHidden/>
    <w:qFormat/>
    <w:pPr>
      <w:ind w:right="510"/>
    </w:pPr>
  </w:style>
  <w:style w:type="character" w:customStyle="1" w:styleId="HeaderIndentChar">
    <w:name w:val="HeaderIndent Char"/>
    <w:basedOn w:val="SidehovedTegn"/>
    <w:link w:val="HeaderIndent"/>
    <w:uiPriority w:val="7"/>
    <w:semiHidden/>
    <w:rPr>
      <w:rFonts w:ascii="Verdana" w:hAnsi="Verdana" w:cs="Arial"/>
      <w:caps/>
      <w:color w:val="333333"/>
      <w:sz w:val="14"/>
    </w:rPr>
  </w:style>
  <w:style w:type="paragraph" w:customStyle="1" w:styleId="CowiTitle">
    <w:name w:val="CowiTitle"/>
    <w:basedOn w:val="NoteHead"/>
    <w:uiPriority w:val="7"/>
    <w:qFormat/>
    <w:pPr>
      <w:framePr w:wrap="notBeside"/>
      <w:spacing w:before="240" w:after="240"/>
    </w:pPr>
    <w:rPr>
      <w:color w:val="333333"/>
      <w:sz w:val="40"/>
      <w:szCs w:val="40"/>
    </w:rPr>
  </w:style>
  <w:style w:type="paragraph" w:customStyle="1" w:styleId="NoteHead">
    <w:name w:val="NoteHead"/>
    <w:basedOn w:val="Normal"/>
    <w:uiPriority w:val="7"/>
    <w:semiHidden/>
    <w:qFormat/>
    <w:pPr>
      <w:framePr w:w="6804" w:h="3572" w:wrap="notBeside" w:vAnchor="page" w:hAnchor="margin" w:x="-2267" w:y="1986"/>
      <w:spacing w:line="220" w:lineRule="atLeast"/>
    </w:pPr>
    <w:rPr>
      <w:caps/>
      <w:szCs w:val="18"/>
    </w:rPr>
  </w:style>
  <w:style w:type="paragraph" w:customStyle="1" w:styleId="RevisionLog">
    <w:name w:val="RevisionLog"/>
    <w:basedOn w:val="Normal"/>
    <w:uiPriority w:val="7"/>
    <w:qFormat/>
    <w:pPr>
      <w:spacing w:line="160" w:lineRule="atLeast"/>
    </w:pPr>
    <w:rPr>
      <w:sz w:val="14"/>
    </w:rPr>
  </w:style>
  <w:style w:type="paragraph" w:customStyle="1" w:styleId="HeaderLeft">
    <w:name w:val="HeaderLeft"/>
    <w:basedOn w:val="Normal"/>
    <w:uiPriority w:val="7"/>
    <w:qFormat/>
    <w:pPr>
      <w:spacing w:line="180" w:lineRule="atLeast"/>
    </w:pPr>
    <w:rPr>
      <w:caps/>
      <w:sz w:val="14"/>
    </w:rPr>
  </w:style>
  <w:style w:type="paragraph" w:customStyle="1" w:styleId="HeaderRight">
    <w:name w:val="HeaderRight"/>
    <w:basedOn w:val="Normal"/>
    <w:uiPriority w:val="7"/>
    <w:qFormat/>
    <w:pPr>
      <w:spacing w:line="180" w:lineRule="atLeast"/>
      <w:jc w:val="right"/>
    </w:pPr>
    <w:rPr>
      <w:caps/>
      <w:sz w:val="14"/>
    </w:rPr>
  </w:style>
  <w:style w:type="paragraph" w:customStyle="1" w:styleId="FooterRight">
    <w:name w:val="FooterRight"/>
    <w:basedOn w:val="Normal"/>
    <w:uiPriority w:val="7"/>
    <w:qFormat/>
    <w:pPr>
      <w:spacing w:line="160" w:lineRule="atLeast"/>
      <w:jc w:val="right"/>
    </w:pPr>
    <w:rPr>
      <w:sz w:val="11"/>
    </w:rPr>
  </w:style>
  <w:style w:type="paragraph" w:customStyle="1" w:styleId="FooterLeft">
    <w:name w:val="FooterLeft"/>
    <w:basedOn w:val="Normal"/>
    <w:uiPriority w:val="7"/>
    <w:qFormat/>
    <w:pPr>
      <w:spacing w:line="160" w:lineRule="atLeast"/>
    </w:pPr>
    <w:rPr>
      <w:sz w:val="11"/>
    </w:rPr>
  </w:style>
  <w:style w:type="paragraph" w:styleId="Overskrift">
    <w:name w:val="TOC Heading"/>
    <w:basedOn w:val="Overskrift1"/>
    <w:next w:val="Normal"/>
    <w:uiPriority w:val="39"/>
    <w:semiHidden/>
    <w:unhideWhenUsed/>
    <w:qFormat/>
    <w:rsid w:val="009F085B"/>
    <w:pPr>
      <w:numPr>
        <w:numId w:val="0"/>
      </w:numPr>
      <w:suppressAutoHyphens w:val="0"/>
      <w:spacing w:before="240" w:after="0" w:line="270" w:lineRule="atLeast"/>
      <w:outlineLvl w:val="9"/>
    </w:pPr>
    <w:rPr>
      <w:rFonts w:asciiTheme="majorHAnsi" w:eastAsiaTheme="majorEastAsia" w:hAnsiTheme="majorHAnsi" w:cstheme="majorBidi"/>
      <w:color w:val="32434E" w:themeColor="accent1" w:themeShade="BF"/>
      <w:sz w:val="32"/>
      <w:szCs w:val="32"/>
    </w:rPr>
  </w:style>
  <w:style w:type="character" w:customStyle="1" w:styleId="UnresolvedMention1">
    <w:name w:val="Unresolved Mention1"/>
    <w:basedOn w:val="Standardskrifttypeiafsnit"/>
    <w:uiPriority w:val="99"/>
    <w:semiHidden/>
    <w:unhideWhenUsed/>
    <w:rsid w:val="00DD5E82"/>
    <w:rPr>
      <w:color w:val="605E5C"/>
      <w:shd w:val="clear" w:color="auto" w:fill="E1DFDD"/>
    </w:rPr>
  </w:style>
  <w:style w:type="character" w:customStyle="1" w:styleId="BilledtekstTegn">
    <w:name w:val="Billedtekst Tegn"/>
    <w:aliases w:val="Caption Char Tegn"/>
    <w:basedOn w:val="Standardskrifttypeiafsnit"/>
    <w:link w:val="Billedtekst"/>
    <w:uiPriority w:val="3"/>
    <w:locked/>
    <w:rsid w:val="003C5999"/>
    <w:rPr>
      <w:rFonts w:ascii="Verdana" w:hAnsi="Verdana" w:cs="Arial"/>
      <w:i/>
      <w:sz w:val="16"/>
    </w:rPr>
  </w:style>
  <w:style w:type="paragraph" w:customStyle="1" w:styleId="Default">
    <w:name w:val="Default"/>
    <w:rsid w:val="00251914"/>
    <w:pPr>
      <w:autoSpaceDE w:val="0"/>
      <w:autoSpaceDN w:val="0"/>
      <w:adjustRightInd w:val="0"/>
    </w:pPr>
    <w:rPr>
      <w:rFonts w:ascii="Verdana" w:hAnsi="Verdana" w:cs="Verdana"/>
      <w:color w:val="000000"/>
      <w:sz w:val="24"/>
      <w:szCs w:val="24"/>
    </w:rPr>
  </w:style>
  <w:style w:type="paragraph" w:styleId="Listeafsnit">
    <w:name w:val="List Paragraph"/>
    <w:basedOn w:val="Normal"/>
    <w:uiPriority w:val="1"/>
    <w:qFormat/>
    <w:rsid w:val="004602E1"/>
    <w:pPr>
      <w:spacing w:line="240" w:lineRule="auto"/>
      <w:ind w:left="720"/>
    </w:pPr>
    <w:rPr>
      <w:rFonts w:ascii="Calibri" w:eastAsiaTheme="minorHAnsi" w:hAnsi="Calibri" w:cs="Times New Roman"/>
      <w:sz w:val="22"/>
      <w:szCs w:val="22"/>
      <w:lang w:eastAsia="en-US"/>
    </w:rPr>
  </w:style>
  <w:style w:type="paragraph" w:styleId="Korrektur">
    <w:name w:val="Revision"/>
    <w:hidden/>
    <w:uiPriority w:val="99"/>
    <w:semiHidden/>
    <w:rsid w:val="009C559F"/>
    <w:rPr>
      <w:rFonts w:ascii="Verdana" w:hAnsi="Verdana" w:cs="Arial"/>
      <w:sz w:val="18"/>
    </w:rPr>
  </w:style>
  <w:style w:type="character" w:customStyle="1" w:styleId="UnresolvedMention2">
    <w:name w:val="Unresolved Mention2"/>
    <w:basedOn w:val="Standardskrifttypeiafsnit"/>
    <w:uiPriority w:val="99"/>
    <w:semiHidden/>
    <w:unhideWhenUsed/>
    <w:rsid w:val="00AF3AF8"/>
    <w:rPr>
      <w:color w:val="605E5C"/>
      <w:shd w:val="clear" w:color="auto" w:fill="E1DFDD"/>
    </w:rPr>
  </w:style>
  <w:style w:type="paragraph" w:customStyle="1" w:styleId="paragrafgruppeoverskrift">
    <w:name w:val="paragrafgruppeoverskrift"/>
    <w:basedOn w:val="Normal"/>
    <w:rsid w:val="005946DE"/>
    <w:pPr>
      <w:spacing w:before="100" w:beforeAutospacing="1" w:after="100" w:afterAutospacing="1" w:line="240" w:lineRule="auto"/>
    </w:pPr>
    <w:rPr>
      <w:rFonts w:ascii="Times New Roman" w:hAnsi="Times New Roman" w:cs="Times New Roman"/>
      <w:sz w:val="24"/>
      <w:szCs w:val="24"/>
    </w:rPr>
  </w:style>
  <w:style w:type="character" w:customStyle="1" w:styleId="italic">
    <w:name w:val="italic"/>
    <w:basedOn w:val="Standardskrifttypeiafsnit"/>
    <w:rsid w:val="005946DE"/>
  </w:style>
  <w:style w:type="paragraph" w:customStyle="1" w:styleId="paragraf">
    <w:name w:val="paragraf"/>
    <w:basedOn w:val="Normal"/>
    <w:rsid w:val="005946DE"/>
    <w:pPr>
      <w:spacing w:before="100" w:beforeAutospacing="1" w:after="100" w:afterAutospacing="1" w:line="240" w:lineRule="auto"/>
    </w:pPr>
    <w:rPr>
      <w:rFonts w:ascii="Times New Roman" w:hAnsi="Times New Roman" w:cs="Times New Roman"/>
      <w:sz w:val="24"/>
      <w:szCs w:val="24"/>
    </w:rPr>
  </w:style>
  <w:style w:type="character" w:customStyle="1" w:styleId="paragrafnr">
    <w:name w:val="paragrafnr"/>
    <w:basedOn w:val="Standardskrifttypeiafsnit"/>
    <w:rsid w:val="005946DE"/>
  </w:style>
  <w:style w:type="character" w:customStyle="1" w:styleId="subscript">
    <w:name w:val="subscript"/>
    <w:basedOn w:val="Standardskrifttypeiafsnit"/>
    <w:rsid w:val="005946DE"/>
  </w:style>
  <w:style w:type="character" w:customStyle="1" w:styleId="superscript">
    <w:name w:val="superscript"/>
    <w:basedOn w:val="Standardskrifttypeiafsnit"/>
    <w:rsid w:val="005946DE"/>
  </w:style>
  <w:style w:type="paragraph" w:customStyle="1" w:styleId="TableParagraph">
    <w:name w:val="Table Paragraph"/>
    <w:basedOn w:val="Normal"/>
    <w:uiPriority w:val="1"/>
    <w:qFormat/>
    <w:rsid w:val="0014515E"/>
    <w:pPr>
      <w:widowControl w:val="0"/>
      <w:autoSpaceDE w:val="0"/>
      <w:autoSpaceDN w:val="0"/>
      <w:spacing w:line="240" w:lineRule="auto"/>
      <w:ind w:left="69"/>
    </w:pPr>
    <w:rPr>
      <w:rFonts w:ascii="Cambria" w:eastAsia="Cambria" w:hAnsi="Cambria" w:cs="Cambria"/>
      <w:sz w:val="22"/>
      <w:szCs w:val="22"/>
      <w:lang w:val="sv-SE" w:eastAsia="en-US"/>
    </w:rPr>
  </w:style>
  <w:style w:type="character" w:customStyle="1" w:styleId="BrdtekstTegn">
    <w:name w:val="Brødtekst Tegn"/>
    <w:basedOn w:val="Standardskrifttypeiafsnit"/>
    <w:link w:val="Brdtekst"/>
    <w:rsid w:val="003630BF"/>
    <w:rPr>
      <w:rFonts w:ascii="Verdana" w:hAnsi="Verdana" w:cs="Arial"/>
      <w:sz w:val="18"/>
    </w:rPr>
  </w:style>
  <w:style w:type="character" w:customStyle="1" w:styleId="ts-alignment-element">
    <w:name w:val="ts-alignment-element"/>
    <w:basedOn w:val="Standardskrifttypeiafsnit"/>
    <w:rsid w:val="00582B02"/>
  </w:style>
  <w:style w:type="character" w:customStyle="1" w:styleId="ts-alignment-element-highlighted">
    <w:name w:val="ts-alignment-element-highlighted"/>
    <w:basedOn w:val="Standardskrifttypeiafsnit"/>
    <w:rsid w:val="00582B02"/>
  </w:style>
  <w:style w:type="character" w:customStyle="1" w:styleId="KommentartekstTegn">
    <w:name w:val="Kommentartekst Tegn"/>
    <w:basedOn w:val="Standardskrifttypeiafsnit"/>
    <w:link w:val="Kommentartekst"/>
    <w:uiPriority w:val="99"/>
    <w:rsid w:val="006C7CC2"/>
    <w:rPr>
      <w:rFonts w:ascii="Verdana" w:hAnsi="Verdana" w:cs="Arial"/>
      <w:sz w:val="18"/>
    </w:rPr>
  </w:style>
  <w:style w:type="character" w:customStyle="1" w:styleId="SidefodTegn">
    <w:name w:val="Sidefod Tegn"/>
    <w:basedOn w:val="Standardskrifttypeiafsnit"/>
    <w:link w:val="Sidefod"/>
    <w:uiPriority w:val="99"/>
    <w:rsid w:val="007F30C4"/>
    <w:rPr>
      <w:rFonts w:ascii="Verdana" w:hAnsi="Verdana" w:cs="Arial"/>
      <w:noProof/>
      <w:sz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10927">
      <w:bodyDiv w:val="1"/>
      <w:marLeft w:val="0"/>
      <w:marRight w:val="0"/>
      <w:marTop w:val="0"/>
      <w:marBottom w:val="0"/>
      <w:divBdr>
        <w:top w:val="none" w:sz="0" w:space="0" w:color="auto"/>
        <w:left w:val="none" w:sz="0" w:space="0" w:color="auto"/>
        <w:bottom w:val="none" w:sz="0" w:space="0" w:color="auto"/>
        <w:right w:val="none" w:sz="0" w:space="0" w:color="auto"/>
      </w:divBdr>
    </w:div>
    <w:div w:id="377898497">
      <w:bodyDiv w:val="1"/>
      <w:marLeft w:val="0"/>
      <w:marRight w:val="0"/>
      <w:marTop w:val="0"/>
      <w:marBottom w:val="0"/>
      <w:divBdr>
        <w:top w:val="none" w:sz="0" w:space="0" w:color="auto"/>
        <w:left w:val="none" w:sz="0" w:space="0" w:color="auto"/>
        <w:bottom w:val="none" w:sz="0" w:space="0" w:color="auto"/>
        <w:right w:val="none" w:sz="0" w:space="0" w:color="auto"/>
      </w:divBdr>
    </w:div>
    <w:div w:id="516307074">
      <w:bodyDiv w:val="1"/>
      <w:marLeft w:val="0"/>
      <w:marRight w:val="0"/>
      <w:marTop w:val="0"/>
      <w:marBottom w:val="0"/>
      <w:divBdr>
        <w:top w:val="none" w:sz="0" w:space="0" w:color="auto"/>
        <w:left w:val="none" w:sz="0" w:space="0" w:color="auto"/>
        <w:bottom w:val="none" w:sz="0" w:space="0" w:color="auto"/>
        <w:right w:val="none" w:sz="0" w:space="0" w:color="auto"/>
      </w:divBdr>
    </w:div>
    <w:div w:id="543564467">
      <w:bodyDiv w:val="1"/>
      <w:marLeft w:val="0"/>
      <w:marRight w:val="0"/>
      <w:marTop w:val="0"/>
      <w:marBottom w:val="0"/>
      <w:divBdr>
        <w:top w:val="none" w:sz="0" w:space="0" w:color="auto"/>
        <w:left w:val="none" w:sz="0" w:space="0" w:color="auto"/>
        <w:bottom w:val="none" w:sz="0" w:space="0" w:color="auto"/>
        <w:right w:val="none" w:sz="0" w:space="0" w:color="auto"/>
      </w:divBdr>
    </w:div>
    <w:div w:id="593633482">
      <w:bodyDiv w:val="1"/>
      <w:marLeft w:val="0"/>
      <w:marRight w:val="0"/>
      <w:marTop w:val="0"/>
      <w:marBottom w:val="0"/>
      <w:divBdr>
        <w:top w:val="none" w:sz="0" w:space="0" w:color="auto"/>
        <w:left w:val="none" w:sz="0" w:space="0" w:color="auto"/>
        <w:bottom w:val="none" w:sz="0" w:space="0" w:color="auto"/>
        <w:right w:val="none" w:sz="0" w:space="0" w:color="auto"/>
      </w:divBdr>
      <w:divsChild>
        <w:div w:id="1740206642">
          <w:marLeft w:val="0"/>
          <w:marRight w:val="0"/>
          <w:marTop w:val="0"/>
          <w:marBottom w:val="0"/>
          <w:divBdr>
            <w:top w:val="none" w:sz="0" w:space="0" w:color="auto"/>
            <w:left w:val="none" w:sz="0" w:space="0" w:color="auto"/>
            <w:bottom w:val="none" w:sz="0" w:space="0" w:color="auto"/>
            <w:right w:val="none" w:sz="0" w:space="0" w:color="auto"/>
          </w:divBdr>
          <w:divsChild>
            <w:div w:id="1341548634">
              <w:marLeft w:val="0"/>
              <w:marRight w:val="0"/>
              <w:marTop w:val="0"/>
              <w:marBottom w:val="0"/>
              <w:divBdr>
                <w:top w:val="none" w:sz="0" w:space="0" w:color="auto"/>
                <w:left w:val="none" w:sz="0" w:space="0" w:color="auto"/>
                <w:bottom w:val="none" w:sz="0" w:space="0" w:color="auto"/>
                <w:right w:val="none" w:sz="0" w:space="0" w:color="auto"/>
              </w:divBdr>
              <w:divsChild>
                <w:div w:id="207765093">
                  <w:marLeft w:val="0"/>
                  <w:marRight w:val="0"/>
                  <w:marTop w:val="0"/>
                  <w:marBottom w:val="0"/>
                  <w:divBdr>
                    <w:top w:val="none" w:sz="0" w:space="0" w:color="auto"/>
                    <w:left w:val="none" w:sz="0" w:space="0" w:color="auto"/>
                    <w:bottom w:val="none" w:sz="0" w:space="0" w:color="auto"/>
                    <w:right w:val="none" w:sz="0" w:space="0" w:color="auto"/>
                  </w:divBdr>
                  <w:divsChild>
                    <w:div w:id="2117749982">
                      <w:marLeft w:val="0"/>
                      <w:marRight w:val="0"/>
                      <w:marTop w:val="0"/>
                      <w:marBottom w:val="0"/>
                      <w:divBdr>
                        <w:top w:val="none" w:sz="0" w:space="0" w:color="auto"/>
                        <w:left w:val="none" w:sz="0" w:space="0" w:color="auto"/>
                        <w:bottom w:val="none" w:sz="0" w:space="0" w:color="auto"/>
                        <w:right w:val="none" w:sz="0" w:space="0" w:color="auto"/>
                      </w:divBdr>
                      <w:divsChild>
                        <w:div w:id="176965934">
                          <w:marLeft w:val="0"/>
                          <w:marRight w:val="0"/>
                          <w:marTop w:val="0"/>
                          <w:marBottom w:val="0"/>
                          <w:divBdr>
                            <w:top w:val="none" w:sz="0" w:space="0" w:color="auto"/>
                            <w:left w:val="none" w:sz="0" w:space="0" w:color="auto"/>
                            <w:bottom w:val="none" w:sz="0" w:space="0" w:color="auto"/>
                            <w:right w:val="none" w:sz="0" w:space="0" w:color="auto"/>
                          </w:divBdr>
                          <w:divsChild>
                            <w:div w:id="136185293">
                              <w:marLeft w:val="0"/>
                              <w:marRight w:val="0"/>
                              <w:marTop w:val="0"/>
                              <w:marBottom w:val="0"/>
                              <w:divBdr>
                                <w:top w:val="none" w:sz="0" w:space="0" w:color="auto"/>
                                <w:left w:val="none" w:sz="0" w:space="0" w:color="auto"/>
                                <w:bottom w:val="none" w:sz="0" w:space="0" w:color="auto"/>
                                <w:right w:val="none" w:sz="0" w:space="0" w:color="auto"/>
                              </w:divBdr>
                              <w:divsChild>
                                <w:div w:id="1211259834">
                                  <w:marLeft w:val="0"/>
                                  <w:marRight w:val="0"/>
                                  <w:marTop w:val="0"/>
                                  <w:marBottom w:val="0"/>
                                  <w:divBdr>
                                    <w:top w:val="none" w:sz="0" w:space="0" w:color="auto"/>
                                    <w:left w:val="none" w:sz="0" w:space="0" w:color="auto"/>
                                    <w:bottom w:val="none" w:sz="0" w:space="0" w:color="auto"/>
                                    <w:right w:val="none" w:sz="0" w:space="0" w:color="auto"/>
                                  </w:divBdr>
                                  <w:divsChild>
                                    <w:div w:id="130564799">
                                      <w:marLeft w:val="0"/>
                                      <w:marRight w:val="0"/>
                                      <w:marTop w:val="0"/>
                                      <w:marBottom w:val="0"/>
                                      <w:divBdr>
                                        <w:top w:val="none" w:sz="0" w:space="0" w:color="auto"/>
                                        <w:left w:val="none" w:sz="0" w:space="0" w:color="auto"/>
                                        <w:bottom w:val="none" w:sz="0" w:space="0" w:color="auto"/>
                                        <w:right w:val="none" w:sz="0" w:space="0" w:color="auto"/>
                                      </w:divBdr>
                                      <w:divsChild>
                                        <w:div w:id="444231665">
                                          <w:marLeft w:val="0"/>
                                          <w:marRight w:val="0"/>
                                          <w:marTop w:val="0"/>
                                          <w:marBottom w:val="0"/>
                                          <w:divBdr>
                                            <w:top w:val="none" w:sz="0" w:space="0" w:color="auto"/>
                                            <w:left w:val="none" w:sz="0" w:space="0" w:color="auto"/>
                                            <w:bottom w:val="none" w:sz="0" w:space="0" w:color="auto"/>
                                            <w:right w:val="none" w:sz="0" w:space="0" w:color="auto"/>
                                          </w:divBdr>
                                          <w:divsChild>
                                            <w:div w:id="491216169">
                                              <w:marLeft w:val="0"/>
                                              <w:marRight w:val="0"/>
                                              <w:marTop w:val="0"/>
                                              <w:marBottom w:val="0"/>
                                              <w:divBdr>
                                                <w:top w:val="none" w:sz="0" w:space="0" w:color="auto"/>
                                                <w:left w:val="none" w:sz="0" w:space="0" w:color="auto"/>
                                                <w:bottom w:val="none" w:sz="0" w:space="0" w:color="auto"/>
                                                <w:right w:val="none" w:sz="0" w:space="0" w:color="auto"/>
                                              </w:divBdr>
                                              <w:divsChild>
                                                <w:div w:id="1912038761">
                                                  <w:marLeft w:val="0"/>
                                                  <w:marRight w:val="0"/>
                                                  <w:marTop w:val="0"/>
                                                  <w:marBottom w:val="0"/>
                                                  <w:divBdr>
                                                    <w:top w:val="none" w:sz="0" w:space="0" w:color="auto"/>
                                                    <w:left w:val="none" w:sz="0" w:space="0" w:color="auto"/>
                                                    <w:bottom w:val="none" w:sz="0" w:space="0" w:color="auto"/>
                                                    <w:right w:val="none" w:sz="0" w:space="0" w:color="auto"/>
                                                  </w:divBdr>
                                                  <w:divsChild>
                                                    <w:div w:id="1554465172">
                                                      <w:marLeft w:val="0"/>
                                                      <w:marRight w:val="0"/>
                                                      <w:marTop w:val="0"/>
                                                      <w:marBottom w:val="0"/>
                                                      <w:divBdr>
                                                        <w:top w:val="none" w:sz="0" w:space="0" w:color="auto"/>
                                                        <w:left w:val="none" w:sz="0" w:space="0" w:color="auto"/>
                                                        <w:bottom w:val="none" w:sz="0" w:space="0" w:color="auto"/>
                                                        <w:right w:val="none" w:sz="0" w:space="0" w:color="auto"/>
                                                      </w:divBdr>
                                                      <w:divsChild>
                                                        <w:div w:id="1171794993">
                                                          <w:marLeft w:val="0"/>
                                                          <w:marRight w:val="0"/>
                                                          <w:marTop w:val="0"/>
                                                          <w:marBottom w:val="0"/>
                                                          <w:divBdr>
                                                            <w:top w:val="none" w:sz="0" w:space="0" w:color="auto"/>
                                                            <w:left w:val="none" w:sz="0" w:space="0" w:color="auto"/>
                                                            <w:bottom w:val="none" w:sz="0" w:space="0" w:color="auto"/>
                                                            <w:right w:val="none" w:sz="0" w:space="0" w:color="auto"/>
                                                          </w:divBdr>
                                                          <w:divsChild>
                                                            <w:div w:id="13820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102347">
      <w:bodyDiv w:val="1"/>
      <w:marLeft w:val="0"/>
      <w:marRight w:val="0"/>
      <w:marTop w:val="0"/>
      <w:marBottom w:val="0"/>
      <w:divBdr>
        <w:top w:val="none" w:sz="0" w:space="0" w:color="auto"/>
        <w:left w:val="none" w:sz="0" w:space="0" w:color="auto"/>
        <w:bottom w:val="none" w:sz="0" w:space="0" w:color="auto"/>
        <w:right w:val="none" w:sz="0" w:space="0" w:color="auto"/>
      </w:divBdr>
    </w:div>
    <w:div w:id="775637102">
      <w:bodyDiv w:val="1"/>
      <w:marLeft w:val="0"/>
      <w:marRight w:val="0"/>
      <w:marTop w:val="0"/>
      <w:marBottom w:val="0"/>
      <w:divBdr>
        <w:top w:val="none" w:sz="0" w:space="0" w:color="auto"/>
        <w:left w:val="none" w:sz="0" w:space="0" w:color="auto"/>
        <w:bottom w:val="none" w:sz="0" w:space="0" w:color="auto"/>
        <w:right w:val="none" w:sz="0" w:space="0" w:color="auto"/>
      </w:divBdr>
    </w:div>
    <w:div w:id="1213346939">
      <w:bodyDiv w:val="1"/>
      <w:marLeft w:val="0"/>
      <w:marRight w:val="0"/>
      <w:marTop w:val="0"/>
      <w:marBottom w:val="0"/>
      <w:divBdr>
        <w:top w:val="none" w:sz="0" w:space="0" w:color="auto"/>
        <w:left w:val="none" w:sz="0" w:space="0" w:color="auto"/>
        <w:bottom w:val="none" w:sz="0" w:space="0" w:color="auto"/>
        <w:right w:val="none" w:sz="0" w:space="0" w:color="auto"/>
      </w:divBdr>
    </w:div>
    <w:div w:id="1339887446">
      <w:bodyDiv w:val="1"/>
      <w:marLeft w:val="0"/>
      <w:marRight w:val="0"/>
      <w:marTop w:val="0"/>
      <w:marBottom w:val="0"/>
      <w:divBdr>
        <w:top w:val="none" w:sz="0" w:space="0" w:color="auto"/>
        <w:left w:val="none" w:sz="0" w:space="0" w:color="auto"/>
        <w:bottom w:val="none" w:sz="0" w:space="0" w:color="auto"/>
        <w:right w:val="none" w:sz="0" w:space="0" w:color="auto"/>
      </w:divBdr>
    </w:div>
    <w:div w:id="1350061696">
      <w:bodyDiv w:val="1"/>
      <w:marLeft w:val="0"/>
      <w:marRight w:val="0"/>
      <w:marTop w:val="0"/>
      <w:marBottom w:val="0"/>
      <w:divBdr>
        <w:top w:val="none" w:sz="0" w:space="0" w:color="auto"/>
        <w:left w:val="none" w:sz="0" w:space="0" w:color="auto"/>
        <w:bottom w:val="none" w:sz="0" w:space="0" w:color="auto"/>
        <w:right w:val="none" w:sz="0" w:space="0" w:color="auto"/>
      </w:divBdr>
      <w:divsChild>
        <w:div w:id="1200509053">
          <w:marLeft w:val="-225"/>
          <w:marRight w:val="-225"/>
          <w:marTop w:val="0"/>
          <w:marBottom w:val="0"/>
          <w:divBdr>
            <w:top w:val="none" w:sz="0" w:space="0" w:color="auto"/>
            <w:left w:val="none" w:sz="0" w:space="0" w:color="auto"/>
            <w:bottom w:val="none" w:sz="0" w:space="0" w:color="auto"/>
            <w:right w:val="none" w:sz="0" w:space="0" w:color="auto"/>
          </w:divBdr>
          <w:divsChild>
            <w:div w:id="1753357966">
              <w:marLeft w:val="0"/>
              <w:marRight w:val="0"/>
              <w:marTop w:val="0"/>
              <w:marBottom w:val="0"/>
              <w:divBdr>
                <w:top w:val="none" w:sz="0" w:space="0" w:color="auto"/>
                <w:left w:val="none" w:sz="0" w:space="0" w:color="auto"/>
                <w:bottom w:val="none" w:sz="0" w:space="0" w:color="auto"/>
                <w:right w:val="none" w:sz="0" w:space="0" w:color="auto"/>
              </w:divBdr>
            </w:div>
          </w:divsChild>
        </w:div>
        <w:div w:id="1163158113">
          <w:marLeft w:val="-225"/>
          <w:marRight w:val="-225"/>
          <w:marTop w:val="0"/>
          <w:marBottom w:val="0"/>
          <w:divBdr>
            <w:top w:val="none" w:sz="0" w:space="0" w:color="auto"/>
            <w:left w:val="none" w:sz="0" w:space="0" w:color="auto"/>
            <w:bottom w:val="none" w:sz="0" w:space="0" w:color="auto"/>
            <w:right w:val="none" w:sz="0" w:space="0" w:color="auto"/>
          </w:divBdr>
          <w:divsChild>
            <w:div w:id="1752004568">
              <w:marLeft w:val="0"/>
              <w:marRight w:val="0"/>
              <w:marTop w:val="0"/>
              <w:marBottom w:val="0"/>
              <w:divBdr>
                <w:top w:val="none" w:sz="0" w:space="0" w:color="auto"/>
                <w:left w:val="none" w:sz="0" w:space="0" w:color="auto"/>
                <w:bottom w:val="none" w:sz="0" w:space="0" w:color="auto"/>
                <w:right w:val="none" w:sz="0" w:space="0" w:color="auto"/>
              </w:divBdr>
              <w:divsChild>
                <w:div w:id="18930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4890">
      <w:bodyDiv w:val="1"/>
      <w:marLeft w:val="0"/>
      <w:marRight w:val="0"/>
      <w:marTop w:val="0"/>
      <w:marBottom w:val="0"/>
      <w:divBdr>
        <w:top w:val="none" w:sz="0" w:space="0" w:color="auto"/>
        <w:left w:val="none" w:sz="0" w:space="0" w:color="auto"/>
        <w:bottom w:val="none" w:sz="0" w:space="0" w:color="auto"/>
        <w:right w:val="none" w:sz="0" w:space="0" w:color="auto"/>
      </w:divBdr>
    </w:div>
    <w:div w:id="1530756425">
      <w:bodyDiv w:val="1"/>
      <w:marLeft w:val="0"/>
      <w:marRight w:val="0"/>
      <w:marTop w:val="0"/>
      <w:marBottom w:val="0"/>
      <w:divBdr>
        <w:top w:val="none" w:sz="0" w:space="0" w:color="auto"/>
        <w:left w:val="none" w:sz="0" w:space="0" w:color="auto"/>
        <w:bottom w:val="none" w:sz="0" w:space="0" w:color="auto"/>
        <w:right w:val="none" w:sz="0" w:space="0" w:color="auto"/>
      </w:divBdr>
    </w:div>
    <w:div w:id="1644000210">
      <w:bodyDiv w:val="1"/>
      <w:marLeft w:val="0"/>
      <w:marRight w:val="0"/>
      <w:marTop w:val="0"/>
      <w:marBottom w:val="0"/>
      <w:divBdr>
        <w:top w:val="none" w:sz="0" w:space="0" w:color="auto"/>
        <w:left w:val="none" w:sz="0" w:space="0" w:color="auto"/>
        <w:bottom w:val="none" w:sz="0" w:space="0" w:color="auto"/>
        <w:right w:val="none" w:sz="0" w:space="0" w:color="auto"/>
      </w:divBdr>
    </w:div>
    <w:div w:id="1669944417">
      <w:bodyDiv w:val="1"/>
      <w:marLeft w:val="0"/>
      <w:marRight w:val="0"/>
      <w:marTop w:val="0"/>
      <w:marBottom w:val="0"/>
      <w:divBdr>
        <w:top w:val="none" w:sz="0" w:space="0" w:color="auto"/>
        <w:left w:val="none" w:sz="0" w:space="0" w:color="auto"/>
        <w:bottom w:val="none" w:sz="0" w:space="0" w:color="auto"/>
        <w:right w:val="none" w:sz="0" w:space="0" w:color="auto"/>
      </w:divBdr>
    </w:div>
    <w:div w:id="1712415697">
      <w:bodyDiv w:val="1"/>
      <w:marLeft w:val="0"/>
      <w:marRight w:val="0"/>
      <w:marTop w:val="0"/>
      <w:marBottom w:val="0"/>
      <w:divBdr>
        <w:top w:val="none" w:sz="0" w:space="0" w:color="auto"/>
        <w:left w:val="none" w:sz="0" w:space="0" w:color="auto"/>
        <w:bottom w:val="none" w:sz="0" w:space="0" w:color="auto"/>
        <w:right w:val="none" w:sz="0" w:space="0" w:color="auto"/>
      </w:divBdr>
    </w:div>
    <w:div w:id="2043936897">
      <w:bodyDiv w:val="1"/>
      <w:marLeft w:val="0"/>
      <w:marRight w:val="0"/>
      <w:marTop w:val="0"/>
      <w:marBottom w:val="0"/>
      <w:divBdr>
        <w:top w:val="none" w:sz="0" w:space="0" w:color="auto"/>
        <w:left w:val="none" w:sz="0" w:space="0" w:color="auto"/>
        <w:bottom w:val="none" w:sz="0" w:space="0" w:color="auto"/>
        <w:right w:val="none" w:sz="0" w:space="0" w:color="auto"/>
      </w:divBdr>
    </w:div>
    <w:div w:id="2089422949">
      <w:bodyDiv w:val="1"/>
      <w:marLeft w:val="0"/>
      <w:marRight w:val="0"/>
      <w:marTop w:val="0"/>
      <w:marBottom w:val="0"/>
      <w:divBdr>
        <w:top w:val="none" w:sz="0" w:space="0" w:color="auto"/>
        <w:left w:val="none" w:sz="0" w:space="0" w:color="auto"/>
        <w:bottom w:val="none" w:sz="0" w:space="0" w:color="auto"/>
        <w:right w:val="none" w:sz="0" w:space="0" w:color="auto"/>
      </w:divBdr>
    </w:div>
    <w:div w:id="209670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mailto:trost@stps.dk"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hyperlink" Target="https://naevneneshus.dk/start-din-klage/miljoe-og-foedevareklagenaevnet/"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hyperlink" Target="mailto:natur@dof.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allerup.dk/"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hyperlink" Target="mailto:ballerup@dof.d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mst@mst.dk"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hyperlink" Target="mailto:dnballerup-sager@dn.dk" TargetMode="External"/><Relationship Id="rId30" Type="http://schemas.openxmlformats.org/officeDocument/2006/relationships/hyperlink" Target="mailto:ballerup@friluftsraadet.dk" TargetMode="External"/><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mst.dk/luft-stoej/luft/luftforurening-fra-virksomheder/vejledende-udtalelser-om-mellemstore-fyringsanlaeg/10-noedanlae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Note.DOTM" TargetMode="External"/></Relationships>
</file>

<file path=word/theme/theme1.xml><?xml version="1.0" encoding="utf-8"?>
<a:theme xmlns:a="http://schemas.openxmlformats.org/drawingml/2006/main" name="COWI">
  <a:themeElements>
    <a:clrScheme name="COWI">
      <a:dk1>
        <a:srgbClr val="000000"/>
      </a:dk1>
      <a:lt1>
        <a:sysClr val="window" lastClr="FFFFFF"/>
      </a:lt1>
      <a:dk2>
        <a:srgbClr val="58595B"/>
      </a:dk2>
      <a:lt2>
        <a:srgbClr val="D0C7BD"/>
      </a:lt2>
      <a:accent1>
        <a:srgbClr val="435A69"/>
      </a:accent1>
      <a:accent2>
        <a:srgbClr val="9DB8AF"/>
      </a:accent2>
      <a:accent3>
        <a:srgbClr val="F04E23"/>
      </a:accent3>
      <a:accent4>
        <a:srgbClr val="B3D455"/>
      </a:accent4>
      <a:accent5>
        <a:srgbClr val="0A6791"/>
      </a:accent5>
      <a:accent6>
        <a:srgbClr val="FADD89"/>
      </a:accent6>
      <a:hlink>
        <a:srgbClr val="F04E23"/>
      </a:hlink>
      <a:folHlink>
        <a:srgbClr val="867E78"/>
      </a:folHlink>
    </a:clrScheme>
    <a:fontScheme name="COWI 2015">
      <a:majorFont>
        <a:latin typeface="Verdana"/>
        <a:ea typeface=""/>
        <a:cs typeface=""/>
      </a:majorFont>
      <a:minorFont>
        <a:latin typeface="Verdana"/>
        <a:ea typeface=""/>
        <a:cs typeface=""/>
      </a:minorFont>
    </a:fontScheme>
    <a:fmtScheme name="COWI 2015">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OWI 2015" id="{C7D874C8-2039-466C-AD55-84BC20614C70}" vid="{A091C50E-1C2A-4C41-BA23-8AE5D2A8BD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2D40979D31134B8B6FA120E329414B" ma:contentTypeVersion="4" ma:contentTypeDescription="Create a new document." ma:contentTypeScope="" ma:versionID="ab69d36a37b79f6fa57bfb1c59177b79">
  <xsd:schema xmlns:xsd="http://www.w3.org/2001/XMLSchema" xmlns:xs="http://www.w3.org/2001/XMLSchema" xmlns:p="http://schemas.microsoft.com/office/2006/metadata/properties" xmlns:ns2="c16cc6dd-47d6-4911-81a5-7a83b1c5a35d" targetNamespace="http://schemas.microsoft.com/office/2006/metadata/properties" ma:root="true" ma:fieldsID="02185c0a7ffe3f572a09fe3a2f763500" ns2:_="">
    <xsd:import namespace="c16cc6dd-47d6-4911-81a5-7a83b1c5a3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cc6dd-47d6-4911-81a5-7a83b1c5a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8F109-5A89-4C3B-BA4E-B3C5E9611E6B}">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c16cc6dd-47d6-4911-81a5-7a83b1c5a35d"/>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B1EA3A7C-8190-42B7-A148-657C029E33BF}">
  <ds:schemaRefs>
    <ds:schemaRef ds:uri="http://schemas.microsoft.com/sharepoint/v3/contenttype/forms"/>
  </ds:schemaRefs>
</ds:datastoreItem>
</file>

<file path=customXml/itemProps3.xml><?xml version="1.0" encoding="utf-8"?>
<ds:datastoreItem xmlns:ds="http://schemas.openxmlformats.org/officeDocument/2006/customXml" ds:itemID="{668C94FD-7046-4680-94DB-ECE82CAF7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cc6dd-47d6-4911-81a5-7a83b1c5a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8A2B6-35C5-4E99-B156-BDE92066FD42}">
  <ds:schemaRefs>
    <ds:schemaRef ds:uri="http://schemas.openxmlformats.org/officeDocument/2006/bibliography"/>
  </ds:schemaRefs>
</ds:datastoreItem>
</file>

<file path=docMetadata/LabelInfo.xml><?xml version="1.0" encoding="utf-8"?>
<clbl:labelList xmlns:clbl="http://schemas.microsoft.com/office/2020/mipLabelMetadata">
  <clbl:label id="{120b757d-2548-4aee-bc90-d7a8c7f698de}" enabled="1" method="Standard" siteId="{11be1538-79d8-4939-82b8-b767805d825b}" removed="0"/>
</clbl:labelList>
</file>

<file path=docProps/app.xml><?xml version="1.0" encoding="utf-8"?>
<Properties xmlns="http://schemas.openxmlformats.org/officeDocument/2006/extended-properties" xmlns:vt="http://schemas.openxmlformats.org/officeDocument/2006/docPropsVTypes">
  <Template>Cowi_Note</Template>
  <TotalTime>21</TotalTime>
  <Pages>57</Pages>
  <Words>16485</Words>
  <Characters>103432</Characters>
  <Application>Microsoft Office Word</Application>
  <DocSecurity>0</DocSecurity>
  <Lines>2248</Lines>
  <Paragraphs>967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COWI</Company>
  <LinksUpToDate>false</LinksUpToDate>
  <CharactersWithSpaces>118950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Lübeck Christensen</dc:creator>
  <cp:keywords/>
  <dc:description/>
  <cp:lastModifiedBy>Lill Dueholm (LID)</cp:lastModifiedBy>
  <cp:revision>6</cp:revision>
  <cp:lastPrinted>2021-07-02T06:49:00Z</cp:lastPrinted>
  <dcterms:created xsi:type="dcterms:W3CDTF">2024-11-27T11:59:00Z</dcterms:created>
  <dcterms:modified xsi:type="dcterms:W3CDTF">2024-12-02T06:55:00Z</dcterms:modified>
  <cp:category>Note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 </vt:lpwstr>
  </property>
  <property fmtid="{D5CDD505-2E9C-101B-9397-08002B2CF9AE}" pid="3" name="Client">
    <vt:lpwstr> </vt:lpwstr>
  </property>
  <property fmtid="{D5CDD505-2E9C-101B-9397-08002B2CF9AE}" pid="4" name="Language">
    <vt:lpwstr>Danish</vt:lpwstr>
  </property>
  <property fmtid="{D5CDD505-2E9C-101B-9397-08002B2CF9AE}" pid="5" name="Office">
    <vt:lpwstr>Aarhus</vt:lpwstr>
  </property>
  <property fmtid="{D5CDD505-2E9C-101B-9397-08002B2CF9AE}" pid="6" name="CowiSubject">
    <vt:lpwstr> </vt:lpwstr>
  </property>
  <property fmtid="{D5CDD505-2E9C-101B-9397-08002B2CF9AE}" pid="7" name="CowiTitle">
    <vt:lpwstr>Titel</vt:lpwstr>
  </property>
  <property fmtid="{D5CDD505-2E9C-101B-9397-08002B2CF9AE}" pid="8" name="CowiDate">
    <vt:lpwstr>Issue</vt:lpwstr>
  </property>
  <property fmtid="{D5CDD505-2E9C-101B-9397-08002B2CF9AE}" pid="9" name="CowiClient">
    <vt:lpwstr>Klient</vt:lpwstr>
  </property>
  <property fmtid="{D5CDD505-2E9C-101B-9397-08002B2CF9AE}" pid="10" name="CowiAuthor">
    <vt:lpwstr>Forfatter</vt:lpwstr>
  </property>
  <property fmtid="{D5CDD505-2E9C-101B-9397-08002B2CF9AE}" pid="11" name="Approved by">
    <vt:lpwstr> </vt:lpwstr>
  </property>
  <property fmtid="{D5CDD505-2E9C-101B-9397-08002B2CF9AE}" pid="12" name="CowiChecker">
    <vt:lpwstr>Tjekket</vt:lpwstr>
  </property>
  <property fmtid="{D5CDD505-2E9C-101B-9397-08002B2CF9AE}" pid="13" name="CowiApprover">
    <vt:lpwstr>Godkendt</vt:lpwstr>
  </property>
  <property fmtid="{D5CDD505-2E9C-101B-9397-08002B2CF9AE}" pid="14" name="CowiDocNo">
    <vt:lpwstr>DokNo</vt:lpwstr>
  </property>
  <property fmtid="{D5CDD505-2E9C-101B-9397-08002B2CF9AE}" pid="15" name="CowiRevNo">
    <vt:lpwstr/>
  </property>
  <property fmtid="{D5CDD505-2E9C-101B-9397-08002B2CF9AE}" pid="16" name="Checked by">
    <vt:lpwstr> </vt:lpwstr>
  </property>
  <property fmtid="{D5CDD505-2E9C-101B-9397-08002B2CF9AE}" pid="17" name="Document no">
    <vt:lpwstr> </vt:lpwstr>
  </property>
  <property fmtid="{D5CDD505-2E9C-101B-9397-08002B2CF9AE}" pid="18" name="ContentType">
    <vt:lpwstr>COWI Note</vt:lpwstr>
  </property>
  <property fmtid="{D5CDD505-2E9C-101B-9397-08002B2CF9AE}" pid="19" name="PortalLanguage">
    <vt:lpwstr> </vt:lpwstr>
  </property>
  <property fmtid="{D5CDD505-2E9C-101B-9397-08002B2CF9AE}" pid="20" name="PortalAuthor">
    <vt:lpwstr> </vt:lpwstr>
  </property>
  <property fmtid="{D5CDD505-2E9C-101B-9397-08002B2CF9AE}" pid="21" name="Version no">
    <vt:lpwstr> </vt:lpwstr>
  </property>
  <property fmtid="{D5CDD505-2E9C-101B-9397-08002B2CF9AE}" pid="22" name="CowiVerNo">
    <vt:lpwstr>Revision</vt:lpwstr>
  </property>
  <property fmtid="{D5CDD505-2E9C-101B-9397-08002B2CF9AE}" pid="23" name="Revision no">
    <vt:lpwstr> </vt:lpwstr>
  </property>
  <property fmtid="{D5CDD505-2E9C-101B-9397-08002B2CF9AE}" pid="24" name="ContentTypeId">
    <vt:lpwstr>0x010100042D40979D31134B8B6FA120E329414B</vt:lpwstr>
  </property>
  <property fmtid="{D5CDD505-2E9C-101B-9397-08002B2CF9AE}" pid="25" name="MSIP_Label_120b757d-2548-4aee-bc90-d7a8c7f698de_Enabled">
    <vt:lpwstr>true</vt:lpwstr>
  </property>
  <property fmtid="{D5CDD505-2E9C-101B-9397-08002B2CF9AE}" pid="26" name="MSIP_Label_120b757d-2548-4aee-bc90-d7a8c7f698de_SetDate">
    <vt:lpwstr>2021-01-13T17:26:01Z</vt:lpwstr>
  </property>
  <property fmtid="{D5CDD505-2E9C-101B-9397-08002B2CF9AE}" pid="27" name="MSIP_Label_120b757d-2548-4aee-bc90-d7a8c7f698de_Method">
    <vt:lpwstr>Standard</vt:lpwstr>
  </property>
  <property fmtid="{D5CDD505-2E9C-101B-9397-08002B2CF9AE}" pid="28" name="MSIP_Label_120b757d-2548-4aee-bc90-d7a8c7f698de_Name">
    <vt:lpwstr>General</vt:lpwstr>
  </property>
  <property fmtid="{D5CDD505-2E9C-101B-9397-08002B2CF9AE}" pid="29" name="MSIP_Label_120b757d-2548-4aee-bc90-d7a8c7f698de_SiteId">
    <vt:lpwstr>11be1538-79d8-4939-82b8-b767805d825b</vt:lpwstr>
  </property>
  <property fmtid="{D5CDD505-2E9C-101B-9397-08002B2CF9AE}" pid="30" name="MSIP_Label_120b757d-2548-4aee-bc90-d7a8c7f698de_ActionId">
    <vt:lpwstr>98556d9b-82b7-46d1-a0a3-7c451ec34ebc</vt:lpwstr>
  </property>
  <property fmtid="{D5CDD505-2E9C-101B-9397-08002B2CF9AE}" pid="31" name="MSIP_Label_120b757d-2548-4aee-bc90-d7a8c7f698de_ContentBits">
    <vt:lpwstr>0</vt:lpwstr>
  </property>
</Properties>
</file>