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92E4C67" w:rsidR="006B795C" w:rsidRPr="006B795C" w:rsidRDefault="00816F2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VIKINGDANMARK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035BF1E" w:rsidR="006B795C" w:rsidRPr="006B795C" w:rsidRDefault="00816F25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Ringkøbingvej 169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468C681" w:rsidR="006B795C" w:rsidRDefault="00816F2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54334915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D96C107" w:rsidR="006B795C" w:rsidRPr="006B795C" w:rsidRDefault="008847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19-5-20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7787D39" w:rsidR="006B795C" w:rsidRPr="006B795C" w:rsidRDefault="00816F2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F07E69" w:rsidR="006B795C" w:rsidRPr="00A2316A" w:rsidRDefault="00816F25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2EDF8BC" w:rsidR="006B795C" w:rsidRPr="006B795C" w:rsidRDefault="00FD7F3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2B85B39" w:rsidR="006B795C" w:rsidRPr="006B795C" w:rsidRDefault="00FD7F3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59C3E15" w:rsidR="006B795C" w:rsidRPr="006B795C" w:rsidRDefault="0088479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B1C2393" w:rsidR="006B795C" w:rsidRPr="006B795C" w:rsidRDefault="00FD7F3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CAC29" w14:textId="77777777" w:rsidR="000F05FA" w:rsidRPr="006B795C" w:rsidRDefault="000F05FA" w:rsidP="00291C7F">
      <w:pPr>
        <w:spacing w:line="240" w:lineRule="auto"/>
      </w:pPr>
      <w:r w:rsidRPr="006B795C">
        <w:separator/>
      </w:r>
    </w:p>
    <w:p w14:paraId="1F8549CF" w14:textId="77777777" w:rsidR="000F05FA" w:rsidRPr="006B795C" w:rsidRDefault="000F05FA"/>
  </w:endnote>
  <w:endnote w:type="continuationSeparator" w:id="0">
    <w:p w14:paraId="15E69BE2" w14:textId="77777777" w:rsidR="000F05FA" w:rsidRPr="006B795C" w:rsidRDefault="000F05FA" w:rsidP="00291C7F">
      <w:pPr>
        <w:spacing w:line="240" w:lineRule="auto"/>
      </w:pPr>
      <w:r w:rsidRPr="006B795C">
        <w:continuationSeparator/>
      </w:r>
    </w:p>
    <w:p w14:paraId="4AF6ECDD" w14:textId="77777777" w:rsidR="000F05FA" w:rsidRPr="006B795C" w:rsidRDefault="000F0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A736" w14:textId="77777777" w:rsidR="000F05FA" w:rsidRPr="006B795C" w:rsidRDefault="000F05FA" w:rsidP="00291C7F">
      <w:pPr>
        <w:spacing w:line="240" w:lineRule="auto"/>
      </w:pPr>
      <w:r w:rsidRPr="006B795C">
        <w:separator/>
      </w:r>
    </w:p>
    <w:p w14:paraId="1F00CEA9" w14:textId="77777777" w:rsidR="000F05FA" w:rsidRPr="006B795C" w:rsidRDefault="000F05FA"/>
  </w:footnote>
  <w:footnote w:type="continuationSeparator" w:id="0">
    <w:p w14:paraId="4168C85A" w14:textId="77777777" w:rsidR="000F05FA" w:rsidRPr="006B795C" w:rsidRDefault="000F05FA" w:rsidP="00291C7F">
      <w:pPr>
        <w:spacing w:line="240" w:lineRule="auto"/>
      </w:pPr>
      <w:r w:rsidRPr="006B795C">
        <w:continuationSeparator/>
      </w:r>
    </w:p>
    <w:p w14:paraId="6BDB03A1" w14:textId="77777777" w:rsidR="000F05FA" w:rsidRPr="006B795C" w:rsidRDefault="000F0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73654652">
    <w:abstractNumId w:val="0"/>
  </w:num>
  <w:num w:numId="2" w16cid:durableId="1495682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05FA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16F25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479F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626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97</Words>
  <Characters>631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2024-07-25T11:57:00Z</dcterms:created>
  <dcterms:modified xsi:type="dcterms:W3CDTF">2024-07-25T11:57:00Z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