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1A9F9" w14:textId="77777777" w:rsidR="00EC6E6D" w:rsidRDefault="00EC6E6D" w:rsidP="00EC6E6D">
      <w:pPr>
        <w:ind w:left="426" w:right="-1276"/>
      </w:pPr>
    </w:p>
    <w:p w14:paraId="0FB26DE2" w14:textId="77777777" w:rsidR="00EC6E6D" w:rsidRDefault="00EC6E6D" w:rsidP="00EC6E6D">
      <w:pPr>
        <w:ind w:left="426" w:right="-1276"/>
      </w:pPr>
    </w:p>
    <w:p w14:paraId="4B2E21F6" w14:textId="77777777" w:rsidR="00EC6E6D" w:rsidRDefault="00EC6E6D" w:rsidP="00EC6E6D">
      <w:pPr>
        <w:ind w:left="426" w:right="-1276"/>
      </w:pPr>
    </w:p>
    <w:p w14:paraId="43D9B04F" w14:textId="0E93160C" w:rsidR="00EC6E6D" w:rsidRPr="00F94A99" w:rsidRDefault="00EC6E6D" w:rsidP="005E4EB6">
      <w:pPr>
        <w:ind w:left="425"/>
        <w:rPr>
          <w:rFonts w:ascii="Arial" w:hAnsi="Arial" w:cs="Arial"/>
          <w:sz w:val="40"/>
          <w:szCs w:val="40"/>
        </w:rPr>
      </w:pPr>
      <w:r w:rsidRPr="00F94A99">
        <w:rPr>
          <w:rFonts w:ascii="Arial" w:hAnsi="Arial" w:cs="Arial"/>
          <w:sz w:val="40"/>
          <w:szCs w:val="40"/>
        </w:rPr>
        <w:t xml:space="preserve">Rapport for miljøtilsyn hos </w:t>
      </w:r>
      <w:bookmarkStart w:id="0" w:name="site_site_name"/>
      <w:bookmarkEnd w:id="0"/>
      <w:proofErr w:type="spellStart"/>
      <w:r w:rsidR="00531E9C">
        <w:rPr>
          <w:rFonts w:ascii="Arial" w:hAnsi="Arial" w:cs="Arial"/>
          <w:sz w:val="40"/>
          <w:szCs w:val="40"/>
        </w:rPr>
        <w:t>Lyngvej</w:t>
      </w:r>
      <w:proofErr w:type="spellEnd"/>
      <w:r w:rsidR="00531E9C">
        <w:rPr>
          <w:rFonts w:ascii="Arial" w:hAnsi="Arial" w:cs="Arial"/>
          <w:sz w:val="40"/>
          <w:szCs w:val="40"/>
        </w:rPr>
        <w:t xml:space="preserve"> Centralen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1" w:name="site_site_address"/>
      <w:bookmarkEnd w:id="1"/>
      <w:proofErr w:type="spellStart"/>
      <w:r w:rsidR="00531E9C">
        <w:rPr>
          <w:rFonts w:ascii="Arial" w:hAnsi="Arial" w:cs="Arial"/>
          <w:sz w:val="40"/>
          <w:szCs w:val="40"/>
        </w:rPr>
        <w:t>Lyngvej</w:t>
      </w:r>
      <w:proofErr w:type="spellEnd"/>
      <w:r w:rsidR="00531E9C">
        <w:rPr>
          <w:rFonts w:ascii="Arial" w:hAnsi="Arial" w:cs="Arial"/>
          <w:sz w:val="40"/>
          <w:szCs w:val="40"/>
        </w:rPr>
        <w:t xml:space="preserve"> 6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2" w:name="site_postal_codes_id"/>
      <w:bookmarkEnd w:id="2"/>
      <w:r w:rsidR="00531E9C">
        <w:rPr>
          <w:rFonts w:ascii="Arial" w:hAnsi="Arial" w:cs="Arial"/>
          <w:sz w:val="40"/>
          <w:szCs w:val="40"/>
        </w:rPr>
        <w:t>9000</w:t>
      </w:r>
      <w:r w:rsidRPr="00F94A99">
        <w:rPr>
          <w:rFonts w:ascii="Arial" w:hAnsi="Arial" w:cs="Arial"/>
          <w:sz w:val="40"/>
          <w:szCs w:val="40"/>
        </w:rPr>
        <w:t xml:space="preserve"> </w:t>
      </w:r>
      <w:bookmarkStart w:id="3" w:name="postal_codes_postal_codes_name"/>
      <w:bookmarkEnd w:id="3"/>
      <w:r w:rsidR="00531E9C">
        <w:rPr>
          <w:rFonts w:ascii="Arial" w:hAnsi="Arial" w:cs="Arial"/>
          <w:sz w:val="40"/>
          <w:szCs w:val="40"/>
        </w:rPr>
        <w:t>Aalborg</w:t>
      </w:r>
      <w:r w:rsidRPr="00F94A99">
        <w:rPr>
          <w:rFonts w:ascii="Arial" w:hAnsi="Arial" w:cs="Arial"/>
          <w:sz w:val="40"/>
          <w:szCs w:val="40"/>
        </w:rPr>
        <w:t xml:space="preserve"> </w:t>
      </w:r>
    </w:p>
    <w:p w14:paraId="114DADA7" w14:textId="77777777" w:rsidR="00EC6E6D" w:rsidRPr="00D04F95" w:rsidRDefault="00EC6E6D" w:rsidP="00EC6E6D">
      <w:pPr>
        <w:rPr>
          <w:sz w:val="22"/>
        </w:rPr>
      </w:pPr>
    </w:p>
    <w:p w14:paraId="6C0BA92C" w14:textId="77777777" w:rsidR="00EC6E6D" w:rsidRDefault="00EC6E6D" w:rsidP="00EC6E6D">
      <w:pPr>
        <w:ind w:left="851" w:hanging="851"/>
        <w:rPr>
          <w:sz w:val="22"/>
        </w:rPr>
      </w:pPr>
    </w:p>
    <w:p w14:paraId="1665DE18" w14:textId="77777777" w:rsidR="00EC6E6D" w:rsidRPr="00F94A99" w:rsidRDefault="00EC6E6D" w:rsidP="00EC6E6D">
      <w:pPr>
        <w:tabs>
          <w:tab w:val="left" w:pos="426"/>
        </w:tabs>
        <w:ind w:right="-1276"/>
        <w:rPr>
          <w:rFonts w:ascii="Arial" w:hAnsi="Arial" w:cs="Arial"/>
          <w:b/>
          <w:sz w:val="32"/>
          <w:szCs w:val="32"/>
        </w:rPr>
      </w:pPr>
      <w:r>
        <w:rPr>
          <w:sz w:val="22"/>
        </w:rPr>
        <w:tab/>
      </w:r>
      <w:r w:rsidRPr="00F94A99">
        <w:rPr>
          <w:rFonts w:ascii="Arial" w:hAnsi="Arial" w:cs="Arial"/>
          <w:b/>
          <w:sz w:val="32"/>
          <w:szCs w:val="32"/>
        </w:rPr>
        <w:t>Overordnede oplysninger</w:t>
      </w:r>
    </w:p>
    <w:p w14:paraId="5D0601C7" w14:textId="77777777" w:rsidR="00EC6E6D" w:rsidRPr="005D2D5F" w:rsidRDefault="00EC6E6D" w:rsidP="00F94A99">
      <w:pPr>
        <w:spacing w:after="0"/>
        <w:rPr>
          <w:rFonts w:ascii="Arial" w:hAnsi="Arial" w:cs="Arial"/>
          <w:sz w:val="22"/>
        </w:rPr>
      </w:pPr>
      <w:r>
        <w:rPr>
          <w:sz w:val="22"/>
        </w:rPr>
        <w:tab/>
      </w:r>
      <w:r w:rsidRPr="005D2D5F">
        <w:rPr>
          <w:rFonts w:ascii="Arial" w:hAnsi="Arial" w:cs="Arial"/>
          <w:sz w:val="22"/>
        </w:rPr>
        <w:tab/>
      </w: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1984"/>
        <w:gridCol w:w="1276"/>
        <w:gridCol w:w="2693"/>
      </w:tblGrid>
      <w:tr w:rsidR="00EC6E6D" w:rsidRPr="00245E8B" w14:paraId="71B930C0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A7F1EF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Tilsynsdato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09D2A965" w14:textId="3BC19597" w:rsidR="00EC6E6D" w:rsidRPr="00245E8B" w:rsidRDefault="00531E9C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ind_inspec_real_act_date"/>
            <w:bookmarkEnd w:id="4"/>
            <w:r>
              <w:rPr>
                <w:rFonts w:ascii="Arial" w:hAnsi="Arial" w:cs="Arial"/>
                <w:sz w:val="22"/>
                <w:szCs w:val="22"/>
              </w:rPr>
              <w:t>17.12.2019</w:t>
            </w:r>
          </w:p>
        </w:tc>
      </w:tr>
      <w:tr w:rsidR="00EC6E6D" w:rsidRPr="00245E8B" w14:paraId="572D638D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8902444" w14:textId="77777777" w:rsidR="00EC6E6D" w:rsidRPr="00245E8B" w:rsidRDefault="005405D6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5953" w:type="dxa"/>
            <w:gridSpan w:val="3"/>
            <w:tcBorders>
              <w:right w:val="double" w:sz="4" w:space="0" w:color="auto"/>
            </w:tcBorders>
          </w:tcPr>
          <w:p w14:paraId="7CCC41E8" w14:textId="28F57553" w:rsidR="00EC6E6D" w:rsidRPr="00245E8B" w:rsidRDefault="00531E9C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5" w:name="ind_inspec_types_inspec_type_name"/>
            <w:bookmarkEnd w:id="5"/>
            <w:r>
              <w:rPr>
                <w:rFonts w:ascii="Arial" w:hAnsi="Arial" w:cs="Arial"/>
                <w:sz w:val="22"/>
                <w:szCs w:val="22"/>
              </w:rPr>
              <w:t>Basistilsyn - varslet</w:t>
            </w:r>
          </w:p>
          <w:p w14:paraId="43094F20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E6D" w:rsidRPr="00245E8B" w14:paraId="15C165A0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03510BC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984" w:type="dxa"/>
          </w:tcPr>
          <w:p w14:paraId="573D1520" w14:textId="757BC9B1" w:rsidR="00EC6E6D" w:rsidRPr="00245E8B" w:rsidRDefault="00531E9C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ind_industry_telephone"/>
            <w:bookmarkEnd w:id="6"/>
            <w:r>
              <w:rPr>
                <w:rFonts w:ascii="Arial" w:hAnsi="Arial" w:cs="Arial"/>
                <w:sz w:val="22"/>
                <w:szCs w:val="22"/>
              </w:rPr>
              <w:t>25204840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D604B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CVR nr.</w:t>
            </w: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524E0277" w14:textId="691D4072" w:rsidR="00EC6E6D" w:rsidRPr="00245E8B" w:rsidRDefault="00531E9C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37271616</w:t>
            </w:r>
          </w:p>
        </w:tc>
      </w:tr>
      <w:tr w:rsidR="00EC6E6D" w:rsidRPr="00245E8B" w14:paraId="41B463E6" w14:textId="77777777" w:rsidTr="00F94A99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37646F29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3094F0A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8" w:name="ind_industry_email"/>
            <w:bookmarkEnd w:id="8"/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3729EFA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P. nr.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</w:tcPr>
          <w:p w14:paraId="5EDAA16B" w14:textId="6BA2CBE3" w:rsidR="00EC6E6D" w:rsidRPr="00245E8B" w:rsidRDefault="00531E9C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9" w:name="ind_industry_company_no"/>
            <w:bookmarkEnd w:id="9"/>
            <w:r>
              <w:rPr>
                <w:rFonts w:ascii="Arial" w:hAnsi="Arial" w:cs="Arial"/>
                <w:sz w:val="22"/>
                <w:szCs w:val="22"/>
              </w:rPr>
              <w:t>1023107062</w:t>
            </w:r>
          </w:p>
          <w:p w14:paraId="046F6CFA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69476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p w14:paraId="21E5BE0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EC6E6D" w:rsidRPr="00F94A99" w14:paraId="735E1C5B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5B8949A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Virksomhedstype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15297AF1" w14:textId="0C94836C" w:rsidR="00EC6E6D" w:rsidRPr="00F94A99" w:rsidRDefault="00531E9C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0" w:name="ind_industry_main_type"/>
            <w:bookmarkEnd w:id="10"/>
            <w:r>
              <w:rPr>
                <w:rFonts w:ascii="Arial" w:hAnsi="Arial" w:cs="Arial"/>
                <w:sz w:val="22"/>
                <w:szCs w:val="22"/>
              </w:rPr>
              <w:t>101b</w:t>
            </w:r>
            <w:r w:rsidR="00EC6E6D" w:rsidRPr="00F94A99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id="11" w:name="ind_indtypes_ind_type_name"/>
            <w:bookmarkEnd w:id="11"/>
            <w:r>
              <w:rPr>
                <w:rFonts w:ascii="Arial" w:hAnsi="Arial" w:cs="Arial"/>
                <w:sz w:val="22"/>
                <w:szCs w:val="22"/>
              </w:rPr>
              <w:t xml:space="preserve">Forbrænding i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anlæg ?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50 MW (minus kul/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orimulsion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EC6E6D" w:rsidRPr="00F94A99" w14:paraId="2FA160A3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C72C0B9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5958682D" w14:textId="4B6D4B52" w:rsidR="00EC6E6D" w:rsidRPr="00F94A99" w:rsidRDefault="00531E9C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2" w:name="miljoegodkend"/>
            <w:bookmarkStart w:id="13" w:name="ind_industry_approval"/>
            <w:bookmarkEnd w:id="12"/>
            <w:bookmarkEnd w:id="13"/>
            <w:r>
              <w:rPr>
                <w:rFonts w:ascii="Arial" w:hAnsi="Arial" w:cs="Arial"/>
                <w:sz w:val="22"/>
                <w:szCs w:val="22"/>
              </w:rPr>
              <w:t>17.12.2008</w:t>
            </w:r>
          </w:p>
        </w:tc>
      </w:tr>
      <w:tr w:rsidR="00EC6E6D" w:rsidRPr="00F94A99" w14:paraId="368C321A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D052255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 xml:space="preserve">Tilslutningstilladelse </w:t>
            </w:r>
          </w:p>
          <w:p w14:paraId="2902FDE8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spildevand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72D37DC0" w14:textId="77777777" w:rsidR="00EC6E6D" w:rsidRPr="00F94A99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4" w:name="ind_industry_ww_approval"/>
            <w:bookmarkEnd w:id="14"/>
          </w:p>
        </w:tc>
      </w:tr>
    </w:tbl>
    <w:p w14:paraId="3B6AD2F5" w14:textId="77777777" w:rsidR="00EC6E6D" w:rsidRPr="00F94A99" w:rsidRDefault="00EC6E6D" w:rsidP="00EC6E6D">
      <w:pPr>
        <w:tabs>
          <w:tab w:val="left" w:pos="709"/>
        </w:tabs>
        <w:ind w:right="142"/>
        <w:rPr>
          <w:rFonts w:ascii="Arial" w:hAnsi="Arial" w:cs="Arial"/>
          <w:sz w:val="22"/>
          <w:szCs w:val="22"/>
        </w:rPr>
      </w:pPr>
    </w:p>
    <w:p w14:paraId="0C2BCDBC" w14:textId="77777777" w:rsidR="00EC6E6D" w:rsidRPr="00F94A99" w:rsidRDefault="00EC6E6D" w:rsidP="00EC6E6D">
      <w:pPr>
        <w:ind w:left="426" w:hanging="851"/>
        <w:rPr>
          <w:rFonts w:ascii="Arial" w:hAnsi="Arial" w:cs="Arial"/>
          <w:sz w:val="22"/>
          <w:szCs w:val="22"/>
        </w:rPr>
      </w:pPr>
    </w:p>
    <w:p w14:paraId="078058C7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br w:type="page"/>
      </w:r>
      <w:bookmarkStart w:id="15" w:name="_Toc54669301"/>
    </w:p>
    <w:p w14:paraId="61DA759A" w14:textId="77777777" w:rsidR="00EC6E6D" w:rsidRPr="005D2D5F" w:rsidRDefault="001F7CE1" w:rsidP="00EC6E6D">
      <w:pPr>
        <w:pStyle w:val="Overskrift2"/>
        <w:ind w:left="426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Aftaler og h</w:t>
      </w:r>
      <w:r w:rsidR="00EC6E6D" w:rsidRPr="005D2D5F">
        <w:rPr>
          <w:rFonts w:ascii="Arial" w:hAnsi="Arial" w:cs="Arial"/>
          <w:sz w:val="28"/>
          <w:szCs w:val="28"/>
        </w:rPr>
        <w:t>åndhævelser inden</w:t>
      </w:r>
      <w:r w:rsidR="00AD6704">
        <w:rPr>
          <w:rFonts w:ascii="Arial" w:hAnsi="Arial" w:cs="Arial"/>
          <w:sz w:val="28"/>
          <w:szCs w:val="28"/>
        </w:rPr>
        <w:t xml:space="preserve"> </w:t>
      </w:r>
      <w:r w:rsidR="00EC6E6D" w:rsidRPr="005D2D5F">
        <w:rPr>
          <w:rFonts w:ascii="Arial" w:hAnsi="Arial" w:cs="Arial"/>
          <w:sz w:val="28"/>
          <w:szCs w:val="28"/>
        </w:rPr>
        <w:t>for tilsynsfrekvensen</w:t>
      </w:r>
    </w:p>
    <w:tbl>
      <w:tblPr>
        <w:tblW w:w="935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134"/>
        <w:gridCol w:w="1417"/>
        <w:gridCol w:w="5794"/>
      </w:tblGrid>
      <w:tr w:rsidR="004D6D3B" w:rsidRPr="00F94A99" w14:paraId="165A93BC" w14:textId="77777777" w:rsidTr="008B1F25">
        <w:trPr>
          <w:trHeight w:val="548"/>
          <w:tblHeader/>
        </w:trPr>
        <w:tc>
          <w:tcPr>
            <w:tcW w:w="1011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4DE6E56" w14:textId="77777777" w:rsidR="004D6D3B" w:rsidRPr="005D2D5F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Dato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43BA778" w14:textId="77777777" w:rsidR="004D6D3B" w:rsidRPr="005D2D5F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6F947258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</w:t>
            </w:r>
          </w:p>
        </w:tc>
        <w:tc>
          <w:tcPr>
            <w:tcW w:w="5794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CF38C50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Kommentar</w:t>
            </w:r>
          </w:p>
        </w:tc>
      </w:tr>
      <w:tr w:rsidR="004D6D3B" w:rsidRPr="00F94A99" w14:paraId="448A7FC8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2BE24F64" w14:textId="7E76DB92" w:rsidR="004D6D3B" w:rsidRPr="00B93A39" w:rsidRDefault="00531E9C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" w:name="ind_enforce_enforce_date"/>
            <w:bookmarkEnd w:id="16"/>
            <w:r>
              <w:rPr>
                <w:rFonts w:ascii="Arial" w:hAnsi="Arial" w:cs="Arial"/>
                <w:sz w:val="20"/>
                <w:szCs w:val="20"/>
              </w:rPr>
              <w:t>02-12-2019</w:t>
            </w:r>
          </w:p>
        </w:tc>
        <w:tc>
          <w:tcPr>
            <w:tcW w:w="1134" w:type="dxa"/>
          </w:tcPr>
          <w:p w14:paraId="240C7CBB" w14:textId="30D26680" w:rsidR="004D6D3B" w:rsidRPr="00B93A39" w:rsidRDefault="00531E9C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7" w:name="ind_enforce_types_enforce_type_name"/>
            <w:bookmarkStart w:id="18" w:name="ind_enforce_enforce_date_2"/>
            <w:bookmarkEnd w:id="17"/>
            <w:bookmarkEnd w:id="18"/>
            <w:r>
              <w:rPr>
                <w:rFonts w:ascii="Arial" w:hAnsi="Arial" w:cs="Arial"/>
                <w:sz w:val="20"/>
                <w:szCs w:val="20"/>
              </w:rPr>
              <w:t>Øvrige påbud</w:t>
            </w:r>
          </w:p>
        </w:tc>
        <w:tc>
          <w:tcPr>
            <w:tcW w:w="1417" w:type="dxa"/>
          </w:tcPr>
          <w:p w14:paraId="0E19DDC4" w14:textId="12B31D16" w:rsidR="004D6D3B" w:rsidRPr="00B93A39" w:rsidRDefault="00531E9C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9" w:name="ind_enforce_enforce_date_3"/>
            <w:bookmarkEnd w:id="19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115D54CA" w14:textId="7C6F8DA2" w:rsidR="004D6D3B" w:rsidRPr="00B93A39" w:rsidRDefault="00531E9C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0" w:name="ind_enforce_comments"/>
            <w:bookmarkStart w:id="21" w:name="ind_enforce_enforce_date_4"/>
            <w:bookmarkEnd w:id="20"/>
            <w:bookmarkEnd w:id="21"/>
            <w:r>
              <w:rPr>
                <w:rFonts w:ascii="Arial" w:hAnsi="Arial" w:cs="Arial"/>
                <w:sz w:val="20"/>
                <w:szCs w:val="20"/>
              </w:rPr>
              <w:t>Påbud om at udarbejde basistilstandsrapport</w:t>
            </w:r>
          </w:p>
        </w:tc>
      </w:tr>
      <w:tr w:rsidR="004D6D3B" w:rsidRPr="00F94A99" w14:paraId="465F4E07" w14:textId="77777777" w:rsidTr="00531E9C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1054F08E" w14:textId="5E998C57" w:rsidR="004D6D3B" w:rsidRPr="00CE67CB" w:rsidRDefault="00531E9C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" w:name="ind_enforce_enforce_date_5"/>
            <w:bookmarkEnd w:id="22"/>
            <w:r>
              <w:rPr>
                <w:rFonts w:ascii="Arial" w:hAnsi="Arial" w:cs="Arial"/>
                <w:sz w:val="20"/>
                <w:szCs w:val="20"/>
              </w:rPr>
              <w:t>17-02-2023</w:t>
            </w:r>
          </w:p>
        </w:tc>
        <w:tc>
          <w:tcPr>
            <w:tcW w:w="1134" w:type="dxa"/>
          </w:tcPr>
          <w:p w14:paraId="259D2359" w14:textId="43A9D5A0" w:rsidR="004D6D3B" w:rsidRPr="00CE67CB" w:rsidRDefault="00531E9C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23" w:name="ind_enforce_enforce_date_6"/>
            <w:bookmarkEnd w:id="23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14:paraId="1861C3CF" w14:textId="657523CE" w:rsidR="004D6D3B" w:rsidRPr="00CE67CB" w:rsidRDefault="00531E9C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4" w:name="ind_enforce_enforce_date_7"/>
            <w:bookmarkEnd w:id="24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79A191B2" w14:textId="59EB7704" w:rsidR="004D6D3B" w:rsidRPr="00CE67CB" w:rsidRDefault="00531E9C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5" w:name="ind_enforce_enforce_date_8"/>
            <w:bookmarkEnd w:id="25"/>
            <w:r>
              <w:rPr>
                <w:rFonts w:ascii="Arial" w:hAnsi="Arial" w:cs="Arial"/>
                <w:sz w:val="20"/>
                <w:szCs w:val="20"/>
              </w:rPr>
              <w:t>Det skal oplyses hvorfor der er ikke foretaget emissionsmålinger på kedel 3 og 4 i juni 2022.</w:t>
            </w:r>
          </w:p>
        </w:tc>
      </w:tr>
      <w:tr w:rsidR="00531E9C" w:rsidRPr="00F94A99" w14:paraId="3456B21C" w14:textId="77777777" w:rsidTr="00531E9C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0E110113" w14:textId="7CFBA54C" w:rsidR="00531E9C" w:rsidRDefault="00531E9C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6" w:name="ind_enforce_enforce_date_9"/>
            <w:bookmarkEnd w:id="26"/>
            <w:r>
              <w:rPr>
                <w:rFonts w:ascii="Arial" w:hAnsi="Arial" w:cs="Arial"/>
                <w:sz w:val="20"/>
                <w:szCs w:val="20"/>
              </w:rPr>
              <w:t>17-02-2023</w:t>
            </w:r>
          </w:p>
        </w:tc>
        <w:tc>
          <w:tcPr>
            <w:tcW w:w="1134" w:type="dxa"/>
          </w:tcPr>
          <w:p w14:paraId="3D62EF26" w14:textId="5D015F9A" w:rsidR="00531E9C" w:rsidRDefault="00531E9C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27" w:name="ind_enforce_enforce_date_10"/>
            <w:bookmarkEnd w:id="27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14:paraId="177D55F4" w14:textId="18BD6EB0" w:rsidR="00531E9C" w:rsidRDefault="00531E9C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" w:name="ind_enforce_enforce_date_11"/>
            <w:bookmarkEnd w:id="28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3E57409E" w14:textId="364C2450" w:rsidR="00531E9C" w:rsidRDefault="00531E9C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" w:name="ind_enforce_enforce_date_12"/>
            <w:bookmarkEnd w:id="29"/>
            <w:r>
              <w:rPr>
                <w:rFonts w:ascii="Arial" w:hAnsi="Arial" w:cs="Arial"/>
                <w:sz w:val="20"/>
                <w:szCs w:val="20"/>
              </w:rPr>
              <w:t>Fremsendelse af opdaterede oplysninger om udført i arbejde med renovering af tankgård.</w:t>
            </w:r>
          </w:p>
        </w:tc>
      </w:tr>
      <w:tr w:rsidR="00531E9C" w:rsidRPr="00F94A99" w14:paraId="311F9C1B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  <w:bottom w:val="double" w:sz="4" w:space="0" w:color="auto"/>
            </w:tcBorders>
          </w:tcPr>
          <w:p w14:paraId="501E578D" w14:textId="24B49686" w:rsidR="00531E9C" w:rsidRDefault="00531E9C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0" w:name="ind_enforce_enforce_date_13"/>
            <w:bookmarkEnd w:id="30"/>
            <w:r>
              <w:rPr>
                <w:rFonts w:ascii="Arial" w:hAnsi="Arial" w:cs="Arial"/>
                <w:sz w:val="20"/>
                <w:szCs w:val="20"/>
              </w:rPr>
              <w:t>17-02-2023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37118B0C" w14:textId="3EFF4D93" w:rsidR="00531E9C" w:rsidRDefault="00531E9C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31" w:name="ind_enforce_enforce_date_14"/>
            <w:bookmarkEnd w:id="31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3710287F" w14:textId="634FD166" w:rsidR="00531E9C" w:rsidRDefault="00531E9C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2" w:name="ind_enforce_enforce_date_15"/>
            <w:bookmarkEnd w:id="32"/>
            <w:r>
              <w:rPr>
                <w:rFonts w:ascii="Arial" w:hAnsi="Arial" w:cs="Arial"/>
                <w:sz w:val="20"/>
                <w:szCs w:val="20"/>
              </w:rPr>
              <w:t>Efterkommet</w:t>
            </w:r>
          </w:p>
        </w:tc>
        <w:tc>
          <w:tcPr>
            <w:tcW w:w="5794" w:type="dxa"/>
            <w:tcBorders>
              <w:bottom w:val="double" w:sz="4" w:space="0" w:color="auto"/>
              <w:right w:val="double" w:sz="4" w:space="0" w:color="auto"/>
            </w:tcBorders>
          </w:tcPr>
          <w:p w14:paraId="01EE6183" w14:textId="08211D76" w:rsidR="00531E9C" w:rsidRDefault="00531E9C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3" w:name="ind_enforce_enforce_date_16"/>
            <w:bookmarkEnd w:id="33"/>
            <w:r>
              <w:rPr>
                <w:rFonts w:ascii="Arial" w:hAnsi="Arial" w:cs="Arial"/>
                <w:sz w:val="20"/>
                <w:szCs w:val="20"/>
              </w:rPr>
              <w:t xml:space="preserve">Fremsende kvittering for tømning/inspektion af den nye olieudskiller.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Alternativt dokumentation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for indgået aftale med godkendt firma om tømning/inspektion af den nye olieudskiller.</w:t>
            </w:r>
          </w:p>
        </w:tc>
      </w:tr>
    </w:tbl>
    <w:p w14:paraId="51413FD4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Virksomhedsoplysninger</w:t>
      </w:r>
      <w:bookmarkEnd w:id="15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2201"/>
        <w:gridCol w:w="1524"/>
        <w:gridCol w:w="1523"/>
        <w:gridCol w:w="2245"/>
      </w:tblGrid>
      <w:tr w:rsidR="00EC6E6D" w:rsidRPr="00F94A99" w14:paraId="136656CB" w14:textId="77777777" w:rsidTr="00F94A99">
        <w:trPr>
          <w:cantSplit/>
          <w:trHeight w:val="284"/>
          <w:tblHeader/>
        </w:trPr>
        <w:tc>
          <w:tcPr>
            <w:tcW w:w="935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25" w:color="auto" w:fill="FFFFFF"/>
          </w:tcPr>
          <w:p w14:paraId="4F3A8753" w14:textId="77777777" w:rsidR="00EC6E6D" w:rsidRPr="005D2D5F" w:rsidRDefault="00EC6E6D" w:rsidP="005D2D5F">
            <w:pPr>
              <w:spacing w:before="20" w:after="0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Kort beskrivelse af virksomhedens arbejdsområde/procesbeskrivelse</w:t>
            </w:r>
          </w:p>
        </w:tc>
      </w:tr>
      <w:tr w:rsidR="00EC6E6D" w:rsidRPr="00F94A99" w14:paraId="5408BBAE" w14:textId="77777777" w:rsidTr="00F94A99">
        <w:trPr>
          <w:trHeight w:val="567"/>
        </w:trPr>
        <w:tc>
          <w:tcPr>
            <w:tcW w:w="93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D526B25" w14:textId="77777777" w:rsidR="00531E9C" w:rsidRDefault="00531E9C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34" w:name="ind_descr_product_descr_process"/>
            <w:bookmarkEnd w:id="34"/>
            <w:r>
              <w:rPr>
                <w:rFonts w:ascii="Arial" w:hAnsi="Arial" w:cs="Arial"/>
                <w:sz w:val="20"/>
                <w:szCs w:val="20"/>
              </w:rPr>
              <w:t xml:space="preserve">Varmeværket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Lyngvej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Centralen benyttes udelukkende til reservedrift/spidslast. Centralen prioriteres lavt i forbindelse med Aalborg Fjernvarmeforsynings strategi for reserveproduktion. </w:t>
            </w:r>
          </w:p>
          <w:p w14:paraId="722C2D82" w14:textId="77777777" w:rsidR="00531E9C" w:rsidRDefault="00531E9C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Centralen har en samlet kedelkapacitet på 86,5 MW fordelt på 4 kedler (3 x 23 MW og 1 x 17,5 MW). Der er kun bemanding på varmeværket, når det er i drift. Værket anvender gasolie som brændsel. Af-kastluften fra de 4 kedler sker gennem fælles skorsten.</w:t>
            </w:r>
          </w:p>
          <w:p w14:paraId="1BBE4106" w14:textId="77777777" w:rsidR="00531E9C" w:rsidRDefault="00531E9C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Reservecentralen har godkendelse til at være i drift 700 timer årligt.</w:t>
            </w:r>
          </w:p>
          <w:p w14:paraId="359A099F" w14:textId="77777777" w:rsidR="00531E9C" w:rsidRDefault="00531E9C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6C312CD8" w14:textId="77777777" w:rsidR="00531E9C" w:rsidRDefault="00531E9C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Fjernvarmeforsyningen er certificeret iht. ISO 14001 (miljø) og ISO 18001 (arbejdsmiljø). </w:t>
            </w:r>
          </w:p>
          <w:p w14:paraId="46747ADC" w14:textId="77777777" w:rsidR="00531E9C" w:rsidRDefault="00531E9C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1AD3FE9D" w14:textId="77777777" w:rsidR="00531E9C" w:rsidRDefault="00531E9C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seneste år har centralen været i drift i følgende antal timer pr. år: (2018: 91 timer), (2019: 176 timer), (2020: 28 timer), (2021: 209 timer).</w:t>
            </w:r>
          </w:p>
          <w:p w14:paraId="6DC9A8A8" w14:textId="77777777" w:rsidR="00531E9C" w:rsidRDefault="00531E9C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1306DA60" w14:textId="77777777" w:rsidR="00531E9C" w:rsidRDefault="00531E9C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Reservecentralen er omfattet af BAT-konklusioner for store fyringsanlæg. BAT-konklusionerne for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sto-re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fyringsanlæg blev offentliggjort i EU-tidende den 17. august 2017. Derfor er miljøgodkendelsen for reservecentralen under revurdering. Imidlertid har Aalborg Forsyning vurdere, at der fremover vil blive behov for at kunne have reservecentralen i drift i mere end de nu godkendte 700 timer/år. Derfor har Aalborg Forsyning søgt om at udvide antallet af driftstimer til op til 1500 timer/år. </w:t>
            </w:r>
          </w:p>
          <w:p w14:paraId="1F127029" w14:textId="77777777" w:rsidR="00531E9C" w:rsidRDefault="00531E9C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53F5FF17" w14:textId="77777777" w:rsidR="00531E9C" w:rsidRDefault="00531E9C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581C62D7" w14:textId="2165A84B" w:rsidR="00EC6E6D" w:rsidRPr="00B93A39" w:rsidRDefault="00EC6E6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F94A99" w14:paraId="2A4E284A" w14:textId="77777777" w:rsidTr="00F94A99">
        <w:trPr>
          <w:cantSplit/>
          <w:trHeight w:val="275"/>
        </w:trPr>
        <w:tc>
          <w:tcPr>
            <w:tcW w:w="186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E14D96D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Produktionsareal</w:t>
            </w:r>
          </w:p>
          <w:p w14:paraId="30E614E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0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shd w:val="pct25" w:color="auto" w:fill="FFFFFF"/>
          </w:tcPr>
          <w:p w14:paraId="05BD71FD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Antal ansatte i produktionen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FCA98A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Driftstider (kl)</w:t>
            </w:r>
          </w:p>
        </w:tc>
      </w:tr>
      <w:tr w:rsidR="00EC6E6D" w:rsidRPr="00F94A99" w14:paraId="7F247DB2" w14:textId="77777777" w:rsidTr="00F94A99">
        <w:trPr>
          <w:cantSplit/>
          <w:trHeight w:val="226"/>
        </w:trPr>
        <w:tc>
          <w:tcPr>
            <w:tcW w:w="186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6C6385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032A77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4FDC1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Hverdage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CBA75D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Lørdage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84737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Søn- og helligdage</w:t>
            </w:r>
          </w:p>
        </w:tc>
      </w:tr>
      <w:tr w:rsidR="00EC6E6D" w:rsidRPr="005D2D5F" w14:paraId="57693961" w14:textId="77777777" w:rsidTr="00F94A99">
        <w:trPr>
          <w:cantSplit/>
          <w:trHeight w:val="10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F7005D" w14:textId="77777777" w:rsidR="00EC6E6D" w:rsidRPr="005D2D5F" w:rsidRDefault="00EC6E6D" w:rsidP="005D2D5F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5" w:name="ind_descr_product_product_area"/>
            <w:bookmarkEnd w:id="35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FD5BC6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6" w:name="ind_descr_product_employee_prod"/>
            <w:bookmarkEnd w:id="36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AAE78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7" w:name="ind_descr_product_operating_time"/>
            <w:bookmarkEnd w:id="37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822EBE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8" w:name="ind_descr_product_operating_time_sat"/>
            <w:bookmarkEnd w:id="38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48080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9" w:name="ind_descr_product_operating_time_sun"/>
            <w:bookmarkEnd w:id="39"/>
          </w:p>
        </w:tc>
      </w:tr>
      <w:tr w:rsidR="00EC6E6D" w:rsidRPr="005D2D5F" w14:paraId="32429E05" w14:textId="77777777" w:rsidTr="00F94A99">
        <w:trPr>
          <w:cantSplit/>
          <w:trHeight w:val="229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ACB1E98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double" w:sz="4" w:space="0" w:color="auto"/>
              <w:left w:val="single" w:sz="4" w:space="0" w:color="auto"/>
            </w:tcBorders>
            <w:shd w:val="pct25" w:color="auto" w:fill="FFFFFF"/>
          </w:tcPr>
          <w:p w14:paraId="5D619DA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Miljøledelse</w:t>
            </w:r>
          </w:p>
        </w:tc>
        <w:tc>
          <w:tcPr>
            <w:tcW w:w="30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4EB352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E627580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403320BA" w14:textId="77777777" w:rsidTr="00F94A99">
        <w:trPr>
          <w:cantSplit/>
          <w:trHeight w:val="109"/>
        </w:trPr>
        <w:tc>
          <w:tcPr>
            <w:tcW w:w="18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B4FC9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left w:val="single" w:sz="4" w:space="0" w:color="auto"/>
              <w:bottom w:val="double" w:sz="4" w:space="0" w:color="auto"/>
            </w:tcBorders>
          </w:tcPr>
          <w:p w14:paraId="7A4AC701" w14:textId="223E4F1A" w:rsidR="00EC6E6D" w:rsidRPr="005D2D5F" w:rsidRDefault="00531E9C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0" w:name="ind_env_control_code_env_control_name"/>
            <w:bookmarkEnd w:id="40"/>
            <w:r>
              <w:rPr>
                <w:rFonts w:ascii="Arial" w:hAnsi="Arial" w:cs="Arial"/>
                <w:sz w:val="20"/>
                <w:szCs w:val="20"/>
              </w:rPr>
              <w:t>ISO 14001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C15A4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B0A192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7B4C60" w14:textId="77777777" w:rsidR="00EC6E6D" w:rsidRPr="005D2D5F" w:rsidRDefault="00EC6E6D" w:rsidP="00EC6E6D">
      <w:pPr>
        <w:pStyle w:val="Overskrift2"/>
        <w:ind w:left="425"/>
        <w:rPr>
          <w:rFonts w:ascii="Arial" w:hAnsi="Arial" w:cs="Arial"/>
          <w:sz w:val="28"/>
          <w:szCs w:val="28"/>
        </w:rPr>
      </w:pPr>
      <w:bookmarkStart w:id="41" w:name="_Toc54669303"/>
      <w:r w:rsidRPr="005D2D5F">
        <w:rPr>
          <w:rFonts w:ascii="Arial" w:hAnsi="Arial" w:cs="Arial"/>
          <w:sz w:val="28"/>
          <w:szCs w:val="28"/>
        </w:rPr>
        <w:t>Luftemissioner</w:t>
      </w:r>
      <w:bookmarkEnd w:id="41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551"/>
        <w:gridCol w:w="2693"/>
        <w:gridCol w:w="993"/>
        <w:gridCol w:w="2410"/>
      </w:tblGrid>
      <w:tr w:rsidR="00EC6E6D" w:rsidRPr="00F94A99" w14:paraId="4BF678A0" w14:textId="77777777" w:rsidTr="00F94A99">
        <w:trPr>
          <w:cantSplit/>
          <w:trHeight w:val="284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2DB95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 Id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A2B4C57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A1C7F5F" w14:textId="77777777" w:rsidR="00EC6E6D" w:rsidRPr="005D2D5F" w:rsidRDefault="00EC6E6D" w:rsidP="005D2D5F">
            <w:pPr>
              <w:pStyle w:val="Sidehoved"/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Stof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24F2A38" w14:textId="77777777" w:rsidR="00EC6E6D" w:rsidRPr="005D2D5F" w:rsidRDefault="00EC6E6D" w:rsidP="005D2D5F">
            <w:pPr>
              <w:pStyle w:val="Sidehoved"/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D2D5F">
              <w:rPr>
                <w:rFonts w:ascii="Arial" w:hAnsi="Arial" w:cs="Arial"/>
                <w:sz w:val="20"/>
                <w:szCs w:val="20"/>
              </w:rPr>
              <w:t>Emi.konc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.(</w:t>
            </w:r>
            <w:proofErr w:type="gramEnd"/>
            <w:r w:rsidRPr="005D2D5F">
              <w:rPr>
                <w:rFonts w:ascii="Arial" w:hAnsi="Arial" w:cs="Arial"/>
                <w:sz w:val="20"/>
                <w:szCs w:val="20"/>
              </w:rPr>
              <w:t>mg/m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52135D7D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773E89DD" w14:textId="77777777" w:rsidTr="00531E9C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6166" w14:textId="1BE7F13F" w:rsidR="00EC6E6D" w:rsidRPr="005D2D5F" w:rsidRDefault="00531E9C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2" w:name="ind_air_emis_source_source_idX2"/>
            <w:bookmarkEnd w:id="42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66A4" w14:textId="2C1EBBA1" w:rsidR="00EC6E6D" w:rsidRPr="005D2D5F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3" w:name="ind_air_emis_source_source_idX2_2"/>
            <w:bookmarkEnd w:id="43"/>
            <w:r>
              <w:rPr>
                <w:rFonts w:ascii="Arial" w:hAnsi="Arial" w:cs="Arial"/>
                <w:sz w:val="20"/>
                <w:szCs w:val="20"/>
              </w:rPr>
              <w:t>Afbrænding af fossile brændsler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5A3A" w14:textId="3210DCBE" w:rsidR="00EC6E6D" w:rsidRPr="005D2D5F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4" w:name="ind_air_emis_source_source_idX2_3"/>
            <w:bookmarkEnd w:id="44"/>
            <w:r>
              <w:rPr>
                <w:rFonts w:ascii="Arial" w:hAnsi="Arial" w:cs="Arial"/>
                <w:sz w:val="20"/>
                <w:szCs w:val="20"/>
              </w:rPr>
              <w:t>Støv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22D6" w14:textId="4BF122EA" w:rsidR="00EC6E6D" w:rsidRPr="005D2D5F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5" w:name="ind_air_emis_source_source_idX2_4"/>
            <w:bookmarkEnd w:id="45"/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C43552" w14:textId="7CD54631" w:rsidR="00EC6E6D" w:rsidRPr="005D2D5F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6" w:name="ind_air_emis_source_source_idX2_5"/>
            <w:bookmarkEnd w:id="46"/>
            <w:r>
              <w:rPr>
                <w:rFonts w:ascii="Arial" w:hAnsi="Arial" w:cs="Arial"/>
                <w:sz w:val="20"/>
                <w:szCs w:val="20"/>
              </w:rPr>
              <w:t>Ingen rensning</w:t>
            </w:r>
          </w:p>
        </w:tc>
      </w:tr>
      <w:tr w:rsidR="00531E9C" w:rsidRPr="005D2D5F" w14:paraId="6D2B29D4" w14:textId="77777777" w:rsidTr="00531E9C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9437" w14:textId="2BF09970" w:rsidR="00531E9C" w:rsidRDefault="00531E9C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7" w:name="ind_air_emis_source_source_idX2_6"/>
            <w:bookmarkEnd w:id="47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F2D2" w14:textId="483B150F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8" w:name="ind_air_emis_source_source_idX2_7"/>
            <w:bookmarkEnd w:id="48"/>
            <w:r>
              <w:rPr>
                <w:rFonts w:ascii="Arial" w:hAnsi="Arial" w:cs="Arial"/>
                <w:sz w:val="20"/>
                <w:szCs w:val="20"/>
              </w:rPr>
              <w:t>Afbrænding af fossile brændsler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B5168" w14:textId="1DA3C335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9" w:name="ind_air_emis_source_source_idX2_8"/>
            <w:bookmarkEnd w:id="49"/>
            <w:r>
              <w:rPr>
                <w:rFonts w:ascii="Arial" w:hAnsi="Arial" w:cs="Arial"/>
                <w:sz w:val="20"/>
                <w:szCs w:val="20"/>
              </w:rPr>
              <w:t>Svovldioxid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EAEF" w14:textId="2E848B2B" w:rsidR="00531E9C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0" w:name="ind_air_emis_source_source_idX2_9"/>
            <w:bookmarkEnd w:id="50"/>
            <w:r>
              <w:rPr>
                <w:rFonts w:ascii="Arial" w:hAnsi="Arial" w:cs="Arial"/>
                <w:sz w:val="20"/>
                <w:szCs w:val="20"/>
              </w:rPr>
              <w:t>6,4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7798BC" w14:textId="2DDBABF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1" w:name="ind_air_emis_source_source_idX2_10"/>
            <w:bookmarkEnd w:id="51"/>
            <w:r>
              <w:rPr>
                <w:rFonts w:ascii="Arial" w:hAnsi="Arial" w:cs="Arial"/>
                <w:sz w:val="20"/>
                <w:szCs w:val="20"/>
              </w:rPr>
              <w:t>Ingen rensning</w:t>
            </w:r>
          </w:p>
        </w:tc>
      </w:tr>
      <w:tr w:rsidR="00531E9C" w:rsidRPr="005D2D5F" w14:paraId="59687047" w14:textId="77777777" w:rsidTr="00531E9C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2EE8" w14:textId="16A82B9D" w:rsidR="00531E9C" w:rsidRDefault="00531E9C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2" w:name="ind_air_emis_source_source_idX2_11"/>
            <w:bookmarkEnd w:id="52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4762" w14:textId="4C9DD504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3" w:name="ind_air_emis_source_source_idX2_12"/>
            <w:bookmarkEnd w:id="53"/>
            <w:r>
              <w:rPr>
                <w:rFonts w:ascii="Arial" w:hAnsi="Arial" w:cs="Arial"/>
                <w:sz w:val="20"/>
                <w:szCs w:val="20"/>
              </w:rPr>
              <w:t>Afbrænding af fossile brændsler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50EC" w14:textId="5E01D005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4" w:name="ind_air_emis_source_source_idX2_13"/>
            <w:bookmarkEnd w:id="54"/>
            <w:r>
              <w:rPr>
                <w:rFonts w:ascii="Arial" w:hAnsi="Arial" w:cs="Arial"/>
                <w:sz w:val="20"/>
                <w:szCs w:val="20"/>
              </w:rPr>
              <w:t>Kvælstofilter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2ACD" w14:textId="06963A4B" w:rsidR="00531E9C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5" w:name="ind_air_emis_source_source_idX2_14"/>
            <w:bookmarkEnd w:id="55"/>
            <w:r>
              <w:rPr>
                <w:rFonts w:ascii="Arial" w:hAnsi="Arial" w:cs="Arial"/>
                <w:sz w:val="20"/>
                <w:szCs w:val="20"/>
              </w:rPr>
              <w:t>280,0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64D5BD" w14:textId="4C4706FE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6" w:name="ind_air_emis_source_source_idX2_15"/>
            <w:bookmarkEnd w:id="56"/>
            <w:r>
              <w:rPr>
                <w:rFonts w:ascii="Arial" w:hAnsi="Arial" w:cs="Arial"/>
                <w:sz w:val="20"/>
                <w:szCs w:val="20"/>
              </w:rPr>
              <w:t>Ingen rensning</w:t>
            </w:r>
          </w:p>
        </w:tc>
      </w:tr>
      <w:tr w:rsidR="00531E9C" w:rsidRPr="005D2D5F" w14:paraId="6B240127" w14:textId="77777777" w:rsidTr="00531E9C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6532" w14:textId="5F4D2569" w:rsidR="00531E9C" w:rsidRDefault="00531E9C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7" w:name="ind_air_emis_source_source_idX2_16"/>
            <w:bookmarkEnd w:id="57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DE12" w14:textId="2DA10AE2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8" w:name="ind_air_emis_source_source_idX2_17"/>
            <w:bookmarkEnd w:id="58"/>
            <w:r>
              <w:rPr>
                <w:rFonts w:ascii="Arial" w:hAnsi="Arial" w:cs="Arial"/>
                <w:sz w:val="20"/>
                <w:szCs w:val="20"/>
              </w:rPr>
              <w:t>Afbrænding af fossile brændsler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2725" w14:textId="162B3C7F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9" w:name="ind_air_emis_source_source_idX2_18"/>
            <w:bookmarkEnd w:id="59"/>
            <w:proofErr w:type="spellStart"/>
            <w:r>
              <w:rPr>
                <w:rFonts w:ascii="Arial" w:hAnsi="Arial" w:cs="Arial"/>
                <w:sz w:val="20"/>
                <w:szCs w:val="20"/>
              </w:rPr>
              <w:t>Carbonmonooxid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584E" w14:textId="13BC970D" w:rsidR="00531E9C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0" w:name="ind_air_emis_source_source_idX2_19"/>
            <w:bookmarkEnd w:id="60"/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40AC70" w14:textId="44FB8911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1" w:name="ind_air_emis_source_source_idX2_20"/>
            <w:bookmarkEnd w:id="61"/>
            <w:r>
              <w:rPr>
                <w:rFonts w:ascii="Arial" w:hAnsi="Arial" w:cs="Arial"/>
                <w:sz w:val="20"/>
                <w:szCs w:val="20"/>
              </w:rPr>
              <w:t>Ingen rensning</w:t>
            </w:r>
          </w:p>
        </w:tc>
      </w:tr>
      <w:tr w:rsidR="00531E9C" w:rsidRPr="005D2D5F" w14:paraId="050D0C59" w14:textId="77777777" w:rsidTr="00531E9C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2FB7" w14:textId="609F6F06" w:rsidR="00531E9C" w:rsidRDefault="00531E9C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2" w:name="ind_air_emis_source_source_idX2_21"/>
            <w:bookmarkEnd w:id="62"/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5F8A" w14:textId="5F7317F6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3" w:name="ind_air_emis_source_source_idX2_22"/>
            <w:bookmarkEnd w:id="63"/>
            <w:r>
              <w:rPr>
                <w:rFonts w:ascii="Arial" w:hAnsi="Arial" w:cs="Arial"/>
                <w:sz w:val="20"/>
                <w:szCs w:val="20"/>
              </w:rPr>
              <w:t>Afbrænding af fossile brændsler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05BB" w14:textId="5D6B2FF4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4" w:name="ind_air_emis_source_source_idX2_23"/>
            <w:bookmarkEnd w:id="64"/>
            <w:proofErr w:type="spellStart"/>
            <w:r>
              <w:rPr>
                <w:rFonts w:ascii="Arial" w:hAnsi="Arial" w:cs="Arial"/>
                <w:sz w:val="20"/>
                <w:szCs w:val="20"/>
              </w:rPr>
              <w:t>Carbonmonooxid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8D2E" w14:textId="741B7995" w:rsidR="00531E9C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5" w:name="ind_air_emis_source_source_idX2_24"/>
            <w:bookmarkEnd w:id="65"/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2D0B08" w14:textId="5D143014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6" w:name="ind_air_emis_source_source_idX2_25"/>
            <w:bookmarkEnd w:id="66"/>
            <w:r>
              <w:rPr>
                <w:rFonts w:ascii="Arial" w:hAnsi="Arial" w:cs="Arial"/>
                <w:sz w:val="20"/>
                <w:szCs w:val="20"/>
              </w:rPr>
              <w:t>Ingen rensning</w:t>
            </w:r>
          </w:p>
        </w:tc>
      </w:tr>
      <w:tr w:rsidR="00531E9C" w:rsidRPr="005D2D5F" w14:paraId="1A19D1BB" w14:textId="77777777" w:rsidTr="00531E9C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7D34F" w14:textId="6B8FBB2A" w:rsidR="00531E9C" w:rsidRDefault="00531E9C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7" w:name="ind_air_emis_source_source_idX2_26"/>
            <w:bookmarkEnd w:id="67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499A" w14:textId="040C17FF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8" w:name="ind_air_emis_source_source_idX2_27"/>
            <w:bookmarkEnd w:id="68"/>
            <w:r>
              <w:rPr>
                <w:rFonts w:ascii="Arial" w:hAnsi="Arial" w:cs="Arial"/>
                <w:sz w:val="20"/>
                <w:szCs w:val="20"/>
              </w:rPr>
              <w:t>Afbrænding af fossile brændsler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72DC" w14:textId="5F014E1A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9" w:name="ind_air_emis_source_source_idX2_28"/>
            <w:bookmarkEnd w:id="69"/>
            <w:r>
              <w:rPr>
                <w:rFonts w:ascii="Arial" w:hAnsi="Arial" w:cs="Arial"/>
                <w:sz w:val="20"/>
                <w:szCs w:val="20"/>
              </w:rPr>
              <w:t>Kvælstofilter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3A90" w14:textId="501E2BB0" w:rsidR="00531E9C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0" w:name="ind_air_emis_source_source_idX2_29"/>
            <w:bookmarkEnd w:id="70"/>
            <w:r>
              <w:rPr>
                <w:rFonts w:ascii="Arial" w:hAnsi="Arial" w:cs="Arial"/>
                <w:sz w:val="20"/>
                <w:szCs w:val="20"/>
              </w:rPr>
              <w:t>330,0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287B95" w14:textId="307EDC86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1" w:name="ind_air_emis_source_source_idX2_30"/>
            <w:bookmarkEnd w:id="71"/>
            <w:r>
              <w:rPr>
                <w:rFonts w:ascii="Arial" w:hAnsi="Arial" w:cs="Arial"/>
                <w:sz w:val="20"/>
                <w:szCs w:val="20"/>
              </w:rPr>
              <w:t>Ingen rensning</w:t>
            </w:r>
          </w:p>
        </w:tc>
      </w:tr>
      <w:tr w:rsidR="00531E9C" w:rsidRPr="005D2D5F" w14:paraId="2C9FB659" w14:textId="77777777" w:rsidTr="00531E9C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6B67" w14:textId="0623323A" w:rsidR="00531E9C" w:rsidRDefault="00531E9C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2" w:name="ind_air_emis_source_source_idX2_31"/>
            <w:bookmarkEnd w:id="72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24F5" w14:textId="0F4A8FE6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3" w:name="ind_air_emis_source_source_idX2_32"/>
            <w:bookmarkEnd w:id="73"/>
            <w:r>
              <w:rPr>
                <w:rFonts w:ascii="Arial" w:hAnsi="Arial" w:cs="Arial"/>
                <w:sz w:val="20"/>
                <w:szCs w:val="20"/>
              </w:rPr>
              <w:t>Afbrænding af fossile brændsler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C357" w14:textId="3A7F2034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4" w:name="ind_air_emis_source_source_idX2_33"/>
            <w:bookmarkEnd w:id="74"/>
            <w:r>
              <w:rPr>
                <w:rFonts w:ascii="Arial" w:hAnsi="Arial" w:cs="Arial"/>
                <w:sz w:val="20"/>
                <w:szCs w:val="20"/>
              </w:rPr>
              <w:t>Svovldioxid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AF81" w14:textId="3A0346D4" w:rsidR="00531E9C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5" w:name="ind_air_emis_source_source_idX2_34"/>
            <w:bookmarkEnd w:id="75"/>
            <w:r>
              <w:rPr>
                <w:rFonts w:ascii="Arial" w:hAnsi="Arial" w:cs="Arial"/>
                <w:sz w:val="20"/>
                <w:szCs w:val="20"/>
              </w:rPr>
              <w:t>6,4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EACBF8" w14:textId="2AC107FC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6" w:name="ind_air_emis_source_source_idX2_35"/>
            <w:bookmarkEnd w:id="76"/>
            <w:r>
              <w:rPr>
                <w:rFonts w:ascii="Arial" w:hAnsi="Arial" w:cs="Arial"/>
                <w:sz w:val="20"/>
                <w:szCs w:val="20"/>
              </w:rPr>
              <w:t>Ingen rensning</w:t>
            </w:r>
          </w:p>
        </w:tc>
      </w:tr>
      <w:tr w:rsidR="00531E9C" w:rsidRPr="005D2D5F" w14:paraId="0E8C7161" w14:textId="77777777" w:rsidTr="00531E9C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6F98" w14:textId="3CE641C6" w:rsidR="00531E9C" w:rsidRDefault="00531E9C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7" w:name="ind_air_emis_source_source_idX2_36"/>
            <w:bookmarkEnd w:id="77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E85E" w14:textId="687610DC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8" w:name="ind_air_emis_source_source_idX2_37"/>
            <w:bookmarkEnd w:id="78"/>
            <w:r>
              <w:rPr>
                <w:rFonts w:ascii="Arial" w:hAnsi="Arial" w:cs="Arial"/>
                <w:sz w:val="20"/>
                <w:szCs w:val="20"/>
              </w:rPr>
              <w:t>Afbrænding af fossile brændsler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9494D" w14:textId="1471B026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9" w:name="ind_air_emis_source_source_idX2_38"/>
            <w:bookmarkEnd w:id="79"/>
            <w:r>
              <w:rPr>
                <w:rFonts w:ascii="Arial" w:hAnsi="Arial" w:cs="Arial"/>
                <w:sz w:val="20"/>
                <w:szCs w:val="20"/>
              </w:rPr>
              <w:t>Støv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B8B6" w14:textId="687F6EAE" w:rsidR="00531E9C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0" w:name="ind_air_emis_source_source_idX2_39"/>
            <w:bookmarkEnd w:id="80"/>
            <w:r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03D843" w14:textId="7BC5F0FC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1" w:name="ind_air_emis_source_source_idX2_40"/>
            <w:bookmarkEnd w:id="81"/>
            <w:r>
              <w:rPr>
                <w:rFonts w:ascii="Arial" w:hAnsi="Arial" w:cs="Arial"/>
                <w:sz w:val="20"/>
                <w:szCs w:val="20"/>
              </w:rPr>
              <w:t>Ingen rensning</w:t>
            </w:r>
          </w:p>
        </w:tc>
      </w:tr>
      <w:tr w:rsidR="00531E9C" w:rsidRPr="005D2D5F" w14:paraId="568B7516" w14:textId="77777777" w:rsidTr="00531E9C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7130" w14:textId="3F17A9D4" w:rsidR="00531E9C" w:rsidRDefault="00531E9C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2" w:name="ind_air_emis_source_source_idX2_41"/>
            <w:bookmarkEnd w:id="82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1F79" w14:textId="09DB05E2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3" w:name="ind_air_emis_source_source_idX2_42"/>
            <w:bookmarkEnd w:id="83"/>
            <w:r>
              <w:rPr>
                <w:rFonts w:ascii="Arial" w:hAnsi="Arial" w:cs="Arial"/>
                <w:sz w:val="20"/>
                <w:szCs w:val="20"/>
              </w:rPr>
              <w:t>Afbrænding af fossile brændsler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210D" w14:textId="327D56BD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4" w:name="ind_air_emis_source_source_idX2_43"/>
            <w:bookmarkEnd w:id="84"/>
            <w:proofErr w:type="spellStart"/>
            <w:r>
              <w:rPr>
                <w:rFonts w:ascii="Arial" w:hAnsi="Arial" w:cs="Arial"/>
                <w:sz w:val="20"/>
                <w:szCs w:val="20"/>
              </w:rPr>
              <w:t>Carbonmonooxid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BD1F" w14:textId="77777777" w:rsidR="00531E9C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5" w:name="ind_air_emis_source_source_idX2_44"/>
            <w:bookmarkEnd w:id="85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CE4073" w14:textId="0D756DE0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6" w:name="ind_air_emis_source_source_idX2_45"/>
            <w:bookmarkEnd w:id="86"/>
            <w:r>
              <w:rPr>
                <w:rFonts w:ascii="Arial" w:hAnsi="Arial" w:cs="Arial"/>
                <w:sz w:val="20"/>
                <w:szCs w:val="20"/>
              </w:rPr>
              <w:t>Ingen rensning</w:t>
            </w:r>
          </w:p>
        </w:tc>
      </w:tr>
      <w:tr w:rsidR="00531E9C" w:rsidRPr="005D2D5F" w14:paraId="2D6EBBB9" w14:textId="77777777" w:rsidTr="00531E9C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3FFE" w14:textId="0C247623" w:rsidR="00531E9C" w:rsidRDefault="00531E9C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7" w:name="ind_air_emis_source_source_idX2_46"/>
            <w:bookmarkEnd w:id="87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CE63" w14:textId="6DD4CC9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8" w:name="ind_air_emis_source_source_idX2_47"/>
            <w:bookmarkEnd w:id="88"/>
            <w:r>
              <w:rPr>
                <w:rFonts w:ascii="Arial" w:hAnsi="Arial" w:cs="Arial"/>
                <w:sz w:val="20"/>
                <w:szCs w:val="20"/>
              </w:rPr>
              <w:t>Afbrænding af fossile brændsler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8102" w14:textId="17B9BFAF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9" w:name="ind_air_emis_source_source_idX2_48"/>
            <w:bookmarkEnd w:id="89"/>
            <w:r>
              <w:rPr>
                <w:rFonts w:ascii="Arial" w:hAnsi="Arial" w:cs="Arial"/>
                <w:sz w:val="20"/>
                <w:szCs w:val="20"/>
              </w:rPr>
              <w:t>Kvælstofilter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09C8" w14:textId="77777777" w:rsidR="00531E9C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0" w:name="ind_air_emis_source_source_idX2_49"/>
            <w:bookmarkEnd w:id="9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1E389E" w14:textId="4BFB55BE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1" w:name="ind_air_emis_source_source_idX2_50"/>
            <w:bookmarkEnd w:id="91"/>
            <w:r>
              <w:rPr>
                <w:rFonts w:ascii="Arial" w:hAnsi="Arial" w:cs="Arial"/>
                <w:sz w:val="20"/>
                <w:szCs w:val="20"/>
              </w:rPr>
              <w:t>Ingen rensning</w:t>
            </w:r>
          </w:p>
        </w:tc>
      </w:tr>
      <w:tr w:rsidR="00531E9C" w:rsidRPr="005D2D5F" w14:paraId="6CFC0D85" w14:textId="77777777" w:rsidTr="00531E9C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7567" w14:textId="1C9FABA4" w:rsidR="00531E9C" w:rsidRDefault="00531E9C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2" w:name="ind_air_emis_source_source_idX2_51"/>
            <w:bookmarkEnd w:id="92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D773" w14:textId="3488840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3" w:name="ind_air_emis_source_source_idX2_52"/>
            <w:bookmarkEnd w:id="93"/>
            <w:r>
              <w:rPr>
                <w:rFonts w:ascii="Arial" w:hAnsi="Arial" w:cs="Arial"/>
                <w:sz w:val="20"/>
                <w:szCs w:val="20"/>
              </w:rPr>
              <w:t>Afbrænding af fossile brændsler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00E3" w14:textId="743DC506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4" w:name="ind_air_emis_source_source_idX2_53"/>
            <w:bookmarkEnd w:id="94"/>
            <w:r>
              <w:rPr>
                <w:rFonts w:ascii="Arial" w:hAnsi="Arial" w:cs="Arial"/>
                <w:sz w:val="20"/>
                <w:szCs w:val="20"/>
              </w:rPr>
              <w:t>Svovldioxid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E173" w14:textId="77777777" w:rsidR="00531E9C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5" w:name="ind_air_emis_source_source_idX2_54"/>
            <w:bookmarkEnd w:id="95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37E294" w14:textId="00BC7823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6" w:name="ind_air_emis_source_source_idX2_55"/>
            <w:bookmarkEnd w:id="96"/>
            <w:r>
              <w:rPr>
                <w:rFonts w:ascii="Arial" w:hAnsi="Arial" w:cs="Arial"/>
                <w:sz w:val="20"/>
                <w:szCs w:val="20"/>
              </w:rPr>
              <w:t>Ingen rensning</w:t>
            </w:r>
          </w:p>
        </w:tc>
      </w:tr>
      <w:tr w:rsidR="00531E9C" w:rsidRPr="005D2D5F" w14:paraId="35A297D6" w14:textId="77777777" w:rsidTr="00531E9C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044B" w14:textId="39A7C9F4" w:rsidR="00531E9C" w:rsidRDefault="00531E9C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7" w:name="ind_air_emis_source_source_idX2_56"/>
            <w:bookmarkEnd w:id="97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6F49" w14:textId="74FB6DFA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8" w:name="ind_air_emis_source_source_idX2_57"/>
            <w:bookmarkEnd w:id="98"/>
            <w:r>
              <w:rPr>
                <w:rFonts w:ascii="Arial" w:hAnsi="Arial" w:cs="Arial"/>
                <w:sz w:val="20"/>
                <w:szCs w:val="20"/>
              </w:rPr>
              <w:t>Afbrænding af fossile brændsler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2CA5" w14:textId="6CB715F1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9" w:name="ind_air_emis_source_source_idX2_58"/>
            <w:bookmarkEnd w:id="99"/>
            <w:r>
              <w:rPr>
                <w:rFonts w:ascii="Arial" w:hAnsi="Arial" w:cs="Arial"/>
                <w:sz w:val="20"/>
                <w:szCs w:val="20"/>
              </w:rPr>
              <w:t>Støv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89B5" w14:textId="77777777" w:rsidR="00531E9C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00" w:name="ind_air_emis_source_source_idX2_59"/>
            <w:bookmarkEnd w:id="10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ADE7CF" w14:textId="46D19DC9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1" w:name="ind_air_emis_source_source_idX2_60"/>
            <w:bookmarkEnd w:id="101"/>
            <w:r>
              <w:rPr>
                <w:rFonts w:ascii="Arial" w:hAnsi="Arial" w:cs="Arial"/>
                <w:sz w:val="20"/>
                <w:szCs w:val="20"/>
              </w:rPr>
              <w:t>Ingen rensning</w:t>
            </w:r>
          </w:p>
        </w:tc>
      </w:tr>
      <w:tr w:rsidR="00531E9C" w:rsidRPr="005D2D5F" w14:paraId="7455093F" w14:textId="77777777" w:rsidTr="00531E9C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1872" w14:textId="7D50AB85" w:rsidR="00531E9C" w:rsidRDefault="00531E9C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2" w:name="ind_air_emis_source_source_idX2_61"/>
            <w:bookmarkEnd w:id="102"/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9AF7" w14:textId="1AD1146A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3" w:name="ind_air_emis_source_source_idX2_62"/>
            <w:bookmarkEnd w:id="103"/>
            <w:r>
              <w:rPr>
                <w:rFonts w:ascii="Arial" w:hAnsi="Arial" w:cs="Arial"/>
                <w:sz w:val="20"/>
                <w:szCs w:val="20"/>
              </w:rPr>
              <w:t>Afbrænding af fossile brændsler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CF7F" w14:textId="6208ED2A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4" w:name="ind_air_emis_source_source_idX2_63"/>
            <w:bookmarkEnd w:id="104"/>
            <w:r>
              <w:rPr>
                <w:rFonts w:ascii="Arial" w:hAnsi="Arial" w:cs="Arial"/>
                <w:sz w:val="20"/>
                <w:szCs w:val="20"/>
              </w:rPr>
              <w:t>Kvælstofilter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05D6" w14:textId="77777777" w:rsidR="00531E9C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05" w:name="ind_air_emis_source_source_idX2_64"/>
            <w:bookmarkEnd w:id="105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0DE69E" w14:textId="0B7F491D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6" w:name="ind_air_emis_source_source_idX2_65"/>
            <w:bookmarkEnd w:id="106"/>
            <w:r>
              <w:rPr>
                <w:rFonts w:ascii="Arial" w:hAnsi="Arial" w:cs="Arial"/>
                <w:sz w:val="20"/>
                <w:szCs w:val="20"/>
              </w:rPr>
              <w:t>Ingen rensning</w:t>
            </w:r>
          </w:p>
        </w:tc>
      </w:tr>
      <w:tr w:rsidR="00531E9C" w:rsidRPr="005D2D5F" w14:paraId="68453686" w14:textId="77777777" w:rsidTr="00531E9C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2948" w14:textId="4249A0E6" w:rsidR="00531E9C" w:rsidRDefault="00531E9C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7" w:name="ind_air_emis_source_source_idX2_66"/>
            <w:bookmarkEnd w:id="107"/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985B" w14:textId="1DAE78D0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8" w:name="ind_air_emis_source_source_idX2_67"/>
            <w:bookmarkEnd w:id="108"/>
            <w:r>
              <w:rPr>
                <w:rFonts w:ascii="Arial" w:hAnsi="Arial" w:cs="Arial"/>
                <w:sz w:val="20"/>
                <w:szCs w:val="20"/>
              </w:rPr>
              <w:t>Afbrænding af fossile brændsler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B5CC" w14:textId="495D948F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9" w:name="ind_air_emis_source_source_idX2_68"/>
            <w:bookmarkEnd w:id="109"/>
            <w:r>
              <w:rPr>
                <w:rFonts w:ascii="Arial" w:hAnsi="Arial" w:cs="Arial"/>
                <w:sz w:val="20"/>
                <w:szCs w:val="20"/>
              </w:rPr>
              <w:t>Støv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2BAE" w14:textId="77777777" w:rsidR="00531E9C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10" w:name="ind_air_emis_source_source_idX2_69"/>
            <w:bookmarkEnd w:id="11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2E5A27" w14:textId="2619195A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1" w:name="ind_air_emis_source_source_idX2_70"/>
            <w:bookmarkEnd w:id="111"/>
            <w:r>
              <w:rPr>
                <w:rFonts w:ascii="Arial" w:hAnsi="Arial" w:cs="Arial"/>
                <w:sz w:val="20"/>
                <w:szCs w:val="20"/>
              </w:rPr>
              <w:t>Ingen rensning</w:t>
            </w:r>
          </w:p>
        </w:tc>
      </w:tr>
      <w:tr w:rsidR="00531E9C" w:rsidRPr="005D2D5F" w14:paraId="6E6850E4" w14:textId="77777777" w:rsidTr="00531E9C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94D2" w14:textId="32F43C61" w:rsidR="00531E9C" w:rsidRDefault="00531E9C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2" w:name="ind_air_emis_source_source_idX2_71"/>
            <w:bookmarkEnd w:id="112"/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0E44" w14:textId="5EBD3153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3" w:name="ind_air_emis_source_source_idX2_72"/>
            <w:bookmarkEnd w:id="113"/>
            <w:r>
              <w:rPr>
                <w:rFonts w:ascii="Arial" w:hAnsi="Arial" w:cs="Arial"/>
                <w:sz w:val="20"/>
                <w:szCs w:val="20"/>
              </w:rPr>
              <w:t>Afbrænding af fossile brændsler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EF3D" w14:textId="1B1A200F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4" w:name="ind_air_emis_source_source_idX2_73"/>
            <w:bookmarkEnd w:id="114"/>
            <w:r>
              <w:rPr>
                <w:rFonts w:ascii="Arial" w:hAnsi="Arial" w:cs="Arial"/>
                <w:sz w:val="20"/>
                <w:szCs w:val="20"/>
              </w:rPr>
              <w:t>Svovldioxid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DB44" w14:textId="77777777" w:rsidR="00531E9C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15" w:name="ind_air_emis_source_source_idX2_74"/>
            <w:bookmarkEnd w:id="115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6C8CF4" w14:textId="544CB04C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6" w:name="ind_air_emis_source_source_idX2_75"/>
            <w:bookmarkEnd w:id="116"/>
            <w:r>
              <w:rPr>
                <w:rFonts w:ascii="Arial" w:hAnsi="Arial" w:cs="Arial"/>
                <w:sz w:val="20"/>
                <w:szCs w:val="20"/>
              </w:rPr>
              <w:t>Ingen rensning</w:t>
            </w:r>
          </w:p>
        </w:tc>
      </w:tr>
      <w:tr w:rsidR="00531E9C" w:rsidRPr="005D2D5F" w14:paraId="6F21EF28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7952E16" w14:textId="03E0C4ED" w:rsidR="00531E9C" w:rsidRDefault="00531E9C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7" w:name="ind_air_emis_source_source_idX2_76"/>
            <w:bookmarkEnd w:id="117"/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15E772" w14:textId="60EF6115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8" w:name="ind_air_emis_source_source_idX2_77"/>
            <w:bookmarkEnd w:id="118"/>
            <w:r>
              <w:rPr>
                <w:rFonts w:ascii="Arial" w:hAnsi="Arial" w:cs="Arial"/>
                <w:sz w:val="20"/>
                <w:szCs w:val="20"/>
              </w:rPr>
              <w:t>Afbrænding af fossile brændsler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05CD802" w14:textId="5A6C4A2E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9" w:name="ind_air_emis_source_source_idX2_78"/>
            <w:bookmarkEnd w:id="119"/>
            <w:proofErr w:type="spellStart"/>
            <w:r>
              <w:rPr>
                <w:rFonts w:ascii="Arial" w:hAnsi="Arial" w:cs="Arial"/>
                <w:sz w:val="20"/>
                <w:szCs w:val="20"/>
              </w:rPr>
              <w:t>Carbonmonooxid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D7852B" w14:textId="77777777" w:rsidR="00531E9C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20" w:name="ind_air_emis_source_source_idX2_79"/>
            <w:bookmarkEnd w:id="12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1C7E30" w14:textId="0766A19A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1" w:name="ind_air_emis_source_source_idX2_80"/>
            <w:bookmarkEnd w:id="121"/>
            <w:r>
              <w:rPr>
                <w:rFonts w:ascii="Arial" w:hAnsi="Arial" w:cs="Arial"/>
                <w:sz w:val="20"/>
                <w:szCs w:val="20"/>
              </w:rPr>
              <w:t>Ingen rensning</w:t>
            </w:r>
          </w:p>
        </w:tc>
      </w:tr>
    </w:tbl>
    <w:p w14:paraId="353BE5E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1134"/>
        <w:gridCol w:w="992"/>
        <w:gridCol w:w="992"/>
        <w:gridCol w:w="1135"/>
        <w:gridCol w:w="1417"/>
        <w:gridCol w:w="1559"/>
        <w:gridCol w:w="1418"/>
      </w:tblGrid>
      <w:tr w:rsidR="00EC6E6D" w:rsidRPr="005D2D5F" w14:paraId="0BB625AB" w14:textId="77777777" w:rsidTr="00F94A99">
        <w:trPr>
          <w:cantSplit/>
          <w:trHeight w:val="284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5EF000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Kilde Id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CE08F64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Afkasthøjde over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DE9C5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Afkastdiameter (m)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C478EC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Volumenstrøm (Nm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sek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03C901B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Lufthastighed</w:t>
            </w:r>
          </w:p>
          <w:p w14:paraId="7E711760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(m/sek.)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539AA739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Røggastemp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0E1E87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D2D5F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C6E6D" w:rsidRPr="005D2D5F" w14:paraId="2A8726FE" w14:textId="77777777" w:rsidTr="00F94A99">
        <w:trPr>
          <w:cantSplit/>
          <w:trHeight w:val="219"/>
        </w:trPr>
        <w:tc>
          <w:tcPr>
            <w:tcW w:w="708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CFD81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1A151A0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Terræn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4C5699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Tag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4700F6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Indvendig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A0AFA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Udvendig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B037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038E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B2FC55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3A1B266E" w14:textId="77777777" w:rsidTr="00531E9C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A29C" w14:textId="718D3E28" w:rsidR="00EC6E6D" w:rsidRPr="005D2D5F" w:rsidRDefault="00531E9C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2" w:name="ind_air_emis_source_source_id"/>
            <w:bookmarkEnd w:id="122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0754" w14:textId="52966C9B" w:rsidR="00EC6E6D" w:rsidRPr="005D2D5F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23" w:name="ind_air_emis_source_source_id_2"/>
            <w:bookmarkEnd w:id="123"/>
            <w:r>
              <w:rPr>
                <w:rFonts w:ascii="Arial" w:hAnsi="Arial" w:cs="Arial"/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CE06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24" w:name="ind_air_emis_source_source_id_3"/>
            <w:bookmarkEnd w:id="12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91FA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25" w:name="ind_air_emis_source_source_id_4"/>
            <w:bookmarkEnd w:id="125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D678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26" w:name="ind_air_emis_source_source_id_5"/>
            <w:bookmarkEnd w:id="126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B1B3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27" w:name="ind_air_emis_source_source_id_6"/>
            <w:bookmarkEnd w:id="12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126C0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28" w:name="ind_air_emis_source_source_id_7"/>
            <w:bookmarkEnd w:id="128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585E01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29" w:name="ind_air_emis_source_source_id_8"/>
            <w:bookmarkEnd w:id="129"/>
          </w:p>
        </w:tc>
      </w:tr>
      <w:tr w:rsidR="00531E9C" w:rsidRPr="005D2D5F" w14:paraId="22EB29EE" w14:textId="77777777" w:rsidTr="00531E9C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6792F" w14:textId="32B443D6" w:rsidR="00531E9C" w:rsidRDefault="00531E9C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0" w:name="ind_air_emis_source_source_id_9"/>
            <w:bookmarkEnd w:id="130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40885" w14:textId="489B414F" w:rsidR="00531E9C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31" w:name="ind_air_emis_source_source_id_10"/>
            <w:bookmarkEnd w:id="131"/>
            <w:r>
              <w:rPr>
                <w:rFonts w:ascii="Arial" w:hAnsi="Arial" w:cs="Arial"/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A750" w14:textId="77777777" w:rsidR="00531E9C" w:rsidRPr="005D2D5F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32" w:name="ind_air_emis_source_source_id_11"/>
            <w:bookmarkEnd w:id="13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A8F77" w14:textId="77777777" w:rsidR="00531E9C" w:rsidRPr="005D2D5F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33" w:name="ind_air_emis_source_source_id_12"/>
            <w:bookmarkEnd w:id="133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E952F" w14:textId="77777777" w:rsidR="00531E9C" w:rsidRPr="005D2D5F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34" w:name="ind_air_emis_source_source_id_13"/>
            <w:bookmarkEnd w:id="134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DF475" w14:textId="77777777" w:rsidR="00531E9C" w:rsidRPr="005D2D5F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35" w:name="ind_air_emis_source_source_id_14"/>
            <w:bookmarkEnd w:id="13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F1D0" w14:textId="77777777" w:rsidR="00531E9C" w:rsidRPr="005D2D5F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36" w:name="ind_air_emis_source_source_id_15"/>
            <w:bookmarkEnd w:id="136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E49313" w14:textId="77777777" w:rsidR="00531E9C" w:rsidRPr="005D2D5F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37" w:name="ind_air_emis_source_source_id_16"/>
            <w:bookmarkEnd w:id="137"/>
          </w:p>
        </w:tc>
      </w:tr>
      <w:tr w:rsidR="00531E9C" w:rsidRPr="005D2D5F" w14:paraId="7CD62135" w14:textId="77777777" w:rsidTr="00531E9C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B7C8" w14:textId="3DC4D7AE" w:rsidR="00531E9C" w:rsidRDefault="00531E9C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8" w:name="ind_air_emis_source_source_id_17"/>
            <w:bookmarkEnd w:id="138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84E18" w14:textId="4392F791" w:rsidR="00531E9C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39" w:name="ind_air_emis_source_source_id_18"/>
            <w:bookmarkEnd w:id="139"/>
            <w:r>
              <w:rPr>
                <w:rFonts w:ascii="Arial" w:hAnsi="Arial" w:cs="Arial"/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8D1C6" w14:textId="77777777" w:rsidR="00531E9C" w:rsidRPr="005D2D5F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40" w:name="ind_air_emis_source_source_id_19"/>
            <w:bookmarkEnd w:id="14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77B7" w14:textId="77777777" w:rsidR="00531E9C" w:rsidRPr="005D2D5F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41" w:name="ind_air_emis_source_source_id_20"/>
            <w:bookmarkEnd w:id="141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178B4" w14:textId="77777777" w:rsidR="00531E9C" w:rsidRPr="005D2D5F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42" w:name="ind_air_emis_source_source_id_21"/>
            <w:bookmarkEnd w:id="142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6756" w14:textId="77777777" w:rsidR="00531E9C" w:rsidRPr="005D2D5F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43" w:name="ind_air_emis_source_source_id_22"/>
            <w:bookmarkEnd w:id="14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0ED5" w14:textId="77777777" w:rsidR="00531E9C" w:rsidRPr="005D2D5F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44" w:name="ind_air_emis_source_source_id_23"/>
            <w:bookmarkEnd w:id="144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CACAE3" w14:textId="77777777" w:rsidR="00531E9C" w:rsidRPr="005D2D5F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45" w:name="ind_air_emis_source_source_id_24"/>
            <w:bookmarkEnd w:id="145"/>
          </w:p>
        </w:tc>
      </w:tr>
      <w:tr w:rsidR="00531E9C" w:rsidRPr="005D2D5F" w14:paraId="7BFB455A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D6623" w14:textId="71A0825B" w:rsidR="00531E9C" w:rsidRDefault="00531E9C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6" w:name="ind_air_emis_source_source_id_25"/>
            <w:bookmarkEnd w:id="146"/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410D4" w14:textId="35B5D638" w:rsidR="00531E9C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47" w:name="ind_air_emis_source_source_id_26"/>
            <w:bookmarkEnd w:id="147"/>
            <w:r>
              <w:rPr>
                <w:rFonts w:ascii="Arial" w:hAnsi="Arial" w:cs="Arial"/>
                <w:sz w:val="20"/>
                <w:szCs w:val="20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64CC3" w14:textId="77777777" w:rsidR="00531E9C" w:rsidRPr="005D2D5F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48" w:name="ind_air_emis_source_source_id_27"/>
            <w:bookmarkEnd w:id="14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BB413" w14:textId="77777777" w:rsidR="00531E9C" w:rsidRPr="005D2D5F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49" w:name="ind_air_emis_source_source_id_28"/>
            <w:bookmarkEnd w:id="149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1193" w14:textId="77777777" w:rsidR="00531E9C" w:rsidRPr="005D2D5F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50" w:name="ind_air_emis_source_source_id_29"/>
            <w:bookmarkEnd w:id="15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6F19F" w14:textId="77777777" w:rsidR="00531E9C" w:rsidRPr="005D2D5F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51" w:name="ind_air_emis_source_source_id_30"/>
            <w:bookmarkEnd w:id="15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2399" w14:textId="77777777" w:rsidR="00531E9C" w:rsidRPr="005D2D5F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52" w:name="ind_air_emis_source_source_id_31"/>
            <w:bookmarkEnd w:id="152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A27F52" w14:textId="77777777" w:rsidR="00531E9C" w:rsidRPr="005D2D5F" w:rsidRDefault="00531E9C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E0A2D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5"/>
      </w:tblGrid>
      <w:tr w:rsidR="00EC6E6D" w:rsidRPr="005D2D5F" w14:paraId="254E8B3A" w14:textId="77777777" w:rsidTr="00F94A99">
        <w:trPr>
          <w:cantSplit/>
          <w:trHeight w:val="284"/>
        </w:trPr>
        <w:tc>
          <w:tcPr>
            <w:tcW w:w="93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000000"/>
            </w:tcBorders>
            <w:shd w:val="pct25" w:color="auto" w:fill="FFFFFF"/>
            <w:vAlign w:val="center"/>
          </w:tcPr>
          <w:p w14:paraId="4FF92D6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Rumopvarmning: </w:t>
            </w:r>
          </w:p>
        </w:tc>
      </w:tr>
      <w:tr w:rsidR="00EC6E6D" w:rsidRPr="005D2D5F" w14:paraId="1D174BDE" w14:textId="77777777" w:rsidTr="00F94A99">
        <w:trPr>
          <w:cantSplit/>
          <w:trHeight w:val="113"/>
        </w:trPr>
        <w:tc>
          <w:tcPr>
            <w:tcW w:w="93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14:paraId="513FF142" w14:textId="77777777" w:rsidR="00EC6E6D" w:rsidRPr="005D2D5F" w:rsidRDefault="00EC6E6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153" w:name="ind_energy_types_energy_type_name"/>
            <w:bookmarkEnd w:id="153"/>
          </w:p>
        </w:tc>
      </w:tr>
    </w:tbl>
    <w:p w14:paraId="21C643CA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76DE417D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14:paraId="4E236271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  <w:vAlign w:val="center"/>
          </w:tcPr>
          <w:p w14:paraId="3E845C8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694B4479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835D2F" w14:textId="3882773D" w:rsidR="00EC6E6D" w:rsidRPr="005D2D5F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4" w:name="ind_control_items_control_item_name"/>
            <w:bookmarkEnd w:id="154"/>
            <w:r>
              <w:rPr>
                <w:rFonts w:ascii="Arial" w:hAnsi="Arial" w:cs="Arial"/>
                <w:sz w:val="20"/>
                <w:szCs w:val="20"/>
              </w:rPr>
              <w:t>Luft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BFB7577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5" w:name="ind_control_items_control_item_name_2"/>
            <w:bookmarkEnd w:id="155"/>
            <w:r>
              <w:rPr>
                <w:rFonts w:ascii="Arial" w:hAnsi="Arial" w:cs="Arial"/>
                <w:sz w:val="20"/>
                <w:szCs w:val="20"/>
              </w:rPr>
              <w:t xml:space="preserve">Der har indtil januar 2016 været foretaget årlige driftsrevisioner af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ked-lerne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hvor kedler og brændere er blevet justeret, og der blev foretaget vejledende emissionsmålinger. Der er senest udført driftsrådgivning på de 4 kedelanlæg i oktober og november 2015. </w:t>
            </w:r>
          </w:p>
          <w:p w14:paraId="1C3591C2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0D6A2FCF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Ifølge de reviderede vilkår dateret den 22. december 2015, skal der fra den 1. januar 2016 foretages akkrediterede præstationsmålinger mindst 2 gange årligt for SO2,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og støv. </w:t>
            </w:r>
          </w:p>
          <w:p w14:paraId="74C6A4E3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2981826C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Grænseværdierne er:</w:t>
            </w:r>
          </w:p>
          <w:p w14:paraId="1D9DB357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 450 mg/Nm³, SO2: 850 mg/Nm³ og støv: 30 mg/Nm³.</w:t>
            </w:r>
          </w:p>
          <w:p w14:paraId="0092A9C1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760D3A71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Der er endnu ikke foretaget akkrediterede præstationsmålinger på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an-lægget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Dette skyldes, at det ikke har været muligt at have anlægget i drift grundet renovering af styringen på anlægget.</w:t>
            </w:r>
          </w:p>
          <w:p w14:paraId="2F430E40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Derudover har olietanken været tom for olie grundet inspektion 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reno-vering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af tanken.</w:t>
            </w:r>
          </w:p>
          <w:p w14:paraId="525E988A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Såfremt tanken bliver klar til ibrugtagning i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2016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vil der blive gennemført 1 akkrediteret præstationsmåling inden årets udgang. </w:t>
            </w:r>
          </w:p>
          <w:p w14:paraId="5D9C45F6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37840455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468186FA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69A58E4C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2EAF47B4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159AA8D2" w14:textId="0F50ED60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9C" w:rsidRPr="005D2D5F" w14:paraId="2F4FD3EB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A74A43" w14:textId="2481BA3C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6" w:name="ind_control_items_control_item_name_3"/>
            <w:bookmarkEnd w:id="156"/>
            <w:r>
              <w:rPr>
                <w:rFonts w:ascii="Arial" w:hAnsi="Arial" w:cs="Arial"/>
                <w:sz w:val="20"/>
                <w:szCs w:val="20"/>
              </w:rPr>
              <w:lastRenderedPageBreak/>
              <w:t>Luft, afkast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BD89819" w14:textId="1FD25DCD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7" w:name="ind_control_items_control_item_name_4"/>
            <w:bookmarkEnd w:id="157"/>
            <w:r>
              <w:rPr>
                <w:rFonts w:ascii="Arial" w:hAnsi="Arial" w:cs="Arial"/>
                <w:sz w:val="20"/>
                <w:szCs w:val="20"/>
              </w:rPr>
              <w:t xml:space="preserve">Alle 4 kedler er tilsluttet samme skorsten, der er 70 meter høj og som er udstyret med et fælles rør. </w:t>
            </w:r>
          </w:p>
        </w:tc>
      </w:tr>
      <w:tr w:rsidR="00531E9C" w:rsidRPr="005D2D5F" w14:paraId="596829B0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1023C0" w14:textId="0C1430C3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8" w:name="ind_control_items_control_item_name_5"/>
            <w:bookmarkEnd w:id="158"/>
            <w:r>
              <w:rPr>
                <w:rFonts w:ascii="Arial" w:hAnsi="Arial" w:cs="Arial"/>
                <w:sz w:val="20"/>
                <w:szCs w:val="20"/>
              </w:rPr>
              <w:t>Luft, støv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A383578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9" w:name="ind_control_items_control_item_name_6"/>
            <w:bookmarkEnd w:id="159"/>
          </w:p>
        </w:tc>
      </w:tr>
      <w:tr w:rsidR="00531E9C" w:rsidRPr="005D2D5F" w14:paraId="12FDBAAD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2D7E3B" w14:textId="2AEF2EF4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0" w:name="ind_control_items_control_item_name_7"/>
            <w:bookmarkEnd w:id="160"/>
            <w:r>
              <w:rPr>
                <w:rFonts w:ascii="Arial" w:hAnsi="Arial" w:cs="Arial"/>
                <w:sz w:val="20"/>
                <w:szCs w:val="20"/>
              </w:rPr>
              <w:t>Luft, filtre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0504898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1" w:name="ind_control_items_control_item_name_8"/>
            <w:bookmarkEnd w:id="161"/>
          </w:p>
        </w:tc>
      </w:tr>
      <w:tr w:rsidR="00531E9C" w:rsidRPr="005D2D5F" w14:paraId="53359CED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28F619" w14:textId="4AD20571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2" w:name="ind_control_items_control_item_name_9"/>
            <w:bookmarkEnd w:id="162"/>
            <w:r>
              <w:rPr>
                <w:rFonts w:ascii="Arial" w:hAnsi="Arial" w:cs="Arial"/>
                <w:sz w:val="20"/>
                <w:szCs w:val="20"/>
              </w:rPr>
              <w:t>Lugt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C75EDED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3" w:name="ind_control_items_control_item_name_10"/>
            <w:bookmarkEnd w:id="163"/>
          </w:p>
        </w:tc>
      </w:tr>
      <w:tr w:rsidR="00531E9C" w:rsidRPr="005D2D5F" w14:paraId="088A23B3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EF82133" w14:textId="3688479F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4" w:name="ind_control_items_control_item_name_11"/>
            <w:bookmarkEnd w:id="164"/>
            <w:r>
              <w:rPr>
                <w:rFonts w:ascii="Arial" w:hAnsi="Arial" w:cs="Arial"/>
                <w:sz w:val="20"/>
                <w:szCs w:val="20"/>
              </w:rPr>
              <w:t>Luft,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01E615D" w14:textId="25305E14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5" w:name="ind_control_items_control_item_name_12"/>
            <w:bookmarkEnd w:id="165"/>
            <w:r>
              <w:rPr>
                <w:rFonts w:ascii="Arial" w:hAnsi="Arial" w:cs="Arial"/>
                <w:sz w:val="20"/>
                <w:szCs w:val="20"/>
              </w:rPr>
              <w:t xml:space="preserve">Ifølge de reviderede vilkår 10c (dateret den 22. december 2015), skal der fra den 1. januar 2016 foretages akkrediterede præstationsmålinger mindst 2 gange årligt for SO2,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og støv. </w:t>
            </w:r>
          </w:p>
        </w:tc>
      </w:tr>
    </w:tbl>
    <w:p w14:paraId="078EBB0A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66" w:name="_Toc54669304"/>
      <w:r w:rsidRPr="005D2D5F">
        <w:rPr>
          <w:rFonts w:ascii="Arial" w:hAnsi="Arial" w:cs="Arial"/>
          <w:sz w:val="28"/>
          <w:szCs w:val="28"/>
        </w:rPr>
        <w:t>Støj</w:t>
      </w:r>
      <w:bookmarkEnd w:id="166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693"/>
        <w:gridCol w:w="1701"/>
        <w:gridCol w:w="4536"/>
      </w:tblGrid>
      <w:tr w:rsidR="00EC6E6D" w:rsidRPr="005D2D5F" w14:paraId="5A21B8D4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AA23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F1C3BA5" w14:textId="77777777" w:rsidR="00EC6E6D" w:rsidRPr="005D2D5F" w:rsidRDefault="00EC6E6D" w:rsidP="005D2D5F">
            <w:pPr>
              <w:pStyle w:val="Overskrift5"/>
              <w:spacing w:before="20"/>
              <w:ind w:left="72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Støjkilde</w:t>
            </w:r>
            <w:r w:rsidRPr="005D2D5F"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9290900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Kildestyrke dB(A)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64B1999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Støjdæmpning (inden-, udendørs, indkapsling mv.)</w:t>
            </w:r>
          </w:p>
        </w:tc>
      </w:tr>
      <w:tr w:rsidR="00EC6E6D" w:rsidRPr="005D2D5F" w14:paraId="143E306F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ABC8A56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7" w:name="ind_noise_noise_id"/>
            <w:bookmarkEnd w:id="167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E13DF9C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B761966" w14:textId="77777777" w:rsidR="00EC6E6D" w:rsidRPr="005D2D5F" w:rsidRDefault="00EC6E6D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CB91A98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D4C580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1BA2FF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DA99BA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1EC58C4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7CB38DB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3EC874" w14:textId="1538B162" w:rsidR="00EC6E6D" w:rsidRPr="005D2D5F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8" w:name="ind_control_items_control_item_nameX2"/>
            <w:bookmarkEnd w:id="168"/>
            <w:r>
              <w:rPr>
                <w:rFonts w:ascii="Arial" w:hAnsi="Arial" w:cs="Arial"/>
                <w:sz w:val="20"/>
                <w:szCs w:val="20"/>
              </w:rPr>
              <w:t>Støj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E9CFE0F" w14:textId="3AF9C5E2" w:rsidR="00EC6E6D" w:rsidRPr="005D2D5F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9" w:name="ind_control_items_control_item_nameX2_2"/>
            <w:bookmarkEnd w:id="169"/>
            <w:r>
              <w:rPr>
                <w:rFonts w:ascii="Arial" w:hAnsi="Arial" w:cs="Arial"/>
                <w:sz w:val="20"/>
                <w:szCs w:val="20"/>
              </w:rPr>
              <w:t>Støjforholdende blev ikke vurderet ved tilsynet. Det vil kun være relevant, når varmeværket er i drift.</w:t>
            </w:r>
          </w:p>
        </w:tc>
      </w:tr>
      <w:tr w:rsidR="00531E9C" w:rsidRPr="005D2D5F" w14:paraId="61A8B54B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D876FF" w14:textId="203FE726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0" w:name="ind_control_items_control_item_nameX2_3"/>
            <w:bookmarkEnd w:id="170"/>
            <w:r>
              <w:rPr>
                <w:rFonts w:ascii="Arial" w:hAnsi="Arial" w:cs="Arial"/>
                <w:sz w:val="20"/>
                <w:szCs w:val="20"/>
              </w:rPr>
              <w:t>Støjkilder, indendørs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159EB68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1" w:name="ind_control_items_control_item_nameX2_4"/>
            <w:bookmarkEnd w:id="171"/>
          </w:p>
        </w:tc>
      </w:tr>
      <w:tr w:rsidR="00531E9C" w:rsidRPr="005D2D5F" w14:paraId="6865B190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4A9CCA" w14:textId="2059E184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2" w:name="ind_control_items_control_item_nameX2_5"/>
            <w:bookmarkEnd w:id="172"/>
            <w:r>
              <w:rPr>
                <w:rFonts w:ascii="Arial" w:hAnsi="Arial" w:cs="Arial"/>
                <w:sz w:val="20"/>
                <w:szCs w:val="20"/>
              </w:rPr>
              <w:t>Støjkilder, udendørs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66DABD3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3" w:name="ind_control_items_control_item_nameX2_6"/>
            <w:bookmarkEnd w:id="173"/>
          </w:p>
        </w:tc>
      </w:tr>
      <w:tr w:rsidR="00531E9C" w:rsidRPr="005D2D5F" w14:paraId="0508731A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EF0F40B" w14:textId="30346CA9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4" w:name="ind_control_items_control_item_nameX2_7"/>
            <w:bookmarkEnd w:id="174"/>
            <w:r>
              <w:rPr>
                <w:rFonts w:ascii="Arial" w:hAnsi="Arial" w:cs="Arial"/>
                <w:sz w:val="20"/>
                <w:szCs w:val="20"/>
              </w:rPr>
              <w:t>Støj,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CCF3A9E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50CDE7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Spildevand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3118"/>
        <w:gridCol w:w="709"/>
        <w:gridCol w:w="851"/>
        <w:gridCol w:w="850"/>
        <w:gridCol w:w="2835"/>
      </w:tblGrid>
      <w:tr w:rsidR="00EC6E6D" w:rsidRPr="005D2D5F" w14:paraId="549D4EEC" w14:textId="77777777" w:rsidTr="001F7CE1">
        <w:trPr>
          <w:cantSplit/>
          <w:trHeight w:val="30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8F7CE11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Krav Id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45A9300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A44BD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7FD7182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Udledt spildevand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00F8673D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1E53001E" w14:textId="77777777" w:rsidTr="001F7CE1">
        <w:trPr>
          <w:cantSplit/>
          <w:trHeight w:val="287"/>
        </w:trPr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E9A3A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91763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0E41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F868CA3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(l/sek.) </w:t>
            </w:r>
          </w:p>
          <w:p w14:paraId="37CE0575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B434D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Mængde pr. år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D5C060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611AEE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12431A1A" w14:textId="77777777" w:rsidTr="001F7CE1">
        <w:trPr>
          <w:cantSplit/>
          <w:trHeight w:val="1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13848DA" w14:textId="75BAE326" w:rsidR="00EC6E6D" w:rsidRPr="005D2D5F" w:rsidRDefault="00531E9C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5" w:name="ind_w_water_amount_permission_id"/>
            <w:bookmarkEnd w:id="175"/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4FB7C0" w14:textId="1DA9190D" w:rsidR="00EC6E6D" w:rsidRPr="005D2D5F" w:rsidRDefault="00531E9C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6" w:name="ind_w_water_amount_permission_id_2"/>
            <w:bookmarkEnd w:id="176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491198" w14:textId="7B32BF17" w:rsidR="00EC6E6D" w:rsidRPr="005D2D5F" w:rsidRDefault="00531E9C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bookmarkStart w:id="177" w:name="ind_w_water_amount_permission_id_3"/>
            <w:bookmarkEnd w:id="177"/>
            <w:r>
              <w:rPr>
                <w:rFonts w:ascii="Arial" w:hAnsi="Arial" w:cs="Arial"/>
                <w:sz w:val="20"/>
                <w:szCs w:val="20"/>
              </w:rPr>
              <w:t>Forurenet overfladevand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34F40C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78" w:name="ind_w_water_amount_permission_id_4"/>
            <w:bookmarkEnd w:id="178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83458D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79" w:name="ind_w_water_amount_permission_id_5"/>
            <w:bookmarkEnd w:id="179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102037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0" w:name="ind_w_water_amount_permission_id_6"/>
            <w:bookmarkEnd w:id="18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8B0D0B2" w14:textId="64D9DE79" w:rsidR="00EC6E6D" w:rsidRPr="005D2D5F" w:rsidRDefault="00531E9C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bookmarkStart w:id="181" w:name="ind_w_water_amount_permission_id_7"/>
            <w:bookmarkEnd w:id="181"/>
            <w:r>
              <w:rPr>
                <w:rFonts w:ascii="Arial" w:hAnsi="Arial" w:cs="Arial"/>
                <w:sz w:val="20"/>
                <w:szCs w:val="20"/>
              </w:rPr>
              <w:t>Olieudskiller og sandfang</w:t>
            </w:r>
          </w:p>
        </w:tc>
      </w:tr>
    </w:tbl>
    <w:p w14:paraId="334D1E54" w14:textId="77777777" w:rsidR="00EC6E6D" w:rsidRPr="00F94A99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6DEFF6B9" w14:textId="77777777" w:rsidTr="00245E8B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30914FE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51B37DDA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9D9010B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D911F1" w14:textId="66395C6B" w:rsidR="00EC6E6D" w:rsidRPr="005D2D5F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2" w:name="ind_control_items_control_item_nameX3"/>
            <w:bookmarkEnd w:id="182"/>
            <w:r>
              <w:rPr>
                <w:rFonts w:ascii="Arial" w:hAnsi="Arial" w:cs="Arial"/>
                <w:sz w:val="20"/>
                <w:szCs w:val="20"/>
              </w:rPr>
              <w:t>Spildevand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254BDAF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3" w:name="ind_control_items_control_item_nameX3_2"/>
            <w:bookmarkEnd w:id="183"/>
            <w:r>
              <w:rPr>
                <w:rFonts w:ascii="Arial" w:hAnsi="Arial" w:cs="Arial"/>
                <w:sz w:val="20"/>
                <w:szCs w:val="20"/>
              </w:rPr>
              <w:t>Der forekommer ikke processpildevand fra virksomheden.</w:t>
            </w:r>
          </w:p>
          <w:p w14:paraId="269A8097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 afledes overfladevand fra tankgård til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spildevandskloaken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5B0D105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6BDC7706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Ifølge vilkår 6g i påbud meddelt den 22/12 2015 skal tankgården have en afspærringsventil, som kan lukkes i tilfælde af spild og uheld. Under tilsynet blev det konstateret at der er etableret en sådan ventil. </w:t>
            </w:r>
          </w:p>
          <w:p w14:paraId="3A2416AA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454B248A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Ifølge vilkår 6i i påbud meddelt den 22/12 2015 skal afløbssystemet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in-spiceres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og tæthedsprøves, eller der skal udføres TV-inspektion senest 6 måneder efter meddelelsen af det nye vilkår. Denne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inspekti-on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/tæthedsprøvning er endnu ikke udført. Under tilsynet blev det aftalt, at virksomheden får udført denne inspektion og dokumentationen herfor skal fremsendes til Aalborg Kommune, Miljø inden den 1. november 2016.</w:t>
            </w:r>
          </w:p>
          <w:p w14:paraId="2B4010B0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704961BA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Afløbssystemets tæthed skal inspiceres/tæthedsprøves fra tankgård til tilkobling til det offentlige kloaknet.</w:t>
            </w:r>
          </w:p>
          <w:p w14:paraId="3DB3FC8F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07921269" w14:textId="4A3711D5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9C" w:rsidRPr="005D2D5F" w14:paraId="040463F1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37F2AD" w14:textId="377AC508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4" w:name="ind_control_items_control_item_nameX3_3"/>
            <w:bookmarkEnd w:id="184"/>
            <w:r>
              <w:rPr>
                <w:rFonts w:ascii="Arial" w:hAnsi="Arial" w:cs="Arial"/>
                <w:sz w:val="20"/>
                <w:szCs w:val="20"/>
              </w:rPr>
              <w:t>Spildevand, procesvand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C65AF57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5" w:name="ind_control_items_control_item_nameX3_4"/>
            <w:bookmarkEnd w:id="185"/>
          </w:p>
        </w:tc>
      </w:tr>
      <w:tr w:rsidR="00531E9C" w:rsidRPr="005D2D5F" w14:paraId="3EFA3D1E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B113B4" w14:textId="21078B08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6" w:name="ind_control_items_control_item_nameX3_5"/>
            <w:bookmarkEnd w:id="186"/>
            <w:r>
              <w:rPr>
                <w:rFonts w:ascii="Arial" w:hAnsi="Arial" w:cs="Arial"/>
                <w:sz w:val="20"/>
                <w:szCs w:val="20"/>
              </w:rPr>
              <w:t>Spildevand, overfladevand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54DA685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7" w:name="ind_control_items_control_item_nameX3_6"/>
            <w:bookmarkEnd w:id="187"/>
          </w:p>
        </w:tc>
      </w:tr>
      <w:tr w:rsidR="00531E9C" w:rsidRPr="005D2D5F" w14:paraId="31944561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6C456F" w14:textId="203656DC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8" w:name="ind_control_items_control_item_nameX3_7"/>
            <w:bookmarkEnd w:id="188"/>
            <w:r>
              <w:rPr>
                <w:rFonts w:ascii="Arial" w:hAnsi="Arial" w:cs="Arial"/>
                <w:sz w:val="20"/>
                <w:szCs w:val="20"/>
              </w:rPr>
              <w:t>Spildevand, afløbsforhold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0B096C2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9" w:name="ind_control_items_control_item_nameX3_8"/>
            <w:bookmarkEnd w:id="189"/>
          </w:p>
        </w:tc>
      </w:tr>
      <w:tr w:rsidR="00531E9C" w:rsidRPr="005D2D5F" w14:paraId="5AD22E02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26F0EA" w14:textId="4C3BE1F6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0" w:name="ind_control_items_control_item_nameX3_9"/>
            <w:bookmarkEnd w:id="190"/>
            <w:r>
              <w:rPr>
                <w:rFonts w:ascii="Arial" w:hAnsi="Arial" w:cs="Arial"/>
                <w:sz w:val="20"/>
                <w:szCs w:val="20"/>
              </w:rPr>
              <w:t>Spildevand, tilslutningstilladelse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8F5051F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1" w:name="ind_control_items_control_item_nameX3_10"/>
            <w:bookmarkEnd w:id="191"/>
          </w:p>
        </w:tc>
      </w:tr>
      <w:tr w:rsidR="00531E9C" w:rsidRPr="005D2D5F" w14:paraId="7F127481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A36109" w14:textId="020C6D88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2" w:name="ind_control_items_control_item_nameX3_11"/>
            <w:bookmarkEnd w:id="192"/>
            <w:r>
              <w:rPr>
                <w:rFonts w:ascii="Arial" w:hAnsi="Arial" w:cs="Arial"/>
                <w:sz w:val="20"/>
                <w:szCs w:val="20"/>
              </w:rPr>
              <w:t>Spildevand, egenkontrol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2CE4AA5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3" w:name="ind_control_items_control_item_nameX3_12"/>
            <w:bookmarkEnd w:id="193"/>
          </w:p>
        </w:tc>
      </w:tr>
      <w:tr w:rsidR="00531E9C" w:rsidRPr="005D2D5F" w14:paraId="3DF1D9B2" w14:textId="77777777" w:rsidTr="00245E8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662229A" w14:textId="0239580F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4" w:name="ind_control_items_control_item_nameX3_13"/>
            <w:bookmarkEnd w:id="194"/>
            <w:r>
              <w:rPr>
                <w:rFonts w:ascii="Arial" w:hAnsi="Arial" w:cs="Arial"/>
                <w:sz w:val="20"/>
                <w:szCs w:val="20"/>
              </w:rPr>
              <w:t>Spildevand, belægninger ved vaskepladser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DD63667" w14:textId="77777777" w:rsidR="00531E9C" w:rsidRDefault="00531E9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09ADA1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95" w:name="_Toc54669306"/>
      <w:r w:rsidRPr="005D2D5F">
        <w:rPr>
          <w:rFonts w:ascii="Arial" w:hAnsi="Arial" w:cs="Arial"/>
          <w:sz w:val="28"/>
          <w:szCs w:val="28"/>
        </w:rPr>
        <w:t>Olie- og benzinudskillere</w:t>
      </w:r>
      <w:bookmarkEnd w:id="195"/>
    </w:p>
    <w:tbl>
      <w:tblPr>
        <w:tblW w:w="0" w:type="auto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984"/>
        <w:gridCol w:w="2977"/>
        <w:gridCol w:w="1418"/>
        <w:gridCol w:w="1275"/>
        <w:gridCol w:w="1276"/>
      </w:tblGrid>
      <w:tr w:rsidR="00EC6E6D" w:rsidRPr="005D2D5F" w14:paraId="65C2C3D6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F56E0E4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2FE57C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97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7A5C0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B29B0F1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Kapacitet (l/s)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975FF1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Volumen (l)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6EC7102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Sandfang (l)</w:t>
            </w:r>
          </w:p>
        </w:tc>
      </w:tr>
      <w:tr w:rsidR="00EC6E6D" w:rsidRPr="005D2D5F" w14:paraId="2CC4D6E4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E0B3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6" w:name="ind_w_water_amount_idX2"/>
            <w:bookmarkEnd w:id="196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2BD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BE99CEA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C35620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6FE4FAE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43955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74A9B8" w14:textId="77777777" w:rsidR="00EC6E6D" w:rsidRPr="00F94A99" w:rsidRDefault="00EC6E6D" w:rsidP="00EC6E6D">
      <w:pPr>
        <w:spacing w:before="40"/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F94A99" w14:paraId="2B374D6C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49FB6DD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4E36E68B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Tilsynskommentar</w:t>
            </w:r>
          </w:p>
        </w:tc>
      </w:tr>
      <w:tr w:rsidR="00EC6E6D" w:rsidRPr="00F94A99" w14:paraId="083E0784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A1E36F" w14:textId="6CF3FB7B" w:rsidR="00EC6E6D" w:rsidRPr="00B93A39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7" w:name="ind_control_items_control_item_nameX4"/>
            <w:bookmarkEnd w:id="197"/>
            <w:r>
              <w:rPr>
                <w:rFonts w:ascii="Arial" w:hAnsi="Arial" w:cs="Arial"/>
                <w:sz w:val="20"/>
                <w:szCs w:val="20"/>
              </w:rPr>
              <w:t>Udskilleranlæg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0657ACC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8" w:name="ind_control_items_control_item_nameX4_2"/>
            <w:bookmarkEnd w:id="198"/>
            <w:r>
              <w:rPr>
                <w:rFonts w:ascii="Arial" w:hAnsi="Arial" w:cs="Arial"/>
                <w:sz w:val="20"/>
                <w:szCs w:val="20"/>
              </w:rPr>
              <w:t>I forbindelse med tankgravens renovering i 1991 er der etableret en olie-udskiller på 3,5 liter/sek.</w:t>
            </w:r>
          </w:p>
          <w:p w14:paraId="3A675E2B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1B72B1CF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er den 3. maj 2016 fremsendt dokumentation for tæthedskontrol af olieudskilleren. Olieudskilleren er konstateret at være tæt.</w:t>
            </w:r>
          </w:p>
          <w:p w14:paraId="749EB977" w14:textId="2A946EFD" w:rsidR="00EC6E6D" w:rsidRPr="00B93A39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9C" w:rsidRPr="00F94A99" w14:paraId="0D2337AD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2FA6DC" w14:textId="1B1B9BA0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9" w:name="ind_control_items_control_item_nameX4_3"/>
            <w:bookmarkEnd w:id="199"/>
            <w:r>
              <w:rPr>
                <w:rFonts w:ascii="Arial" w:hAnsi="Arial" w:cs="Arial"/>
                <w:sz w:val="20"/>
                <w:szCs w:val="20"/>
              </w:rPr>
              <w:lastRenderedPageBreak/>
              <w:t>Udskilleranlæg, tømning/inspektion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B346F9B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0" w:name="ind_control_items_control_item_nameX4_4"/>
            <w:bookmarkEnd w:id="200"/>
            <w:r>
              <w:rPr>
                <w:rFonts w:ascii="Arial" w:hAnsi="Arial" w:cs="Arial"/>
                <w:sz w:val="20"/>
                <w:szCs w:val="20"/>
              </w:rPr>
              <w:t xml:space="preserve">Olieudskilleren bliver tømt/besigtiget olieudskilleren to gange om året. Det blev aftalt at virksomheden fremsender dokumentation for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tøm-ning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/besigtigelse af udskilleren senest den 1. oktober 2016.</w:t>
            </w:r>
          </w:p>
          <w:p w14:paraId="53BFDFEF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0B210756" w14:textId="65AA5D08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9C" w:rsidRPr="00F94A99" w14:paraId="0784F066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E13BE9" w14:textId="120738BF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1" w:name="ind_control_items_control_item_nameX4_5"/>
            <w:bookmarkEnd w:id="201"/>
            <w:r>
              <w:rPr>
                <w:rFonts w:ascii="Arial" w:hAnsi="Arial" w:cs="Arial"/>
                <w:sz w:val="20"/>
                <w:szCs w:val="20"/>
              </w:rPr>
              <w:t>Udskiller, funktionsafprøvning af alarm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3C429D0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2" w:name="ind_control_items_control_item_nameX4_6"/>
            <w:bookmarkEnd w:id="202"/>
          </w:p>
        </w:tc>
      </w:tr>
      <w:tr w:rsidR="00531E9C" w:rsidRPr="00F94A99" w14:paraId="3840A8D0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8CA6B4E" w14:textId="2398FA72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3" w:name="ind_control_items_control_item_nameX4_7"/>
            <w:bookmarkEnd w:id="203"/>
            <w:r>
              <w:rPr>
                <w:rFonts w:ascii="Arial" w:hAnsi="Arial" w:cs="Arial"/>
                <w:sz w:val="20"/>
                <w:szCs w:val="20"/>
              </w:rPr>
              <w:t>Udskillere, vilkår i tilladelse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88382E1" w14:textId="3ECCBACF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4" w:name="ind_control_items_control_item_nameX4_8"/>
            <w:bookmarkEnd w:id="204"/>
            <w:r>
              <w:rPr>
                <w:rFonts w:ascii="Arial" w:hAnsi="Arial" w:cs="Arial"/>
                <w:sz w:val="20"/>
                <w:szCs w:val="20"/>
              </w:rPr>
              <w:t>Ifølge vilkår 6b skal olieudskilleren tømmes efter behov og tilses mindst 1 gang om året. Tidspunkt for tømningen skal fremgå af driftsjournalen.</w:t>
            </w:r>
          </w:p>
        </w:tc>
      </w:tr>
    </w:tbl>
    <w:p w14:paraId="4EB2FB0A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205" w:name="_Toc54669307"/>
      <w:r w:rsidRPr="00245E8B">
        <w:rPr>
          <w:rFonts w:ascii="Arial" w:hAnsi="Arial" w:cs="Arial"/>
          <w:sz w:val="28"/>
          <w:szCs w:val="28"/>
        </w:rPr>
        <w:t>Olie- og kemikalietanke</w:t>
      </w:r>
      <w:bookmarkEnd w:id="205"/>
    </w:p>
    <w:tbl>
      <w:tblPr>
        <w:tblW w:w="9639" w:type="dxa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992"/>
        <w:gridCol w:w="992"/>
        <w:gridCol w:w="1276"/>
        <w:gridCol w:w="851"/>
        <w:gridCol w:w="1559"/>
        <w:gridCol w:w="992"/>
        <w:gridCol w:w="2637"/>
      </w:tblGrid>
      <w:tr w:rsidR="00984737" w:rsidRPr="00A1310D" w14:paraId="3784D86C" w14:textId="77777777" w:rsidTr="00433E90">
        <w:trPr>
          <w:cantSplit/>
          <w:trHeight w:val="288"/>
        </w:trPr>
        <w:tc>
          <w:tcPr>
            <w:tcW w:w="340" w:type="dxa"/>
            <w:shd w:val="pct25" w:color="auto" w:fill="FFFFFF"/>
          </w:tcPr>
          <w:p w14:paraId="43558F4A" w14:textId="77777777" w:rsidR="00984737" w:rsidRPr="00A1310D" w:rsidRDefault="0098473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992" w:type="dxa"/>
            <w:shd w:val="pct25" w:color="auto" w:fill="FFFFFF"/>
          </w:tcPr>
          <w:p w14:paraId="4466EFDC" w14:textId="77777777" w:rsidR="00984737" w:rsidRPr="00A1310D" w:rsidRDefault="00984737" w:rsidP="00245E8B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Prod.år</w:t>
            </w:r>
            <w:proofErr w:type="spellEnd"/>
          </w:p>
        </w:tc>
        <w:tc>
          <w:tcPr>
            <w:tcW w:w="992" w:type="dxa"/>
            <w:shd w:val="pct25" w:color="auto" w:fill="FFFFFF"/>
            <w:vAlign w:val="center"/>
          </w:tcPr>
          <w:p w14:paraId="3C0CACEE" w14:textId="77777777" w:rsidR="00984737" w:rsidRPr="00A1310D" w:rsidRDefault="00433E90" w:rsidP="00433E90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Etableret,ca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shd w:val="pct25" w:color="auto" w:fill="FFFFFF"/>
          </w:tcPr>
          <w:p w14:paraId="4D52F06A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851" w:type="dxa"/>
            <w:shd w:val="pct25" w:color="auto" w:fill="FFFFFF"/>
            <w:vAlign w:val="center"/>
          </w:tcPr>
          <w:p w14:paraId="01DDF711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559" w:type="dxa"/>
            <w:shd w:val="pct25" w:color="auto" w:fill="FFFFFF"/>
          </w:tcPr>
          <w:p w14:paraId="3B5BF183" w14:textId="77777777" w:rsidR="00984737" w:rsidRPr="00A1310D" w:rsidRDefault="00984737" w:rsidP="00984737">
            <w:pPr>
              <w:tabs>
                <w:tab w:val="left" w:pos="71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92" w:type="dxa"/>
            <w:shd w:val="pct25" w:color="auto" w:fill="FFFFFF"/>
          </w:tcPr>
          <w:p w14:paraId="514CFA1F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Standeranlæg</w:t>
            </w:r>
          </w:p>
        </w:tc>
        <w:tc>
          <w:tcPr>
            <w:tcW w:w="2637" w:type="dxa"/>
            <w:shd w:val="pct25" w:color="auto" w:fill="FFFFFF"/>
          </w:tcPr>
          <w:p w14:paraId="11244557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Bemærkning</w:t>
            </w:r>
          </w:p>
        </w:tc>
      </w:tr>
      <w:tr w:rsidR="00984737" w:rsidRPr="00A1310D" w14:paraId="0B8B66B2" w14:textId="77777777" w:rsidTr="00433E90">
        <w:trPr>
          <w:cantSplit/>
          <w:trHeight w:val="113"/>
        </w:trPr>
        <w:tc>
          <w:tcPr>
            <w:tcW w:w="340" w:type="dxa"/>
          </w:tcPr>
          <w:p w14:paraId="7E6F7B73" w14:textId="4B95EB66" w:rsidR="00984737" w:rsidRPr="00A1310D" w:rsidRDefault="00531E9C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6" w:name="ind_tank_ind_tank_id"/>
            <w:bookmarkEnd w:id="206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15DFF147" w14:textId="77777777" w:rsidR="00984737" w:rsidRPr="00A1310D" w:rsidRDefault="0098473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7" w:name="ind_tank_ind_tank_id_2"/>
            <w:bookmarkEnd w:id="207"/>
          </w:p>
        </w:tc>
        <w:tc>
          <w:tcPr>
            <w:tcW w:w="992" w:type="dxa"/>
          </w:tcPr>
          <w:p w14:paraId="4B37E611" w14:textId="5174827E" w:rsidR="00984737" w:rsidRPr="00A1310D" w:rsidRDefault="00531E9C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8" w:name="ind_tank_ind_tank_id_3"/>
            <w:bookmarkEnd w:id="208"/>
            <w:r>
              <w:rPr>
                <w:rFonts w:ascii="Arial" w:hAnsi="Arial" w:cs="Arial"/>
                <w:sz w:val="20"/>
                <w:szCs w:val="20"/>
              </w:rPr>
              <w:t>1964</w:t>
            </w:r>
          </w:p>
        </w:tc>
        <w:tc>
          <w:tcPr>
            <w:tcW w:w="1276" w:type="dxa"/>
          </w:tcPr>
          <w:p w14:paraId="3A81F9A3" w14:textId="7DBEFED3" w:rsidR="00984737" w:rsidRPr="00A1310D" w:rsidRDefault="00531E9C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9" w:name="ind_tank_ind_tank_id_4"/>
            <w:bookmarkEnd w:id="209"/>
            <w:r>
              <w:rPr>
                <w:rFonts w:ascii="Arial" w:hAnsi="Arial" w:cs="Arial"/>
                <w:sz w:val="20"/>
                <w:szCs w:val="20"/>
              </w:rPr>
              <w:t>Gasolie</w:t>
            </w:r>
          </w:p>
        </w:tc>
        <w:tc>
          <w:tcPr>
            <w:tcW w:w="851" w:type="dxa"/>
          </w:tcPr>
          <w:p w14:paraId="2752A56D" w14:textId="2342E9CD" w:rsidR="00984737" w:rsidRPr="00A1310D" w:rsidRDefault="00531E9C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0" w:name="ind_tank_ind_tank_id_5"/>
            <w:bookmarkEnd w:id="210"/>
            <w:r>
              <w:rPr>
                <w:rFonts w:ascii="Arial" w:hAnsi="Arial" w:cs="Arial"/>
                <w:sz w:val="20"/>
                <w:szCs w:val="20"/>
              </w:rPr>
              <w:t>1.000.000</w:t>
            </w:r>
          </w:p>
        </w:tc>
        <w:tc>
          <w:tcPr>
            <w:tcW w:w="1559" w:type="dxa"/>
          </w:tcPr>
          <w:p w14:paraId="28A11DD1" w14:textId="59102EC5" w:rsidR="00984737" w:rsidRPr="00A1310D" w:rsidRDefault="00531E9C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1" w:name="ind_tank_ind_tank_id_6"/>
            <w:bookmarkEnd w:id="211"/>
            <w:r>
              <w:rPr>
                <w:rFonts w:ascii="Arial" w:hAnsi="Arial" w:cs="Arial"/>
                <w:sz w:val="20"/>
                <w:szCs w:val="20"/>
              </w:rPr>
              <w:t>Over jord</w:t>
            </w:r>
          </w:p>
        </w:tc>
        <w:tc>
          <w:tcPr>
            <w:tcW w:w="992" w:type="dxa"/>
          </w:tcPr>
          <w:p w14:paraId="48019EE3" w14:textId="5CDF187A" w:rsidR="00984737" w:rsidRPr="00A1310D" w:rsidRDefault="00531E9C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2" w:name="ind_tank_ind_tank_id_7"/>
            <w:bookmarkEnd w:id="212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01393AA4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EF6838" w14:textId="77777777" w:rsidR="00EC6E6D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p w14:paraId="647E2277" w14:textId="77777777" w:rsidR="00610024" w:rsidRPr="00610024" w:rsidRDefault="00610024" w:rsidP="00FB5416">
      <w:pPr>
        <w:pStyle w:val="Overskrift2"/>
        <w:ind w:left="426"/>
        <w:rPr>
          <w:rFonts w:ascii="Arial" w:hAnsi="Arial" w:cs="Arial"/>
          <w:b w:val="0"/>
          <w:sz w:val="28"/>
          <w:szCs w:val="28"/>
        </w:rPr>
      </w:pPr>
      <w:r w:rsidRPr="00610024">
        <w:rPr>
          <w:rFonts w:ascii="Arial" w:hAnsi="Arial" w:cs="Arial"/>
          <w:sz w:val="28"/>
          <w:szCs w:val="28"/>
        </w:rPr>
        <w:t>Tankoplysninger i BBR</w:t>
      </w:r>
    </w:p>
    <w:tbl>
      <w:tblPr>
        <w:tblStyle w:val="Tabel-Gitter"/>
        <w:tblW w:w="9639" w:type="dxa"/>
        <w:tblInd w:w="426" w:type="dxa"/>
        <w:tblBorders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604"/>
        <w:gridCol w:w="604"/>
        <w:gridCol w:w="803"/>
        <w:gridCol w:w="1004"/>
        <w:gridCol w:w="803"/>
        <w:gridCol w:w="1043"/>
        <w:gridCol w:w="805"/>
        <w:gridCol w:w="1693"/>
        <w:gridCol w:w="1693"/>
      </w:tblGrid>
      <w:tr w:rsidR="009750F4" w:rsidRPr="00A1310D" w14:paraId="3D08C0EC" w14:textId="77777777" w:rsidTr="00001CD5">
        <w:trPr>
          <w:trHeight w:val="284"/>
          <w:tblHeader/>
        </w:trPr>
        <w:tc>
          <w:tcPr>
            <w:tcW w:w="689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5FD2A09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Matr.nr.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C42904E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Fab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0A6F5E6" w14:textId="77777777" w:rsidR="009750F4" w:rsidRPr="00A1310D" w:rsidRDefault="009750F4" w:rsidP="00D312CA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Fab.nr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034523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122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243FE9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58BFB64" w14:textId="77777777" w:rsidR="009750F4" w:rsidRPr="00A1310D" w:rsidRDefault="009750F4" w:rsidP="00610024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Størrelse</w:t>
            </w:r>
          </w:p>
        </w:tc>
        <w:tc>
          <w:tcPr>
            <w:tcW w:w="127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6381F2B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70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210876A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 år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F27E2B1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830A3CD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Sløjfningsfrist</w:t>
            </w:r>
          </w:p>
        </w:tc>
      </w:tr>
      <w:tr w:rsidR="009750F4" w:rsidRPr="00A1310D" w14:paraId="24CC4875" w14:textId="77777777" w:rsidTr="00531E9C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DE239" w14:textId="377F6E23" w:rsidR="009750F4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13" w:name="bbr_tech_inst_land_parcel_id"/>
            <w:bookmarkEnd w:id="213"/>
            <w:r>
              <w:rPr>
                <w:rFonts w:ascii="Arial" w:hAnsi="Arial" w:cs="Arial"/>
                <w:sz w:val="20"/>
                <w:szCs w:val="20"/>
              </w:rPr>
              <w:t>6dh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423C58EF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14" w:name="bbr_tech_inst_land_parcel_id_2"/>
            <w:bookmarkEnd w:id="21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2C9374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15" w:name="bbr_tech_inst_land_parcel_id_3"/>
            <w:bookmarkEnd w:id="215"/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219FAE" w14:textId="2EB106EA" w:rsidR="009750F4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16" w:name="bbr_tech_inst_land_parcel_id_4"/>
            <w:bookmarkEnd w:id="216"/>
            <w:r>
              <w:rPr>
                <w:rFonts w:ascii="Arial" w:hAnsi="Arial" w:cs="Arial"/>
                <w:sz w:val="20"/>
                <w:szCs w:val="20"/>
              </w:rPr>
              <w:t>1958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F7CE8C" w14:textId="5862FC73" w:rsidR="009750F4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17" w:name="bbr_tech_inst_land_parcel_id_5"/>
            <w:bookmarkEnd w:id="217"/>
            <w:r>
              <w:rPr>
                <w:rFonts w:ascii="Arial" w:hAnsi="Arial" w:cs="Arial"/>
                <w:sz w:val="20"/>
                <w:szCs w:val="20"/>
              </w:rPr>
              <w:t>Diesel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BB9FC2" w14:textId="687B9F84" w:rsidR="009750F4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18" w:name="bbr_tech_inst_land_parcel_id_6"/>
            <w:bookmarkEnd w:id="218"/>
            <w:r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ECB995" w14:textId="69A37FB0" w:rsidR="009750F4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19" w:name="bbr_tech_inst_land_parcel_id_7"/>
            <w:bookmarkEnd w:id="219"/>
            <w:r>
              <w:rPr>
                <w:rFonts w:ascii="Arial" w:hAnsi="Arial" w:cs="Arial"/>
                <w:sz w:val="20"/>
                <w:szCs w:val="20"/>
              </w:rPr>
              <w:t>Nedgravet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3E985661" w14:textId="406682FE" w:rsidR="009750F4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20" w:name="bbr_tech_inst_land_parcel_id_8"/>
            <w:bookmarkEnd w:id="220"/>
            <w:r>
              <w:rPr>
                <w:rFonts w:ascii="Arial" w:hAnsi="Arial" w:cs="Arial"/>
                <w:sz w:val="20"/>
                <w:szCs w:val="20"/>
              </w:rPr>
              <w:t>1980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7536AB7D" w14:textId="37BC0E02" w:rsidR="009750F4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21" w:name="bbr_tech_inst_land_parcel_id_9"/>
            <w:bookmarkEnd w:id="221"/>
            <w:r>
              <w:rPr>
                <w:rFonts w:ascii="Arial" w:hAnsi="Arial" w:cs="Arial"/>
                <w:sz w:val="20"/>
                <w:szCs w:val="20"/>
              </w:rPr>
              <w:t>Tanken er afblændet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5DDBF6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22" w:name="bbr_tech_inst_land_parcel_id_10"/>
            <w:bookmarkEnd w:id="222"/>
          </w:p>
        </w:tc>
      </w:tr>
      <w:tr w:rsidR="00531E9C" w:rsidRPr="00A1310D" w14:paraId="288B2F8D" w14:textId="77777777" w:rsidTr="00531E9C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983B47" w14:textId="7EAC053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23" w:name="bbr_tech_inst_land_parcel_id_11"/>
            <w:bookmarkEnd w:id="223"/>
            <w:r>
              <w:rPr>
                <w:rFonts w:ascii="Arial" w:hAnsi="Arial" w:cs="Arial"/>
                <w:sz w:val="20"/>
                <w:szCs w:val="20"/>
              </w:rPr>
              <w:t>20aa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7D26E4D6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24" w:name="bbr_tech_inst_land_parcel_id_12"/>
            <w:bookmarkEnd w:id="22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25E1F9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25" w:name="bbr_tech_inst_land_parcel_id_13"/>
            <w:bookmarkEnd w:id="225"/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5AED97" w14:textId="28511CBF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26" w:name="bbr_tech_inst_land_parcel_id_14"/>
            <w:bookmarkEnd w:id="226"/>
            <w:r>
              <w:rPr>
                <w:rFonts w:ascii="Arial" w:hAnsi="Arial" w:cs="Arial"/>
                <w:sz w:val="20"/>
                <w:szCs w:val="20"/>
              </w:rPr>
              <w:t>1971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59956A" w14:textId="4AC89856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27" w:name="bbr_tech_inst_land_parcel_id_15"/>
            <w:bookmarkEnd w:id="227"/>
            <w:r>
              <w:rPr>
                <w:rFonts w:ascii="Arial" w:hAnsi="Arial" w:cs="Arial"/>
                <w:sz w:val="20"/>
                <w:szCs w:val="20"/>
              </w:rPr>
              <w:t>Fuelolie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C6025D" w14:textId="0C8909FD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28" w:name="bbr_tech_inst_land_parcel_id_16"/>
            <w:bookmarkEnd w:id="228"/>
            <w:r>
              <w:rPr>
                <w:rFonts w:ascii="Arial" w:hAnsi="Arial" w:cs="Arial"/>
                <w:sz w:val="20"/>
                <w:szCs w:val="20"/>
              </w:rPr>
              <w:t>2.000.000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557131" w14:textId="0050F439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29" w:name="bbr_tech_inst_land_parcel_id_17"/>
            <w:bookmarkEnd w:id="229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19E4429D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30" w:name="bbr_tech_inst_land_parcel_id_18"/>
            <w:bookmarkEnd w:id="23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64DC4465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31" w:name="bbr_tech_inst_land_parcel_id_19"/>
            <w:bookmarkEnd w:id="23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38BBD8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32" w:name="bbr_tech_inst_land_parcel_id_20"/>
            <w:bookmarkEnd w:id="232"/>
          </w:p>
        </w:tc>
      </w:tr>
      <w:tr w:rsidR="00531E9C" w:rsidRPr="00A1310D" w14:paraId="3958B528" w14:textId="77777777" w:rsidTr="00531E9C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522759" w14:textId="1B2A8E0F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33" w:name="bbr_tech_inst_land_parcel_id_21"/>
            <w:bookmarkEnd w:id="233"/>
            <w:r>
              <w:rPr>
                <w:rFonts w:ascii="Arial" w:hAnsi="Arial" w:cs="Arial"/>
                <w:sz w:val="20"/>
                <w:szCs w:val="20"/>
              </w:rPr>
              <w:t>6dh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0EBC8848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34" w:name="bbr_tech_inst_land_parcel_id_22"/>
            <w:bookmarkEnd w:id="23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C4EAE0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35" w:name="bbr_tech_inst_land_parcel_id_23"/>
            <w:bookmarkEnd w:id="235"/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738079" w14:textId="4A9896B6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36" w:name="bbr_tech_inst_land_parcel_id_24"/>
            <w:bookmarkEnd w:id="236"/>
            <w:r>
              <w:rPr>
                <w:rFonts w:ascii="Arial" w:hAnsi="Arial" w:cs="Arial"/>
                <w:sz w:val="20"/>
                <w:szCs w:val="20"/>
              </w:rPr>
              <w:t>1961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14676B" w14:textId="5ADAA5F9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37" w:name="bbr_tech_inst_land_parcel_id_25"/>
            <w:bookmarkEnd w:id="237"/>
            <w:r>
              <w:rPr>
                <w:rFonts w:ascii="Arial" w:hAnsi="Arial" w:cs="Arial"/>
                <w:sz w:val="20"/>
                <w:szCs w:val="20"/>
              </w:rPr>
              <w:t>Fyringsgasolie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D035F6" w14:textId="111E23D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38" w:name="bbr_tech_inst_land_parcel_id_26"/>
            <w:bookmarkEnd w:id="238"/>
            <w:r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B2D9C9" w14:textId="4C51B58A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39" w:name="bbr_tech_inst_land_parcel_id_27"/>
            <w:bookmarkEnd w:id="239"/>
            <w:r>
              <w:rPr>
                <w:rFonts w:ascii="Arial" w:hAnsi="Arial" w:cs="Arial"/>
                <w:sz w:val="20"/>
                <w:szCs w:val="20"/>
              </w:rPr>
              <w:t>Nedgravet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4B59CF6F" w14:textId="75AE3F14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40" w:name="bbr_tech_inst_land_parcel_id_28"/>
            <w:bookmarkEnd w:id="240"/>
            <w:r>
              <w:rPr>
                <w:rFonts w:ascii="Arial" w:hAnsi="Arial" w:cs="Arial"/>
                <w:sz w:val="20"/>
                <w:szCs w:val="20"/>
              </w:rPr>
              <w:t>1981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4F779FE1" w14:textId="38B6DB33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41" w:name="bbr_tech_inst_land_parcel_id_29"/>
            <w:bookmarkEnd w:id="241"/>
            <w:r>
              <w:rPr>
                <w:rFonts w:ascii="Arial" w:hAnsi="Arial" w:cs="Arial"/>
                <w:sz w:val="20"/>
                <w:szCs w:val="20"/>
              </w:rPr>
              <w:t>Tanken er afblændet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3D4A50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42" w:name="bbr_tech_inst_land_parcel_id_30"/>
            <w:bookmarkEnd w:id="242"/>
          </w:p>
        </w:tc>
      </w:tr>
      <w:tr w:rsidR="00531E9C" w:rsidRPr="00A1310D" w14:paraId="2537564E" w14:textId="77777777" w:rsidTr="00531E9C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7398EF" w14:textId="56F6A5C8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43" w:name="bbr_tech_inst_land_parcel_id_31"/>
            <w:bookmarkEnd w:id="243"/>
            <w:r>
              <w:rPr>
                <w:rFonts w:ascii="Arial" w:hAnsi="Arial" w:cs="Arial"/>
                <w:sz w:val="20"/>
                <w:szCs w:val="20"/>
              </w:rPr>
              <w:t>6q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39BECFDB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44" w:name="bbr_tech_inst_land_parcel_id_32"/>
            <w:bookmarkEnd w:id="24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38E5E3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45" w:name="bbr_tech_inst_land_parcel_id_33"/>
            <w:bookmarkEnd w:id="245"/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D833CB" w14:textId="4F42D361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46" w:name="bbr_tech_inst_land_parcel_id_34"/>
            <w:bookmarkEnd w:id="246"/>
            <w:r>
              <w:rPr>
                <w:rFonts w:ascii="Arial" w:hAnsi="Arial" w:cs="Arial"/>
                <w:sz w:val="20"/>
                <w:szCs w:val="20"/>
              </w:rPr>
              <w:t>1962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47D607" w14:textId="51B41564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47" w:name="bbr_tech_inst_land_parcel_id_35"/>
            <w:bookmarkEnd w:id="247"/>
            <w:r>
              <w:rPr>
                <w:rFonts w:ascii="Arial" w:hAnsi="Arial" w:cs="Arial"/>
                <w:sz w:val="20"/>
                <w:szCs w:val="20"/>
              </w:rPr>
              <w:t>Fuelolie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EA97DF" w14:textId="04A57F6A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48" w:name="bbr_tech_inst_land_parcel_id_36"/>
            <w:bookmarkEnd w:id="248"/>
            <w:r>
              <w:rPr>
                <w:rFonts w:ascii="Arial" w:hAnsi="Arial" w:cs="Arial"/>
                <w:sz w:val="20"/>
                <w:szCs w:val="20"/>
              </w:rPr>
              <w:t>50.000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D10ADF" w14:textId="5C15B011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49" w:name="bbr_tech_inst_land_parcel_id_37"/>
            <w:bookmarkEnd w:id="249"/>
            <w:r>
              <w:rPr>
                <w:rFonts w:ascii="Arial" w:hAnsi="Arial" w:cs="Arial"/>
                <w:sz w:val="20"/>
                <w:szCs w:val="20"/>
              </w:rPr>
              <w:t>Nedgravet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749AE413" w14:textId="47105C9C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50" w:name="bbr_tech_inst_land_parcel_id_38"/>
            <w:bookmarkEnd w:id="250"/>
            <w:r>
              <w:rPr>
                <w:rFonts w:ascii="Arial" w:hAnsi="Arial" w:cs="Arial"/>
                <w:sz w:val="20"/>
                <w:szCs w:val="20"/>
              </w:rPr>
              <w:t>1982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752CAFA6" w14:textId="59BD9DBE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51" w:name="bbr_tech_inst_land_parcel_id_39"/>
            <w:bookmarkEnd w:id="251"/>
            <w:r>
              <w:rPr>
                <w:rFonts w:ascii="Arial" w:hAnsi="Arial" w:cs="Arial"/>
                <w:sz w:val="20"/>
                <w:szCs w:val="20"/>
              </w:rPr>
              <w:t>Tanken er afblændet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5B7228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52" w:name="bbr_tech_inst_land_parcel_id_40"/>
            <w:bookmarkEnd w:id="252"/>
          </w:p>
        </w:tc>
      </w:tr>
      <w:tr w:rsidR="00531E9C" w:rsidRPr="00A1310D" w14:paraId="79440B26" w14:textId="77777777" w:rsidTr="00531E9C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AA0EB4" w14:textId="426C9EE0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53" w:name="bbr_tech_inst_land_parcel_id_41"/>
            <w:bookmarkEnd w:id="253"/>
            <w:r>
              <w:rPr>
                <w:rFonts w:ascii="Arial" w:hAnsi="Arial" w:cs="Arial"/>
                <w:sz w:val="20"/>
                <w:szCs w:val="20"/>
              </w:rPr>
              <w:t>20cs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6F02E64E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54" w:name="bbr_tech_inst_land_parcel_id_42"/>
            <w:bookmarkEnd w:id="25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4A3326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55" w:name="bbr_tech_inst_land_parcel_id_43"/>
            <w:bookmarkEnd w:id="255"/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99198B" w14:textId="5C17CAC5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56" w:name="bbr_tech_inst_land_parcel_id_44"/>
            <w:bookmarkEnd w:id="256"/>
            <w:r>
              <w:rPr>
                <w:rFonts w:ascii="Arial" w:hAnsi="Arial" w:cs="Arial"/>
                <w:sz w:val="20"/>
                <w:szCs w:val="20"/>
              </w:rPr>
              <w:t>1991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7589B7" w14:textId="17CAC7C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57" w:name="bbr_tech_inst_land_parcel_id_45"/>
            <w:bookmarkEnd w:id="257"/>
            <w:r>
              <w:rPr>
                <w:rFonts w:ascii="Arial" w:hAnsi="Arial" w:cs="Arial"/>
                <w:sz w:val="20"/>
                <w:szCs w:val="20"/>
              </w:rPr>
              <w:t>Fyringsgasolie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310F5F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58" w:name="bbr_tech_inst_land_parcel_id_46"/>
            <w:bookmarkEnd w:id="258"/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276A7B" w14:textId="595ED976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59" w:name="bbr_tech_inst_land_parcel_id_47"/>
            <w:bookmarkEnd w:id="259"/>
            <w:r>
              <w:rPr>
                <w:rFonts w:ascii="Arial" w:hAnsi="Arial" w:cs="Arial"/>
                <w:sz w:val="20"/>
                <w:szCs w:val="20"/>
              </w:rPr>
              <w:t>Ukendt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5A2CC8A6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0" w:name="bbr_tech_inst_land_parcel_id_48"/>
            <w:bookmarkEnd w:id="26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031A6B97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1" w:name="bbr_tech_inst_land_parcel_id_49"/>
            <w:bookmarkEnd w:id="26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9E26D2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2" w:name="bbr_tech_inst_land_parcel_id_50"/>
            <w:bookmarkEnd w:id="262"/>
          </w:p>
        </w:tc>
      </w:tr>
      <w:tr w:rsidR="00531E9C" w:rsidRPr="00A1310D" w14:paraId="69B460CD" w14:textId="77777777" w:rsidTr="00531E9C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579685" w14:textId="47F294C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3" w:name="bbr_tech_inst_land_parcel_id_51"/>
            <w:bookmarkEnd w:id="263"/>
            <w:r>
              <w:rPr>
                <w:rFonts w:ascii="Arial" w:hAnsi="Arial" w:cs="Arial"/>
                <w:sz w:val="20"/>
                <w:szCs w:val="20"/>
              </w:rPr>
              <w:t>20aa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1D364017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4" w:name="bbr_tech_inst_land_parcel_id_52"/>
            <w:bookmarkEnd w:id="26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4568AE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5" w:name="bbr_tech_inst_land_parcel_id_53"/>
            <w:bookmarkEnd w:id="265"/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CDA924" w14:textId="40427D3F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6" w:name="bbr_tech_inst_land_parcel_id_54"/>
            <w:bookmarkEnd w:id="266"/>
            <w:r>
              <w:rPr>
                <w:rFonts w:ascii="Arial" w:hAnsi="Arial" w:cs="Arial"/>
                <w:sz w:val="20"/>
                <w:szCs w:val="20"/>
              </w:rPr>
              <w:t>1971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DE79F4" w14:textId="51CBA364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7" w:name="bbr_tech_inst_land_parcel_id_55"/>
            <w:bookmarkEnd w:id="267"/>
            <w:r>
              <w:rPr>
                <w:rFonts w:ascii="Arial" w:hAnsi="Arial" w:cs="Arial"/>
                <w:sz w:val="20"/>
                <w:szCs w:val="20"/>
              </w:rPr>
              <w:t>Fyringsgasolie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F98877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8" w:name="bbr_tech_inst_land_parcel_id_56"/>
            <w:bookmarkEnd w:id="268"/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F51CC4" w14:textId="0C481470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9" w:name="bbr_tech_inst_land_parcel_id_57"/>
            <w:bookmarkEnd w:id="269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005D5563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0" w:name="bbr_tech_inst_land_parcel_id_58"/>
            <w:bookmarkEnd w:id="27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17A163B3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1" w:name="bbr_tech_inst_land_parcel_id_59"/>
            <w:bookmarkEnd w:id="27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7A8E5E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2" w:name="bbr_tech_inst_land_parcel_id_60"/>
            <w:bookmarkEnd w:id="272"/>
          </w:p>
        </w:tc>
      </w:tr>
      <w:tr w:rsidR="00531E9C" w:rsidRPr="00A1310D" w14:paraId="2E732C31" w14:textId="77777777" w:rsidTr="00531E9C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E5861C" w14:textId="13731CEF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3" w:name="bbr_tech_inst_land_parcel_id_61"/>
            <w:bookmarkEnd w:id="273"/>
            <w:r>
              <w:rPr>
                <w:rFonts w:ascii="Arial" w:hAnsi="Arial" w:cs="Arial"/>
                <w:sz w:val="20"/>
                <w:szCs w:val="20"/>
              </w:rPr>
              <w:t>18f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4E56AC26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4" w:name="bbr_tech_inst_land_parcel_id_62"/>
            <w:bookmarkEnd w:id="27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170EAF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5" w:name="bbr_tech_inst_land_parcel_id_63"/>
            <w:bookmarkEnd w:id="275"/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9B4A76" w14:textId="4229BB1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6" w:name="bbr_tech_inst_land_parcel_id_64"/>
            <w:bookmarkEnd w:id="276"/>
            <w:r>
              <w:rPr>
                <w:rFonts w:ascii="Arial" w:hAnsi="Arial" w:cs="Arial"/>
                <w:sz w:val="20"/>
                <w:szCs w:val="20"/>
              </w:rPr>
              <w:t>1987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844026" w14:textId="55FB3905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7" w:name="bbr_tech_inst_land_parcel_id_65"/>
            <w:bookmarkEnd w:id="277"/>
            <w:r>
              <w:rPr>
                <w:rFonts w:ascii="Arial" w:hAnsi="Arial" w:cs="Arial"/>
                <w:sz w:val="20"/>
                <w:szCs w:val="20"/>
              </w:rPr>
              <w:t>Fyringsgasolie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9DBCE2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8" w:name="bbr_tech_inst_land_parcel_id_66"/>
            <w:bookmarkEnd w:id="278"/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640416" w14:textId="21C7629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9" w:name="bbr_tech_inst_land_parcel_id_67"/>
            <w:bookmarkEnd w:id="279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5EFDC5F6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0" w:name="bbr_tech_inst_land_parcel_id_68"/>
            <w:bookmarkEnd w:id="28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48A065E1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1" w:name="bbr_tech_inst_land_parcel_id_69"/>
            <w:bookmarkEnd w:id="28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7137B6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2" w:name="bbr_tech_inst_land_parcel_id_70"/>
            <w:bookmarkEnd w:id="282"/>
          </w:p>
        </w:tc>
      </w:tr>
      <w:tr w:rsidR="00531E9C" w:rsidRPr="00A1310D" w14:paraId="27E37BC4" w14:textId="77777777" w:rsidTr="00531E9C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9B0DD2" w14:textId="5D0FC49A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3" w:name="bbr_tech_inst_land_parcel_id_71"/>
            <w:bookmarkEnd w:id="283"/>
            <w:r>
              <w:rPr>
                <w:rFonts w:ascii="Arial" w:hAnsi="Arial" w:cs="Arial"/>
                <w:sz w:val="20"/>
                <w:szCs w:val="20"/>
              </w:rPr>
              <w:t>20aa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4D6E26ED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4" w:name="bbr_tech_inst_land_parcel_id_72"/>
            <w:bookmarkEnd w:id="28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D832D5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5" w:name="bbr_tech_inst_land_parcel_id_73"/>
            <w:bookmarkEnd w:id="285"/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22DBF7" w14:textId="40F61CD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6" w:name="bbr_tech_inst_land_parcel_id_74"/>
            <w:bookmarkEnd w:id="286"/>
            <w:r>
              <w:rPr>
                <w:rFonts w:ascii="Arial" w:hAnsi="Arial" w:cs="Arial"/>
                <w:sz w:val="20"/>
                <w:szCs w:val="20"/>
              </w:rPr>
              <w:t>1971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5D4A41" w14:textId="3CBD363A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7" w:name="bbr_tech_inst_land_parcel_id_75"/>
            <w:bookmarkEnd w:id="287"/>
            <w:r>
              <w:rPr>
                <w:rFonts w:ascii="Arial" w:hAnsi="Arial" w:cs="Arial"/>
                <w:sz w:val="20"/>
                <w:szCs w:val="20"/>
              </w:rPr>
              <w:t>Fyringsgasolie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669F1" w14:textId="41D62BE8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8" w:name="bbr_tech_inst_land_parcel_id_76"/>
            <w:bookmarkEnd w:id="288"/>
            <w:r>
              <w:rPr>
                <w:rFonts w:ascii="Arial" w:hAnsi="Arial" w:cs="Arial"/>
                <w:sz w:val="20"/>
                <w:szCs w:val="20"/>
              </w:rPr>
              <w:t>2.000.000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4B2395" w14:textId="505F3F25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89" w:name="bbr_tech_inst_land_parcel_id_77"/>
            <w:bookmarkEnd w:id="289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28A0ED96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0" w:name="bbr_tech_inst_land_parcel_id_78"/>
            <w:bookmarkEnd w:id="29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40C760E5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1" w:name="bbr_tech_inst_land_parcel_id_79"/>
            <w:bookmarkEnd w:id="29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DCFD05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2" w:name="bbr_tech_inst_land_parcel_id_80"/>
            <w:bookmarkEnd w:id="292"/>
          </w:p>
        </w:tc>
      </w:tr>
      <w:tr w:rsidR="00531E9C" w:rsidRPr="00A1310D" w14:paraId="1550900F" w14:textId="77777777" w:rsidTr="00531E9C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0EB993" w14:textId="4EB3476C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3" w:name="bbr_tech_inst_land_parcel_id_81"/>
            <w:bookmarkEnd w:id="293"/>
            <w:r>
              <w:rPr>
                <w:rFonts w:ascii="Arial" w:hAnsi="Arial" w:cs="Arial"/>
                <w:sz w:val="20"/>
                <w:szCs w:val="20"/>
              </w:rPr>
              <w:t>3y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0DF2315E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4" w:name="bbr_tech_inst_land_parcel_id_82"/>
            <w:bookmarkEnd w:id="29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CAB62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5" w:name="bbr_tech_inst_land_parcel_id_83"/>
            <w:bookmarkEnd w:id="295"/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2785F9" w14:textId="4EC7C802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6" w:name="bbr_tech_inst_land_parcel_id_84"/>
            <w:bookmarkEnd w:id="296"/>
            <w:r>
              <w:rPr>
                <w:rFonts w:ascii="Arial" w:hAnsi="Arial" w:cs="Arial"/>
                <w:sz w:val="20"/>
                <w:szCs w:val="20"/>
              </w:rPr>
              <w:t>1986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4B8437" w14:textId="6150E365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7" w:name="bbr_tech_inst_land_parcel_id_85"/>
            <w:bookmarkEnd w:id="297"/>
            <w:r>
              <w:rPr>
                <w:rFonts w:ascii="Arial" w:hAnsi="Arial" w:cs="Arial"/>
                <w:sz w:val="20"/>
                <w:szCs w:val="20"/>
              </w:rPr>
              <w:t>Fuelolie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1BF4E5" w14:textId="77307E64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8" w:name="bbr_tech_inst_land_parcel_id_86"/>
            <w:bookmarkEnd w:id="298"/>
            <w:r>
              <w:rPr>
                <w:rFonts w:ascii="Arial" w:hAnsi="Arial" w:cs="Arial"/>
                <w:sz w:val="20"/>
                <w:szCs w:val="20"/>
              </w:rPr>
              <w:t>50.000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8EB089" w14:textId="1A6DC754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99" w:name="bbr_tech_inst_land_parcel_id_87"/>
            <w:bookmarkEnd w:id="299"/>
            <w:r>
              <w:rPr>
                <w:rFonts w:ascii="Arial" w:hAnsi="Arial" w:cs="Arial"/>
                <w:sz w:val="20"/>
                <w:szCs w:val="20"/>
              </w:rPr>
              <w:t>Nedgravet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3C174C37" w14:textId="0084A4E1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0" w:name="bbr_tech_inst_land_parcel_id_88"/>
            <w:bookmarkEnd w:id="300"/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64D3B70A" w14:textId="7BB60A86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1" w:name="bbr_tech_inst_land_parcel_id_89"/>
            <w:bookmarkEnd w:id="301"/>
            <w:r>
              <w:rPr>
                <w:rFonts w:ascii="Arial" w:hAnsi="Arial" w:cs="Arial"/>
                <w:sz w:val="20"/>
                <w:szCs w:val="20"/>
              </w:rPr>
              <w:t>Tanken er afblændet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21EB67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2" w:name="bbr_tech_inst_land_parcel_id_90"/>
            <w:bookmarkEnd w:id="302"/>
          </w:p>
        </w:tc>
      </w:tr>
      <w:tr w:rsidR="00531E9C" w:rsidRPr="00A1310D" w14:paraId="05CB1E9C" w14:textId="77777777" w:rsidTr="00531E9C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C9DFE5" w14:textId="5C61EB89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3" w:name="bbr_tech_inst_land_parcel_id_91"/>
            <w:bookmarkEnd w:id="303"/>
            <w:r>
              <w:rPr>
                <w:rFonts w:ascii="Arial" w:hAnsi="Arial" w:cs="Arial"/>
                <w:sz w:val="20"/>
                <w:szCs w:val="20"/>
              </w:rPr>
              <w:t>3y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249F3CDE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4" w:name="bbr_tech_inst_land_parcel_id_92"/>
            <w:bookmarkEnd w:id="30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EEE0FA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5" w:name="bbr_tech_inst_land_parcel_id_93"/>
            <w:bookmarkEnd w:id="305"/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397F81" w14:textId="3395CEB2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6" w:name="bbr_tech_inst_land_parcel_id_94"/>
            <w:bookmarkEnd w:id="306"/>
            <w:r>
              <w:rPr>
                <w:rFonts w:ascii="Arial" w:hAnsi="Arial" w:cs="Arial"/>
                <w:sz w:val="20"/>
                <w:szCs w:val="20"/>
              </w:rPr>
              <w:t>1986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DD69E7" w14:textId="15275A09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7" w:name="bbr_tech_inst_land_parcel_id_95"/>
            <w:bookmarkEnd w:id="307"/>
            <w:r>
              <w:rPr>
                <w:rFonts w:ascii="Arial" w:hAnsi="Arial" w:cs="Arial"/>
                <w:sz w:val="20"/>
                <w:szCs w:val="20"/>
              </w:rPr>
              <w:t>Fuelolie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34AE4B" w14:textId="21B5B6CE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8" w:name="bbr_tech_inst_land_parcel_id_96"/>
            <w:bookmarkEnd w:id="308"/>
            <w:r>
              <w:rPr>
                <w:rFonts w:ascii="Arial" w:hAnsi="Arial" w:cs="Arial"/>
                <w:sz w:val="20"/>
                <w:szCs w:val="20"/>
              </w:rPr>
              <w:t>50.000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0F31E2" w14:textId="5332C4C4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9" w:name="bbr_tech_inst_land_parcel_id_97"/>
            <w:bookmarkEnd w:id="309"/>
            <w:r>
              <w:rPr>
                <w:rFonts w:ascii="Arial" w:hAnsi="Arial" w:cs="Arial"/>
                <w:sz w:val="20"/>
                <w:szCs w:val="20"/>
              </w:rPr>
              <w:t>Nedgravet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10F9A59D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10" w:name="bbr_tech_inst_land_parcel_id_98"/>
            <w:bookmarkEnd w:id="31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54532AE9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11" w:name="bbr_tech_inst_land_parcel_id_99"/>
            <w:bookmarkEnd w:id="31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A2134D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12" w:name="bbr_tech_inst_land_parcel_id_100"/>
            <w:bookmarkEnd w:id="312"/>
          </w:p>
        </w:tc>
      </w:tr>
      <w:tr w:rsidR="00531E9C" w:rsidRPr="00A1310D" w14:paraId="6777D287" w14:textId="77777777" w:rsidTr="00531E9C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0BC523" w14:textId="7AD46BB1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13" w:name="bbr_tech_inst_land_parcel_id_101"/>
            <w:bookmarkEnd w:id="313"/>
            <w:r>
              <w:rPr>
                <w:rFonts w:ascii="Arial" w:hAnsi="Arial" w:cs="Arial"/>
                <w:sz w:val="20"/>
                <w:szCs w:val="20"/>
              </w:rPr>
              <w:t>38v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7D96A38E" w14:textId="42345FA9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14" w:name="bbr_tech_inst_land_parcel_id_102"/>
            <w:bookmarkEnd w:id="314"/>
            <w:r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0D889B" w14:textId="6E46A1B2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15" w:name="bbr_tech_inst_land_parcel_id_103"/>
            <w:bookmarkEnd w:id="315"/>
            <w:r>
              <w:rPr>
                <w:rFonts w:ascii="Arial" w:hAnsi="Arial" w:cs="Arial"/>
                <w:sz w:val="20"/>
                <w:szCs w:val="20"/>
              </w:rPr>
              <w:t>969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3E6C42" w14:textId="26B6188F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16" w:name="bbr_tech_inst_land_parcel_id_104"/>
            <w:bookmarkEnd w:id="316"/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CC2AE4" w14:textId="32D8F932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17" w:name="bbr_tech_inst_land_parcel_id_105"/>
            <w:bookmarkEnd w:id="317"/>
            <w:r>
              <w:rPr>
                <w:rFonts w:ascii="Arial" w:hAnsi="Arial" w:cs="Arial"/>
                <w:sz w:val="20"/>
                <w:szCs w:val="20"/>
              </w:rPr>
              <w:t>Biobrændstoffer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96640A" w14:textId="48DCC56F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18" w:name="bbr_tech_inst_land_parcel_id_106"/>
            <w:bookmarkEnd w:id="318"/>
            <w:r>
              <w:rPr>
                <w:rFonts w:ascii="Arial" w:hAnsi="Arial" w:cs="Arial"/>
                <w:sz w:val="20"/>
                <w:szCs w:val="20"/>
              </w:rPr>
              <w:t>600.000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88AD18" w14:textId="588F1E19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19" w:name="bbr_tech_inst_land_parcel_id_107"/>
            <w:bookmarkEnd w:id="319"/>
            <w:r>
              <w:rPr>
                <w:rFonts w:ascii="Arial" w:hAnsi="Arial" w:cs="Arial"/>
                <w:sz w:val="20"/>
                <w:szCs w:val="20"/>
              </w:rPr>
              <w:t xml:space="preserve">Over terræn,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udendørs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0B656D47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20" w:name="bbr_tech_inst_land_parcel_id_108"/>
            <w:bookmarkEnd w:id="32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4D1E0480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21" w:name="bbr_tech_inst_land_parcel_id_109"/>
            <w:bookmarkEnd w:id="32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9F75D3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22" w:name="bbr_tech_inst_land_parcel_id_110"/>
            <w:bookmarkEnd w:id="322"/>
          </w:p>
        </w:tc>
      </w:tr>
      <w:tr w:rsidR="00531E9C" w:rsidRPr="00A1310D" w14:paraId="43CF6C0A" w14:textId="77777777" w:rsidTr="00531E9C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AA3928" w14:textId="0770860A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23" w:name="bbr_tech_inst_land_parcel_id_111"/>
            <w:bookmarkEnd w:id="323"/>
            <w:r>
              <w:rPr>
                <w:rFonts w:ascii="Arial" w:hAnsi="Arial" w:cs="Arial"/>
                <w:sz w:val="20"/>
                <w:szCs w:val="20"/>
              </w:rPr>
              <w:t>6q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6E5F6103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24" w:name="bbr_tech_inst_land_parcel_id_112"/>
            <w:bookmarkEnd w:id="324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1993BE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25" w:name="bbr_tech_inst_land_parcel_id_113"/>
            <w:bookmarkEnd w:id="325"/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45D057" w14:textId="02D2EF46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26" w:name="bbr_tech_inst_land_parcel_id_114"/>
            <w:bookmarkEnd w:id="326"/>
            <w:r>
              <w:rPr>
                <w:rFonts w:ascii="Arial" w:hAnsi="Arial" w:cs="Arial"/>
                <w:sz w:val="20"/>
                <w:szCs w:val="20"/>
              </w:rPr>
              <w:t>1964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567E28" w14:textId="71320866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27" w:name="bbr_tech_inst_land_parcel_id_115"/>
            <w:bookmarkEnd w:id="327"/>
            <w:r>
              <w:rPr>
                <w:rFonts w:ascii="Arial" w:hAnsi="Arial" w:cs="Arial"/>
                <w:sz w:val="20"/>
                <w:szCs w:val="20"/>
              </w:rPr>
              <w:t>Mineralske olieprodukter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2BB97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28" w:name="bbr_tech_inst_land_parcel_id_116"/>
            <w:bookmarkEnd w:id="328"/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5381D3" w14:textId="27792533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29" w:name="bbr_tech_inst_land_parcel_id_117"/>
            <w:bookmarkEnd w:id="329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29A839C5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30" w:name="bbr_tech_inst_land_parcel_id_118"/>
            <w:bookmarkEnd w:id="330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35BD044C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31" w:name="bbr_tech_inst_land_parcel_id_119"/>
            <w:bookmarkEnd w:id="33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5AA742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32" w:name="bbr_tech_inst_land_parcel_id_120"/>
            <w:bookmarkEnd w:id="332"/>
          </w:p>
        </w:tc>
      </w:tr>
      <w:tr w:rsidR="00531E9C" w:rsidRPr="00A1310D" w14:paraId="1952CF7E" w14:textId="77777777" w:rsidTr="009750F4">
        <w:trPr>
          <w:trHeight w:val="113"/>
        </w:trPr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</w:tcPr>
          <w:p w14:paraId="5F09C2DD" w14:textId="18EEDE0E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33" w:name="bbr_tech_inst_land_parcel_id_121"/>
            <w:bookmarkEnd w:id="333"/>
            <w:r>
              <w:rPr>
                <w:rFonts w:ascii="Arial" w:hAnsi="Arial" w:cs="Arial"/>
                <w:sz w:val="20"/>
                <w:szCs w:val="20"/>
              </w:rPr>
              <w:t>6dh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148574D3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34" w:name="bbr_tech_inst_land_parcel_id_122"/>
            <w:bookmarkEnd w:id="334"/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14:paraId="5EDF82A4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35" w:name="bbr_tech_inst_land_parcel_id_123"/>
            <w:bookmarkEnd w:id="335"/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3FA3AC10" w14:textId="1EC98B4A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36" w:name="bbr_tech_inst_land_parcel_id_124"/>
            <w:bookmarkEnd w:id="336"/>
            <w:r>
              <w:rPr>
                <w:rFonts w:ascii="Arial" w:hAnsi="Arial" w:cs="Arial"/>
                <w:sz w:val="20"/>
                <w:szCs w:val="20"/>
              </w:rPr>
              <w:t>1981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</w:tcPr>
          <w:p w14:paraId="050CBD87" w14:textId="34F1654F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37" w:name="bbr_tech_inst_land_parcel_id_125"/>
            <w:bookmarkEnd w:id="337"/>
            <w:r>
              <w:rPr>
                <w:rFonts w:ascii="Arial" w:hAnsi="Arial" w:cs="Arial"/>
                <w:sz w:val="20"/>
                <w:szCs w:val="20"/>
              </w:rPr>
              <w:t>Fyringsgasolie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54CFA41B" w14:textId="2BC84FDB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38" w:name="bbr_tech_inst_land_parcel_id_126"/>
            <w:bookmarkEnd w:id="338"/>
            <w:r>
              <w:rPr>
                <w:rFonts w:ascii="Arial" w:hAnsi="Arial" w:cs="Arial"/>
                <w:sz w:val="20"/>
                <w:szCs w:val="20"/>
              </w:rPr>
              <w:t>1.200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</w:tcPr>
          <w:p w14:paraId="3CD78543" w14:textId="3EAC5B53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39" w:name="bbr_tech_inst_land_parcel_id_127"/>
            <w:bookmarkEnd w:id="339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</w:tcBorders>
          </w:tcPr>
          <w:p w14:paraId="332032EF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40" w:name="bbr_tech_inst_land_parcel_id_128"/>
            <w:bookmarkEnd w:id="340"/>
          </w:p>
        </w:tc>
        <w:tc>
          <w:tcPr>
            <w:tcW w:w="2117" w:type="dxa"/>
            <w:tcBorders>
              <w:top w:val="single" w:sz="4" w:space="0" w:color="auto"/>
            </w:tcBorders>
          </w:tcPr>
          <w:p w14:paraId="754EBB42" w14:textId="77777777" w:rsidR="00531E9C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41" w:name="bbr_tech_inst_land_parcel_id_129"/>
            <w:bookmarkEnd w:id="341"/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14:paraId="6872DB45" w14:textId="77777777" w:rsidR="00531E9C" w:rsidRPr="00A1310D" w:rsidRDefault="00531E9C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046D0C" w14:textId="77777777" w:rsidR="001C41AD" w:rsidRPr="00F94A99" w:rsidRDefault="001C41A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B523009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0D8363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61A468B7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4BB28E72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09B744" w14:textId="4F277768" w:rsidR="00EC6E6D" w:rsidRPr="00245E8B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2" w:name="ind_control_items_control_item_nameX5"/>
            <w:bookmarkEnd w:id="342"/>
            <w:r>
              <w:rPr>
                <w:rFonts w:ascii="Arial" w:hAnsi="Arial" w:cs="Arial"/>
                <w:sz w:val="20"/>
                <w:szCs w:val="20"/>
              </w:rPr>
              <w:t>Olietanke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017D86F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3" w:name="ind_control_items_control_item_nameX5_2"/>
            <w:bookmarkEnd w:id="343"/>
            <w:r>
              <w:rPr>
                <w:rFonts w:ascii="Arial" w:hAnsi="Arial" w:cs="Arial"/>
                <w:sz w:val="20"/>
                <w:szCs w:val="20"/>
              </w:rPr>
              <w:t xml:space="preserve">Der forefindes en overjordisk olietank på 1.000 m³, som er placeret i en tankgård.  </w:t>
            </w:r>
          </w:p>
          <w:p w14:paraId="67AA2039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5EC8780E" w14:textId="6DD6E20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9C" w:rsidRPr="00245E8B" w14:paraId="046771FA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42F3B1" w14:textId="0F8C2BC3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4" w:name="ind_control_items_control_item_nameX5_3"/>
            <w:bookmarkEnd w:id="344"/>
            <w:r>
              <w:rPr>
                <w:rFonts w:ascii="Arial" w:hAnsi="Arial" w:cs="Arial"/>
                <w:sz w:val="20"/>
                <w:szCs w:val="20"/>
              </w:rPr>
              <w:t>Olietanke, opstilling/placering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68B9889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5" w:name="ind_control_items_control_item_nameX5_4"/>
            <w:bookmarkEnd w:id="345"/>
          </w:p>
        </w:tc>
      </w:tr>
      <w:tr w:rsidR="00531E9C" w:rsidRPr="00245E8B" w14:paraId="0EF07684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D970DC" w14:textId="39FF6AD0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6" w:name="ind_control_items_control_item_nameX5_5"/>
            <w:bookmarkEnd w:id="346"/>
            <w:r>
              <w:rPr>
                <w:rFonts w:ascii="Arial" w:hAnsi="Arial" w:cs="Arial"/>
                <w:sz w:val="20"/>
                <w:szCs w:val="20"/>
              </w:rPr>
              <w:t xml:space="preserve">Olietanke,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afbl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/sløjfning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ECB7911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7" w:name="ind_control_items_control_item_nameX5_6"/>
            <w:bookmarkEnd w:id="347"/>
          </w:p>
        </w:tc>
      </w:tr>
      <w:tr w:rsidR="00531E9C" w:rsidRPr="00245E8B" w14:paraId="67DF2A22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DA99CA" w14:textId="776047F8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8" w:name="ind_control_items_control_item_nameX5_7"/>
            <w:bookmarkEnd w:id="348"/>
            <w:r>
              <w:rPr>
                <w:rFonts w:ascii="Arial" w:hAnsi="Arial" w:cs="Arial"/>
                <w:sz w:val="20"/>
                <w:szCs w:val="20"/>
              </w:rPr>
              <w:t>Olietanke, tankattest/tankskilt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D4AC11B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9" w:name="ind_control_items_control_item_nameX5_8"/>
            <w:bookmarkEnd w:id="349"/>
          </w:p>
        </w:tc>
      </w:tr>
      <w:tr w:rsidR="00531E9C" w:rsidRPr="00245E8B" w14:paraId="221BE213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EFFDD5" w14:textId="22BCC88C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0" w:name="ind_control_items_control_item_nameX5_9"/>
            <w:bookmarkEnd w:id="350"/>
            <w:r>
              <w:rPr>
                <w:rFonts w:ascii="Arial" w:hAnsi="Arial" w:cs="Arial"/>
                <w:sz w:val="20"/>
                <w:szCs w:val="20"/>
              </w:rPr>
              <w:t>Olietanke, sløjfningstermin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3E98EE6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1" w:name="ind_control_items_control_item_nameX5_10"/>
            <w:bookmarkEnd w:id="351"/>
          </w:p>
        </w:tc>
      </w:tr>
      <w:tr w:rsidR="00531E9C" w:rsidRPr="00245E8B" w14:paraId="3D466638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BA1FF4" w14:textId="50CC3E05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2" w:name="ind_control_items_control_item_nameX5_11"/>
            <w:bookmarkEnd w:id="352"/>
            <w:r>
              <w:rPr>
                <w:rFonts w:ascii="Arial" w:hAnsi="Arial" w:cs="Arial"/>
                <w:sz w:val="20"/>
                <w:szCs w:val="20"/>
              </w:rPr>
              <w:t>Olietanke, registrering i BBR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28FE370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3" w:name="ind_control_items_control_item_nameX5_12"/>
            <w:bookmarkEnd w:id="353"/>
            <w:r>
              <w:rPr>
                <w:rFonts w:ascii="Arial" w:hAnsi="Arial" w:cs="Arial"/>
                <w:sz w:val="20"/>
                <w:szCs w:val="20"/>
              </w:rPr>
              <w:t xml:space="preserve">Den overjordiske olietank på 1.000 m³ er ikke registreret i det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kommuna-le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Bolig- og Bygningsregister (BBR). </w:t>
            </w:r>
          </w:p>
          <w:p w14:paraId="6A666967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 blev aftalt, at virksomheden får registreret olietanken via Byg og Miljø inden den 1. oktober 2016.</w:t>
            </w:r>
          </w:p>
          <w:p w14:paraId="4668CB27" w14:textId="15153A33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9C" w:rsidRPr="00245E8B" w14:paraId="0CC72693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6E9413" w14:textId="4F1F814F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4" w:name="ind_control_items_control_item_nameX5_13"/>
            <w:bookmarkEnd w:id="354"/>
            <w:r>
              <w:rPr>
                <w:rFonts w:ascii="Arial" w:hAnsi="Arial" w:cs="Arial"/>
                <w:sz w:val="20"/>
                <w:szCs w:val="20"/>
              </w:rPr>
              <w:t>Olietanke, overjordiske, overløbsalarm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633656F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5" w:name="ind_control_items_control_item_nameX5_14"/>
            <w:bookmarkEnd w:id="355"/>
          </w:p>
        </w:tc>
      </w:tr>
      <w:tr w:rsidR="00531E9C" w:rsidRPr="00245E8B" w14:paraId="5FA883C1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120B85" w14:textId="5ED366B1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6" w:name="ind_control_items_control_item_nameX5_15"/>
            <w:bookmarkEnd w:id="356"/>
            <w:r>
              <w:rPr>
                <w:rFonts w:ascii="Arial" w:hAnsi="Arial" w:cs="Arial"/>
                <w:sz w:val="20"/>
                <w:szCs w:val="20"/>
              </w:rPr>
              <w:t xml:space="preserve">Olietanke, belægninger ved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påfyldningspl</w:t>
            </w:r>
            <w:proofErr w:type="spell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0509D1E" w14:textId="6F177D7F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7" w:name="ind_control_items_control_item_nameX5_16"/>
            <w:bookmarkEnd w:id="357"/>
            <w:r>
              <w:rPr>
                <w:rFonts w:ascii="Arial" w:hAnsi="Arial" w:cs="Arial"/>
                <w:sz w:val="20"/>
                <w:szCs w:val="20"/>
              </w:rPr>
              <w:t xml:space="preserve">Der er ingen påfyldningsplads. </w:t>
            </w:r>
          </w:p>
        </w:tc>
      </w:tr>
      <w:tr w:rsidR="00531E9C" w:rsidRPr="00245E8B" w14:paraId="56DDAA65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799BD0" w14:textId="10DED0BE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8" w:name="ind_control_items_control_item_nameX5_17"/>
            <w:bookmarkEnd w:id="358"/>
            <w:r>
              <w:rPr>
                <w:rFonts w:ascii="Arial" w:hAnsi="Arial" w:cs="Arial"/>
                <w:sz w:val="20"/>
                <w:szCs w:val="20"/>
              </w:rPr>
              <w:t>Olietanke, belægninger ved salgspladser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35B767F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9" w:name="ind_control_items_control_item_nameX5_18"/>
            <w:bookmarkEnd w:id="359"/>
          </w:p>
        </w:tc>
      </w:tr>
      <w:tr w:rsidR="00531E9C" w:rsidRPr="00245E8B" w14:paraId="50FFBB2D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E95587" w14:textId="7DBC890E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0" w:name="ind_control_items_control_item_nameX5_19"/>
            <w:bookmarkEnd w:id="360"/>
            <w:r>
              <w:rPr>
                <w:rFonts w:ascii="Arial" w:hAnsi="Arial" w:cs="Arial"/>
                <w:sz w:val="20"/>
                <w:szCs w:val="20"/>
              </w:rPr>
              <w:t xml:space="preserve">Olietanke på/over 6000 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tæthedspr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insp</w:t>
            </w:r>
            <w:proofErr w:type="spell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4830266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1" w:name="ind_control_items_control_item_nameX5_20"/>
            <w:bookmarkEnd w:id="361"/>
          </w:p>
        </w:tc>
      </w:tr>
      <w:tr w:rsidR="00531E9C" w:rsidRPr="00245E8B" w14:paraId="6015354E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80147B" w14:textId="28AAD72A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2" w:name="ind_control_items_control_item_nameX5_21"/>
            <w:bookmarkEnd w:id="362"/>
            <w:r>
              <w:rPr>
                <w:rFonts w:ascii="Arial" w:hAnsi="Arial" w:cs="Arial"/>
                <w:sz w:val="20"/>
                <w:szCs w:val="20"/>
              </w:rPr>
              <w:t xml:space="preserve">Olietanke på/over 6000 l,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beh.regnskab</w:t>
            </w:r>
            <w:proofErr w:type="spellEnd"/>
            <w:proofErr w:type="gram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2077BEC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3" w:name="ind_control_items_control_item_nameX5_22"/>
            <w:bookmarkEnd w:id="363"/>
            <w:r>
              <w:rPr>
                <w:rFonts w:ascii="Arial" w:hAnsi="Arial" w:cs="Arial"/>
                <w:sz w:val="20"/>
                <w:szCs w:val="20"/>
              </w:rPr>
              <w:t xml:space="preserve">Der er installeret elektronisk pejling af tanken samt alarm. Begge dele går til Hjulmagervej 20. Derudover pejles tanken manuelt flere gange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år-ligt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for at tjekke elektronisk pejling op mod manuel pejling. Månedligt foretages beholdningsregnskab. Dette er i overensstemmelse med olie-tankbekendtgørelsen. </w:t>
            </w:r>
          </w:p>
          <w:p w14:paraId="362EEAB2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19F1CECC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 blev aftalt, at der indsendes beholdningsregnskab for olietanken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in-den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den 1. oktober 2016. </w:t>
            </w:r>
          </w:p>
          <w:p w14:paraId="339E6F01" w14:textId="40EE885A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9C" w:rsidRPr="00245E8B" w14:paraId="6F726042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75BF86C" w14:textId="11E3BF50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4" w:name="ind_control_items_control_item_nameX5_23"/>
            <w:bookmarkEnd w:id="364"/>
            <w:r>
              <w:rPr>
                <w:rFonts w:ascii="Arial" w:hAnsi="Arial" w:cs="Arial"/>
                <w:sz w:val="20"/>
                <w:szCs w:val="20"/>
              </w:rPr>
              <w:lastRenderedPageBreak/>
              <w:t>Olietanke,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DF667D7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5" w:name="ind_control_items_control_item_nameX5_24"/>
            <w:bookmarkEnd w:id="365"/>
            <w:r>
              <w:rPr>
                <w:rFonts w:ascii="Arial" w:hAnsi="Arial" w:cs="Arial"/>
                <w:sz w:val="20"/>
                <w:szCs w:val="20"/>
              </w:rPr>
              <w:t xml:space="preserve">Der er med påbud den 22/12 2015 meddelt nye vilkår for olietanken. </w:t>
            </w:r>
          </w:p>
          <w:p w14:paraId="23B7EBAD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5EE45803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Jvf. vilkår 6e skal der foretages inspektion af tanken inkl. rørsystemer senest den 22/6 2016. Inspektionen skal udføres af en person, som er akkrediteret til dette arbejde. </w:t>
            </w:r>
          </w:p>
          <w:p w14:paraId="278E04A0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17952038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Under tilsynet blev der udleveret inspektionsrapport for tanken.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Inspek-tionen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er udført i maj 2016. Ifølge rapporten blev tanken godkendt. I rapporten blev det bemærket, at der på grund af manglende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demonte-ring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af isolering på svøb, var en række inspektioner, som det ikke var muligt at gennemføre.</w:t>
            </w:r>
          </w:p>
          <w:p w14:paraId="602E9243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Efter ibrugtagning blev det dog konstateret, at tanken var utæt i den øverste del. Tanken er herefter tømt igen. Det yderste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isoleringsmateria-le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er demonteret for at foretage yderligere inspektioner. Plan for den fremtidige brug af tanken afventer.</w:t>
            </w:r>
          </w:p>
          <w:p w14:paraId="31AD51CD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03CBC84D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Af inspektionsrapporten fremgår det ikke, at rørsystemerne ifm. tanken er inspiceret. Der gøres opmærksom på, at rørsystemerne også skal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in-spiceres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ved den næstkommende inspektion af tanken inden den evt. tages i brug igen.</w:t>
            </w:r>
          </w:p>
          <w:p w14:paraId="33938814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28D9C1ED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7D990B48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1E564A70" w14:textId="44F1716C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0F91B2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366" w:name="_Toc54669308"/>
      <w:r w:rsidRPr="00245E8B">
        <w:rPr>
          <w:rFonts w:ascii="Arial" w:hAnsi="Arial" w:cs="Arial"/>
          <w:sz w:val="28"/>
          <w:szCs w:val="28"/>
        </w:rPr>
        <w:t>Råvarer</w:t>
      </w:r>
      <w:bookmarkEnd w:id="366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51"/>
        <w:gridCol w:w="708"/>
        <w:gridCol w:w="709"/>
        <w:gridCol w:w="1134"/>
        <w:gridCol w:w="1134"/>
        <w:gridCol w:w="2126"/>
        <w:gridCol w:w="709"/>
      </w:tblGrid>
      <w:tr w:rsidR="00EC6E6D" w:rsidRPr="00245E8B" w14:paraId="2B126CBF" w14:textId="77777777" w:rsidTr="00F94A99">
        <w:trPr>
          <w:cantSplit/>
          <w:trHeight w:val="283"/>
        </w:trPr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C550AD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Produkt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58CD3C3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Forbrug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6A49F88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488E704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431370A6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BD5753B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26FF4BFA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Årstal</w:t>
            </w:r>
          </w:p>
        </w:tc>
      </w:tr>
      <w:tr w:rsidR="00EC6E6D" w:rsidRPr="00245E8B" w14:paraId="75144BD4" w14:textId="77777777" w:rsidTr="00F94A99">
        <w:trPr>
          <w:cantSplit/>
          <w:trHeight w:val="231"/>
        </w:trPr>
        <w:tc>
          <w:tcPr>
            <w:tcW w:w="1984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9454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5C85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137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6C97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1109AFF5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BAFF371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681AFAAF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FF419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4C224DA" w14:textId="77777777" w:rsidTr="00F94A99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6AE01D2" w14:textId="243B9BF6" w:rsidR="00EC6E6D" w:rsidRPr="00245E8B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7" w:name="ind_rawmat_types_rawmat_name"/>
            <w:bookmarkEnd w:id="367"/>
            <w:r>
              <w:rPr>
                <w:rFonts w:ascii="Arial" w:hAnsi="Arial" w:cs="Arial"/>
                <w:sz w:val="20"/>
                <w:szCs w:val="20"/>
              </w:rPr>
              <w:t>Gasolie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C88AE3A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68" w:name="ind_rawmat_types_rawmat_name_2"/>
            <w:bookmarkEnd w:id="368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290D837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69" w:name="ind_rawmat_types_rawmat_name_3"/>
            <w:bookmarkEnd w:id="369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C3743F" w14:textId="77777777" w:rsidR="00EC6E6D" w:rsidRPr="00245E8B" w:rsidRDefault="00EC6E6D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70" w:name="ind_rawmat_types_rawmat_name_4"/>
            <w:bookmarkEnd w:id="37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4F6C8D" w14:textId="1DDAF161" w:rsidR="00EC6E6D" w:rsidRPr="00245E8B" w:rsidRDefault="00531E9C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71" w:name="ind_rawmat_types_rawmat_name_5"/>
            <w:bookmarkEnd w:id="371"/>
            <w:r>
              <w:rPr>
                <w:rFonts w:ascii="Arial" w:hAnsi="Arial" w:cs="Arial"/>
                <w:sz w:val="20"/>
                <w:szCs w:val="20"/>
              </w:rPr>
              <w:t>Ståltank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044AFE" w14:textId="736AD4E0" w:rsidR="00EC6E6D" w:rsidRPr="00245E8B" w:rsidRDefault="00531E9C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72" w:name="ind_rawmat_types_rawmat_name_6"/>
            <w:bookmarkEnd w:id="372"/>
            <w:r>
              <w:rPr>
                <w:rFonts w:ascii="Arial" w:hAnsi="Arial" w:cs="Arial"/>
                <w:sz w:val="20"/>
                <w:szCs w:val="20"/>
              </w:rPr>
              <w:t>1.000.000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BDD016" w14:textId="64758FE2" w:rsidR="00EC6E6D" w:rsidRPr="00245E8B" w:rsidRDefault="00531E9C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73" w:name="ind_rawmat_types_rawmat_name_7"/>
            <w:bookmarkEnd w:id="373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3E49F5A" w14:textId="0D1DAA58" w:rsidR="00EC6E6D" w:rsidRPr="00245E8B" w:rsidRDefault="00531E9C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74" w:name="ind_rawmat_types_rawmat_name_8"/>
            <w:bookmarkEnd w:id="374"/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</w:tr>
    </w:tbl>
    <w:p w14:paraId="470C7B10" w14:textId="77777777" w:rsidR="00EC6E6D" w:rsidRPr="00F94A99" w:rsidRDefault="00EC6E6D" w:rsidP="00EC6E6D">
      <w:pPr>
        <w:spacing w:before="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828EFAB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4D9F3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865E5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35A8EC37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7F5A72" w14:textId="7352BB32" w:rsidR="00EC6E6D" w:rsidRPr="00245E8B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5" w:name="ind_control_items_control_item_nameX6"/>
            <w:bookmarkEnd w:id="375"/>
            <w:r>
              <w:rPr>
                <w:rFonts w:ascii="Arial" w:hAnsi="Arial" w:cs="Arial"/>
                <w:sz w:val="20"/>
                <w:szCs w:val="20"/>
              </w:rPr>
              <w:t>Råvarer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E2B2497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6" w:name="ind_control_items_control_item_nameX6_2"/>
            <w:bookmarkEnd w:id="376"/>
            <w:r>
              <w:rPr>
                <w:rFonts w:ascii="Arial" w:hAnsi="Arial" w:cs="Arial"/>
                <w:sz w:val="20"/>
                <w:szCs w:val="20"/>
              </w:rPr>
              <w:t xml:space="preserve">Gasolie, som opbevares i en overjordisk olietank på 1.000 m³. Tanken er placeret i en tankgård med underliggende membran, som blev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gennem-gribende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renoveret i 1991. </w:t>
            </w:r>
          </w:p>
          <w:p w14:paraId="1F8EC05E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586DD217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Ved tilsynet blev belægningen besigtiget og den vurderes umiddelbart at være tæt. </w:t>
            </w:r>
          </w:p>
          <w:p w14:paraId="0BE7C9B3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48EC4111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6385164C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11BDB3D7" w14:textId="2A88F754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9C" w:rsidRPr="00245E8B" w14:paraId="66167B8A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E32367" w14:textId="078E48BC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7" w:name="ind_control_items_control_item_nameX6_3"/>
            <w:bookmarkEnd w:id="377"/>
            <w:r>
              <w:rPr>
                <w:rFonts w:ascii="Arial" w:hAnsi="Arial" w:cs="Arial"/>
                <w:sz w:val="20"/>
                <w:szCs w:val="20"/>
              </w:rPr>
              <w:t>Råvarer,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ED1EA4D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8" w:name="ind_control_items_control_item_nameX6_4"/>
            <w:bookmarkEnd w:id="378"/>
          </w:p>
        </w:tc>
      </w:tr>
      <w:tr w:rsidR="00531E9C" w:rsidRPr="00245E8B" w14:paraId="45DA7A22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C816AC" w14:textId="698C3B92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9" w:name="ind_control_items_control_item_nameX6_5"/>
            <w:bookmarkEnd w:id="379"/>
            <w:r>
              <w:rPr>
                <w:rFonts w:ascii="Arial" w:hAnsi="Arial" w:cs="Arial"/>
                <w:sz w:val="20"/>
                <w:szCs w:val="20"/>
              </w:rPr>
              <w:t>Råvarer,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A1A812D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80" w:name="ind_control_items_control_item_nameX6_6"/>
            <w:bookmarkEnd w:id="380"/>
          </w:p>
        </w:tc>
      </w:tr>
      <w:tr w:rsidR="00531E9C" w:rsidRPr="00245E8B" w14:paraId="5AA90421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04BD13E" w14:textId="21103DBB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81" w:name="ind_control_items_control_item_nameX6_7"/>
            <w:bookmarkEnd w:id="381"/>
            <w:r>
              <w:rPr>
                <w:rFonts w:ascii="Arial" w:hAnsi="Arial" w:cs="Arial"/>
                <w:sz w:val="20"/>
                <w:szCs w:val="20"/>
              </w:rPr>
              <w:t>Råvarer/Kemikalier,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77A6F244" w14:textId="071CFD50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82" w:name="ind_control_items_control_item_nameX6_8"/>
            <w:bookmarkEnd w:id="382"/>
            <w:r>
              <w:rPr>
                <w:rFonts w:ascii="Arial" w:hAnsi="Arial" w:cs="Arial"/>
                <w:sz w:val="20"/>
                <w:szCs w:val="20"/>
              </w:rPr>
              <w:t xml:space="preserve">Ifølge vilkår 6f skal tankgårdens belægning og membran kontrolleres og vedligeholdes regelmæssigt iht. virksomhedens procedurer 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instruk-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ser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Første gang 1 år efter meddelelsen af det nye vilkår (senest 22.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de-cember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2016).</w:t>
            </w:r>
          </w:p>
        </w:tc>
      </w:tr>
    </w:tbl>
    <w:p w14:paraId="2C7ABACC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245E8B">
        <w:rPr>
          <w:rFonts w:ascii="Arial" w:hAnsi="Arial" w:cs="Arial"/>
          <w:sz w:val="28"/>
          <w:szCs w:val="28"/>
        </w:rPr>
        <w:lastRenderedPageBreak/>
        <w:t>Affald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709"/>
        <w:gridCol w:w="567"/>
        <w:gridCol w:w="850"/>
        <w:gridCol w:w="851"/>
        <w:gridCol w:w="1275"/>
        <w:gridCol w:w="1276"/>
        <w:gridCol w:w="1276"/>
        <w:gridCol w:w="1559"/>
      </w:tblGrid>
      <w:tr w:rsidR="00EC6E6D" w:rsidRPr="00245E8B" w14:paraId="4324E3E1" w14:textId="77777777" w:rsidTr="00F94A99">
        <w:trPr>
          <w:cantSplit/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B5CDC27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Affaldsart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3476BF47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A94CB0D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  <w:vAlign w:val="center"/>
          </w:tcPr>
          <w:p w14:paraId="493E9DC5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237659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23FF45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Transportør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A8E96B1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Modtager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1B37B4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Bemærkninger</w:t>
            </w:r>
          </w:p>
        </w:tc>
      </w:tr>
      <w:tr w:rsidR="00EC6E6D" w:rsidRPr="00245E8B" w14:paraId="6392C9A9" w14:textId="77777777" w:rsidTr="00F94A99">
        <w:trPr>
          <w:cantSplit/>
          <w:trHeight w:val="231"/>
        </w:trPr>
        <w:tc>
          <w:tcPr>
            <w:tcW w:w="99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0B46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62C8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714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2C010D89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F70F897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9F0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D2F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64A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A4BA7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119F459" w14:textId="77777777" w:rsidTr="00CB4935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14F559A" w14:textId="07525116" w:rsidR="00EC6E6D" w:rsidRPr="00245E8B" w:rsidRDefault="00531E9C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83" w:name="wst_fraction_1_fraction_1_nameX2"/>
            <w:bookmarkEnd w:id="383"/>
            <w:r>
              <w:rPr>
                <w:rFonts w:ascii="Arial" w:hAnsi="Arial" w:cs="Arial"/>
                <w:sz w:val="20"/>
                <w:szCs w:val="20"/>
              </w:rPr>
              <w:t>Olieudskiller og sandfang</w:t>
            </w:r>
          </w:p>
          <w:p w14:paraId="2B93BC6E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B08660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84" w:name="wst_fraction_1_fraction_1_nameX2_2"/>
            <w:bookmarkEnd w:id="384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81FF67A" w14:textId="77777777" w:rsidR="00EC6E6D" w:rsidRPr="00245E8B" w:rsidRDefault="00EC6E6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85" w:name="wst_fraction_1_fraction_1_nameX2_3"/>
            <w:bookmarkEnd w:id="385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3F8BD9" w14:textId="7BFD7F0C" w:rsidR="00EC6E6D" w:rsidRPr="00245E8B" w:rsidRDefault="00531E9C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86" w:name="wst_fraction_1_fraction_1_nameX2_4"/>
            <w:bookmarkEnd w:id="386"/>
            <w:r>
              <w:rPr>
                <w:rFonts w:ascii="Arial" w:hAnsi="Arial" w:cs="Arial"/>
                <w:sz w:val="20"/>
                <w:szCs w:val="20"/>
              </w:rPr>
              <w:t>Ikke relevant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E4E264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87" w:name="wst_fraction_1_fraction_1_nameX2_5"/>
            <w:bookmarkEnd w:id="387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CDF903" w14:textId="46FFE931" w:rsidR="00EC6E6D" w:rsidRPr="00245E8B" w:rsidRDefault="00531E9C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88" w:name="wst_fraction_1_fraction_1_nameX2_6"/>
            <w:bookmarkEnd w:id="388"/>
            <w:r>
              <w:rPr>
                <w:rFonts w:ascii="Arial" w:hAnsi="Arial" w:cs="Arial"/>
                <w:sz w:val="20"/>
                <w:szCs w:val="20"/>
              </w:rPr>
              <w:t>Ikke relevant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D6A408" w14:textId="62A1E420" w:rsidR="00EC6E6D" w:rsidRPr="00245E8B" w:rsidRDefault="00531E9C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89" w:name="wst_fraction_1_fraction_1_nameX2_7"/>
            <w:bookmarkEnd w:id="389"/>
            <w:r>
              <w:rPr>
                <w:rFonts w:ascii="Arial" w:hAnsi="Arial" w:cs="Arial"/>
                <w:sz w:val="20"/>
                <w:szCs w:val="20"/>
              </w:rPr>
              <w:t>Nordværk I/S, Modtagecenter for farligt affald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5FACBC" w14:textId="77B98BF8" w:rsidR="00EC6E6D" w:rsidRPr="00245E8B" w:rsidRDefault="00531E9C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90" w:name="wst_fraction_1_fraction_1_nameX2_8"/>
            <w:bookmarkEnd w:id="390"/>
            <w:r>
              <w:rPr>
                <w:rFonts w:ascii="Arial" w:hAnsi="Arial" w:cs="Arial"/>
                <w:sz w:val="20"/>
                <w:szCs w:val="20"/>
              </w:rPr>
              <w:t>Nordværk I/S, Modtagecenter for farligt affald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6727C5D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FB7D8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04453D1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04FCDE8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3F244BF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08B799F1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50394A" w14:textId="7E2E9963" w:rsidR="00EC6E6D" w:rsidRPr="00245E8B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91" w:name="ind_control_items_control_item_nameX7"/>
            <w:bookmarkEnd w:id="391"/>
            <w:r>
              <w:rPr>
                <w:rFonts w:ascii="Arial" w:hAnsi="Arial" w:cs="Arial"/>
                <w:sz w:val="20"/>
                <w:szCs w:val="20"/>
              </w:rPr>
              <w:t>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32F2872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92" w:name="ind_control_items_control_item_nameX7_2"/>
            <w:bookmarkEnd w:id="392"/>
            <w:r>
              <w:rPr>
                <w:rFonts w:ascii="Arial" w:hAnsi="Arial" w:cs="Arial"/>
                <w:sz w:val="20"/>
                <w:szCs w:val="20"/>
              </w:rPr>
              <w:t>Der forekommer ikke øvrige affaldsfraktioner fra varmeværket.</w:t>
            </w:r>
          </w:p>
          <w:p w14:paraId="3D247FA0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48B2A6D8" w14:textId="332F6AE4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9C" w:rsidRPr="00245E8B" w14:paraId="28BFA41C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0501E1" w14:textId="5B07906D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93" w:name="ind_control_items_control_item_nameX7_3"/>
            <w:bookmarkEnd w:id="393"/>
            <w:r>
              <w:rPr>
                <w:rFonts w:ascii="Arial" w:hAnsi="Arial" w:cs="Arial"/>
                <w:sz w:val="20"/>
                <w:szCs w:val="20"/>
              </w:rPr>
              <w:t>Affald, farligt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9B39915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94" w:name="ind_control_items_control_item_nameX7_4"/>
            <w:bookmarkEnd w:id="394"/>
            <w:r>
              <w:rPr>
                <w:rFonts w:ascii="Arial" w:hAnsi="Arial" w:cs="Arial"/>
                <w:sz w:val="20"/>
                <w:szCs w:val="20"/>
              </w:rPr>
              <w:t>Der forekommer farligt affald i form af olie fra olieudskiller.</w:t>
            </w:r>
          </w:p>
          <w:p w14:paraId="6D3F0B93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 forekommer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endvidere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en mindre mængde spildolie og oliefiltre fra motorerne. </w:t>
            </w:r>
          </w:p>
          <w:p w14:paraId="2C47AAF1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Under tilsynet blev der ikke observeret oplag af spildolie og oliefiltre.</w:t>
            </w:r>
          </w:p>
          <w:p w14:paraId="420B71DF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7773F33B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6285F857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19C39074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0125F89F" w14:textId="48951140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9C" w:rsidRPr="00245E8B" w14:paraId="1FC5ED17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354539" w14:textId="0725467A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95" w:name="ind_control_items_control_item_nameX7_5"/>
            <w:bookmarkEnd w:id="395"/>
            <w:r>
              <w:rPr>
                <w:rFonts w:ascii="Arial" w:hAnsi="Arial" w:cs="Arial"/>
                <w:sz w:val="20"/>
                <w:szCs w:val="20"/>
              </w:rPr>
              <w:t>Affald, anmeldelse af farligt 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DAD6344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96" w:name="ind_control_items_control_item_nameX7_6"/>
            <w:bookmarkEnd w:id="396"/>
          </w:p>
        </w:tc>
      </w:tr>
      <w:tr w:rsidR="00531E9C" w:rsidRPr="00245E8B" w14:paraId="7785F464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F4D272" w14:textId="68FD9E95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97" w:name="ind_control_items_control_item_nameX7_7"/>
            <w:bookmarkEnd w:id="397"/>
            <w:r>
              <w:rPr>
                <w:rFonts w:ascii="Arial" w:hAnsi="Arial" w:cs="Arial"/>
                <w:sz w:val="20"/>
                <w:szCs w:val="20"/>
              </w:rPr>
              <w:t>Affald, sortering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33A1D61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98" w:name="ind_control_items_control_item_nameX7_8"/>
            <w:bookmarkEnd w:id="398"/>
          </w:p>
        </w:tc>
      </w:tr>
      <w:tr w:rsidR="00531E9C" w:rsidRPr="00245E8B" w14:paraId="22BB7EB7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29E2E0" w14:textId="0DF8F46C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99" w:name="ind_control_items_control_item_nameX7_9"/>
            <w:bookmarkEnd w:id="399"/>
            <w:r>
              <w:rPr>
                <w:rFonts w:ascii="Arial" w:hAnsi="Arial" w:cs="Arial"/>
                <w:sz w:val="20"/>
                <w:szCs w:val="20"/>
              </w:rPr>
              <w:t>Affald,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EF18656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00" w:name="ind_control_items_control_item_nameX7_10"/>
            <w:bookmarkEnd w:id="400"/>
          </w:p>
        </w:tc>
      </w:tr>
      <w:tr w:rsidR="00531E9C" w:rsidRPr="00245E8B" w14:paraId="2C4735C4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289886" w14:textId="42E66AFB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01" w:name="ind_control_items_control_item_nameX7_11"/>
            <w:bookmarkEnd w:id="401"/>
            <w:r>
              <w:rPr>
                <w:rFonts w:ascii="Arial" w:hAnsi="Arial" w:cs="Arial"/>
                <w:sz w:val="20"/>
                <w:szCs w:val="20"/>
              </w:rPr>
              <w:t>Affald, bortskaffelse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D6FFCEF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02" w:name="ind_control_items_control_item_nameX7_12"/>
            <w:bookmarkEnd w:id="402"/>
          </w:p>
        </w:tc>
      </w:tr>
      <w:tr w:rsidR="00531E9C" w:rsidRPr="00245E8B" w14:paraId="748A7CFE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2C3D0F" w14:textId="7FEA0445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03" w:name="ind_control_items_control_item_nameX7_13"/>
            <w:bookmarkEnd w:id="403"/>
            <w:r>
              <w:rPr>
                <w:rFonts w:ascii="Arial" w:hAnsi="Arial" w:cs="Arial"/>
                <w:sz w:val="20"/>
                <w:szCs w:val="20"/>
              </w:rPr>
              <w:t>Farligt affald,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42F4583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04" w:name="ind_control_items_control_item_nameX7_14"/>
            <w:bookmarkEnd w:id="404"/>
          </w:p>
        </w:tc>
      </w:tr>
      <w:tr w:rsidR="00531E9C" w:rsidRPr="00245E8B" w14:paraId="3533CF60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346C85C" w14:textId="1FA755A4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05" w:name="ind_control_items_control_item_nameX7_15"/>
            <w:bookmarkEnd w:id="405"/>
            <w:r>
              <w:rPr>
                <w:rFonts w:ascii="Arial" w:hAnsi="Arial" w:cs="Arial"/>
                <w:sz w:val="20"/>
                <w:szCs w:val="20"/>
              </w:rPr>
              <w:t>Affald,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D815202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99747E" w14:textId="77777777" w:rsidR="00EC6E6D" w:rsidRPr="00985101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985101">
        <w:rPr>
          <w:rFonts w:ascii="Arial" w:hAnsi="Arial" w:cs="Arial"/>
          <w:sz w:val="28"/>
          <w:szCs w:val="28"/>
        </w:rPr>
        <w:t>Generelle bemærkninger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72F28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816B34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29E7A84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53FB8CBD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3FC9A1" w14:textId="461CB242" w:rsidR="00EC6E6D" w:rsidRPr="00245E8B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06" w:name="ind_control_items_control_item_nameX11"/>
            <w:bookmarkEnd w:id="406"/>
            <w:r>
              <w:rPr>
                <w:rFonts w:ascii="Arial" w:hAnsi="Arial" w:cs="Arial"/>
                <w:sz w:val="20"/>
                <w:szCs w:val="20"/>
              </w:rPr>
              <w:t>Drikkevand, indsatsområde, egen boring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526FE6D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07" w:name="ind_control_items_control_item_nameX11_2"/>
            <w:bookmarkEnd w:id="407"/>
          </w:p>
        </w:tc>
      </w:tr>
      <w:tr w:rsidR="00531E9C" w:rsidRPr="00245E8B" w14:paraId="112B88B3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ED197F" w14:textId="4E27EA88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08" w:name="ind_control_items_control_item_nameX11_3"/>
            <w:bookmarkEnd w:id="408"/>
            <w:r>
              <w:rPr>
                <w:rFonts w:ascii="Arial" w:hAnsi="Arial" w:cs="Arial"/>
                <w:sz w:val="20"/>
                <w:szCs w:val="20"/>
              </w:rPr>
              <w:t>Konstateret jordforurening ved tilsyn*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8F81ADD" w14:textId="77777777" w:rsidR="00531E9C" w:rsidRPr="00245E8B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09" w:name="ind_control_items_control_item_nameX11_4"/>
            <w:bookmarkEnd w:id="409"/>
          </w:p>
        </w:tc>
      </w:tr>
      <w:tr w:rsidR="00531E9C" w:rsidRPr="00245E8B" w14:paraId="6AFCA463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D01161" w14:textId="793B661E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10" w:name="ind_control_items_control_item_nameX11_5"/>
            <w:bookmarkEnd w:id="410"/>
            <w:r>
              <w:rPr>
                <w:rFonts w:ascii="Arial" w:hAnsi="Arial" w:cs="Arial"/>
                <w:sz w:val="20"/>
                <w:szCs w:val="20"/>
              </w:rPr>
              <w:lastRenderedPageBreak/>
              <w:t>Generelle bemærkninger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D1A317D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11" w:name="ind_control_items_control_item_nameX11_6"/>
            <w:bookmarkEnd w:id="411"/>
            <w:r>
              <w:rPr>
                <w:rFonts w:ascii="Arial" w:hAnsi="Arial" w:cs="Arial"/>
                <w:sz w:val="20"/>
                <w:szCs w:val="20"/>
              </w:rPr>
              <w:t xml:space="preserve">Ifølge vilkår 6d skal der foretages runderinger på virksomheden hver 14. dag med henblik på kontrol af forhold af miljømæssig betydning,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her-under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kontrol med oliespild fra:</w:t>
            </w:r>
          </w:p>
          <w:p w14:paraId="701574D7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tank</w:t>
            </w:r>
          </w:p>
          <w:p w14:paraId="112D38A9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oliepumpestationer</w:t>
            </w:r>
          </w:p>
          <w:p w14:paraId="45288943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alle overjordiske og udendørs olierør</w:t>
            </w:r>
          </w:p>
          <w:p w14:paraId="34CF81DF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olieudskiller, herunder at den fungerer hensigtsmæssigt</w:t>
            </w:r>
          </w:p>
          <w:p w14:paraId="3CE50BEB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pumpe i pumpebrønd på afløbssystemet</w:t>
            </w:r>
          </w:p>
          <w:p w14:paraId="397EF663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7B6A3F07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 blev aftalt, at virksomheden fremsender dokumentation for den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se-nest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udførte rundering senest den 1. oktober 2016.</w:t>
            </w:r>
          </w:p>
          <w:p w14:paraId="49375675" w14:textId="56BF13DF" w:rsidR="00531E9C" w:rsidRPr="00245E8B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9C" w:rsidRPr="00245E8B" w14:paraId="2BE22E48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865A82" w14:textId="1F1646D1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12" w:name="ind_control_items_control_item_nameX11_7"/>
            <w:bookmarkEnd w:id="412"/>
            <w:r>
              <w:rPr>
                <w:rFonts w:ascii="Arial" w:hAnsi="Arial" w:cs="Arial"/>
                <w:sz w:val="20"/>
                <w:szCs w:val="20"/>
              </w:rPr>
              <w:t>Planforhold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F4B03EB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13" w:name="ind_control_items_control_item_nameX11_8"/>
            <w:bookmarkEnd w:id="413"/>
          </w:p>
        </w:tc>
      </w:tr>
      <w:tr w:rsidR="00531E9C" w:rsidRPr="00245E8B" w14:paraId="1333A208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C901AC" w14:textId="3EDBDA9B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14" w:name="ind_control_items_control_item_nameX11_9"/>
            <w:bookmarkEnd w:id="414"/>
            <w:r>
              <w:rPr>
                <w:rFonts w:ascii="Arial" w:hAnsi="Arial" w:cs="Arial"/>
                <w:sz w:val="20"/>
                <w:szCs w:val="20"/>
              </w:rPr>
              <w:t>Konklusion på egenkontrol/driftsjournal*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652026C" w14:textId="135E5403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 føres egenkontrol iht. vilkår i miljøgodkendelsen.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Egenkontrolresul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-tater findes i intern IT-system. </w:t>
            </w:r>
          </w:p>
        </w:tc>
      </w:tr>
      <w:tr w:rsidR="00531E9C" w:rsidRPr="00245E8B" w14:paraId="2CE127E1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4A3FDA" w14:textId="54C39E88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Jordforurening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08080FD" w14:textId="6FA59F4B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Under tilsynet blev det oplyst, at der i forbindelse med konstatering af utæthed i tanken var en mindre olie-pyt i tankgården, som er fjernet. I forbindelse med konstateringen af oliespildet havde virksomheden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til-kaldt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Beredskabet.</w:t>
            </w:r>
          </w:p>
        </w:tc>
      </w:tr>
      <w:tr w:rsidR="00531E9C" w:rsidRPr="00245E8B" w14:paraId="198BB4D7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8F748E" w14:textId="1FA55354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Miljøforbedringer, miljømål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D776C89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9C" w:rsidRPr="00245E8B" w14:paraId="20171F45" w14:textId="77777777" w:rsidTr="00531E9C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4ADBA6" w14:textId="32176585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Bæredygtighed*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9D94ACA" w14:textId="48196B06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Belysning indendørs på anlægget blev drøftet. Virksomheden har ikke planer om at udskifte til LED-belysning foreløbig grundet det meget lille brug af anlægget. Belysning på de forskellige anlæg bliver løbende skiftet til LED, når der foretages øvrige renoveringer på anlæggene.</w:t>
            </w:r>
          </w:p>
        </w:tc>
      </w:tr>
      <w:tr w:rsidR="00531E9C" w:rsidRPr="00245E8B" w14:paraId="02DF9635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92E74C0" w14:textId="56921025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15" w:name="ind_control_items_control_item_nameX11_1"/>
            <w:bookmarkEnd w:id="415"/>
            <w:r>
              <w:rPr>
                <w:rFonts w:ascii="Arial" w:hAnsi="Arial" w:cs="Arial"/>
                <w:sz w:val="20"/>
                <w:szCs w:val="20"/>
              </w:rPr>
              <w:t>Kampagne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641BC3E" w14:textId="77777777" w:rsidR="00531E9C" w:rsidRDefault="00531E9C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53132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p w14:paraId="321215CF" w14:textId="77777777" w:rsidR="0025365D" w:rsidRPr="008426F8" w:rsidRDefault="0025365D" w:rsidP="008426F8"/>
    <w:sectPr w:rsidR="0025365D" w:rsidRPr="008426F8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AB35" w14:textId="77777777" w:rsidR="00185E84" w:rsidRDefault="00185E84">
      <w:r>
        <w:separator/>
      </w:r>
    </w:p>
  </w:endnote>
  <w:endnote w:type="continuationSeparator" w:id="0">
    <w:p w14:paraId="6ECC76F1" w14:textId="77777777" w:rsidR="00185E84" w:rsidRDefault="0018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B3DD" w14:textId="77777777" w:rsidR="00185E84" w:rsidRDefault="00274D72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CF42D2" wp14:editId="34432DB5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18F9D" w14:textId="77777777" w:rsidR="00185E84" w:rsidRPr="00080AA0" w:rsidRDefault="00185E84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50FF1DD" wp14:editId="1FBE6056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" stroked="f">
              <v:fill opacity="0"/>
              <v:textbox>
                <w:txbxContent>
                  <w:p w:rsidR="00185E84" w:rsidRPr="00080AA0" w:rsidRDefault="00185E84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5E84">
      <w:tab/>
    </w:r>
    <w:r w:rsidR="00185E84">
      <w:tab/>
      <w:t xml:space="preserve">       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PAGE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  <w:r w:rsidR="00185E84">
      <w:rPr>
        <w:rStyle w:val="Sidetal"/>
      </w:rPr>
      <w:t>/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NUMPAGES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9A64" w14:textId="77777777" w:rsidR="00185E84" w:rsidRDefault="00185E84" w:rsidP="00042200">
    <w:pPr>
      <w:pStyle w:val="Sidefod"/>
      <w:spacing w:after="0"/>
      <w:ind w:right="-1815"/>
      <w:rPr>
        <w:b/>
      </w:rPr>
    </w:pPr>
  </w:p>
  <w:p w14:paraId="53B6A70C" w14:textId="77777777" w:rsidR="00185E84" w:rsidRPr="00042200" w:rsidRDefault="00274D72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234DEB" wp14:editId="08712CD5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1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DC63A" w14:textId="77777777" w:rsidR="00185E84" w:rsidRPr="00080AA0" w:rsidRDefault="00185E84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5828DCB" wp14:editId="5C869AAF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" stroked="f">
              <v:fill opacity="0"/>
              <v:textbox>
                <w:txbxContent>
                  <w:p w:rsidR="00185E84" w:rsidRPr="00080AA0" w:rsidRDefault="00185E84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4E2E4" w14:textId="77777777" w:rsidR="00185E84" w:rsidRDefault="00185E84">
      <w:r>
        <w:separator/>
      </w:r>
    </w:p>
  </w:footnote>
  <w:footnote w:type="continuationSeparator" w:id="0">
    <w:p w14:paraId="7837AFF5" w14:textId="77777777" w:rsidR="00185E84" w:rsidRDefault="0018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751E" w14:textId="77777777" w:rsidR="00185E84" w:rsidRDefault="00185E84" w:rsidP="00960A46">
    <w:pPr>
      <w:pStyle w:val="Sidehoved"/>
    </w:pPr>
  </w:p>
  <w:p w14:paraId="7072E499" w14:textId="77777777" w:rsidR="00185E84" w:rsidRDefault="00185E84" w:rsidP="00960A46">
    <w:pPr>
      <w:pStyle w:val="Sidehoved"/>
    </w:pPr>
  </w:p>
  <w:p w14:paraId="02B8C695" w14:textId="7A0E9061" w:rsidR="00185E84" w:rsidRDefault="00185E84" w:rsidP="00185E84">
    <w:pPr>
      <w:spacing w:after="0"/>
      <w:rPr>
        <w:i/>
        <w:sz w:val="20"/>
        <w:szCs w:val="20"/>
      </w:rPr>
    </w:pPr>
    <w:r w:rsidRPr="00C96C06">
      <w:rPr>
        <w:i/>
        <w:sz w:val="20"/>
        <w:szCs w:val="20"/>
      </w:rPr>
      <w:t xml:space="preserve">Aalborg Kommune, </w:t>
    </w:r>
    <w:r w:rsidR="007A51DD" w:rsidRPr="007A51DD">
      <w:rPr>
        <w:i/>
        <w:sz w:val="20"/>
        <w:szCs w:val="20"/>
      </w:rPr>
      <w:t>KM, Miljø og Grøn omstilling</w:t>
    </w:r>
    <w:r w:rsidRPr="00C96C06">
      <w:rPr>
        <w:i/>
        <w:sz w:val="20"/>
        <w:szCs w:val="20"/>
      </w:rPr>
      <w:br/>
      <w:t>Stigsborg Brygge 5, 9400 Nørresundby</w:t>
    </w:r>
  </w:p>
  <w:p w14:paraId="05A7057E" w14:textId="77777777" w:rsidR="00185E84" w:rsidRPr="00C96C06" w:rsidRDefault="00185E84" w:rsidP="00C96C06">
    <w:pPr>
      <w:rPr>
        <w:i/>
        <w:sz w:val="20"/>
        <w:szCs w:val="20"/>
      </w:rPr>
    </w:pPr>
    <w:r w:rsidRPr="00C96C06">
      <w:rPr>
        <w:noProof/>
        <w:sz w:val="20"/>
        <w:szCs w:val="20"/>
        <w:lang w:eastAsia="da-DK" w:bidi="ar-SA"/>
      </w:rPr>
      <w:drawing>
        <wp:anchor distT="0" distB="0" distL="114300" distR="114300" simplePos="0" relativeHeight="251661312" behindDoc="0" locked="0" layoutInCell="1" allowOverlap="1" wp14:anchorId="103D542B" wp14:editId="1BD2C02D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637853">
    <w:abstractNumId w:val="11"/>
  </w:num>
  <w:num w:numId="2" w16cid:durableId="1925871255">
    <w:abstractNumId w:val="8"/>
  </w:num>
  <w:num w:numId="3" w16cid:durableId="8023653">
    <w:abstractNumId w:val="10"/>
  </w:num>
  <w:num w:numId="4" w16cid:durableId="1299529729">
    <w:abstractNumId w:val="9"/>
  </w:num>
  <w:num w:numId="5" w16cid:durableId="108821815">
    <w:abstractNumId w:val="7"/>
  </w:num>
  <w:num w:numId="6" w16cid:durableId="1202135440">
    <w:abstractNumId w:val="6"/>
  </w:num>
  <w:num w:numId="7" w16cid:durableId="288632862">
    <w:abstractNumId w:val="5"/>
  </w:num>
  <w:num w:numId="8" w16cid:durableId="783772131">
    <w:abstractNumId w:val="4"/>
  </w:num>
  <w:num w:numId="9" w16cid:durableId="39283118">
    <w:abstractNumId w:val="3"/>
  </w:num>
  <w:num w:numId="10" w16cid:durableId="992753207">
    <w:abstractNumId w:val="2"/>
  </w:num>
  <w:num w:numId="11" w16cid:durableId="1523008054">
    <w:abstractNumId w:val="1"/>
  </w:num>
  <w:num w:numId="12" w16cid:durableId="2141916676">
    <w:abstractNumId w:val="0"/>
  </w:num>
  <w:num w:numId="13" w16cid:durableId="2090419210">
    <w:abstractNumId w:val="10"/>
  </w:num>
  <w:num w:numId="14" w16cid:durableId="3480261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/CPvRBgMl09ZzO81NGDUkLYhZ6gSkaS+5wAA+RRTxkoZJnZI487QmFQob0lDu9GB"/>
  </w:docVars>
  <w:rsids>
    <w:rsidRoot w:val="00DF6188"/>
    <w:rsid w:val="0000191B"/>
    <w:rsid w:val="00001CD5"/>
    <w:rsid w:val="00002B18"/>
    <w:rsid w:val="00002E0D"/>
    <w:rsid w:val="00006862"/>
    <w:rsid w:val="00006EF4"/>
    <w:rsid w:val="00012C6D"/>
    <w:rsid w:val="00012C7B"/>
    <w:rsid w:val="00013718"/>
    <w:rsid w:val="000145F6"/>
    <w:rsid w:val="00017345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711C"/>
    <w:rsid w:val="0003746D"/>
    <w:rsid w:val="00042200"/>
    <w:rsid w:val="00043213"/>
    <w:rsid w:val="00053346"/>
    <w:rsid w:val="00056901"/>
    <w:rsid w:val="00065547"/>
    <w:rsid w:val="00077297"/>
    <w:rsid w:val="00080AA0"/>
    <w:rsid w:val="00082114"/>
    <w:rsid w:val="00082346"/>
    <w:rsid w:val="00085F74"/>
    <w:rsid w:val="00093649"/>
    <w:rsid w:val="000A2403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14FD"/>
    <w:rsid w:val="000C3496"/>
    <w:rsid w:val="000C78EE"/>
    <w:rsid w:val="000D0879"/>
    <w:rsid w:val="000D1A02"/>
    <w:rsid w:val="000D7747"/>
    <w:rsid w:val="000E0F33"/>
    <w:rsid w:val="000E1CD7"/>
    <w:rsid w:val="000E1EDF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71DA6"/>
    <w:rsid w:val="00173304"/>
    <w:rsid w:val="00173466"/>
    <w:rsid w:val="0017358A"/>
    <w:rsid w:val="001745B0"/>
    <w:rsid w:val="00174C35"/>
    <w:rsid w:val="00175DBA"/>
    <w:rsid w:val="00184496"/>
    <w:rsid w:val="001844CC"/>
    <w:rsid w:val="00184CB5"/>
    <w:rsid w:val="00185E84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1AD"/>
    <w:rsid w:val="001C43BB"/>
    <w:rsid w:val="001C6043"/>
    <w:rsid w:val="001D0963"/>
    <w:rsid w:val="001D581D"/>
    <w:rsid w:val="001E21B1"/>
    <w:rsid w:val="001E2B90"/>
    <w:rsid w:val="001E3B97"/>
    <w:rsid w:val="001F13F1"/>
    <w:rsid w:val="001F1EEF"/>
    <w:rsid w:val="001F753D"/>
    <w:rsid w:val="001F7CE1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70A2"/>
    <w:rsid w:val="00237AE8"/>
    <w:rsid w:val="00241D85"/>
    <w:rsid w:val="00242035"/>
    <w:rsid w:val="0024569C"/>
    <w:rsid w:val="00245E8B"/>
    <w:rsid w:val="0024755E"/>
    <w:rsid w:val="00247DDE"/>
    <w:rsid w:val="0025365D"/>
    <w:rsid w:val="00254247"/>
    <w:rsid w:val="00255045"/>
    <w:rsid w:val="00261D2A"/>
    <w:rsid w:val="0026424E"/>
    <w:rsid w:val="002648FA"/>
    <w:rsid w:val="00266236"/>
    <w:rsid w:val="00267205"/>
    <w:rsid w:val="00274B38"/>
    <w:rsid w:val="00274D72"/>
    <w:rsid w:val="00276B3A"/>
    <w:rsid w:val="00280070"/>
    <w:rsid w:val="002855EB"/>
    <w:rsid w:val="00286CF2"/>
    <w:rsid w:val="00287860"/>
    <w:rsid w:val="00287E70"/>
    <w:rsid w:val="00292286"/>
    <w:rsid w:val="00296626"/>
    <w:rsid w:val="002A0398"/>
    <w:rsid w:val="002A11C7"/>
    <w:rsid w:val="002A48BF"/>
    <w:rsid w:val="002B031B"/>
    <w:rsid w:val="002B14A7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27A4"/>
    <w:rsid w:val="002E6EE6"/>
    <w:rsid w:val="002F2016"/>
    <w:rsid w:val="00310027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523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3E90"/>
    <w:rsid w:val="00435BB8"/>
    <w:rsid w:val="00437F01"/>
    <w:rsid w:val="004405E4"/>
    <w:rsid w:val="00447D10"/>
    <w:rsid w:val="00451CB3"/>
    <w:rsid w:val="00452194"/>
    <w:rsid w:val="00454D03"/>
    <w:rsid w:val="00455CB9"/>
    <w:rsid w:val="00456128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817FD"/>
    <w:rsid w:val="00490A66"/>
    <w:rsid w:val="0049101D"/>
    <w:rsid w:val="004930CE"/>
    <w:rsid w:val="00494616"/>
    <w:rsid w:val="004A1BB6"/>
    <w:rsid w:val="004B10A5"/>
    <w:rsid w:val="004B303C"/>
    <w:rsid w:val="004B509C"/>
    <w:rsid w:val="004C1816"/>
    <w:rsid w:val="004C2F71"/>
    <w:rsid w:val="004C4E25"/>
    <w:rsid w:val="004C6105"/>
    <w:rsid w:val="004C6A6F"/>
    <w:rsid w:val="004C704D"/>
    <w:rsid w:val="004D1CF5"/>
    <w:rsid w:val="004D354B"/>
    <w:rsid w:val="004D56BD"/>
    <w:rsid w:val="004D6D3B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03F3"/>
    <w:rsid w:val="00531E9C"/>
    <w:rsid w:val="00535B5D"/>
    <w:rsid w:val="005405D6"/>
    <w:rsid w:val="00543377"/>
    <w:rsid w:val="00545D81"/>
    <w:rsid w:val="005465BB"/>
    <w:rsid w:val="00546690"/>
    <w:rsid w:val="00552C23"/>
    <w:rsid w:val="005568C2"/>
    <w:rsid w:val="0056245A"/>
    <w:rsid w:val="00562C46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A00A6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2D5F"/>
    <w:rsid w:val="005D50B8"/>
    <w:rsid w:val="005E304F"/>
    <w:rsid w:val="005E3C86"/>
    <w:rsid w:val="005E4EB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0E0"/>
    <w:rsid w:val="00606597"/>
    <w:rsid w:val="00610024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421B"/>
    <w:rsid w:val="00674C79"/>
    <w:rsid w:val="006755C4"/>
    <w:rsid w:val="00676320"/>
    <w:rsid w:val="00676644"/>
    <w:rsid w:val="006832C4"/>
    <w:rsid w:val="006834C4"/>
    <w:rsid w:val="006838DA"/>
    <w:rsid w:val="0068701C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E6029"/>
    <w:rsid w:val="006F16CE"/>
    <w:rsid w:val="006F2860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2AE0"/>
    <w:rsid w:val="007652E1"/>
    <w:rsid w:val="00773F9E"/>
    <w:rsid w:val="0077531C"/>
    <w:rsid w:val="00787731"/>
    <w:rsid w:val="00787EBC"/>
    <w:rsid w:val="00792F27"/>
    <w:rsid w:val="00796A51"/>
    <w:rsid w:val="007A2482"/>
    <w:rsid w:val="007A2DAB"/>
    <w:rsid w:val="007A362F"/>
    <w:rsid w:val="007A51DD"/>
    <w:rsid w:val="007A7174"/>
    <w:rsid w:val="007B2AE5"/>
    <w:rsid w:val="007C1F86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517B7"/>
    <w:rsid w:val="008519F4"/>
    <w:rsid w:val="008539E7"/>
    <w:rsid w:val="00856CE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393A"/>
    <w:rsid w:val="008B1CC9"/>
    <w:rsid w:val="008B1F25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D7E3A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085"/>
    <w:rsid w:val="00941D99"/>
    <w:rsid w:val="00942C7E"/>
    <w:rsid w:val="009432FF"/>
    <w:rsid w:val="009439EA"/>
    <w:rsid w:val="0094470A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750F4"/>
    <w:rsid w:val="00980D9B"/>
    <w:rsid w:val="00980DDA"/>
    <w:rsid w:val="00984737"/>
    <w:rsid w:val="00985101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E1029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7E6E"/>
    <w:rsid w:val="00A1001B"/>
    <w:rsid w:val="00A12188"/>
    <w:rsid w:val="00A12657"/>
    <w:rsid w:val="00A1310D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F92"/>
    <w:rsid w:val="00A35651"/>
    <w:rsid w:val="00A361D9"/>
    <w:rsid w:val="00A37196"/>
    <w:rsid w:val="00A43AA7"/>
    <w:rsid w:val="00A43BDB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130B"/>
    <w:rsid w:val="00A824C5"/>
    <w:rsid w:val="00A83212"/>
    <w:rsid w:val="00A83C14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D47E7"/>
    <w:rsid w:val="00AD61BB"/>
    <w:rsid w:val="00AD6704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13B1A"/>
    <w:rsid w:val="00B14192"/>
    <w:rsid w:val="00B149F3"/>
    <w:rsid w:val="00B15A9C"/>
    <w:rsid w:val="00B17849"/>
    <w:rsid w:val="00B212CC"/>
    <w:rsid w:val="00B221CC"/>
    <w:rsid w:val="00B227E9"/>
    <w:rsid w:val="00B23353"/>
    <w:rsid w:val="00B242D2"/>
    <w:rsid w:val="00B24557"/>
    <w:rsid w:val="00B25B2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A39"/>
    <w:rsid w:val="00B94B0F"/>
    <w:rsid w:val="00B95659"/>
    <w:rsid w:val="00BA013F"/>
    <w:rsid w:val="00BA0C26"/>
    <w:rsid w:val="00BA33E1"/>
    <w:rsid w:val="00BB63BE"/>
    <w:rsid w:val="00BC1CAE"/>
    <w:rsid w:val="00BC23CB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7111"/>
    <w:rsid w:val="00C32696"/>
    <w:rsid w:val="00C32DAB"/>
    <w:rsid w:val="00C41E44"/>
    <w:rsid w:val="00C42A5D"/>
    <w:rsid w:val="00C45AF8"/>
    <w:rsid w:val="00C64EEA"/>
    <w:rsid w:val="00C6592C"/>
    <w:rsid w:val="00C66738"/>
    <w:rsid w:val="00C674BE"/>
    <w:rsid w:val="00C71249"/>
    <w:rsid w:val="00C7142F"/>
    <w:rsid w:val="00C71BE4"/>
    <w:rsid w:val="00C721AA"/>
    <w:rsid w:val="00C739BB"/>
    <w:rsid w:val="00C7430E"/>
    <w:rsid w:val="00C75A2E"/>
    <w:rsid w:val="00C81399"/>
    <w:rsid w:val="00C81607"/>
    <w:rsid w:val="00C84439"/>
    <w:rsid w:val="00C91314"/>
    <w:rsid w:val="00C94995"/>
    <w:rsid w:val="00C96C06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4935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E67CB"/>
    <w:rsid w:val="00CF05B9"/>
    <w:rsid w:val="00CF11B4"/>
    <w:rsid w:val="00CF1B5A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BB6"/>
    <w:rsid w:val="00D23F5E"/>
    <w:rsid w:val="00D2422C"/>
    <w:rsid w:val="00D25850"/>
    <w:rsid w:val="00D26FE1"/>
    <w:rsid w:val="00D27793"/>
    <w:rsid w:val="00D312CA"/>
    <w:rsid w:val="00D33946"/>
    <w:rsid w:val="00D33E8B"/>
    <w:rsid w:val="00D34CCC"/>
    <w:rsid w:val="00D41BD7"/>
    <w:rsid w:val="00D44173"/>
    <w:rsid w:val="00D45F4A"/>
    <w:rsid w:val="00D46F05"/>
    <w:rsid w:val="00D516A9"/>
    <w:rsid w:val="00D57211"/>
    <w:rsid w:val="00D57887"/>
    <w:rsid w:val="00D57D15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0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DF6188"/>
    <w:rsid w:val="00E019C0"/>
    <w:rsid w:val="00E06D00"/>
    <w:rsid w:val="00E07B12"/>
    <w:rsid w:val="00E07B29"/>
    <w:rsid w:val="00E12A13"/>
    <w:rsid w:val="00E202C8"/>
    <w:rsid w:val="00E24AAD"/>
    <w:rsid w:val="00E24F4D"/>
    <w:rsid w:val="00E3178E"/>
    <w:rsid w:val="00E35E98"/>
    <w:rsid w:val="00E411D8"/>
    <w:rsid w:val="00E411E4"/>
    <w:rsid w:val="00E4227D"/>
    <w:rsid w:val="00E467E8"/>
    <w:rsid w:val="00E526EA"/>
    <w:rsid w:val="00E532DF"/>
    <w:rsid w:val="00E55008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3F45"/>
    <w:rsid w:val="00E84040"/>
    <w:rsid w:val="00E90CB4"/>
    <w:rsid w:val="00E92CB9"/>
    <w:rsid w:val="00EA1A7B"/>
    <w:rsid w:val="00EA20FF"/>
    <w:rsid w:val="00EA24FF"/>
    <w:rsid w:val="00EA29AE"/>
    <w:rsid w:val="00EA3298"/>
    <w:rsid w:val="00EA3537"/>
    <w:rsid w:val="00EA55CC"/>
    <w:rsid w:val="00EA6B46"/>
    <w:rsid w:val="00EB01A0"/>
    <w:rsid w:val="00EB4136"/>
    <w:rsid w:val="00EB4B5C"/>
    <w:rsid w:val="00EB6167"/>
    <w:rsid w:val="00EB790C"/>
    <w:rsid w:val="00EC0151"/>
    <w:rsid w:val="00EC3C9F"/>
    <w:rsid w:val="00EC47BE"/>
    <w:rsid w:val="00EC5B72"/>
    <w:rsid w:val="00EC6E6D"/>
    <w:rsid w:val="00ED3BF7"/>
    <w:rsid w:val="00ED65FE"/>
    <w:rsid w:val="00EE2105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297F"/>
    <w:rsid w:val="00F24AF6"/>
    <w:rsid w:val="00F2671A"/>
    <w:rsid w:val="00F30B8E"/>
    <w:rsid w:val="00F34895"/>
    <w:rsid w:val="00F361BD"/>
    <w:rsid w:val="00F442AE"/>
    <w:rsid w:val="00F44993"/>
    <w:rsid w:val="00F45923"/>
    <w:rsid w:val="00F461C8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4A99"/>
    <w:rsid w:val="00F95F12"/>
    <w:rsid w:val="00F97D85"/>
    <w:rsid w:val="00FA1A4E"/>
    <w:rsid w:val="00FA1E0C"/>
    <w:rsid w:val="00FA7DE4"/>
    <w:rsid w:val="00FB4086"/>
    <w:rsid w:val="00FB541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1CB5"/>
    <w:rsid w:val="00FE1D25"/>
    <w:rsid w:val="00FF0A02"/>
    <w:rsid w:val="00FF10B2"/>
    <w:rsid w:val="00FF1C2C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2FF1CBA6"/>
  <w15:docId w15:val="{511156F3-9D23-4086-865F-9337B08B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amd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5</TotalTime>
  <Pages>10</Pages>
  <Words>1793</Words>
  <Characters>11971</Characters>
  <Application>Microsoft Office Word</Application>
  <DocSecurity>0</DocSecurity>
  <Lines>2992</Lines>
  <Paragraphs>1146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Aalborg Kommune</Company>
  <LinksUpToDate>false</LinksUpToDate>
  <CharactersWithSpaces>12618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Marie Dam</dc:creator>
  <cp:lastModifiedBy>Frederik Bols Thomsen</cp:lastModifiedBy>
  <cp:revision>2</cp:revision>
  <cp:lastPrinted>2010-03-04T09:12:00Z</cp:lastPrinted>
  <dcterms:created xsi:type="dcterms:W3CDTF">2025-03-13T15:21:00Z</dcterms:created>
  <dcterms:modified xsi:type="dcterms:W3CDTF">2025-03-13T15:21:00Z</dcterms:modified>
</cp:coreProperties>
</file>