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638A9" w:rsidR="00F07D08" w:rsidP="00F07D08" w:rsidRDefault="00F07D0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5638A9">
        <w:rPr>
          <w:rFonts w:ascii="Arial" w:hAnsi="Arial" w:cs="Arial"/>
          <w:b/>
          <w:bCs/>
          <w:color w:val="000000"/>
          <w:sz w:val="20"/>
          <w:szCs w:val="20"/>
        </w:rPr>
        <w:t xml:space="preserve">Tilsynsskema til offentliggørelse </w:t>
      </w:r>
    </w:p>
    <w:p w:rsidRPr="005638A9" w:rsidR="00F07D08" w:rsidP="00F07D08" w:rsidRDefault="00F07D0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-Gitter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37"/>
        <w:gridCol w:w="4713"/>
      </w:tblGrid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DriftEnhed.MiljoeEnhedNavn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Knud Erik Madsen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DriftEnhed.VejNavn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Dalvej (9632)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DriftEnhed.HusNummer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DriftEnhed.HusBogstav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DriftEnhed.Etage \b ", "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DriftEnhed.SideDoerNummer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/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DriftEnhed.PostNummer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9632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DriftEnhed.PostDistrikt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Møldrup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Pr="005638A9" w:rsidR="00D0370F" w:rsidP="0090169F" w:rsidRDefault="00D03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name="_GoBack" w:id="0"/>
            <w:bookmarkEnd w:id="0"/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>Virksomhedens CVR-nummer:</w:t>
            </w:r>
          </w:p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>P-nummer:</w:t>
            </w:r>
          </w:p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>CHR-nummer: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DriftEnhed.CvrNummer \b "CVR-nr: "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73952913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DriftEnhed.PNummer \b "P-nr: "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1002417601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DriftEnhed.ChrNummer \b "CHR-nr: "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31262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Tilsyn.HaendelseDato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02-10-2019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Tilsyn.Baggrund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Miljøtilsyn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DriftEnhed.PrimaerListeTypeKode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L07A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DriftEnhed.PrimaerListeTypeTekst \b "- "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Landbrug med dyrehold 15-75DE uden §10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Pr="005638A9" w:rsidR="00D0370F" w:rsidP="0090169F" w:rsidRDefault="00D03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Tilsyn.TilsynUdfoert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Miljøforhold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Tilsyn.JordForurening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Nej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Tilsyn.Paabud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Nej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5638A9" w:rsidR="00F07D08" w:rsidTr="0090169F">
        <w:tc>
          <w:tcPr>
            <w:tcW w:w="4325" w:type="dxa"/>
          </w:tcPr>
          <w:p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  <w:p w:rsidRPr="005638A9" w:rsidR="005638A9" w:rsidP="0090169F" w:rsidRDefault="005638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5" w:type="dxa"/>
          </w:tcPr>
          <w:p w:rsidRPr="005638A9" w:rsidR="00F07D08" w:rsidP="0090169F" w:rsidRDefault="00F07D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8A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38A9">
              <w:rPr>
                <w:rFonts w:ascii="Arial" w:hAnsi="Arial" w:cs="Arial"/>
                <w:sz w:val="20"/>
                <w:szCs w:val="20"/>
              </w:rPr>
              <w:instrText xml:space="preserve"> MERGEFIELD  Tilsyn.Konklusion  \* MERGEFORMAT </w:instrTex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0370F">
              <w:rPr>
                <w:rFonts w:ascii="Arial" w:hAnsi="Arial" w:cs="Arial"/>
                <w:noProof/>
                <w:sz w:val="20"/>
                <w:szCs w:val="20"/>
              </w:rPr>
              <w:t>Ikke aktuelt</w:t>
            </w:r>
            <w:r w:rsidRPr="005638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Pr="005638A9" w:rsidR="00F07D08" w:rsidP="00F07D08" w:rsidRDefault="00F07D0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Pr="005638A9" w:rsidR="00F07D08" w:rsidP="00F07D08" w:rsidRDefault="00F07D08">
      <w:pPr>
        <w:pStyle w:val="Brdtekst"/>
        <w:rPr>
          <w:rFonts w:ascii="Arial" w:hAnsi="Arial" w:cs="Arial"/>
          <w:szCs w:val="20"/>
        </w:rPr>
      </w:pPr>
      <w:r w:rsidRPr="005638A9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p w:rsidRPr="005638A9" w:rsidR="00F07D08" w:rsidP="00F07D08" w:rsidRDefault="00F07D08">
      <w:pPr>
        <w:rPr>
          <w:rFonts w:ascii="Arial" w:hAnsi="Arial" w:cs="Arial"/>
          <w:sz w:val="20"/>
          <w:szCs w:val="20"/>
        </w:rPr>
      </w:pPr>
    </w:p>
    <w:p w:rsidRPr="00593080" w:rsidR="00280069" w:rsidP="00593080" w:rsidRDefault="00280069"/>
    <w:sectPr w:rsidRPr="00593080" w:rsidR="00280069" w:rsidSect="00D812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70F" w:rsidRDefault="00D0370F" w:rsidP="008A7F3D">
      <w:pPr>
        <w:spacing w:after="0" w:line="240" w:lineRule="auto"/>
      </w:pPr>
      <w:r>
        <w:separator/>
      </w:r>
    </w:p>
  </w:endnote>
  <w:endnote w:type="continuationSeparator" w:id="0">
    <w:p w:rsidR="00D0370F" w:rsidRDefault="00D0370F" w:rsidP="008A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8A7F3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8A7F3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8A7F3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0F" w:rsidRDefault="00D0370F" w:rsidP="008A7F3D">
      <w:pPr>
        <w:spacing w:after="0" w:line="240" w:lineRule="auto"/>
      </w:pPr>
      <w:r>
        <w:separator/>
      </w:r>
    </w:p>
  </w:footnote>
  <w:footnote w:type="continuationSeparator" w:id="0">
    <w:p w:rsidR="00D0370F" w:rsidRDefault="00D0370F" w:rsidP="008A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D0370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1" o:spid="_x0000_s2050" type="#_x0000_t75" style="position:absolute;margin-left:0;margin-top:0;width:431.75pt;height:325.75pt;z-index:-251657216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D0370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2" o:spid="_x0000_s2051" type="#_x0000_t75" style="position:absolute;margin-left:0;margin-top:0;width:431.75pt;height:325.75pt;z-index:-251656192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3D" w:rsidRDefault="00D0370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2000" o:spid="_x0000_s2049" type="#_x0000_t75" style="position:absolute;margin-left:0;margin-top:0;width:431.75pt;height:325.75pt;z-index:-251658240;mso-position-horizontal:center;mso-position-horizontal-relative:margin;mso-position-vertical:center;mso-position-vertical-relative:margin" o:allowincell="f">
          <v:imagedata r:id="rId1" o:title="VIBORG_Udviklingsringe_cmy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323F300-CDB6-45AD-BDDC-3727CCEC55FC}"/>
  </w:docVars>
  <w:rsids>
    <w:rsidRoot w:val="00D0370F"/>
    <w:rsid w:val="0014255C"/>
    <w:rsid w:val="001C4350"/>
    <w:rsid w:val="002245B8"/>
    <w:rsid w:val="00274AEC"/>
    <w:rsid w:val="00280069"/>
    <w:rsid w:val="003D58D9"/>
    <w:rsid w:val="004D0AAB"/>
    <w:rsid w:val="005638A9"/>
    <w:rsid w:val="0058160F"/>
    <w:rsid w:val="00593080"/>
    <w:rsid w:val="005A0E0B"/>
    <w:rsid w:val="00653340"/>
    <w:rsid w:val="007A430E"/>
    <w:rsid w:val="008A7F3D"/>
    <w:rsid w:val="008D25AB"/>
    <w:rsid w:val="0090707A"/>
    <w:rsid w:val="009E7999"/>
    <w:rsid w:val="00B75FC4"/>
    <w:rsid w:val="00D0370F"/>
    <w:rsid w:val="00D11733"/>
    <w:rsid w:val="00D866E1"/>
    <w:rsid w:val="00D950D0"/>
    <w:rsid w:val="00E50D76"/>
    <w:rsid w:val="00F07D08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6B3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8A7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A7F3D"/>
  </w:style>
  <w:style w:type="paragraph" w:styleId="Sidefod">
    <w:name w:val="footer"/>
    <w:basedOn w:val="Normal"/>
    <w:link w:val="SidefodTegn"/>
    <w:uiPriority w:val="99"/>
    <w:unhideWhenUsed/>
    <w:rsid w:val="008A7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A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oter" Target="/word/footer2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footer" Target="/word/footer1.xml" Id="rId12" /><Relationship Type="http://schemas.openxmlformats.org/officeDocument/2006/relationships/theme" Target="/word/theme/theme1.xml" Id="rId17" /><Relationship Type="http://schemas.openxmlformats.org/officeDocument/2006/relationships/customXml" Target="/customXml/item2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header" Target="/word/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E52247-603A-422E-A7D3-22074808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1</TotalTime>
  <Pages>1</Pages>
  <Words>299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Katrine Kloster Graversen</dc:creator>
  <cp:lastModifiedBy>Katrine Kloster Graversen</cp:lastModifiedBy>
  <cp:revision>1</cp:revision>
  <dcterms:created xsi:type="dcterms:W3CDTF">2017-06-09T10:49:00Z</dcterms:created>
  <dcterms:modified xsi:type="dcterms:W3CDTF">2017-06-09T10:50:00Z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{DBA7AA35-5F4A-4799-B56B-3812256E16C9}</vt:lpwstr>
  </property>
</Properties>
</file>