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18397259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241771">
              <w:t>19</w:t>
            </w:r>
            <w:r w:rsidR="00AE1E05">
              <w:rPr>
                <w:szCs w:val="16"/>
              </w:rPr>
              <w:t xml:space="preserve">. </w:t>
            </w:r>
            <w:r w:rsidR="00241771">
              <w:rPr>
                <w:szCs w:val="16"/>
              </w:rPr>
              <w:t>november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20</w:t>
            </w:r>
          </w:p>
          <w:p w14:paraId="66A057B5" w14:textId="0786DD4D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8D3AFD" w:rsidRPr="00497F19">
              <w:t>18/31541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68A6A5E1" w:rsidR="00ED7FDF" w:rsidRDefault="008D3AFD" w:rsidP="00ED7FDF">
            <w:pPr>
              <w:spacing w:line="220" w:lineRule="atLeast"/>
              <w:ind w:left="466"/>
            </w:pPr>
            <w:r w:rsidRPr="008D3AFD">
              <w:t>A-Z Handel &amp; Service v/Per Schroll Hansen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4386897C" w:rsidR="00ED7FDF" w:rsidRDefault="008D3AFD" w:rsidP="00ED7FDF">
            <w:pPr>
              <w:spacing w:line="220" w:lineRule="atLeast"/>
              <w:ind w:left="466"/>
            </w:pPr>
            <w:r w:rsidRPr="008D3AFD">
              <w:t>Bylderup-Bov Bygade 38</w:t>
            </w:r>
            <w:r>
              <w:t>, 6372 Bylderup-Bov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24CF2BD8" w:rsidR="00ED7FDF" w:rsidRDefault="008D3AFD" w:rsidP="00ED7FDF">
            <w:pPr>
              <w:spacing w:line="220" w:lineRule="atLeast"/>
              <w:ind w:left="466"/>
            </w:pPr>
            <w:r w:rsidRPr="00A90CE9">
              <w:t>17410997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1B552175" w:rsidR="00ED7FDF" w:rsidRDefault="00ED7FDF" w:rsidP="00ED7FDF">
            <w:pPr>
              <w:spacing w:line="220" w:lineRule="atLeast"/>
              <w:ind w:left="466"/>
            </w:pP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68CABD25" w:rsidR="00ED7FDF" w:rsidRDefault="008D3AFD" w:rsidP="00ED7FDF">
            <w:pPr>
              <w:spacing w:line="220" w:lineRule="atLeast"/>
              <w:ind w:left="466"/>
            </w:pPr>
            <w:r>
              <w:t xml:space="preserve">Q01 Autoværksted 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43676D58" w:rsidR="00AE1E05" w:rsidRDefault="00C401B2" w:rsidP="00AE1E05">
            <w:pPr>
              <w:ind w:left="465"/>
            </w:pPr>
            <w:r>
              <w:t>T</w:t>
            </w:r>
            <w:r w:rsidR="00CD0D6E">
              <w:t>ilsyn</w:t>
            </w:r>
            <w:r w:rsidR="00AE1E05">
              <w:t xml:space="preserve"> </w:t>
            </w:r>
            <w:r>
              <w:t xml:space="preserve">prioriteret </w:t>
            </w:r>
            <w:r w:rsidR="00AE1E05">
              <w:t>-</w:t>
            </w:r>
            <w:r w:rsidR="00CD0D6E">
              <w:t xml:space="preserve"> </w:t>
            </w:r>
            <w:r w:rsidR="00241771">
              <w:t>18</w:t>
            </w:r>
            <w:r w:rsidR="00AE1E05">
              <w:t>.</w:t>
            </w:r>
            <w:r w:rsidR="00241771">
              <w:t>0</w:t>
            </w:r>
            <w:r w:rsidR="008D3AFD">
              <w:t>2</w:t>
            </w:r>
            <w:r w:rsidR="00AE1E05">
              <w:t>.20</w:t>
            </w:r>
            <w:r w:rsidR="00241771">
              <w:t>20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76B52DD4" w:rsidR="003957F0" w:rsidRPr="00AE1E05" w:rsidRDefault="00241771" w:rsidP="00141A27">
            <w:pPr>
              <w:ind w:left="465"/>
            </w:pPr>
            <w:r>
              <w:t>Biller på matriklen</w:t>
            </w:r>
            <w:r w:rsidR="00243C9C">
              <w:t xml:space="preserve">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3B009096" w:rsidR="005D10B2" w:rsidRDefault="00241771" w:rsidP="0043752A">
            <w:pPr>
              <w:ind w:left="465"/>
            </w:pPr>
            <w:r>
              <w:t>Indskærpelse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179</Words>
  <Characters>1059</Characters>
  <Application>Microsoft Office Word</Application>
  <DocSecurity>0</DocSecurity>
  <Lines>37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2026-03-11T08:56:00Z</dcterms:created>
  <dcterms:modified xsi:type="dcterms:W3CDTF">2026-03-11T08:56:00Z</dcterms:modified>
</cp:coreProperties>
</file>