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E04F4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Knud Erik Nielsen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E04F42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Ravnholmvej (5492)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31   </w:t>
            </w:r>
          </w:p>
          <w:p w:rsidR="007A430E" w:rsidRPr="004D0AAB" w:rsidRDefault="00E04F42" w:rsidP="00E04F4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5492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Vissenbjerg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E04F4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36424257</w:t>
            </w:r>
          </w:p>
          <w:p w:rsidR="008D25AB" w:rsidRPr="008D25AB" w:rsidRDefault="00E04F4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1001745478</w:t>
            </w:r>
          </w:p>
          <w:p w:rsidR="001C4350" w:rsidRPr="00D950D0" w:rsidRDefault="00E04F4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61013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E04F4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29-07-2016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E04F4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Opfølgning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E04F42" w:rsidP="00E04F4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L07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15 - 75 DE, §10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E04F4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Spildolie, affaldsoplag, møddingplads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E04F4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3B194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E04F4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Aftaler indgået på tidligere tilsyn er overholdt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42"/>
    <w:rsid w:val="0014255C"/>
    <w:rsid w:val="001C4350"/>
    <w:rsid w:val="00274AEC"/>
    <w:rsid w:val="00280069"/>
    <w:rsid w:val="003B194F"/>
    <w:rsid w:val="004D0AAB"/>
    <w:rsid w:val="005A0E0B"/>
    <w:rsid w:val="007A430E"/>
    <w:rsid w:val="008D25AB"/>
    <w:rsid w:val="0090707A"/>
    <w:rsid w:val="00B36788"/>
    <w:rsid w:val="00D11733"/>
    <w:rsid w:val="00D866E1"/>
    <w:rsid w:val="00D950D0"/>
    <w:rsid w:val="00E04F42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MDBrevskabeloner\KMDStruktura\Milj&#248;%20og%20Natur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113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Toft</dc:creator>
  <cp:lastModifiedBy>Dorthe Toft</cp:lastModifiedBy>
  <cp:revision>2</cp:revision>
  <dcterms:created xsi:type="dcterms:W3CDTF">2016-07-29T09:43:00Z</dcterms:created>
  <dcterms:modified xsi:type="dcterms:W3CDTF">2016-07-29T09:44:00Z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