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Rørtek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v/ Carsten Daugaard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0B74C8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Bakkevej (4293)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9   </w:t>
            </w:r>
          </w:p>
          <w:p w:rsidR="007A430E" w:rsidRPr="006E0CCF" w:rsidRDefault="000B74C8" w:rsidP="000B74C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4293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Dianalund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20372133</w:t>
            </w:r>
          </w:p>
          <w:p w:rsidR="008D25AB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08-12-2016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0B74C8" w:rsidP="000B74C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A53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Maskinfabrikker, -værksteder m.m., metalforarbejdning,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produkt.areal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100-1000 m2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0B74C8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4C8"/>
    <w:rsid w:val="000B74C8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114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2017-02-01T14:48:00Z</dcterms:created>
  <dcterms:modified xsi:type="dcterms:W3CDTF">2017-02-01T14:48:00Z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