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D0359" w14:textId="6341CBC4" w:rsidR="00C1494A" w:rsidRPr="00505CD2" w:rsidRDefault="00C1494A" w:rsidP="00391995">
      <w:pPr>
        <w:pStyle w:val="Overskrift3"/>
        <w:rPr>
          <w:sz w:val="28"/>
        </w:rPr>
      </w:pPr>
      <w:r w:rsidRPr="00505CD2">
        <w:rPr>
          <w:sz w:val="28"/>
        </w:rPr>
        <w:t xml:space="preserve">Miljøkonsekvensrapport, </w:t>
      </w:r>
      <w:r w:rsidR="002506C7">
        <w:rPr>
          <w:sz w:val="28"/>
        </w:rPr>
        <w:t>”Klitgaard”, Rørholtvej 76, 9370 Hals</w:t>
      </w:r>
    </w:p>
    <w:p w14:paraId="19F62BD3" w14:textId="77777777" w:rsidR="00C1494A" w:rsidRPr="00505CD2" w:rsidRDefault="00EC7900" w:rsidP="00391995">
      <w:pPr>
        <w:pStyle w:val="Overskrift3"/>
        <w:rPr>
          <w:sz w:val="22"/>
        </w:rPr>
      </w:pPr>
      <w:r>
        <w:rPr>
          <w:sz w:val="18"/>
        </w:rPr>
        <w:pict w14:anchorId="2805EE0D">
          <v:rect id="_x0000_i1025" style="width:0;height:1.5pt" o:hralign="center" o:hrstd="t" o:hr="t" fillcolor="#a0a0a0" stroked="f"/>
        </w:pict>
      </w:r>
    </w:p>
    <w:p w14:paraId="13FC03DD" w14:textId="77777777" w:rsidR="00391995" w:rsidRPr="008E0142" w:rsidRDefault="00391995" w:rsidP="00391995">
      <w:pPr>
        <w:pStyle w:val="Overskrift3"/>
        <w:rPr>
          <w:sz w:val="22"/>
        </w:rPr>
      </w:pPr>
      <w:r w:rsidRPr="008E0142">
        <w:rPr>
          <w:sz w:val="22"/>
        </w:rPr>
        <w:t>Oplysninger om ansøger</w:t>
      </w:r>
    </w:p>
    <w:tbl>
      <w:tblPr>
        <w:tblStyle w:val="Tabelgitter-lys"/>
        <w:tblW w:w="0" w:type="auto"/>
        <w:tblLook w:val="04A0" w:firstRow="1" w:lastRow="0" w:firstColumn="1" w:lastColumn="0" w:noHBand="0" w:noVBand="1"/>
      </w:tblPr>
      <w:tblGrid>
        <w:gridCol w:w="4814"/>
        <w:gridCol w:w="4814"/>
      </w:tblGrid>
      <w:tr w:rsidR="00391995" w:rsidRPr="00EC7900" w14:paraId="6762EFB6" w14:textId="77777777" w:rsidTr="00391995">
        <w:tc>
          <w:tcPr>
            <w:tcW w:w="4814" w:type="dxa"/>
          </w:tcPr>
          <w:p w14:paraId="462CF054" w14:textId="581CB417" w:rsidR="00391995" w:rsidRPr="004A2BB7" w:rsidRDefault="00391995">
            <w:pPr>
              <w:rPr>
                <w:sz w:val="18"/>
              </w:rPr>
            </w:pPr>
            <w:r w:rsidRPr="004A2BB7">
              <w:rPr>
                <w:sz w:val="18"/>
              </w:rPr>
              <w:t>Ansøger:</w:t>
            </w:r>
            <w:r w:rsidR="00583B6E" w:rsidRPr="004A2BB7">
              <w:rPr>
                <w:sz w:val="18"/>
              </w:rPr>
              <w:t xml:space="preserve"> </w:t>
            </w:r>
            <w:r w:rsidR="0071716E" w:rsidRPr="004A2BB7">
              <w:rPr>
                <w:sz w:val="18"/>
              </w:rPr>
              <w:t>Klitgaard Agro v/</w:t>
            </w:r>
            <w:r w:rsidR="002506C7" w:rsidRPr="004A2BB7">
              <w:rPr>
                <w:sz w:val="18"/>
              </w:rPr>
              <w:t>Michael Bundgaard og Anders Bundgaard</w:t>
            </w:r>
          </w:p>
          <w:p w14:paraId="450CA573" w14:textId="61070EB4" w:rsidR="006520B8" w:rsidRPr="004A2BB7" w:rsidRDefault="006520B8">
            <w:pPr>
              <w:rPr>
                <w:sz w:val="18"/>
                <w:lang w:val="en-US"/>
              </w:rPr>
            </w:pPr>
            <w:proofErr w:type="spellStart"/>
            <w:r w:rsidRPr="004A2BB7">
              <w:rPr>
                <w:sz w:val="18"/>
                <w:lang w:val="en-US"/>
              </w:rPr>
              <w:t>Tlf</w:t>
            </w:r>
            <w:proofErr w:type="spellEnd"/>
            <w:r w:rsidRPr="004A2BB7">
              <w:rPr>
                <w:sz w:val="18"/>
                <w:lang w:val="en-US"/>
              </w:rPr>
              <w:t>.:</w:t>
            </w:r>
            <w:r w:rsidR="00892C5C" w:rsidRPr="004A2BB7">
              <w:rPr>
                <w:sz w:val="18"/>
                <w:lang w:val="en-US"/>
              </w:rPr>
              <w:t xml:space="preserve"> </w:t>
            </w:r>
            <w:r w:rsidR="002506C7" w:rsidRPr="004A2BB7">
              <w:rPr>
                <w:sz w:val="18"/>
                <w:lang w:val="en-US"/>
              </w:rPr>
              <w:t>98254001</w:t>
            </w:r>
          </w:p>
          <w:p w14:paraId="69EC59F4" w14:textId="76F259FA" w:rsidR="0002646C" w:rsidRPr="004A2BB7" w:rsidRDefault="006520B8">
            <w:pPr>
              <w:rPr>
                <w:sz w:val="18"/>
                <w:lang w:val="en-US"/>
              </w:rPr>
            </w:pPr>
            <w:r w:rsidRPr="004A2BB7">
              <w:rPr>
                <w:sz w:val="18"/>
                <w:lang w:val="en-US"/>
              </w:rPr>
              <w:t>E-mail:</w:t>
            </w:r>
            <w:r w:rsidR="00892C5C" w:rsidRPr="004A2BB7">
              <w:rPr>
                <w:sz w:val="18"/>
                <w:lang w:val="en-US"/>
              </w:rPr>
              <w:t xml:space="preserve"> </w:t>
            </w:r>
            <w:r w:rsidR="002506C7" w:rsidRPr="004A2BB7">
              <w:rPr>
                <w:sz w:val="18"/>
                <w:lang w:val="en-US"/>
              </w:rPr>
              <w:t>mail</w:t>
            </w:r>
            <w:r w:rsidR="009F217A" w:rsidRPr="004A2BB7">
              <w:rPr>
                <w:sz w:val="18"/>
                <w:lang w:val="en-US"/>
              </w:rPr>
              <w:t>@</w:t>
            </w:r>
            <w:r w:rsidR="002506C7" w:rsidRPr="004A2BB7">
              <w:rPr>
                <w:sz w:val="18"/>
                <w:lang w:val="en-US"/>
              </w:rPr>
              <w:t>klitgaard-agro</w:t>
            </w:r>
            <w:r w:rsidR="009F217A" w:rsidRPr="004A2BB7">
              <w:rPr>
                <w:sz w:val="18"/>
                <w:lang w:val="en-US"/>
              </w:rPr>
              <w:t>.dk</w:t>
            </w:r>
          </w:p>
          <w:p w14:paraId="14BAC3E4" w14:textId="1AFA2AF2" w:rsidR="006520B8" w:rsidRPr="004A2BB7" w:rsidRDefault="006520B8">
            <w:pPr>
              <w:rPr>
                <w:sz w:val="18"/>
              </w:rPr>
            </w:pPr>
            <w:r w:rsidRPr="004A2BB7">
              <w:rPr>
                <w:sz w:val="18"/>
              </w:rPr>
              <w:t>CVR:</w:t>
            </w:r>
            <w:r w:rsidR="00892C5C" w:rsidRPr="004A2BB7">
              <w:rPr>
                <w:sz w:val="18"/>
              </w:rPr>
              <w:t xml:space="preserve"> </w:t>
            </w:r>
            <w:r w:rsidR="002506C7" w:rsidRPr="004A2BB7">
              <w:rPr>
                <w:sz w:val="18"/>
              </w:rPr>
              <w:t>31418860</w:t>
            </w:r>
          </w:p>
          <w:p w14:paraId="3054BC00" w14:textId="0A4E495A" w:rsidR="002506C7" w:rsidRPr="004A2BB7" w:rsidRDefault="002506C7">
            <w:pPr>
              <w:rPr>
                <w:sz w:val="18"/>
              </w:rPr>
            </w:pPr>
            <w:r w:rsidRPr="004A2BB7">
              <w:rPr>
                <w:sz w:val="18"/>
              </w:rPr>
              <w:t>CHR: 97530</w:t>
            </w:r>
          </w:p>
          <w:p w14:paraId="5BF9C32A" w14:textId="2BE86451" w:rsidR="00391995" w:rsidRPr="004A2BB7" w:rsidRDefault="00391995">
            <w:pPr>
              <w:rPr>
                <w:sz w:val="18"/>
              </w:rPr>
            </w:pPr>
            <w:r w:rsidRPr="004A2BB7">
              <w:rPr>
                <w:sz w:val="18"/>
              </w:rPr>
              <w:t>Sagsadresse:</w:t>
            </w:r>
            <w:r w:rsidR="00892C5C" w:rsidRPr="004A2BB7">
              <w:rPr>
                <w:sz w:val="18"/>
              </w:rPr>
              <w:t xml:space="preserve"> </w:t>
            </w:r>
            <w:r w:rsidR="007445A0" w:rsidRPr="004A2BB7">
              <w:rPr>
                <w:sz w:val="18"/>
              </w:rPr>
              <w:t>Rørholtvej 76</w:t>
            </w:r>
          </w:p>
          <w:p w14:paraId="17C10B16" w14:textId="4F84F511" w:rsidR="00391995" w:rsidRPr="004A2BB7" w:rsidRDefault="00391995">
            <w:pPr>
              <w:rPr>
                <w:sz w:val="18"/>
                <w:szCs w:val="18"/>
              </w:rPr>
            </w:pPr>
            <w:proofErr w:type="spellStart"/>
            <w:r w:rsidRPr="004A2BB7">
              <w:rPr>
                <w:sz w:val="18"/>
                <w:szCs w:val="18"/>
              </w:rPr>
              <w:t>SkemaID</w:t>
            </w:r>
            <w:proofErr w:type="spellEnd"/>
            <w:r w:rsidRPr="004A2BB7">
              <w:rPr>
                <w:sz w:val="18"/>
                <w:szCs w:val="18"/>
              </w:rPr>
              <w:t>:</w:t>
            </w:r>
            <w:r w:rsidR="00892C5C" w:rsidRPr="004A2BB7">
              <w:rPr>
                <w:sz w:val="18"/>
                <w:szCs w:val="18"/>
              </w:rPr>
              <w:t xml:space="preserve"> </w:t>
            </w:r>
            <w:r w:rsidR="009F217A" w:rsidRPr="004A2BB7">
              <w:rPr>
                <w:rFonts w:cs="Arial"/>
                <w:color w:val="000000"/>
                <w:sz w:val="18"/>
                <w:szCs w:val="18"/>
              </w:rPr>
              <w:t>2</w:t>
            </w:r>
            <w:r w:rsidR="007445A0" w:rsidRPr="004A2BB7">
              <w:rPr>
                <w:rFonts w:cs="Arial"/>
                <w:color w:val="000000"/>
                <w:sz w:val="18"/>
                <w:szCs w:val="18"/>
              </w:rPr>
              <w:t>11756</w:t>
            </w:r>
          </w:p>
          <w:p w14:paraId="63D302E3" w14:textId="3ABA5C13" w:rsidR="00391995" w:rsidRPr="004A2BB7" w:rsidRDefault="00391995">
            <w:pPr>
              <w:rPr>
                <w:sz w:val="18"/>
              </w:rPr>
            </w:pPr>
            <w:r w:rsidRPr="004A2BB7">
              <w:rPr>
                <w:sz w:val="18"/>
              </w:rPr>
              <w:t>Ansøgningstype:</w:t>
            </w:r>
            <w:r w:rsidR="00892C5C" w:rsidRPr="004A2BB7">
              <w:rPr>
                <w:sz w:val="18"/>
              </w:rPr>
              <w:t xml:space="preserve"> 16a</w:t>
            </w:r>
            <w:r w:rsidR="00981B0E" w:rsidRPr="004A2BB7">
              <w:rPr>
                <w:sz w:val="18"/>
              </w:rPr>
              <w:t xml:space="preserve"> IE-brug</w:t>
            </w:r>
            <w:r w:rsidR="007445A0" w:rsidRPr="004A2BB7">
              <w:rPr>
                <w:sz w:val="18"/>
              </w:rPr>
              <w:t xml:space="preserve"> Slagtesvin</w:t>
            </w:r>
          </w:p>
          <w:p w14:paraId="3122ABA3" w14:textId="77777777" w:rsidR="00391995" w:rsidRPr="004A2BB7" w:rsidRDefault="00391995">
            <w:pPr>
              <w:rPr>
                <w:sz w:val="18"/>
              </w:rPr>
            </w:pPr>
          </w:p>
        </w:tc>
        <w:tc>
          <w:tcPr>
            <w:tcW w:w="4814" w:type="dxa"/>
          </w:tcPr>
          <w:p w14:paraId="1A1F58A5" w14:textId="09BA3B97" w:rsidR="00391995" w:rsidRPr="004A2BB7" w:rsidRDefault="00391995">
            <w:pPr>
              <w:rPr>
                <w:sz w:val="18"/>
              </w:rPr>
            </w:pPr>
            <w:r w:rsidRPr="004A2BB7">
              <w:rPr>
                <w:sz w:val="18"/>
              </w:rPr>
              <w:t>Konsulent:</w:t>
            </w:r>
            <w:r w:rsidR="00892C5C" w:rsidRPr="004A2BB7">
              <w:rPr>
                <w:sz w:val="18"/>
              </w:rPr>
              <w:t xml:space="preserve"> Landbonord v. Rasmus Arvidson</w:t>
            </w:r>
          </w:p>
          <w:p w14:paraId="3F986FE8" w14:textId="1A120EDC" w:rsidR="006520B8" w:rsidRPr="004A2BB7" w:rsidRDefault="006520B8">
            <w:pPr>
              <w:rPr>
                <w:sz w:val="18"/>
              </w:rPr>
            </w:pPr>
            <w:r w:rsidRPr="004A2BB7">
              <w:rPr>
                <w:sz w:val="18"/>
              </w:rPr>
              <w:t>Tlf.:</w:t>
            </w:r>
            <w:r w:rsidR="00892C5C" w:rsidRPr="004A2BB7">
              <w:rPr>
                <w:sz w:val="18"/>
              </w:rPr>
              <w:t xml:space="preserve"> </w:t>
            </w:r>
            <w:r w:rsidR="008E0142" w:rsidRPr="004A2BB7">
              <w:rPr>
                <w:sz w:val="18"/>
              </w:rPr>
              <w:t>96242549</w:t>
            </w:r>
          </w:p>
          <w:p w14:paraId="5609F970" w14:textId="5D284ECA" w:rsidR="006520B8" w:rsidRPr="004A2BB7" w:rsidRDefault="006520B8">
            <w:pPr>
              <w:rPr>
                <w:sz w:val="18"/>
                <w:lang w:val="en-US"/>
              </w:rPr>
            </w:pPr>
            <w:r w:rsidRPr="004A2BB7">
              <w:rPr>
                <w:sz w:val="18"/>
                <w:lang w:val="en-US"/>
              </w:rPr>
              <w:t>E-mail:</w:t>
            </w:r>
            <w:r w:rsidR="00892C5C" w:rsidRPr="004A2BB7">
              <w:rPr>
                <w:sz w:val="18"/>
                <w:lang w:val="en-US"/>
              </w:rPr>
              <w:t xml:space="preserve"> rav@landbonord.dk</w:t>
            </w:r>
          </w:p>
          <w:p w14:paraId="57B31594" w14:textId="77777777" w:rsidR="00391995" w:rsidRPr="004A2BB7" w:rsidRDefault="00391995">
            <w:pPr>
              <w:rPr>
                <w:sz w:val="18"/>
                <w:lang w:val="en-US"/>
              </w:rPr>
            </w:pPr>
          </w:p>
          <w:p w14:paraId="7D0B435C" w14:textId="4B703546" w:rsidR="006B1C84" w:rsidRPr="004A2BB7" w:rsidRDefault="00391995" w:rsidP="007445A0">
            <w:pPr>
              <w:rPr>
                <w:sz w:val="18"/>
                <w:lang w:val="en-US"/>
              </w:rPr>
            </w:pPr>
            <w:proofErr w:type="spellStart"/>
            <w:r w:rsidRPr="004A2BB7">
              <w:rPr>
                <w:sz w:val="18"/>
                <w:lang w:val="en-US"/>
              </w:rPr>
              <w:t>Dato</w:t>
            </w:r>
            <w:proofErr w:type="spellEnd"/>
            <w:r w:rsidR="006520B8" w:rsidRPr="004A2BB7">
              <w:rPr>
                <w:sz w:val="18"/>
                <w:lang w:val="en-US"/>
              </w:rPr>
              <w:t xml:space="preserve"> + </w:t>
            </w:r>
            <w:proofErr w:type="spellStart"/>
            <w:r w:rsidR="006520B8" w:rsidRPr="004A2BB7">
              <w:rPr>
                <w:sz w:val="18"/>
                <w:lang w:val="en-US"/>
              </w:rPr>
              <w:t>versionsnr</w:t>
            </w:r>
            <w:proofErr w:type="spellEnd"/>
            <w:r w:rsidR="006520B8" w:rsidRPr="004A2BB7">
              <w:rPr>
                <w:sz w:val="18"/>
                <w:lang w:val="en-US"/>
              </w:rPr>
              <w:t>.</w:t>
            </w:r>
            <w:r w:rsidRPr="004A2BB7">
              <w:rPr>
                <w:sz w:val="18"/>
                <w:lang w:val="en-US"/>
              </w:rPr>
              <w:t xml:space="preserve">: </w:t>
            </w:r>
            <w:r w:rsidR="00567448">
              <w:rPr>
                <w:sz w:val="18"/>
                <w:lang w:val="en-US"/>
              </w:rPr>
              <w:t>4</w:t>
            </w:r>
            <w:r w:rsidR="00623446">
              <w:rPr>
                <w:sz w:val="18"/>
                <w:lang w:val="en-US"/>
              </w:rPr>
              <w:t>/6</w:t>
            </w:r>
            <w:r w:rsidR="007445A0" w:rsidRPr="004A2BB7">
              <w:rPr>
                <w:sz w:val="18"/>
                <w:lang w:val="en-US"/>
              </w:rPr>
              <w:t>-2019</w:t>
            </w:r>
          </w:p>
          <w:p w14:paraId="0C4FAB15" w14:textId="04703366" w:rsidR="006B1C84" w:rsidRPr="004A2BB7" w:rsidRDefault="006B1C84" w:rsidP="006F4D51">
            <w:pPr>
              <w:rPr>
                <w:sz w:val="18"/>
                <w:lang w:val="en-US"/>
              </w:rPr>
            </w:pPr>
          </w:p>
        </w:tc>
      </w:tr>
    </w:tbl>
    <w:p w14:paraId="599303F7" w14:textId="77777777" w:rsidR="007343AF" w:rsidRPr="004A2BB7" w:rsidRDefault="007343AF">
      <w:pPr>
        <w:rPr>
          <w:sz w:val="18"/>
          <w:lang w:val="en-US"/>
        </w:rPr>
      </w:pPr>
    </w:p>
    <w:p w14:paraId="780BF551" w14:textId="77777777" w:rsidR="00875E44" w:rsidRPr="004A2BB7" w:rsidRDefault="00EC7900">
      <w:pPr>
        <w:rPr>
          <w:sz w:val="18"/>
        </w:rPr>
      </w:pPr>
      <w:r>
        <w:rPr>
          <w:sz w:val="18"/>
        </w:rPr>
        <w:pict w14:anchorId="068A20B3">
          <v:rect id="_x0000_i1026" style="width:0;height:1.5pt" o:hralign="center" o:hrstd="t" o:hr="t" fillcolor="#a0a0a0" stroked="f"/>
        </w:pict>
      </w:r>
    </w:p>
    <w:p w14:paraId="7DCF156A" w14:textId="4562C43D" w:rsidR="00391995" w:rsidRPr="004A2BB7" w:rsidRDefault="001D6175" w:rsidP="00024650">
      <w:pPr>
        <w:pStyle w:val="Overskrift3"/>
        <w:numPr>
          <w:ilvl w:val="0"/>
          <w:numId w:val="18"/>
        </w:numPr>
        <w:rPr>
          <w:sz w:val="22"/>
        </w:rPr>
      </w:pPr>
      <w:r w:rsidRPr="004A2BB7">
        <w:rPr>
          <w:sz w:val="22"/>
        </w:rPr>
        <w:t>I</w:t>
      </w:r>
      <w:r w:rsidR="00391995" w:rsidRPr="004A2BB7">
        <w:rPr>
          <w:sz w:val="22"/>
        </w:rPr>
        <w:t>kke teknisk resume</w:t>
      </w:r>
    </w:p>
    <w:p w14:paraId="2B715D34" w14:textId="3BCA3745" w:rsidR="009F217A" w:rsidRPr="004A2BB7" w:rsidRDefault="0071716E" w:rsidP="00391995">
      <w:pPr>
        <w:rPr>
          <w:sz w:val="18"/>
        </w:rPr>
      </w:pPr>
      <w:r w:rsidRPr="004A2BB7">
        <w:rPr>
          <w:sz w:val="18"/>
        </w:rPr>
        <w:t xml:space="preserve">Ansøger Michael og Anders Bundgaard </w:t>
      </w:r>
      <w:r w:rsidR="009F217A" w:rsidRPr="004A2BB7">
        <w:rPr>
          <w:sz w:val="18"/>
        </w:rPr>
        <w:t>ansøger om en godkendelse af produktionsare</w:t>
      </w:r>
      <w:r w:rsidRPr="004A2BB7">
        <w:rPr>
          <w:sz w:val="18"/>
        </w:rPr>
        <w:t>alet på husdyrbruget ”Klitgaard”</w:t>
      </w:r>
      <w:r w:rsidR="009F217A" w:rsidRPr="004A2BB7">
        <w:rPr>
          <w:sz w:val="18"/>
        </w:rPr>
        <w:t xml:space="preserve"> beliggende på </w:t>
      </w:r>
      <w:r w:rsidRPr="004A2BB7">
        <w:rPr>
          <w:sz w:val="18"/>
        </w:rPr>
        <w:t xml:space="preserve">Rørholtvej </w:t>
      </w:r>
      <w:r w:rsidR="009F217A" w:rsidRPr="004A2BB7">
        <w:rPr>
          <w:sz w:val="18"/>
        </w:rPr>
        <w:t>7</w:t>
      </w:r>
      <w:r w:rsidRPr="004A2BB7">
        <w:rPr>
          <w:sz w:val="18"/>
        </w:rPr>
        <w:t>6</w:t>
      </w:r>
      <w:r w:rsidR="009F217A" w:rsidRPr="004A2BB7">
        <w:rPr>
          <w:sz w:val="18"/>
        </w:rPr>
        <w:t xml:space="preserve">. </w:t>
      </w:r>
    </w:p>
    <w:p w14:paraId="5422DB15" w14:textId="77777777" w:rsidR="009F217A" w:rsidRPr="004A2BB7" w:rsidRDefault="009F217A" w:rsidP="00391995">
      <w:pPr>
        <w:rPr>
          <w:sz w:val="18"/>
        </w:rPr>
      </w:pPr>
    </w:p>
    <w:p w14:paraId="5832EF09" w14:textId="410CAEF8" w:rsidR="007038AD" w:rsidRPr="004A2BB7" w:rsidRDefault="007038AD" w:rsidP="007038AD">
      <w:pPr>
        <w:spacing w:after="120"/>
        <w:rPr>
          <w:b/>
          <w:sz w:val="18"/>
        </w:rPr>
      </w:pPr>
      <w:r w:rsidRPr="004A2BB7">
        <w:rPr>
          <w:b/>
          <w:sz w:val="18"/>
        </w:rPr>
        <w:t>Husdyrstørrelse og produktionsomfang</w:t>
      </w:r>
    </w:p>
    <w:p w14:paraId="6B4F750F" w14:textId="2AB88E9B" w:rsidR="007038AD" w:rsidRPr="004A2BB7" w:rsidRDefault="0071716E" w:rsidP="007038AD">
      <w:pPr>
        <w:rPr>
          <w:sz w:val="18"/>
        </w:rPr>
      </w:pPr>
      <w:r w:rsidRPr="004A2BB7">
        <w:rPr>
          <w:sz w:val="18"/>
        </w:rPr>
        <w:t>Der ansøges om</w:t>
      </w:r>
      <w:r w:rsidR="007038AD" w:rsidRPr="004A2BB7">
        <w:rPr>
          <w:sz w:val="18"/>
        </w:rPr>
        <w:t xml:space="preserve"> mulighed</w:t>
      </w:r>
      <w:r w:rsidRPr="004A2BB7">
        <w:rPr>
          <w:sz w:val="18"/>
        </w:rPr>
        <w:t>en</w:t>
      </w:r>
      <w:r w:rsidR="007038AD" w:rsidRPr="004A2BB7">
        <w:rPr>
          <w:sz w:val="18"/>
        </w:rPr>
        <w:t xml:space="preserve"> for at kunne have en mere fleksibel produktion</w:t>
      </w:r>
      <w:r w:rsidRPr="004A2BB7">
        <w:rPr>
          <w:sz w:val="18"/>
        </w:rPr>
        <w:t xml:space="preserve"> af slagtesvin</w:t>
      </w:r>
      <w:r w:rsidR="007038AD" w:rsidRPr="004A2BB7">
        <w:rPr>
          <w:sz w:val="18"/>
        </w:rPr>
        <w:t xml:space="preserve"> uden at produktionsarealet udvides.</w:t>
      </w:r>
      <w:r w:rsidRPr="004A2BB7">
        <w:rPr>
          <w:sz w:val="18"/>
        </w:rPr>
        <w:t xml:space="preserve"> </w:t>
      </w:r>
      <w:r w:rsidR="007038AD" w:rsidRPr="004A2BB7">
        <w:rPr>
          <w:sz w:val="18"/>
        </w:rPr>
        <w:t>Der ansøges som udgangspunkt ikke om at producere flere dyr i staldene, men derimod søges der om at få muligheden for en mere fleksibel produktion</w:t>
      </w:r>
      <w:r w:rsidR="00567448">
        <w:rPr>
          <w:sz w:val="18"/>
        </w:rPr>
        <w:t xml:space="preserve"> inden for dyrevelfærdsreglernes rammer</w:t>
      </w:r>
      <w:r w:rsidR="007038AD" w:rsidRPr="004A2BB7">
        <w:rPr>
          <w:sz w:val="18"/>
        </w:rPr>
        <w:t xml:space="preserve">. </w:t>
      </w:r>
    </w:p>
    <w:p w14:paraId="350916D2" w14:textId="77777777" w:rsidR="007038AD" w:rsidRPr="004A2BB7" w:rsidRDefault="007038AD" w:rsidP="00391995">
      <w:pPr>
        <w:rPr>
          <w:sz w:val="18"/>
        </w:rPr>
      </w:pPr>
    </w:p>
    <w:p w14:paraId="7D6D48F6" w14:textId="1C6F775E" w:rsidR="007038AD" w:rsidRPr="004A2BB7" w:rsidRDefault="007038AD" w:rsidP="007038AD">
      <w:pPr>
        <w:spacing w:after="120"/>
        <w:rPr>
          <w:b/>
          <w:sz w:val="18"/>
        </w:rPr>
      </w:pPr>
      <w:r w:rsidRPr="004A2BB7">
        <w:rPr>
          <w:b/>
          <w:sz w:val="18"/>
        </w:rPr>
        <w:t>Landskabelige forhold</w:t>
      </w:r>
    </w:p>
    <w:p w14:paraId="4FD6D88B" w14:textId="12BC529A" w:rsidR="007038AD" w:rsidRPr="004A2BB7" w:rsidRDefault="007038AD" w:rsidP="00391995">
      <w:pPr>
        <w:rPr>
          <w:sz w:val="18"/>
        </w:rPr>
      </w:pPr>
      <w:r w:rsidRPr="004A2BB7">
        <w:rPr>
          <w:sz w:val="18"/>
        </w:rPr>
        <w:t>Der skal ikke opføres nogen nye bygninger, eller ændres på eksisterende bygninger. Der vil derfor ikke være nogen påvi</w:t>
      </w:r>
      <w:r w:rsidR="0071716E" w:rsidRPr="004A2BB7">
        <w:rPr>
          <w:sz w:val="18"/>
        </w:rPr>
        <w:t>rkning af landskabelige forhold, Ligesom bygninger tilknyttet andre grene af ejendommens drift ikke ændres.</w:t>
      </w:r>
    </w:p>
    <w:p w14:paraId="46288B29" w14:textId="77777777" w:rsidR="007038AD" w:rsidRPr="004A2BB7" w:rsidRDefault="007038AD" w:rsidP="00391995">
      <w:pPr>
        <w:rPr>
          <w:b/>
          <w:sz w:val="18"/>
        </w:rPr>
      </w:pPr>
    </w:p>
    <w:p w14:paraId="7B4311F5" w14:textId="5714E8C7" w:rsidR="007038AD" w:rsidRPr="004A2BB7" w:rsidRDefault="007038AD" w:rsidP="007038AD">
      <w:pPr>
        <w:spacing w:after="120"/>
        <w:rPr>
          <w:b/>
          <w:sz w:val="18"/>
        </w:rPr>
      </w:pPr>
      <w:r w:rsidRPr="004A2BB7">
        <w:rPr>
          <w:b/>
          <w:sz w:val="18"/>
        </w:rPr>
        <w:t>Potentielle gener</w:t>
      </w:r>
    </w:p>
    <w:p w14:paraId="5DB98F06" w14:textId="7628B2CA" w:rsidR="0071716E" w:rsidRPr="004A2BB7" w:rsidRDefault="0071716E" w:rsidP="00391995">
      <w:pPr>
        <w:rPr>
          <w:sz w:val="18"/>
        </w:rPr>
      </w:pPr>
      <w:r w:rsidRPr="004A2BB7">
        <w:rPr>
          <w:sz w:val="18"/>
        </w:rPr>
        <w:t>Der ansøges ikke om ændringer af staldindretning, produktionsareale</w:t>
      </w:r>
      <w:r w:rsidR="00567448">
        <w:rPr>
          <w:sz w:val="18"/>
        </w:rPr>
        <w:t>r</w:t>
      </w:r>
      <w:r w:rsidRPr="004A2BB7">
        <w:rPr>
          <w:sz w:val="18"/>
        </w:rPr>
        <w:t>s eller gødningsopbevaringsanlægs størrelse. Ligeledes ansøges der ikke om ændringer i anvendelse</w:t>
      </w:r>
      <w:r w:rsidR="00567448">
        <w:rPr>
          <w:sz w:val="18"/>
        </w:rPr>
        <w:t>n</w:t>
      </w:r>
      <w:r w:rsidRPr="004A2BB7">
        <w:rPr>
          <w:sz w:val="18"/>
        </w:rPr>
        <w:t xml:space="preserve"> af miljøteknologi.</w:t>
      </w:r>
    </w:p>
    <w:p w14:paraId="26E36C39" w14:textId="77777777" w:rsidR="0071716E" w:rsidRPr="004A2BB7" w:rsidRDefault="0071716E" w:rsidP="00391995">
      <w:pPr>
        <w:rPr>
          <w:sz w:val="18"/>
        </w:rPr>
      </w:pPr>
    </w:p>
    <w:p w14:paraId="1F9288FC" w14:textId="65EE7398" w:rsidR="0071716E" w:rsidRPr="004A2BB7" w:rsidRDefault="0071716E" w:rsidP="00391995">
      <w:pPr>
        <w:rPr>
          <w:sz w:val="18"/>
        </w:rPr>
      </w:pPr>
      <w:r w:rsidRPr="004A2BB7">
        <w:rPr>
          <w:sz w:val="18"/>
        </w:rPr>
        <w:t xml:space="preserve">Der vil således som følge af den ansøgte produktion ikke være en ændring eller forøgelse af påvirkning i form af lugt, der vil heller ikke ske en merudledning af ammoniak. </w:t>
      </w:r>
    </w:p>
    <w:p w14:paraId="07D587AE" w14:textId="77777777" w:rsidR="0071716E" w:rsidRPr="004A2BB7" w:rsidRDefault="0071716E" w:rsidP="00391995">
      <w:pPr>
        <w:rPr>
          <w:sz w:val="18"/>
        </w:rPr>
      </w:pPr>
    </w:p>
    <w:p w14:paraId="25C2E28C" w14:textId="4079E183" w:rsidR="0071716E" w:rsidRDefault="0071716E" w:rsidP="00391995">
      <w:pPr>
        <w:rPr>
          <w:sz w:val="18"/>
        </w:rPr>
      </w:pPr>
      <w:r w:rsidRPr="004A2BB7">
        <w:rPr>
          <w:sz w:val="18"/>
        </w:rPr>
        <w:t>Der vil derudover heller ikke ske en øgning af transporter til og fra husdyrbruget.</w:t>
      </w:r>
    </w:p>
    <w:p w14:paraId="0E8041F7" w14:textId="77777777" w:rsidR="00623446" w:rsidRDefault="00623446" w:rsidP="00391995">
      <w:pPr>
        <w:rPr>
          <w:sz w:val="18"/>
        </w:rPr>
      </w:pPr>
    </w:p>
    <w:p w14:paraId="696F46DE" w14:textId="7EFE2AF2" w:rsidR="00623446" w:rsidRDefault="00623446" w:rsidP="00391995">
      <w:pPr>
        <w:rPr>
          <w:b/>
          <w:sz w:val="18"/>
        </w:rPr>
      </w:pPr>
      <w:r>
        <w:rPr>
          <w:b/>
          <w:sz w:val="18"/>
        </w:rPr>
        <w:t>Øvrigt</w:t>
      </w:r>
    </w:p>
    <w:p w14:paraId="6CFE9DF1" w14:textId="77C2849D" w:rsidR="00623446" w:rsidRPr="00623446" w:rsidRDefault="00623446" w:rsidP="00391995">
      <w:pPr>
        <w:rPr>
          <w:sz w:val="18"/>
        </w:rPr>
      </w:pPr>
      <w:r>
        <w:rPr>
          <w:sz w:val="18"/>
        </w:rPr>
        <w:t>Denne miljøkonsekvensrapport angår udelukkende husdyrproduktionen på ejendommen, og omfatter således ikke biogasproduktionen på ejendommen.</w:t>
      </w:r>
    </w:p>
    <w:p w14:paraId="32B0B20C" w14:textId="77777777" w:rsidR="0071716E" w:rsidRPr="004A2BB7" w:rsidRDefault="0071716E" w:rsidP="00391995">
      <w:pPr>
        <w:rPr>
          <w:sz w:val="18"/>
        </w:rPr>
      </w:pPr>
    </w:p>
    <w:p w14:paraId="7A3D22E8" w14:textId="77777777" w:rsidR="002757E4" w:rsidRPr="00D06AC4" w:rsidRDefault="00EC7900" w:rsidP="00391995">
      <w:pPr>
        <w:rPr>
          <w:b/>
          <w:sz w:val="18"/>
        </w:rPr>
      </w:pPr>
      <w:r>
        <w:rPr>
          <w:sz w:val="18"/>
        </w:rPr>
        <w:pict w14:anchorId="7C151A70">
          <v:rect id="_x0000_i1027" style="width:0;height:1.5pt" o:hralign="center" o:hrstd="t" o:hr="t" fillcolor="#a0a0a0" stroked="f"/>
        </w:pict>
      </w:r>
    </w:p>
    <w:p w14:paraId="16710EFA" w14:textId="5716EF72" w:rsidR="002757E4" w:rsidRPr="00D06AC4" w:rsidRDefault="001D6175" w:rsidP="00024650">
      <w:pPr>
        <w:pStyle w:val="Overskrift3"/>
        <w:numPr>
          <w:ilvl w:val="0"/>
          <w:numId w:val="18"/>
        </w:numPr>
        <w:rPr>
          <w:sz w:val="22"/>
        </w:rPr>
      </w:pPr>
      <w:r w:rsidRPr="00D06AC4">
        <w:rPr>
          <w:sz w:val="22"/>
        </w:rPr>
        <w:t>B</w:t>
      </w:r>
      <w:r w:rsidR="002757E4" w:rsidRPr="00D06AC4">
        <w:rPr>
          <w:sz w:val="22"/>
        </w:rPr>
        <w:t>eskrivelse af det ansøgte</w:t>
      </w:r>
    </w:p>
    <w:p w14:paraId="0A58477E" w14:textId="77777777" w:rsidR="002757E4" w:rsidRPr="00D06AC4" w:rsidRDefault="002757E4" w:rsidP="002757E4">
      <w:pPr>
        <w:rPr>
          <w:sz w:val="18"/>
        </w:rPr>
      </w:pPr>
      <w:r w:rsidRPr="00D06AC4">
        <w:rPr>
          <w:sz w:val="18"/>
        </w:rPr>
        <w:t>Nedenstående beskrivelse omfatter særkender ved ansøgni</w:t>
      </w:r>
      <w:r w:rsidR="00707281" w:rsidRPr="00D06AC4">
        <w:rPr>
          <w:sz w:val="18"/>
        </w:rPr>
        <w:t>ngen, det ansøgtes placering og</w:t>
      </w:r>
      <w:r w:rsidRPr="00D06AC4">
        <w:rPr>
          <w:sz w:val="18"/>
        </w:rPr>
        <w:t xml:space="preserve"> det ansøgtes væsentli</w:t>
      </w:r>
      <w:r w:rsidR="00707281" w:rsidRPr="00D06AC4">
        <w:rPr>
          <w:sz w:val="18"/>
        </w:rPr>
        <w:t>gste påvirkninger på miljøet</w:t>
      </w:r>
      <w:r w:rsidRPr="00D06AC4">
        <w:rPr>
          <w:sz w:val="18"/>
        </w:rPr>
        <w:t>.</w:t>
      </w:r>
    </w:p>
    <w:p w14:paraId="1ECD3176" w14:textId="77777777" w:rsidR="0071716E" w:rsidRPr="00D06AC4" w:rsidRDefault="0071716E" w:rsidP="002757E4">
      <w:pPr>
        <w:rPr>
          <w:sz w:val="18"/>
        </w:rPr>
      </w:pPr>
    </w:p>
    <w:p w14:paraId="40EF51A9" w14:textId="1267AC8B" w:rsidR="0071716E" w:rsidRPr="00D06AC4" w:rsidRDefault="0071716E" w:rsidP="002757E4">
      <w:pPr>
        <w:rPr>
          <w:sz w:val="18"/>
        </w:rPr>
      </w:pPr>
      <w:r w:rsidRPr="00D06AC4">
        <w:rPr>
          <w:sz w:val="18"/>
        </w:rPr>
        <w:t>Husdyrbrugets lovlige godkendte produktion består pr. i dag af en produktionstilladelse til 37000 slagtesvin fra 30-102 kg årligt.</w:t>
      </w:r>
    </w:p>
    <w:p w14:paraId="4C2E1F1F" w14:textId="77777777" w:rsidR="0050237C" w:rsidRPr="00D06AC4" w:rsidRDefault="0050237C" w:rsidP="002757E4">
      <w:pPr>
        <w:rPr>
          <w:sz w:val="18"/>
        </w:rPr>
      </w:pPr>
    </w:p>
    <w:p w14:paraId="51E707FB" w14:textId="210E7959" w:rsidR="0050237C" w:rsidRPr="00D06AC4" w:rsidRDefault="004A2BB7" w:rsidP="002757E4">
      <w:pPr>
        <w:rPr>
          <w:sz w:val="18"/>
        </w:rPr>
      </w:pPr>
      <w:r w:rsidRPr="00D06AC4">
        <w:rPr>
          <w:sz w:val="18"/>
        </w:rPr>
        <w:t>Husdyrbrugets produktion foregår i 4 separate staldbygninger, som angivet på situationsplan på bilag 2.</w:t>
      </w:r>
    </w:p>
    <w:p w14:paraId="6CB2C3CD" w14:textId="77777777" w:rsidR="004A2BB7" w:rsidRPr="00D06AC4" w:rsidRDefault="004A2BB7" w:rsidP="002757E4">
      <w:pPr>
        <w:rPr>
          <w:sz w:val="18"/>
        </w:rPr>
      </w:pPr>
    </w:p>
    <w:p w14:paraId="43521822" w14:textId="53112A45" w:rsidR="004A2BB7" w:rsidRPr="00D06AC4" w:rsidRDefault="00567448" w:rsidP="002757E4">
      <w:pPr>
        <w:rPr>
          <w:sz w:val="18"/>
        </w:rPr>
      </w:pPr>
      <w:r>
        <w:rPr>
          <w:sz w:val="18"/>
        </w:rPr>
        <w:t>U</w:t>
      </w:r>
      <w:r w:rsidR="004A2BB7" w:rsidRPr="00D06AC4">
        <w:rPr>
          <w:sz w:val="18"/>
        </w:rPr>
        <w:t xml:space="preserve">dover staldene på ejendommen, </w:t>
      </w:r>
      <w:r>
        <w:rPr>
          <w:sz w:val="18"/>
        </w:rPr>
        <w:t xml:space="preserve">er der </w:t>
      </w:r>
      <w:r w:rsidR="004A2BB7" w:rsidRPr="00D06AC4">
        <w:rPr>
          <w:sz w:val="18"/>
        </w:rPr>
        <w:t xml:space="preserve">en forholdsvis stor bygningsmasse på ejendommen, som bruges til: maskinhus med værksted og oplagring af maskiner, oplagring af korn fra ejendommens </w:t>
      </w:r>
      <w:r>
        <w:rPr>
          <w:sz w:val="18"/>
        </w:rPr>
        <w:t>planteavls</w:t>
      </w:r>
      <w:r w:rsidR="004A2BB7" w:rsidRPr="00D06AC4">
        <w:rPr>
          <w:sz w:val="18"/>
        </w:rPr>
        <w:t>produktion, mølleri og blandeanlæg til produktion af ejendommens foder, biogasproduktion med dertil hørende oplag af råvarer og gylle, samt bolig og garage og administrationsbygning.</w:t>
      </w:r>
    </w:p>
    <w:p w14:paraId="15960413" w14:textId="77777777" w:rsidR="0050237C" w:rsidRPr="00D06AC4" w:rsidRDefault="0050237C" w:rsidP="002757E4">
      <w:pPr>
        <w:rPr>
          <w:sz w:val="18"/>
        </w:rPr>
      </w:pPr>
    </w:p>
    <w:p w14:paraId="34A74071" w14:textId="48C915D8" w:rsidR="004C0495" w:rsidRPr="00D06AC4" w:rsidRDefault="004C0495" w:rsidP="002757E4">
      <w:pPr>
        <w:rPr>
          <w:sz w:val="18"/>
        </w:rPr>
      </w:pPr>
      <w:r w:rsidRPr="00D06AC4">
        <w:rPr>
          <w:sz w:val="18"/>
        </w:rPr>
        <w:t>Der er i bilag 3 redegjort for opgørelsen af produktionsarealet</w:t>
      </w:r>
      <w:r w:rsidR="004A2BB7" w:rsidRPr="00D06AC4">
        <w:rPr>
          <w:sz w:val="18"/>
        </w:rPr>
        <w:t xml:space="preserve"> i staldene</w:t>
      </w:r>
      <w:r w:rsidRPr="00D06AC4">
        <w:rPr>
          <w:sz w:val="18"/>
        </w:rPr>
        <w:t xml:space="preserve"> i henholdsvis ansøgt, nudrift og 8-års drift.</w:t>
      </w:r>
    </w:p>
    <w:p w14:paraId="452927E5" w14:textId="77777777" w:rsidR="00FE7DD5" w:rsidRPr="00D06AC4" w:rsidRDefault="00FE7DD5" w:rsidP="002757E4">
      <w:pPr>
        <w:rPr>
          <w:sz w:val="18"/>
        </w:rPr>
      </w:pPr>
    </w:p>
    <w:p w14:paraId="17A39858" w14:textId="36CDA25F" w:rsidR="006054D7" w:rsidRPr="00D06AC4" w:rsidRDefault="006054D7" w:rsidP="002757E4">
      <w:pPr>
        <w:rPr>
          <w:sz w:val="18"/>
        </w:rPr>
      </w:pPr>
      <w:r w:rsidRPr="00D06AC4">
        <w:rPr>
          <w:sz w:val="18"/>
        </w:rPr>
        <w:t xml:space="preserve">Husdyrbruget har </w:t>
      </w:r>
      <w:r w:rsidR="002A433B" w:rsidRPr="00D06AC4">
        <w:rPr>
          <w:sz w:val="18"/>
        </w:rPr>
        <w:t>l</w:t>
      </w:r>
      <w:r w:rsidR="00021960" w:rsidRPr="00D06AC4">
        <w:rPr>
          <w:sz w:val="18"/>
        </w:rPr>
        <w:t xml:space="preserve">øbende været i </w:t>
      </w:r>
      <w:r w:rsidRPr="00D06AC4">
        <w:rPr>
          <w:sz w:val="18"/>
        </w:rPr>
        <w:t>kontinuerlig drif</w:t>
      </w:r>
      <w:r w:rsidR="00021960" w:rsidRPr="00D06AC4">
        <w:rPr>
          <w:sz w:val="18"/>
        </w:rPr>
        <w:t>t,</w:t>
      </w:r>
      <w:r w:rsidRPr="00D06AC4">
        <w:rPr>
          <w:sz w:val="18"/>
        </w:rPr>
        <w:t xml:space="preserve"> </w:t>
      </w:r>
      <w:r w:rsidR="00021960" w:rsidRPr="00D06AC4">
        <w:rPr>
          <w:sz w:val="18"/>
        </w:rPr>
        <w:t>o</w:t>
      </w:r>
      <w:r w:rsidRPr="00D06AC4">
        <w:rPr>
          <w:sz w:val="18"/>
        </w:rPr>
        <w:t xml:space="preserve">g det vurderes således at der ikke har været brud i kontinuiteten for </w:t>
      </w:r>
      <w:r w:rsidR="00D23053" w:rsidRPr="00D06AC4">
        <w:rPr>
          <w:sz w:val="18"/>
        </w:rPr>
        <w:t xml:space="preserve">produktionen på </w:t>
      </w:r>
      <w:r w:rsidRPr="00D06AC4">
        <w:rPr>
          <w:sz w:val="18"/>
        </w:rPr>
        <w:t>husdyrbruget.</w:t>
      </w:r>
    </w:p>
    <w:p w14:paraId="2103E240" w14:textId="77777777" w:rsidR="00FE7DD5" w:rsidRPr="00D06AC4" w:rsidRDefault="00FE7DD5" w:rsidP="002757E4">
      <w:pPr>
        <w:rPr>
          <w:sz w:val="18"/>
        </w:rPr>
      </w:pPr>
    </w:p>
    <w:p w14:paraId="2D0B676D" w14:textId="298B8097" w:rsidR="00FE7DD5" w:rsidRPr="00D06AC4" w:rsidRDefault="00FE7DD5" w:rsidP="002757E4">
      <w:pPr>
        <w:rPr>
          <w:sz w:val="18"/>
        </w:rPr>
      </w:pPr>
      <w:r w:rsidRPr="00D06AC4">
        <w:rPr>
          <w:sz w:val="18"/>
        </w:rPr>
        <w:t>Følgende produktionsareal er lagt til grund for ansøgningen, i henholdsvis ansøgt, nudrift og 8-årsdrift.</w:t>
      </w:r>
    </w:p>
    <w:p w14:paraId="4A0A4FE9" w14:textId="77777777" w:rsidR="006B0CC7" w:rsidRPr="00D06AC4" w:rsidRDefault="006B0CC7" w:rsidP="002757E4">
      <w:pPr>
        <w:rPr>
          <w:sz w:val="18"/>
        </w:rPr>
      </w:pPr>
    </w:p>
    <w:p w14:paraId="2AC5142B" w14:textId="54A75CC2" w:rsidR="00CE0806" w:rsidRPr="00D06AC4" w:rsidRDefault="003A7F89" w:rsidP="00F96917">
      <w:pPr>
        <w:pStyle w:val="Billedtekst"/>
        <w:keepNext/>
      </w:pPr>
      <w:r w:rsidRPr="00D06AC4">
        <w:t xml:space="preserve">Tabel </w:t>
      </w:r>
      <w:r w:rsidR="00906502" w:rsidRPr="00D06AC4">
        <w:rPr>
          <w:noProof/>
        </w:rPr>
        <w:fldChar w:fldCharType="begin"/>
      </w:r>
      <w:r w:rsidR="00906502" w:rsidRPr="00D06AC4">
        <w:rPr>
          <w:noProof/>
        </w:rPr>
        <w:instrText xml:space="preserve"> SEQ Tabel \* ARABIC </w:instrText>
      </w:r>
      <w:r w:rsidR="00906502" w:rsidRPr="00D06AC4">
        <w:rPr>
          <w:noProof/>
        </w:rPr>
        <w:fldChar w:fldCharType="separate"/>
      </w:r>
      <w:r w:rsidR="00B7026F" w:rsidRPr="00D06AC4">
        <w:rPr>
          <w:noProof/>
        </w:rPr>
        <w:t>1</w:t>
      </w:r>
      <w:r w:rsidR="00906502" w:rsidRPr="00D06AC4">
        <w:rPr>
          <w:noProof/>
        </w:rPr>
        <w:fldChar w:fldCharType="end"/>
      </w:r>
      <w:r w:rsidR="00CE0806" w:rsidRPr="00D06AC4">
        <w:t>: Oversigt stalde og produktionsarealer</w:t>
      </w:r>
    </w:p>
    <w:tbl>
      <w:tblPr>
        <w:tblStyle w:val="Tabel-Gitter"/>
        <w:tblW w:w="0" w:type="auto"/>
        <w:tblLook w:val="04A0" w:firstRow="1" w:lastRow="0" w:firstColumn="1" w:lastColumn="0" w:noHBand="0" w:noVBand="1"/>
      </w:tblPr>
      <w:tblGrid>
        <w:gridCol w:w="1590"/>
        <w:gridCol w:w="1745"/>
        <w:gridCol w:w="1651"/>
        <w:gridCol w:w="1415"/>
        <w:gridCol w:w="1667"/>
        <w:gridCol w:w="1560"/>
      </w:tblGrid>
      <w:tr w:rsidR="004A2BB7" w:rsidRPr="00D06AC4" w14:paraId="4892E78D" w14:textId="77777777" w:rsidTr="00754825">
        <w:tc>
          <w:tcPr>
            <w:tcW w:w="1632" w:type="dxa"/>
          </w:tcPr>
          <w:p w14:paraId="57A1DEFA" w14:textId="77777777" w:rsidR="004A2BB7" w:rsidRPr="00D06AC4" w:rsidRDefault="004A2BB7" w:rsidP="00754825">
            <w:pPr>
              <w:tabs>
                <w:tab w:val="left" w:pos="3195"/>
              </w:tabs>
              <w:rPr>
                <w:b/>
                <w:sz w:val="18"/>
              </w:rPr>
            </w:pPr>
            <w:r w:rsidRPr="00D06AC4">
              <w:rPr>
                <w:b/>
                <w:sz w:val="18"/>
              </w:rPr>
              <w:t xml:space="preserve">Stald </w:t>
            </w:r>
          </w:p>
        </w:tc>
        <w:tc>
          <w:tcPr>
            <w:tcW w:w="1767" w:type="dxa"/>
          </w:tcPr>
          <w:p w14:paraId="77F3EF8A" w14:textId="77777777" w:rsidR="004A2BB7" w:rsidRPr="00D06AC4" w:rsidRDefault="004A2BB7" w:rsidP="00754825">
            <w:pPr>
              <w:tabs>
                <w:tab w:val="left" w:pos="3195"/>
              </w:tabs>
              <w:rPr>
                <w:b/>
                <w:sz w:val="18"/>
              </w:rPr>
            </w:pPr>
            <w:r w:rsidRPr="00D06AC4">
              <w:rPr>
                <w:b/>
                <w:sz w:val="18"/>
              </w:rPr>
              <w:t>Gulvtype</w:t>
            </w:r>
          </w:p>
        </w:tc>
        <w:tc>
          <w:tcPr>
            <w:tcW w:w="1700" w:type="dxa"/>
          </w:tcPr>
          <w:p w14:paraId="64396F5A" w14:textId="77777777" w:rsidR="004A2BB7" w:rsidRPr="00D06AC4" w:rsidRDefault="004A2BB7" w:rsidP="00754825">
            <w:pPr>
              <w:tabs>
                <w:tab w:val="left" w:pos="3195"/>
              </w:tabs>
              <w:rPr>
                <w:b/>
                <w:sz w:val="18"/>
              </w:rPr>
            </w:pPr>
            <w:r w:rsidRPr="00D06AC4">
              <w:rPr>
                <w:b/>
                <w:sz w:val="18"/>
              </w:rPr>
              <w:t>Antal sektioner</w:t>
            </w:r>
          </w:p>
        </w:tc>
        <w:tc>
          <w:tcPr>
            <w:tcW w:w="1449" w:type="dxa"/>
          </w:tcPr>
          <w:p w14:paraId="0A71B108" w14:textId="77777777" w:rsidR="004A2BB7" w:rsidRPr="00D06AC4" w:rsidRDefault="004A2BB7" w:rsidP="00754825">
            <w:pPr>
              <w:tabs>
                <w:tab w:val="left" w:pos="3195"/>
              </w:tabs>
              <w:rPr>
                <w:b/>
                <w:sz w:val="18"/>
                <w:vertAlign w:val="superscript"/>
              </w:rPr>
            </w:pPr>
            <w:r w:rsidRPr="00D06AC4">
              <w:rPr>
                <w:b/>
                <w:sz w:val="18"/>
              </w:rPr>
              <w:t>Ansøgt i m</w:t>
            </w:r>
            <w:r w:rsidRPr="00D06AC4">
              <w:rPr>
                <w:b/>
                <w:sz w:val="18"/>
                <w:vertAlign w:val="superscript"/>
              </w:rPr>
              <w:t>2</w:t>
            </w:r>
          </w:p>
        </w:tc>
        <w:tc>
          <w:tcPr>
            <w:tcW w:w="1703" w:type="dxa"/>
          </w:tcPr>
          <w:p w14:paraId="46A13182" w14:textId="77777777" w:rsidR="004A2BB7" w:rsidRPr="00D06AC4" w:rsidRDefault="004A2BB7" w:rsidP="00754825">
            <w:pPr>
              <w:tabs>
                <w:tab w:val="left" w:pos="3195"/>
              </w:tabs>
              <w:rPr>
                <w:b/>
                <w:sz w:val="18"/>
                <w:vertAlign w:val="superscript"/>
              </w:rPr>
            </w:pPr>
            <w:r w:rsidRPr="00D06AC4">
              <w:rPr>
                <w:b/>
                <w:sz w:val="18"/>
              </w:rPr>
              <w:t>Nudrift i m</w:t>
            </w:r>
            <w:r w:rsidRPr="00D06AC4">
              <w:rPr>
                <w:b/>
                <w:sz w:val="18"/>
                <w:vertAlign w:val="superscript"/>
              </w:rPr>
              <w:t>2</w:t>
            </w:r>
          </w:p>
        </w:tc>
        <w:tc>
          <w:tcPr>
            <w:tcW w:w="1603" w:type="dxa"/>
          </w:tcPr>
          <w:p w14:paraId="30F52B82" w14:textId="77777777" w:rsidR="004A2BB7" w:rsidRPr="00D06AC4" w:rsidRDefault="004A2BB7" w:rsidP="00754825">
            <w:pPr>
              <w:tabs>
                <w:tab w:val="left" w:pos="3195"/>
              </w:tabs>
              <w:rPr>
                <w:b/>
                <w:sz w:val="18"/>
                <w:vertAlign w:val="superscript"/>
              </w:rPr>
            </w:pPr>
            <w:r w:rsidRPr="00D06AC4">
              <w:rPr>
                <w:b/>
                <w:sz w:val="18"/>
              </w:rPr>
              <w:t>8-års drift i m</w:t>
            </w:r>
            <w:r w:rsidRPr="00D06AC4">
              <w:rPr>
                <w:b/>
                <w:sz w:val="18"/>
                <w:vertAlign w:val="superscript"/>
              </w:rPr>
              <w:t>2</w:t>
            </w:r>
          </w:p>
        </w:tc>
      </w:tr>
      <w:tr w:rsidR="004A2BB7" w:rsidRPr="00D06AC4" w14:paraId="7195A3CA" w14:textId="77777777" w:rsidTr="00754825">
        <w:tc>
          <w:tcPr>
            <w:tcW w:w="1632" w:type="dxa"/>
          </w:tcPr>
          <w:p w14:paraId="46C9F772" w14:textId="77777777" w:rsidR="004A2BB7" w:rsidRPr="00D06AC4" w:rsidRDefault="004A2BB7" w:rsidP="00754825">
            <w:pPr>
              <w:tabs>
                <w:tab w:val="left" w:pos="3195"/>
              </w:tabs>
              <w:rPr>
                <w:sz w:val="18"/>
              </w:rPr>
            </w:pPr>
            <w:r w:rsidRPr="00D06AC4">
              <w:rPr>
                <w:sz w:val="18"/>
              </w:rPr>
              <w:t>Stald 1</w:t>
            </w:r>
          </w:p>
        </w:tc>
        <w:tc>
          <w:tcPr>
            <w:tcW w:w="1767" w:type="dxa"/>
          </w:tcPr>
          <w:p w14:paraId="4D26A77B" w14:textId="77777777" w:rsidR="004A2BB7" w:rsidRPr="00D06AC4" w:rsidRDefault="004A2BB7" w:rsidP="00754825">
            <w:pPr>
              <w:tabs>
                <w:tab w:val="left" w:pos="3195"/>
              </w:tabs>
              <w:rPr>
                <w:sz w:val="18"/>
              </w:rPr>
            </w:pPr>
            <w:r w:rsidRPr="00D06AC4">
              <w:rPr>
                <w:sz w:val="18"/>
              </w:rPr>
              <w:t xml:space="preserve">Drænet </w:t>
            </w:r>
            <w:proofErr w:type="spellStart"/>
            <w:r w:rsidRPr="00D06AC4">
              <w:rPr>
                <w:sz w:val="18"/>
              </w:rPr>
              <w:t>gulv+spalter</w:t>
            </w:r>
            <w:proofErr w:type="spellEnd"/>
            <w:r w:rsidRPr="00D06AC4">
              <w:rPr>
                <w:sz w:val="18"/>
              </w:rPr>
              <w:t xml:space="preserve"> (33%/67%)</w:t>
            </w:r>
          </w:p>
        </w:tc>
        <w:tc>
          <w:tcPr>
            <w:tcW w:w="1700" w:type="dxa"/>
          </w:tcPr>
          <w:p w14:paraId="5EF3F612" w14:textId="77777777" w:rsidR="004A2BB7" w:rsidRPr="00D06AC4" w:rsidRDefault="004A2BB7" w:rsidP="00754825">
            <w:pPr>
              <w:tabs>
                <w:tab w:val="left" w:pos="3195"/>
              </w:tabs>
              <w:rPr>
                <w:sz w:val="18"/>
              </w:rPr>
            </w:pPr>
            <w:r w:rsidRPr="00D06AC4">
              <w:rPr>
                <w:sz w:val="18"/>
              </w:rPr>
              <w:t>6</w:t>
            </w:r>
          </w:p>
        </w:tc>
        <w:tc>
          <w:tcPr>
            <w:tcW w:w="1449" w:type="dxa"/>
          </w:tcPr>
          <w:p w14:paraId="5033E8F4" w14:textId="77777777" w:rsidR="004A2BB7" w:rsidRPr="00D06AC4" w:rsidRDefault="004A2BB7" w:rsidP="00754825">
            <w:pPr>
              <w:tabs>
                <w:tab w:val="left" w:pos="3195"/>
              </w:tabs>
              <w:rPr>
                <w:sz w:val="18"/>
              </w:rPr>
            </w:pPr>
            <w:r w:rsidRPr="00D06AC4">
              <w:rPr>
                <w:sz w:val="18"/>
              </w:rPr>
              <w:t>2950</w:t>
            </w:r>
          </w:p>
        </w:tc>
        <w:tc>
          <w:tcPr>
            <w:tcW w:w="1703" w:type="dxa"/>
          </w:tcPr>
          <w:p w14:paraId="727CBF5D" w14:textId="77777777" w:rsidR="004A2BB7" w:rsidRPr="00D06AC4" w:rsidRDefault="004A2BB7" w:rsidP="00754825">
            <w:pPr>
              <w:tabs>
                <w:tab w:val="left" w:pos="3195"/>
              </w:tabs>
              <w:rPr>
                <w:sz w:val="18"/>
              </w:rPr>
            </w:pPr>
            <w:r w:rsidRPr="00D06AC4">
              <w:rPr>
                <w:sz w:val="18"/>
              </w:rPr>
              <w:t>2950</w:t>
            </w:r>
          </w:p>
        </w:tc>
        <w:tc>
          <w:tcPr>
            <w:tcW w:w="1603" w:type="dxa"/>
          </w:tcPr>
          <w:p w14:paraId="36C6541D" w14:textId="77777777" w:rsidR="004A2BB7" w:rsidRPr="00D06AC4" w:rsidRDefault="004A2BB7" w:rsidP="00754825">
            <w:pPr>
              <w:tabs>
                <w:tab w:val="left" w:pos="3195"/>
              </w:tabs>
              <w:rPr>
                <w:sz w:val="18"/>
              </w:rPr>
            </w:pPr>
            <w:r w:rsidRPr="00D06AC4">
              <w:rPr>
                <w:sz w:val="18"/>
              </w:rPr>
              <w:t>2950</w:t>
            </w:r>
          </w:p>
        </w:tc>
      </w:tr>
      <w:tr w:rsidR="004A2BB7" w:rsidRPr="00D06AC4" w14:paraId="481CC42A" w14:textId="77777777" w:rsidTr="00754825">
        <w:tc>
          <w:tcPr>
            <w:tcW w:w="1632" w:type="dxa"/>
          </w:tcPr>
          <w:p w14:paraId="14B9729F" w14:textId="77777777" w:rsidR="004A2BB7" w:rsidRPr="00D06AC4" w:rsidRDefault="004A2BB7" w:rsidP="00754825">
            <w:pPr>
              <w:tabs>
                <w:tab w:val="left" w:pos="3195"/>
              </w:tabs>
              <w:rPr>
                <w:sz w:val="18"/>
              </w:rPr>
            </w:pPr>
            <w:r w:rsidRPr="00D06AC4">
              <w:rPr>
                <w:sz w:val="18"/>
              </w:rPr>
              <w:t>Stald 2</w:t>
            </w:r>
          </w:p>
        </w:tc>
        <w:tc>
          <w:tcPr>
            <w:tcW w:w="1767" w:type="dxa"/>
          </w:tcPr>
          <w:p w14:paraId="296F0984" w14:textId="77777777" w:rsidR="004A2BB7" w:rsidRPr="00D06AC4" w:rsidRDefault="004A2BB7" w:rsidP="00754825">
            <w:pPr>
              <w:tabs>
                <w:tab w:val="left" w:pos="3195"/>
              </w:tabs>
              <w:rPr>
                <w:sz w:val="18"/>
              </w:rPr>
            </w:pPr>
            <w:r w:rsidRPr="00D06AC4">
              <w:rPr>
                <w:sz w:val="18"/>
              </w:rPr>
              <w:t xml:space="preserve">Drænet </w:t>
            </w:r>
            <w:proofErr w:type="spellStart"/>
            <w:r w:rsidRPr="00D06AC4">
              <w:rPr>
                <w:sz w:val="18"/>
              </w:rPr>
              <w:t>gulv+spalter</w:t>
            </w:r>
            <w:proofErr w:type="spellEnd"/>
            <w:r w:rsidRPr="00D06AC4">
              <w:rPr>
                <w:sz w:val="18"/>
              </w:rPr>
              <w:t xml:space="preserve"> (33%/67%)</w:t>
            </w:r>
          </w:p>
        </w:tc>
        <w:tc>
          <w:tcPr>
            <w:tcW w:w="1700" w:type="dxa"/>
          </w:tcPr>
          <w:p w14:paraId="23CCD8EF" w14:textId="77777777" w:rsidR="004A2BB7" w:rsidRPr="00D06AC4" w:rsidRDefault="004A2BB7" w:rsidP="00754825">
            <w:pPr>
              <w:tabs>
                <w:tab w:val="left" w:pos="3195"/>
              </w:tabs>
              <w:rPr>
                <w:sz w:val="18"/>
              </w:rPr>
            </w:pPr>
            <w:r w:rsidRPr="00D06AC4">
              <w:rPr>
                <w:sz w:val="18"/>
              </w:rPr>
              <w:t>6</w:t>
            </w:r>
          </w:p>
        </w:tc>
        <w:tc>
          <w:tcPr>
            <w:tcW w:w="1449" w:type="dxa"/>
          </w:tcPr>
          <w:p w14:paraId="04AB0359" w14:textId="77777777" w:rsidR="004A2BB7" w:rsidRPr="00D06AC4" w:rsidRDefault="004A2BB7" w:rsidP="00754825">
            <w:pPr>
              <w:tabs>
                <w:tab w:val="left" w:pos="3195"/>
              </w:tabs>
              <w:rPr>
                <w:sz w:val="18"/>
              </w:rPr>
            </w:pPr>
            <w:r w:rsidRPr="00D06AC4">
              <w:rPr>
                <w:sz w:val="18"/>
              </w:rPr>
              <w:t>2985</w:t>
            </w:r>
          </w:p>
        </w:tc>
        <w:tc>
          <w:tcPr>
            <w:tcW w:w="1703" w:type="dxa"/>
          </w:tcPr>
          <w:p w14:paraId="2FAC1B7D" w14:textId="77777777" w:rsidR="004A2BB7" w:rsidRPr="00D06AC4" w:rsidRDefault="004A2BB7" w:rsidP="00754825">
            <w:pPr>
              <w:tabs>
                <w:tab w:val="left" w:pos="3195"/>
              </w:tabs>
              <w:rPr>
                <w:sz w:val="18"/>
              </w:rPr>
            </w:pPr>
            <w:r w:rsidRPr="00D06AC4">
              <w:rPr>
                <w:sz w:val="18"/>
              </w:rPr>
              <w:t>2985</w:t>
            </w:r>
          </w:p>
        </w:tc>
        <w:tc>
          <w:tcPr>
            <w:tcW w:w="1603" w:type="dxa"/>
          </w:tcPr>
          <w:p w14:paraId="78A7600D" w14:textId="77777777" w:rsidR="004A2BB7" w:rsidRPr="00D06AC4" w:rsidRDefault="004A2BB7" w:rsidP="00754825">
            <w:pPr>
              <w:tabs>
                <w:tab w:val="left" w:pos="3195"/>
              </w:tabs>
              <w:rPr>
                <w:sz w:val="18"/>
              </w:rPr>
            </w:pPr>
            <w:r w:rsidRPr="00D06AC4">
              <w:rPr>
                <w:sz w:val="18"/>
              </w:rPr>
              <w:t>2985</w:t>
            </w:r>
          </w:p>
        </w:tc>
      </w:tr>
      <w:tr w:rsidR="004A2BB7" w:rsidRPr="00D06AC4" w14:paraId="47FE0C4E" w14:textId="77777777" w:rsidTr="00754825">
        <w:tc>
          <w:tcPr>
            <w:tcW w:w="1632" w:type="dxa"/>
          </w:tcPr>
          <w:p w14:paraId="129E5966" w14:textId="77777777" w:rsidR="004A2BB7" w:rsidRPr="00D06AC4" w:rsidRDefault="004A2BB7" w:rsidP="00754825">
            <w:pPr>
              <w:tabs>
                <w:tab w:val="left" w:pos="3195"/>
              </w:tabs>
              <w:rPr>
                <w:sz w:val="18"/>
              </w:rPr>
            </w:pPr>
            <w:r w:rsidRPr="00D06AC4">
              <w:rPr>
                <w:sz w:val="18"/>
              </w:rPr>
              <w:t>Stald 3</w:t>
            </w:r>
          </w:p>
        </w:tc>
        <w:tc>
          <w:tcPr>
            <w:tcW w:w="1767" w:type="dxa"/>
          </w:tcPr>
          <w:p w14:paraId="5FD8653C" w14:textId="77777777" w:rsidR="004A2BB7" w:rsidRPr="00D06AC4" w:rsidRDefault="004A2BB7" w:rsidP="00754825">
            <w:pPr>
              <w:tabs>
                <w:tab w:val="left" w:pos="3195"/>
              </w:tabs>
              <w:rPr>
                <w:sz w:val="18"/>
              </w:rPr>
            </w:pPr>
            <w:r w:rsidRPr="00D06AC4">
              <w:rPr>
                <w:sz w:val="18"/>
              </w:rPr>
              <w:t xml:space="preserve">Drænet </w:t>
            </w:r>
            <w:proofErr w:type="spellStart"/>
            <w:r w:rsidRPr="00D06AC4">
              <w:rPr>
                <w:sz w:val="18"/>
              </w:rPr>
              <w:t>gulv+spalter</w:t>
            </w:r>
            <w:proofErr w:type="spellEnd"/>
            <w:r w:rsidRPr="00D06AC4">
              <w:rPr>
                <w:sz w:val="18"/>
              </w:rPr>
              <w:t xml:space="preserve"> (33%/67%)</w:t>
            </w:r>
          </w:p>
        </w:tc>
        <w:tc>
          <w:tcPr>
            <w:tcW w:w="1700" w:type="dxa"/>
          </w:tcPr>
          <w:p w14:paraId="0BB09E12" w14:textId="77777777" w:rsidR="004A2BB7" w:rsidRPr="00D06AC4" w:rsidRDefault="004A2BB7" w:rsidP="00754825">
            <w:pPr>
              <w:tabs>
                <w:tab w:val="left" w:pos="3195"/>
              </w:tabs>
              <w:rPr>
                <w:sz w:val="18"/>
              </w:rPr>
            </w:pPr>
            <w:r w:rsidRPr="00D06AC4">
              <w:rPr>
                <w:sz w:val="18"/>
              </w:rPr>
              <w:t>2</w:t>
            </w:r>
          </w:p>
        </w:tc>
        <w:tc>
          <w:tcPr>
            <w:tcW w:w="1449" w:type="dxa"/>
          </w:tcPr>
          <w:p w14:paraId="11ACC1E7" w14:textId="77777777" w:rsidR="004A2BB7" w:rsidRPr="00D06AC4" w:rsidRDefault="004A2BB7" w:rsidP="00754825">
            <w:pPr>
              <w:tabs>
                <w:tab w:val="left" w:pos="3195"/>
              </w:tabs>
              <w:rPr>
                <w:sz w:val="18"/>
              </w:rPr>
            </w:pPr>
            <w:r w:rsidRPr="00D06AC4">
              <w:rPr>
                <w:sz w:val="18"/>
              </w:rPr>
              <w:t>816</w:t>
            </w:r>
          </w:p>
        </w:tc>
        <w:tc>
          <w:tcPr>
            <w:tcW w:w="1703" w:type="dxa"/>
          </w:tcPr>
          <w:p w14:paraId="2B977896" w14:textId="77777777" w:rsidR="004A2BB7" w:rsidRPr="00D06AC4" w:rsidRDefault="004A2BB7" w:rsidP="00754825">
            <w:pPr>
              <w:tabs>
                <w:tab w:val="left" w:pos="3195"/>
              </w:tabs>
              <w:rPr>
                <w:sz w:val="18"/>
              </w:rPr>
            </w:pPr>
            <w:r w:rsidRPr="00D06AC4">
              <w:rPr>
                <w:sz w:val="18"/>
              </w:rPr>
              <w:t>816</w:t>
            </w:r>
          </w:p>
        </w:tc>
        <w:tc>
          <w:tcPr>
            <w:tcW w:w="1603" w:type="dxa"/>
          </w:tcPr>
          <w:p w14:paraId="6CF9D8C6" w14:textId="77777777" w:rsidR="004A2BB7" w:rsidRPr="00D06AC4" w:rsidRDefault="004A2BB7" w:rsidP="00754825">
            <w:pPr>
              <w:tabs>
                <w:tab w:val="left" w:pos="3195"/>
              </w:tabs>
              <w:rPr>
                <w:sz w:val="18"/>
              </w:rPr>
            </w:pPr>
            <w:r w:rsidRPr="00D06AC4">
              <w:rPr>
                <w:sz w:val="18"/>
              </w:rPr>
              <w:t>816</w:t>
            </w:r>
          </w:p>
        </w:tc>
      </w:tr>
      <w:tr w:rsidR="004A2BB7" w:rsidRPr="00D06AC4" w14:paraId="4C1868BC" w14:textId="77777777" w:rsidTr="004A2BB7">
        <w:trPr>
          <w:trHeight w:val="83"/>
        </w:trPr>
        <w:tc>
          <w:tcPr>
            <w:tcW w:w="1632" w:type="dxa"/>
          </w:tcPr>
          <w:p w14:paraId="782AE739" w14:textId="77777777" w:rsidR="004A2BB7" w:rsidRPr="00D06AC4" w:rsidRDefault="004A2BB7" w:rsidP="00754825">
            <w:pPr>
              <w:tabs>
                <w:tab w:val="left" w:pos="3195"/>
              </w:tabs>
              <w:rPr>
                <w:sz w:val="18"/>
              </w:rPr>
            </w:pPr>
            <w:r w:rsidRPr="00D06AC4">
              <w:rPr>
                <w:sz w:val="18"/>
              </w:rPr>
              <w:t>Stald 4</w:t>
            </w:r>
          </w:p>
        </w:tc>
        <w:tc>
          <w:tcPr>
            <w:tcW w:w="1767" w:type="dxa"/>
          </w:tcPr>
          <w:p w14:paraId="20F55C36" w14:textId="77777777" w:rsidR="004A2BB7" w:rsidRPr="00D06AC4" w:rsidRDefault="004A2BB7" w:rsidP="00754825">
            <w:pPr>
              <w:tabs>
                <w:tab w:val="left" w:pos="3195"/>
              </w:tabs>
              <w:rPr>
                <w:sz w:val="18"/>
              </w:rPr>
            </w:pPr>
            <w:r w:rsidRPr="00D06AC4">
              <w:rPr>
                <w:sz w:val="18"/>
              </w:rPr>
              <w:t xml:space="preserve">Drænet </w:t>
            </w:r>
            <w:proofErr w:type="spellStart"/>
            <w:r w:rsidRPr="00D06AC4">
              <w:rPr>
                <w:sz w:val="18"/>
              </w:rPr>
              <w:t>gulv+spalter</w:t>
            </w:r>
            <w:proofErr w:type="spellEnd"/>
            <w:r w:rsidRPr="00D06AC4">
              <w:rPr>
                <w:sz w:val="18"/>
              </w:rPr>
              <w:t xml:space="preserve"> (33%/67%)</w:t>
            </w:r>
          </w:p>
        </w:tc>
        <w:tc>
          <w:tcPr>
            <w:tcW w:w="1700" w:type="dxa"/>
          </w:tcPr>
          <w:p w14:paraId="7FDF49AC" w14:textId="77777777" w:rsidR="004A2BB7" w:rsidRPr="00D06AC4" w:rsidRDefault="004A2BB7" w:rsidP="00754825">
            <w:pPr>
              <w:tabs>
                <w:tab w:val="left" w:pos="3195"/>
              </w:tabs>
              <w:rPr>
                <w:sz w:val="18"/>
              </w:rPr>
            </w:pPr>
            <w:r w:rsidRPr="00D06AC4">
              <w:rPr>
                <w:sz w:val="18"/>
              </w:rPr>
              <w:t>3</w:t>
            </w:r>
          </w:p>
        </w:tc>
        <w:tc>
          <w:tcPr>
            <w:tcW w:w="1449" w:type="dxa"/>
          </w:tcPr>
          <w:p w14:paraId="341A4552" w14:textId="77777777" w:rsidR="004A2BB7" w:rsidRPr="00D06AC4" w:rsidRDefault="004A2BB7" w:rsidP="00754825">
            <w:pPr>
              <w:tabs>
                <w:tab w:val="left" w:pos="3195"/>
              </w:tabs>
              <w:rPr>
                <w:sz w:val="18"/>
              </w:rPr>
            </w:pPr>
            <w:r w:rsidRPr="00D06AC4">
              <w:rPr>
                <w:sz w:val="18"/>
              </w:rPr>
              <w:t>872</w:t>
            </w:r>
          </w:p>
        </w:tc>
        <w:tc>
          <w:tcPr>
            <w:tcW w:w="1703" w:type="dxa"/>
          </w:tcPr>
          <w:p w14:paraId="6EE21BC0" w14:textId="77777777" w:rsidR="004A2BB7" w:rsidRPr="00D06AC4" w:rsidRDefault="004A2BB7" w:rsidP="00754825">
            <w:pPr>
              <w:tabs>
                <w:tab w:val="left" w:pos="3195"/>
              </w:tabs>
              <w:rPr>
                <w:sz w:val="18"/>
              </w:rPr>
            </w:pPr>
            <w:r w:rsidRPr="00D06AC4">
              <w:rPr>
                <w:sz w:val="18"/>
              </w:rPr>
              <w:t>872</w:t>
            </w:r>
          </w:p>
        </w:tc>
        <w:tc>
          <w:tcPr>
            <w:tcW w:w="1603" w:type="dxa"/>
          </w:tcPr>
          <w:p w14:paraId="734F8118" w14:textId="77777777" w:rsidR="004A2BB7" w:rsidRPr="00D06AC4" w:rsidRDefault="004A2BB7" w:rsidP="00754825">
            <w:pPr>
              <w:tabs>
                <w:tab w:val="left" w:pos="3195"/>
              </w:tabs>
              <w:rPr>
                <w:sz w:val="18"/>
              </w:rPr>
            </w:pPr>
            <w:r w:rsidRPr="00D06AC4">
              <w:rPr>
                <w:sz w:val="18"/>
              </w:rPr>
              <w:t>872</w:t>
            </w:r>
          </w:p>
        </w:tc>
      </w:tr>
      <w:tr w:rsidR="004A2BB7" w:rsidRPr="00D06AC4" w14:paraId="49EFDBA8" w14:textId="77777777" w:rsidTr="00754825">
        <w:tc>
          <w:tcPr>
            <w:tcW w:w="1632" w:type="dxa"/>
          </w:tcPr>
          <w:p w14:paraId="5F76C73E" w14:textId="77777777" w:rsidR="004A2BB7" w:rsidRPr="00D06AC4" w:rsidRDefault="004A2BB7" w:rsidP="00754825">
            <w:pPr>
              <w:tabs>
                <w:tab w:val="left" w:pos="3195"/>
              </w:tabs>
              <w:rPr>
                <w:sz w:val="18"/>
              </w:rPr>
            </w:pPr>
            <w:r w:rsidRPr="00D06AC4">
              <w:rPr>
                <w:sz w:val="18"/>
              </w:rPr>
              <w:t>Samlet</w:t>
            </w:r>
          </w:p>
        </w:tc>
        <w:tc>
          <w:tcPr>
            <w:tcW w:w="1767" w:type="dxa"/>
          </w:tcPr>
          <w:p w14:paraId="6AC67248" w14:textId="77777777" w:rsidR="004A2BB7" w:rsidRPr="00D06AC4" w:rsidRDefault="004A2BB7" w:rsidP="00754825">
            <w:pPr>
              <w:tabs>
                <w:tab w:val="left" w:pos="3195"/>
              </w:tabs>
              <w:rPr>
                <w:sz w:val="18"/>
              </w:rPr>
            </w:pPr>
          </w:p>
        </w:tc>
        <w:tc>
          <w:tcPr>
            <w:tcW w:w="1700" w:type="dxa"/>
          </w:tcPr>
          <w:p w14:paraId="5A1B2F69" w14:textId="77777777" w:rsidR="004A2BB7" w:rsidRPr="00D06AC4" w:rsidRDefault="004A2BB7" w:rsidP="00754825">
            <w:pPr>
              <w:tabs>
                <w:tab w:val="left" w:pos="3195"/>
              </w:tabs>
              <w:rPr>
                <w:sz w:val="18"/>
              </w:rPr>
            </w:pPr>
          </w:p>
        </w:tc>
        <w:tc>
          <w:tcPr>
            <w:tcW w:w="1449" w:type="dxa"/>
          </w:tcPr>
          <w:p w14:paraId="5FF6C7B4" w14:textId="77777777" w:rsidR="004A2BB7" w:rsidRPr="00D06AC4" w:rsidRDefault="004A2BB7" w:rsidP="00754825">
            <w:pPr>
              <w:tabs>
                <w:tab w:val="left" w:pos="3195"/>
              </w:tabs>
              <w:rPr>
                <w:b/>
                <w:sz w:val="18"/>
              </w:rPr>
            </w:pPr>
            <w:r w:rsidRPr="00D06AC4">
              <w:rPr>
                <w:b/>
                <w:sz w:val="18"/>
              </w:rPr>
              <w:t>7623</w:t>
            </w:r>
          </w:p>
        </w:tc>
        <w:tc>
          <w:tcPr>
            <w:tcW w:w="1703" w:type="dxa"/>
          </w:tcPr>
          <w:p w14:paraId="19582833" w14:textId="77777777" w:rsidR="004A2BB7" w:rsidRPr="00D06AC4" w:rsidRDefault="004A2BB7" w:rsidP="00754825">
            <w:pPr>
              <w:tabs>
                <w:tab w:val="left" w:pos="3195"/>
              </w:tabs>
              <w:rPr>
                <w:sz w:val="18"/>
              </w:rPr>
            </w:pPr>
            <w:r w:rsidRPr="00D06AC4">
              <w:rPr>
                <w:sz w:val="18"/>
              </w:rPr>
              <w:t>7623</w:t>
            </w:r>
          </w:p>
        </w:tc>
        <w:tc>
          <w:tcPr>
            <w:tcW w:w="1603" w:type="dxa"/>
          </w:tcPr>
          <w:p w14:paraId="660ADDE7" w14:textId="77777777" w:rsidR="004A2BB7" w:rsidRPr="00D06AC4" w:rsidRDefault="004A2BB7" w:rsidP="00754825">
            <w:pPr>
              <w:tabs>
                <w:tab w:val="left" w:pos="3195"/>
              </w:tabs>
              <w:rPr>
                <w:sz w:val="18"/>
              </w:rPr>
            </w:pPr>
            <w:r w:rsidRPr="00D06AC4">
              <w:rPr>
                <w:sz w:val="18"/>
              </w:rPr>
              <w:t>7623</w:t>
            </w:r>
          </w:p>
        </w:tc>
      </w:tr>
    </w:tbl>
    <w:p w14:paraId="29BB0498" w14:textId="77777777" w:rsidR="003A7F89" w:rsidRPr="00D06AC4" w:rsidRDefault="003A7F89" w:rsidP="00391995">
      <w:pPr>
        <w:rPr>
          <w:sz w:val="18"/>
        </w:rPr>
      </w:pPr>
    </w:p>
    <w:p w14:paraId="4E1B5FDF" w14:textId="77777777" w:rsidR="00BC75B7" w:rsidRPr="00D06AC4" w:rsidRDefault="00F51936" w:rsidP="00391995">
      <w:pPr>
        <w:rPr>
          <w:sz w:val="18"/>
        </w:rPr>
      </w:pPr>
      <w:r w:rsidRPr="00D06AC4">
        <w:rPr>
          <w:sz w:val="18"/>
        </w:rPr>
        <w:t xml:space="preserve">Der er redegjort for </w:t>
      </w:r>
      <w:r w:rsidR="00227C3A" w:rsidRPr="00D06AC4">
        <w:rPr>
          <w:sz w:val="18"/>
        </w:rPr>
        <w:t>staldbygningernes placering</w:t>
      </w:r>
      <w:r w:rsidR="00CD1CFB" w:rsidRPr="00D06AC4">
        <w:rPr>
          <w:sz w:val="18"/>
        </w:rPr>
        <w:t xml:space="preserve"> på medsendte bilag 2. I bilag 3 er der redegjort for </w:t>
      </w:r>
      <w:r w:rsidR="00FE7DD5" w:rsidRPr="00D06AC4">
        <w:rPr>
          <w:sz w:val="18"/>
        </w:rPr>
        <w:t>produktionsarealern</w:t>
      </w:r>
      <w:r w:rsidR="00CD1CFB" w:rsidRPr="00D06AC4">
        <w:rPr>
          <w:sz w:val="18"/>
        </w:rPr>
        <w:t>es størrelse og placering i staldene.</w:t>
      </w:r>
      <w:r w:rsidR="00BC75B7" w:rsidRPr="00D06AC4">
        <w:rPr>
          <w:sz w:val="18"/>
        </w:rPr>
        <w:t xml:space="preserve"> </w:t>
      </w:r>
    </w:p>
    <w:p w14:paraId="41789618" w14:textId="77777777" w:rsidR="00BC75B7" w:rsidRPr="00D06AC4" w:rsidRDefault="00BC75B7" w:rsidP="00391995">
      <w:pPr>
        <w:rPr>
          <w:sz w:val="18"/>
        </w:rPr>
      </w:pPr>
    </w:p>
    <w:p w14:paraId="1197AC2D" w14:textId="50CB189B" w:rsidR="00FE7DD5" w:rsidRPr="00D06AC4" w:rsidRDefault="00BC75B7" w:rsidP="00391995">
      <w:pPr>
        <w:rPr>
          <w:sz w:val="18"/>
        </w:rPr>
      </w:pPr>
      <w:r w:rsidRPr="00D06AC4">
        <w:rPr>
          <w:sz w:val="18"/>
        </w:rPr>
        <w:t xml:space="preserve">Der er ligeledes arealer i staldene som ikke indgår i produktionsarealerne, såsom gangarealer, udleveringsrum og mellembygninger. Disse områder har grisene ikke fast adgang til og de indgår således ikke som produktionsareal. </w:t>
      </w:r>
      <w:r w:rsidR="00C56AAB" w:rsidRPr="00D06AC4">
        <w:rPr>
          <w:sz w:val="18"/>
        </w:rPr>
        <w:t>Disse arealer vil således blive rengjort i henhold til gældende regler.</w:t>
      </w:r>
    </w:p>
    <w:p w14:paraId="5491AC25" w14:textId="77777777" w:rsidR="00453803" w:rsidRPr="00D06AC4" w:rsidRDefault="00453803" w:rsidP="00391995">
      <w:pPr>
        <w:rPr>
          <w:sz w:val="18"/>
        </w:rPr>
      </w:pPr>
    </w:p>
    <w:p w14:paraId="22EB23FB" w14:textId="081B7B52" w:rsidR="00B81C9C" w:rsidRPr="00024650" w:rsidRDefault="00B81C9C" w:rsidP="00024650">
      <w:pPr>
        <w:pStyle w:val="Listeafsnit"/>
        <w:numPr>
          <w:ilvl w:val="0"/>
          <w:numId w:val="18"/>
        </w:numPr>
        <w:rPr>
          <w:b/>
          <w:sz w:val="22"/>
        </w:rPr>
      </w:pPr>
      <w:r w:rsidRPr="00024650">
        <w:rPr>
          <w:b/>
          <w:sz w:val="22"/>
        </w:rPr>
        <w:t>Redegørelse over forhold der kan påvirke befolkningen</w:t>
      </w:r>
    </w:p>
    <w:p w14:paraId="2B8204D3" w14:textId="77777777" w:rsidR="00B81C9C" w:rsidRPr="00D06AC4" w:rsidRDefault="00B81C9C" w:rsidP="00391995">
      <w:pPr>
        <w:rPr>
          <w:b/>
          <w:sz w:val="22"/>
        </w:rPr>
      </w:pPr>
    </w:p>
    <w:p w14:paraId="7385D896" w14:textId="3A6B1F82" w:rsidR="00453803" w:rsidRPr="00D06AC4" w:rsidRDefault="00024650" w:rsidP="00453803">
      <w:pPr>
        <w:rPr>
          <w:b/>
          <w:sz w:val="18"/>
        </w:rPr>
      </w:pPr>
      <w:r>
        <w:rPr>
          <w:b/>
          <w:sz w:val="18"/>
        </w:rPr>
        <w:t xml:space="preserve">3.a </w:t>
      </w:r>
      <w:r w:rsidR="00453803" w:rsidRPr="00D06AC4">
        <w:rPr>
          <w:b/>
          <w:sz w:val="18"/>
        </w:rPr>
        <w:t>Landskab, geologi og kulturmiljø</w:t>
      </w:r>
    </w:p>
    <w:p w14:paraId="1356E323" w14:textId="4546B6AB" w:rsidR="000B57C6" w:rsidRPr="00D06AC4" w:rsidRDefault="00FE7DD5" w:rsidP="00453803">
      <w:pPr>
        <w:rPr>
          <w:sz w:val="18"/>
          <w:szCs w:val="18"/>
        </w:rPr>
      </w:pPr>
      <w:r w:rsidRPr="00D06AC4">
        <w:rPr>
          <w:sz w:val="18"/>
          <w:szCs w:val="18"/>
        </w:rPr>
        <w:t>Der planlægges ikke opført nye staldbygninger, eller andre bygningsmæssige ændringer i forbindelse med denne ansøgning.</w:t>
      </w:r>
    </w:p>
    <w:p w14:paraId="2A25CA27" w14:textId="77777777" w:rsidR="008C5BEF" w:rsidRPr="00D06AC4" w:rsidRDefault="008C5BEF" w:rsidP="00453803">
      <w:pPr>
        <w:rPr>
          <w:sz w:val="18"/>
          <w:szCs w:val="18"/>
        </w:rPr>
      </w:pPr>
    </w:p>
    <w:p w14:paraId="06C8FB0F" w14:textId="548F8CE8" w:rsidR="008C5BEF" w:rsidRPr="00D06AC4" w:rsidRDefault="008C5BEF" w:rsidP="00453803">
      <w:pPr>
        <w:rPr>
          <w:sz w:val="18"/>
          <w:szCs w:val="18"/>
        </w:rPr>
      </w:pPr>
      <w:r w:rsidRPr="00D06AC4">
        <w:rPr>
          <w:sz w:val="18"/>
          <w:szCs w:val="18"/>
        </w:rPr>
        <w:t>Landskabet omkring ejendommen er udpræget åbent</w:t>
      </w:r>
      <w:r w:rsidR="004A2BB7" w:rsidRPr="00D06AC4">
        <w:rPr>
          <w:sz w:val="18"/>
          <w:szCs w:val="18"/>
        </w:rPr>
        <w:t xml:space="preserve"> og fladt</w:t>
      </w:r>
      <w:r w:rsidRPr="00D06AC4">
        <w:rPr>
          <w:sz w:val="18"/>
          <w:szCs w:val="18"/>
        </w:rPr>
        <w:t xml:space="preserve"> landbrugsland. </w:t>
      </w:r>
      <w:r w:rsidR="00D06AC4" w:rsidRPr="00D06AC4">
        <w:rPr>
          <w:sz w:val="18"/>
          <w:szCs w:val="18"/>
        </w:rPr>
        <w:t>Selvom ejendommen råder over en stor bygningsmasse, ligger den ikke så fremtrædende i landskabet, i kraft af at den ligger relativt godt tilbagetrukket fra offentlig vej</w:t>
      </w:r>
      <w:r w:rsidR="00567448">
        <w:rPr>
          <w:sz w:val="18"/>
          <w:szCs w:val="18"/>
        </w:rPr>
        <w:t xml:space="preserve"> i det flade landbrugsland</w:t>
      </w:r>
      <w:r w:rsidR="00D06AC4" w:rsidRPr="00D06AC4">
        <w:rPr>
          <w:sz w:val="18"/>
          <w:szCs w:val="18"/>
        </w:rPr>
        <w:t>.</w:t>
      </w:r>
    </w:p>
    <w:p w14:paraId="69A861ED" w14:textId="77777777" w:rsidR="008C5BEF" w:rsidRPr="00D06AC4" w:rsidRDefault="008C5BEF" w:rsidP="00453803">
      <w:pPr>
        <w:rPr>
          <w:sz w:val="18"/>
          <w:szCs w:val="18"/>
        </w:rPr>
      </w:pPr>
    </w:p>
    <w:p w14:paraId="7BC1B2FC" w14:textId="353B7BBE" w:rsidR="008C5BEF" w:rsidRPr="00D06AC4" w:rsidRDefault="008C5BEF" w:rsidP="00453803">
      <w:pPr>
        <w:rPr>
          <w:sz w:val="18"/>
          <w:szCs w:val="18"/>
        </w:rPr>
      </w:pPr>
      <w:r w:rsidRPr="00D06AC4">
        <w:rPr>
          <w:sz w:val="18"/>
          <w:szCs w:val="18"/>
        </w:rPr>
        <w:t xml:space="preserve">Ejendommene er beliggende </w:t>
      </w:r>
      <w:r w:rsidR="00D06AC4" w:rsidRPr="00D06AC4">
        <w:rPr>
          <w:sz w:val="18"/>
          <w:szCs w:val="18"/>
        </w:rPr>
        <w:t>i Aalborg kommune mellem landsbyerne Rørholt, Melholt og Ulsted.</w:t>
      </w:r>
      <w:r w:rsidR="004E7F04">
        <w:rPr>
          <w:sz w:val="18"/>
          <w:szCs w:val="18"/>
        </w:rPr>
        <w:t xml:space="preserve"> Ejendommen ligger i udkanten af kommunen med grænse til Brønderslev kommune ved Gerå</w:t>
      </w:r>
      <w:r w:rsidR="00BB4903">
        <w:rPr>
          <w:sz w:val="18"/>
          <w:szCs w:val="18"/>
        </w:rPr>
        <w:t xml:space="preserve"> ca. 220 m nord for ejendommen.</w:t>
      </w:r>
    </w:p>
    <w:p w14:paraId="0680C66B" w14:textId="77777777" w:rsidR="008C5BEF" w:rsidRPr="00D06AC4" w:rsidRDefault="008C5BEF" w:rsidP="00453803">
      <w:pPr>
        <w:rPr>
          <w:sz w:val="18"/>
          <w:szCs w:val="18"/>
        </w:rPr>
      </w:pPr>
    </w:p>
    <w:p w14:paraId="1548AAB9" w14:textId="6CB90361" w:rsidR="008C5BEF" w:rsidRPr="00D06AC4" w:rsidRDefault="008C5BEF" w:rsidP="00453803">
      <w:pPr>
        <w:rPr>
          <w:sz w:val="18"/>
          <w:szCs w:val="18"/>
        </w:rPr>
      </w:pPr>
      <w:r w:rsidRPr="00D06AC4">
        <w:rPr>
          <w:sz w:val="18"/>
          <w:szCs w:val="18"/>
        </w:rPr>
        <w:t xml:space="preserve">Der er ifølge opslag via arealinfo.dk ikke </w:t>
      </w:r>
      <w:r w:rsidR="00D06AC4" w:rsidRPr="00D06AC4">
        <w:rPr>
          <w:sz w:val="18"/>
          <w:szCs w:val="18"/>
        </w:rPr>
        <w:t>registreret</w:t>
      </w:r>
      <w:r w:rsidRPr="00D06AC4">
        <w:rPr>
          <w:sz w:val="18"/>
          <w:szCs w:val="18"/>
        </w:rPr>
        <w:t xml:space="preserve"> nogen geologiske eller kulturmiljømæssige udpegninger </w:t>
      </w:r>
      <w:r w:rsidR="00D06AC4">
        <w:rPr>
          <w:sz w:val="18"/>
          <w:szCs w:val="18"/>
        </w:rPr>
        <w:t xml:space="preserve">og bevaringsværdier </w:t>
      </w:r>
      <w:r w:rsidRPr="00D06AC4">
        <w:rPr>
          <w:sz w:val="18"/>
          <w:szCs w:val="18"/>
        </w:rPr>
        <w:t>ved og omkring husdyrbruget.</w:t>
      </w:r>
    </w:p>
    <w:p w14:paraId="2A8986FE" w14:textId="77777777" w:rsidR="000B57C6" w:rsidRPr="007445A0" w:rsidRDefault="000B57C6" w:rsidP="00453803">
      <w:pPr>
        <w:rPr>
          <w:b/>
          <w:sz w:val="18"/>
          <w:highlight w:val="yellow"/>
        </w:rPr>
      </w:pPr>
    </w:p>
    <w:p w14:paraId="0DEAD97E" w14:textId="5189A3E2" w:rsidR="006B1C84" w:rsidRPr="00D06AC4" w:rsidRDefault="006B1C84" w:rsidP="00453803">
      <w:pPr>
        <w:rPr>
          <w:sz w:val="18"/>
        </w:rPr>
      </w:pPr>
      <w:r w:rsidRPr="00D06AC4">
        <w:rPr>
          <w:sz w:val="18"/>
        </w:rPr>
        <w:t>Det er ansøgers vurdering at siden der ikke opføres nye bygninger, og at der i øvrigt ikke ændres udtryk på eksisterende bygninger, samt at der efter ansøgers vurdering ikke er nogen betydelige landskabelige, geologiske eller kulturhistoriske bevaringsværdier i umiddelbar nærhed af husdyrbruget, vil den planlagte produktionsændring ikke påvirke landskabelige forhold, geologiske bevaringsværdier eller værdifulde kulturmiljøer.</w:t>
      </w:r>
    </w:p>
    <w:p w14:paraId="461DD689" w14:textId="77777777" w:rsidR="00C22FF6" w:rsidRPr="007445A0" w:rsidRDefault="00C22FF6" w:rsidP="00453803">
      <w:pPr>
        <w:rPr>
          <w:sz w:val="18"/>
          <w:highlight w:val="yellow"/>
        </w:rPr>
      </w:pPr>
    </w:p>
    <w:p w14:paraId="2F371DD0" w14:textId="30FA901F" w:rsidR="00453803" w:rsidRPr="00024650" w:rsidRDefault="00024650" w:rsidP="00024650">
      <w:pPr>
        <w:rPr>
          <w:b/>
          <w:sz w:val="18"/>
        </w:rPr>
      </w:pPr>
      <w:r>
        <w:rPr>
          <w:b/>
          <w:sz w:val="18"/>
        </w:rPr>
        <w:t xml:space="preserve">3.b </w:t>
      </w:r>
      <w:r w:rsidR="00453803" w:rsidRPr="00024650">
        <w:rPr>
          <w:b/>
          <w:sz w:val="18"/>
        </w:rPr>
        <w:t>Farve og arkitektonisk udtryk</w:t>
      </w:r>
    </w:p>
    <w:p w14:paraId="10C39AAD" w14:textId="4E9D2C7A" w:rsidR="00D06AC4" w:rsidRDefault="00D06AC4" w:rsidP="00453803">
      <w:pPr>
        <w:rPr>
          <w:sz w:val="18"/>
        </w:rPr>
      </w:pPr>
      <w:r>
        <w:rPr>
          <w:sz w:val="18"/>
        </w:rPr>
        <w:t>Der er en stor bygningsmasse på ejendommen, og en stor variation i bygningernes</w:t>
      </w:r>
      <w:r w:rsidR="003F15B5">
        <w:rPr>
          <w:sz w:val="18"/>
        </w:rPr>
        <w:t xml:space="preserve"> alder og udtryk, samt</w:t>
      </w:r>
      <w:r>
        <w:rPr>
          <w:sz w:val="18"/>
        </w:rPr>
        <w:t xml:space="preserve"> farver og arkitektoniske udtryk.</w:t>
      </w:r>
    </w:p>
    <w:p w14:paraId="6C6F9AF1" w14:textId="77777777" w:rsidR="00D06AC4" w:rsidRDefault="00D06AC4" w:rsidP="00453803">
      <w:pPr>
        <w:rPr>
          <w:sz w:val="18"/>
        </w:rPr>
      </w:pPr>
    </w:p>
    <w:p w14:paraId="0727DC0F" w14:textId="634580BE" w:rsidR="003F15B5" w:rsidRDefault="00012CCA" w:rsidP="00453803">
      <w:pPr>
        <w:rPr>
          <w:sz w:val="18"/>
        </w:rPr>
      </w:pPr>
      <w:r w:rsidRPr="00D06AC4">
        <w:rPr>
          <w:sz w:val="18"/>
        </w:rPr>
        <w:t>Staldbygninger</w:t>
      </w:r>
      <w:r w:rsidR="003F15B5">
        <w:rPr>
          <w:sz w:val="18"/>
        </w:rPr>
        <w:t xml:space="preserve">ne ved stald 1-2 er opført i grå elementbyg, med grå tagplader uden lysninger, og med hvide gavle. Der er indrettet indgang og velfærdsrum i nordenden. </w:t>
      </w:r>
      <w:r w:rsidR="0010195A">
        <w:rPr>
          <w:sz w:val="18"/>
        </w:rPr>
        <w:t>Disse bygninger er de nyeste staldbygninger på ejendommen.</w:t>
      </w:r>
    </w:p>
    <w:p w14:paraId="550315A2" w14:textId="77777777" w:rsidR="003F15B5" w:rsidRDefault="003F15B5" w:rsidP="00453803">
      <w:pPr>
        <w:rPr>
          <w:sz w:val="18"/>
        </w:rPr>
      </w:pPr>
    </w:p>
    <w:p w14:paraId="7EC021FA" w14:textId="5C3D71F7" w:rsidR="003F15B5" w:rsidRDefault="003F15B5" w:rsidP="00453803">
      <w:pPr>
        <w:rPr>
          <w:sz w:val="18"/>
        </w:rPr>
      </w:pPr>
      <w:r>
        <w:rPr>
          <w:sz w:val="18"/>
        </w:rPr>
        <w:t>Staldbygningerne ved stald 3 er opført i røde sten med grå tagplader og helmurede gavle. Stald 4 er opført med kampestenssokkel og røde sten, med grå tagplader og bindingsværk i nordgavlen.</w:t>
      </w:r>
    </w:p>
    <w:p w14:paraId="6E844065" w14:textId="77777777" w:rsidR="003F15B5" w:rsidRDefault="003F15B5" w:rsidP="00453803">
      <w:pPr>
        <w:rPr>
          <w:sz w:val="18"/>
        </w:rPr>
      </w:pPr>
    </w:p>
    <w:p w14:paraId="488CF3E7" w14:textId="3C49E6C0" w:rsidR="003F15B5" w:rsidRDefault="003F15B5" w:rsidP="00453803">
      <w:pPr>
        <w:rPr>
          <w:sz w:val="18"/>
        </w:rPr>
      </w:pPr>
      <w:r>
        <w:rPr>
          <w:sz w:val="18"/>
        </w:rPr>
        <w:t>Øvrige produktionsbygninger er hovedsageligt opført i rødstensmure med grå tagplader, med og uden lysningsplader.</w:t>
      </w:r>
    </w:p>
    <w:p w14:paraId="4D16502A" w14:textId="77777777" w:rsidR="0010195A" w:rsidRDefault="0010195A" w:rsidP="00453803">
      <w:pPr>
        <w:rPr>
          <w:sz w:val="18"/>
        </w:rPr>
      </w:pPr>
    </w:p>
    <w:p w14:paraId="6C0E340C" w14:textId="1C68707E" w:rsidR="0010195A" w:rsidRDefault="0010195A" w:rsidP="00453803">
      <w:pPr>
        <w:rPr>
          <w:sz w:val="18"/>
        </w:rPr>
      </w:pPr>
      <w:r>
        <w:rPr>
          <w:sz w:val="18"/>
        </w:rPr>
        <w:t>Gylleopbevaringslagre, er alle omkranset af beplantninger og mindre skove, og selvom der er 6 opbevaringslagre på ejendommen, samt et planlager, er de godt skærmet fra indsyn</w:t>
      </w:r>
      <w:r w:rsidR="00567448">
        <w:rPr>
          <w:sz w:val="18"/>
        </w:rPr>
        <w:t xml:space="preserve"> udefra</w:t>
      </w:r>
      <w:r>
        <w:rPr>
          <w:sz w:val="18"/>
        </w:rPr>
        <w:t xml:space="preserve"> i kraft af beplantningen.</w:t>
      </w:r>
    </w:p>
    <w:p w14:paraId="1B792E23" w14:textId="77777777" w:rsidR="00C22FF6" w:rsidRPr="007445A0" w:rsidRDefault="00C22FF6" w:rsidP="00453803">
      <w:pPr>
        <w:rPr>
          <w:sz w:val="18"/>
          <w:highlight w:val="yellow"/>
        </w:rPr>
      </w:pPr>
    </w:p>
    <w:p w14:paraId="64C3E269" w14:textId="05CB7AA9" w:rsidR="00453803" w:rsidRPr="003F15B5" w:rsidRDefault="00C22FF6" w:rsidP="00453803">
      <w:pPr>
        <w:rPr>
          <w:sz w:val="18"/>
        </w:rPr>
      </w:pPr>
      <w:r w:rsidRPr="003F15B5">
        <w:rPr>
          <w:sz w:val="18"/>
        </w:rPr>
        <w:t>Der foretages ingen bygningsmæssige ændringer, eller ændringer i materiale og farvevalg i forbindelse med denne ansøgning</w:t>
      </w:r>
      <w:r w:rsidR="00012CCA" w:rsidRPr="003F15B5">
        <w:rPr>
          <w:sz w:val="18"/>
        </w:rPr>
        <w:t xml:space="preserve"> om ændring af produktionen</w:t>
      </w:r>
      <w:r w:rsidRPr="003F15B5">
        <w:rPr>
          <w:sz w:val="18"/>
        </w:rPr>
        <w:t xml:space="preserve">. </w:t>
      </w:r>
      <w:r w:rsidR="003F15B5">
        <w:rPr>
          <w:sz w:val="18"/>
        </w:rPr>
        <w:t>Selvom bygningsmassen på ejendommen er stor fremtræder den ordnet og harmonisk, i det der for samtlige produktionsbygninger er valgt samme kompasretning i forhold til længdeaksen.</w:t>
      </w:r>
    </w:p>
    <w:p w14:paraId="623A2EDF" w14:textId="77777777" w:rsidR="00012CCA" w:rsidRPr="007445A0" w:rsidRDefault="00012CCA" w:rsidP="00453803">
      <w:pPr>
        <w:rPr>
          <w:sz w:val="18"/>
          <w:highlight w:val="yellow"/>
        </w:rPr>
      </w:pPr>
    </w:p>
    <w:p w14:paraId="7FEAE7E4" w14:textId="277F385F" w:rsidR="00012CCA" w:rsidRPr="00AF2A31" w:rsidRDefault="003F15B5" w:rsidP="00012CCA">
      <w:pPr>
        <w:keepNext/>
      </w:pPr>
      <w:r>
        <w:rPr>
          <w:noProof/>
        </w:rPr>
        <w:drawing>
          <wp:inline distT="0" distB="0" distL="0" distR="0" wp14:anchorId="56A25207" wp14:editId="54189AB1">
            <wp:extent cx="6120130" cy="406146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061460"/>
                    </a:xfrm>
                    <a:prstGeom prst="rect">
                      <a:avLst/>
                    </a:prstGeom>
                  </pic:spPr>
                </pic:pic>
              </a:graphicData>
            </a:graphic>
          </wp:inline>
        </w:drawing>
      </w:r>
    </w:p>
    <w:p w14:paraId="15766232" w14:textId="416CCB99" w:rsidR="00167A99" w:rsidRPr="00AF2A31" w:rsidRDefault="00012CCA" w:rsidP="00012CCA">
      <w:pPr>
        <w:pStyle w:val="Billedtekst"/>
      </w:pPr>
      <w:r w:rsidRPr="00AF2A31">
        <w:t xml:space="preserve">Figur </w:t>
      </w:r>
      <w:r w:rsidR="00FA6A57" w:rsidRPr="00AF2A31">
        <w:rPr>
          <w:noProof/>
        </w:rPr>
        <w:fldChar w:fldCharType="begin"/>
      </w:r>
      <w:r w:rsidR="00FA6A57" w:rsidRPr="00AF2A31">
        <w:rPr>
          <w:noProof/>
        </w:rPr>
        <w:instrText xml:space="preserve"> SEQ Figur \* ARABIC </w:instrText>
      </w:r>
      <w:r w:rsidR="00FA6A57" w:rsidRPr="00AF2A31">
        <w:rPr>
          <w:noProof/>
        </w:rPr>
        <w:fldChar w:fldCharType="separate"/>
      </w:r>
      <w:r w:rsidR="00C103A7">
        <w:rPr>
          <w:noProof/>
        </w:rPr>
        <w:t>1</w:t>
      </w:r>
      <w:r w:rsidR="00FA6A57" w:rsidRPr="00AF2A31">
        <w:rPr>
          <w:noProof/>
        </w:rPr>
        <w:fldChar w:fldCharType="end"/>
      </w:r>
      <w:r w:rsidRPr="00AF2A31">
        <w:t xml:space="preserve"> </w:t>
      </w:r>
      <w:r w:rsidR="003F15B5" w:rsidRPr="00AF2A31">
        <w:t xml:space="preserve">Klitgaard set fra vest. Kilde skråfoto.dk, energi-, forsynings- og klimaministeriet. </w:t>
      </w:r>
    </w:p>
    <w:p w14:paraId="30B11EBE" w14:textId="5ED49517" w:rsidR="00A36EE1" w:rsidRPr="00AF2A31" w:rsidRDefault="00167A99" w:rsidP="00453803">
      <w:pPr>
        <w:rPr>
          <w:sz w:val="18"/>
        </w:rPr>
      </w:pPr>
      <w:r w:rsidRPr="00AF2A31">
        <w:rPr>
          <w:sz w:val="18"/>
        </w:rPr>
        <w:t>Det vurderes samlet at staldene</w:t>
      </w:r>
      <w:r w:rsidR="0010195A" w:rsidRPr="00AF2A31">
        <w:rPr>
          <w:sz w:val="18"/>
        </w:rPr>
        <w:t xml:space="preserve">s, </w:t>
      </w:r>
      <w:proofErr w:type="spellStart"/>
      <w:r w:rsidR="00567448">
        <w:rPr>
          <w:sz w:val="18"/>
        </w:rPr>
        <w:t>plan</w:t>
      </w:r>
      <w:r w:rsidR="0010195A" w:rsidRPr="00AF2A31">
        <w:rPr>
          <w:sz w:val="18"/>
        </w:rPr>
        <w:t>lagre</w:t>
      </w:r>
      <w:proofErr w:type="spellEnd"/>
      <w:r w:rsidR="0010195A" w:rsidRPr="00AF2A31">
        <w:rPr>
          <w:sz w:val="18"/>
        </w:rPr>
        <w:t>,</w:t>
      </w:r>
      <w:r w:rsidR="00012CCA" w:rsidRPr="00AF2A31">
        <w:rPr>
          <w:sz w:val="18"/>
        </w:rPr>
        <w:t xml:space="preserve"> maskinhuse</w:t>
      </w:r>
      <w:r w:rsidR="0010195A" w:rsidRPr="00AF2A31">
        <w:rPr>
          <w:sz w:val="18"/>
        </w:rPr>
        <w:t xml:space="preserve"> og øvrige produktionsbygningers</w:t>
      </w:r>
      <w:r w:rsidRPr="00AF2A31">
        <w:rPr>
          <w:sz w:val="18"/>
        </w:rPr>
        <w:t xml:space="preserve"> udtryk harmonerer godt </w:t>
      </w:r>
      <w:r w:rsidR="00012CCA" w:rsidRPr="00AF2A31">
        <w:rPr>
          <w:sz w:val="18"/>
        </w:rPr>
        <w:t>og giver på trods af en stor bygningsmasse på ejendommen, et relativt ensartet udtryk for husdyrbruget.</w:t>
      </w:r>
    </w:p>
    <w:p w14:paraId="363B32C5" w14:textId="77777777" w:rsidR="00012CCA" w:rsidRPr="00AF2A31" w:rsidRDefault="00012CCA" w:rsidP="00453803">
      <w:pPr>
        <w:rPr>
          <w:sz w:val="18"/>
        </w:rPr>
      </w:pPr>
    </w:p>
    <w:p w14:paraId="49D1D573" w14:textId="1777C00B" w:rsidR="00453803" w:rsidRPr="00AF2A31" w:rsidRDefault="00024650" w:rsidP="00453803">
      <w:pPr>
        <w:rPr>
          <w:b/>
          <w:sz w:val="18"/>
        </w:rPr>
      </w:pPr>
      <w:r>
        <w:rPr>
          <w:b/>
          <w:sz w:val="18"/>
        </w:rPr>
        <w:t xml:space="preserve">3.c </w:t>
      </w:r>
      <w:r w:rsidR="00453803" w:rsidRPr="00AF2A31">
        <w:rPr>
          <w:b/>
          <w:sz w:val="18"/>
        </w:rPr>
        <w:t>Bygge- og beskyttelseslinjer</w:t>
      </w:r>
    </w:p>
    <w:p w14:paraId="48509DE8" w14:textId="609910B7" w:rsidR="00012CCA" w:rsidRPr="00AF2A31" w:rsidRDefault="00012CCA" w:rsidP="00453803">
      <w:pPr>
        <w:rPr>
          <w:sz w:val="18"/>
        </w:rPr>
      </w:pPr>
      <w:r w:rsidRPr="00AF2A31">
        <w:rPr>
          <w:sz w:val="18"/>
        </w:rPr>
        <w:t>Der er ikke nogen bygge og beskyttelseslinjer der påvirker husdyrbruget</w:t>
      </w:r>
      <w:r w:rsidR="004E7F04" w:rsidRPr="00AF2A31">
        <w:rPr>
          <w:sz w:val="18"/>
        </w:rPr>
        <w:t xml:space="preserve"> direkte. En del </w:t>
      </w:r>
      <w:r w:rsidR="007E2EA4">
        <w:rPr>
          <w:sz w:val="18"/>
        </w:rPr>
        <w:t xml:space="preserve">af </w:t>
      </w:r>
      <w:r w:rsidR="004E7F04" w:rsidRPr="00AF2A31">
        <w:rPr>
          <w:sz w:val="18"/>
        </w:rPr>
        <w:t xml:space="preserve">haven </w:t>
      </w:r>
      <w:r w:rsidR="007E2EA4">
        <w:rPr>
          <w:sz w:val="18"/>
        </w:rPr>
        <w:t>nord for</w:t>
      </w:r>
      <w:r w:rsidR="004E7F04" w:rsidRPr="00AF2A31">
        <w:rPr>
          <w:sz w:val="18"/>
        </w:rPr>
        <w:t xml:space="preserve"> stuehuset ligger indenfor </w:t>
      </w:r>
      <w:proofErr w:type="spellStart"/>
      <w:r w:rsidR="007E2EA4">
        <w:rPr>
          <w:sz w:val="18"/>
        </w:rPr>
        <w:t>å</w:t>
      </w:r>
      <w:r w:rsidR="004E7F04" w:rsidRPr="00AF2A31">
        <w:rPr>
          <w:sz w:val="18"/>
        </w:rPr>
        <w:t>beskyttelseslinjen</w:t>
      </w:r>
      <w:proofErr w:type="spellEnd"/>
      <w:r w:rsidR="004E7F04" w:rsidRPr="00AF2A31">
        <w:rPr>
          <w:sz w:val="18"/>
        </w:rPr>
        <w:t xml:space="preserve"> tilhørende Gerå. Men samtlige stalde, gylleopbevaringslagre og øvrige produktionsbygninger befinder sig udenfor denne beskyttelseslinje.</w:t>
      </w:r>
    </w:p>
    <w:p w14:paraId="3EDB974D" w14:textId="77777777" w:rsidR="004E7F04" w:rsidRPr="00AF2A31" w:rsidRDefault="004E7F04" w:rsidP="00453803">
      <w:pPr>
        <w:rPr>
          <w:sz w:val="18"/>
        </w:rPr>
      </w:pPr>
    </w:p>
    <w:p w14:paraId="09484D0D" w14:textId="3B60056A" w:rsidR="004E7F04" w:rsidRPr="00AF2A31" w:rsidRDefault="004E7F04" w:rsidP="00453803">
      <w:pPr>
        <w:rPr>
          <w:sz w:val="18"/>
        </w:rPr>
      </w:pPr>
      <w:r w:rsidRPr="00AF2A31">
        <w:rPr>
          <w:sz w:val="18"/>
        </w:rPr>
        <w:t>Der er ingen øvrige beskyttelseslinjer der påvirker husdyrbruget.</w:t>
      </w:r>
    </w:p>
    <w:p w14:paraId="35C0AAAA" w14:textId="77777777" w:rsidR="004E7F04" w:rsidRPr="00AF2A31" w:rsidRDefault="004E7F04" w:rsidP="00453803">
      <w:pPr>
        <w:rPr>
          <w:sz w:val="18"/>
        </w:rPr>
      </w:pPr>
    </w:p>
    <w:p w14:paraId="464F0CEC" w14:textId="61AF8124" w:rsidR="004E7F04" w:rsidRPr="00AF2A31" w:rsidRDefault="004E7F04" w:rsidP="00453803">
      <w:pPr>
        <w:rPr>
          <w:sz w:val="18"/>
        </w:rPr>
      </w:pPr>
      <w:r w:rsidRPr="00AF2A31">
        <w:rPr>
          <w:sz w:val="18"/>
        </w:rPr>
        <w:t xml:space="preserve">Derudover er der ingen beskyttede fortidsminder, eller beskyttede sten- og jorddiger i umiddelbar nærhed af ejendommen. </w:t>
      </w:r>
    </w:p>
    <w:p w14:paraId="7A344B5F" w14:textId="77777777" w:rsidR="00012CCA" w:rsidRPr="00AF2A31" w:rsidRDefault="00012CCA" w:rsidP="00453803">
      <w:pPr>
        <w:rPr>
          <w:sz w:val="18"/>
        </w:rPr>
      </w:pPr>
    </w:p>
    <w:p w14:paraId="668330E7" w14:textId="680F241C" w:rsidR="00453803" w:rsidRPr="00AF2A31" w:rsidRDefault="00024650" w:rsidP="00453803">
      <w:pPr>
        <w:rPr>
          <w:b/>
          <w:sz w:val="18"/>
        </w:rPr>
      </w:pPr>
      <w:r>
        <w:rPr>
          <w:b/>
          <w:sz w:val="18"/>
        </w:rPr>
        <w:t xml:space="preserve">3.d </w:t>
      </w:r>
      <w:r w:rsidR="00453803" w:rsidRPr="00AF2A31">
        <w:rPr>
          <w:b/>
          <w:sz w:val="18"/>
        </w:rPr>
        <w:t>Kommunale udpegninger</w:t>
      </w:r>
    </w:p>
    <w:p w14:paraId="6CE2237E" w14:textId="17747C61" w:rsidR="00C059FA" w:rsidRPr="00AF2A31" w:rsidRDefault="00321A21" w:rsidP="00453803">
      <w:pPr>
        <w:rPr>
          <w:sz w:val="18"/>
        </w:rPr>
      </w:pPr>
      <w:r w:rsidRPr="00AF2A31">
        <w:rPr>
          <w:sz w:val="18"/>
        </w:rPr>
        <w:t>Ejendommen ligger</w:t>
      </w:r>
      <w:r w:rsidR="00BB4903" w:rsidRPr="00AF2A31">
        <w:rPr>
          <w:sz w:val="18"/>
        </w:rPr>
        <w:t xml:space="preserve"> ikke</w:t>
      </w:r>
      <w:r w:rsidRPr="00AF2A31">
        <w:rPr>
          <w:sz w:val="18"/>
        </w:rPr>
        <w:t xml:space="preserve"> indenfor</w:t>
      </w:r>
      <w:r w:rsidR="00BB4903" w:rsidRPr="00AF2A31">
        <w:rPr>
          <w:sz w:val="18"/>
        </w:rPr>
        <w:t xml:space="preserve"> nogen specifikke kommunale udpegninger i Aalborg kommune.</w:t>
      </w:r>
    </w:p>
    <w:p w14:paraId="524DE5B7" w14:textId="77777777" w:rsidR="00321A21" w:rsidRPr="00AF2A31" w:rsidRDefault="00321A21" w:rsidP="00453803">
      <w:pPr>
        <w:rPr>
          <w:sz w:val="18"/>
        </w:rPr>
      </w:pPr>
    </w:p>
    <w:p w14:paraId="09F2DB32" w14:textId="7012D146" w:rsidR="00754825" w:rsidRPr="00AF2A31" w:rsidRDefault="00754825" w:rsidP="00453803">
      <w:pPr>
        <w:rPr>
          <w:sz w:val="18"/>
        </w:rPr>
      </w:pPr>
      <w:r w:rsidRPr="00AF2A31">
        <w:rPr>
          <w:sz w:val="18"/>
        </w:rPr>
        <w:t>Indenfor kort afstand af husdyrbruget ligger følgende kommunale udpegninger:</w:t>
      </w:r>
    </w:p>
    <w:p w14:paraId="6CBBC502" w14:textId="7124A91C" w:rsidR="00754825" w:rsidRPr="00AF2A31" w:rsidRDefault="00754825" w:rsidP="00754825">
      <w:pPr>
        <w:pStyle w:val="Listeafsnit"/>
        <w:numPr>
          <w:ilvl w:val="0"/>
          <w:numId w:val="12"/>
        </w:numPr>
        <w:rPr>
          <w:sz w:val="18"/>
        </w:rPr>
      </w:pPr>
      <w:r w:rsidRPr="00AF2A31">
        <w:rPr>
          <w:sz w:val="18"/>
        </w:rPr>
        <w:t>Økologiske forbindelser. Beliggende langs med Gerå, og således også langs kommunegrænsen til Brønderslev Kommune.</w:t>
      </w:r>
    </w:p>
    <w:p w14:paraId="7142C08D" w14:textId="77777777" w:rsidR="00321A21" w:rsidRPr="00AF2A31" w:rsidRDefault="00321A21" w:rsidP="00321A21">
      <w:pPr>
        <w:pStyle w:val="Listeafsnit"/>
        <w:rPr>
          <w:sz w:val="18"/>
        </w:rPr>
      </w:pPr>
    </w:p>
    <w:p w14:paraId="3D646D4D" w14:textId="6261CDE4" w:rsidR="005E5C1A" w:rsidRPr="00AF2A31" w:rsidRDefault="005E5C1A" w:rsidP="005E5C1A">
      <w:pPr>
        <w:rPr>
          <w:sz w:val="18"/>
        </w:rPr>
      </w:pPr>
      <w:r w:rsidRPr="00AF2A31">
        <w:rPr>
          <w:sz w:val="18"/>
        </w:rPr>
        <w:t>Det vur</w:t>
      </w:r>
      <w:r w:rsidR="00321A21" w:rsidRPr="00AF2A31">
        <w:rPr>
          <w:sz w:val="18"/>
        </w:rPr>
        <w:t>deres at ansøgningen</w:t>
      </w:r>
      <w:r w:rsidR="00754825" w:rsidRPr="00AF2A31">
        <w:rPr>
          <w:sz w:val="18"/>
        </w:rPr>
        <w:t>, med den ansøgte produktion,</w:t>
      </w:r>
      <w:r w:rsidR="00321A21" w:rsidRPr="00AF2A31">
        <w:rPr>
          <w:sz w:val="18"/>
        </w:rPr>
        <w:t xml:space="preserve"> ikke strider imod udpegningerne i kommuneplanen, og driften på husdyrbruget kan drives i overensstemmelse med de vedtagne retningslinjer</w:t>
      </w:r>
      <w:r w:rsidR="00D23053" w:rsidRPr="00AF2A31">
        <w:rPr>
          <w:sz w:val="18"/>
        </w:rPr>
        <w:t xml:space="preserve"> for udpegningerne</w:t>
      </w:r>
      <w:r w:rsidR="008248A7" w:rsidRPr="00AF2A31">
        <w:rPr>
          <w:sz w:val="18"/>
        </w:rPr>
        <w:t>, ligesom den ansøgte produktionsændring er i tråd med retningslinjerne i kommuneplanen.</w:t>
      </w:r>
    </w:p>
    <w:p w14:paraId="7D892553" w14:textId="77777777" w:rsidR="00C059FA" w:rsidRPr="00AF2A31" w:rsidRDefault="00C059FA" w:rsidP="00453803">
      <w:pPr>
        <w:rPr>
          <w:sz w:val="18"/>
        </w:rPr>
      </w:pPr>
    </w:p>
    <w:p w14:paraId="0F73E4D4" w14:textId="27E93644" w:rsidR="00453803" w:rsidRPr="00AF2A31" w:rsidRDefault="00024650" w:rsidP="00453803">
      <w:pPr>
        <w:rPr>
          <w:b/>
          <w:sz w:val="18"/>
        </w:rPr>
      </w:pPr>
      <w:r>
        <w:rPr>
          <w:b/>
          <w:sz w:val="18"/>
        </w:rPr>
        <w:t xml:space="preserve">3.e </w:t>
      </w:r>
      <w:r w:rsidR="00453803" w:rsidRPr="00AF2A31">
        <w:rPr>
          <w:b/>
          <w:sz w:val="18"/>
        </w:rPr>
        <w:t>Grundvand</w:t>
      </w:r>
    </w:p>
    <w:p w14:paraId="4056343A" w14:textId="1973E1F2" w:rsidR="00587476" w:rsidRPr="00AF2A31" w:rsidRDefault="008248A7" w:rsidP="00453803">
      <w:pPr>
        <w:rPr>
          <w:sz w:val="18"/>
        </w:rPr>
      </w:pPr>
      <w:r w:rsidRPr="00AF2A31">
        <w:rPr>
          <w:sz w:val="18"/>
        </w:rPr>
        <w:t xml:space="preserve">Ejendommen inkl. staldbygningerne befinder sig </w:t>
      </w:r>
      <w:r w:rsidR="00754825" w:rsidRPr="00AF2A31">
        <w:rPr>
          <w:sz w:val="18"/>
        </w:rPr>
        <w:t>uden</w:t>
      </w:r>
      <w:r w:rsidRPr="00AF2A31">
        <w:rPr>
          <w:sz w:val="18"/>
        </w:rPr>
        <w:t>for område me</w:t>
      </w:r>
      <w:r w:rsidR="00672D35" w:rsidRPr="00AF2A31">
        <w:rPr>
          <w:sz w:val="18"/>
        </w:rPr>
        <w:t>d særlige drikkevandsint</w:t>
      </w:r>
      <w:r w:rsidR="00754825" w:rsidRPr="00AF2A31">
        <w:rPr>
          <w:sz w:val="18"/>
        </w:rPr>
        <w:t xml:space="preserve">eresser, og således også udenfor </w:t>
      </w:r>
      <w:proofErr w:type="spellStart"/>
      <w:r w:rsidR="00754825" w:rsidRPr="00AF2A31">
        <w:rPr>
          <w:sz w:val="18"/>
        </w:rPr>
        <w:t>indvindingsoplande</w:t>
      </w:r>
      <w:proofErr w:type="spellEnd"/>
      <w:r w:rsidR="00754825" w:rsidRPr="00AF2A31">
        <w:rPr>
          <w:sz w:val="18"/>
        </w:rPr>
        <w:t xml:space="preserve">. </w:t>
      </w:r>
    </w:p>
    <w:p w14:paraId="1A88BBB0" w14:textId="77777777" w:rsidR="00587476" w:rsidRPr="00AF2A31" w:rsidRDefault="00587476" w:rsidP="00453803">
      <w:pPr>
        <w:rPr>
          <w:sz w:val="18"/>
        </w:rPr>
      </w:pPr>
    </w:p>
    <w:p w14:paraId="6D1C0F11" w14:textId="7FE1A3D5" w:rsidR="00AD0827" w:rsidRPr="00AF2A31" w:rsidRDefault="00672D35" w:rsidP="00453803">
      <w:pPr>
        <w:rPr>
          <w:sz w:val="18"/>
        </w:rPr>
      </w:pPr>
      <w:r w:rsidRPr="00AF2A31">
        <w:rPr>
          <w:sz w:val="18"/>
        </w:rPr>
        <w:t xml:space="preserve">Nærmeste indvindingsopland befinder sig </w:t>
      </w:r>
      <w:r w:rsidR="00AF2A31" w:rsidRPr="00AF2A31">
        <w:rPr>
          <w:sz w:val="18"/>
        </w:rPr>
        <w:t>3,5</w:t>
      </w:r>
      <w:r w:rsidRPr="00AF2A31">
        <w:rPr>
          <w:sz w:val="18"/>
        </w:rPr>
        <w:t xml:space="preserve"> km </w:t>
      </w:r>
      <w:r w:rsidR="00AF2A31" w:rsidRPr="00AF2A31">
        <w:rPr>
          <w:sz w:val="18"/>
        </w:rPr>
        <w:t>sydvest</w:t>
      </w:r>
      <w:r w:rsidRPr="00AF2A31">
        <w:rPr>
          <w:sz w:val="18"/>
        </w:rPr>
        <w:t xml:space="preserve"> for ejendommen ved </w:t>
      </w:r>
      <w:r w:rsidR="00AF2A31" w:rsidRPr="00AF2A31">
        <w:rPr>
          <w:sz w:val="18"/>
        </w:rPr>
        <w:t>Ulsted</w:t>
      </w:r>
      <w:r w:rsidRPr="00AF2A31">
        <w:rPr>
          <w:sz w:val="18"/>
        </w:rPr>
        <w:t>.</w:t>
      </w:r>
    </w:p>
    <w:p w14:paraId="0FD48EBA" w14:textId="77777777" w:rsidR="00672D35" w:rsidRPr="00AF2A31" w:rsidRDefault="00672D35" w:rsidP="00453803">
      <w:pPr>
        <w:rPr>
          <w:sz w:val="18"/>
        </w:rPr>
      </w:pPr>
    </w:p>
    <w:p w14:paraId="4C1DDA1B" w14:textId="74D32587" w:rsidR="00672D35" w:rsidRPr="00AF2A31" w:rsidRDefault="00672D35" w:rsidP="00453803">
      <w:pPr>
        <w:rPr>
          <w:sz w:val="18"/>
        </w:rPr>
      </w:pPr>
      <w:r w:rsidRPr="00AF2A31">
        <w:rPr>
          <w:sz w:val="18"/>
        </w:rPr>
        <w:t xml:space="preserve">Ligeledes er der </w:t>
      </w:r>
      <w:r w:rsidR="00AF2A31" w:rsidRPr="00AF2A31">
        <w:rPr>
          <w:sz w:val="18"/>
        </w:rPr>
        <w:t>3,9</w:t>
      </w:r>
      <w:r w:rsidRPr="00AF2A31">
        <w:rPr>
          <w:sz w:val="18"/>
        </w:rPr>
        <w:t xml:space="preserve"> km afstand til nærmeste boringsnære beskyttelsesområde(BNBO)</w:t>
      </w:r>
      <w:r w:rsidR="00AF2A31" w:rsidRPr="00AF2A31">
        <w:rPr>
          <w:sz w:val="18"/>
        </w:rPr>
        <w:t>, ligeledes ved Ulsted.</w:t>
      </w:r>
      <w:r w:rsidRPr="00AF2A31">
        <w:rPr>
          <w:sz w:val="18"/>
        </w:rPr>
        <w:t xml:space="preserve"> </w:t>
      </w:r>
    </w:p>
    <w:p w14:paraId="68F906D3" w14:textId="77777777" w:rsidR="00672D35" w:rsidRPr="00AF2A31" w:rsidRDefault="00672D35" w:rsidP="00453803">
      <w:pPr>
        <w:rPr>
          <w:sz w:val="18"/>
        </w:rPr>
      </w:pPr>
    </w:p>
    <w:p w14:paraId="3487B1F5" w14:textId="66AF2889" w:rsidR="00672D35" w:rsidRPr="00AF2A31" w:rsidRDefault="00672D35" w:rsidP="00453803">
      <w:pPr>
        <w:rPr>
          <w:sz w:val="18"/>
        </w:rPr>
      </w:pPr>
      <w:r w:rsidRPr="00AF2A31">
        <w:rPr>
          <w:sz w:val="18"/>
        </w:rPr>
        <w:t xml:space="preserve">Ejendommen har egen drikkevandsforsyning, som også forsyner husdyrproduktionen på ejendommen. Boringen </w:t>
      </w:r>
      <w:r w:rsidR="00587476" w:rsidRPr="00AF2A31">
        <w:rPr>
          <w:sz w:val="18"/>
        </w:rPr>
        <w:t xml:space="preserve">befinder sig </w:t>
      </w:r>
      <w:r w:rsidR="00AF2A31" w:rsidRPr="00AF2A31">
        <w:rPr>
          <w:sz w:val="18"/>
        </w:rPr>
        <w:t xml:space="preserve">lige øst for stuehuset, ca. </w:t>
      </w:r>
      <w:r w:rsidR="00587476" w:rsidRPr="00AF2A31">
        <w:rPr>
          <w:sz w:val="18"/>
        </w:rPr>
        <w:t>1</w:t>
      </w:r>
      <w:r w:rsidR="00AF2A31" w:rsidRPr="00AF2A31">
        <w:rPr>
          <w:sz w:val="18"/>
        </w:rPr>
        <w:t>00</w:t>
      </w:r>
      <w:r w:rsidR="00587476" w:rsidRPr="00AF2A31">
        <w:rPr>
          <w:sz w:val="18"/>
        </w:rPr>
        <w:t xml:space="preserve"> m </w:t>
      </w:r>
      <w:r w:rsidR="00AF2A31" w:rsidRPr="00AF2A31">
        <w:rPr>
          <w:sz w:val="18"/>
        </w:rPr>
        <w:t>ø</w:t>
      </w:r>
      <w:r w:rsidR="00587476" w:rsidRPr="00AF2A31">
        <w:rPr>
          <w:sz w:val="18"/>
        </w:rPr>
        <w:t xml:space="preserve">st for </w:t>
      </w:r>
      <w:r w:rsidR="00AF2A31" w:rsidRPr="00AF2A31">
        <w:rPr>
          <w:sz w:val="18"/>
        </w:rPr>
        <w:t>nærmeste staldbygning.</w:t>
      </w:r>
      <w:r w:rsidR="00587476" w:rsidRPr="00AF2A31">
        <w:rPr>
          <w:sz w:val="18"/>
        </w:rPr>
        <w:t xml:space="preserve"> </w:t>
      </w:r>
      <w:r w:rsidR="00AF2A31" w:rsidRPr="00AF2A31">
        <w:rPr>
          <w:sz w:val="18"/>
        </w:rPr>
        <w:t>Der er god afstand til boringen, fra nærmeste stalde samt gylleopbevaringslagre, ligeledes er der god afstand til olietanke. Der udledes ikke tagvand til områder beliggende omkring boringen.</w:t>
      </w:r>
    </w:p>
    <w:p w14:paraId="1BC0B43D" w14:textId="77777777" w:rsidR="00587476" w:rsidRPr="00AF2A31" w:rsidRDefault="00587476" w:rsidP="00453803">
      <w:pPr>
        <w:rPr>
          <w:sz w:val="18"/>
        </w:rPr>
      </w:pPr>
    </w:p>
    <w:p w14:paraId="4ACF4C58" w14:textId="6CA5EC8C" w:rsidR="00587476" w:rsidRPr="00AF2A31" w:rsidRDefault="00587476" w:rsidP="00453803">
      <w:pPr>
        <w:rPr>
          <w:sz w:val="18"/>
        </w:rPr>
      </w:pPr>
      <w:r w:rsidRPr="00AF2A31">
        <w:rPr>
          <w:sz w:val="18"/>
        </w:rPr>
        <w:t>Der er i beredskabsplanen bilag 4 redegjort for ejendommens beredskab i forhold til udslip fra punktkilder, samt ved transport af gylle og andre forhold som potentielt vil kunne påvirke boringen.</w:t>
      </w:r>
    </w:p>
    <w:p w14:paraId="4FEC31D9" w14:textId="77777777" w:rsidR="00AD0827" w:rsidRPr="007445A0" w:rsidRDefault="00AD0827" w:rsidP="00453803">
      <w:pPr>
        <w:rPr>
          <w:sz w:val="18"/>
          <w:highlight w:val="yellow"/>
        </w:rPr>
      </w:pPr>
    </w:p>
    <w:p w14:paraId="6C1E406D" w14:textId="5E2B6069" w:rsidR="00453803" w:rsidRPr="00852433" w:rsidRDefault="006B1C84" w:rsidP="00453803">
      <w:pPr>
        <w:rPr>
          <w:sz w:val="18"/>
        </w:rPr>
      </w:pPr>
      <w:r w:rsidRPr="00852433">
        <w:rPr>
          <w:sz w:val="18"/>
        </w:rPr>
        <w:t>Det er ansø</w:t>
      </w:r>
      <w:r w:rsidR="00AF2A31" w:rsidRPr="00852433">
        <w:rPr>
          <w:sz w:val="18"/>
        </w:rPr>
        <w:t xml:space="preserve">gers vurdering at den ansøgte ændring af produktionen </w:t>
      </w:r>
      <w:r w:rsidRPr="00852433">
        <w:rPr>
          <w:sz w:val="18"/>
        </w:rPr>
        <w:t>ikke vil påvirke grundvands-eller drikkevandsinteresser</w:t>
      </w:r>
      <w:r w:rsidR="00852433" w:rsidRPr="00852433">
        <w:rPr>
          <w:sz w:val="18"/>
        </w:rPr>
        <w:t>, ligesom det vurderes at der ikke vil være en øget risiko for forurening af grundvand</w:t>
      </w:r>
      <w:r w:rsidR="008248A7" w:rsidRPr="00852433">
        <w:rPr>
          <w:sz w:val="18"/>
        </w:rPr>
        <w:t xml:space="preserve">, da der i forbindelse med ansøgningen ikke </w:t>
      </w:r>
      <w:r w:rsidR="00587476" w:rsidRPr="00852433">
        <w:rPr>
          <w:sz w:val="18"/>
        </w:rPr>
        <w:t xml:space="preserve">foretages bygningsmæssige ændringer, der </w:t>
      </w:r>
      <w:r w:rsidR="00852433">
        <w:rPr>
          <w:sz w:val="18"/>
        </w:rPr>
        <w:t>ændres</w:t>
      </w:r>
      <w:r w:rsidR="00587476" w:rsidRPr="00852433">
        <w:rPr>
          <w:sz w:val="18"/>
        </w:rPr>
        <w:t xml:space="preserve"> </w:t>
      </w:r>
      <w:r w:rsidR="00852433">
        <w:rPr>
          <w:sz w:val="18"/>
        </w:rPr>
        <w:t xml:space="preserve">ligeledes </w:t>
      </w:r>
      <w:r w:rsidR="00587476" w:rsidRPr="00852433">
        <w:rPr>
          <w:sz w:val="18"/>
        </w:rPr>
        <w:t xml:space="preserve">ikke </w:t>
      </w:r>
      <w:r w:rsidR="00852433">
        <w:rPr>
          <w:sz w:val="18"/>
        </w:rPr>
        <w:t xml:space="preserve">på </w:t>
      </w:r>
      <w:r w:rsidR="00587476" w:rsidRPr="00852433">
        <w:rPr>
          <w:sz w:val="18"/>
        </w:rPr>
        <w:t xml:space="preserve">forhold der ændres som vil kunne forøge risikoen for forurening fra punktkilder, samt der </w:t>
      </w:r>
      <w:r w:rsidR="008248A7" w:rsidRPr="00852433">
        <w:rPr>
          <w:sz w:val="18"/>
        </w:rPr>
        <w:t xml:space="preserve">foretages </w:t>
      </w:r>
      <w:r w:rsidR="00587476" w:rsidRPr="00852433">
        <w:rPr>
          <w:sz w:val="18"/>
        </w:rPr>
        <w:t xml:space="preserve">ikke </w:t>
      </w:r>
      <w:r w:rsidR="008248A7" w:rsidRPr="00852433">
        <w:rPr>
          <w:sz w:val="18"/>
        </w:rPr>
        <w:t>nogen ændring i driften af markarealerne</w:t>
      </w:r>
      <w:r w:rsidR="00587476" w:rsidRPr="00852433">
        <w:rPr>
          <w:sz w:val="18"/>
        </w:rPr>
        <w:t>, der vil kunne forøge risikoen for forurening</w:t>
      </w:r>
      <w:r w:rsidR="008248A7" w:rsidRPr="00852433">
        <w:rPr>
          <w:sz w:val="18"/>
        </w:rPr>
        <w:t>.</w:t>
      </w:r>
      <w:r w:rsidRPr="00852433">
        <w:rPr>
          <w:sz w:val="18"/>
        </w:rPr>
        <w:t xml:space="preserve"> </w:t>
      </w:r>
    </w:p>
    <w:p w14:paraId="5F9A8444" w14:textId="77777777" w:rsidR="00453803" w:rsidRPr="007445A0" w:rsidRDefault="00453803" w:rsidP="00453803">
      <w:pPr>
        <w:rPr>
          <w:sz w:val="18"/>
          <w:highlight w:val="yellow"/>
        </w:rPr>
      </w:pPr>
    </w:p>
    <w:p w14:paraId="45D1097B" w14:textId="38D39E5A" w:rsidR="00453803" w:rsidRPr="00852433" w:rsidRDefault="00024650" w:rsidP="00453803">
      <w:pPr>
        <w:rPr>
          <w:b/>
          <w:sz w:val="18"/>
        </w:rPr>
      </w:pPr>
      <w:r>
        <w:rPr>
          <w:b/>
          <w:sz w:val="18"/>
        </w:rPr>
        <w:t xml:space="preserve">3.f </w:t>
      </w:r>
      <w:r w:rsidR="00453803" w:rsidRPr="00852433">
        <w:rPr>
          <w:b/>
          <w:sz w:val="18"/>
        </w:rPr>
        <w:t>Overfladevand</w:t>
      </w:r>
    </w:p>
    <w:p w14:paraId="411E8D23" w14:textId="15EB1879" w:rsidR="00852433" w:rsidRPr="00852433" w:rsidRDefault="00852433" w:rsidP="00453803">
      <w:pPr>
        <w:rPr>
          <w:sz w:val="18"/>
        </w:rPr>
      </w:pPr>
      <w:r w:rsidRPr="00852433">
        <w:rPr>
          <w:sz w:val="18"/>
        </w:rPr>
        <w:t xml:space="preserve">Tagvand fra stald 1 og 2 </w:t>
      </w:r>
      <w:r>
        <w:rPr>
          <w:sz w:val="18"/>
        </w:rPr>
        <w:t xml:space="preserve">ledes via tagrender til dræn i grunden. Tagvand fra stald 3 og 4 ledes direkte til grunden. Tagvand fra øvrige produktionsbygninger ledes delvist til dræn i grunden og delvis direkte til </w:t>
      </w:r>
      <w:r w:rsidRPr="00852433">
        <w:rPr>
          <w:sz w:val="18"/>
        </w:rPr>
        <w:t>grunden.</w:t>
      </w:r>
    </w:p>
    <w:p w14:paraId="4C194E42" w14:textId="77777777" w:rsidR="00852433" w:rsidRPr="00852433" w:rsidRDefault="00852433" w:rsidP="00453803">
      <w:pPr>
        <w:rPr>
          <w:sz w:val="18"/>
        </w:rPr>
      </w:pPr>
    </w:p>
    <w:p w14:paraId="24C63AD0" w14:textId="5567AFC6" w:rsidR="00AD0827" w:rsidRPr="00434CA2" w:rsidRDefault="00AD0827" w:rsidP="00453803">
      <w:pPr>
        <w:rPr>
          <w:sz w:val="18"/>
        </w:rPr>
      </w:pPr>
      <w:r w:rsidRPr="00852433">
        <w:rPr>
          <w:sz w:val="18"/>
        </w:rPr>
        <w:t>Det er ansøgers vurdering at udledningen af overfladevand ikke vil forøges eller ændres som følge af produktionsændringen, da der ikke ændres på bygningsma</w:t>
      </w:r>
      <w:r w:rsidR="00852433" w:rsidRPr="00852433">
        <w:rPr>
          <w:sz w:val="18"/>
        </w:rPr>
        <w:t xml:space="preserve">ssen, eller ændres på udledning af overfladevand fra </w:t>
      </w:r>
      <w:r w:rsidRPr="00852433">
        <w:rPr>
          <w:sz w:val="18"/>
        </w:rPr>
        <w:t xml:space="preserve">befæstede arealer. Dermed vil påvirkningen af overfladevand være den samme som før den ansøgte </w:t>
      </w:r>
      <w:r w:rsidRPr="00434CA2">
        <w:rPr>
          <w:sz w:val="18"/>
        </w:rPr>
        <w:t xml:space="preserve">produktionsændring. </w:t>
      </w:r>
    </w:p>
    <w:p w14:paraId="44F4A42A" w14:textId="77777777" w:rsidR="00DC4242" w:rsidRPr="00434CA2" w:rsidRDefault="00DC4242" w:rsidP="00453803">
      <w:pPr>
        <w:rPr>
          <w:sz w:val="18"/>
        </w:rPr>
      </w:pPr>
    </w:p>
    <w:p w14:paraId="2757E7FE" w14:textId="1B76135F" w:rsidR="00A50B8A" w:rsidRPr="00024650" w:rsidRDefault="00024650" w:rsidP="00024650">
      <w:pPr>
        <w:rPr>
          <w:sz w:val="18"/>
          <w:szCs w:val="18"/>
        </w:rPr>
      </w:pPr>
      <w:r>
        <w:rPr>
          <w:b/>
          <w:sz w:val="18"/>
        </w:rPr>
        <w:t xml:space="preserve">3.g </w:t>
      </w:r>
      <w:r w:rsidR="00927896" w:rsidRPr="00024650">
        <w:rPr>
          <w:b/>
          <w:sz w:val="18"/>
        </w:rPr>
        <w:t>Generelle afstandskrav</w:t>
      </w:r>
      <w:r w:rsidR="00927896" w:rsidRPr="00024650">
        <w:rPr>
          <w:b/>
          <w:sz w:val="18"/>
        </w:rPr>
        <w:br/>
      </w:r>
      <w:r w:rsidR="00A50B8A" w:rsidRPr="00024650">
        <w:rPr>
          <w:sz w:val="18"/>
          <w:szCs w:val="22"/>
        </w:rPr>
        <w:t>Jf. ud</w:t>
      </w:r>
      <w:r w:rsidR="00A50B8A" w:rsidRPr="00024650">
        <w:rPr>
          <w:sz w:val="18"/>
          <w:szCs w:val="18"/>
        </w:rPr>
        <w:t>pegninger</w:t>
      </w:r>
      <w:r w:rsidR="00DA5DDD" w:rsidRPr="00024650">
        <w:rPr>
          <w:sz w:val="18"/>
          <w:szCs w:val="18"/>
        </w:rPr>
        <w:t xml:space="preserve"> og beregninger</w:t>
      </w:r>
      <w:r w:rsidR="00A50B8A" w:rsidRPr="00024650">
        <w:rPr>
          <w:sz w:val="18"/>
          <w:szCs w:val="18"/>
        </w:rPr>
        <w:t xml:space="preserve"> i it</w:t>
      </w:r>
      <w:r w:rsidR="00DA5DDD" w:rsidRPr="00024650">
        <w:rPr>
          <w:sz w:val="18"/>
          <w:szCs w:val="18"/>
        </w:rPr>
        <w:t>-</w:t>
      </w:r>
      <w:r w:rsidR="00A50B8A" w:rsidRPr="00024650">
        <w:rPr>
          <w:sz w:val="18"/>
          <w:szCs w:val="18"/>
        </w:rPr>
        <w:t xml:space="preserve">ansøgningen er </w:t>
      </w:r>
      <w:r w:rsidR="00D23053" w:rsidRPr="00024650">
        <w:rPr>
          <w:sz w:val="18"/>
          <w:szCs w:val="18"/>
        </w:rPr>
        <w:t xml:space="preserve">der i nedenstående redegjort for </w:t>
      </w:r>
      <w:r w:rsidR="00A50B8A" w:rsidRPr="00024650">
        <w:rPr>
          <w:sz w:val="18"/>
          <w:szCs w:val="18"/>
        </w:rPr>
        <w:t>afstandskrav i henhold til §</w:t>
      </w:r>
      <w:r w:rsidR="00DC4242" w:rsidRPr="00024650">
        <w:rPr>
          <w:sz w:val="18"/>
          <w:szCs w:val="18"/>
        </w:rPr>
        <w:t>§</w:t>
      </w:r>
      <w:r w:rsidR="00DA5DDD" w:rsidRPr="00024650">
        <w:rPr>
          <w:sz w:val="18"/>
          <w:szCs w:val="18"/>
        </w:rPr>
        <w:t>6</w:t>
      </w:r>
      <w:r w:rsidR="00DC4242" w:rsidRPr="00024650">
        <w:rPr>
          <w:sz w:val="18"/>
          <w:szCs w:val="18"/>
        </w:rPr>
        <w:t>-8</w:t>
      </w:r>
      <w:r w:rsidR="00A50B8A" w:rsidRPr="00024650">
        <w:rPr>
          <w:sz w:val="18"/>
          <w:szCs w:val="18"/>
        </w:rPr>
        <w:t xml:space="preserve"> i Lov om miljøgodkendel</w:t>
      </w:r>
      <w:r w:rsidR="00D23053" w:rsidRPr="00024650">
        <w:rPr>
          <w:sz w:val="18"/>
          <w:szCs w:val="18"/>
        </w:rPr>
        <w:t>se m.v. af husdyrbrug.</w:t>
      </w:r>
      <w:r w:rsidR="006A7899" w:rsidRPr="00024650">
        <w:rPr>
          <w:sz w:val="18"/>
          <w:szCs w:val="18"/>
        </w:rPr>
        <w:t xml:space="preserve"> Alle afstande er angivet som afstand til nærmeste staldbygning,</w:t>
      </w:r>
      <w:r w:rsidR="008E6F52" w:rsidRPr="00024650">
        <w:rPr>
          <w:sz w:val="18"/>
          <w:szCs w:val="18"/>
        </w:rPr>
        <w:t xml:space="preserve"> eller gødningsopbevaringsanlæg</w:t>
      </w:r>
      <w:r w:rsidR="006A7899" w:rsidRPr="00024650">
        <w:rPr>
          <w:sz w:val="18"/>
          <w:szCs w:val="18"/>
        </w:rPr>
        <w:t xml:space="preserve"> som udregnet i it-ansøgningen.</w:t>
      </w:r>
    </w:p>
    <w:p w14:paraId="4995BF8A" w14:textId="77777777" w:rsidR="008E6F52" w:rsidRPr="00434CA2" w:rsidRDefault="008E6F52" w:rsidP="00A50B8A">
      <w:pPr>
        <w:rPr>
          <w:sz w:val="18"/>
          <w:szCs w:val="18"/>
        </w:rPr>
      </w:pPr>
    </w:p>
    <w:p w14:paraId="32A5A2BB" w14:textId="6E98DDFA" w:rsidR="00B7047A" w:rsidRPr="00434CA2" w:rsidRDefault="00B7047A" w:rsidP="00B7047A">
      <w:pPr>
        <w:pStyle w:val="Billedtekst"/>
        <w:keepNext/>
      </w:pPr>
      <w:r w:rsidRPr="00434CA2">
        <w:t xml:space="preserve">Tabel </w:t>
      </w:r>
      <w:r w:rsidR="00906502" w:rsidRPr="00434CA2">
        <w:rPr>
          <w:noProof/>
        </w:rPr>
        <w:fldChar w:fldCharType="begin"/>
      </w:r>
      <w:r w:rsidR="00906502" w:rsidRPr="00434CA2">
        <w:rPr>
          <w:noProof/>
        </w:rPr>
        <w:instrText xml:space="preserve"> SEQ Tabel \* ARABIC </w:instrText>
      </w:r>
      <w:r w:rsidR="00906502" w:rsidRPr="00434CA2">
        <w:rPr>
          <w:noProof/>
        </w:rPr>
        <w:fldChar w:fldCharType="separate"/>
      </w:r>
      <w:r w:rsidR="00B7026F" w:rsidRPr="00434CA2">
        <w:rPr>
          <w:noProof/>
        </w:rPr>
        <w:t>2</w:t>
      </w:r>
      <w:r w:rsidR="00906502" w:rsidRPr="00434CA2">
        <w:rPr>
          <w:noProof/>
        </w:rPr>
        <w:fldChar w:fldCharType="end"/>
      </w:r>
      <w:r w:rsidRPr="00434CA2">
        <w:t xml:space="preserve"> Oversigt generelle afstandskrav</w:t>
      </w:r>
    </w:p>
    <w:tbl>
      <w:tblPr>
        <w:tblStyle w:val="Tabelgitter-lys"/>
        <w:tblW w:w="8789" w:type="dxa"/>
        <w:tblLayout w:type="fixed"/>
        <w:tblLook w:val="0000" w:firstRow="0" w:lastRow="0" w:firstColumn="0" w:lastColumn="0" w:noHBand="0" w:noVBand="0"/>
      </w:tblPr>
      <w:tblGrid>
        <w:gridCol w:w="3402"/>
        <w:gridCol w:w="2127"/>
        <w:gridCol w:w="3260"/>
      </w:tblGrid>
      <w:tr w:rsidR="00DC4242" w:rsidRPr="00434CA2" w14:paraId="3BBF50F8" w14:textId="77777777" w:rsidTr="0018155E">
        <w:trPr>
          <w:trHeight w:val="379"/>
        </w:trPr>
        <w:tc>
          <w:tcPr>
            <w:tcW w:w="3402" w:type="dxa"/>
          </w:tcPr>
          <w:p w14:paraId="6546F363" w14:textId="77777777" w:rsidR="00DC4242" w:rsidRPr="00434CA2" w:rsidRDefault="00DC4242" w:rsidP="0018155E">
            <w:pPr>
              <w:spacing w:after="100" w:afterAutospacing="1"/>
              <w:ind w:right="-2"/>
              <w:rPr>
                <w:b/>
                <w:sz w:val="18"/>
              </w:rPr>
            </w:pPr>
            <w:r w:rsidRPr="00434CA2">
              <w:rPr>
                <w:b/>
                <w:sz w:val="18"/>
              </w:rPr>
              <w:t>Afstand fra staldbygning til:</w:t>
            </w:r>
          </w:p>
        </w:tc>
        <w:tc>
          <w:tcPr>
            <w:tcW w:w="2127" w:type="dxa"/>
          </w:tcPr>
          <w:p w14:paraId="6DF405A3" w14:textId="77777777" w:rsidR="00DC4242" w:rsidRPr="00434CA2" w:rsidRDefault="00DC4242" w:rsidP="0018155E">
            <w:pPr>
              <w:spacing w:after="100" w:afterAutospacing="1"/>
              <w:rPr>
                <w:b/>
                <w:sz w:val="18"/>
              </w:rPr>
            </w:pPr>
            <w:r w:rsidRPr="00434CA2">
              <w:rPr>
                <w:b/>
                <w:sz w:val="18"/>
              </w:rPr>
              <w:t>Afstand, m</w:t>
            </w:r>
          </w:p>
        </w:tc>
        <w:tc>
          <w:tcPr>
            <w:tcW w:w="3260" w:type="dxa"/>
          </w:tcPr>
          <w:p w14:paraId="458934E7" w14:textId="77777777" w:rsidR="00DC4242" w:rsidRPr="00434CA2" w:rsidRDefault="00DC4242" w:rsidP="0018155E">
            <w:pPr>
              <w:spacing w:after="100" w:afterAutospacing="1"/>
              <w:rPr>
                <w:b/>
                <w:sz w:val="18"/>
              </w:rPr>
            </w:pPr>
            <w:r w:rsidRPr="00434CA2">
              <w:rPr>
                <w:b/>
                <w:sz w:val="18"/>
              </w:rPr>
              <w:t>Krav ifølge Husdyrloven</w:t>
            </w:r>
          </w:p>
        </w:tc>
      </w:tr>
      <w:tr w:rsidR="00DC4242" w:rsidRPr="00434CA2" w14:paraId="344020F2" w14:textId="77777777" w:rsidTr="0018155E">
        <w:trPr>
          <w:trHeight w:val="187"/>
        </w:trPr>
        <w:tc>
          <w:tcPr>
            <w:tcW w:w="3402" w:type="dxa"/>
          </w:tcPr>
          <w:p w14:paraId="359205C6" w14:textId="77777777" w:rsidR="00DC4242" w:rsidRPr="00434CA2" w:rsidRDefault="00DC4242" w:rsidP="0018155E">
            <w:pPr>
              <w:spacing w:after="100" w:afterAutospacing="1"/>
              <w:rPr>
                <w:sz w:val="18"/>
              </w:rPr>
            </w:pPr>
            <w:r w:rsidRPr="00434CA2">
              <w:rPr>
                <w:sz w:val="18"/>
              </w:rPr>
              <w:t>Byzone eller sommerhusområde</w:t>
            </w:r>
          </w:p>
        </w:tc>
        <w:tc>
          <w:tcPr>
            <w:tcW w:w="2127" w:type="dxa"/>
          </w:tcPr>
          <w:p w14:paraId="3DF441F0" w14:textId="77777777" w:rsidR="00DC4242" w:rsidRPr="00434CA2" w:rsidRDefault="00DC4242" w:rsidP="0018155E">
            <w:pPr>
              <w:spacing w:after="100" w:afterAutospacing="1"/>
              <w:jc w:val="center"/>
              <w:rPr>
                <w:sz w:val="18"/>
              </w:rPr>
            </w:pPr>
            <w:r w:rsidRPr="00434CA2">
              <w:rPr>
                <w:sz w:val="18"/>
              </w:rPr>
              <w:t>&gt;500</w:t>
            </w:r>
          </w:p>
        </w:tc>
        <w:tc>
          <w:tcPr>
            <w:tcW w:w="3260" w:type="dxa"/>
          </w:tcPr>
          <w:p w14:paraId="5E927930" w14:textId="77777777" w:rsidR="00DC4242" w:rsidRPr="00434CA2" w:rsidRDefault="00DC4242" w:rsidP="0018155E">
            <w:pPr>
              <w:spacing w:after="100" w:afterAutospacing="1"/>
              <w:jc w:val="center"/>
              <w:rPr>
                <w:sz w:val="18"/>
              </w:rPr>
            </w:pPr>
            <w:r w:rsidRPr="00434CA2">
              <w:rPr>
                <w:sz w:val="18"/>
              </w:rPr>
              <w:t>50 m</w:t>
            </w:r>
          </w:p>
        </w:tc>
      </w:tr>
      <w:tr w:rsidR="00DC4242" w:rsidRPr="00434CA2" w14:paraId="26FFE68C" w14:textId="77777777" w:rsidTr="0018155E">
        <w:trPr>
          <w:trHeight w:val="187"/>
        </w:trPr>
        <w:tc>
          <w:tcPr>
            <w:tcW w:w="3402" w:type="dxa"/>
          </w:tcPr>
          <w:p w14:paraId="1B3CBD15" w14:textId="77777777" w:rsidR="00DC4242" w:rsidRPr="00434CA2" w:rsidRDefault="00DC4242" w:rsidP="0018155E">
            <w:pPr>
              <w:spacing w:after="100" w:afterAutospacing="1"/>
              <w:rPr>
                <w:sz w:val="18"/>
              </w:rPr>
            </w:pPr>
            <w:r w:rsidRPr="00434CA2">
              <w:rPr>
                <w:sz w:val="18"/>
              </w:rPr>
              <w:t>Lokalplan i landzone</w:t>
            </w:r>
          </w:p>
        </w:tc>
        <w:tc>
          <w:tcPr>
            <w:tcW w:w="2127" w:type="dxa"/>
          </w:tcPr>
          <w:p w14:paraId="042E87F4" w14:textId="77777777" w:rsidR="00DC4242" w:rsidRPr="00434CA2" w:rsidRDefault="00DC4242" w:rsidP="0018155E">
            <w:pPr>
              <w:spacing w:after="100" w:afterAutospacing="1"/>
              <w:jc w:val="center"/>
              <w:rPr>
                <w:sz w:val="18"/>
              </w:rPr>
            </w:pPr>
            <w:r w:rsidRPr="00434CA2">
              <w:rPr>
                <w:sz w:val="18"/>
              </w:rPr>
              <w:t>&gt;500</w:t>
            </w:r>
          </w:p>
        </w:tc>
        <w:tc>
          <w:tcPr>
            <w:tcW w:w="3260" w:type="dxa"/>
          </w:tcPr>
          <w:p w14:paraId="08224D66" w14:textId="77777777" w:rsidR="00DC4242" w:rsidRPr="00434CA2" w:rsidRDefault="00DC4242" w:rsidP="0018155E">
            <w:pPr>
              <w:spacing w:after="100" w:afterAutospacing="1"/>
              <w:jc w:val="center"/>
              <w:rPr>
                <w:sz w:val="18"/>
              </w:rPr>
            </w:pPr>
            <w:r w:rsidRPr="00434CA2">
              <w:rPr>
                <w:sz w:val="18"/>
              </w:rPr>
              <w:t>50 m</w:t>
            </w:r>
          </w:p>
        </w:tc>
      </w:tr>
      <w:tr w:rsidR="00DC4242" w:rsidRPr="00434CA2" w14:paraId="7A6D38ED" w14:textId="77777777" w:rsidTr="0018155E">
        <w:trPr>
          <w:trHeight w:val="187"/>
        </w:trPr>
        <w:tc>
          <w:tcPr>
            <w:tcW w:w="3402" w:type="dxa"/>
          </w:tcPr>
          <w:p w14:paraId="423C4DF2" w14:textId="77777777" w:rsidR="00DC4242" w:rsidRPr="00434CA2" w:rsidRDefault="00DC4242" w:rsidP="0018155E">
            <w:pPr>
              <w:spacing w:after="100" w:afterAutospacing="1"/>
              <w:rPr>
                <w:sz w:val="18"/>
              </w:rPr>
            </w:pPr>
            <w:r w:rsidRPr="00434CA2">
              <w:rPr>
                <w:sz w:val="18"/>
              </w:rPr>
              <w:t>Nabobeboelse</w:t>
            </w:r>
          </w:p>
        </w:tc>
        <w:tc>
          <w:tcPr>
            <w:tcW w:w="2127" w:type="dxa"/>
          </w:tcPr>
          <w:p w14:paraId="1E870286" w14:textId="6E515982" w:rsidR="00DC4242" w:rsidRPr="00434CA2" w:rsidRDefault="00434CA2" w:rsidP="0018155E">
            <w:pPr>
              <w:spacing w:after="100" w:afterAutospacing="1"/>
              <w:jc w:val="center"/>
              <w:rPr>
                <w:sz w:val="18"/>
              </w:rPr>
            </w:pPr>
            <w:r w:rsidRPr="00434CA2">
              <w:rPr>
                <w:sz w:val="18"/>
              </w:rPr>
              <w:t>&gt;500</w:t>
            </w:r>
          </w:p>
        </w:tc>
        <w:tc>
          <w:tcPr>
            <w:tcW w:w="3260" w:type="dxa"/>
          </w:tcPr>
          <w:p w14:paraId="3C789EB4" w14:textId="77777777" w:rsidR="00DC4242" w:rsidRPr="00434CA2" w:rsidRDefault="00DC4242" w:rsidP="0018155E">
            <w:pPr>
              <w:spacing w:after="100" w:afterAutospacing="1"/>
              <w:jc w:val="center"/>
              <w:rPr>
                <w:sz w:val="18"/>
              </w:rPr>
            </w:pPr>
            <w:r w:rsidRPr="00434CA2">
              <w:rPr>
                <w:sz w:val="18"/>
              </w:rPr>
              <w:t>50 m</w:t>
            </w:r>
          </w:p>
        </w:tc>
      </w:tr>
      <w:tr w:rsidR="00DC4242" w:rsidRPr="00434CA2" w14:paraId="14703B2D" w14:textId="77777777" w:rsidTr="0018155E">
        <w:trPr>
          <w:trHeight w:val="187"/>
        </w:trPr>
        <w:tc>
          <w:tcPr>
            <w:tcW w:w="3402" w:type="dxa"/>
          </w:tcPr>
          <w:p w14:paraId="4B2DDE9F" w14:textId="77777777" w:rsidR="00DC4242" w:rsidRPr="00434CA2" w:rsidRDefault="00DC4242" w:rsidP="0018155E">
            <w:pPr>
              <w:spacing w:after="100" w:afterAutospacing="1"/>
              <w:rPr>
                <w:sz w:val="18"/>
              </w:rPr>
            </w:pPr>
            <w:r w:rsidRPr="00434CA2">
              <w:rPr>
                <w:sz w:val="18"/>
              </w:rPr>
              <w:t>Habitatområde (Kat 1 natur)</w:t>
            </w:r>
          </w:p>
        </w:tc>
        <w:tc>
          <w:tcPr>
            <w:tcW w:w="2127" w:type="dxa"/>
          </w:tcPr>
          <w:p w14:paraId="39C263C9" w14:textId="77777777" w:rsidR="00DC4242" w:rsidRPr="00434CA2" w:rsidRDefault="00DC4242" w:rsidP="0018155E">
            <w:pPr>
              <w:spacing w:after="100" w:afterAutospacing="1"/>
              <w:jc w:val="center"/>
              <w:rPr>
                <w:sz w:val="18"/>
              </w:rPr>
            </w:pPr>
            <w:r w:rsidRPr="00434CA2">
              <w:rPr>
                <w:sz w:val="18"/>
              </w:rPr>
              <w:t>&gt;500</w:t>
            </w:r>
          </w:p>
        </w:tc>
        <w:tc>
          <w:tcPr>
            <w:tcW w:w="3260" w:type="dxa"/>
          </w:tcPr>
          <w:p w14:paraId="717AF0AE" w14:textId="77777777" w:rsidR="00DC4242" w:rsidRPr="00434CA2" w:rsidRDefault="00DC4242" w:rsidP="0018155E">
            <w:pPr>
              <w:spacing w:after="100" w:afterAutospacing="1"/>
              <w:jc w:val="center"/>
              <w:rPr>
                <w:sz w:val="18"/>
              </w:rPr>
            </w:pPr>
            <w:r w:rsidRPr="00434CA2">
              <w:rPr>
                <w:sz w:val="18"/>
              </w:rPr>
              <w:t>10 m</w:t>
            </w:r>
          </w:p>
        </w:tc>
      </w:tr>
      <w:tr w:rsidR="00DC4242" w:rsidRPr="00434CA2" w14:paraId="378AC3DA" w14:textId="77777777" w:rsidTr="0018155E">
        <w:trPr>
          <w:trHeight w:val="187"/>
        </w:trPr>
        <w:tc>
          <w:tcPr>
            <w:tcW w:w="3402" w:type="dxa"/>
          </w:tcPr>
          <w:p w14:paraId="309AD97B" w14:textId="77777777" w:rsidR="00DC4242" w:rsidRPr="00434CA2" w:rsidRDefault="00DC4242" w:rsidP="0018155E">
            <w:pPr>
              <w:spacing w:after="100" w:afterAutospacing="1"/>
              <w:rPr>
                <w:sz w:val="18"/>
              </w:rPr>
            </w:pPr>
            <w:r w:rsidRPr="00434CA2">
              <w:rPr>
                <w:sz w:val="18"/>
              </w:rPr>
              <w:t>Kat 2 natur</w:t>
            </w:r>
          </w:p>
        </w:tc>
        <w:tc>
          <w:tcPr>
            <w:tcW w:w="2127" w:type="dxa"/>
          </w:tcPr>
          <w:p w14:paraId="3F961D00" w14:textId="77777777" w:rsidR="00DC4242" w:rsidRPr="00434CA2" w:rsidRDefault="00DC4242" w:rsidP="0018155E">
            <w:pPr>
              <w:spacing w:after="100" w:afterAutospacing="1"/>
              <w:jc w:val="center"/>
              <w:rPr>
                <w:sz w:val="18"/>
              </w:rPr>
            </w:pPr>
            <w:r w:rsidRPr="00434CA2">
              <w:rPr>
                <w:sz w:val="18"/>
              </w:rPr>
              <w:t>&gt;500</w:t>
            </w:r>
          </w:p>
        </w:tc>
        <w:tc>
          <w:tcPr>
            <w:tcW w:w="3260" w:type="dxa"/>
          </w:tcPr>
          <w:p w14:paraId="7CE35041" w14:textId="77777777" w:rsidR="00DC4242" w:rsidRPr="00434CA2" w:rsidRDefault="00DC4242" w:rsidP="0018155E">
            <w:pPr>
              <w:spacing w:after="100" w:afterAutospacing="1"/>
              <w:jc w:val="center"/>
              <w:rPr>
                <w:sz w:val="18"/>
              </w:rPr>
            </w:pPr>
            <w:r w:rsidRPr="00434CA2">
              <w:rPr>
                <w:sz w:val="18"/>
              </w:rPr>
              <w:t>10 m</w:t>
            </w:r>
          </w:p>
        </w:tc>
      </w:tr>
      <w:tr w:rsidR="00DC4242" w:rsidRPr="00434CA2" w14:paraId="211E29A8" w14:textId="77777777" w:rsidTr="0018155E">
        <w:trPr>
          <w:trHeight w:val="187"/>
        </w:trPr>
        <w:tc>
          <w:tcPr>
            <w:tcW w:w="3402" w:type="dxa"/>
          </w:tcPr>
          <w:p w14:paraId="61884DF2" w14:textId="77777777" w:rsidR="00DC4242" w:rsidRPr="00434CA2" w:rsidRDefault="00DC4242" w:rsidP="0018155E">
            <w:pPr>
              <w:spacing w:after="100" w:afterAutospacing="1"/>
              <w:rPr>
                <w:sz w:val="18"/>
              </w:rPr>
            </w:pPr>
            <w:r w:rsidRPr="00434CA2">
              <w:rPr>
                <w:sz w:val="18"/>
              </w:rPr>
              <w:t>Enkelt vandindvinding</w:t>
            </w:r>
          </w:p>
        </w:tc>
        <w:tc>
          <w:tcPr>
            <w:tcW w:w="2127" w:type="dxa"/>
          </w:tcPr>
          <w:p w14:paraId="45232F41" w14:textId="5825274C" w:rsidR="00DC4242" w:rsidRPr="00434CA2" w:rsidRDefault="00434CA2" w:rsidP="0018155E">
            <w:pPr>
              <w:spacing w:after="100" w:afterAutospacing="1"/>
              <w:jc w:val="center"/>
              <w:rPr>
                <w:sz w:val="18"/>
              </w:rPr>
            </w:pPr>
            <w:r w:rsidRPr="00434CA2">
              <w:rPr>
                <w:sz w:val="18"/>
              </w:rPr>
              <w:t>95</w:t>
            </w:r>
          </w:p>
        </w:tc>
        <w:tc>
          <w:tcPr>
            <w:tcW w:w="3260" w:type="dxa"/>
          </w:tcPr>
          <w:p w14:paraId="71D8B17E" w14:textId="77777777" w:rsidR="00DC4242" w:rsidRPr="00434CA2" w:rsidRDefault="00DC4242" w:rsidP="0018155E">
            <w:pPr>
              <w:spacing w:after="100" w:afterAutospacing="1"/>
              <w:jc w:val="center"/>
              <w:rPr>
                <w:sz w:val="18"/>
              </w:rPr>
            </w:pPr>
            <w:r w:rsidRPr="00434CA2">
              <w:rPr>
                <w:sz w:val="18"/>
              </w:rPr>
              <w:t>25 m</w:t>
            </w:r>
          </w:p>
        </w:tc>
      </w:tr>
      <w:tr w:rsidR="00DC4242" w:rsidRPr="00434CA2" w14:paraId="448383AD" w14:textId="77777777" w:rsidTr="0018155E">
        <w:tc>
          <w:tcPr>
            <w:tcW w:w="3402" w:type="dxa"/>
          </w:tcPr>
          <w:p w14:paraId="1D30E7AD" w14:textId="77777777" w:rsidR="00DC4242" w:rsidRPr="00434CA2" w:rsidRDefault="00DC4242" w:rsidP="0018155E">
            <w:pPr>
              <w:spacing w:after="100" w:afterAutospacing="1"/>
              <w:ind w:right="-2"/>
              <w:rPr>
                <w:sz w:val="18"/>
              </w:rPr>
            </w:pPr>
            <w:r w:rsidRPr="00434CA2">
              <w:rPr>
                <w:sz w:val="18"/>
              </w:rPr>
              <w:t>Almene vandforsyningsanlæg</w:t>
            </w:r>
          </w:p>
        </w:tc>
        <w:tc>
          <w:tcPr>
            <w:tcW w:w="2127" w:type="dxa"/>
          </w:tcPr>
          <w:p w14:paraId="7834A2EC" w14:textId="77777777" w:rsidR="00DC4242" w:rsidRPr="00434CA2" w:rsidRDefault="00DC4242" w:rsidP="0018155E">
            <w:pPr>
              <w:spacing w:after="100" w:afterAutospacing="1"/>
              <w:jc w:val="center"/>
              <w:rPr>
                <w:sz w:val="18"/>
              </w:rPr>
            </w:pPr>
            <w:r w:rsidRPr="00434CA2">
              <w:rPr>
                <w:sz w:val="18"/>
              </w:rPr>
              <w:t>&gt;500</w:t>
            </w:r>
          </w:p>
        </w:tc>
        <w:tc>
          <w:tcPr>
            <w:tcW w:w="3260" w:type="dxa"/>
          </w:tcPr>
          <w:p w14:paraId="165B3817" w14:textId="77777777" w:rsidR="00DC4242" w:rsidRPr="00434CA2" w:rsidRDefault="00DC4242" w:rsidP="0018155E">
            <w:pPr>
              <w:spacing w:after="100" w:afterAutospacing="1"/>
              <w:jc w:val="center"/>
              <w:rPr>
                <w:sz w:val="18"/>
              </w:rPr>
            </w:pPr>
            <w:r w:rsidRPr="00434CA2">
              <w:rPr>
                <w:sz w:val="18"/>
              </w:rPr>
              <w:t>50 m</w:t>
            </w:r>
          </w:p>
        </w:tc>
      </w:tr>
      <w:tr w:rsidR="00DC4242" w:rsidRPr="00434CA2" w14:paraId="19705B60" w14:textId="77777777" w:rsidTr="0018155E">
        <w:tc>
          <w:tcPr>
            <w:tcW w:w="3402" w:type="dxa"/>
          </w:tcPr>
          <w:p w14:paraId="045F5BF8" w14:textId="77777777" w:rsidR="00DC4242" w:rsidRPr="00434CA2" w:rsidRDefault="00DC4242" w:rsidP="0018155E">
            <w:pPr>
              <w:spacing w:after="100" w:afterAutospacing="1"/>
              <w:ind w:right="-2"/>
              <w:rPr>
                <w:sz w:val="18"/>
              </w:rPr>
            </w:pPr>
            <w:r w:rsidRPr="00434CA2">
              <w:rPr>
                <w:sz w:val="18"/>
              </w:rPr>
              <w:t>Vandløb/sø</w:t>
            </w:r>
          </w:p>
        </w:tc>
        <w:tc>
          <w:tcPr>
            <w:tcW w:w="2127" w:type="dxa"/>
          </w:tcPr>
          <w:p w14:paraId="5957DD95" w14:textId="46FC8071" w:rsidR="00DC4242" w:rsidRPr="00434CA2" w:rsidRDefault="00434CA2" w:rsidP="0018155E">
            <w:pPr>
              <w:spacing w:after="100" w:afterAutospacing="1"/>
              <w:jc w:val="center"/>
              <w:rPr>
                <w:sz w:val="18"/>
              </w:rPr>
            </w:pPr>
            <w:r w:rsidRPr="00434CA2">
              <w:rPr>
                <w:sz w:val="18"/>
              </w:rPr>
              <w:t>86</w:t>
            </w:r>
          </w:p>
        </w:tc>
        <w:tc>
          <w:tcPr>
            <w:tcW w:w="3260" w:type="dxa"/>
          </w:tcPr>
          <w:p w14:paraId="1ADC8894" w14:textId="77777777" w:rsidR="00DC4242" w:rsidRPr="00434CA2" w:rsidRDefault="00DC4242" w:rsidP="0018155E">
            <w:pPr>
              <w:spacing w:after="100" w:afterAutospacing="1"/>
              <w:jc w:val="center"/>
              <w:rPr>
                <w:sz w:val="18"/>
              </w:rPr>
            </w:pPr>
            <w:r w:rsidRPr="00434CA2">
              <w:rPr>
                <w:sz w:val="18"/>
              </w:rPr>
              <w:t>15 m</w:t>
            </w:r>
          </w:p>
        </w:tc>
      </w:tr>
      <w:tr w:rsidR="00DC4242" w:rsidRPr="00434CA2" w14:paraId="6D43A39C" w14:textId="77777777" w:rsidTr="0018155E">
        <w:tc>
          <w:tcPr>
            <w:tcW w:w="3402" w:type="dxa"/>
          </w:tcPr>
          <w:p w14:paraId="066E41E7" w14:textId="77777777" w:rsidR="00DC4242" w:rsidRPr="00434CA2" w:rsidRDefault="00DC4242" w:rsidP="0018155E">
            <w:pPr>
              <w:spacing w:after="100" w:afterAutospacing="1"/>
              <w:ind w:right="-2"/>
              <w:rPr>
                <w:sz w:val="18"/>
              </w:rPr>
            </w:pPr>
            <w:r w:rsidRPr="00434CA2">
              <w:rPr>
                <w:sz w:val="18"/>
              </w:rPr>
              <w:t>Offentlig vej</w:t>
            </w:r>
          </w:p>
        </w:tc>
        <w:tc>
          <w:tcPr>
            <w:tcW w:w="2127" w:type="dxa"/>
          </w:tcPr>
          <w:p w14:paraId="4EE2EE18" w14:textId="08207C9D" w:rsidR="00DC4242" w:rsidRPr="00434CA2" w:rsidRDefault="00434CA2" w:rsidP="002A5C66">
            <w:pPr>
              <w:spacing w:after="100" w:afterAutospacing="1"/>
              <w:jc w:val="center"/>
              <w:rPr>
                <w:sz w:val="18"/>
              </w:rPr>
            </w:pPr>
            <w:r w:rsidRPr="00434CA2">
              <w:rPr>
                <w:sz w:val="18"/>
              </w:rPr>
              <w:t>979</w:t>
            </w:r>
          </w:p>
        </w:tc>
        <w:tc>
          <w:tcPr>
            <w:tcW w:w="3260" w:type="dxa"/>
          </w:tcPr>
          <w:p w14:paraId="72D4EAE1" w14:textId="77777777" w:rsidR="00DC4242" w:rsidRPr="00434CA2" w:rsidRDefault="00DC4242" w:rsidP="0018155E">
            <w:pPr>
              <w:spacing w:after="100" w:afterAutospacing="1"/>
              <w:jc w:val="center"/>
              <w:rPr>
                <w:sz w:val="18"/>
              </w:rPr>
            </w:pPr>
            <w:r w:rsidRPr="00434CA2">
              <w:rPr>
                <w:sz w:val="18"/>
              </w:rPr>
              <w:t>15 m</w:t>
            </w:r>
          </w:p>
        </w:tc>
      </w:tr>
      <w:tr w:rsidR="00DC4242" w:rsidRPr="00434CA2" w14:paraId="1D671996" w14:textId="77777777" w:rsidTr="0018155E">
        <w:tc>
          <w:tcPr>
            <w:tcW w:w="3402" w:type="dxa"/>
          </w:tcPr>
          <w:p w14:paraId="56E88AD6" w14:textId="77777777" w:rsidR="00DC4242" w:rsidRPr="00434CA2" w:rsidRDefault="00DC4242" w:rsidP="0018155E">
            <w:pPr>
              <w:spacing w:after="100" w:afterAutospacing="1"/>
              <w:ind w:right="-2"/>
              <w:rPr>
                <w:sz w:val="18"/>
              </w:rPr>
            </w:pPr>
            <w:r w:rsidRPr="00434CA2">
              <w:rPr>
                <w:sz w:val="18"/>
              </w:rPr>
              <w:t>Levnedsmiddelvirksomhed</w:t>
            </w:r>
          </w:p>
        </w:tc>
        <w:tc>
          <w:tcPr>
            <w:tcW w:w="2127" w:type="dxa"/>
          </w:tcPr>
          <w:p w14:paraId="322314A0" w14:textId="77777777" w:rsidR="00DC4242" w:rsidRPr="00434CA2" w:rsidRDefault="00DC4242" w:rsidP="0018155E">
            <w:pPr>
              <w:spacing w:after="100" w:afterAutospacing="1"/>
              <w:jc w:val="center"/>
              <w:rPr>
                <w:sz w:val="18"/>
              </w:rPr>
            </w:pPr>
            <w:r w:rsidRPr="00434CA2">
              <w:rPr>
                <w:sz w:val="18"/>
              </w:rPr>
              <w:t>&gt;500</w:t>
            </w:r>
          </w:p>
        </w:tc>
        <w:tc>
          <w:tcPr>
            <w:tcW w:w="3260" w:type="dxa"/>
          </w:tcPr>
          <w:p w14:paraId="06DB12A6" w14:textId="77777777" w:rsidR="00DC4242" w:rsidRPr="00434CA2" w:rsidRDefault="00DC4242" w:rsidP="0018155E">
            <w:pPr>
              <w:spacing w:after="100" w:afterAutospacing="1"/>
              <w:jc w:val="center"/>
              <w:rPr>
                <w:sz w:val="18"/>
              </w:rPr>
            </w:pPr>
            <w:r w:rsidRPr="00434CA2">
              <w:rPr>
                <w:sz w:val="18"/>
              </w:rPr>
              <w:t>25 m</w:t>
            </w:r>
          </w:p>
        </w:tc>
      </w:tr>
      <w:tr w:rsidR="00DC4242" w:rsidRPr="00434CA2" w14:paraId="084FFA52" w14:textId="77777777" w:rsidTr="0018155E">
        <w:tc>
          <w:tcPr>
            <w:tcW w:w="3402" w:type="dxa"/>
          </w:tcPr>
          <w:p w14:paraId="174D5A93" w14:textId="77777777" w:rsidR="00DC4242" w:rsidRPr="00434CA2" w:rsidRDefault="00DC4242" w:rsidP="0018155E">
            <w:pPr>
              <w:spacing w:after="100" w:afterAutospacing="1"/>
              <w:ind w:right="-2"/>
              <w:rPr>
                <w:sz w:val="18"/>
              </w:rPr>
            </w:pPr>
            <w:r w:rsidRPr="00434CA2">
              <w:rPr>
                <w:sz w:val="18"/>
              </w:rPr>
              <w:t>Beboelse på samme ejendom</w:t>
            </w:r>
          </w:p>
        </w:tc>
        <w:tc>
          <w:tcPr>
            <w:tcW w:w="2127" w:type="dxa"/>
          </w:tcPr>
          <w:p w14:paraId="0D986D08" w14:textId="3B73E46C" w:rsidR="00DC4242" w:rsidRPr="00434CA2" w:rsidRDefault="00434CA2" w:rsidP="0018155E">
            <w:pPr>
              <w:spacing w:after="100" w:afterAutospacing="1"/>
              <w:jc w:val="center"/>
              <w:rPr>
                <w:sz w:val="18"/>
              </w:rPr>
            </w:pPr>
            <w:r w:rsidRPr="00434CA2">
              <w:rPr>
                <w:sz w:val="18"/>
              </w:rPr>
              <w:t>41</w:t>
            </w:r>
          </w:p>
        </w:tc>
        <w:tc>
          <w:tcPr>
            <w:tcW w:w="3260" w:type="dxa"/>
          </w:tcPr>
          <w:p w14:paraId="2B9B8527" w14:textId="77777777" w:rsidR="00DC4242" w:rsidRPr="00434CA2" w:rsidRDefault="00DC4242" w:rsidP="0018155E">
            <w:pPr>
              <w:spacing w:after="100" w:afterAutospacing="1"/>
              <w:jc w:val="center"/>
              <w:rPr>
                <w:sz w:val="18"/>
              </w:rPr>
            </w:pPr>
            <w:r w:rsidRPr="00434CA2">
              <w:rPr>
                <w:sz w:val="18"/>
              </w:rPr>
              <w:t>15 m</w:t>
            </w:r>
          </w:p>
        </w:tc>
      </w:tr>
      <w:tr w:rsidR="00DC4242" w:rsidRPr="00434CA2" w14:paraId="2B3DDA66" w14:textId="77777777" w:rsidTr="0018155E">
        <w:trPr>
          <w:trHeight w:val="240"/>
        </w:trPr>
        <w:tc>
          <w:tcPr>
            <w:tcW w:w="3402" w:type="dxa"/>
          </w:tcPr>
          <w:p w14:paraId="7F42C466" w14:textId="1E2DD26C" w:rsidR="00DC4242" w:rsidRPr="00434CA2" w:rsidRDefault="00DC4242" w:rsidP="0018155E">
            <w:pPr>
              <w:spacing w:after="100" w:afterAutospacing="1"/>
              <w:ind w:right="-2"/>
              <w:rPr>
                <w:sz w:val="18"/>
              </w:rPr>
            </w:pPr>
            <w:r w:rsidRPr="00434CA2">
              <w:rPr>
                <w:sz w:val="18"/>
              </w:rPr>
              <w:t>Naboskel</w:t>
            </w:r>
            <w:r w:rsidR="009653B8" w:rsidRPr="00434CA2">
              <w:rPr>
                <w:sz w:val="18"/>
              </w:rPr>
              <w:t>*</w:t>
            </w:r>
          </w:p>
        </w:tc>
        <w:tc>
          <w:tcPr>
            <w:tcW w:w="2127" w:type="dxa"/>
          </w:tcPr>
          <w:p w14:paraId="3F756821" w14:textId="1D74D161" w:rsidR="00DC4242" w:rsidRPr="00434CA2" w:rsidRDefault="00434CA2" w:rsidP="0018155E">
            <w:pPr>
              <w:spacing w:after="100" w:afterAutospacing="1"/>
              <w:jc w:val="center"/>
              <w:rPr>
                <w:sz w:val="18"/>
              </w:rPr>
            </w:pPr>
            <w:r w:rsidRPr="00434CA2">
              <w:rPr>
                <w:sz w:val="18"/>
              </w:rPr>
              <w:t>690</w:t>
            </w:r>
          </w:p>
        </w:tc>
        <w:tc>
          <w:tcPr>
            <w:tcW w:w="3260" w:type="dxa"/>
          </w:tcPr>
          <w:p w14:paraId="16288332" w14:textId="77777777" w:rsidR="00DC4242" w:rsidRPr="00434CA2" w:rsidRDefault="00DC4242" w:rsidP="0018155E">
            <w:pPr>
              <w:spacing w:after="100" w:afterAutospacing="1"/>
              <w:jc w:val="center"/>
              <w:rPr>
                <w:sz w:val="18"/>
              </w:rPr>
            </w:pPr>
            <w:r w:rsidRPr="00434CA2">
              <w:rPr>
                <w:sz w:val="18"/>
              </w:rPr>
              <w:t>30 m</w:t>
            </w:r>
          </w:p>
        </w:tc>
      </w:tr>
      <w:tr w:rsidR="00DC4242" w:rsidRPr="00434CA2" w14:paraId="32EC3AC8" w14:textId="77777777" w:rsidTr="0018155E">
        <w:trPr>
          <w:trHeight w:val="240"/>
        </w:trPr>
        <w:tc>
          <w:tcPr>
            <w:tcW w:w="3402" w:type="dxa"/>
          </w:tcPr>
          <w:p w14:paraId="7EF04E99" w14:textId="77777777" w:rsidR="00DC4242" w:rsidRPr="00434CA2" w:rsidRDefault="00DC4242" w:rsidP="0018155E">
            <w:pPr>
              <w:spacing w:after="100" w:afterAutospacing="1"/>
              <w:ind w:right="-2"/>
              <w:rPr>
                <w:sz w:val="18"/>
              </w:rPr>
            </w:pPr>
          </w:p>
        </w:tc>
        <w:tc>
          <w:tcPr>
            <w:tcW w:w="2127" w:type="dxa"/>
          </w:tcPr>
          <w:p w14:paraId="640431BA" w14:textId="77777777" w:rsidR="00DC4242" w:rsidRPr="00434CA2" w:rsidRDefault="00DC4242" w:rsidP="0018155E">
            <w:pPr>
              <w:spacing w:after="100" w:afterAutospacing="1"/>
              <w:jc w:val="center"/>
              <w:rPr>
                <w:sz w:val="18"/>
              </w:rPr>
            </w:pPr>
          </w:p>
        </w:tc>
        <w:tc>
          <w:tcPr>
            <w:tcW w:w="3260" w:type="dxa"/>
          </w:tcPr>
          <w:p w14:paraId="0FF48703" w14:textId="77777777" w:rsidR="00DC4242" w:rsidRPr="00434CA2" w:rsidRDefault="00DC4242" w:rsidP="0018155E">
            <w:pPr>
              <w:spacing w:after="100" w:afterAutospacing="1"/>
              <w:jc w:val="center"/>
              <w:rPr>
                <w:sz w:val="18"/>
              </w:rPr>
            </w:pPr>
          </w:p>
        </w:tc>
      </w:tr>
    </w:tbl>
    <w:p w14:paraId="3EB53C58" w14:textId="77777777" w:rsidR="00203099" w:rsidRPr="00434CA2" w:rsidRDefault="00203099" w:rsidP="00A50B8A">
      <w:pPr>
        <w:rPr>
          <w:sz w:val="18"/>
          <w:szCs w:val="18"/>
        </w:rPr>
      </w:pPr>
    </w:p>
    <w:p w14:paraId="56C19CCA" w14:textId="333551AE" w:rsidR="00890AFE" w:rsidRPr="00434CA2" w:rsidRDefault="002F6B33" w:rsidP="00927896">
      <w:pPr>
        <w:rPr>
          <w:sz w:val="18"/>
          <w:szCs w:val="18"/>
        </w:rPr>
      </w:pPr>
      <w:r w:rsidRPr="00434CA2">
        <w:rPr>
          <w:sz w:val="18"/>
          <w:szCs w:val="18"/>
        </w:rPr>
        <w:t>Som det ses i ovenstående er alle generelle afstandskrav overholdt.</w:t>
      </w:r>
    </w:p>
    <w:p w14:paraId="7949AB03" w14:textId="77777777" w:rsidR="002F6B33" w:rsidRPr="00434CA2" w:rsidRDefault="002F6B33" w:rsidP="00927896">
      <w:pPr>
        <w:rPr>
          <w:sz w:val="18"/>
          <w:szCs w:val="18"/>
        </w:rPr>
      </w:pPr>
    </w:p>
    <w:p w14:paraId="65FF6439" w14:textId="226E200D" w:rsidR="0009197D" w:rsidRPr="00024650" w:rsidRDefault="00024650" w:rsidP="00024650">
      <w:pPr>
        <w:rPr>
          <w:b/>
          <w:sz w:val="18"/>
          <w:szCs w:val="18"/>
        </w:rPr>
      </w:pPr>
      <w:r>
        <w:rPr>
          <w:b/>
          <w:sz w:val="18"/>
          <w:szCs w:val="18"/>
        </w:rPr>
        <w:t xml:space="preserve">3.h </w:t>
      </w:r>
      <w:r w:rsidR="004A58D3" w:rsidRPr="00024650">
        <w:rPr>
          <w:b/>
          <w:sz w:val="18"/>
          <w:szCs w:val="18"/>
        </w:rPr>
        <w:t>Ammoniak og påvirkning af natur og Natura 2000-områder</w:t>
      </w:r>
    </w:p>
    <w:p w14:paraId="27D67EAE" w14:textId="32D904A9" w:rsidR="00FF67B8" w:rsidRPr="00434CA2" w:rsidRDefault="0009197D" w:rsidP="00391995">
      <w:pPr>
        <w:rPr>
          <w:sz w:val="18"/>
          <w:szCs w:val="18"/>
        </w:rPr>
      </w:pPr>
      <w:r w:rsidRPr="00434CA2">
        <w:rPr>
          <w:sz w:val="18"/>
          <w:szCs w:val="22"/>
        </w:rPr>
        <w:t xml:space="preserve">Se it-ansøgningen på husdyrgodkendelse.dk for udpegning </w:t>
      </w:r>
      <w:r w:rsidR="00CB1319" w:rsidRPr="00434CA2">
        <w:rPr>
          <w:sz w:val="18"/>
          <w:szCs w:val="22"/>
        </w:rPr>
        <w:t xml:space="preserve">og placering </w:t>
      </w:r>
      <w:r w:rsidRPr="00434CA2">
        <w:rPr>
          <w:sz w:val="18"/>
          <w:szCs w:val="22"/>
        </w:rPr>
        <w:t>af naturtypekategorier.</w:t>
      </w:r>
      <w:r w:rsidR="00434CA2" w:rsidRPr="00434CA2">
        <w:rPr>
          <w:sz w:val="18"/>
          <w:szCs w:val="22"/>
        </w:rPr>
        <w:t xml:space="preserve"> </w:t>
      </w:r>
      <w:r w:rsidR="00434CA2" w:rsidRPr="00434CA2">
        <w:rPr>
          <w:sz w:val="18"/>
          <w:szCs w:val="18"/>
        </w:rPr>
        <w:t>Der er i tabel 3 vedlagt en opgørelse over beregninger af ammoniakdeposition til udpegede naturområder. Ligeledes er der i figur 2 vedhæftet et oversigtskort over placering af naturarealer, hvortil der er indsat et beregningspunkt. Der er meget stor afstand til såvel kategori 1 og kategori 2 natur. Disse er således udeladt af oversigtskortet.</w:t>
      </w:r>
      <w:r w:rsidR="003C1D2C" w:rsidRPr="00434CA2">
        <w:rPr>
          <w:sz w:val="18"/>
          <w:szCs w:val="18"/>
        </w:rPr>
        <w:br/>
      </w:r>
    </w:p>
    <w:p w14:paraId="52AB2F88" w14:textId="0FD78103" w:rsidR="00027679" w:rsidRPr="00434CA2" w:rsidRDefault="002F6B33" w:rsidP="00391995">
      <w:pPr>
        <w:rPr>
          <w:sz w:val="18"/>
          <w:szCs w:val="18"/>
        </w:rPr>
      </w:pPr>
      <w:r w:rsidRPr="00434CA2">
        <w:rPr>
          <w:sz w:val="18"/>
          <w:szCs w:val="18"/>
        </w:rPr>
        <w:t>Den ansøgte p</w:t>
      </w:r>
      <w:r w:rsidR="00793F80" w:rsidRPr="00434CA2">
        <w:rPr>
          <w:sz w:val="18"/>
          <w:szCs w:val="18"/>
        </w:rPr>
        <w:t>roduktionsændring</w:t>
      </w:r>
      <w:r w:rsidR="003C1D2C" w:rsidRPr="00434CA2">
        <w:rPr>
          <w:sz w:val="18"/>
          <w:szCs w:val="18"/>
        </w:rPr>
        <w:t xml:space="preserve"> er i ansøgningen, </w:t>
      </w:r>
      <w:proofErr w:type="spellStart"/>
      <w:r w:rsidR="003C1D2C" w:rsidRPr="00434CA2">
        <w:rPr>
          <w:sz w:val="18"/>
          <w:szCs w:val="18"/>
        </w:rPr>
        <w:t>skemaID</w:t>
      </w:r>
      <w:proofErr w:type="spellEnd"/>
      <w:r w:rsidR="003C1D2C" w:rsidRPr="00434CA2">
        <w:rPr>
          <w:sz w:val="18"/>
          <w:szCs w:val="18"/>
        </w:rPr>
        <w:t xml:space="preserve"> </w:t>
      </w:r>
      <w:r w:rsidR="00203099" w:rsidRPr="00434CA2">
        <w:rPr>
          <w:sz w:val="18"/>
          <w:szCs w:val="18"/>
        </w:rPr>
        <w:t>2</w:t>
      </w:r>
      <w:r w:rsidR="00434CA2" w:rsidRPr="00434CA2">
        <w:rPr>
          <w:sz w:val="18"/>
          <w:szCs w:val="18"/>
        </w:rPr>
        <w:t>11756</w:t>
      </w:r>
      <w:r w:rsidR="003C1D2C" w:rsidRPr="00434CA2">
        <w:rPr>
          <w:sz w:val="18"/>
          <w:szCs w:val="18"/>
        </w:rPr>
        <w:t>, vurderet ift. ammoniakemission fra staldanlægget</w:t>
      </w:r>
      <w:r w:rsidR="00D23053" w:rsidRPr="00434CA2">
        <w:rPr>
          <w:sz w:val="18"/>
          <w:szCs w:val="18"/>
        </w:rPr>
        <w:t xml:space="preserve"> inkl. gødningsopbevaringslagre</w:t>
      </w:r>
      <w:r w:rsidR="003C1D2C" w:rsidRPr="00434CA2">
        <w:rPr>
          <w:sz w:val="18"/>
          <w:szCs w:val="18"/>
        </w:rPr>
        <w:t xml:space="preserve"> og påvirkningen fra denne på nærliggende naturområder og nærmeste Natura 2000-område.</w:t>
      </w:r>
      <w:r w:rsidR="00204469" w:rsidRPr="00434CA2">
        <w:rPr>
          <w:sz w:val="18"/>
          <w:szCs w:val="18"/>
        </w:rPr>
        <w:t xml:space="preserve"> Se it-ansøgningen på husdyrgodkendelse.dk for placeringer af naturarealer.</w:t>
      </w:r>
    </w:p>
    <w:p w14:paraId="282C446C" w14:textId="77777777" w:rsidR="00FF67B8" w:rsidRPr="00434CA2" w:rsidRDefault="00FF67B8" w:rsidP="00391995">
      <w:pPr>
        <w:rPr>
          <w:sz w:val="18"/>
          <w:szCs w:val="18"/>
        </w:rPr>
      </w:pPr>
    </w:p>
    <w:p w14:paraId="7E266D51" w14:textId="41016113" w:rsidR="000E3A29" w:rsidRPr="00434CA2" w:rsidRDefault="000E3A29" w:rsidP="00391995">
      <w:pPr>
        <w:rPr>
          <w:sz w:val="18"/>
          <w:szCs w:val="18"/>
        </w:rPr>
      </w:pPr>
      <w:r w:rsidRPr="00434CA2">
        <w:rPr>
          <w:sz w:val="18"/>
          <w:szCs w:val="18"/>
        </w:rPr>
        <w:t xml:space="preserve">Ligeledes er der vedhæftet et kort i figur </w:t>
      </w:r>
      <w:r w:rsidR="007E2EA4">
        <w:rPr>
          <w:sz w:val="18"/>
          <w:szCs w:val="18"/>
        </w:rPr>
        <w:t>2</w:t>
      </w:r>
      <w:r w:rsidRPr="00434CA2">
        <w:rPr>
          <w:sz w:val="18"/>
          <w:szCs w:val="18"/>
        </w:rPr>
        <w:t xml:space="preserve"> som viser husdyrbrugets placering i forhold til de naturpunkter der er beregnet ammoniakdeposition til. Der er</w:t>
      </w:r>
      <w:r w:rsidR="002F6B33" w:rsidRPr="00434CA2">
        <w:rPr>
          <w:sz w:val="18"/>
          <w:szCs w:val="18"/>
        </w:rPr>
        <w:t xml:space="preserve"> meget</w:t>
      </w:r>
      <w:r w:rsidRPr="00434CA2">
        <w:rPr>
          <w:sz w:val="18"/>
          <w:szCs w:val="18"/>
        </w:rPr>
        <w:t xml:space="preserve"> langt til Kat 1 og Kat 2 natur, disse fremgår således ikke </w:t>
      </w:r>
      <w:r w:rsidR="002F6B33" w:rsidRPr="00434CA2">
        <w:rPr>
          <w:sz w:val="18"/>
          <w:szCs w:val="18"/>
        </w:rPr>
        <w:t>af det vedhæftede kort i figur 2</w:t>
      </w:r>
      <w:r w:rsidRPr="00434CA2">
        <w:rPr>
          <w:sz w:val="18"/>
          <w:szCs w:val="18"/>
        </w:rPr>
        <w:t xml:space="preserve">. </w:t>
      </w:r>
    </w:p>
    <w:p w14:paraId="119A3453" w14:textId="77777777" w:rsidR="00204469" w:rsidRPr="00434CA2" w:rsidRDefault="00204469" w:rsidP="00391995">
      <w:pPr>
        <w:rPr>
          <w:sz w:val="18"/>
          <w:szCs w:val="18"/>
        </w:rPr>
      </w:pPr>
    </w:p>
    <w:p w14:paraId="7FFDCF74" w14:textId="6ABE8531" w:rsidR="00CA5834" w:rsidRPr="00434CA2" w:rsidRDefault="00CA5834" w:rsidP="00CA5834">
      <w:pPr>
        <w:pStyle w:val="Billedtekst"/>
        <w:keepNext/>
      </w:pPr>
      <w:r w:rsidRPr="00434CA2">
        <w:t xml:space="preserve">Tabel </w:t>
      </w:r>
      <w:r w:rsidR="00C901E9" w:rsidRPr="00434CA2">
        <w:rPr>
          <w:noProof/>
        </w:rPr>
        <w:fldChar w:fldCharType="begin"/>
      </w:r>
      <w:r w:rsidR="00C901E9" w:rsidRPr="00434CA2">
        <w:rPr>
          <w:noProof/>
        </w:rPr>
        <w:instrText xml:space="preserve"> SEQ Tabel \* ARABIC </w:instrText>
      </w:r>
      <w:r w:rsidR="00C901E9" w:rsidRPr="00434CA2">
        <w:rPr>
          <w:noProof/>
        </w:rPr>
        <w:fldChar w:fldCharType="separate"/>
      </w:r>
      <w:r w:rsidR="00B7026F" w:rsidRPr="00434CA2">
        <w:rPr>
          <w:noProof/>
        </w:rPr>
        <w:t>3</w:t>
      </w:r>
      <w:r w:rsidR="00C901E9" w:rsidRPr="00434CA2">
        <w:rPr>
          <w:noProof/>
        </w:rPr>
        <w:fldChar w:fldCharType="end"/>
      </w:r>
      <w:r w:rsidRPr="00434CA2">
        <w:t xml:space="preserve"> Oversigt over</w:t>
      </w:r>
      <w:r w:rsidR="003D096F" w:rsidRPr="00434CA2">
        <w:t xml:space="preserve"> naturpunkter brugt til beregning af</w:t>
      </w:r>
      <w:r w:rsidRPr="00434CA2">
        <w:t xml:space="preserve"> ammoniakdeposition til natur</w:t>
      </w:r>
    </w:p>
    <w:tbl>
      <w:tblPr>
        <w:tblStyle w:val="Tabel-Gitter"/>
        <w:tblW w:w="0" w:type="auto"/>
        <w:tblLook w:val="04A0" w:firstRow="1" w:lastRow="0" w:firstColumn="1" w:lastColumn="0" w:noHBand="0" w:noVBand="1"/>
      </w:tblPr>
      <w:tblGrid>
        <w:gridCol w:w="821"/>
        <w:gridCol w:w="1666"/>
        <w:gridCol w:w="1207"/>
        <w:gridCol w:w="1200"/>
        <w:gridCol w:w="1100"/>
        <w:gridCol w:w="1192"/>
        <w:gridCol w:w="1265"/>
        <w:gridCol w:w="1177"/>
      </w:tblGrid>
      <w:tr w:rsidR="00BA7CAB" w:rsidRPr="00BA7CAB" w14:paraId="6CDC920B" w14:textId="77777777" w:rsidTr="00AC36E5">
        <w:tc>
          <w:tcPr>
            <w:tcW w:w="9628" w:type="dxa"/>
            <w:gridSpan w:val="8"/>
          </w:tcPr>
          <w:p w14:paraId="02395773" w14:textId="01C1FB85" w:rsidR="00BA7CAB" w:rsidRPr="00BA7CAB" w:rsidRDefault="00BA7CAB" w:rsidP="00BA7CAB">
            <w:pPr>
              <w:jc w:val="center"/>
              <w:rPr>
                <w:sz w:val="18"/>
                <w:szCs w:val="18"/>
              </w:rPr>
            </w:pPr>
            <w:r w:rsidRPr="00BA7CAB">
              <w:rPr>
                <w:b/>
                <w:sz w:val="18"/>
                <w:szCs w:val="18"/>
              </w:rPr>
              <w:t>Oversigt naturpunkter</w:t>
            </w:r>
          </w:p>
        </w:tc>
      </w:tr>
      <w:tr w:rsidR="00434CA2" w:rsidRPr="00BA7CAB" w14:paraId="1767864F" w14:textId="77777777" w:rsidTr="00434CA2">
        <w:tc>
          <w:tcPr>
            <w:tcW w:w="821" w:type="dxa"/>
          </w:tcPr>
          <w:p w14:paraId="64DBA3D6" w14:textId="252B56BE" w:rsidR="00434CA2" w:rsidRPr="00BA7CAB" w:rsidRDefault="00434CA2" w:rsidP="00204469">
            <w:pPr>
              <w:rPr>
                <w:sz w:val="18"/>
                <w:szCs w:val="18"/>
              </w:rPr>
            </w:pPr>
            <w:r w:rsidRPr="00BA7CAB">
              <w:rPr>
                <w:sz w:val="18"/>
                <w:szCs w:val="18"/>
              </w:rPr>
              <w:t>Naturpunkt nr.</w:t>
            </w:r>
          </w:p>
        </w:tc>
        <w:tc>
          <w:tcPr>
            <w:tcW w:w="1666" w:type="dxa"/>
          </w:tcPr>
          <w:p w14:paraId="4D340760" w14:textId="4EF8E157" w:rsidR="00434CA2" w:rsidRPr="00BA7CAB" w:rsidRDefault="00434CA2" w:rsidP="00204469">
            <w:pPr>
              <w:rPr>
                <w:sz w:val="18"/>
                <w:szCs w:val="18"/>
              </w:rPr>
            </w:pPr>
            <w:r w:rsidRPr="00BA7CAB">
              <w:rPr>
                <w:sz w:val="18"/>
                <w:szCs w:val="18"/>
              </w:rPr>
              <w:t>Navngivning</w:t>
            </w:r>
          </w:p>
        </w:tc>
        <w:tc>
          <w:tcPr>
            <w:tcW w:w="1207" w:type="dxa"/>
          </w:tcPr>
          <w:p w14:paraId="5929329D" w14:textId="3E0E7F3C" w:rsidR="00434CA2" w:rsidRPr="00BA7CAB" w:rsidRDefault="00434CA2" w:rsidP="00204469">
            <w:pPr>
              <w:rPr>
                <w:sz w:val="18"/>
                <w:szCs w:val="18"/>
              </w:rPr>
            </w:pPr>
            <w:r w:rsidRPr="00BA7CAB">
              <w:rPr>
                <w:sz w:val="18"/>
                <w:szCs w:val="18"/>
              </w:rPr>
              <w:t>Kategori</w:t>
            </w:r>
          </w:p>
        </w:tc>
        <w:tc>
          <w:tcPr>
            <w:tcW w:w="1200" w:type="dxa"/>
          </w:tcPr>
          <w:p w14:paraId="1C87A421" w14:textId="6D1EA24C" w:rsidR="00434CA2" w:rsidRPr="00BA7CAB" w:rsidRDefault="00434CA2" w:rsidP="00204469">
            <w:pPr>
              <w:rPr>
                <w:sz w:val="18"/>
                <w:szCs w:val="18"/>
              </w:rPr>
            </w:pPr>
            <w:proofErr w:type="spellStart"/>
            <w:r w:rsidRPr="00BA7CAB">
              <w:rPr>
                <w:sz w:val="18"/>
                <w:szCs w:val="18"/>
              </w:rPr>
              <w:t>Ruhed</w:t>
            </w:r>
            <w:proofErr w:type="spellEnd"/>
          </w:p>
        </w:tc>
        <w:tc>
          <w:tcPr>
            <w:tcW w:w="1100" w:type="dxa"/>
          </w:tcPr>
          <w:p w14:paraId="513C6BF9" w14:textId="63F9BA55" w:rsidR="00434CA2" w:rsidRPr="00BA7CAB" w:rsidRDefault="00434CA2" w:rsidP="00204469">
            <w:pPr>
              <w:rPr>
                <w:sz w:val="18"/>
                <w:szCs w:val="18"/>
              </w:rPr>
            </w:pPr>
            <w:r w:rsidRPr="00BA7CAB">
              <w:rPr>
                <w:sz w:val="18"/>
                <w:szCs w:val="18"/>
              </w:rPr>
              <w:t>Afstand nærmeste staldbygning</w:t>
            </w:r>
          </w:p>
        </w:tc>
        <w:tc>
          <w:tcPr>
            <w:tcW w:w="1192" w:type="dxa"/>
          </w:tcPr>
          <w:p w14:paraId="1AB03977" w14:textId="54643CDB" w:rsidR="00434CA2" w:rsidRPr="00BA7CAB" w:rsidRDefault="00434CA2" w:rsidP="00204469">
            <w:pPr>
              <w:rPr>
                <w:sz w:val="18"/>
                <w:szCs w:val="18"/>
              </w:rPr>
            </w:pPr>
            <w:r w:rsidRPr="00BA7CAB">
              <w:rPr>
                <w:sz w:val="18"/>
                <w:szCs w:val="18"/>
              </w:rPr>
              <w:t>Merdeposition 8-års drift</w:t>
            </w:r>
            <w:r w:rsidR="00EB37C0" w:rsidRPr="00BA7CAB">
              <w:rPr>
                <w:sz w:val="18"/>
                <w:szCs w:val="18"/>
              </w:rPr>
              <w:t xml:space="preserve"> i kg NH3/år</w:t>
            </w:r>
          </w:p>
        </w:tc>
        <w:tc>
          <w:tcPr>
            <w:tcW w:w="1265" w:type="dxa"/>
          </w:tcPr>
          <w:p w14:paraId="7AB188B2" w14:textId="247F87BC" w:rsidR="00434CA2" w:rsidRPr="00BA7CAB" w:rsidRDefault="00434CA2" w:rsidP="00204469">
            <w:pPr>
              <w:rPr>
                <w:sz w:val="18"/>
                <w:szCs w:val="18"/>
              </w:rPr>
            </w:pPr>
            <w:r w:rsidRPr="00BA7CAB">
              <w:rPr>
                <w:sz w:val="18"/>
                <w:szCs w:val="18"/>
              </w:rPr>
              <w:t>Merdeposition nudrift</w:t>
            </w:r>
            <w:r w:rsidR="00EB37C0" w:rsidRPr="00BA7CAB">
              <w:rPr>
                <w:sz w:val="18"/>
                <w:szCs w:val="18"/>
              </w:rPr>
              <w:t xml:space="preserve"> i kg NH3/år</w:t>
            </w:r>
          </w:p>
        </w:tc>
        <w:tc>
          <w:tcPr>
            <w:tcW w:w="1177" w:type="dxa"/>
          </w:tcPr>
          <w:p w14:paraId="75995BE6" w14:textId="4B86F988" w:rsidR="00434CA2" w:rsidRPr="00BA7CAB" w:rsidRDefault="00434CA2" w:rsidP="00204469">
            <w:pPr>
              <w:rPr>
                <w:sz w:val="18"/>
                <w:szCs w:val="18"/>
              </w:rPr>
            </w:pPr>
            <w:r w:rsidRPr="00BA7CAB">
              <w:rPr>
                <w:sz w:val="18"/>
                <w:szCs w:val="18"/>
              </w:rPr>
              <w:t>Totaldeposition</w:t>
            </w:r>
            <w:r w:rsidR="00EB37C0" w:rsidRPr="00BA7CAB">
              <w:rPr>
                <w:sz w:val="18"/>
                <w:szCs w:val="18"/>
              </w:rPr>
              <w:t xml:space="preserve"> i kg NH3/år</w:t>
            </w:r>
          </w:p>
        </w:tc>
      </w:tr>
      <w:tr w:rsidR="00434CA2" w:rsidRPr="00BA7CAB" w14:paraId="1320932C" w14:textId="77777777" w:rsidTr="00434CA2">
        <w:tc>
          <w:tcPr>
            <w:tcW w:w="821" w:type="dxa"/>
          </w:tcPr>
          <w:p w14:paraId="799852FF" w14:textId="38DA7DA7" w:rsidR="00434CA2" w:rsidRPr="00BA7CAB" w:rsidRDefault="00434CA2" w:rsidP="00204469">
            <w:pPr>
              <w:rPr>
                <w:sz w:val="18"/>
                <w:szCs w:val="18"/>
              </w:rPr>
            </w:pPr>
            <w:r w:rsidRPr="00BA7CAB">
              <w:rPr>
                <w:sz w:val="18"/>
                <w:szCs w:val="18"/>
              </w:rPr>
              <w:t>1</w:t>
            </w:r>
          </w:p>
        </w:tc>
        <w:tc>
          <w:tcPr>
            <w:tcW w:w="1666" w:type="dxa"/>
          </w:tcPr>
          <w:p w14:paraId="3D0DFF44" w14:textId="15C7AEE7" w:rsidR="00434CA2" w:rsidRPr="00BA7CAB" w:rsidRDefault="00434CA2" w:rsidP="00204469">
            <w:pPr>
              <w:rPr>
                <w:sz w:val="18"/>
                <w:szCs w:val="18"/>
              </w:rPr>
            </w:pPr>
            <w:r w:rsidRPr="00BA7CAB">
              <w:rPr>
                <w:sz w:val="18"/>
                <w:szCs w:val="18"/>
              </w:rPr>
              <w:t>Kategori 1 habitatnatur</w:t>
            </w:r>
          </w:p>
        </w:tc>
        <w:tc>
          <w:tcPr>
            <w:tcW w:w="1207" w:type="dxa"/>
          </w:tcPr>
          <w:p w14:paraId="63B4F9B8" w14:textId="6BAE50B6" w:rsidR="00434CA2" w:rsidRPr="00BA7CAB" w:rsidRDefault="00434CA2" w:rsidP="00204469">
            <w:pPr>
              <w:rPr>
                <w:sz w:val="18"/>
                <w:szCs w:val="18"/>
              </w:rPr>
            </w:pPr>
            <w:r w:rsidRPr="00BA7CAB">
              <w:rPr>
                <w:sz w:val="18"/>
                <w:szCs w:val="18"/>
              </w:rPr>
              <w:t>1</w:t>
            </w:r>
          </w:p>
        </w:tc>
        <w:tc>
          <w:tcPr>
            <w:tcW w:w="1200" w:type="dxa"/>
          </w:tcPr>
          <w:p w14:paraId="30DCF611" w14:textId="32B452CB" w:rsidR="00434CA2" w:rsidRPr="00BA7CAB" w:rsidRDefault="00434CA2" w:rsidP="00204469">
            <w:pPr>
              <w:rPr>
                <w:sz w:val="18"/>
                <w:szCs w:val="18"/>
              </w:rPr>
            </w:pPr>
            <w:r w:rsidRPr="00BA7CAB">
              <w:rPr>
                <w:sz w:val="18"/>
                <w:szCs w:val="18"/>
              </w:rPr>
              <w:t>S</w:t>
            </w:r>
          </w:p>
        </w:tc>
        <w:tc>
          <w:tcPr>
            <w:tcW w:w="1100" w:type="dxa"/>
          </w:tcPr>
          <w:p w14:paraId="2A2435F1" w14:textId="0817AB41" w:rsidR="00434CA2" w:rsidRPr="00BA7CAB" w:rsidRDefault="00434CA2" w:rsidP="00434CA2">
            <w:pPr>
              <w:rPr>
                <w:sz w:val="18"/>
                <w:szCs w:val="18"/>
              </w:rPr>
            </w:pPr>
            <w:r w:rsidRPr="00BA7CAB">
              <w:rPr>
                <w:sz w:val="18"/>
                <w:szCs w:val="18"/>
              </w:rPr>
              <w:t>&gt; 6 km</w:t>
            </w:r>
          </w:p>
        </w:tc>
        <w:tc>
          <w:tcPr>
            <w:tcW w:w="1192" w:type="dxa"/>
          </w:tcPr>
          <w:p w14:paraId="27D8A512" w14:textId="16071E5B" w:rsidR="00434CA2" w:rsidRPr="00BA7CAB" w:rsidRDefault="00434CA2" w:rsidP="00204469">
            <w:pPr>
              <w:rPr>
                <w:sz w:val="18"/>
                <w:szCs w:val="18"/>
              </w:rPr>
            </w:pPr>
            <w:r w:rsidRPr="00BA7CAB">
              <w:rPr>
                <w:sz w:val="18"/>
                <w:szCs w:val="18"/>
              </w:rPr>
              <w:t>0</w:t>
            </w:r>
          </w:p>
        </w:tc>
        <w:tc>
          <w:tcPr>
            <w:tcW w:w="1265" w:type="dxa"/>
          </w:tcPr>
          <w:p w14:paraId="3CA32689" w14:textId="57D8CE81" w:rsidR="00434CA2" w:rsidRPr="00BA7CAB" w:rsidRDefault="00434CA2" w:rsidP="00204469">
            <w:pPr>
              <w:rPr>
                <w:sz w:val="18"/>
                <w:szCs w:val="18"/>
              </w:rPr>
            </w:pPr>
            <w:r w:rsidRPr="00BA7CAB">
              <w:rPr>
                <w:sz w:val="18"/>
                <w:szCs w:val="18"/>
              </w:rPr>
              <w:t>0</w:t>
            </w:r>
          </w:p>
        </w:tc>
        <w:tc>
          <w:tcPr>
            <w:tcW w:w="1177" w:type="dxa"/>
          </w:tcPr>
          <w:p w14:paraId="3D417489" w14:textId="33770F31" w:rsidR="00434CA2" w:rsidRPr="00BA7CAB" w:rsidRDefault="00434CA2" w:rsidP="00204469">
            <w:pPr>
              <w:rPr>
                <w:sz w:val="18"/>
                <w:szCs w:val="18"/>
              </w:rPr>
            </w:pPr>
            <w:r w:rsidRPr="00BA7CAB">
              <w:rPr>
                <w:sz w:val="18"/>
                <w:szCs w:val="18"/>
              </w:rPr>
              <w:t>0</w:t>
            </w:r>
          </w:p>
        </w:tc>
      </w:tr>
      <w:tr w:rsidR="00434CA2" w:rsidRPr="00BA7CAB" w14:paraId="3646B070" w14:textId="77777777" w:rsidTr="00434CA2">
        <w:tc>
          <w:tcPr>
            <w:tcW w:w="821" w:type="dxa"/>
          </w:tcPr>
          <w:p w14:paraId="63BACBEF" w14:textId="57F7E3C3" w:rsidR="00434CA2" w:rsidRPr="00BA7CAB" w:rsidRDefault="00434CA2" w:rsidP="00204469">
            <w:pPr>
              <w:rPr>
                <w:sz w:val="18"/>
                <w:szCs w:val="18"/>
              </w:rPr>
            </w:pPr>
            <w:r w:rsidRPr="00BA7CAB">
              <w:rPr>
                <w:sz w:val="18"/>
                <w:szCs w:val="18"/>
              </w:rPr>
              <w:t>2</w:t>
            </w:r>
          </w:p>
        </w:tc>
        <w:tc>
          <w:tcPr>
            <w:tcW w:w="1666" w:type="dxa"/>
          </w:tcPr>
          <w:p w14:paraId="664A8780" w14:textId="16E3E714" w:rsidR="00434CA2" w:rsidRPr="00BA7CAB" w:rsidRDefault="00434CA2" w:rsidP="00204469">
            <w:pPr>
              <w:rPr>
                <w:sz w:val="18"/>
                <w:szCs w:val="18"/>
              </w:rPr>
            </w:pPr>
            <w:r w:rsidRPr="00BA7CAB">
              <w:rPr>
                <w:sz w:val="18"/>
                <w:szCs w:val="18"/>
              </w:rPr>
              <w:t>Ka</w:t>
            </w:r>
            <w:r w:rsidR="00EB37C0" w:rsidRPr="00BA7CAB">
              <w:rPr>
                <w:sz w:val="18"/>
                <w:szCs w:val="18"/>
              </w:rPr>
              <w:t>tegori 2 natur 1 overdrev</w:t>
            </w:r>
          </w:p>
        </w:tc>
        <w:tc>
          <w:tcPr>
            <w:tcW w:w="1207" w:type="dxa"/>
          </w:tcPr>
          <w:p w14:paraId="102E7E92" w14:textId="2AA11AE2" w:rsidR="00434CA2" w:rsidRPr="00BA7CAB" w:rsidRDefault="00434CA2" w:rsidP="00204469">
            <w:pPr>
              <w:rPr>
                <w:sz w:val="18"/>
                <w:szCs w:val="18"/>
              </w:rPr>
            </w:pPr>
            <w:r w:rsidRPr="00BA7CAB">
              <w:rPr>
                <w:sz w:val="18"/>
                <w:szCs w:val="18"/>
              </w:rPr>
              <w:t>2</w:t>
            </w:r>
          </w:p>
        </w:tc>
        <w:tc>
          <w:tcPr>
            <w:tcW w:w="1200" w:type="dxa"/>
          </w:tcPr>
          <w:p w14:paraId="62BA6C59" w14:textId="591D442D" w:rsidR="00434CA2" w:rsidRPr="00BA7CAB" w:rsidRDefault="00EB37C0" w:rsidP="00204469">
            <w:pPr>
              <w:rPr>
                <w:sz w:val="18"/>
                <w:szCs w:val="18"/>
              </w:rPr>
            </w:pPr>
            <w:proofErr w:type="spellStart"/>
            <w:r w:rsidRPr="00BA7CAB">
              <w:rPr>
                <w:sz w:val="18"/>
                <w:szCs w:val="18"/>
              </w:rPr>
              <w:t>Bn</w:t>
            </w:r>
            <w:proofErr w:type="spellEnd"/>
          </w:p>
        </w:tc>
        <w:tc>
          <w:tcPr>
            <w:tcW w:w="1100" w:type="dxa"/>
          </w:tcPr>
          <w:p w14:paraId="1BFBD310" w14:textId="42E476BF" w:rsidR="00434CA2" w:rsidRPr="00BA7CAB" w:rsidRDefault="00EB37C0" w:rsidP="00EB37C0">
            <w:pPr>
              <w:rPr>
                <w:sz w:val="18"/>
                <w:szCs w:val="18"/>
              </w:rPr>
            </w:pPr>
            <w:r w:rsidRPr="00BA7CAB">
              <w:rPr>
                <w:sz w:val="18"/>
                <w:szCs w:val="18"/>
              </w:rPr>
              <w:t>&gt; 3,5 km</w:t>
            </w:r>
          </w:p>
        </w:tc>
        <w:tc>
          <w:tcPr>
            <w:tcW w:w="1192" w:type="dxa"/>
          </w:tcPr>
          <w:p w14:paraId="24DB6CD9" w14:textId="4A3630D2" w:rsidR="00434CA2" w:rsidRPr="00BA7CAB" w:rsidRDefault="00434CA2" w:rsidP="00204469">
            <w:pPr>
              <w:rPr>
                <w:sz w:val="18"/>
                <w:szCs w:val="18"/>
              </w:rPr>
            </w:pPr>
            <w:r w:rsidRPr="00BA7CAB">
              <w:rPr>
                <w:sz w:val="18"/>
                <w:szCs w:val="18"/>
              </w:rPr>
              <w:t>0</w:t>
            </w:r>
          </w:p>
        </w:tc>
        <w:tc>
          <w:tcPr>
            <w:tcW w:w="1265" w:type="dxa"/>
          </w:tcPr>
          <w:p w14:paraId="513F02F5" w14:textId="7E044E8E" w:rsidR="00434CA2" w:rsidRPr="00BA7CAB" w:rsidRDefault="00434CA2" w:rsidP="00204469">
            <w:pPr>
              <w:rPr>
                <w:sz w:val="18"/>
                <w:szCs w:val="18"/>
              </w:rPr>
            </w:pPr>
            <w:r w:rsidRPr="00BA7CAB">
              <w:rPr>
                <w:sz w:val="18"/>
                <w:szCs w:val="18"/>
              </w:rPr>
              <w:t>0</w:t>
            </w:r>
          </w:p>
        </w:tc>
        <w:tc>
          <w:tcPr>
            <w:tcW w:w="1177" w:type="dxa"/>
          </w:tcPr>
          <w:p w14:paraId="10EB847F" w14:textId="51AC5A99" w:rsidR="00434CA2" w:rsidRPr="00BA7CAB" w:rsidRDefault="00434CA2" w:rsidP="00204469">
            <w:pPr>
              <w:rPr>
                <w:sz w:val="18"/>
                <w:szCs w:val="18"/>
              </w:rPr>
            </w:pPr>
            <w:r w:rsidRPr="00BA7CAB">
              <w:rPr>
                <w:sz w:val="18"/>
                <w:szCs w:val="18"/>
              </w:rPr>
              <w:t>0</w:t>
            </w:r>
            <w:r w:rsidR="00EB37C0" w:rsidRPr="00BA7CAB">
              <w:rPr>
                <w:sz w:val="18"/>
                <w:szCs w:val="18"/>
              </w:rPr>
              <w:t>,1</w:t>
            </w:r>
          </w:p>
        </w:tc>
      </w:tr>
      <w:tr w:rsidR="00434CA2" w:rsidRPr="00BA7CAB" w14:paraId="78256A2A" w14:textId="77777777" w:rsidTr="00434CA2">
        <w:tc>
          <w:tcPr>
            <w:tcW w:w="821" w:type="dxa"/>
          </w:tcPr>
          <w:p w14:paraId="50EB8A49" w14:textId="5C03B871" w:rsidR="00434CA2" w:rsidRPr="00BA7CAB" w:rsidRDefault="00434CA2" w:rsidP="00204469">
            <w:pPr>
              <w:rPr>
                <w:sz w:val="18"/>
                <w:szCs w:val="18"/>
              </w:rPr>
            </w:pPr>
            <w:r w:rsidRPr="00BA7CAB">
              <w:rPr>
                <w:sz w:val="18"/>
                <w:szCs w:val="18"/>
              </w:rPr>
              <w:t>3</w:t>
            </w:r>
          </w:p>
        </w:tc>
        <w:tc>
          <w:tcPr>
            <w:tcW w:w="1666" w:type="dxa"/>
          </w:tcPr>
          <w:p w14:paraId="48018C6C" w14:textId="4B31787E" w:rsidR="00434CA2" w:rsidRPr="00BA7CAB" w:rsidRDefault="00EB37C0" w:rsidP="00204469">
            <w:pPr>
              <w:rPr>
                <w:sz w:val="18"/>
                <w:szCs w:val="18"/>
              </w:rPr>
            </w:pPr>
            <w:r w:rsidRPr="00BA7CAB">
              <w:rPr>
                <w:sz w:val="18"/>
                <w:szCs w:val="18"/>
              </w:rPr>
              <w:t>Kategori 2 natur 2 hede</w:t>
            </w:r>
          </w:p>
        </w:tc>
        <w:tc>
          <w:tcPr>
            <w:tcW w:w="1207" w:type="dxa"/>
          </w:tcPr>
          <w:p w14:paraId="7724E4F0" w14:textId="5CE58D71" w:rsidR="00434CA2" w:rsidRPr="00BA7CAB" w:rsidRDefault="00434CA2" w:rsidP="00204469">
            <w:pPr>
              <w:rPr>
                <w:sz w:val="18"/>
                <w:szCs w:val="18"/>
              </w:rPr>
            </w:pPr>
            <w:r w:rsidRPr="00BA7CAB">
              <w:rPr>
                <w:sz w:val="18"/>
                <w:szCs w:val="18"/>
              </w:rPr>
              <w:t>2</w:t>
            </w:r>
          </w:p>
        </w:tc>
        <w:tc>
          <w:tcPr>
            <w:tcW w:w="1200" w:type="dxa"/>
          </w:tcPr>
          <w:p w14:paraId="5D6FC3E5" w14:textId="6D7015F8" w:rsidR="00434CA2" w:rsidRPr="00BA7CAB" w:rsidRDefault="00434CA2" w:rsidP="00204469">
            <w:pPr>
              <w:rPr>
                <w:sz w:val="18"/>
                <w:szCs w:val="18"/>
              </w:rPr>
            </w:pPr>
            <w:r w:rsidRPr="00BA7CAB">
              <w:rPr>
                <w:sz w:val="18"/>
                <w:szCs w:val="18"/>
              </w:rPr>
              <w:t>Mk</w:t>
            </w:r>
          </w:p>
        </w:tc>
        <w:tc>
          <w:tcPr>
            <w:tcW w:w="1100" w:type="dxa"/>
          </w:tcPr>
          <w:p w14:paraId="029AD114" w14:textId="207F8A88" w:rsidR="00434CA2" w:rsidRPr="00BA7CAB" w:rsidRDefault="00EB37C0" w:rsidP="00EB37C0">
            <w:pPr>
              <w:rPr>
                <w:sz w:val="18"/>
                <w:szCs w:val="18"/>
              </w:rPr>
            </w:pPr>
            <w:r w:rsidRPr="00BA7CAB">
              <w:rPr>
                <w:sz w:val="18"/>
                <w:szCs w:val="18"/>
              </w:rPr>
              <w:t>&gt; 4 km</w:t>
            </w:r>
          </w:p>
        </w:tc>
        <w:tc>
          <w:tcPr>
            <w:tcW w:w="1192" w:type="dxa"/>
          </w:tcPr>
          <w:p w14:paraId="23BB1A02" w14:textId="26DCE06F" w:rsidR="00434CA2" w:rsidRPr="00BA7CAB" w:rsidRDefault="00434CA2" w:rsidP="00204469">
            <w:pPr>
              <w:rPr>
                <w:sz w:val="18"/>
                <w:szCs w:val="18"/>
              </w:rPr>
            </w:pPr>
            <w:r w:rsidRPr="00BA7CAB">
              <w:rPr>
                <w:sz w:val="18"/>
                <w:szCs w:val="18"/>
              </w:rPr>
              <w:t>0</w:t>
            </w:r>
          </w:p>
        </w:tc>
        <w:tc>
          <w:tcPr>
            <w:tcW w:w="1265" w:type="dxa"/>
          </w:tcPr>
          <w:p w14:paraId="27E24B37" w14:textId="42FE37BD" w:rsidR="00434CA2" w:rsidRPr="00BA7CAB" w:rsidRDefault="00434CA2" w:rsidP="00204469">
            <w:pPr>
              <w:rPr>
                <w:sz w:val="18"/>
                <w:szCs w:val="18"/>
              </w:rPr>
            </w:pPr>
            <w:r w:rsidRPr="00BA7CAB">
              <w:rPr>
                <w:sz w:val="18"/>
                <w:szCs w:val="18"/>
              </w:rPr>
              <w:t>0</w:t>
            </w:r>
          </w:p>
        </w:tc>
        <w:tc>
          <w:tcPr>
            <w:tcW w:w="1177" w:type="dxa"/>
          </w:tcPr>
          <w:p w14:paraId="5BE19531" w14:textId="02685B41" w:rsidR="00434CA2" w:rsidRPr="00BA7CAB" w:rsidRDefault="00EB37C0" w:rsidP="00204469">
            <w:pPr>
              <w:rPr>
                <w:sz w:val="18"/>
                <w:szCs w:val="18"/>
              </w:rPr>
            </w:pPr>
            <w:r w:rsidRPr="00BA7CAB">
              <w:rPr>
                <w:sz w:val="18"/>
                <w:szCs w:val="18"/>
              </w:rPr>
              <w:t>0</w:t>
            </w:r>
          </w:p>
        </w:tc>
      </w:tr>
      <w:tr w:rsidR="00434CA2" w:rsidRPr="00BA7CAB" w14:paraId="51450AC3" w14:textId="77777777" w:rsidTr="00434CA2">
        <w:tc>
          <w:tcPr>
            <w:tcW w:w="821" w:type="dxa"/>
          </w:tcPr>
          <w:p w14:paraId="4E66C6A4" w14:textId="64F6EE25" w:rsidR="00434CA2" w:rsidRPr="00BA7CAB" w:rsidRDefault="00434CA2" w:rsidP="00204469">
            <w:pPr>
              <w:rPr>
                <w:sz w:val="18"/>
                <w:szCs w:val="18"/>
              </w:rPr>
            </w:pPr>
            <w:r w:rsidRPr="00BA7CAB">
              <w:rPr>
                <w:sz w:val="18"/>
                <w:szCs w:val="18"/>
              </w:rPr>
              <w:t>4</w:t>
            </w:r>
          </w:p>
        </w:tc>
        <w:tc>
          <w:tcPr>
            <w:tcW w:w="1666" w:type="dxa"/>
          </w:tcPr>
          <w:p w14:paraId="64908691" w14:textId="1D5D8A0A" w:rsidR="00434CA2" w:rsidRPr="00BA7CAB" w:rsidRDefault="00EB37C0" w:rsidP="00204469">
            <w:pPr>
              <w:rPr>
                <w:sz w:val="18"/>
                <w:szCs w:val="18"/>
              </w:rPr>
            </w:pPr>
            <w:r w:rsidRPr="00BA7CAB">
              <w:rPr>
                <w:sz w:val="18"/>
                <w:szCs w:val="18"/>
              </w:rPr>
              <w:t>Kat 3 1 mose SØ</w:t>
            </w:r>
          </w:p>
        </w:tc>
        <w:tc>
          <w:tcPr>
            <w:tcW w:w="1207" w:type="dxa"/>
          </w:tcPr>
          <w:p w14:paraId="57DF654E" w14:textId="1E19251B" w:rsidR="00434CA2" w:rsidRPr="00BA7CAB" w:rsidRDefault="00EB37C0" w:rsidP="00204469">
            <w:pPr>
              <w:rPr>
                <w:sz w:val="18"/>
                <w:szCs w:val="18"/>
              </w:rPr>
            </w:pPr>
            <w:r w:rsidRPr="00BA7CAB">
              <w:rPr>
                <w:sz w:val="18"/>
                <w:szCs w:val="18"/>
              </w:rPr>
              <w:t>3</w:t>
            </w:r>
          </w:p>
        </w:tc>
        <w:tc>
          <w:tcPr>
            <w:tcW w:w="1200" w:type="dxa"/>
          </w:tcPr>
          <w:p w14:paraId="303E5879" w14:textId="3AC124BE" w:rsidR="00434CA2" w:rsidRPr="00BA7CAB" w:rsidRDefault="00EB37C0" w:rsidP="00204469">
            <w:pPr>
              <w:rPr>
                <w:sz w:val="18"/>
                <w:szCs w:val="18"/>
              </w:rPr>
            </w:pPr>
            <w:r w:rsidRPr="00BA7CAB">
              <w:rPr>
                <w:sz w:val="18"/>
                <w:szCs w:val="18"/>
              </w:rPr>
              <w:t>Mk</w:t>
            </w:r>
          </w:p>
        </w:tc>
        <w:tc>
          <w:tcPr>
            <w:tcW w:w="1100" w:type="dxa"/>
          </w:tcPr>
          <w:p w14:paraId="0A97340A" w14:textId="4956154F" w:rsidR="00434CA2" w:rsidRPr="00BA7CAB" w:rsidRDefault="00EB37C0" w:rsidP="00204469">
            <w:pPr>
              <w:rPr>
                <w:sz w:val="18"/>
                <w:szCs w:val="18"/>
              </w:rPr>
            </w:pPr>
            <w:r w:rsidRPr="00BA7CAB">
              <w:rPr>
                <w:sz w:val="18"/>
                <w:szCs w:val="18"/>
              </w:rPr>
              <w:t>99 m</w:t>
            </w:r>
          </w:p>
        </w:tc>
        <w:tc>
          <w:tcPr>
            <w:tcW w:w="1192" w:type="dxa"/>
          </w:tcPr>
          <w:p w14:paraId="62D4EC74" w14:textId="2F87CA1D" w:rsidR="00434CA2" w:rsidRPr="00BA7CAB" w:rsidRDefault="00EB37C0" w:rsidP="00204469">
            <w:pPr>
              <w:rPr>
                <w:sz w:val="18"/>
                <w:szCs w:val="18"/>
              </w:rPr>
            </w:pPr>
            <w:r w:rsidRPr="00BA7CAB">
              <w:rPr>
                <w:sz w:val="18"/>
                <w:szCs w:val="18"/>
              </w:rPr>
              <w:t>0</w:t>
            </w:r>
          </w:p>
        </w:tc>
        <w:tc>
          <w:tcPr>
            <w:tcW w:w="1265" w:type="dxa"/>
          </w:tcPr>
          <w:p w14:paraId="68519EB8" w14:textId="460472DB" w:rsidR="00434CA2" w:rsidRPr="00BA7CAB" w:rsidRDefault="00EB37C0" w:rsidP="00204469">
            <w:pPr>
              <w:rPr>
                <w:sz w:val="18"/>
                <w:szCs w:val="18"/>
              </w:rPr>
            </w:pPr>
            <w:r w:rsidRPr="00BA7CAB">
              <w:rPr>
                <w:sz w:val="18"/>
                <w:szCs w:val="18"/>
              </w:rPr>
              <w:t>0</w:t>
            </w:r>
          </w:p>
        </w:tc>
        <w:tc>
          <w:tcPr>
            <w:tcW w:w="1177" w:type="dxa"/>
          </w:tcPr>
          <w:p w14:paraId="1D7FF775" w14:textId="133DEA66" w:rsidR="00434CA2" w:rsidRPr="00BA7CAB" w:rsidRDefault="00EB37C0" w:rsidP="00204469">
            <w:pPr>
              <w:rPr>
                <w:sz w:val="18"/>
                <w:szCs w:val="18"/>
              </w:rPr>
            </w:pPr>
            <w:r w:rsidRPr="00BA7CAB">
              <w:rPr>
                <w:sz w:val="18"/>
                <w:szCs w:val="18"/>
              </w:rPr>
              <w:t>11,9</w:t>
            </w:r>
          </w:p>
        </w:tc>
      </w:tr>
      <w:tr w:rsidR="00434CA2" w:rsidRPr="00BA7CAB" w14:paraId="66083FAF" w14:textId="77777777" w:rsidTr="00434CA2">
        <w:tc>
          <w:tcPr>
            <w:tcW w:w="821" w:type="dxa"/>
          </w:tcPr>
          <w:p w14:paraId="60BAAAB6" w14:textId="436D6F23" w:rsidR="00434CA2" w:rsidRPr="00BA7CAB" w:rsidRDefault="00434CA2" w:rsidP="00204469">
            <w:pPr>
              <w:rPr>
                <w:sz w:val="18"/>
                <w:szCs w:val="18"/>
              </w:rPr>
            </w:pPr>
            <w:r w:rsidRPr="00BA7CAB">
              <w:rPr>
                <w:sz w:val="18"/>
                <w:szCs w:val="18"/>
              </w:rPr>
              <w:t xml:space="preserve">5 </w:t>
            </w:r>
          </w:p>
        </w:tc>
        <w:tc>
          <w:tcPr>
            <w:tcW w:w="1666" w:type="dxa"/>
          </w:tcPr>
          <w:p w14:paraId="3BC1CB9B" w14:textId="6A598C6A" w:rsidR="00434CA2" w:rsidRPr="00BA7CAB" w:rsidRDefault="00EB37C0" w:rsidP="00204469">
            <w:pPr>
              <w:rPr>
                <w:sz w:val="18"/>
                <w:szCs w:val="18"/>
              </w:rPr>
            </w:pPr>
            <w:r w:rsidRPr="00BA7CAB">
              <w:rPr>
                <w:sz w:val="18"/>
                <w:szCs w:val="18"/>
              </w:rPr>
              <w:t xml:space="preserve">Kat 3 2 </w:t>
            </w:r>
            <w:proofErr w:type="spellStart"/>
            <w:r w:rsidRPr="00BA7CAB">
              <w:rPr>
                <w:sz w:val="18"/>
                <w:szCs w:val="18"/>
              </w:rPr>
              <w:t>nose</w:t>
            </w:r>
            <w:proofErr w:type="spellEnd"/>
            <w:r w:rsidRPr="00BA7CAB">
              <w:rPr>
                <w:sz w:val="18"/>
                <w:szCs w:val="18"/>
              </w:rPr>
              <w:t xml:space="preserve"> NØ</w:t>
            </w:r>
          </w:p>
        </w:tc>
        <w:tc>
          <w:tcPr>
            <w:tcW w:w="1207" w:type="dxa"/>
          </w:tcPr>
          <w:p w14:paraId="7433FA15" w14:textId="4CF193E7" w:rsidR="00434CA2" w:rsidRPr="00BA7CAB" w:rsidRDefault="00EB37C0" w:rsidP="00204469">
            <w:pPr>
              <w:rPr>
                <w:sz w:val="18"/>
                <w:szCs w:val="18"/>
              </w:rPr>
            </w:pPr>
            <w:r w:rsidRPr="00BA7CAB">
              <w:rPr>
                <w:sz w:val="18"/>
                <w:szCs w:val="18"/>
              </w:rPr>
              <w:t>3</w:t>
            </w:r>
          </w:p>
        </w:tc>
        <w:tc>
          <w:tcPr>
            <w:tcW w:w="1200" w:type="dxa"/>
          </w:tcPr>
          <w:p w14:paraId="090DDC09" w14:textId="7953927B" w:rsidR="00434CA2" w:rsidRPr="00BA7CAB" w:rsidRDefault="00EB37C0" w:rsidP="00204469">
            <w:pPr>
              <w:rPr>
                <w:sz w:val="18"/>
                <w:szCs w:val="18"/>
              </w:rPr>
            </w:pPr>
            <w:r w:rsidRPr="00BA7CAB">
              <w:rPr>
                <w:sz w:val="18"/>
                <w:szCs w:val="18"/>
              </w:rPr>
              <w:t>Mk</w:t>
            </w:r>
          </w:p>
        </w:tc>
        <w:tc>
          <w:tcPr>
            <w:tcW w:w="1100" w:type="dxa"/>
          </w:tcPr>
          <w:p w14:paraId="480C8CB0" w14:textId="37A63195" w:rsidR="00434CA2" w:rsidRPr="00BA7CAB" w:rsidRDefault="00EB37C0" w:rsidP="00204469">
            <w:pPr>
              <w:rPr>
                <w:sz w:val="18"/>
                <w:szCs w:val="18"/>
              </w:rPr>
            </w:pPr>
            <w:r w:rsidRPr="00BA7CAB">
              <w:rPr>
                <w:sz w:val="18"/>
                <w:szCs w:val="18"/>
              </w:rPr>
              <w:t>224 m</w:t>
            </w:r>
          </w:p>
        </w:tc>
        <w:tc>
          <w:tcPr>
            <w:tcW w:w="1192" w:type="dxa"/>
          </w:tcPr>
          <w:p w14:paraId="73BF0807" w14:textId="7F7B7A7E" w:rsidR="00434CA2" w:rsidRPr="00BA7CAB" w:rsidRDefault="00EB37C0" w:rsidP="00204469">
            <w:pPr>
              <w:rPr>
                <w:sz w:val="18"/>
                <w:szCs w:val="18"/>
              </w:rPr>
            </w:pPr>
            <w:r w:rsidRPr="00BA7CAB">
              <w:rPr>
                <w:sz w:val="18"/>
                <w:szCs w:val="18"/>
              </w:rPr>
              <w:t>0</w:t>
            </w:r>
          </w:p>
        </w:tc>
        <w:tc>
          <w:tcPr>
            <w:tcW w:w="1265" w:type="dxa"/>
          </w:tcPr>
          <w:p w14:paraId="09BDDA05" w14:textId="773D7AA2" w:rsidR="00434CA2" w:rsidRPr="00BA7CAB" w:rsidRDefault="00EB37C0" w:rsidP="00204469">
            <w:pPr>
              <w:rPr>
                <w:sz w:val="18"/>
                <w:szCs w:val="18"/>
              </w:rPr>
            </w:pPr>
            <w:r w:rsidRPr="00BA7CAB">
              <w:rPr>
                <w:sz w:val="18"/>
                <w:szCs w:val="18"/>
              </w:rPr>
              <w:t>0</w:t>
            </w:r>
          </w:p>
        </w:tc>
        <w:tc>
          <w:tcPr>
            <w:tcW w:w="1177" w:type="dxa"/>
          </w:tcPr>
          <w:p w14:paraId="02A3EEAE" w14:textId="0580C22F" w:rsidR="00434CA2" w:rsidRPr="00BA7CAB" w:rsidRDefault="00EB37C0" w:rsidP="00204469">
            <w:pPr>
              <w:rPr>
                <w:sz w:val="18"/>
                <w:szCs w:val="18"/>
              </w:rPr>
            </w:pPr>
            <w:r w:rsidRPr="00BA7CAB">
              <w:rPr>
                <w:sz w:val="18"/>
                <w:szCs w:val="18"/>
              </w:rPr>
              <w:t>17,6</w:t>
            </w:r>
          </w:p>
        </w:tc>
      </w:tr>
      <w:tr w:rsidR="00434CA2" w:rsidRPr="00BA7CAB" w14:paraId="37C6ABEF" w14:textId="77777777" w:rsidTr="00434CA2">
        <w:tc>
          <w:tcPr>
            <w:tcW w:w="821" w:type="dxa"/>
          </w:tcPr>
          <w:p w14:paraId="657FF870" w14:textId="53043706" w:rsidR="00434CA2" w:rsidRPr="00BA7CAB" w:rsidRDefault="00434CA2" w:rsidP="00204469">
            <w:pPr>
              <w:rPr>
                <w:sz w:val="18"/>
                <w:szCs w:val="18"/>
              </w:rPr>
            </w:pPr>
            <w:r w:rsidRPr="00BA7CAB">
              <w:rPr>
                <w:sz w:val="18"/>
                <w:szCs w:val="18"/>
              </w:rPr>
              <w:t>6</w:t>
            </w:r>
          </w:p>
        </w:tc>
        <w:tc>
          <w:tcPr>
            <w:tcW w:w="1666" w:type="dxa"/>
          </w:tcPr>
          <w:p w14:paraId="471014C0" w14:textId="177AF77F" w:rsidR="00434CA2" w:rsidRPr="00BA7CAB" w:rsidRDefault="00EB37C0" w:rsidP="00204469">
            <w:pPr>
              <w:rPr>
                <w:sz w:val="18"/>
                <w:szCs w:val="18"/>
              </w:rPr>
            </w:pPr>
            <w:r w:rsidRPr="00BA7CAB">
              <w:rPr>
                <w:sz w:val="18"/>
                <w:szCs w:val="18"/>
              </w:rPr>
              <w:t>Kat 3 3 Mose N</w:t>
            </w:r>
          </w:p>
        </w:tc>
        <w:tc>
          <w:tcPr>
            <w:tcW w:w="1207" w:type="dxa"/>
          </w:tcPr>
          <w:p w14:paraId="796AC5B0" w14:textId="2FB84FA7" w:rsidR="00434CA2" w:rsidRPr="00BA7CAB" w:rsidRDefault="00EB37C0" w:rsidP="00204469">
            <w:pPr>
              <w:rPr>
                <w:sz w:val="18"/>
                <w:szCs w:val="18"/>
              </w:rPr>
            </w:pPr>
            <w:r w:rsidRPr="00BA7CAB">
              <w:rPr>
                <w:sz w:val="18"/>
                <w:szCs w:val="18"/>
              </w:rPr>
              <w:t>3</w:t>
            </w:r>
          </w:p>
        </w:tc>
        <w:tc>
          <w:tcPr>
            <w:tcW w:w="1200" w:type="dxa"/>
          </w:tcPr>
          <w:p w14:paraId="102EEB73" w14:textId="0F90D1E8" w:rsidR="00434CA2" w:rsidRPr="00BA7CAB" w:rsidRDefault="00EB37C0" w:rsidP="00204469">
            <w:pPr>
              <w:rPr>
                <w:sz w:val="18"/>
                <w:szCs w:val="18"/>
              </w:rPr>
            </w:pPr>
            <w:r w:rsidRPr="00BA7CAB">
              <w:rPr>
                <w:sz w:val="18"/>
                <w:szCs w:val="18"/>
              </w:rPr>
              <w:t>Mk</w:t>
            </w:r>
          </w:p>
        </w:tc>
        <w:tc>
          <w:tcPr>
            <w:tcW w:w="1100" w:type="dxa"/>
          </w:tcPr>
          <w:p w14:paraId="15C291B3" w14:textId="0E32F817" w:rsidR="00434CA2" w:rsidRPr="00BA7CAB" w:rsidRDefault="00EB37C0" w:rsidP="00204469">
            <w:pPr>
              <w:rPr>
                <w:sz w:val="18"/>
                <w:szCs w:val="18"/>
              </w:rPr>
            </w:pPr>
            <w:r w:rsidRPr="00BA7CAB">
              <w:rPr>
                <w:sz w:val="18"/>
                <w:szCs w:val="18"/>
              </w:rPr>
              <w:t>94 m</w:t>
            </w:r>
          </w:p>
        </w:tc>
        <w:tc>
          <w:tcPr>
            <w:tcW w:w="1192" w:type="dxa"/>
          </w:tcPr>
          <w:p w14:paraId="730B4DA7" w14:textId="188EFE1A" w:rsidR="00434CA2" w:rsidRPr="00BA7CAB" w:rsidRDefault="00EB37C0" w:rsidP="00204469">
            <w:pPr>
              <w:rPr>
                <w:sz w:val="18"/>
                <w:szCs w:val="18"/>
              </w:rPr>
            </w:pPr>
            <w:r w:rsidRPr="00BA7CAB">
              <w:rPr>
                <w:sz w:val="18"/>
                <w:szCs w:val="18"/>
              </w:rPr>
              <w:t>0</w:t>
            </w:r>
          </w:p>
        </w:tc>
        <w:tc>
          <w:tcPr>
            <w:tcW w:w="1265" w:type="dxa"/>
          </w:tcPr>
          <w:p w14:paraId="62D88DE2" w14:textId="422B5A10" w:rsidR="00434CA2" w:rsidRPr="00BA7CAB" w:rsidRDefault="00EB37C0" w:rsidP="00204469">
            <w:pPr>
              <w:rPr>
                <w:sz w:val="18"/>
                <w:szCs w:val="18"/>
              </w:rPr>
            </w:pPr>
            <w:r w:rsidRPr="00BA7CAB">
              <w:rPr>
                <w:sz w:val="18"/>
                <w:szCs w:val="18"/>
              </w:rPr>
              <w:t>0</w:t>
            </w:r>
          </w:p>
        </w:tc>
        <w:tc>
          <w:tcPr>
            <w:tcW w:w="1177" w:type="dxa"/>
          </w:tcPr>
          <w:p w14:paraId="13AEE653" w14:textId="4DB0AEE9" w:rsidR="00434CA2" w:rsidRPr="00BA7CAB" w:rsidRDefault="00EB37C0" w:rsidP="00204469">
            <w:pPr>
              <w:rPr>
                <w:sz w:val="18"/>
                <w:szCs w:val="18"/>
              </w:rPr>
            </w:pPr>
            <w:r w:rsidRPr="00BA7CAB">
              <w:rPr>
                <w:sz w:val="18"/>
                <w:szCs w:val="18"/>
              </w:rPr>
              <w:t>18</w:t>
            </w:r>
          </w:p>
        </w:tc>
      </w:tr>
      <w:tr w:rsidR="00434CA2" w:rsidRPr="00BA7CAB" w14:paraId="7B570B2B" w14:textId="77777777" w:rsidTr="00434CA2">
        <w:tc>
          <w:tcPr>
            <w:tcW w:w="821" w:type="dxa"/>
          </w:tcPr>
          <w:p w14:paraId="59E9B3AA" w14:textId="2B793539" w:rsidR="00434CA2" w:rsidRPr="00BA7CAB" w:rsidRDefault="00434CA2" w:rsidP="00204469">
            <w:pPr>
              <w:rPr>
                <w:sz w:val="18"/>
                <w:szCs w:val="18"/>
              </w:rPr>
            </w:pPr>
            <w:r w:rsidRPr="00BA7CAB">
              <w:rPr>
                <w:sz w:val="18"/>
                <w:szCs w:val="18"/>
              </w:rPr>
              <w:t>7</w:t>
            </w:r>
          </w:p>
        </w:tc>
        <w:tc>
          <w:tcPr>
            <w:tcW w:w="1666" w:type="dxa"/>
          </w:tcPr>
          <w:p w14:paraId="759E6F93" w14:textId="1D22CD29" w:rsidR="00434CA2" w:rsidRPr="00BA7CAB" w:rsidRDefault="00EB37C0" w:rsidP="00204469">
            <w:pPr>
              <w:rPr>
                <w:sz w:val="18"/>
                <w:szCs w:val="18"/>
              </w:rPr>
            </w:pPr>
            <w:r w:rsidRPr="00BA7CAB">
              <w:rPr>
                <w:sz w:val="18"/>
                <w:szCs w:val="18"/>
              </w:rPr>
              <w:t>Kat 3 4 mose V</w:t>
            </w:r>
          </w:p>
        </w:tc>
        <w:tc>
          <w:tcPr>
            <w:tcW w:w="1207" w:type="dxa"/>
          </w:tcPr>
          <w:p w14:paraId="5A2B4D0B" w14:textId="4308B736" w:rsidR="00434CA2" w:rsidRPr="00BA7CAB" w:rsidRDefault="00434CA2" w:rsidP="00204469">
            <w:pPr>
              <w:rPr>
                <w:sz w:val="18"/>
                <w:szCs w:val="18"/>
              </w:rPr>
            </w:pPr>
            <w:r w:rsidRPr="00BA7CAB">
              <w:rPr>
                <w:sz w:val="18"/>
                <w:szCs w:val="18"/>
              </w:rPr>
              <w:t>3</w:t>
            </w:r>
          </w:p>
        </w:tc>
        <w:tc>
          <w:tcPr>
            <w:tcW w:w="1200" w:type="dxa"/>
          </w:tcPr>
          <w:p w14:paraId="4A37758A" w14:textId="6CF232E0" w:rsidR="00434CA2" w:rsidRPr="00BA7CAB" w:rsidRDefault="00EB37C0" w:rsidP="00204469">
            <w:pPr>
              <w:rPr>
                <w:sz w:val="18"/>
                <w:szCs w:val="18"/>
              </w:rPr>
            </w:pPr>
            <w:r w:rsidRPr="00BA7CAB">
              <w:rPr>
                <w:sz w:val="18"/>
                <w:szCs w:val="18"/>
              </w:rPr>
              <w:t>Mk</w:t>
            </w:r>
          </w:p>
        </w:tc>
        <w:tc>
          <w:tcPr>
            <w:tcW w:w="1100" w:type="dxa"/>
          </w:tcPr>
          <w:p w14:paraId="4016CEB3" w14:textId="2C84B245" w:rsidR="00434CA2" w:rsidRPr="00BA7CAB" w:rsidRDefault="00904D22" w:rsidP="00904D22">
            <w:pPr>
              <w:rPr>
                <w:sz w:val="18"/>
                <w:szCs w:val="18"/>
              </w:rPr>
            </w:pPr>
            <w:r w:rsidRPr="00BA7CAB">
              <w:rPr>
                <w:sz w:val="18"/>
                <w:szCs w:val="18"/>
              </w:rPr>
              <w:t>732 m</w:t>
            </w:r>
          </w:p>
        </w:tc>
        <w:tc>
          <w:tcPr>
            <w:tcW w:w="1192" w:type="dxa"/>
          </w:tcPr>
          <w:p w14:paraId="4CA5011B" w14:textId="0A877B73" w:rsidR="00434CA2" w:rsidRPr="00BA7CAB" w:rsidRDefault="00EB37C0" w:rsidP="00204469">
            <w:pPr>
              <w:rPr>
                <w:sz w:val="18"/>
                <w:szCs w:val="18"/>
              </w:rPr>
            </w:pPr>
            <w:r w:rsidRPr="00BA7CAB">
              <w:rPr>
                <w:sz w:val="18"/>
                <w:szCs w:val="18"/>
              </w:rPr>
              <w:t>0</w:t>
            </w:r>
          </w:p>
        </w:tc>
        <w:tc>
          <w:tcPr>
            <w:tcW w:w="1265" w:type="dxa"/>
          </w:tcPr>
          <w:p w14:paraId="712837B5" w14:textId="751D9B1A" w:rsidR="00434CA2" w:rsidRPr="00BA7CAB" w:rsidRDefault="00EB37C0" w:rsidP="00204469">
            <w:pPr>
              <w:rPr>
                <w:sz w:val="18"/>
                <w:szCs w:val="18"/>
              </w:rPr>
            </w:pPr>
            <w:r w:rsidRPr="00BA7CAB">
              <w:rPr>
                <w:sz w:val="18"/>
                <w:szCs w:val="18"/>
              </w:rPr>
              <w:t>0</w:t>
            </w:r>
          </w:p>
        </w:tc>
        <w:tc>
          <w:tcPr>
            <w:tcW w:w="1177" w:type="dxa"/>
          </w:tcPr>
          <w:p w14:paraId="2EEDFEDC" w14:textId="65EF01BE" w:rsidR="00434CA2" w:rsidRPr="00BA7CAB" w:rsidRDefault="00EB37C0" w:rsidP="00204469">
            <w:pPr>
              <w:rPr>
                <w:sz w:val="18"/>
                <w:szCs w:val="18"/>
              </w:rPr>
            </w:pPr>
            <w:r w:rsidRPr="00BA7CAB">
              <w:rPr>
                <w:sz w:val="18"/>
                <w:szCs w:val="18"/>
              </w:rPr>
              <w:t>1,3</w:t>
            </w:r>
          </w:p>
        </w:tc>
      </w:tr>
      <w:tr w:rsidR="00434CA2" w:rsidRPr="00BA7CAB" w14:paraId="6FC201A9" w14:textId="77777777" w:rsidTr="00434CA2">
        <w:tc>
          <w:tcPr>
            <w:tcW w:w="821" w:type="dxa"/>
          </w:tcPr>
          <w:p w14:paraId="35555AD7" w14:textId="2EC2C684" w:rsidR="00434CA2" w:rsidRPr="00BA7CAB" w:rsidRDefault="00434CA2" w:rsidP="00204469">
            <w:pPr>
              <w:rPr>
                <w:sz w:val="18"/>
                <w:szCs w:val="18"/>
              </w:rPr>
            </w:pPr>
            <w:r w:rsidRPr="00BA7CAB">
              <w:rPr>
                <w:sz w:val="18"/>
                <w:szCs w:val="18"/>
              </w:rPr>
              <w:t>8</w:t>
            </w:r>
          </w:p>
        </w:tc>
        <w:tc>
          <w:tcPr>
            <w:tcW w:w="1666" w:type="dxa"/>
          </w:tcPr>
          <w:p w14:paraId="268AB004" w14:textId="49B65A21" w:rsidR="00434CA2" w:rsidRPr="00BA7CAB" w:rsidRDefault="00904D22" w:rsidP="00204469">
            <w:pPr>
              <w:rPr>
                <w:sz w:val="18"/>
                <w:szCs w:val="18"/>
              </w:rPr>
            </w:pPr>
            <w:r w:rsidRPr="00BA7CAB">
              <w:rPr>
                <w:sz w:val="18"/>
                <w:szCs w:val="18"/>
              </w:rPr>
              <w:t>Kat 3 5 mose V 2</w:t>
            </w:r>
          </w:p>
        </w:tc>
        <w:tc>
          <w:tcPr>
            <w:tcW w:w="1207" w:type="dxa"/>
          </w:tcPr>
          <w:p w14:paraId="318F4EFD" w14:textId="177AB328" w:rsidR="00434CA2" w:rsidRPr="00BA7CAB" w:rsidRDefault="00434CA2" w:rsidP="00204469">
            <w:pPr>
              <w:rPr>
                <w:sz w:val="18"/>
                <w:szCs w:val="18"/>
              </w:rPr>
            </w:pPr>
            <w:r w:rsidRPr="00BA7CAB">
              <w:rPr>
                <w:sz w:val="18"/>
                <w:szCs w:val="18"/>
              </w:rPr>
              <w:t>3</w:t>
            </w:r>
          </w:p>
        </w:tc>
        <w:tc>
          <w:tcPr>
            <w:tcW w:w="1200" w:type="dxa"/>
          </w:tcPr>
          <w:p w14:paraId="61D608F7" w14:textId="3925198E" w:rsidR="00434CA2" w:rsidRPr="00BA7CAB" w:rsidRDefault="00904D22" w:rsidP="00204469">
            <w:pPr>
              <w:rPr>
                <w:sz w:val="18"/>
                <w:szCs w:val="18"/>
              </w:rPr>
            </w:pPr>
            <w:r w:rsidRPr="00BA7CAB">
              <w:rPr>
                <w:sz w:val="18"/>
                <w:szCs w:val="18"/>
              </w:rPr>
              <w:t>Mk</w:t>
            </w:r>
          </w:p>
        </w:tc>
        <w:tc>
          <w:tcPr>
            <w:tcW w:w="1100" w:type="dxa"/>
          </w:tcPr>
          <w:p w14:paraId="35DB334C" w14:textId="67FD50A4" w:rsidR="00434CA2" w:rsidRPr="00BA7CAB" w:rsidRDefault="00904D22" w:rsidP="00204469">
            <w:pPr>
              <w:rPr>
                <w:sz w:val="18"/>
                <w:szCs w:val="18"/>
              </w:rPr>
            </w:pPr>
            <w:r w:rsidRPr="00BA7CAB">
              <w:rPr>
                <w:sz w:val="18"/>
                <w:szCs w:val="18"/>
              </w:rPr>
              <w:t>717 m</w:t>
            </w:r>
          </w:p>
        </w:tc>
        <w:tc>
          <w:tcPr>
            <w:tcW w:w="1192" w:type="dxa"/>
          </w:tcPr>
          <w:p w14:paraId="6B22C963" w14:textId="2A2BE6C3" w:rsidR="00434CA2" w:rsidRPr="00BA7CAB" w:rsidRDefault="00904D22" w:rsidP="00204469">
            <w:pPr>
              <w:rPr>
                <w:sz w:val="18"/>
                <w:szCs w:val="18"/>
              </w:rPr>
            </w:pPr>
            <w:r w:rsidRPr="00BA7CAB">
              <w:rPr>
                <w:sz w:val="18"/>
                <w:szCs w:val="18"/>
              </w:rPr>
              <w:t>0</w:t>
            </w:r>
          </w:p>
        </w:tc>
        <w:tc>
          <w:tcPr>
            <w:tcW w:w="1265" w:type="dxa"/>
          </w:tcPr>
          <w:p w14:paraId="3094DD1E" w14:textId="521A01AA" w:rsidR="00434CA2" w:rsidRPr="00BA7CAB" w:rsidRDefault="00904D22" w:rsidP="00204469">
            <w:pPr>
              <w:rPr>
                <w:sz w:val="18"/>
                <w:szCs w:val="18"/>
              </w:rPr>
            </w:pPr>
            <w:r w:rsidRPr="00BA7CAB">
              <w:rPr>
                <w:sz w:val="18"/>
                <w:szCs w:val="18"/>
              </w:rPr>
              <w:t>0</w:t>
            </w:r>
          </w:p>
        </w:tc>
        <w:tc>
          <w:tcPr>
            <w:tcW w:w="1177" w:type="dxa"/>
          </w:tcPr>
          <w:p w14:paraId="59F38F01" w14:textId="13470FB4" w:rsidR="00434CA2" w:rsidRPr="00BA7CAB" w:rsidRDefault="00904D22" w:rsidP="00204469">
            <w:pPr>
              <w:rPr>
                <w:sz w:val="18"/>
                <w:szCs w:val="18"/>
              </w:rPr>
            </w:pPr>
            <w:r w:rsidRPr="00BA7CAB">
              <w:rPr>
                <w:sz w:val="18"/>
                <w:szCs w:val="18"/>
              </w:rPr>
              <w:t>1,0</w:t>
            </w:r>
          </w:p>
        </w:tc>
      </w:tr>
      <w:tr w:rsidR="00434CA2" w:rsidRPr="00BA7CAB" w14:paraId="5F76DEB4" w14:textId="77777777" w:rsidTr="00434CA2">
        <w:tc>
          <w:tcPr>
            <w:tcW w:w="821" w:type="dxa"/>
          </w:tcPr>
          <w:p w14:paraId="4073DE3B" w14:textId="6E4A8BCF" w:rsidR="00434CA2" w:rsidRPr="00BA7CAB" w:rsidRDefault="00434CA2" w:rsidP="00204469">
            <w:pPr>
              <w:rPr>
                <w:sz w:val="18"/>
                <w:szCs w:val="18"/>
              </w:rPr>
            </w:pPr>
            <w:r w:rsidRPr="00BA7CAB">
              <w:rPr>
                <w:sz w:val="18"/>
                <w:szCs w:val="18"/>
              </w:rPr>
              <w:t>9</w:t>
            </w:r>
          </w:p>
        </w:tc>
        <w:tc>
          <w:tcPr>
            <w:tcW w:w="1666" w:type="dxa"/>
          </w:tcPr>
          <w:p w14:paraId="38215F24" w14:textId="53505D1E" w:rsidR="00434CA2" w:rsidRPr="00BA7CAB" w:rsidRDefault="00904D22" w:rsidP="00204469">
            <w:pPr>
              <w:rPr>
                <w:sz w:val="18"/>
                <w:szCs w:val="18"/>
              </w:rPr>
            </w:pPr>
            <w:r w:rsidRPr="00BA7CAB">
              <w:rPr>
                <w:sz w:val="18"/>
                <w:szCs w:val="18"/>
              </w:rPr>
              <w:t>Kat 3 6 mose SV</w:t>
            </w:r>
          </w:p>
        </w:tc>
        <w:tc>
          <w:tcPr>
            <w:tcW w:w="1207" w:type="dxa"/>
          </w:tcPr>
          <w:p w14:paraId="734BBC85" w14:textId="5809E03B" w:rsidR="00434CA2" w:rsidRPr="00BA7CAB" w:rsidRDefault="00434CA2" w:rsidP="00204469">
            <w:pPr>
              <w:rPr>
                <w:sz w:val="18"/>
                <w:szCs w:val="18"/>
              </w:rPr>
            </w:pPr>
            <w:r w:rsidRPr="00BA7CAB">
              <w:rPr>
                <w:sz w:val="18"/>
                <w:szCs w:val="18"/>
              </w:rPr>
              <w:t>3</w:t>
            </w:r>
          </w:p>
        </w:tc>
        <w:tc>
          <w:tcPr>
            <w:tcW w:w="1200" w:type="dxa"/>
          </w:tcPr>
          <w:p w14:paraId="3B8C2F5B" w14:textId="0DEC23C9" w:rsidR="00434CA2" w:rsidRPr="00BA7CAB" w:rsidRDefault="00434CA2" w:rsidP="00204469">
            <w:pPr>
              <w:rPr>
                <w:sz w:val="18"/>
                <w:szCs w:val="18"/>
              </w:rPr>
            </w:pPr>
            <w:r w:rsidRPr="00BA7CAB">
              <w:rPr>
                <w:sz w:val="18"/>
                <w:szCs w:val="18"/>
              </w:rPr>
              <w:t>Mk</w:t>
            </w:r>
          </w:p>
        </w:tc>
        <w:tc>
          <w:tcPr>
            <w:tcW w:w="1100" w:type="dxa"/>
          </w:tcPr>
          <w:p w14:paraId="33A00546" w14:textId="5F044D6A" w:rsidR="00434CA2" w:rsidRPr="00BA7CAB" w:rsidRDefault="00904D22" w:rsidP="00204469">
            <w:pPr>
              <w:rPr>
                <w:sz w:val="18"/>
                <w:szCs w:val="18"/>
              </w:rPr>
            </w:pPr>
            <w:r w:rsidRPr="00BA7CAB">
              <w:rPr>
                <w:sz w:val="18"/>
                <w:szCs w:val="18"/>
              </w:rPr>
              <w:t>656 m</w:t>
            </w:r>
          </w:p>
        </w:tc>
        <w:tc>
          <w:tcPr>
            <w:tcW w:w="1192" w:type="dxa"/>
          </w:tcPr>
          <w:p w14:paraId="0C018569" w14:textId="252B62A1" w:rsidR="00434CA2" w:rsidRPr="00BA7CAB" w:rsidRDefault="00904D22" w:rsidP="00204469">
            <w:pPr>
              <w:rPr>
                <w:sz w:val="18"/>
                <w:szCs w:val="18"/>
              </w:rPr>
            </w:pPr>
            <w:r w:rsidRPr="00BA7CAB">
              <w:rPr>
                <w:sz w:val="18"/>
                <w:szCs w:val="18"/>
              </w:rPr>
              <w:t>0</w:t>
            </w:r>
          </w:p>
        </w:tc>
        <w:tc>
          <w:tcPr>
            <w:tcW w:w="1265" w:type="dxa"/>
          </w:tcPr>
          <w:p w14:paraId="3167CE55" w14:textId="43AA6A44" w:rsidR="00434CA2" w:rsidRPr="00BA7CAB" w:rsidRDefault="00904D22" w:rsidP="00204469">
            <w:pPr>
              <w:rPr>
                <w:sz w:val="18"/>
                <w:szCs w:val="18"/>
              </w:rPr>
            </w:pPr>
            <w:r w:rsidRPr="00BA7CAB">
              <w:rPr>
                <w:sz w:val="18"/>
                <w:szCs w:val="18"/>
              </w:rPr>
              <w:t>0</w:t>
            </w:r>
          </w:p>
        </w:tc>
        <w:tc>
          <w:tcPr>
            <w:tcW w:w="1177" w:type="dxa"/>
          </w:tcPr>
          <w:p w14:paraId="62765FE9" w14:textId="77777777" w:rsidR="00434CA2" w:rsidRPr="00BA7CAB" w:rsidRDefault="00904D22" w:rsidP="00204469">
            <w:pPr>
              <w:rPr>
                <w:sz w:val="18"/>
                <w:szCs w:val="18"/>
              </w:rPr>
            </w:pPr>
            <w:r w:rsidRPr="00BA7CAB">
              <w:rPr>
                <w:sz w:val="18"/>
                <w:szCs w:val="18"/>
              </w:rPr>
              <w:t>1,1</w:t>
            </w:r>
          </w:p>
          <w:p w14:paraId="76636DC4" w14:textId="7BBB7B4E" w:rsidR="00904D22" w:rsidRPr="00BA7CAB" w:rsidRDefault="00904D22" w:rsidP="00204469">
            <w:pPr>
              <w:rPr>
                <w:sz w:val="18"/>
                <w:szCs w:val="18"/>
              </w:rPr>
            </w:pPr>
          </w:p>
        </w:tc>
      </w:tr>
      <w:tr w:rsidR="00434CA2" w:rsidRPr="00BA7CAB" w14:paraId="2A306E6C" w14:textId="77777777" w:rsidTr="00434CA2">
        <w:tc>
          <w:tcPr>
            <w:tcW w:w="821" w:type="dxa"/>
          </w:tcPr>
          <w:p w14:paraId="474059D5" w14:textId="724A6228" w:rsidR="00434CA2" w:rsidRPr="00BA7CAB" w:rsidRDefault="00434CA2" w:rsidP="00204469">
            <w:pPr>
              <w:rPr>
                <w:sz w:val="18"/>
                <w:szCs w:val="18"/>
              </w:rPr>
            </w:pPr>
            <w:r w:rsidRPr="00BA7CAB">
              <w:rPr>
                <w:sz w:val="18"/>
                <w:szCs w:val="18"/>
              </w:rPr>
              <w:t>10</w:t>
            </w:r>
          </w:p>
        </w:tc>
        <w:tc>
          <w:tcPr>
            <w:tcW w:w="1666" w:type="dxa"/>
          </w:tcPr>
          <w:p w14:paraId="0AC3253C" w14:textId="3373E214" w:rsidR="00434CA2" w:rsidRPr="00BA7CAB" w:rsidRDefault="00904D22" w:rsidP="00204469">
            <w:pPr>
              <w:rPr>
                <w:sz w:val="18"/>
                <w:szCs w:val="18"/>
              </w:rPr>
            </w:pPr>
            <w:r w:rsidRPr="00BA7CAB">
              <w:rPr>
                <w:sz w:val="18"/>
                <w:szCs w:val="18"/>
              </w:rPr>
              <w:t>Kat 3 7 Mose NV</w:t>
            </w:r>
          </w:p>
        </w:tc>
        <w:tc>
          <w:tcPr>
            <w:tcW w:w="1207" w:type="dxa"/>
          </w:tcPr>
          <w:p w14:paraId="7B783500" w14:textId="2091CBE8" w:rsidR="00434CA2" w:rsidRPr="00BA7CAB" w:rsidRDefault="00434CA2" w:rsidP="00204469">
            <w:pPr>
              <w:rPr>
                <w:sz w:val="18"/>
                <w:szCs w:val="18"/>
              </w:rPr>
            </w:pPr>
            <w:r w:rsidRPr="00BA7CAB">
              <w:rPr>
                <w:sz w:val="18"/>
                <w:szCs w:val="18"/>
              </w:rPr>
              <w:t>3</w:t>
            </w:r>
          </w:p>
        </w:tc>
        <w:tc>
          <w:tcPr>
            <w:tcW w:w="1200" w:type="dxa"/>
          </w:tcPr>
          <w:p w14:paraId="4D9648C5" w14:textId="58B488F3" w:rsidR="00434CA2" w:rsidRPr="00BA7CAB" w:rsidRDefault="00904D22" w:rsidP="00204469">
            <w:pPr>
              <w:rPr>
                <w:sz w:val="18"/>
                <w:szCs w:val="18"/>
              </w:rPr>
            </w:pPr>
            <w:r w:rsidRPr="00BA7CAB">
              <w:rPr>
                <w:sz w:val="18"/>
                <w:szCs w:val="18"/>
              </w:rPr>
              <w:t>Mk</w:t>
            </w:r>
          </w:p>
        </w:tc>
        <w:tc>
          <w:tcPr>
            <w:tcW w:w="1100" w:type="dxa"/>
          </w:tcPr>
          <w:p w14:paraId="4F5821AE" w14:textId="431AD2CB" w:rsidR="00434CA2" w:rsidRPr="00BA7CAB" w:rsidRDefault="00904D22" w:rsidP="00204469">
            <w:pPr>
              <w:rPr>
                <w:sz w:val="18"/>
                <w:szCs w:val="18"/>
              </w:rPr>
            </w:pPr>
            <w:r w:rsidRPr="00BA7CAB">
              <w:rPr>
                <w:sz w:val="18"/>
                <w:szCs w:val="18"/>
              </w:rPr>
              <w:t>628 m</w:t>
            </w:r>
          </w:p>
        </w:tc>
        <w:tc>
          <w:tcPr>
            <w:tcW w:w="1192" w:type="dxa"/>
          </w:tcPr>
          <w:p w14:paraId="19728C81" w14:textId="33D3B9F3" w:rsidR="00434CA2" w:rsidRPr="00BA7CAB" w:rsidRDefault="00904D22" w:rsidP="00204469">
            <w:pPr>
              <w:rPr>
                <w:sz w:val="18"/>
                <w:szCs w:val="18"/>
              </w:rPr>
            </w:pPr>
            <w:r w:rsidRPr="00BA7CAB">
              <w:rPr>
                <w:sz w:val="18"/>
                <w:szCs w:val="18"/>
              </w:rPr>
              <w:t>0</w:t>
            </w:r>
          </w:p>
        </w:tc>
        <w:tc>
          <w:tcPr>
            <w:tcW w:w="1265" w:type="dxa"/>
          </w:tcPr>
          <w:p w14:paraId="5A84E9A8" w14:textId="511D2562" w:rsidR="00434CA2" w:rsidRPr="00BA7CAB" w:rsidRDefault="00904D22" w:rsidP="00204469">
            <w:pPr>
              <w:rPr>
                <w:sz w:val="18"/>
                <w:szCs w:val="18"/>
              </w:rPr>
            </w:pPr>
            <w:r w:rsidRPr="00BA7CAB">
              <w:rPr>
                <w:sz w:val="18"/>
                <w:szCs w:val="18"/>
              </w:rPr>
              <w:t>0</w:t>
            </w:r>
          </w:p>
        </w:tc>
        <w:tc>
          <w:tcPr>
            <w:tcW w:w="1177" w:type="dxa"/>
          </w:tcPr>
          <w:p w14:paraId="3804C619" w14:textId="5C08F74E" w:rsidR="00434CA2" w:rsidRPr="00BA7CAB" w:rsidRDefault="00904D22" w:rsidP="00204469">
            <w:pPr>
              <w:rPr>
                <w:sz w:val="18"/>
                <w:szCs w:val="18"/>
              </w:rPr>
            </w:pPr>
            <w:r w:rsidRPr="00BA7CAB">
              <w:rPr>
                <w:sz w:val="18"/>
                <w:szCs w:val="18"/>
              </w:rPr>
              <w:t>1,4</w:t>
            </w:r>
          </w:p>
        </w:tc>
      </w:tr>
      <w:tr w:rsidR="00434CA2" w:rsidRPr="00BA7CAB" w14:paraId="49C450AF" w14:textId="77777777" w:rsidTr="00434CA2">
        <w:tc>
          <w:tcPr>
            <w:tcW w:w="821" w:type="dxa"/>
          </w:tcPr>
          <w:p w14:paraId="5512DEF9" w14:textId="0B58321A" w:rsidR="00434CA2" w:rsidRPr="00BA7CAB" w:rsidRDefault="00434CA2" w:rsidP="00204469">
            <w:pPr>
              <w:rPr>
                <w:sz w:val="18"/>
                <w:szCs w:val="18"/>
              </w:rPr>
            </w:pPr>
            <w:r w:rsidRPr="00BA7CAB">
              <w:rPr>
                <w:sz w:val="18"/>
                <w:szCs w:val="18"/>
              </w:rPr>
              <w:t>11</w:t>
            </w:r>
          </w:p>
        </w:tc>
        <w:tc>
          <w:tcPr>
            <w:tcW w:w="1666" w:type="dxa"/>
          </w:tcPr>
          <w:p w14:paraId="5000C907" w14:textId="04A98B1E" w:rsidR="00434CA2" w:rsidRPr="00BA7CAB" w:rsidRDefault="00904D22" w:rsidP="00204469">
            <w:pPr>
              <w:rPr>
                <w:sz w:val="18"/>
                <w:szCs w:val="18"/>
              </w:rPr>
            </w:pPr>
            <w:r w:rsidRPr="00BA7CAB">
              <w:rPr>
                <w:sz w:val="18"/>
                <w:szCs w:val="18"/>
              </w:rPr>
              <w:t>Kat 3 8 Mose NØ 2</w:t>
            </w:r>
          </w:p>
        </w:tc>
        <w:tc>
          <w:tcPr>
            <w:tcW w:w="1207" w:type="dxa"/>
          </w:tcPr>
          <w:p w14:paraId="492CF1D3" w14:textId="3C2CAFAC" w:rsidR="00434CA2" w:rsidRPr="00BA7CAB" w:rsidRDefault="00434CA2" w:rsidP="00204469">
            <w:pPr>
              <w:rPr>
                <w:sz w:val="18"/>
                <w:szCs w:val="18"/>
              </w:rPr>
            </w:pPr>
            <w:r w:rsidRPr="00BA7CAB">
              <w:rPr>
                <w:sz w:val="18"/>
                <w:szCs w:val="18"/>
              </w:rPr>
              <w:t>3</w:t>
            </w:r>
          </w:p>
        </w:tc>
        <w:tc>
          <w:tcPr>
            <w:tcW w:w="1200" w:type="dxa"/>
          </w:tcPr>
          <w:p w14:paraId="5C461526" w14:textId="3431D995" w:rsidR="00434CA2" w:rsidRPr="00BA7CAB" w:rsidRDefault="00BA7CAB" w:rsidP="00204469">
            <w:pPr>
              <w:rPr>
                <w:sz w:val="18"/>
                <w:szCs w:val="18"/>
              </w:rPr>
            </w:pPr>
            <w:r w:rsidRPr="00BA7CAB">
              <w:rPr>
                <w:sz w:val="18"/>
                <w:szCs w:val="18"/>
              </w:rPr>
              <w:t>Mk</w:t>
            </w:r>
          </w:p>
        </w:tc>
        <w:tc>
          <w:tcPr>
            <w:tcW w:w="1100" w:type="dxa"/>
          </w:tcPr>
          <w:p w14:paraId="3B48E263" w14:textId="77777777" w:rsidR="00434CA2" w:rsidRPr="00BA7CAB" w:rsidRDefault="00434CA2" w:rsidP="00204469">
            <w:pPr>
              <w:rPr>
                <w:sz w:val="18"/>
                <w:szCs w:val="18"/>
              </w:rPr>
            </w:pPr>
          </w:p>
        </w:tc>
        <w:tc>
          <w:tcPr>
            <w:tcW w:w="1192" w:type="dxa"/>
          </w:tcPr>
          <w:p w14:paraId="07A6496C" w14:textId="5F810FF2" w:rsidR="00434CA2" w:rsidRPr="00BA7CAB" w:rsidRDefault="00BA7CAB" w:rsidP="00204469">
            <w:pPr>
              <w:rPr>
                <w:sz w:val="18"/>
                <w:szCs w:val="18"/>
              </w:rPr>
            </w:pPr>
            <w:r w:rsidRPr="00BA7CAB">
              <w:rPr>
                <w:sz w:val="18"/>
                <w:szCs w:val="18"/>
              </w:rPr>
              <w:t>0</w:t>
            </w:r>
          </w:p>
        </w:tc>
        <w:tc>
          <w:tcPr>
            <w:tcW w:w="1265" w:type="dxa"/>
          </w:tcPr>
          <w:p w14:paraId="115B55F5" w14:textId="3C9D0371" w:rsidR="00434CA2" w:rsidRPr="00BA7CAB" w:rsidRDefault="00BA7CAB" w:rsidP="00204469">
            <w:pPr>
              <w:rPr>
                <w:sz w:val="18"/>
                <w:szCs w:val="18"/>
              </w:rPr>
            </w:pPr>
            <w:r w:rsidRPr="00BA7CAB">
              <w:rPr>
                <w:sz w:val="18"/>
                <w:szCs w:val="18"/>
              </w:rPr>
              <w:t>0</w:t>
            </w:r>
          </w:p>
        </w:tc>
        <w:tc>
          <w:tcPr>
            <w:tcW w:w="1177" w:type="dxa"/>
          </w:tcPr>
          <w:p w14:paraId="77FD4170" w14:textId="1CB9A756" w:rsidR="00434CA2" w:rsidRPr="00BA7CAB" w:rsidRDefault="00BA7CAB" w:rsidP="00204469">
            <w:pPr>
              <w:rPr>
                <w:sz w:val="18"/>
                <w:szCs w:val="18"/>
              </w:rPr>
            </w:pPr>
            <w:r w:rsidRPr="00BA7CAB">
              <w:rPr>
                <w:sz w:val="18"/>
                <w:szCs w:val="18"/>
              </w:rPr>
              <w:t>4,5</w:t>
            </w:r>
          </w:p>
        </w:tc>
      </w:tr>
    </w:tbl>
    <w:p w14:paraId="546C68EB" w14:textId="1246D1B5" w:rsidR="00403BFC" w:rsidRPr="00BA7CAB" w:rsidRDefault="00403BFC" w:rsidP="00204469">
      <w:pPr>
        <w:rPr>
          <w:sz w:val="18"/>
          <w:szCs w:val="18"/>
        </w:rPr>
      </w:pPr>
    </w:p>
    <w:p w14:paraId="76B3BD46" w14:textId="77777777" w:rsidR="00D835D5" w:rsidRPr="00BA7CAB" w:rsidRDefault="00D835D5" w:rsidP="00204469">
      <w:pPr>
        <w:rPr>
          <w:sz w:val="18"/>
          <w:szCs w:val="18"/>
        </w:rPr>
      </w:pPr>
    </w:p>
    <w:p w14:paraId="2BB5F907" w14:textId="11FC898A" w:rsidR="00917B9F" w:rsidRPr="00BA7CAB" w:rsidRDefault="00BA7CAB" w:rsidP="00917B9F">
      <w:pPr>
        <w:keepNext/>
      </w:pPr>
      <w:r w:rsidRPr="00BA7CAB">
        <w:rPr>
          <w:noProof/>
        </w:rPr>
        <w:drawing>
          <wp:inline distT="0" distB="0" distL="0" distR="0" wp14:anchorId="203532C0" wp14:editId="4189E1D6">
            <wp:extent cx="6120130" cy="4796790"/>
            <wp:effectExtent l="0" t="0" r="0"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796790"/>
                    </a:xfrm>
                    <a:prstGeom prst="rect">
                      <a:avLst/>
                    </a:prstGeom>
                  </pic:spPr>
                </pic:pic>
              </a:graphicData>
            </a:graphic>
          </wp:inline>
        </w:drawing>
      </w:r>
    </w:p>
    <w:p w14:paraId="01545E54" w14:textId="3AD6FFF1" w:rsidR="00CA5834" w:rsidRPr="00BA7CAB" w:rsidRDefault="00917B9F" w:rsidP="00917B9F">
      <w:pPr>
        <w:pStyle w:val="Billedtekst"/>
      </w:pPr>
      <w:r w:rsidRPr="00BA7CAB">
        <w:t xml:space="preserve">Figur </w:t>
      </w:r>
      <w:r w:rsidR="00C901E9" w:rsidRPr="00BA7CAB">
        <w:rPr>
          <w:noProof/>
        </w:rPr>
        <w:fldChar w:fldCharType="begin"/>
      </w:r>
      <w:r w:rsidR="00C901E9" w:rsidRPr="00BA7CAB">
        <w:rPr>
          <w:noProof/>
        </w:rPr>
        <w:instrText xml:space="preserve"> SEQ Figur \* ARABIC </w:instrText>
      </w:r>
      <w:r w:rsidR="00C901E9" w:rsidRPr="00BA7CAB">
        <w:rPr>
          <w:noProof/>
        </w:rPr>
        <w:fldChar w:fldCharType="separate"/>
      </w:r>
      <w:r w:rsidR="00C103A7">
        <w:rPr>
          <w:noProof/>
        </w:rPr>
        <w:t>2</w:t>
      </w:r>
      <w:r w:rsidR="00C901E9" w:rsidRPr="00BA7CAB">
        <w:rPr>
          <w:noProof/>
        </w:rPr>
        <w:fldChar w:fldCharType="end"/>
      </w:r>
      <w:r w:rsidRPr="00BA7CAB">
        <w:t xml:space="preserve"> Kortoversigt over naturpunkter</w:t>
      </w:r>
    </w:p>
    <w:p w14:paraId="60046F84" w14:textId="171AE183" w:rsidR="00BA7CAB" w:rsidRPr="00035F2E" w:rsidRDefault="004F5A53" w:rsidP="004F5A53">
      <w:pPr>
        <w:rPr>
          <w:sz w:val="18"/>
          <w:szCs w:val="18"/>
        </w:rPr>
      </w:pPr>
      <w:r w:rsidRPr="00BA7CAB">
        <w:rPr>
          <w:sz w:val="18"/>
          <w:szCs w:val="18"/>
        </w:rPr>
        <w:t>Generelt er der</w:t>
      </w:r>
      <w:r w:rsidR="00BA7CAB" w:rsidRPr="00BA7CAB">
        <w:rPr>
          <w:sz w:val="18"/>
          <w:szCs w:val="18"/>
        </w:rPr>
        <w:t xml:space="preserve"> stor afstand til kategori 1 og 2 natur. Der er forholdsvis kort afstand til </w:t>
      </w:r>
      <w:r w:rsidR="00BA7CAB">
        <w:rPr>
          <w:sz w:val="18"/>
          <w:szCs w:val="18"/>
        </w:rPr>
        <w:t>kategori 3 natur i form af §3 beskyttede moser beliggende omkring søer hele vejen rundt om ejendommen, samt i tilknyt</w:t>
      </w:r>
      <w:r w:rsidR="00BA7CAB" w:rsidRPr="00035F2E">
        <w:rPr>
          <w:sz w:val="18"/>
          <w:szCs w:val="18"/>
        </w:rPr>
        <w:t>ning til Gerå nord for ejendommen.</w:t>
      </w:r>
    </w:p>
    <w:p w14:paraId="4C05D721" w14:textId="77777777" w:rsidR="00BA7CAB" w:rsidRPr="00035F2E" w:rsidRDefault="00BA7CAB" w:rsidP="004F5A53">
      <w:pPr>
        <w:rPr>
          <w:sz w:val="18"/>
          <w:szCs w:val="18"/>
        </w:rPr>
      </w:pPr>
    </w:p>
    <w:p w14:paraId="2732E29D" w14:textId="5178CBCF" w:rsidR="00791B56" w:rsidRPr="00035F2E" w:rsidRDefault="00791B56" w:rsidP="004F5A53">
      <w:pPr>
        <w:rPr>
          <w:b/>
          <w:sz w:val="18"/>
          <w:szCs w:val="18"/>
        </w:rPr>
      </w:pPr>
      <w:r w:rsidRPr="00035F2E">
        <w:rPr>
          <w:b/>
          <w:sz w:val="18"/>
          <w:szCs w:val="18"/>
        </w:rPr>
        <w:t>Kategori 1 natur</w:t>
      </w:r>
    </w:p>
    <w:p w14:paraId="70CA26B3" w14:textId="77777777" w:rsidR="00D751B5" w:rsidRDefault="004F5A53" w:rsidP="004F5A53">
      <w:pPr>
        <w:rPr>
          <w:sz w:val="18"/>
          <w:szCs w:val="18"/>
        </w:rPr>
      </w:pPr>
      <w:r w:rsidRPr="00035F2E">
        <w:rPr>
          <w:sz w:val="18"/>
          <w:szCs w:val="18"/>
        </w:rPr>
        <w:t xml:space="preserve">Nærmeste Kat 1 natur </w:t>
      </w:r>
      <w:r w:rsidR="00D312E9" w:rsidRPr="00035F2E">
        <w:rPr>
          <w:sz w:val="18"/>
          <w:szCs w:val="18"/>
        </w:rPr>
        <w:t xml:space="preserve">vurderet at være ved </w:t>
      </w:r>
      <w:r w:rsidR="006406E3" w:rsidRPr="00035F2E">
        <w:rPr>
          <w:sz w:val="18"/>
          <w:szCs w:val="18"/>
        </w:rPr>
        <w:t>Habitatområde 1</w:t>
      </w:r>
      <w:r w:rsidR="00BA7CAB" w:rsidRPr="00035F2E">
        <w:rPr>
          <w:sz w:val="18"/>
          <w:szCs w:val="18"/>
        </w:rPr>
        <w:t>4</w:t>
      </w:r>
      <w:r w:rsidR="006406E3" w:rsidRPr="00035F2E">
        <w:rPr>
          <w:sz w:val="18"/>
          <w:szCs w:val="18"/>
        </w:rPr>
        <w:t xml:space="preserve">. </w:t>
      </w:r>
      <w:r w:rsidR="00BA7CAB" w:rsidRPr="00035F2E">
        <w:rPr>
          <w:sz w:val="18"/>
          <w:szCs w:val="18"/>
        </w:rPr>
        <w:t>Ålborg bugt</w:t>
      </w:r>
      <w:r w:rsidR="00035F2E" w:rsidRPr="00035F2E">
        <w:rPr>
          <w:sz w:val="18"/>
          <w:szCs w:val="18"/>
        </w:rPr>
        <w:t>, Randers fjord og Mariager fjord, som</w:t>
      </w:r>
      <w:r w:rsidR="006406E3" w:rsidRPr="00035F2E">
        <w:rPr>
          <w:sz w:val="18"/>
          <w:szCs w:val="18"/>
        </w:rPr>
        <w:t xml:space="preserve"> befinder sig </w:t>
      </w:r>
      <w:r w:rsidR="00035F2E" w:rsidRPr="00035F2E">
        <w:rPr>
          <w:sz w:val="18"/>
          <w:szCs w:val="18"/>
        </w:rPr>
        <w:t xml:space="preserve">ca. 6 km </w:t>
      </w:r>
      <w:r w:rsidR="006406E3" w:rsidRPr="00035F2E">
        <w:rPr>
          <w:sz w:val="18"/>
          <w:szCs w:val="18"/>
        </w:rPr>
        <w:t xml:space="preserve">mod øst. Habitatområdet </w:t>
      </w:r>
      <w:r w:rsidR="00917B9F" w:rsidRPr="00035F2E">
        <w:rPr>
          <w:sz w:val="18"/>
          <w:szCs w:val="18"/>
        </w:rPr>
        <w:t xml:space="preserve">befinder sig meget langt fra husdyrbruget og modtager en beregnet </w:t>
      </w:r>
      <w:r w:rsidR="00D751B5">
        <w:rPr>
          <w:sz w:val="18"/>
          <w:szCs w:val="18"/>
        </w:rPr>
        <w:t>total</w:t>
      </w:r>
      <w:r w:rsidR="00917B9F" w:rsidRPr="00035F2E">
        <w:rPr>
          <w:sz w:val="18"/>
          <w:szCs w:val="18"/>
        </w:rPr>
        <w:t>deposition fra anlægget på 0,0 kg NH3-N.</w:t>
      </w:r>
      <w:r w:rsidR="00D312E9" w:rsidRPr="00035F2E">
        <w:rPr>
          <w:sz w:val="18"/>
          <w:szCs w:val="18"/>
        </w:rPr>
        <w:t xml:space="preserve"> </w:t>
      </w:r>
    </w:p>
    <w:p w14:paraId="062702E5" w14:textId="77777777" w:rsidR="00D751B5" w:rsidRDefault="00D751B5" w:rsidP="004F5A53">
      <w:pPr>
        <w:rPr>
          <w:sz w:val="18"/>
          <w:szCs w:val="18"/>
        </w:rPr>
      </w:pPr>
    </w:p>
    <w:p w14:paraId="67B32A1D" w14:textId="2853E316" w:rsidR="00917B9F" w:rsidRPr="00035F2E" w:rsidRDefault="00D751B5" w:rsidP="004F5A53">
      <w:pPr>
        <w:rPr>
          <w:sz w:val="18"/>
          <w:szCs w:val="18"/>
        </w:rPr>
      </w:pPr>
      <w:r>
        <w:rPr>
          <w:sz w:val="18"/>
          <w:szCs w:val="18"/>
        </w:rPr>
        <w:t xml:space="preserve">Da </w:t>
      </w:r>
      <w:proofErr w:type="spellStart"/>
      <w:r>
        <w:rPr>
          <w:sz w:val="18"/>
          <w:szCs w:val="18"/>
        </w:rPr>
        <w:t>totaldepositionen</w:t>
      </w:r>
      <w:proofErr w:type="spellEnd"/>
      <w:r>
        <w:rPr>
          <w:sz w:val="18"/>
          <w:szCs w:val="18"/>
        </w:rPr>
        <w:t xml:space="preserve"> til kategori 1 natur er på 0 kg NH3/år, vurderes det ikke for relevant at se på kumulation i denne sammenhæng. </w:t>
      </w:r>
      <w:r w:rsidR="00035F2E">
        <w:rPr>
          <w:sz w:val="18"/>
          <w:szCs w:val="18"/>
        </w:rPr>
        <w:t>Det vurderes på den baggrund</w:t>
      </w:r>
      <w:r>
        <w:rPr>
          <w:sz w:val="18"/>
          <w:szCs w:val="18"/>
        </w:rPr>
        <w:t>, at beskyttelsesniveauet for ammoniak overholdes,</w:t>
      </w:r>
      <w:r w:rsidR="00035F2E">
        <w:rPr>
          <w:sz w:val="18"/>
          <w:szCs w:val="18"/>
        </w:rPr>
        <w:t xml:space="preserve"> at der ingen påvirkning på naturområdet vil være som vil ku</w:t>
      </w:r>
      <w:r>
        <w:rPr>
          <w:sz w:val="18"/>
          <w:szCs w:val="18"/>
        </w:rPr>
        <w:t>nne føre til tilstandsændringer.</w:t>
      </w:r>
    </w:p>
    <w:p w14:paraId="08F81012" w14:textId="77777777" w:rsidR="00917B9F" w:rsidRPr="007445A0" w:rsidRDefault="00917B9F" w:rsidP="004F5A53">
      <w:pPr>
        <w:rPr>
          <w:sz w:val="18"/>
          <w:szCs w:val="18"/>
          <w:highlight w:val="yellow"/>
        </w:rPr>
      </w:pPr>
    </w:p>
    <w:p w14:paraId="222F99FF" w14:textId="2ABA7F51" w:rsidR="00791B56" w:rsidRPr="00D751B5" w:rsidRDefault="00791B56" w:rsidP="004F5A53">
      <w:pPr>
        <w:rPr>
          <w:b/>
          <w:sz w:val="18"/>
          <w:szCs w:val="18"/>
        </w:rPr>
      </w:pPr>
      <w:r w:rsidRPr="00D751B5">
        <w:rPr>
          <w:b/>
          <w:sz w:val="18"/>
          <w:szCs w:val="18"/>
        </w:rPr>
        <w:t>Kategori 2 natur</w:t>
      </w:r>
    </w:p>
    <w:p w14:paraId="28DE7188" w14:textId="4A412952" w:rsidR="00917B9F" w:rsidRPr="00D751B5" w:rsidRDefault="00035F2E" w:rsidP="004F5A53">
      <w:pPr>
        <w:rPr>
          <w:sz w:val="18"/>
          <w:szCs w:val="18"/>
        </w:rPr>
      </w:pPr>
      <w:r w:rsidRPr="00D751B5">
        <w:rPr>
          <w:sz w:val="18"/>
          <w:szCs w:val="18"/>
        </w:rPr>
        <w:t xml:space="preserve">Der er beregnet ammoniakdeposition til 2 lokaliteter udpeget som kategori 2 </w:t>
      </w:r>
      <w:r w:rsidR="00623446" w:rsidRPr="00D751B5">
        <w:rPr>
          <w:sz w:val="18"/>
          <w:szCs w:val="18"/>
        </w:rPr>
        <w:t>natur (</w:t>
      </w:r>
      <w:r w:rsidRPr="00D751B5">
        <w:rPr>
          <w:sz w:val="18"/>
          <w:szCs w:val="18"/>
        </w:rPr>
        <w:t xml:space="preserve">naturpunkt 2-3). Begge befinder sig langt fra husdyrbruget, </w:t>
      </w:r>
      <w:r w:rsidR="00D751B5" w:rsidRPr="00D751B5">
        <w:rPr>
          <w:sz w:val="18"/>
          <w:szCs w:val="18"/>
        </w:rPr>
        <w:t>og modtager en totaldeposition på henholdsvis 0,0 og 0,1 kg NH3/år.</w:t>
      </w:r>
      <w:r w:rsidR="00917B9F" w:rsidRPr="00D751B5">
        <w:rPr>
          <w:sz w:val="18"/>
          <w:szCs w:val="18"/>
        </w:rPr>
        <w:t xml:space="preserve"> Således vurderes totaldepositionskravet for overholdt.</w:t>
      </w:r>
    </w:p>
    <w:p w14:paraId="0326D443" w14:textId="77777777" w:rsidR="00917B9F" w:rsidRPr="007445A0" w:rsidRDefault="00917B9F" w:rsidP="004F5A53">
      <w:pPr>
        <w:rPr>
          <w:sz w:val="18"/>
          <w:szCs w:val="18"/>
          <w:highlight w:val="yellow"/>
        </w:rPr>
      </w:pPr>
    </w:p>
    <w:p w14:paraId="4FB30EE2" w14:textId="22A997EE" w:rsidR="00791B56" w:rsidRDefault="00791B56" w:rsidP="004F5A53">
      <w:pPr>
        <w:rPr>
          <w:b/>
          <w:sz w:val="18"/>
          <w:szCs w:val="18"/>
        </w:rPr>
      </w:pPr>
      <w:r w:rsidRPr="00D751B5">
        <w:rPr>
          <w:b/>
          <w:sz w:val="18"/>
          <w:szCs w:val="18"/>
        </w:rPr>
        <w:t>Kategori 3 natur</w:t>
      </w:r>
    </w:p>
    <w:p w14:paraId="353B7ABD" w14:textId="6CF5F5BC" w:rsidR="00D751B5" w:rsidRDefault="00D751B5" w:rsidP="004F5A53">
      <w:pPr>
        <w:rPr>
          <w:sz w:val="18"/>
          <w:szCs w:val="18"/>
        </w:rPr>
      </w:pPr>
      <w:r>
        <w:rPr>
          <w:sz w:val="18"/>
          <w:szCs w:val="18"/>
        </w:rPr>
        <w:t>Der er regnet ammoniakdeposition til samlet 8 punkter udpeget som kategori 3 natur</w:t>
      </w:r>
      <w:r w:rsidR="007E2EA4">
        <w:rPr>
          <w:sz w:val="18"/>
          <w:szCs w:val="18"/>
        </w:rPr>
        <w:t xml:space="preserve"> </w:t>
      </w:r>
      <w:r>
        <w:rPr>
          <w:sz w:val="18"/>
          <w:szCs w:val="18"/>
        </w:rPr>
        <w:t xml:space="preserve">(naturpunkt 4-11). Da der ikke sker en øgning i ammoniakudledning, som følge af den ansøgte ændring af produktionen, er </w:t>
      </w:r>
      <w:proofErr w:type="spellStart"/>
      <w:r>
        <w:rPr>
          <w:sz w:val="18"/>
          <w:szCs w:val="18"/>
        </w:rPr>
        <w:t>merdepositionen</w:t>
      </w:r>
      <w:proofErr w:type="spellEnd"/>
      <w:r>
        <w:rPr>
          <w:sz w:val="18"/>
          <w:szCs w:val="18"/>
        </w:rPr>
        <w:t xml:space="preserve"> for samtlige naturpunkter beregnet til 0,0 kg NH3/år.</w:t>
      </w:r>
    </w:p>
    <w:p w14:paraId="3BDD6E04" w14:textId="77777777" w:rsidR="00D751B5" w:rsidRPr="000361F7" w:rsidRDefault="00D751B5" w:rsidP="004F5A53">
      <w:pPr>
        <w:rPr>
          <w:sz w:val="18"/>
          <w:szCs w:val="18"/>
        </w:rPr>
      </w:pPr>
    </w:p>
    <w:p w14:paraId="2B0260E2" w14:textId="68186138" w:rsidR="004A58D3" w:rsidRPr="00024650" w:rsidRDefault="00024650" w:rsidP="00024650">
      <w:pPr>
        <w:rPr>
          <w:b/>
          <w:sz w:val="18"/>
        </w:rPr>
      </w:pPr>
      <w:r>
        <w:rPr>
          <w:b/>
          <w:sz w:val="18"/>
        </w:rPr>
        <w:t xml:space="preserve">3.i </w:t>
      </w:r>
      <w:r w:rsidR="004A58D3" w:rsidRPr="00024650">
        <w:rPr>
          <w:b/>
          <w:sz w:val="18"/>
        </w:rPr>
        <w:t>Habitatdirektivets bilag IV-arter og andre arter</w:t>
      </w:r>
    </w:p>
    <w:p w14:paraId="4EC86B21" w14:textId="77777777" w:rsidR="00D751B5" w:rsidRPr="000361F7" w:rsidRDefault="004A58D3" w:rsidP="004A58D3">
      <w:pPr>
        <w:rPr>
          <w:sz w:val="18"/>
        </w:rPr>
      </w:pPr>
      <w:r w:rsidRPr="000361F7">
        <w:rPr>
          <w:sz w:val="18"/>
        </w:rPr>
        <w:t xml:space="preserve">Der er </w:t>
      </w:r>
      <w:r w:rsidR="000F285E" w:rsidRPr="000361F7">
        <w:rPr>
          <w:sz w:val="18"/>
        </w:rPr>
        <w:t xml:space="preserve">via søg på naturdata.miljøportal.dk med en radius på </w:t>
      </w:r>
      <w:r w:rsidR="008662F5" w:rsidRPr="000361F7">
        <w:rPr>
          <w:sz w:val="18"/>
        </w:rPr>
        <w:t>10</w:t>
      </w:r>
      <w:r w:rsidR="000F285E" w:rsidRPr="000361F7">
        <w:rPr>
          <w:sz w:val="18"/>
        </w:rPr>
        <w:t>00 m fra ejendommen</w:t>
      </w:r>
      <w:r w:rsidR="008662F5" w:rsidRPr="000361F7">
        <w:rPr>
          <w:sz w:val="18"/>
        </w:rPr>
        <w:t xml:space="preserve"> </w:t>
      </w:r>
      <w:r w:rsidRPr="000361F7">
        <w:rPr>
          <w:sz w:val="18"/>
        </w:rPr>
        <w:t>fundet</w:t>
      </w:r>
      <w:r w:rsidR="00D751B5" w:rsidRPr="000361F7">
        <w:rPr>
          <w:sz w:val="18"/>
        </w:rPr>
        <w:t xml:space="preserve"> følgende bilag IV arter:</w:t>
      </w:r>
    </w:p>
    <w:p w14:paraId="70A30984" w14:textId="127F4EB4" w:rsidR="0042792A" w:rsidRPr="000361F7" w:rsidRDefault="00D751B5" w:rsidP="00D751B5">
      <w:pPr>
        <w:pStyle w:val="Listeafsnit"/>
        <w:numPr>
          <w:ilvl w:val="0"/>
          <w:numId w:val="17"/>
        </w:numPr>
        <w:rPr>
          <w:sz w:val="18"/>
        </w:rPr>
      </w:pPr>
      <w:r w:rsidRPr="000361F7">
        <w:rPr>
          <w:sz w:val="18"/>
        </w:rPr>
        <w:t>Odder</w:t>
      </w:r>
    </w:p>
    <w:p w14:paraId="0E2020B2" w14:textId="77777777" w:rsidR="0089444D" w:rsidRPr="000361F7" w:rsidRDefault="0089444D" w:rsidP="0089444D">
      <w:pPr>
        <w:pStyle w:val="Listeafsnit"/>
        <w:ind w:left="775"/>
        <w:rPr>
          <w:sz w:val="18"/>
        </w:rPr>
      </w:pPr>
    </w:p>
    <w:p w14:paraId="7FA0BEC5" w14:textId="387AB03F" w:rsidR="0089444D" w:rsidRPr="000361F7" w:rsidRDefault="0089444D" w:rsidP="0089444D">
      <w:pPr>
        <w:rPr>
          <w:sz w:val="18"/>
        </w:rPr>
      </w:pPr>
      <w:r w:rsidRPr="000361F7">
        <w:rPr>
          <w:sz w:val="18"/>
        </w:rPr>
        <w:t>Odderen vil med al sandsynlighed have sin tilknytning i form af levested og fødesøgningsområde ved Gerå, og arealerne umiddelbart omkring åen. Der vil ikke ske nogen ændret påvirkning af Gerå</w:t>
      </w:r>
      <w:r w:rsidR="001E3415" w:rsidRPr="000361F7">
        <w:rPr>
          <w:sz w:val="18"/>
        </w:rPr>
        <w:t>, eller omkringliggende arealer,</w:t>
      </w:r>
      <w:r w:rsidRPr="000361F7">
        <w:rPr>
          <w:sz w:val="18"/>
        </w:rPr>
        <w:t xml:space="preserve"> som følge af den planlagte ansøgning, ligesom transport situationen til og fra husdyrbruget ikke forventes at ændres som følge af den ansøgte produktion. Således vurderes påvirkningen på odderen som bilag IV som værende neutral.</w:t>
      </w:r>
    </w:p>
    <w:p w14:paraId="47C2B80C" w14:textId="77777777" w:rsidR="003714AB" w:rsidRPr="000361F7" w:rsidRDefault="003714AB" w:rsidP="004A58D3">
      <w:pPr>
        <w:rPr>
          <w:sz w:val="18"/>
        </w:rPr>
      </w:pPr>
    </w:p>
    <w:p w14:paraId="141B8AA4" w14:textId="144BF3C5" w:rsidR="003714AB" w:rsidRPr="000361F7" w:rsidRDefault="003714AB" w:rsidP="004A58D3">
      <w:pPr>
        <w:rPr>
          <w:sz w:val="18"/>
        </w:rPr>
      </w:pPr>
      <w:r w:rsidRPr="000361F7">
        <w:rPr>
          <w:sz w:val="18"/>
        </w:rPr>
        <w:t>Af andre potentielle bilag IV-arter der kan have levested eller, fødesøgningsområde eller opholdssted i området omkring husdyrbruget, kan nævnes:</w:t>
      </w:r>
    </w:p>
    <w:p w14:paraId="7FA266BA" w14:textId="503D3531" w:rsidR="003714AB" w:rsidRPr="000361F7" w:rsidRDefault="003714AB" w:rsidP="003714AB">
      <w:pPr>
        <w:pStyle w:val="Listeafsnit"/>
        <w:numPr>
          <w:ilvl w:val="0"/>
          <w:numId w:val="12"/>
        </w:numPr>
        <w:rPr>
          <w:sz w:val="18"/>
        </w:rPr>
      </w:pPr>
      <w:r w:rsidRPr="000361F7">
        <w:rPr>
          <w:sz w:val="18"/>
        </w:rPr>
        <w:t>Markfirben</w:t>
      </w:r>
    </w:p>
    <w:p w14:paraId="507FC1DE" w14:textId="2EFBCC34" w:rsidR="003714AB" w:rsidRPr="000361F7" w:rsidRDefault="003714AB" w:rsidP="003714AB">
      <w:pPr>
        <w:pStyle w:val="Listeafsnit"/>
        <w:numPr>
          <w:ilvl w:val="0"/>
          <w:numId w:val="12"/>
        </w:numPr>
        <w:rPr>
          <w:sz w:val="18"/>
        </w:rPr>
      </w:pPr>
      <w:r w:rsidRPr="000361F7">
        <w:rPr>
          <w:sz w:val="18"/>
        </w:rPr>
        <w:t>Dværgflagermus</w:t>
      </w:r>
    </w:p>
    <w:p w14:paraId="572E86F2" w14:textId="7E9A7FC0" w:rsidR="003714AB" w:rsidRPr="000361F7" w:rsidRDefault="003714AB" w:rsidP="003714AB">
      <w:pPr>
        <w:pStyle w:val="Listeafsnit"/>
        <w:numPr>
          <w:ilvl w:val="0"/>
          <w:numId w:val="12"/>
        </w:numPr>
        <w:rPr>
          <w:sz w:val="18"/>
        </w:rPr>
      </w:pPr>
      <w:r w:rsidRPr="000361F7">
        <w:rPr>
          <w:sz w:val="18"/>
        </w:rPr>
        <w:t>Skimmelflagermus</w:t>
      </w:r>
    </w:p>
    <w:p w14:paraId="0CD5BC03" w14:textId="0823DF97" w:rsidR="003714AB" w:rsidRPr="000361F7" w:rsidRDefault="003714AB" w:rsidP="003714AB">
      <w:pPr>
        <w:pStyle w:val="Listeafsnit"/>
        <w:numPr>
          <w:ilvl w:val="0"/>
          <w:numId w:val="12"/>
        </w:numPr>
        <w:rPr>
          <w:sz w:val="18"/>
        </w:rPr>
      </w:pPr>
      <w:proofErr w:type="spellStart"/>
      <w:r w:rsidRPr="000361F7">
        <w:rPr>
          <w:sz w:val="18"/>
        </w:rPr>
        <w:t>Sydflagermus</w:t>
      </w:r>
      <w:proofErr w:type="spellEnd"/>
    </w:p>
    <w:p w14:paraId="63455AA0" w14:textId="3E4512CD" w:rsidR="003714AB" w:rsidRPr="000361F7" w:rsidRDefault="003714AB" w:rsidP="003714AB">
      <w:pPr>
        <w:pStyle w:val="Listeafsnit"/>
        <w:numPr>
          <w:ilvl w:val="0"/>
          <w:numId w:val="12"/>
        </w:numPr>
        <w:rPr>
          <w:sz w:val="18"/>
        </w:rPr>
      </w:pPr>
      <w:r w:rsidRPr="000361F7">
        <w:rPr>
          <w:sz w:val="18"/>
        </w:rPr>
        <w:t>Brunflagermus</w:t>
      </w:r>
    </w:p>
    <w:p w14:paraId="76B2A3DB" w14:textId="7A93F68B" w:rsidR="003714AB" w:rsidRPr="000361F7" w:rsidRDefault="003714AB" w:rsidP="003714AB">
      <w:pPr>
        <w:pStyle w:val="Listeafsnit"/>
        <w:numPr>
          <w:ilvl w:val="0"/>
          <w:numId w:val="12"/>
        </w:numPr>
        <w:rPr>
          <w:sz w:val="18"/>
        </w:rPr>
      </w:pPr>
      <w:r w:rsidRPr="000361F7">
        <w:rPr>
          <w:sz w:val="18"/>
        </w:rPr>
        <w:t>Vandflagermus</w:t>
      </w:r>
    </w:p>
    <w:p w14:paraId="464CB44F" w14:textId="77777777" w:rsidR="00E921B5" w:rsidRPr="000361F7" w:rsidRDefault="00E921B5" w:rsidP="00E921B5">
      <w:pPr>
        <w:rPr>
          <w:sz w:val="18"/>
        </w:rPr>
      </w:pPr>
    </w:p>
    <w:p w14:paraId="0A0BA96B" w14:textId="56D6F1D5" w:rsidR="00E921B5" w:rsidRPr="000361F7" w:rsidRDefault="00E921B5" w:rsidP="00E921B5">
      <w:pPr>
        <w:rPr>
          <w:sz w:val="18"/>
        </w:rPr>
      </w:pPr>
      <w:r w:rsidRPr="000361F7">
        <w:rPr>
          <w:sz w:val="18"/>
        </w:rPr>
        <w:t>Markfirben vil typisk have fødesøgnings og levesteder på åbne, varme og tørre lokaliteter, såsom heder, overdrev og skråninger og sten- og jorddiger. Det er tidligere i denne miljøkon</w:t>
      </w:r>
      <w:r w:rsidR="000361F7" w:rsidRPr="000361F7">
        <w:rPr>
          <w:sz w:val="18"/>
        </w:rPr>
        <w:t>sekvensrapport fastslået at der ikke vil ske en øgning af</w:t>
      </w:r>
      <w:r w:rsidRPr="000361F7">
        <w:rPr>
          <w:sz w:val="18"/>
        </w:rPr>
        <w:t xml:space="preserve"> ammoniakdeposition</w:t>
      </w:r>
      <w:r w:rsidR="000361F7" w:rsidRPr="000361F7">
        <w:rPr>
          <w:sz w:val="18"/>
        </w:rPr>
        <w:t>, som vil kunne føre til tilstandsændringer</w:t>
      </w:r>
      <w:r w:rsidRPr="000361F7">
        <w:rPr>
          <w:sz w:val="18"/>
        </w:rPr>
        <w:t xml:space="preserve"> på denne type naturarealer. Det vurderes således</w:t>
      </w:r>
      <w:r w:rsidR="000361F7">
        <w:rPr>
          <w:sz w:val="18"/>
        </w:rPr>
        <w:t xml:space="preserve"> at</w:t>
      </w:r>
      <w:r w:rsidRPr="000361F7">
        <w:rPr>
          <w:sz w:val="18"/>
        </w:rPr>
        <w:t xml:space="preserve"> markfirben </w:t>
      </w:r>
      <w:r w:rsidR="000361F7">
        <w:rPr>
          <w:sz w:val="18"/>
        </w:rPr>
        <w:t xml:space="preserve">ikke </w:t>
      </w:r>
      <w:r w:rsidRPr="000361F7">
        <w:rPr>
          <w:sz w:val="18"/>
        </w:rPr>
        <w:t>vil blive påvirket, som følge af produktionsændringen.</w:t>
      </w:r>
    </w:p>
    <w:p w14:paraId="0F7A9FDB" w14:textId="77777777" w:rsidR="00E921B5" w:rsidRPr="000361F7" w:rsidRDefault="00E921B5" w:rsidP="00E921B5">
      <w:pPr>
        <w:rPr>
          <w:sz w:val="18"/>
        </w:rPr>
      </w:pPr>
    </w:p>
    <w:p w14:paraId="0D190645" w14:textId="514EF196" w:rsidR="00E921B5" w:rsidRPr="000361F7" w:rsidRDefault="00E921B5" w:rsidP="00E921B5">
      <w:pPr>
        <w:rPr>
          <w:sz w:val="18"/>
        </w:rPr>
      </w:pPr>
      <w:r w:rsidRPr="000361F7">
        <w:rPr>
          <w:sz w:val="18"/>
        </w:rPr>
        <w:t>Flagermusarterne, vil typisk have levested, og ynglepladser i gamle træer, i skove. Den ansøgte produktionsændring medfører ikke rydning af skov, eller fældning af enkelttræer, ligesom produktionsændringen ikke medfører tilstandsændringer på naturarealer eller ammoniakfølsomme skove, der kunne have fungeret som levested eller fødesøgningsområde for flagermusarterne.</w:t>
      </w:r>
    </w:p>
    <w:p w14:paraId="6DF61A51" w14:textId="77777777" w:rsidR="008662F5" w:rsidRPr="000361F7" w:rsidRDefault="008662F5" w:rsidP="004A58D3">
      <w:pPr>
        <w:rPr>
          <w:sz w:val="18"/>
        </w:rPr>
      </w:pPr>
    </w:p>
    <w:p w14:paraId="39B1013E" w14:textId="76A67A4B" w:rsidR="0042792A" w:rsidRPr="000361F7" w:rsidRDefault="0042792A" w:rsidP="004A58D3">
      <w:pPr>
        <w:rPr>
          <w:sz w:val="18"/>
          <w:szCs w:val="18"/>
        </w:rPr>
      </w:pPr>
      <w:r w:rsidRPr="000361F7">
        <w:rPr>
          <w:sz w:val="18"/>
          <w:szCs w:val="18"/>
        </w:rPr>
        <w:t xml:space="preserve">Det er ansøgers </w:t>
      </w:r>
      <w:r w:rsidR="00E921B5" w:rsidRPr="000361F7">
        <w:rPr>
          <w:sz w:val="18"/>
          <w:szCs w:val="18"/>
        </w:rPr>
        <w:t xml:space="preserve">samlede </w:t>
      </w:r>
      <w:r w:rsidRPr="000361F7">
        <w:rPr>
          <w:sz w:val="18"/>
          <w:szCs w:val="18"/>
        </w:rPr>
        <w:t xml:space="preserve">vurdering at </w:t>
      </w:r>
      <w:r w:rsidR="006E3A6F" w:rsidRPr="000361F7">
        <w:rPr>
          <w:sz w:val="18"/>
          <w:szCs w:val="18"/>
        </w:rPr>
        <w:t>produktionsændring</w:t>
      </w:r>
      <w:r w:rsidRPr="000361F7">
        <w:rPr>
          <w:sz w:val="18"/>
          <w:szCs w:val="18"/>
        </w:rPr>
        <w:t>en vil have en neutral effekt på bilag IV arter</w:t>
      </w:r>
      <w:r w:rsidR="00FA2A10" w:rsidRPr="000361F7">
        <w:rPr>
          <w:sz w:val="18"/>
          <w:szCs w:val="18"/>
        </w:rPr>
        <w:t xml:space="preserve"> og andre fredede arter</w:t>
      </w:r>
      <w:r w:rsidRPr="000361F7">
        <w:rPr>
          <w:sz w:val="18"/>
          <w:szCs w:val="18"/>
        </w:rPr>
        <w:t>, siden</w:t>
      </w:r>
      <w:r w:rsidR="008662F5" w:rsidRPr="000361F7">
        <w:rPr>
          <w:sz w:val="18"/>
          <w:szCs w:val="18"/>
        </w:rPr>
        <w:t xml:space="preserve"> den øgede</w:t>
      </w:r>
      <w:r w:rsidRPr="000361F7">
        <w:rPr>
          <w:sz w:val="18"/>
          <w:szCs w:val="18"/>
        </w:rPr>
        <w:t xml:space="preserve"> ammoniak</w:t>
      </w:r>
      <w:r w:rsidR="008662F5" w:rsidRPr="000361F7">
        <w:rPr>
          <w:sz w:val="18"/>
          <w:szCs w:val="18"/>
        </w:rPr>
        <w:t>udledning</w:t>
      </w:r>
      <w:r w:rsidRPr="000361F7">
        <w:rPr>
          <w:sz w:val="18"/>
          <w:szCs w:val="18"/>
        </w:rPr>
        <w:t xml:space="preserve"> vurderes ikke at ville kunne medføre en tilstandsændring på de naturarealer som kan fungere som leve-og fødesøgningssteder for bilag IV-arter</w:t>
      </w:r>
      <w:r w:rsidR="00FA2A10" w:rsidRPr="000361F7">
        <w:rPr>
          <w:sz w:val="18"/>
          <w:szCs w:val="18"/>
        </w:rPr>
        <w:t xml:space="preserve"> i nærområdet</w:t>
      </w:r>
      <w:r w:rsidRPr="000361F7">
        <w:rPr>
          <w:sz w:val="18"/>
          <w:szCs w:val="18"/>
        </w:rPr>
        <w:t xml:space="preserve">.  </w:t>
      </w:r>
    </w:p>
    <w:p w14:paraId="23AC25E2" w14:textId="77777777" w:rsidR="008662F5" w:rsidRPr="000361F7" w:rsidRDefault="008662F5" w:rsidP="004A58D3">
      <w:pPr>
        <w:rPr>
          <w:sz w:val="18"/>
          <w:szCs w:val="18"/>
        </w:rPr>
      </w:pPr>
    </w:p>
    <w:p w14:paraId="1E360AE6" w14:textId="0F660F14" w:rsidR="008662F5" w:rsidRPr="000361F7" w:rsidRDefault="008662F5" w:rsidP="004A58D3">
      <w:pPr>
        <w:rPr>
          <w:sz w:val="18"/>
          <w:szCs w:val="18"/>
        </w:rPr>
      </w:pPr>
      <w:r w:rsidRPr="000361F7">
        <w:rPr>
          <w:sz w:val="18"/>
          <w:szCs w:val="18"/>
        </w:rPr>
        <w:t xml:space="preserve">Ligeledes vurderes det også at </w:t>
      </w:r>
      <w:r w:rsidR="00073B47" w:rsidRPr="000361F7">
        <w:rPr>
          <w:sz w:val="18"/>
          <w:szCs w:val="18"/>
        </w:rPr>
        <w:t xml:space="preserve">transportbelastningen i forbindelse med den ansøgte produktionsændring vil være </w:t>
      </w:r>
      <w:r w:rsidR="000361F7" w:rsidRPr="000361F7">
        <w:rPr>
          <w:sz w:val="18"/>
          <w:szCs w:val="18"/>
        </w:rPr>
        <w:t>uændret</w:t>
      </w:r>
      <w:r w:rsidR="00073B47" w:rsidRPr="000361F7">
        <w:rPr>
          <w:sz w:val="18"/>
          <w:szCs w:val="18"/>
        </w:rPr>
        <w:t xml:space="preserve">, ligesom støj- og støvbilledet </w:t>
      </w:r>
      <w:r w:rsidR="00501295" w:rsidRPr="000361F7">
        <w:rPr>
          <w:sz w:val="18"/>
          <w:szCs w:val="18"/>
        </w:rPr>
        <w:t>forventes</w:t>
      </w:r>
      <w:r w:rsidR="000361F7" w:rsidRPr="000361F7">
        <w:rPr>
          <w:sz w:val="18"/>
          <w:szCs w:val="18"/>
        </w:rPr>
        <w:t xml:space="preserve"> ikke at ændres</w:t>
      </w:r>
      <w:r w:rsidR="00073B47" w:rsidRPr="000361F7">
        <w:rPr>
          <w:sz w:val="18"/>
          <w:szCs w:val="18"/>
        </w:rPr>
        <w:t>.</w:t>
      </w:r>
      <w:r w:rsidR="00E921B5" w:rsidRPr="000361F7">
        <w:rPr>
          <w:sz w:val="18"/>
          <w:szCs w:val="18"/>
        </w:rPr>
        <w:t xml:space="preserve"> Dette vil således også have en neutral effekt på bilag IV arter. </w:t>
      </w:r>
    </w:p>
    <w:p w14:paraId="1B10B36C" w14:textId="77777777" w:rsidR="00B957F7" w:rsidRPr="000361F7" w:rsidRDefault="00B957F7" w:rsidP="004A58D3">
      <w:pPr>
        <w:rPr>
          <w:sz w:val="18"/>
          <w:szCs w:val="18"/>
        </w:rPr>
      </w:pPr>
    </w:p>
    <w:p w14:paraId="7EAE352C" w14:textId="6E88A345" w:rsidR="00B957F7" w:rsidRPr="000361F7" w:rsidRDefault="00B957F7" w:rsidP="00B957F7">
      <w:pPr>
        <w:rPr>
          <w:sz w:val="18"/>
          <w:szCs w:val="18"/>
        </w:rPr>
      </w:pPr>
      <w:r w:rsidRPr="000361F7">
        <w:rPr>
          <w:sz w:val="18"/>
          <w:szCs w:val="18"/>
        </w:rPr>
        <w:t xml:space="preserve">Dersom kommunen ligger inde med </w:t>
      </w:r>
      <w:r w:rsidR="006B60BC" w:rsidRPr="000361F7">
        <w:rPr>
          <w:sz w:val="18"/>
          <w:szCs w:val="18"/>
        </w:rPr>
        <w:t xml:space="preserve">yderligere </w:t>
      </w:r>
      <w:r w:rsidRPr="000361F7">
        <w:rPr>
          <w:sz w:val="18"/>
          <w:szCs w:val="18"/>
        </w:rPr>
        <w:t xml:space="preserve">viden omkring bilag IV-arter, på området eller i umiddelbar nærhed heraf, anmodes kommunen om at gøre en vurdering i forhold til dette i </w:t>
      </w:r>
      <w:r w:rsidR="00260F6F" w:rsidRPr="000361F7">
        <w:rPr>
          <w:sz w:val="18"/>
          <w:szCs w:val="18"/>
        </w:rPr>
        <w:t xml:space="preserve">forbindelse med </w:t>
      </w:r>
      <w:r w:rsidRPr="000361F7">
        <w:rPr>
          <w:sz w:val="18"/>
          <w:szCs w:val="18"/>
        </w:rPr>
        <w:t>denne ansøgning.</w:t>
      </w:r>
    </w:p>
    <w:p w14:paraId="7BEF8A03" w14:textId="0A569303" w:rsidR="00791248" w:rsidRPr="000361F7" w:rsidRDefault="00791248" w:rsidP="00791248">
      <w:pPr>
        <w:rPr>
          <w:b/>
          <w:sz w:val="18"/>
        </w:rPr>
      </w:pPr>
      <w:r w:rsidRPr="000361F7">
        <w:rPr>
          <w:sz w:val="18"/>
        </w:rPr>
        <w:br/>
      </w:r>
      <w:r w:rsidR="00024650">
        <w:rPr>
          <w:b/>
          <w:sz w:val="18"/>
        </w:rPr>
        <w:t xml:space="preserve">3.j </w:t>
      </w:r>
      <w:r w:rsidRPr="000361F7">
        <w:rPr>
          <w:b/>
          <w:sz w:val="18"/>
        </w:rPr>
        <w:t>Trafik og transport</w:t>
      </w:r>
    </w:p>
    <w:p w14:paraId="7FCAEE99" w14:textId="34680077" w:rsidR="00073B47" w:rsidRDefault="00791248" w:rsidP="00791248">
      <w:pPr>
        <w:rPr>
          <w:sz w:val="18"/>
        </w:rPr>
      </w:pPr>
      <w:r w:rsidRPr="000361F7">
        <w:rPr>
          <w:sz w:val="18"/>
        </w:rPr>
        <w:t xml:space="preserve">Adgangen til ejendommen sker ad </w:t>
      </w:r>
      <w:r w:rsidR="000361F7">
        <w:rPr>
          <w:sz w:val="18"/>
        </w:rPr>
        <w:t>Rørholt</w:t>
      </w:r>
      <w:r w:rsidR="00073B47" w:rsidRPr="000361F7">
        <w:rPr>
          <w:sz w:val="18"/>
        </w:rPr>
        <w:t>vej</w:t>
      </w:r>
      <w:r w:rsidR="000361F7">
        <w:rPr>
          <w:sz w:val="18"/>
        </w:rPr>
        <w:t>.</w:t>
      </w:r>
      <w:r w:rsidR="00073B47" w:rsidRPr="000361F7">
        <w:rPr>
          <w:sz w:val="18"/>
        </w:rPr>
        <w:t xml:space="preserve"> </w:t>
      </w:r>
      <w:r w:rsidR="000361F7">
        <w:rPr>
          <w:sz w:val="18"/>
        </w:rPr>
        <w:t xml:space="preserve">Der er egen privat asfalteret indkørsel til ejendommen fra Rørholtvej. </w:t>
      </w:r>
      <w:r w:rsidR="00BB0B5B">
        <w:rPr>
          <w:sz w:val="18"/>
        </w:rPr>
        <w:t>Derudover er der 2</w:t>
      </w:r>
      <w:r w:rsidR="000361F7">
        <w:rPr>
          <w:sz w:val="18"/>
        </w:rPr>
        <w:t xml:space="preserve"> sekundær</w:t>
      </w:r>
      <w:r w:rsidR="00BB0B5B">
        <w:rPr>
          <w:sz w:val="18"/>
        </w:rPr>
        <w:t>e</w:t>
      </w:r>
      <w:r w:rsidR="000361F7">
        <w:rPr>
          <w:sz w:val="18"/>
        </w:rPr>
        <w:t xml:space="preserve"> indkørsl</w:t>
      </w:r>
      <w:r w:rsidR="00BB0B5B">
        <w:rPr>
          <w:sz w:val="18"/>
        </w:rPr>
        <w:t>er</w:t>
      </w:r>
      <w:r w:rsidR="000361F7">
        <w:rPr>
          <w:sz w:val="18"/>
        </w:rPr>
        <w:t xml:space="preserve"> til ejendommen, i form af </w:t>
      </w:r>
      <w:r w:rsidR="00BB0B5B">
        <w:rPr>
          <w:sz w:val="18"/>
        </w:rPr>
        <w:t>m</w:t>
      </w:r>
      <w:r w:rsidR="000361F7">
        <w:rPr>
          <w:sz w:val="18"/>
        </w:rPr>
        <w:t>arkvej</w:t>
      </w:r>
      <w:r w:rsidR="00BB0B5B">
        <w:rPr>
          <w:sz w:val="18"/>
        </w:rPr>
        <w:t>e</w:t>
      </w:r>
      <w:r w:rsidR="000361F7">
        <w:rPr>
          <w:sz w:val="18"/>
        </w:rPr>
        <w:t xml:space="preserve">, der går </w:t>
      </w:r>
      <w:r w:rsidR="008E3C38">
        <w:rPr>
          <w:sz w:val="18"/>
        </w:rPr>
        <w:t xml:space="preserve">mod syd til Gettrupvej, </w:t>
      </w:r>
      <w:r w:rsidR="00BB0B5B">
        <w:rPr>
          <w:sz w:val="18"/>
        </w:rPr>
        <w:t xml:space="preserve">og mod øst til </w:t>
      </w:r>
      <w:proofErr w:type="spellStart"/>
      <w:r w:rsidR="00BB0B5B">
        <w:rPr>
          <w:sz w:val="18"/>
        </w:rPr>
        <w:t>Hjelmkærvej</w:t>
      </w:r>
      <w:proofErr w:type="spellEnd"/>
      <w:r w:rsidR="00BB0B5B">
        <w:rPr>
          <w:sz w:val="18"/>
        </w:rPr>
        <w:t xml:space="preserve">, </w:t>
      </w:r>
      <w:r w:rsidR="008E3C38">
        <w:rPr>
          <w:sz w:val="18"/>
        </w:rPr>
        <w:t>d</w:t>
      </w:r>
      <w:r w:rsidR="00BB0B5B">
        <w:rPr>
          <w:sz w:val="18"/>
        </w:rPr>
        <w:t>iss</w:t>
      </w:r>
      <w:r w:rsidR="008E3C38">
        <w:rPr>
          <w:sz w:val="18"/>
        </w:rPr>
        <w:t>e vej</w:t>
      </w:r>
      <w:r w:rsidR="00BB0B5B">
        <w:rPr>
          <w:sz w:val="18"/>
        </w:rPr>
        <w:t>e</w:t>
      </w:r>
      <w:r w:rsidR="008E3C38">
        <w:rPr>
          <w:sz w:val="18"/>
        </w:rPr>
        <w:t xml:space="preserve"> bruges primært til transporter tilknyttet ejendommens markdrift, samt gyllekørsel.</w:t>
      </w:r>
    </w:p>
    <w:p w14:paraId="06AD44FB" w14:textId="77777777" w:rsidR="00073B47" w:rsidRDefault="00073B47" w:rsidP="00791248">
      <w:pPr>
        <w:rPr>
          <w:sz w:val="18"/>
        </w:rPr>
      </w:pPr>
    </w:p>
    <w:p w14:paraId="23E01126" w14:textId="77777777" w:rsidR="008E3C38" w:rsidRDefault="008E3C38" w:rsidP="00791248">
      <w:pPr>
        <w:rPr>
          <w:sz w:val="18"/>
        </w:rPr>
      </w:pPr>
      <w:r>
        <w:rPr>
          <w:sz w:val="18"/>
        </w:rPr>
        <w:t>Indkørslen fra Rørholtvej er åben og lige med gode sigtforhold, for ind-og udkørsel. Fra indkørselsvejen er der 150 m til nærmeste nabo, og 350 m til næste nabo. Begge disse naboer vurderes i langt højere grad at blive påvirket af trafikken på Rørholtvej end på transporten til og fra Klitgaard.</w:t>
      </w:r>
    </w:p>
    <w:p w14:paraId="7751EB5F" w14:textId="77777777" w:rsidR="008E3C38" w:rsidRDefault="008E3C38" w:rsidP="00791248">
      <w:pPr>
        <w:rPr>
          <w:sz w:val="18"/>
        </w:rPr>
      </w:pPr>
    </w:p>
    <w:p w14:paraId="47DA08F1" w14:textId="57467ADA" w:rsidR="008E3C38" w:rsidRDefault="008E3C38" w:rsidP="00791248">
      <w:pPr>
        <w:rPr>
          <w:sz w:val="18"/>
        </w:rPr>
      </w:pPr>
      <w:r>
        <w:rPr>
          <w:sz w:val="18"/>
        </w:rPr>
        <w:t xml:space="preserve">Den sekundære tilkørsel fra Gettrupvej, vurderes ligeledes, kun i meget begrænset omfang at ville påvirke naboer. </w:t>
      </w:r>
      <w:r w:rsidR="00BB0B5B">
        <w:rPr>
          <w:sz w:val="18"/>
        </w:rPr>
        <w:t>Da det vurderes at det i højere grad vil være trafikken fra Gettrupvej der vil påvirke disse, frem for transporten til og fra Klitgaard.</w:t>
      </w:r>
      <w:r>
        <w:rPr>
          <w:sz w:val="18"/>
        </w:rPr>
        <w:t xml:space="preserve"> </w:t>
      </w:r>
    </w:p>
    <w:p w14:paraId="1295D594" w14:textId="77777777" w:rsidR="008E3C38" w:rsidRDefault="008E3C38" w:rsidP="00791248">
      <w:pPr>
        <w:rPr>
          <w:sz w:val="18"/>
        </w:rPr>
      </w:pPr>
    </w:p>
    <w:p w14:paraId="14E6B657" w14:textId="3FBCDECE" w:rsidR="00BB0B5B" w:rsidRDefault="00BB0B5B" w:rsidP="00791248">
      <w:pPr>
        <w:rPr>
          <w:sz w:val="18"/>
        </w:rPr>
      </w:pPr>
      <w:r>
        <w:rPr>
          <w:sz w:val="18"/>
        </w:rPr>
        <w:t xml:space="preserve">Det samme er gældende for den sekundære indkørsel via </w:t>
      </w:r>
      <w:proofErr w:type="spellStart"/>
      <w:r>
        <w:rPr>
          <w:sz w:val="18"/>
        </w:rPr>
        <w:t>Hjelmkærvej</w:t>
      </w:r>
      <w:proofErr w:type="spellEnd"/>
      <w:r>
        <w:rPr>
          <w:sz w:val="18"/>
        </w:rPr>
        <w:t>. Da afstanden til naboer der kunne tænkes at blive påvirket af støv og støjgener fra transporten er stor.</w:t>
      </w:r>
    </w:p>
    <w:p w14:paraId="71EDEAAA" w14:textId="77777777" w:rsidR="00BB0B5B" w:rsidRDefault="00BB0B5B" w:rsidP="00791248">
      <w:pPr>
        <w:rPr>
          <w:sz w:val="18"/>
        </w:rPr>
      </w:pPr>
    </w:p>
    <w:p w14:paraId="0CE84533" w14:textId="5046D158" w:rsidR="008E3C38" w:rsidRDefault="008E3C38" w:rsidP="00791248">
      <w:pPr>
        <w:rPr>
          <w:sz w:val="18"/>
        </w:rPr>
      </w:pPr>
      <w:r>
        <w:rPr>
          <w:sz w:val="18"/>
        </w:rPr>
        <w:t>Internt på ejendommen, er der indrettes, delvist asfalterede køreveje for intern transport, af korn, levende dyr og gylle.</w:t>
      </w:r>
    </w:p>
    <w:p w14:paraId="198D2EF8" w14:textId="77777777" w:rsidR="00073B47" w:rsidRPr="007445A0" w:rsidRDefault="00073B47" w:rsidP="00791248">
      <w:pPr>
        <w:rPr>
          <w:sz w:val="18"/>
          <w:highlight w:val="yellow"/>
        </w:rPr>
      </w:pPr>
    </w:p>
    <w:p w14:paraId="20A889CE" w14:textId="0EF00EEE" w:rsidR="002253D4" w:rsidRPr="00BB0B5B" w:rsidRDefault="00791248" w:rsidP="00791248">
      <w:pPr>
        <w:rPr>
          <w:sz w:val="18"/>
        </w:rPr>
      </w:pPr>
      <w:r w:rsidRPr="00BB0B5B">
        <w:rPr>
          <w:sz w:val="18"/>
        </w:rPr>
        <w:t>Det vurderes at</w:t>
      </w:r>
      <w:r w:rsidR="00BB0B5B" w:rsidRPr="00BB0B5B">
        <w:rPr>
          <w:sz w:val="18"/>
        </w:rPr>
        <w:t xml:space="preserve"> den ansøgte ændring af </w:t>
      </w:r>
      <w:r w:rsidR="003466AE" w:rsidRPr="00BB0B5B">
        <w:rPr>
          <w:sz w:val="18"/>
        </w:rPr>
        <w:t>produktio</w:t>
      </w:r>
      <w:r w:rsidR="00BB0B5B" w:rsidRPr="00BB0B5B">
        <w:rPr>
          <w:sz w:val="18"/>
        </w:rPr>
        <w:t xml:space="preserve">nen </w:t>
      </w:r>
      <w:r w:rsidR="008A562F" w:rsidRPr="00BB0B5B">
        <w:rPr>
          <w:sz w:val="18"/>
        </w:rPr>
        <w:t xml:space="preserve">ikke </w:t>
      </w:r>
      <w:r w:rsidRPr="00BB0B5B">
        <w:rPr>
          <w:sz w:val="18"/>
        </w:rPr>
        <w:t>vil medføre en øget belastning på det omkringliggende vejnet</w:t>
      </w:r>
      <w:r w:rsidR="003466AE" w:rsidRPr="00BB0B5B">
        <w:rPr>
          <w:sz w:val="18"/>
        </w:rPr>
        <w:t>, som følge af transporter til og fra husdyrbruget</w:t>
      </w:r>
      <w:r w:rsidRPr="00BB0B5B">
        <w:rPr>
          <w:sz w:val="18"/>
        </w:rPr>
        <w:t xml:space="preserve">. </w:t>
      </w:r>
      <w:r w:rsidR="00BB0B5B" w:rsidRPr="00BB0B5B">
        <w:rPr>
          <w:sz w:val="18"/>
        </w:rPr>
        <w:t>Se i øvrigt figur</w:t>
      </w:r>
      <w:r w:rsidR="002253D4" w:rsidRPr="00BB0B5B">
        <w:rPr>
          <w:sz w:val="18"/>
        </w:rPr>
        <w:t xml:space="preserve"> 3, som angiver naboforhold samt afstande til naboer</w:t>
      </w:r>
      <w:r w:rsidR="00BB0B5B" w:rsidRPr="00BB0B5B">
        <w:rPr>
          <w:sz w:val="18"/>
        </w:rPr>
        <w:t xml:space="preserve"> fra primær adkomstvej</w:t>
      </w:r>
      <w:r w:rsidR="002253D4" w:rsidRPr="00BB0B5B">
        <w:rPr>
          <w:sz w:val="18"/>
        </w:rPr>
        <w:t>.</w:t>
      </w:r>
    </w:p>
    <w:p w14:paraId="382DA439" w14:textId="77777777" w:rsidR="002253D4" w:rsidRPr="00BB0B5B" w:rsidRDefault="002253D4" w:rsidP="00791248">
      <w:pPr>
        <w:rPr>
          <w:sz w:val="18"/>
        </w:rPr>
      </w:pPr>
    </w:p>
    <w:p w14:paraId="37E41ED0" w14:textId="558CFF13" w:rsidR="002253D4" w:rsidRPr="00BB0B5B" w:rsidRDefault="00BB0B5B" w:rsidP="002253D4">
      <w:pPr>
        <w:keepNext/>
      </w:pPr>
      <w:r w:rsidRPr="00BB0B5B">
        <w:rPr>
          <w:noProof/>
        </w:rPr>
        <w:drawing>
          <wp:inline distT="0" distB="0" distL="0" distR="0" wp14:anchorId="1D22512C" wp14:editId="0C486F62">
            <wp:extent cx="6120130" cy="3629025"/>
            <wp:effectExtent l="0" t="0" r="0"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629025"/>
                    </a:xfrm>
                    <a:prstGeom prst="rect">
                      <a:avLst/>
                    </a:prstGeom>
                  </pic:spPr>
                </pic:pic>
              </a:graphicData>
            </a:graphic>
          </wp:inline>
        </w:drawing>
      </w:r>
    </w:p>
    <w:p w14:paraId="39292F38" w14:textId="46E165B7" w:rsidR="003466AE" w:rsidRPr="00BB0B5B" w:rsidRDefault="002253D4" w:rsidP="002253D4">
      <w:pPr>
        <w:pStyle w:val="Billedtekst"/>
      </w:pPr>
      <w:r w:rsidRPr="00BB0B5B">
        <w:t xml:space="preserve">Figur </w:t>
      </w:r>
      <w:r w:rsidR="00F0458F" w:rsidRPr="00BB0B5B">
        <w:rPr>
          <w:noProof/>
        </w:rPr>
        <w:fldChar w:fldCharType="begin"/>
      </w:r>
      <w:r w:rsidR="00F0458F" w:rsidRPr="00BB0B5B">
        <w:rPr>
          <w:noProof/>
        </w:rPr>
        <w:instrText xml:space="preserve"> SEQ Figur \* ARABIC </w:instrText>
      </w:r>
      <w:r w:rsidR="00F0458F" w:rsidRPr="00BB0B5B">
        <w:rPr>
          <w:noProof/>
        </w:rPr>
        <w:fldChar w:fldCharType="separate"/>
      </w:r>
      <w:r w:rsidR="00C103A7">
        <w:rPr>
          <w:noProof/>
        </w:rPr>
        <w:t>3</w:t>
      </w:r>
      <w:r w:rsidR="00F0458F" w:rsidRPr="00BB0B5B">
        <w:rPr>
          <w:noProof/>
        </w:rPr>
        <w:fldChar w:fldCharType="end"/>
      </w:r>
      <w:r w:rsidRPr="00BB0B5B">
        <w:t xml:space="preserve"> Oversigt naboforhold og afstande</w:t>
      </w:r>
    </w:p>
    <w:p w14:paraId="6C164DA4" w14:textId="2E0D0955" w:rsidR="003466AE" w:rsidRPr="00BB0B5B" w:rsidRDefault="003466AE" w:rsidP="00791248">
      <w:pPr>
        <w:rPr>
          <w:sz w:val="18"/>
        </w:rPr>
      </w:pPr>
      <w:r w:rsidRPr="00BB0B5B">
        <w:rPr>
          <w:sz w:val="18"/>
        </w:rPr>
        <w:t>Primære transporter til og fra husdyrbruget vil være transp</w:t>
      </w:r>
      <w:r w:rsidR="00791248" w:rsidRPr="00BB0B5B">
        <w:rPr>
          <w:sz w:val="18"/>
        </w:rPr>
        <w:t xml:space="preserve">ort af smågrise til ejendommen, og slagtesvin fra ejendommen, samt </w:t>
      </w:r>
      <w:r w:rsidRPr="00BB0B5B">
        <w:rPr>
          <w:sz w:val="18"/>
        </w:rPr>
        <w:t>til</w:t>
      </w:r>
      <w:r w:rsidR="00791248" w:rsidRPr="00BB0B5B">
        <w:rPr>
          <w:sz w:val="18"/>
        </w:rPr>
        <w:t xml:space="preserve">kørsel af </w:t>
      </w:r>
      <w:r w:rsidR="00501295" w:rsidRPr="00BB0B5B">
        <w:rPr>
          <w:sz w:val="18"/>
        </w:rPr>
        <w:t xml:space="preserve">eget korn </w:t>
      </w:r>
      <w:r w:rsidRPr="00BB0B5B">
        <w:rPr>
          <w:sz w:val="18"/>
        </w:rPr>
        <w:t>og gylletransporter</w:t>
      </w:r>
      <w:r w:rsidR="00791248" w:rsidRPr="00BB0B5B">
        <w:rPr>
          <w:sz w:val="18"/>
        </w:rPr>
        <w:t xml:space="preserve">. </w:t>
      </w:r>
      <w:r w:rsidR="00501295" w:rsidRPr="00BB0B5B">
        <w:rPr>
          <w:sz w:val="18"/>
        </w:rPr>
        <w:t>Sekundære transporter vil være affaldsafhentning, afhentning af døde dyr, levering af materialer og varer.</w:t>
      </w:r>
    </w:p>
    <w:p w14:paraId="36A16B75" w14:textId="77777777" w:rsidR="00501295" w:rsidRPr="007445A0" w:rsidRDefault="00501295" w:rsidP="00791248">
      <w:pPr>
        <w:rPr>
          <w:sz w:val="18"/>
          <w:highlight w:val="yellow"/>
        </w:rPr>
      </w:pPr>
    </w:p>
    <w:p w14:paraId="69A440AB" w14:textId="32E1135A" w:rsidR="00501295" w:rsidRPr="00BB0B5B" w:rsidRDefault="00501295" w:rsidP="00791248">
      <w:pPr>
        <w:rPr>
          <w:sz w:val="18"/>
        </w:rPr>
      </w:pPr>
      <w:r w:rsidRPr="00BB0B5B">
        <w:rPr>
          <w:sz w:val="18"/>
        </w:rPr>
        <w:t xml:space="preserve">En stor del af ejendommens markarealer, ligger godt samlet omkring ejendommen, således vil gyllekørsel til udbringning ikke i alle tilfælde medføre transporter på offentlige vej. </w:t>
      </w:r>
      <w:r w:rsidR="00E40DB1" w:rsidRPr="00BB0B5B">
        <w:rPr>
          <w:sz w:val="18"/>
        </w:rPr>
        <w:t xml:space="preserve">Der vil dog </w:t>
      </w:r>
      <w:r w:rsidRPr="00BB0B5B">
        <w:rPr>
          <w:sz w:val="18"/>
        </w:rPr>
        <w:t>være transport af gylle til markarealer beliggende fjernere fra ejendomme</w:t>
      </w:r>
      <w:r w:rsidR="007E2EA4">
        <w:rPr>
          <w:sz w:val="18"/>
        </w:rPr>
        <w:t>n</w:t>
      </w:r>
      <w:r w:rsidRPr="00BB0B5B">
        <w:rPr>
          <w:sz w:val="18"/>
        </w:rPr>
        <w:t xml:space="preserve">. </w:t>
      </w:r>
      <w:r w:rsidR="0068567F">
        <w:rPr>
          <w:sz w:val="18"/>
        </w:rPr>
        <w:t xml:space="preserve">Der informeres på ejendommens </w:t>
      </w:r>
      <w:proofErr w:type="spellStart"/>
      <w:r w:rsidR="0068567F">
        <w:rPr>
          <w:sz w:val="18"/>
        </w:rPr>
        <w:t>facebook</w:t>
      </w:r>
      <w:proofErr w:type="spellEnd"/>
      <w:r w:rsidR="0068567F">
        <w:rPr>
          <w:sz w:val="18"/>
        </w:rPr>
        <w:t xml:space="preserve">-side ved opstart af gyllekørselssæsonen. </w:t>
      </w:r>
    </w:p>
    <w:p w14:paraId="4F3BB1A7" w14:textId="77777777" w:rsidR="003466AE" w:rsidRPr="00623446" w:rsidRDefault="003466AE" w:rsidP="00791248">
      <w:pPr>
        <w:rPr>
          <w:sz w:val="18"/>
        </w:rPr>
      </w:pPr>
    </w:p>
    <w:p w14:paraId="4F9EB25E" w14:textId="2BD5F1F5" w:rsidR="00791248" w:rsidRPr="00623446" w:rsidRDefault="00791248" w:rsidP="00791248">
      <w:pPr>
        <w:rPr>
          <w:sz w:val="18"/>
        </w:rPr>
      </w:pPr>
      <w:r w:rsidRPr="00623446">
        <w:rPr>
          <w:sz w:val="18"/>
        </w:rPr>
        <w:t xml:space="preserve">Der er i nedenstående </w:t>
      </w:r>
      <w:r w:rsidR="00623446">
        <w:rPr>
          <w:sz w:val="18"/>
        </w:rPr>
        <w:t xml:space="preserve">tabel 4 </w:t>
      </w:r>
      <w:r w:rsidRPr="00623446">
        <w:rPr>
          <w:sz w:val="18"/>
        </w:rPr>
        <w:t>angivet en estimering af antal transporter til og fra ejendommen.</w:t>
      </w:r>
      <w:r w:rsidR="004C0495" w:rsidRPr="00623446">
        <w:rPr>
          <w:sz w:val="18"/>
        </w:rPr>
        <w:t xml:space="preserve"> </w:t>
      </w:r>
    </w:p>
    <w:p w14:paraId="705A6253" w14:textId="77777777" w:rsidR="00385B9F" w:rsidRPr="00623446" w:rsidRDefault="00385B9F" w:rsidP="00791248">
      <w:pPr>
        <w:rPr>
          <w:sz w:val="18"/>
        </w:rPr>
      </w:pPr>
    </w:p>
    <w:p w14:paraId="451CB9C4" w14:textId="14E51E19" w:rsidR="00FF0FB8" w:rsidRPr="00623446" w:rsidRDefault="00FF0FB8" w:rsidP="00FF0FB8">
      <w:pPr>
        <w:pStyle w:val="Billedtekst"/>
        <w:keepNext/>
      </w:pPr>
      <w:r w:rsidRPr="00623446">
        <w:t xml:space="preserve">Tabel </w:t>
      </w:r>
      <w:r w:rsidR="004308A4" w:rsidRPr="00623446">
        <w:rPr>
          <w:noProof/>
        </w:rPr>
        <w:fldChar w:fldCharType="begin"/>
      </w:r>
      <w:r w:rsidR="004308A4" w:rsidRPr="00623446">
        <w:rPr>
          <w:noProof/>
        </w:rPr>
        <w:instrText xml:space="preserve"> SEQ Tabel \* ARABIC </w:instrText>
      </w:r>
      <w:r w:rsidR="004308A4" w:rsidRPr="00623446">
        <w:rPr>
          <w:noProof/>
        </w:rPr>
        <w:fldChar w:fldCharType="separate"/>
      </w:r>
      <w:r w:rsidR="00B7026F" w:rsidRPr="00623446">
        <w:rPr>
          <w:noProof/>
        </w:rPr>
        <w:t>4</w:t>
      </w:r>
      <w:r w:rsidR="004308A4" w:rsidRPr="00623446">
        <w:rPr>
          <w:noProof/>
        </w:rPr>
        <w:fldChar w:fldCharType="end"/>
      </w:r>
      <w:r w:rsidRPr="00623446">
        <w:t xml:space="preserve"> Transportopgørelse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ayout w:type="fixed"/>
        <w:tblCellMar>
          <w:left w:w="70" w:type="dxa"/>
          <w:right w:w="70" w:type="dxa"/>
        </w:tblCellMar>
        <w:tblLook w:val="04A0" w:firstRow="1" w:lastRow="0" w:firstColumn="1" w:lastColumn="0" w:noHBand="0" w:noVBand="1"/>
      </w:tblPr>
      <w:tblGrid>
        <w:gridCol w:w="1696"/>
        <w:gridCol w:w="851"/>
        <w:gridCol w:w="850"/>
        <w:gridCol w:w="993"/>
        <w:gridCol w:w="992"/>
        <w:gridCol w:w="850"/>
        <w:gridCol w:w="993"/>
        <w:gridCol w:w="1134"/>
        <w:gridCol w:w="1701"/>
      </w:tblGrid>
      <w:tr w:rsidR="00791248" w:rsidRPr="00623446" w14:paraId="4AFB0A54" w14:textId="77777777" w:rsidTr="004308A4">
        <w:tc>
          <w:tcPr>
            <w:tcW w:w="10060" w:type="dxa"/>
            <w:gridSpan w:val="9"/>
            <w:tcBorders>
              <w:top w:val="single" w:sz="4" w:space="0" w:color="auto"/>
              <w:left w:val="single" w:sz="4" w:space="0" w:color="auto"/>
              <w:bottom w:val="single" w:sz="4" w:space="0" w:color="auto"/>
              <w:right w:val="single" w:sz="4" w:space="0" w:color="auto"/>
            </w:tcBorders>
            <w:shd w:val="clear" w:color="auto" w:fill="DDDDDD"/>
            <w:hideMark/>
          </w:tcPr>
          <w:p w14:paraId="6DFAD645" w14:textId="77777777" w:rsidR="00791248" w:rsidRPr="00623446" w:rsidRDefault="00791248" w:rsidP="004308A4">
            <w:pPr>
              <w:rPr>
                <w:b/>
                <w:bCs/>
                <w:sz w:val="18"/>
                <w:szCs w:val="18"/>
              </w:rPr>
            </w:pPr>
            <w:r w:rsidRPr="00623446">
              <w:rPr>
                <w:b/>
                <w:bCs/>
                <w:sz w:val="18"/>
                <w:szCs w:val="18"/>
              </w:rPr>
              <w:t>Transport til og fra ejendommen</w:t>
            </w:r>
          </w:p>
        </w:tc>
      </w:tr>
      <w:tr w:rsidR="00791248" w:rsidRPr="00623446" w14:paraId="57BD5872" w14:textId="77777777" w:rsidTr="009C22A6">
        <w:trPr>
          <w:cantSplit/>
          <w:trHeight w:val="14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14:paraId="1BC81CB3" w14:textId="77777777" w:rsidR="00791248" w:rsidRPr="00623446" w:rsidRDefault="00791248" w:rsidP="004308A4">
            <w:pPr>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01ACE2" w14:textId="77777777" w:rsidR="00791248" w:rsidRPr="00623446" w:rsidRDefault="00791248" w:rsidP="004308A4">
            <w:pPr>
              <w:rPr>
                <w:sz w:val="18"/>
                <w:szCs w:val="18"/>
              </w:rPr>
            </w:pPr>
            <w:r w:rsidRPr="00623446">
              <w:rPr>
                <w:sz w:val="18"/>
                <w:szCs w:val="18"/>
              </w:rPr>
              <w:t>Antal/mængde pr. år</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523A3C" w14:textId="77777777" w:rsidR="00791248" w:rsidRPr="00623446" w:rsidRDefault="00791248" w:rsidP="004308A4">
            <w:pPr>
              <w:rPr>
                <w:sz w:val="18"/>
                <w:szCs w:val="18"/>
              </w:rPr>
            </w:pPr>
            <w:r w:rsidRPr="00623446">
              <w:rPr>
                <w:sz w:val="18"/>
                <w:szCs w:val="18"/>
              </w:rPr>
              <w:t>Kapacitet pr. transport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90EB5C" w14:textId="77777777" w:rsidR="00791248" w:rsidRPr="00623446" w:rsidRDefault="00791248" w:rsidP="004308A4">
            <w:pPr>
              <w:rPr>
                <w:sz w:val="18"/>
                <w:szCs w:val="18"/>
              </w:rPr>
            </w:pPr>
            <w:r w:rsidRPr="00623446">
              <w:rPr>
                <w:sz w:val="18"/>
                <w:szCs w:val="18"/>
              </w:rPr>
              <w:t>Antal transporter pr. år</w:t>
            </w:r>
          </w:p>
        </w:tc>
        <w:tc>
          <w:tcPr>
            <w:tcW w:w="1134" w:type="dxa"/>
            <w:tcBorders>
              <w:top w:val="single" w:sz="4" w:space="0" w:color="auto"/>
              <w:left w:val="single" w:sz="4" w:space="0" w:color="auto"/>
              <w:bottom w:val="single" w:sz="4" w:space="0" w:color="auto"/>
              <w:right w:val="single" w:sz="4" w:space="0" w:color="auto"/>
            </w:tcBorders>
          </w:tcPr>
          <w:p w14:paraId="61A200E9" w14:textId="77777777" w:rsidR="00791248" w:rsidRPr="00623446" w:rsidRDefault="00791248" w:rsidP="004308A4">
            <w:pPr>
              <w:rPr>
                <w:sz w:val="18"/>
                <w:szCs w:val="18"/>
              </w:rPr>
            </w:pPr>
            <w:r w:rsidRPr="00623446">
              <w:rPr>
                <w:sz w:val="18"/>
                <w:szCs w:val="18"/>
              </w:rPr>
              <w:t>Transportmiddel</w:t>
            </w:r>
          </w:p>
        </w:tc>
        <w:tc>
          <w:tcPr>
            <w:tcW w:w="1701" w:type="dxa"/>
            <w:tcBorders>
              <w:top w:val="single" w:sz="4" w:space="0" w:color="auto"/>
              <w:left w:val="single" w:sz="4" w:space="0" w:color="auto"/>
              <w:bottom w:val="single" w:sz="4" w:space="0" w:color="auto"/>
              <w:right w:val="single" w:sz="4" w:space="0" w:color="auto"/>
            </w:tcBorders>
          </w:tcPr>
          <w:p w14:paraId="1F09D858" w14:textId="77777777" w:rsidR="00791248" w:rsidRPr="00623446" w:rsidRDefault="00791248" w:rsidP="004308A4">
            <w:pPr>
              <w:rPr>
                <w:sz w:val="18"/>
                <w:szCs w:val="18"/>
              </w:rPr>
            </w:pPr>
            <w:r w:rsidRPr="00623446">
              <w:rPr>
                <w:sz w:val="18"/>
                <w:szCs w:val="18"/>
              </w:rPr>
              <w:t>Kommentar</w:t>
            </w:r>
          </w:p>
        </w:tc>
      </w:tr>
      <w:tr w:rsidR="00791248" w:rsidRPr="00623446" w14:paraId="44116A8D" w14:textId="77777777" w:rsidTr="009C22A6">
        <w:trPr>
          <w:cantSplit/>
          <w:trHeight w:val="142"/>
        </w:trPr>
        <w:tc>
          <w:tcPr>
            <w:tcW w:w="1696" w:type="dxa"/>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5F6FB43" w14:textId="77777777" w:rsidR="00791248" w:rsidRPr="00623446"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F11F7C1" w14:textId="77777777" w:rsidR="00791248" w:rsidRPr="00623446" w:rsidRDefault="00791248" w:rsidP="004308A4">
            <w:pPr>
              <w:rPr>
                <w:sz w:val="18"/>
                <w:szCs w:val="18"/>
              </w:rPr>
            </w:pPr>
            <w:r w:rsidRPr="00623446">
              <w:rPr>
                <w:sz w:val="18"/>
                <w:szCs w:val="18"/>
              </w:rPr>
              <w:t>Nudrift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5A8CB8" w14:textId="77777777" w:rsidR="00791248" w:rsidRPr="00623446" w:rsidRDefault="00791248" w:rsidP="004308A4">
            <w:pPr>
              <w:rPr>
                <w:sz w:val="18"/>
                <w:szCs w:val="18"/>
              </w:rPr>
            </w:pPr>
            <w:r w:rsidRPr="00623446">
              <w:rPr>
                <w:sz w:val="18"/>
                <w:szCs w:val="18"/>
              </w:rPr>
              <w:t>Ansøgt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FD52E02" w14:textId="77777777" w:rsidR="00791248" w:rsidRPr="00623446" w:rsidRDefault="00791248" w:rsidP="004308A4">
            <w:pPr>
              <w:rPr>
                <w:sz w:val="18"/>
                <w:szCs w:val="18"/>
              </w:rPr>
            </w:pPr>
            <w:r w:rsidRPr="00623446">
              <w:rPr>
                <w:sz w:val="18"/>
                <w:szCs w:val="18"/>
              </w:rPr>
              <w:t>Nudrift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052E149" w14:textId="77777777" w:rsidR="00791248" w:rsidRPr="00623446" w:rsidRDefault="00791248" w:rsidP="004308A4">
            <w:pPr>
              <w:rPr>
                <w:sz w:val="18"/>
                <w:szCs w:val="18"/>
              </w:rPr>
            </w:pPr>
            <w:r w:rsidRPr="00623446">
              <w:rPr>
                <w:sz w:val="18"/>
                <w:szCs w:val="18"/>
              </w:rPr>
              <w:t>Ansøgt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6999033" w14:textId="77777777" w:rsidR="00791248" w:rsidRPr="00623446" w:rsidRDefault="00791248" w:rsidP="004308A4">
            <w:pPr>
              <w:rPr>
                <w:sz w:val="18"/>
                <w:szCs w:val="18"/>
              </w:rPr>
            </w:pPr>
            <w:r w:rsidRPr="00623446">
              <w:rPr>
                <w:sz w:val="18"/>
                <w:szCs w:val="18"/>
              </w:rPr>
              <w:t>Nudrift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C3DD6E9" w14:textId="77777777" w:rsidR="00791248" w:rsidRPr="00623446" w:rsidRDefault="00791248" w:rsidP="004308A4">
            <w:pPr>
              <w:rPr>
                <w:sz w:val="18"/>
                <w:szCs w:val="18"/>
              </w:rPr>
            </w:pPr>
            <w:r w:rsidRPr="00623446">
              <w:rPr>
                <w:sz w:val="18"/>
                <w:szCs w:val="18"/>
              </w:rPr>
              <w:t>Ansøgt</w:t>
            </w:r>
          </w:p>
        </w:tc>
        <w:tc>
          <w:tcPr>
            <w:tcW w:w="1134" w:type="dxa"/>
            <w:tcBorders>
              <w:top w:val="single" w:sz="4" w:space="0" w:color="auto"/>
              <w:left w:val="single" w:sz="4" w:space="0" w:color="auto"/>
              <w:bottom w:val="single" w:sz="4" w:space="0" w:color="auto"/>
              <w:right w:val="single" w:sz="4" w:space="0" w:color="auto"/>
            </w:tcBorders>
          </w:tcPr>
          <w:p w14:paraId="2B6A6F14" w14:textId="77777777" w:rsidR="00791248" w:rsidRPr="00623446" w:rsidRDefault="00791248" w:rsidP="004308A4">
            <w:pP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D342237" w14:textId="77777777" w:rsidR="00791248" w:rsidRPr="00623446" w:rsidRDefault="00791248" w:rsidP="004308A4">
            <w:pPr>
              <w:rPr>
                <w:sz w:val="18"/>
                <w:szCs w:val="18"/>
              </w:rPr>
            </w:pPr>
          </w:p>
        </w:tc>
      </w:tr>
      <w:tr w:rsidR="00791248" w:rsidRPr="007445A0" w14:paraId="56CF82FB"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B318381" w14:textId="77777777" w:rsidR="00791248" w:rsidRPr="004D555F" w:rsidRDefault="00791248" w:rsidP="004308A4">
            <w:pPr>
              <w:rPr>
                <w:sz w:val="18"/>
                <w:szCs w:val="18"/>
              </w:rPr>
            </w:pPr>
            <w:r w:rsidRPr="004D555F">
              <w:rPr>
                <w:sz w:val="18"/>
                <w:szCs w:val="18"/>
              </w:rPr>
              <w:t>Smågrise til ejendommen</w:t>
            </w:r>
          </w:p>
          <w:p w14:paraId="658ED55C" w14:textId="77777777" w:rsidR="00791248" w:rsidRPr="004D555F" w:rsidRDefault="00791248" w:rsidP="004308A4">
            <w:pPr>
              <w:rPr>
                <w:sz w:val="18"/>
                <w:szCs w:val="18"/>
              </w:rPr>
            </w:pPr>
          </w:p>
          <w:p w14:paraId="1B5BF211" w14:textId="77777777" w:rsidR="00623446" w:rsidRPr="004D555F" w:rsidRDefault="00623446" w:rsidP="004308A4">
            <w:pPr>
              <w:rPr>
                <w:sz w:val="18"/>
                <w:szCs w:val="18"/>
              </w:rPr>
            </w:pPr>
          </w:p>
          <w:p w14:paraId="339C2109" w14:textId="77777777" w:rsidR="00791248" w:rsidRPr="004D555F" w:rsidRDefault="00791248" w:rsidP="004308A4">
            <w:pPr>
              <w:rPr>
                <w:sz w:val="18"/>
                <w:szCs w:val="18"/>
              </w:rPr>
            </w:pPr>
            <w:r w:rsidRPr="004D555F">
              <w:rPr>
                <w:sz w:val="18"/>
                <w:szCs w:val="18"/>
              </w:rPr>
              <w:t>Slagtesvin fra ejendommen</w:t>
            </w:r>
          </w:p>
          <w:p w14:paraId="07AC1E5B" w14:textId="77777777" w:rsidR="00791248" w:rsidRPr="004D555F"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15327E" w14:textId="030B8971" w:rsidR="00791248" w:rsidRPr="004D555F" w:rsidRDefault="00623446" w:rsidP="004308A4">
            <w:pPr>
              <w:jc w:val="center"/>
              <w:rPr>
                <w:sz w:val="18"/>
                <w:szCs w:val="18"/>
              </w:rPr>
            </w:pPr>
            <w:r w:rsidRPr="004D555F">
              <w:rPr>
                <w:sz w:val="18"/>
                <w:szCs w:val="18"/>
              </w:rPr>
              <w:t>37000</w:t>
            </w:r>
          </w:p>
          <w:p w14:paraId="553EF6C5" w14:textId="77777777" w:rsidR="00791248" w:rsidRPr="004D555F" w:rsidRDefault="00791248" w:rsidP="004308A4">
            <w:pPr>
              <w:jc w:val="center"/>
              <w:rPr>
                <w:sz w:val="18"/>
                <w:szCs w:val="18"/>
              </w:rPr>
            </w:pPr>
          </w:p>
          <w:p w14:paraId="6B8DCC17" w14:textId="77777777" w:rsidR="00791248" w:rsidRPr="004D555F" w:rsidRDefault="00791248" w:rsidP="004308A4">
            <w:pPr>
              <w:jc w:val="center"/>
              <w:rPr>
                <w:sz w:val="18"/>
                <w:szCs w:val="18"/>
              </w:rPr>
            </w:pPr>
          </w:p>
          <w:p w14:paraId="748B3422" w14:textId="77777777" w:rsidR="00623446" w:rsidRPr="004D555F" w:rsidRDefault="00623446" w:rsidP="004308A4">
            <w:pPr>
              <w:jc w:val="center"/>
              <w:rPr>
                <w:sz w:val="18"/>
                <w:szCs w:val="18"/>
              </w:rPr>
            </w:pPr>
          </w:p>
          <w:p w14:paraId="39DB771B" w14:textId="0612988F" w:rsidR="00791248" w:rsidRPr="004D555F" w:rsidRDefault="00623446" w:rsidP="004308A4">
            <w:pPr>
              <w:jc w:val="center"/>
              <w:rPr>
                <w:sz w:val="18"/>
                <w:szCs w:val="18"/>
              </w:rPr>
            </w:pPr>
            <w:r w:rsidRPr="004D555F">
              <w:rPr>
                <w:sz w:val="18"/>
                <w:szCs w:val="18"/>
              </w:rPr>
              <w:t>37000</w:t>
            </w:r>
          </w:p>
          <w:p w14:paraId="33751E40" w14:textId="77777777" w:rsidR="00791248" w:rsidRPr="004D555F" w:rsidRDefault="00791248" w:rsidP="004308A4">
            <w:pPr>
              <w:jc w:val="center"/>
              <w:rPr>
                <w:sz w:val="18"/>
                <w:szCs w:val="18"/>
              </w:rPr>
            </w:pPr>
          </w:p>
          <w:p w14:paraId="2F16561E" w14:textId="77777777" w:rsidR="00791248" w:rsidRPr="004D555F" w:rsidRDefault="00791248" w:rsidP="004308A4">
            <w:pPr>
              <w:jc w:val="center"/>
              <w:rPr>
                <w:sz w:val="18"/>
                <w:szCs w:val="18"/>
              </w:rPr>
            </w:pPr>
          </w:p>
          <w:p w14:paraId="06F280B6" w14:textId="77777777" w:rsidR="00791248" w:rsidRPr="004D555F" w:rsidRDefault="00791248" w:rsidP="004308A4">
            <w:pPr>
              <w:jc w:val="center"/>
              <w:rPr>
                <w:sz w:val="18"/>
                <w:szCs w:val="18"/>
              </w:rPr>
            </w:pPr>
          </w:p>
          <w:p w14:paraId="2040885B" w14:textId="77777777" w:rsidR="00791248" w:rsidRPr="004D555F"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2736784" w14:textId="045279A0" w:rsidR="00BF73F9" w:rsidRPr="004D555F" w:rsidRDefault="00623446" w:rsidP="004308A4">
            <w:pPr>
              <w:jc w:val="center"/>
              <w:rPr>
                <w:sz w:val="18"/>
                <w:szCs w:val="18"/>
              </w:rPr>
            </w:pPr>
            <w:r w:rsidRPr="004D555F">
              <w:rPr>
                <w:sz w:val="18"/>
                <w:szCs w:val="18"/>
              </w:rPr>
              <w:t>37000</w:t>
            </w:r>
          </w:p>
          <w:p w14:paraId="7056E3F4" w14:textId="77777777" w:rsidR="00623446" w:rsidRPr="004D555F" w:rsidRDefault="00623446" w:rsidP="004308A4">
            <w:pPr>
              <w:jc w:val="center"/>
              <w:rPr>
                <w:sz w:val="18"/>
                <w:szCs w:val="18"/>
              </w:rPr>
            </w:pPr>
          </w:p>
          <w:p w14:paraId="5073FFE6" w14:textId="77777777" w:rsidR="00623446" w:rsidRPr="004D555F" w:rsidRDefault="00623446" w:rsidP="004308A4">
            <w:pPr>
              <w:jc w:val="center"/>
              <w:rPr>
                <w:sz w:val="18"/>
                <w:szCs w:val="18"/>
              </w:rPr>
            </w:pPr>
          </w:p>
          <w:p w14:paraId="0D2D08ED" w14:textId="77777777" w:rsidR="00623446" w:rsidRPr="004D555F" w:rsidRDefault="00623446" w:rsidP="004308A4">
            <w:pPr>
              <w:jc w:val="center"/>
              <w:rPr>
                <w:sz w:val="18"/>
                <w:szCs w:val="18"/>
              </w:rPr>
            </w:pPr>
          </w:p>
          <w:p w14:paraId="4BD020BA" w14:textId="528DFEDF" w:rsidR="00623446" w:rsidRPr="004D555F" w:rsidRDefault="00623446" w:rsidP="004308A4">
            <w:pPr>
              <w:jc w:val="center"/>
              <w:rPr>
                <w:sz w:val="18"/>
                <w:szCs w:val="18"/>
              </w:rPr>
            </w:pPr>
            <w:r w:rsidRPr="004D555F">
              <w:rPr>
                <w:sz w:val="18"/>
                <w:szCs w:val="18"/>
              </w:rPr>
              <w:t>37000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845332" w14:textId="36959F09" w:rsidR="00791248" w:rsidRPr="004D555F" w:rsidRDefault="009C22A6" w:rsidP="004308A4">
            <w:pPr>
              <w:jc w:val="center"/>
              <w:rPr>
                <w:sz w:val="18"/>
                <w:szCs w:val="18"/>
              </w:rPr>
            </w:pPr>
            <w:r w:rsidRPr="004D555F">
              <w:rPr>
                <w:sz w:val="18"/>
                <w:szCs w:val="18"/>
              </w:rPr>
              <w:t>600-700</w:t>
            </w:r>
          </w:p>
          <w:p w14:paraId="11784D8E" w14:textId="77777777" w:rsidR="00791248" w:rsidRPr="004D555F" w:rsidRDefault="00791248" w:rsidP="004308A4">
            <w:pPr>
              <w:jc w:val="center"/>
              <w:rPr>
                <w:sz w:val="18"/>
                <w:szCs w:val="18"/>
              </w:rPr>
            </w:pPr>
          </w:p>
          <w:p w14:paraId="4F43F064" w14:textId="77777777" w:rsidR="00791248" w:rsidRPr="004D555F" w:rsidRDefault="00791248" w:rsidP="004308A4">
            <w:pPr>
              <w:jc w:val="center"/>
              <w:rPr>
                <w:sz w:val="18"/>
                <w:szCs w:val="18"/>
              </w:rPr>
            </w:pPr>
          </w:p>
          <w:p w14:paraId="7897D9CB" w14:textId="77777777" w:rsidR="00623446" w:rsidRPr="004D555F" w:rsidRDefault="00623446" w:rsidP="004308A4">
            <w:pPr>
              <w:jc w:val="center"/>
              <w:rPr>
                <w:sz w:val="18"/>
                <w:szCs w:val="18"/>
              </w:rPr>
            </w:pPr>
          </w:p>
          <w:p w14:paraId="7C6A01D1" w14:textId="628EFCEE" w:rsidR="00791248" w:rsidRPr="004D555F" w:rsidRDefault="004C0495" w:rsidP="004308A4">
            <w:pPr>
              <w:jc w:val="center"/>
              <w:rPr>
                <w:sz w:val="18"/>
                <w:szCs w:val="18"/>
              </w:rPr>
            </w:pPr>
            <w:r w:rsidRPr="004D555F">
              <w:rPr>
                <w:sz w:val="18"/>
                <w:szCs w:val="18"/>
              </w:rPr>
              <w:t>220</w:t>
            </w:r>
          </w:p>
          <w:p w14:paraId="09D4B8CC" w14:textId="77777777" w:rsidR="00791248" w:rsidRPr="004D555F" w:rsidRDefault="00791248" w:rsidP="004308A4">
            <w:pPr>
              <w:jc w:val="center"/>
              <w:rPr>
                <w:sz w:val="18"/>
                <w:szCs w:val="18"/>
              </w:rPr>
            </w:pPr>
          </w:p>
          <w:p w14:paraId="40C225FA" w14:textId="77777777" w:rsidR="00791248" w:rsidRPr="004D555F" w:rsidRDefault="00791248" w:rsidP="004308A4">
            <w:pPr>
              <w:jc w:val="center"/>
              <w:rPr>
                <w:sz w:val="18"/>
                <w:szCs w:val="18"/>
              </w:rPr>
            </w:pPr>
          </w:p>
          <w:p w14:paraId="7337C6AD" w14:textId="77777777" w:rsidR="00791248" w:rsidRPr="004D555F" w:rsidRDefault="00791248" w:rsidP="004308A4">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CDD967" w14:textId="77777777" w:rsidR="00791248" w:rsidRPr="004D555F" w:rsidRDefault="00791248" w:rsidP="004308A4">
            <w:pPr>
              <w:jc w:val="center"/>
              <w:rPr>
                <w:sz w:val="18"/>
                <w:szCs w:val="18"/>
              </w:rPr>
            </w:pPr>
            <w:r w:rsidRPr="004D555F">
              <w:rPr>
                <w:sz w:val="18"/>
                <w:szCs w:val="18"/>
              </w:rPr>
              <w:t>600-700</w:t>
            </w:r>
          </w:p>
          <w:p w14:paraId="1D1A1651" w14:textId="77777777" w:rsidR="00791248" w:rsidRPr="004D555F" w:rsidRDefault="00791248" w:rsidP="004308A4">
            <w:pPr>
              <w:jc w:val="center"/>
              <w:rPr>
                <w:sz w:val="18"/>
                <w:szCs w:val="18"/>
              </w:rPr>
            </w:pPr>
          </w:p>
          <w:p w14:paraId="0CD6E95C" w14:textId="77777777" w:rsidR="00791248" w:rsidRPr="004D555F" w:rsidRDefault="00791248" w:rsidP="004308A4">
            <w:pPr>
              <w:jc w:val="center"/>
              <w:rPr>
                <w:sz w:val="18"/>
                <w:szCs w:val="18"/>
              </w:rPr>
            </w:pPr>
          </w:p>
          <w:p w14:paraId="662A1C98" w14:textId="77777777" w:rsidR="00623446" w:rsidRPr="004D555F" w:rsidRDefault="00623446" w:rsidP="004308A4">
            <w:pPr>
              <w:jc w:val="center"/>
              <w:rPr>
                <w:sz w:val="18"/>
                <w:szCs w:val="18"/>
              </w:rPr>
            </w:pPr>
          </w:p>
          <w:p w14:paraId="2BC33049" w14:textId="29BC3C50" w:rsidR="00791248" w:rsidRPr="004D555F" w:rsidRDefault="004C0495" w:rsidP="004308A4">
            <w:pPr>
              <w:jc w:val="center"/>
              <w:rPr>
                <w:sz w:val="18"/>
                <w:szCs w:val="18"/>
              </w:rPr>
            </w:pPr>
            <w:r w:rsidRPr="004D555F">
              <w:rPr>
                <w:sz w:val="18"/>
                <w:szCs w:val="18"/>
              </w:rPr>
              <w:t>220</w:t>
            </w:r>
          </w:p>
          <w:p w14:paraId="7A202D65" w14:textId="77777777" w:rsidR="00791248" w:rsidRPr="004D555F" w:rsidRDefault="00791248" w:rsidP="004308A4">
            <w:pPr>
              <w:jc w:val="center"/>
              <w:rPr>
                <w:sz w:val="18"/>
                <w:szCs w:val="18"/>
              </w:rPr>
            </w:pPr>
          </w:p>
          <w:p w14:paraId="3F7A6378" w14:textId="77777777" w:rsidR="00791248" w:rsidRPr="004D555F"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46BC19" w14:textId="379C6B08" w:rsidR="00791248" w:rsidRPr="004D555F" w:rsidRDefault="00623446" w:rsidP="004308A4">
            <w:pPr>
              <w:jc w:val="center"/>
              <w:rPr>
                <w:sz w:val="18"/>
                <w:szCs w:val="18"/>
              </w:rPr>
            </w:pPr>
            <w:r w:rsidRPr="004D555F">
              <w:rPr>
                <w:sz w:val="18"/>
                <w:szCs w:val="18"/>
              </w:rPr>
              <w:t>65</w:t>
            </w:r>
          </w:p>
          <w:p w14:paraId="15AAEC31" w14:textId="77777777" w:rsidR="00791248" w:rsidRPr="004D555F" w:rsidRDefault="00791248" w:rsidP="004308A4">
            <w:pPr>
              <w:jc w:val="center"/>
              <w:rPr>
                <w:sz w:val="18"/>
                <w:szCs w:val="18"/>
              </w:rPr>
            </w:pPr>
          </w:p>
          <w:p w14:paraId="36F81428" w14:textId="77777777" w:rsidR="00623446" w:rsidRPr="004D555F" w:rsidRDefault="00623446" w:rsidP="004308A4">
            <w:pPr>
              <w:jc w:val="center"/>
              <w:rPr>
                <w:sz w:val="18"/>
                <w:szCs w:val="18"/>
              </w:rPr>
            </w:pPr>
          </w:p>
          <w:p w14:paraId="5933D6DC" w14:textId="77777777" w:rsidR="00791248" w:rsidRPr="004D555F" w:rsidRDefault="00791248" w:rsidP="004308A4">
            <w:pPr>
              <w:jc w:val="center"/>
              <w:rPr>
                <w:sz w:val="18"/>
                <w:szCs w:val="18"/>
              </w:rPr>
            </w:pPr>
          </w:p>
          <w:p w14:paraId="34C6A591" w14:textId="78857C40" w:rsidR="00791248" w:rsidRPr="004D555F" w:rsidRDefault="00623446" w:rsidP="004308A4">
            <w:pPr>
              <w:jc w:val="center"/>
              <w:rPr>
                <w:sz w:val="18"/>
                <w:szCs w:val="18"/>
              </w:rPr>
            </w:pPr>
            <w:r w:rsidRPr="004D555F">
              <w:rPr>
                <w:sz w:val="18"/>
                <w:szCs w:val="18"/>
              </w:rPr>
              <w:t>160</w:t>
            </w:r>
          </w:p>
          <w:p w14:paraId="43CA77E1" w14:textId="77777777" w:rsidR="00791248" w:rsidRPr="004D555F" w:rsidRDefault="00791248" w:rsidP="004308A4">
            <w:pPr>
              <w:jc w:val="center"/>
              <w:rPr>
                <w:sz w:val="18"/>
                <w:szCs w:val="18"/>
              </w:rPr>
            </w:pPr>
          </w:p>
          <w:p w14:paraId="4965C229" w14:textId="77777777" w:rsidR="00791248" w:rsidRPr="004D555F" w:rsidRDefault="00791248" w:rsidP="004308A4">
            <w:pPr>
              <w:jc w:val="center"/>
              <w:rPr>
                <w:sz w:val="18"/>
                <w:szCs w:val="18"/>
              </w:rPr>
            </w:pPr>
          </w:p>
          <w:p w14:paraId="5FD68D6A" w14:textId="77777777" w:rsidR="00791248" w:rsidRPr="004D555F" w:rsidRDefault="00791248" w:rsidP="004308A4">
            <w:pPr>
              <w:jc w:val="center"/>
              <w:rPr>
                <w:sz w:val="18"/>
                <w:szCs w:val="18"/>
              </w:rPr>
            </w:pPr>
          </w:p>
          <w:p w14:paraId="44FBF246" w14:textId="77777777" w:rsidR="00791248" w:rsidRPr="004D555F"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B51F2BB" w14:textId="06C2E934" w:rsidR="00791248" w:rsidRPr="004D555F" w:rsidRDefault="00623446" w:rsidP="004308A4">
            <w:pPr>
              <w:jc w:val="center"/>
              <w:rPr>
                <w:sz w:val="18"/>
                <w:szCs w:val="18"/>
              </w:rPr>
            </w:pPr>
            <w:r w:rsidRPr="004D555F">
              <w:rPr>
                <w:sz w:val="18"/>
                <w:szCs w:val="18"/>
              </w:rPr>
              <w:t>65</w:t>
            </w:r>
          </w:p>
          <w:p w14:paraId="33FCAAF2" w14:textId="77777777" w:rsidR="00791248" w:rsidRPr="004D555F" w:rsidRDefault="00791248" w:rsidP="004308A4">
            <w:pPr>
              <w:jc w:val="center"/>
              <w:rPr>
                <w:sz w:val="18"/>
                <w:szCs w:val="18"/>
              </w:rPr>
            </w:pPr>
          </w:p>
          <w:p w14:paraId="7F36DDF4" w14:textId="77777777" w:rsidR="00623446" w:rsidRPr="004D555F" w:rsidRDefault="00623446" w:rsidP="004308A4">
            <w:pPr>
              <w:jc w:val="center"/>
              <w:rPr>
                <w:sz w:val="18"/>
                <w:szCs w:val="18"/>
              </w:rPr>
            </w:pPr>
          </w:p>
          <w:p w14:paraId="76EDC3E3" w14:textId="77777777" w:rsidR="00623446" w:rsidRPr="004D555F" w:rsidRDefault="00623446" w:rsidP="004308A4">
            <w:pPr>
              <w:jc w:val="center"/>
              <w:rPr>
                <w:sz w:val="18"/>
                <w:szCs w:val="18"/>
              </w:rPr>
            </w:pPr>
          </w:p>
          <w:p w14:paraId="1A80CB2F" w14:textId="59FF9D51" w:rsidR="00623446" w:rsidRPr="004D555F" w:rsidRDefault="00623446" w:rsidP="004308A4">
            <w:pPr>
              <w:jc w:val="center"/>
              <w:rPr>
                <w:sz w:val="18"/>
                <w:szCs w:val="18"/>
              </w:rPr>
            </w:pPr>
            <w:r w:rsidRPr="004D555F">
              <w:rPr>
                <w:sz w:val="18"/>
                <w:szCs w:val="18"/>
              </w:rPr>
              <w:t>160</w:t>
            </w:r>
          </w:p>
          <w:p w14:paraId="01D9C595" w14:textId="77777777" w:rsidR="00623446" w:rsidRPr="004D555F" w:rsidRDefault="00623446"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A7D89D9" w14:textId="0521292D" w:rsidR="00791248" w:rsidRPr="004D555F" w:rsidRDefault="00791248" w:rsidP="004308A4">
            <w:pPr>
              <w:jc w:val="center"/>
              <w:rPr>
                <w:sz w:val="18"/>
                <w:szCs w:val="18"/>
              </w:rPr>
            </w:pPr>
            <w:r w:rsidRPr="004D555F">
              <w:rPr>
                <w:sz w:val="18"/>
                <w:szCs w:val="18"/>
              </w:rPr>
              <w:t>Lastbil/dyretransport</w:t>
            </w:r>
          </w:p>
          <w:p w14:paraId="6D42A001" w14:textId="77777777" w:rsidR="00623446" w:rsidRPr="004D555F" w:rsidRDefault="00623446" w:rsidP="004308A4">
            <w:pPr>
              <w:jc w:val="center"/>
              <w:rPr>
                <w:sz w:val="18"/>
                <w:szCs w:val="18"/>
              </w:rPr>
            </w:pPr>
          </w:p>
          <w:p w14:paraId="6291681D" w14:textId="77777777" w:rsidR="00791248" w:rsidRPr="004D555F" w:rsidRDefault="00791248" w:rsidP="004308A4">
            <w:pPr>
              <w:jc w:val="center"/>
              <w:rPr>
                <w:sz w:val="18"/>
                <w:szCs w:val="18"/>
              </w:rPr>
            </w:pPr>
            <w:r w:rsidRPr="004D555F">
              <w:rPr>
                <w:sz w:val="18"/>
                <w:szCs w:val="18"/>
              </w:rPr>
              <w:t>Lastbil/dyretransport</w:t>
            </w:r>
          </w:p>
        </w:tc>
        <w:tc>
          <w:tcPr>
            <w:tcW w:w="1701" w:type="dxa"/>
            <w:tcBorders>
              <w:top w:val="single" w:sz="4" w:space="0" w:color="auto"/>
              <w:left w:val="single" w:sz="4" w:space="0" w:color="auto"/>
              <w:bottom w:val="single" w:sz="4" w:space="0" w:color="auto"/>
              <w:right w:val="single" w:sz="4" w:space="0" w:color="auto"/>
            </w:tcBorders>
          </w:tcPr>
          <w:p w14:paraId="7F540EFA" w14:textId="30F19B39" w:rsidR="00791248" w:rsidRPr="004D555F" w:rsidRDefault="00623446" w:rsidP="00623446">
            <w:pPr>
              <w:rPr>
                <w:sz w:val="18"/>
                <w:szCs w:val="18"/>
              </w:rPr>
            </w:pPr>
            <w:r w:rsidRPr="004D555F">
              <w:rPr>
                <w:sz w:val="18"/>
                <w:szCs w:val="18"/>
              </w:rPr>
              <w:t>Egen lastbil/dyretransport</w:t>
            </w:r>
          </w:p>
        </w:tc>
      </w:tr>
      <w:tr w:rsidR="00791248" w:rsidRPr="007445A0" w14:paraId="50941215"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1E0C241" w14:textId="77777777" w:rsidR="00791248" w:rsidRPr="004D555F" w:rsidRDefault="00791248" w:rsidP="004308A4">
            <w:pPr>
              <w:rPr>
                <w:sz w:val="18"/>
                <w:szCs w:val="18"/>
              </w:rPr>
            </w:pPr>
            <w:r w:rsidRPr="004D555F">
              <w:rPr>
                <w:sz w:val="18"/>
                <w:szCs w:val="18"/>
              </w:rPr>
              <w:t>Døde dyr</w:t>
            </w:r>
          </w:p>
          <w:p w14:paraId="5689271B" w14:textId="77777777" w:rsidR="00791248" w:rsidRPr="004D555F"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AE1B6F" w14:textId="77777777" w:rsidR="00791248" w:rsidRPr="004D555F"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5F6F5B" w14:textId="77777777" w:rsidR="00791248" w:rsidRPr="004D555F"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83FBD78" w14:textId="77777777" w:rsidR="00791248" w:rsidRPr="004D555F" w:rsidRDefault="00791248" w:rsidP="004308A4">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545C0B" w14:textId="77777777" w:rsidR="00791248" w:rsidRPr="004D555F"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F5BD55C" w14:textId="6B7D20A2" w:rsidR="00791248" w:rsidRPr="004D555F" w:rsidRDefault="00BF73F9" w:rsidP="004308A4">
            <w:pPr>
              <w:jc w:val="center"/>
              <w:rPr>
                <w:sz w:val="18"/>
                <w:szCs w:val="18"/>
              </w:rPr>
            </w:pPr>
            <w:r w:rsidRPr="004D555F">
              <w:rPr>
                <w:sz w:val="18"/>
                <w:szCs w:val="18"/>
              </w:rPr>
              <w:t>52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A439EB3" w14:textId="3A59DE83" w:rsidR="00791248" w:rsidRPr="004D555F" w:rsidRDefault="00BF73F9" w:rsidP="004308A4">
            <w:pPr>
              <w:jc w:val="center"/>
              <w:rPr>
                <w:sz w:val="18"/>
                <w:szCs w:val="18"/>
              </w:rPr>
            </w:pPr>
            <w:r w:rsidRPr="004D555F">
              <w:rPr>
                <w:sz w:val="18"/>
                <w:szCs w:val="18"/>
              </w:rPr>
              <w:t>52</w:t>
            </w:r>
          </w:p>
          <w:p w14:paraId="1F2C0A07" w14:textId="77777777" w:rsidR="00791248" w:rsidRPr="004D555F" w:rsidRDefault="00791248"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7896F94" w14:textId="77777777" w:rsidR="00791248" w:rsidRPr="004D555F" w:rsidRDefault="00791248" w:rsidP="004308A4">
            <w:pPr>
              <w:jc w:val="center"/>
              <w:rPr>
                <w:sz w:val="18"/>
                <w:szCs w:val="18"/>
              </w:rPr>
            </w:pPr>
            <w:r w:rsidRPr="004D555F">
              <w:rPr>
                <w:sz w:val="18"/>
                <w:szCs w:val="18"/>
              </w:rPr>
              <w:t>Lastbil/kadavervogn</w:t>
            </w:r>
          </w:p>
        </w:tc>
        <w:tc>
          <w:tcPr>
            <w:tcW w:w="1701" w:type="dxa"/>
            <w:tcBorders>
              <w:top w:val="single" w:sz="4" w:space="0" w:color="auto"/>
              <w:left w:val="single" w:sz="4" w:space="0" w:color="auto"/>
              <w:bottom w:val="single" w:sz="4" w:space="0" w:color="auto"/>
              <w:right w:val="single" w:sz="4" w:space="0" w:color="auto"/>
            </w:tcBorders>
          </w:tcPr>
          <w:p w14:paraId="6E8A7414" w14:textId="23A5431B" w:rsidR="00791248" w:rsidRPr="004D555F" w:rsidRDefault="00BF73F9" w:rsidP="00BF73F9">
            <w:pPr>
              <w:rPr>
                <w:sz w:val="18"/>
                <w:szCs w:val="18"/>
              </w:rPr>
            </w:pPr>
            <w:r w:rsidRPr="004D555F">
              <w:rPr>
                <w:sz w:val="18"/>
                <w:szCs w:val="18"/>
              </w:rPr>
              <w:t>U</w:t>
            </w:r>
            <w:r w:rsidR="00791248" w:rsidRPr="004D555F">
              <w:rPr>
                <w:sz w:val="18"/>
                <w:szCs w:val="18"/>
              </w:rPr>
              <w:t>gentlig afhentning</w:t>
            </w:r>
          </w:p>
        </w:tc>
      </w:tr>
      <w:tr w:rsidR="00791248" w:rsidRPr="007445A0" w14:paraId="3858CF0E"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43BFCA00" w14:textId="2A440419" w:rsidR="00791248" w:rsidRPr="004D555F" w:rsidRDefault="00791248" w:rsidP="004308A4">
            <w:pPr>
              <w:rPr>
                <w:sz w:val="18"/>
                <w:szCs w:val="18"/>
              </w:rPr>
            </w:pPr>
            <w:r w:rsidRPr="004D555F">
              <w:rPr>
                <w:sz w:val="18"/>
                <w:szCs w:val="18"/>
              </w:rPr>
              <w:t>Gødning/gylle fra ejendommen til udbringning</w:t>
            </w:r>
            <w:r w:rsidR="00623446" w:rsidRPr="004D555F">
              <w:rPr>
                <w:sz w:val="18"/>
                <w:szCs w:val="18"/>
              </w:rPr>
              <w:t xml:space="preserve"> eller omplacering i andre beholdere ejet eller lejet</w:t>
            </w:r>
            <w:r w:rsidRPr="004D555F">
              <w:rPr>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FB53133" w14:textId="77777777" w:rsidR="00791248" w:rsidRPr="004D555F"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52D4B24" w14:textId="77777777" w:rsidR="00791248" w:rsidRPr="004D555F"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5A88735" w14:textId="27690861" w:rsidR="00791248" w:rsidRPr="004D555F" w:rsidRDefault="00860291" w:rsidP="00860291">
            <w:pPr>
              <w:jc w:val="center"/>
              <w:rPr>
                <w:sz w:val="18"/>
                <w:szCs w:val="18"/>
              </w:rPr>
            </w:pPr>
            <w:r w:rsidRPr="004D555F">
              <w:rPr>
                <w:sz w:val="18"/>
                <w:szCs w:val="18"/>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D57E201" w14:textId="037338CD" w:rsidR="00791248" w:rsidRPr="004D555F" w:rsidRDefault="00860291" w:rsidP="00860291">
            <w:pPr>
              <w:jc w:val="center"/>
              <w:rPr>
                <w:sz w:val="18"/>
                <w:szCs w:val="18"/>
              </w:rPr>
            </w:pPr>
            <w:r w:rsidRPr="004D555F">
              <w:rPr>
                <w:sz w:val="18"/>
                <w:szCs w:val="18"/>
              </w:rPr>
              <w:t>25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8633D4" w14:textId="48E34E40" w:rsidR="00791248" w:rsidRPr="004D555F" w:rsidRDefault="00623446" w:rsidP="004308A4">
            <w:pPr>
              <w:jc w:val="center"/>
              <w:rPr>
                <w:sz w:val="18"/>
                <w:szCs w:val="18"/>
              </w:rPr>
            </w:pPr>
            <w:r w:rsidRPr="004D555F">
              <w:rPr>
                <w:sz w:val="18"/>
                <w:szCs w:val="18"/>
              </w:rPr>
              <w:t>800</w:t>
            </w:r>
          </w:p>
          <w:p w14:paraId="3A7F2269" w14:textId="77777777" w:rsidR="00791248" w:rsidRPr="004D555F" w:rsidRDefault="00791248" w:rsidP="004308A4">
            <w:pPr>
              <w:jc w:val="center"/>
              <w:rPr>
                <w:sz w:val="18"/>
                <w:szCs w:val="18"/>
              </w:rPr>
            </w:pPr>
          </w:p>
          <w:p w14:paraId="3A57DA2E" w14:textId="77777777" w:rsidR="00791248" w:rsidRPr="004D555F"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759EDDA" w14:textId="0610F7C1" w:rsidR="00791248" w:rsidRPr="004D555F" w:rsidRDefault="00623446" w:rsidP="004308A4">
            <w:pPr>
              <w:jc w:val="center"/>
              <w:rPr>
                <w:sz w:val="18"/>
                <w:szCs w:val="18"/>
              </w:rPr>
            </w:pPr>
            <w:r w:rsidRPr="004D555F">
              <w:rPr>
                <w:sz w:val="18"/>
                <w:szCs w:val="18"/>
              </w:rPr>
              <w:t>800</w:t>
            </w:r>
          </w:p>
        </w:tc>
        <w:tc>
          <w:tcPr>
            <w:tcW w:w="1134" w:type="dxa"/>
            <w:tcBorders>
              <w:top w:val="single" w:sz="4" w:space="0" w:color="auto"/>
              <w:left w:val="single" w:sz="4" w:space="0" w:color="auto"/>
              <w:bottom w:val="single" w:sz="4" w:space="0" w:color="auto"/>
              <w:right w:val="single" w:sz="4" w:space="0" w:color="auto"/>
            </w:tcBorders>
          </w:tcPr>
          <w:p w14:paraId="3006A78D" w14:textId="77777777" w:rsidR="00791248" w:rsidRPr="004D555F" w:rsidRDefault="00791248" w:rsidP="004308A4">
            <w:pPr>
              <w:jc w:val="center"/>
              <w:rPr>
                <w:sz w:val="18"/>
                <w:szCs w:val="18"/>
              </w:rPr>
            </w:pPr>
            <w:r w:rsidRPr="004D555F">
              <w:rPr>
                <w:sz w:val="18"/>
                <w:szCs w:val="18"/>
              </w:rPr>
              <w:t>Traktor med gylletræk</w:t>
            </w:r>
          </w:p>
        </w:tc>
        <w:tc>
          <w:tcPr>
            <w:tcW w:w="1701" w:type="dxa"/>
            <w:tcBorders>
              <w:top w:val="single" w:sz="4" w:space="0" w:color="auto"/>
              <w:left w:val="single" w:sz="4" w:space="0" w:color="auto"/>
              <w:bottom w:val="single" w:sz="4" w:space="0" w:color="auto"/>
              <w:right w:val="single" w:sz="4" w:space="0" w:color="auto"/>
            </w:tcBorders>
          </w:tcPr>
          <w:p w14:paraId="0A56A085" w14:textId="5C4B3475" w:rsidR="00791248" w:rsidRPr="004D555F" w:rsidRDefault="00623446" w:rsidP="00623446">
            <w:pPr>
              <w:rPr>
                <w:sz w:val="18"/>
                <w:szCs w:val="18"/>
              </w:rPr>
            </w:pPr>
            <w:r w:rsidRPr="004D555F">
              <w:rPr>
                <w:sz w:val="18"/>
                <w:szCs w:val="18"/>
              </w:rPr>
              <w:t>Normproduktion estimeret ud fra dyreholdets størrelse, svarende til ca. 20000 ton gylle.</w:t>
            </w:r>
          </w:p>
        </w:tc>
      </w:tr>
      <w:tr w:rsidR="00623446" w:rsidRPr="007445A0" w14:paraId="50705B17"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225D524F" w14:textId="0163720D" w:rsidR="00623446" w:rsidRPr="004D555F" w:rsidRDefault="00623446" w:rsidP="004308A4">
            <w:pPr>
              <w:rPr>
                <w:sz w:val="18"/>
                <w:szCs w:val="18"/>
              </w:rPr>
            </w:pPr>
            <w:r w:rsidRPr="004D555F">
              <w:rPr>
                <w:sz w:val="18"/>
                <w:szCs w:val="18"/>
              </w:rPr>
              <w:t>Eget produceret korn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2B6B53" w14:textId="77777777" w:rsidR="00623446" w:rsidRPr="004D555F" w:rsidRDefault="0062344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9C14C0F" w14:textId="77777777" w:rsidR="00623446" w:rsidRPr="004D555F" w:rsidRDefault="00623446"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78FAD7E" w14:textId="77777777" w:rsidR="00623446" w:rsidRPr="004D555F" w:rsidRDefault="00623446" w:rsidP="00860291">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FFB701" w14:textId="77777777" w:rsidR="00623446" w:rsidRPr="004D555F" w:rsidRDefault="00623446" w:rsidP="00860291">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61C817F" w14:textId="7098E0A0" w:rsidR="00623446" w:rsidRPr="004D555F" w:rsidRDefault="004D555F" w:rsidP="004D555F">
            <w:pPr>
              <w:jc w:val="center"/>
              <w:rPr>
                <w:sz w:val="18"/>
                <w:szCs w:val="18"/>
              </w:rPr>
            </w:pPr>
            <w:r w:rsidRPr="004D555F">
              <w:rPr>
                <w:sz w:val="18"/>
                <w:szCs w:val="18"/>
              </w:rPr>
              <w:t>300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EA0C0B2" w14:textId="33EE431A" w:rsidR="00623446" w:rsidRPr="004D555F" w:rsidRDefault="004D555F" w:rsidP="004D555F">
            <w:pPr>
              <w:jc w:val="center"/>
              <w:rPr>
                <w:sz w:val="18"/>
                <w:szCs w:val="18"/>
              </w:rPr>
            </w:pPr>
            <w:r w:rsidRPr="004D555F">
              <w:rPr>
                <w:sz w:val="18"/>
                <w:szCs w:val="18"/>
              </w:rPr>
              <w:t>300</w:t>
            </w:r>
          </w:p>
        </w:tc>
        <w:tc>
          <w:tcPr>
            <w:tcW w:w="1134" w:type="dxa"/>
            <w:tcBorders>
              <w:top w:val="single" w:sz="4" w:space="0" w:color="auto"/>
              <w:left w:val="single" w:sz="4" w:space="0" w:color="auto"/>
              <w:bottom w:val="single" w:sz="4" w:space="0" w:color="auto"/>
              <w:right w:val="single" w:sz="4" w:space="0" w:color="auto"/>
            </w:tcBorders>
          </w:tcPr>
          <w:p w14:paraId="780D6B84" w14:textId="6C7EACE2" w:rsidR="00623446" w:rsidRPr="004D555F" w:rsidRDefault="00623446" w:rsidP="004308A4">
            <w:pPr>
              <w:jc w:val="center"/>
              <w:rPr>
                <w:sz w:val="18"/>
                <w:szCs w:val="18"/>
              </w:rPr>
            </w:pPr>
            <w:r w:rsidRPr="004D555F">
              <w:rPr>
                <w:sz w:val="18"/>
                <w:szCs w:val="18"/>
              </w:rPr>
              <w:t>Traktor med vogn</w:t>
            </w:r>
          </w:p>
        </w:tc>
        <w:tc>
          <w:tcPr>
            <w:tcW w:w="1701" w:type="dxa"/>
            <w:tcBorders>
              <w:top w:val="single" w:sz="4" w:space="0" w:color="auto"/>
              <w:left w:val="single" w:sz="4" w:space="0" w:color="auto"/>
              <w:bottom w:val="single" w:sz="4" w:space="0" w:color="auto"/>
              <w:right w:val="single" w:sz="4" w:space="0" w:color="auto"/>
            </w:tcBorders>
          </w:tcPr>
          <w:p w14:paraId="35E294B9" w14:textId="77777777" w:rsidR="00623446" w:rsidRPr="004D555F" w:rsidRDefault="00623446" w:rsidP="00623446">
            <w:pPr>
              <w:rPr>
                <w:sz w:val="18"/>
                <w:szCs w:val="18"/>
              </w:rPr>
            </w:pPr>
          </w:p>
        </w:tc>
      </w:tr>
      <w:tr w:rsidR="00791248" w:rsidRPr="007445A0" w14:paraId="3F070BD8"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04EBAFDA" w14:textId="3FF73174" w:rsidR="00791248" w:rsidRPr="004D555F" w:rsidRDefault="00623446" w:rsidP="004308A4">
            <w:pPr>
              <w:rPr>
                <w:sz w:val="18"/>
                <w:szCs w:val="18"/>
              </w:rPr>
            </w:pPr>
            <w:r w:rsidRPr="004D555F">
              <w:rPr>
                <w:sz w:val="18"/>
                <w:szCs w:val="18"/>
              </w:rPr>
              <w:t>Halm, andet.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0C5EB74" w14:textId="77777777" w:rsidR="00791248" w:rsidRPr="004D555F"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3E69B64" w14:textId="77777777" w:rsidR="00791248" w:rsidRPr="004D555F"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0E4022D" w14:textId="77777777" w:rsidR="00791248" w:rsidRPr="004D555F" w:rsidRDefault="00791248"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3450B1" w14:textId="77777777" w:rsidR="00791248" w:rsidRPr="004D555F"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084FB2" w14:textId="3646F87B" w:rsidR="00791248" w:rsidRPr="004D555F" w:rsidRDefault="00623446" w:rsidP="004308A4">
            <w:pPr>
              <w:jc w:val="center"/>
              <w:rPr>
                <w:sz w:val="18"/>
                <w:szCs w:val="18"/>
              </w:rPr>
            </w:pPr>
            <w:r w:rsidRPr="004D555F">
              <w:rPr>
                <w:sz w:val="18"/>
                <w:szCs w:val="18"/>
              </w:rPr>
              <w:t>50</w:t>
            </w:r>
          </w:p>
          <w:p w14:paraId="19E63EC0" w14:textId="77777777" w:rsidR="00791248" w:rsidRPr="004D555F"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102127C" w14:textId="24860BC9" w:rsidR="00791248" w:rsidRPr="004D555F" w:rsidRDefault="00623446" w:rsidP="004308A4">
            <w:pPr>
              <w:jc w:val="center"/>
              <w:rPr>
                <w:sz w:val="18"/>
                <w:szCs w:val="18"/>
              </w:rPr>
            </w:pPr>
            <w:r w:rsidRPr="004D555F">
              <w:rPr>
                <w:sz w:val="18"/>
                <w:szCs w:val="18"/>
              </w:rPr>
              <w:t>50</w:t>
            </w:r>
          </w:p>
        </w:tc>
        <w:tc>
          <w:tcPr>
            <w:tcW w:w="1134" w:type="dxa"/>
            <w:tcBorders>
              <w:top w:val="single" w:sz="4" w:space="0" w:color="auto"/>
              <w:left w:val="single" w:sz="4" w:space="0" w:color="auto"/>
              <w:bottom w:val="single" w:sz="4" w:space="0" w:color="auto"/>
              <w:right w:val="single" w:sz="4" w:space="0" w:color="auto"/>
            </w:tcBorders>
          </w:tcPr>
          <w:p w14:paraId="378BE482" w14:textId="77777777" w:rsidR="00791248" w:rsidRPr="004D555F" w:rsidRDefault="00791248" w:rsidP="004308A4">
            <w:pPr>
              <w:jc w:val="center"/>
              <w:rPr>
                <w:sz w:val="18"/>
                <w:szCs w:val="18"/>
              </w:rPr>
            </w:pPr>
            <w:r w:rsidRPr="004D555F">
              <w:rPr>
                <w:sz w:val="18"/>
                <w:szCs w:val="18"/>
              </w:rPr>
              <w:t>Traktor/lastbil</w:t>
            </w:r>
          </w:p>
        </w:tc>
        <w:tc>
          <w:tcPr>
            <w:tcW w:w="1701" w:type="dxa"/>
            <w:tcBorders>
              <w:top w:val="single" w:sz="4" w:space="0" w:color="auto"/>
              <w:left w:val="single" w:sz="4" w:space="0" w:color="auto"/>
              <w:bottom w:val="single" w:sz="4" w:space="0" w:color="auto"/>
              <w:right w:val="single" w:sz="4" w:space="0" w:color="auto"/>
            </w:tcBorders>
          </w:tcPr>
          <w:p w14:paraId="0CCA1151" w14:textId="3017A5B4" w:rsidR="00791248" w:rsidRPr="004D555F" w:rsidRDefault="00791248" w:rsidP="00623446">
            <w:pPr>
              <w:rPr>
                <w:sz w:val="18"/>
                <w:szCs w:val="18"/>
              </w:rPr>
            </w:pPr>
          </w:p>
        </w:tc>
      </w:tr>
      <w:tr w:rsidR="009C22A6" w:rsidRPr="007445A0" w14:paraId="6295CAD9"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3024C372" w14:textId="573D79A7" w:rsidR="009C22A6" w:rsidRPr="004D555F" w:rsidRDefault="00AC1369" w:rsidP="004308A4">
            <w:pPr>
              <w:rPr>
                <w:sz w:val="18"/>
                <w:szCs w:val="18"/>
              </w:rPr>
            </w:pPr>
            <w:r w:rsidRPr="004D555F">
              <w:rPr>
                <w:sz w:val="18"/>
                <w:szCs w:val="18"/>
              </w:rPr>
              <w:t>Diesel/olie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D6AB446" w14:textId="77777777" w:rsidR="009C22A6" w:rsidRPr="004D555F"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929C53" w14:textId="77777777" w:rsidR="009C22A6" w:rsidRPr="004D555F" w:rsidRDefault="009C22A6"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083ED27" w14:textId="77777777" w:rsidR="009C22A6" w:rsidRPr="004D555F" w:rsidRDefault="009C22A6"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2DB234" w14:textId="77777777" w:rsidR="009C22A6" w:rsidRPr="004D555F"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41A6835" w14:textId="314FBEFD" w:rsidR="009C22A6" w:rsidRPr="004D555F" w:rsidRDefault="00623446" w:rsidP="004308A4">
            <w:pPr>
              <w:jc w:val="center"/>
              <w:rPr>
                <w:sz w:val="18"/>
                <w:szCs w:val="18"/>
              </w:rPr>
            </w:pPr>
            <w:r w:rsidRPr="004D555F">
              <w:rPr>
                <w:sz w:val="18"/>
                <w:szCs w:val="18"/>
              </w:rPr>
              <w:t>30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41C8D1A" w14:textId="5F3213A0" w:rsidR="009C22A6" w:rsidRPr="004D555F" w:rsidRDefault="00623446" w:rsidP="004308A4">
            <w:pPr>
              <w:jc w:val="center"/>
              <w:rPr>
                <w:sz w:val="18"/>
                <w:szCs w:val="18"/>
              </w:rPr>
            </w:pPr>
            <w:r w:rsidRPr="004D555F">
              <w:rPr>
                <w:sz w:val="18"/>
                <w:szCs w:val="18"/>
              </w:rPr>
              <w:t>30</w:t>
            </w:r>
          </w:p>
        </w:tc>
        <w:tc>
          <w:tcPr>
            <w:tcW w:w="1134" w:type="dxa"/>
            <w:tcBorders>
              <w:top w:val="single" w:sz="4" w:space="0" w:color="auto"/>
              <w:left w:val="single" w:sz="4" w:space="0" w:color="auto"/>
              <w:bottom w:val="single" w:sz="4" w:space="0" w:color="auto"/>
              <w:right w:val="single" w:sz="4" w:space="0" w:color="auto"/>
            </w:tcBorders>
          </w:tcPr>
          <w:p w14:paraId="265DDBBD" w14:textId="1F27D531" w:rsidR="009C22A6" w:rsidRPr="004D555F" w:rsidRDefault="00623446" w:rsidP="004308A4">
            <w:pPr>
              <w:jc w:val="center"/>
              <w:rPr>
                <w:sz w:val="18"/>
                <w:szCs w:val="18"/>
              </w:rPr>
            </w:pPr>
            <w:r w:rsidRPr="004D555F">
              <w:rPr>
                <w:sz w:val="18"/>
                <w:szCs w:val="18"/>
              </w:rPr>
              <w:t>Tankbil</w:t>
            </w:r>
          </w:p>
        </w:tc>
        <w:tc>
          <w:tcPr>
            <w:tcW w:w="1701" w:type="dxa"/>
            <w:tcBorders>
              <w:top w:val="single" w:sz="4" w:space="0" w:color="auto"/>
              <w:left w:val="single" w:sz="4" w:space="0" w:color="auto"/>
              <w:bottom w:val="single" w:sz="4" w:space="0" w:color="auto"/>
              <w:right w:val="single" w:sz="4" w:space="0" w:color="auto"/>
            </w:tcBorders>
          </w:tcPr>
          <w:p w14:paraId="79C3AB76" w14:textId="77777777" w:rsidR="009C22A6" w:rsidRPr="004D555F" w:rsidRDefault="009C22A6" w:rsidP="004308A4">
            <w:pPr>
              <w:rPr>
                <w:sz w:val="18"/>
                <w:szCs w:val="18"/>
              </w:rPr>
            </w:pPr>
          </w:p>
        </w:tc>
      </w:tr>
      <w:tr w:rsidR="009C22A6" w:rsidRPr="007445A0" w14:paraId="4A2768A4"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BD8694F" w14:textId="77777777" w:rsidR="009C22A6" w:rsidRPr="004D555F" w:rsidRDefault="009C22A6"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84CE068" w14:textId="77777777" w:rsidR="009C22A6" w:rsidRPr="004D555F"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849AE0D" w14:textId="77777777" w:rsidR="009C22A6" w:rsidRPr="004D555F" w:rsidRDefault="009C22A6"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DA71260" w14:textId="77777777" w:rsidR="009C22A6" w:rsidRPr="004D555F" w:rsidRDefault="009C22A6"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78A4B3" w14:textId="77777777" w:rsidR="009C22A6" w:rsidRPr="004D555F"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5326DF" w14:textId="77777777" w:rsidR="009C22A6" w:rsidRPr="004D555F" w:rsidRDefault="009C22A6"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906E331" w14:textId="77777777" w:rsidR="009C22A6" w:rsidRPr="004D555F" w:rsidRDefault="009C22A6"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846D91F" w14:textId="77777777" w:rsidR="009C22A6" w:rsidRPr="004D555F" w:rsidRDefault="009C22A6" w:rsidP="004308A4">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10439B9" w14:textId="77777777" w:rsidR="009C22A6" w:rsidRPr="004D555F" w:rsidRDefault="009C22A6" w:rsidP="004308A4">
            <w:pPr>
              <w:rPr>
                <w:sz w:val="18"/>
                <w:szCs w:val="18"/>
              </w:rPr>
            </w:pPr>
          </w:p>
        </w:tc>
      </w:tr>
      <w:tr w:rsidR="00791248" w:rsidRPr="007445A0" w14:paraId="5FFDE464"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C5E38E2" w14:textId="77777777" w:rsidR="00791248" w:rsidRPr="004D555F" w:rsidRDefault="00791248" w:rsidP="004308A4">
            <w:pPr>
              <w:rPr>
                <w:sz w:val="18"/>
                <w:szCs w:val="18"/>
              </w:rPr>
            </w:pPr>
            <w:r w:rsidRPr="004D555F">
              <w:rPr>
                <w:sz w:val="18"/>
                <w:szCs w:val="18"/>
              </w:rPr>
              <w:t>Samlet antal transporter: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B900A8" w14:textId="77777777" w:rsidR="00791248" w:rsidRPr="004D555F"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55AFC9A" w14:textId="77777777" w:rsidR="00791248" w:rsidRPr="004D555F"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999C67" w14:textId="77777777" w:rsidR="00791248" w:rsidRPr="004D555F" w:rsidRDefault="00791248"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11EA05" w14:textId="77777777" w:rsidR="00791248" w:rsidRPr="004D555F"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4B8A0D" w14:textId="14142298" w:rsidR="00791248" w:rsidRPr="004D555F" w:rsidRDefault="004D555F" w:rsidP="004308A4">
            <w:pPr>
              <w:jc w:val="center"/>
              <w:rPr>
                <w:sz w:val="18"/>
                <w:szCs w:val="18"/>
              </w:rPr>
            </w:pPr>
            <w:r w:rsidRPr="004D555F">
              <w:rPr>
                <w:sz w:val="18"/>
                <w:szCs w:val="18"/>
              </w:rPr>
              <w:t>1450</w:t>
            </w:r>
          </w:p>
          <w:p w14:paraId="24FBCC19" w14:textId="77777777" w:rsidR="00791248" w:rsidRPr="004D555F"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AD19779" w14:textId="3D4B5D17" w:rsidR="00791248" w:rsidRPr="004D555F" w:rsidRDefault="004D555F" w:rsidP="004308A4">
            <w:pPr>
              <w:jc w:val="center"/>
              <w:rPr>
                <w:sz w:val="18"/>
                <w:szCs w:val="18"/>
              </w:rPr>
            </w:pPr>
            <w:r w:rsidRPr="004D555F">
              <w:rPr>
                <w:sz w:val="18"/>
                <w:szCs w:val="18"/>
              </w:rPr>
              <w:t>1450</w:t>
            </w:r>
          </w:p>
        </w:tc>
        <w:tc>
          <w:tcPr>
            <w:tcW w:w="1134" w:type="dxa"/>
            <w:tcBorders>
              <w:top w:val="single" w:sz="4" w:space="0" w:color="auto"/>
              <w:left w:val="single" w:sz="4" w:space="0" w:color="auto"/>
              <w:bottom w:val="single" w:sz="4" w:space="0" w:color="auto"/>
              <w:right w:val="single" w:sz="4" w:space="0" w:color="auto"/>
            </w:tcBorders>
          </w:tcPr>
          <w:p w14:paraId="05ACE63C" w14:textId="77777777" w:rsidR="00791248" w:rsidRPr="004D555F" w:rsidRDefault="00791248" w:rsidP="004308A4">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5094737" w14:textId="77777777" w:rsidR="00791248" w:rsidRPr="004D555F" w:rsidRDefault="00791248" w:rsidP="004308A4">
            <w:pPr>
              <w:rPr>
                <w:sz w:val="18"/>
                <w:szCs w:val="18"/>
              </w:rPr>
            </w:pPr>
          </w:p>
        </w:tc>
      </w:tr>
      <w:tr w:rsidR="00791248" w:rsidRPr="004D555F" w14:paraId="1B18A675" w14:textId="77777777" w:rsidTr="004308A4">
        <w:trPr>
          <w:cantSplit/>
          <w:trHeight w:val="277"/>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tcPr>
          <w:p w14:paraId="2A2FC13F" w14:textId="77777777" w:rsidR="00791248" w:rsidRPr="004D555F" w:rsidRDefault="00791248" w:rsidP="004308A4">
            <w:pPr>
              <w:rPr>
                <w:sz w:val="18"/>
                <w:szCs w:val="18"/>
              </w:rPr>
            </w:pPr>
            <w:r w:rsidRPr="004D555F">
              <w:rPr>
                <w:sz w:val="18"/>
                <w:szCs w:val="18"/>
              </w:rPr>
              <w:t xml:space="preserve">Bemærkninger: </w:t>
            </w:r>
          </w:p>
          <w:p w14:paraId="05155D77" w14:textId="77777777" w:rsidR="00791248" w:rsidRPr="004D555F" w:rsidRDefault="00791248" w:rsidP="004308A4">
            <w:pPr>
              <w:jc w:val="both"/>
              <w:rPr>
                <w:sz w:val="18"/>
                <w:szCs w:val="18"/>
              </w:rPr>
            </w:pPr>
            <w:r w:rsidRPr="004D555F">
              <w:rPr>
                <w:sz w:val="18"/>
                <w:szCs w:val="18"/>
              </w:rPr>
              <w:t>En vurdering baseret ud fra antagne mængder og produktion. Vurderingen er baseret på ansøgers oplysninger.</w:t>
            </w:r>
          </w:p>
          <w:p w14:paraId="1C344948" w14:textId="77777777" w:rsidR="00791248" w:rsidRPr="004D555F" w:rsidRDefault="00791248" w:rsidP="00860291">
            <w:pPr>
              <w:jc w:val="both"/>
              <w:rPr>
                <w:sz w:val="18"/>
                <w:szCs w:val="18"/>
              </w:rPr>
            </w:pPr>
          </w:p>
          <w:p w14:paraId="1CEC0C26" w14:textId="7239F9DD" w:rsidR="00AC1369" w:rsidRDefault="006F7FEB" w:rsidP="00860291">
            <w:pPr>
              <w:jc w:val="both"/>
              <w:rPr>
                <w:sz w:val="18"/>
                <w:szCs w:val="18"/>
              </w:rPr>
            </w:pPr>
            <w:r w:rsidRPr="004D555F">
              <w:rPr>
                <w:sz w:val="18"/>
                <w:szCs w:val="18"/>
              </w:rPr>
              <w:t xml:space="preserve">Ca. </w:t>
            </w:r>
            <w:r w:rsidR="004D555F" w:rsidRPr="004D555F">
              <w:rPr>
                <w:sz w:val="18"/>
                <w:szCs w:val="18"/>
              </w:rPr>
              <w:t>1450</w:t>
            </w:r>
            <w:r w:rsidR="00AC1369" w:rsidRPr="004D555F">
              <w:rPr>
                <w:sz w:val="18"/>
                <w:szCs w:val="18"/>
              </w:rPr>
              <w:t xml:space="preserve"> tran</w:t>
            </w:r>
            <w:r w:rsidR="004D555F" w:rsidRPr="004D555F">
              <w:rPr>
                <w:sz w:val="18"/>
                <w:szCs w:val="18"/>
              </w:rPr>
              <w:t>sporter årligt, nogen transporter vil være sæsonafhængige, mens andre vil være konstante ud over året.</w:t>
            </w:r>
            <w:r w:rsidR="00AC1369" w:rsidRPr="004D555F">
              <w:rPr>
                <w:sz w:val="18"/>
                <w:szCs w:val="18"/>
              </w:rPr>
              <w:t xml:space="preserve"> Samlet set bliver det </w:t>
            </w:r>
            <w:r w:rsidR="004D555F" w:rsidRPr="004D555F">
              <w:rPr>
                <w:sz w:val="18"/>
                <w:szCs w:val="18"/>
              </w:rPr>
              <w:t>4-5</w:t>
            </w:r>
            <w:r w:rsidR="00AC1369" w:rsidRPr="004D555F">
              <w:rPr>
                <w:sz w:val="18"/>
                <w:szCs w:val="18"/>
              </w:rPr>
              <w:t xml:space="preserve"> transporter om dagen, med en koncentration omkring høst og forårsarbejde inkl. gyllekørsel i marken.</w:t>
            </w:r>
          </w:p>
          <w:p w14:paraId="0272F419" w14:textId="77777777" w:rsidR="004D555F" w:rsidRDefault="004D555F" w:rsidP="00860291">
            <w:pPr>
              <w:jc w:val="both"/>
              <w:rPr>
                <w:sz w:val="18"/>
                <w:szCs w:val="18"/>
              </w:rPr>
            </w:pPr>
          </w:p>
          <w:p w14:paraId="0F0B22D9" w14:textId="3944A86A" w:rsidR="004D555F" w:rsidRPr="004D555F" w:rsidRDefault="004D555F" w:rsidP="00860291">
            <w:pPr>
              <w:jc w:val="both"/>
              <w:rPr>
                <w:sz w:val="18"/>
                <w:szCs w:val="18"/>
              </w:rPr>
            </w:pPr>
            <w:r>
              <w:rPr>
                <w:sz w:val="18"/>
                <w:szCs w:val="18"/>
              </w:rPr>
              <w:t>Transporterne vil være fordelt på alle 3 adkomstveje.</w:t>
            </w:r>
          </w:p>
          <w:p w14:paraId="234EA4E5" w14:textId="520B727F" w:rsidR="00AC1369" w:rsidRPr="004D555F" w:rsidRDefault="00AC1369" w:rsidP="00860291">
            <w:pPr>
              <w:jc w:val="both"/>
              <w:rPr>
                <w:sz w:val="18"/>
                <w:szCs w:val="18"/>
              </w:rPr>
            </w:pPr>
          </w:p>
        </w:tc>
      </w:tr>
    </w:tbl>
    <w:p w14:paraId="1BB69200" w14:textId="77777777" w:rsidR="00791248" w:rsidRPr="004D555F" w:rsidRDefault="00791248" w:rsidP="00791248">
      <w:pPr>
        <w:rPr>
          <w:sz w:val="18"/>
        </w:rPr>
      </w:pPr>
    </w:p>
    <w:p w14:paraId="460BC604" w14:textId="08F5758C" w:rsidR="00791248" w:rsidRDefault="00791248" w:rsidP="00791248">
      <w:pPr>
        <w:rPr>
          <w:sz w:val="18"/>
        </w:rPr>
      </w:pPr>
      <w:r w:rsidRPr="004D555F">
        <w:rPr>
          <w:sz w:val="18"/>
        </w:rPr>
        <w:t xml:space="preserve">Privat kørsel, samt kørsel fra ansatte og besøgende er ikke medregnet i transportopgørelsen. Ligeledes er </w:t>
      </w:r>
      <w:r w:rsidR="004D555F" w:rsidRPr="004D555F">
        <w:rPr>
          <w:sz w:val="18"/>
        </w:rPr>
        <w:t>traktorkørsel</w:t>
      </w:r>
      <w:r w:rsidRPr="004D555F">
        <w:rPr>
          <w:sz w:val="18"/>
        </w:rPr>
        <w:t xml:space="preserve"> direkte tilknyttet markdriften (såning, pløjning, sprøjtning og høst) af ejendommen udeladt.</w:t>
      </w:r>
    </w:p>
    <w:p w14:paraId="4BAB2059" w14:textId="77777777" w:rsidR="004D555F" w:rsidRDefault="004D555F" w:rsidP="00791248">
      <w:pPr>
        <w:rPr>
          <w:sz w:val="18"/>
        </w:rPr>
      </w:pPr>
    </w:p>
    <w:p w14:paraId="7F04E1C7" w14:textId="622D1C83" w:rsidR="004D555F" w:rsidRPr="004D555F" w:rsidRDefault="004D555F" w:rsidP="00791248">
      <w:pPr>
        <w:rPr>
          <w:sz w:val="18"/>
        </w:rPr>
      </w:pPr>
      <w:r>
        <w:rPr>
          <w:sz w:val="18"/>
        </w:rPr>
        <w:t>Ved et husdyrbrug af denne størrelse vil der være omfattende transporter samt påvirkninger fra disse. Imidlertid er husdyrbruget med dets adkomstveje, så isoleret beliggende med stor afstand til nabobeboelse, at det vurderes at transporterne til og fra husdyrbruget ikke vil være unødvendigt generende</w:t>
      </w:r>
      <w:r w:rsidR="007E2EA4">
        <w:rPr>
          <w:sz w:val="18"/>
        </w:rPr>
        <w:t xml:space="preserve"> </w:t>
      </w:r>
      <w:r w:rsidR="0068567F">
        <w:rPr>
          <w:sz w:val="18"/>
        </w:rPr>
        <w:t>f</w:t>
      </w:r>
      <w:r w:rsidR="007E2EA4">
        <w:rPr>
          <w:sz w:val="18"/>
        </w:rPr>
        <w:t>o</w:t>
      </w:r>
      <w:r w:rsidR="0068567F">
        <w:rPr>
          <w:sz w:val="18"/>
        </w:rPr>
        <w:t>r naboer</w:t>
      </w:r>
      <w:r w:rsidR="007E2EA4">
        <w:rPr>
          <w:sz w:val="18"/>
        </w:rPr>
        <w:t>, da det vurderes at den generelle trafik på Rørholtvej i højere grad vil kunne påvirke naboerne, end transporten til Klitgaard.</w:t>
      </w:r>
    </w:p>
    <w:p w14:paraId="5905FD5D" w14:textId="77777777" w:rsidR="00791248" w:rsidRPr="004D555F" w:rsidRDefault="00791248" w:rsidP="00791248">
      <w:pPr>
        <w:rPr>
          <w:sz w:val="18"/>
        </w:rPr>
      </w:pPr>
    </w:p>
    <w:p w14:paraId="55D5C248" w14:textId="5F91B591" w:rsidR="00791248" w:rsidRPr="004D555F" w:rsidRDefault="00791248" w:rsidP="00791248">
      <w:pPr>
        <w:rPr>
          <w:sz w:val="18"/>
        </w:rPr>
      </w:pPr>
      <w:r w:rsidRPr="004D555F">
        <w:rPr>
          <w:sz w:val="18"/>
        </w:rPr>
        <w:t>Det vurderes samlet set, at vejnettet omkring ejendommen, uden væsentlige problemer for den øvrige trafik</w:t>
      </w:r>
      <w:r w:rsidR="00F62742" w:rsidRPr="004D555F">
        <w:rPr>
          <w:sz w:val="18"/>
        </w:rPr>
        <w:t>, og uden uacceptable gener for naboer,</w:t>
      </w:r>
      <w:r w:rsidRPr="004D555F">
        <w:rPr>
          <w:sz w:val="18"/>
        </w:rPr>
        <w:t xml:space="preserve"> vil kunne afvikle transporterne i forbindelse med</w:t>
      </w:r>
      <w:r w:rsidR="004D555F">
        <w:rPr>
          <w:sz w:val="18"/>
        </w:rPr>
        <w:t xml:space="preserve"> den ansøgte </w:t>
      </w:r>
      <w:r w:rsidRPr="004D555F">
        <w:rPr>
          <w:sz w:val="18"/>
        </w:rPr>
        <w:t>produktion</w:t>
      </w:r>
      <w:r w:rsidR="006429B0" w:rsidRPr="004D555F">
        <w:rPr>
          <w:sz w:val="18"/>
        </w:rPr>
        <w:t>sændring</w:t>
      </w:r>
      <w:r w:rsidRPr="004D555F">
        <w:rPr>
          <w:sz w:val="18"/>
        </w:rPr>
        <w:t>.</w:t>
      </w:r>
    </w:p>
    <w:p w14:paraId="567AECC2" w14:textId="77777777" w:rsidR="00385B9F" w:rsidRPr="004D555F" w:rsidRDefault="00385B9F" w:rsidP="004A58D3">
      <w:pPr>
        <w:rPr>
          <w:sz w:val="18"/>
        </w:rPr>
      </w:pPr>
    </w:p>
    <w:p w14:paraId="59E1A212" w14:textId="3652A29F" w:rsidR="004A58D3" w:rsidRPr="004D555F" w:rsidRDefault="00024650" w:rsidP="004A58D3">
      <w:pPr>
        <w:rPr>
          <w:b/>
          <w:sz w:val="18"/>
        </w:rPr>
      </w:pPr>
      <w:r>
        <w:rPr>
          <w:b/>
          <w:sz w:val="18"/>
        </w:rPr>
        <w:t xml:space="preserve">3.k </w:t>
      </w:r>
      <w:r w:rsidR="004A58D3" w:rsidRPr="004D555F">
        <w:rPr>
          <w:b/>
          <w:sz w:val="18"/>
        </w:rPr>
        <w:t>Rekreative og kulturhistoriske interesser</w:t>
      </w:r>
    </w:p>
    <w:p w14:paraId="5828F0AC" w14:textId="77ABB6C9" w:rsidR="006F7FEB" w:rsidRPr="004D555F" w:rsidRDefault="00791248" w:rsidP="004A58D3">
      <w:pPr>
        <w:rPr>
          <w:sz w:val="18"/>
        </w:rPr>
      </w:pPr>
      <w:r w:rsidRPr="004D555F">
        <w:rPr>
          <w:sz w:val="18"/>
        </w:rPr>
        <w:t>Der er ikke umiddelbart nogen åbenlyse rekreative</w:t>
      </w:r>
      <w:r w:rsidR="007E2EA4">
        <w:rPr>
          <w:sz w:val="18"/>
        </w:rPr>
        <w:t xml:space="preserve"> eller kulturhistoriske</w:t>
      </w:r>
      <w:r w:rsidRPr="004D555F">
        <w:rPr>
          <w:sz w:val="18"/>
        </w:rPr>
        <w:t xml:space="preserve"> interesser der vurderes at ville blive påvirket af den ansøgte ændring af produktionen.</w:t>
      </w:r>
      <w:r w:rsidR="006F7FEB" w:rsidRPr="004D555F">
        <w:rPr>
          <w:sz w:val="18"/>
        </w:rPr>
        <w:t xml:space="preserve"> </w:t>
      </w:r>
      <w:r w:rsidR="004D555F" w:rsidRPr="004D555F">
        <w:rPr>
          <w:sz w:val="18"/>
        </w:rPr>
        <w:t>Ejendommen ligger isoleret fra hovedfærdselsårer for gang og cyklende. L</w:t>
      </w:r>
      <w:r w:rsidR="006F7FEB" w:rsidRPr="004D555F">
        <w:rPr>
          <w:sz w:val="18"/>
        </w:rPr>
        <w:t xml:space="preserve">igeledes vil der som følge af produktionsændringen ikke blive øgede lugtgener fra husdyrbruget. </w:t>
      </w:r>
    </w:p>
    <w:p w14:paraId="345BD007" w14:textId="74BC0EE3" w:rsidR="004A58D3" w:rsidRPr="00AD0CEF" w:rsidRDefault="004A58D3" w:rsidP="003F3BB0">
      <w:pPr>
        <w:rPr>
          <w:sz w:val="18"/>
        </w:rPr>
      </w:pPr>
    </w:p>
    <w:p w14:paraId="4148593C" w14:textId="1B358102" w:rsidR="00866CB0" w:rsidRPr="00AD0CEF" w:rsidRDefault="00024650" w:rsidP="00391995">
      <w:pPr>
        <w:rPr>
          <w:b/>
          <w:sz w:val="18"/>
        </w:rPr>
      </w:pPr>
      <w:r>
        <w:rPr>
          <w:b/>
          <w:sz w:val="18"/>
        </w:rPr>
        <w:t xml:space="preserve">3.l </w:t>
      </w:r>
      <w:r w:rsidR="00866CB0" w:rsidRPr="00AD0CEF">
        <w:rPr>
          <w:b/>
          <w:sz w:val="18"/>
        </w:rPr>
        <w:t>Lugt og påvirkning af nærmeste omkringboende</w:t>
      </w:r>
    </w:p>
    <w:p w14:paraId="3F4D5014" w14:textId="77777777" w:rsidR="006F7FEB" w:rsidRPr="00AD0CEF" w:rsidRDefault="006E3A6F" w:rsidP="00457966">
      <w:pPr>
        <w:rPr>
          <w:sz w:val="18"/>
        </w:rPr>
      </w:pPr>
      <w:r w:rsidRPr="00AD0CEF">
        <w:rPr>
          <w:sz w:val="18"/>
        </w:rPr>
        <w:t>Produktionsændringen</w:t>
      </w:r>
      <w:r w:rsidR="00C1494A" w:rsidRPr="00AD0CEF">
        <w:rPr>
          <w:sz w:val="18"/>
        </w:rPr>
        <w:t xml:space="preserve"> er vurderet ift. lugtemission og lugtgeneafstande til</w:t>
      </w:r>
      <w:r w:rsidR="006429B0" w:rsidRPr="00AD0CEF">
        <w:rPr>
          <w:sz w:val="18"/>
        </w:rPr>
        <w:t xml:space="preserve"> de nærmest beliggende</w:t>
      </w:r>
      <w:r w:rsidR="006F7FEB" w:rsidRPr="00AD0CEF">
        <w:rPr>
          <w:sz w:val="18"/>
        </w:rPr>
        <w:t xml:space="preserve"> naboer</w:t>
      </w:r>
      <w:r w:rsidR="006429B0" w:rsidRPr="00AD0CEF">
        <w:rPr>
          <w:sz w:val="18"/>
        </w:rPr>
        <w:t>:</w:t>
      </w:r>
      <w:r w:rsidR="00C1494A" w:rsidRPr="00AD0CEF">
        <w:rPr>
          <w:sz w:val="18"/>
        </w:rPr>
        <w:t xml:space="preserve"> </w:t>
      </w:r>
    </w:p>
    <w:p w14:paraId="7DCA5E4B" w14:textId="0B99F09B" w:rsidR="006F7FEB" w:rsidRPr="00AD0CEF" w:rsidRDefault="00C170E7" w:rsidP="00C170E7">
      <w:pPr>
        <w:rPr>
          <w:sz w:val="18"/>
        </w:rPr>
      </w:pPr>
      <w:r w:rsidRPr="00AD0CEF">
        <w:rPr>
          <w:sz w:val="18"/>
        </w:rPr>
        <w:t xml:space="preserve">- </w:t>
      </w:r>
      <w:r w:rsidR="002142B2" w:rsidRPr="00AD0CEF">
        <w:rPr>
          <w:sz w:val="18"/>
        </w:rPr>
        <w:t>enkelt bolig uden landbrugspligt</w:t>
      </w:r>
      <w:r w:rsidR="00C1494A" w:rsidRPr="00AD0CEF">
        <w:rPr>
          <w:sz w:val="18"/>
        </w:rPr>
        <w:t xml:space="preserve">, </w:t>
      </w:r>
    </w:p>
    <w:p w14:paraId="3F49264D" w14:textId="2BB00EBA" w:rsidR="006F7FEB" w:rsidRPr="00AD0CEF" w:rsidRDefault="006F7FEB" w:rsidP="00C170E7">
      <w:pPr>
        <w:rPr>
          <w:sz w:val="18"/>
        </w:rPr>
      </w:pPr>
      <w:r w:rsidRPr="00AD0CEF">
        <w:rPr>
          <w:sz w:val="18"/>
        </w:rPr>
        <w:t>-</w:t>
      </w:r>
      <w:r w:rsidR="00C170E7" w:rsidRPr="00AD0CEF">
        <w:rPr>
          <w:sz w:val="18"/>
        </w:rPr>
        <w:t xml:space="preserve"> </w:t>
      </w:r>
      <w:r w:rsidR="00C1494A" w:rsidRPr="00AD0CEF">
        <w:rPr>
          <w:sz w:val="18"/>
        </w:rPr>
        <w:t>samlet bebyggelse</w:t>
      </w:r>
      <w:r w:rsidR="006429B0" w:rsidRPr="00AD0CEF">
        <w:rPr>
          <w:sz w:val="18"/>
        </w:rPr>
        <w:t xml:space="preserve">, </w:t>
      </w:r>
    </w:p>
    <w:p w14:paraId="4452BDD8" w14:textId="1C31B3B0" w:rsidR="006F7FEB" w:rsidRPr="00AD0CEF" w:rsidRDefault="006F7FEB" w:rsidP="00C170E7">
      <w:pPr>
        <w:rPr>
          <w:sz w:val="18"/>
        </w:rPr>
      </w:pPr>
      <w:r w:rsidRPr="00AD0CEF">
        <w:rPr>
          <w:sz w:val="18"/>
        </w:rPr>
        <w:t>-</w:t>
      </w:r>
      <w:r w:rsidR="00C170E7" w:rsidRPr="00AD0CEF">
        <w:rPr>
          <w:sz w:val="18"/>
        </w:rPr>
        <w:t xml:space="preserve"> </w:t>
      </w:r>
      <w:r w:rsidR="006429B0" w:rsidRPr="00AD0CEF">
        <w:rPr>
          <w:sz w:val="18"/>
        </w:rPr>
        <w:t>lokalplanlagt område i landzone</w:t>
      </w:r>
      <w:r w:rsidR="00C1494A" w:rsidRPr="00AD0CEF">
        <w:rPr>
          <w:sz w:val="18"/>
        </w:rPr>
        <w:t xml:space="preserve"> og </w:t>
      </w:r>
    </w:p>
    <w:p w14:paraId="2C3C4121" w14:textId="39C730AB" w:rsidR="006F7FEB" w:rsidRPr="00AD0CEF" w:rsidRDefault="006F7FEB" w:rsidP="00C170E7">
      <w:pPr>
        <w:rPr>
          <w:sz w:val="18"/>
        </w:rPr>
      </w:pPr>
      <w:r w:rsidRPr="00AD0CEF">
        <w:rPr>
          <w:sz w:val="18"/>
        </w:rPr>
        <w:t>-</w:t>
      </w:r>
      <w:r w:rsidR="00C170E7" w:rsidRPr="00AD0CEF">
        <w:rPr>
          <w:sz w:val="18"/>
        </w:rPr>
        <w:t xml:space="preserve"> </w:t>
      </w:r>
      <w:r w:rsidR="00C1494A" w:rsidRPr="00AD0CEF">
        <w:rPr>
          <w:sz w:val="18"/>
        </w:rPr>
        <w:t xml:space="preserve">byzone. </w:t>
      </w:r>
    </w:p>
    <w:p w14:paraId="55033573" w14:textId="77777777" w:rsidR="006F7FEB" w:rsidRPr="007445A0" w:rsidRDefault="006F7FEB" w:rsidP="006F7FEB">
      <w:pPr>
        <w:rPr>
          <w:sz w:val="18"/>
          <w:highlight w:val="yellow"/>
        </w:rPr>
      </w:pPr>
    </w:p>
    <w:p w14:paraId="6A1EA664" w14:textId="1E9B64A2" w:rsidR="00457966" w:rsidRPr="00AD0CEF" w:rsidRDefault="00457966" w:rsidP="006F7FEB">
      <w:pPr>
        <w:rPr>
          <w:sz w:val="18"/>
        </w:rPr>
      </w:pPr>
      <w:r w:rsidRPr="00AD0CEF">
        <w:rPr>
          <w:sz w:val="18"/>
        </w:rPr>
        <w:t>Se it-ansøgningen i husdyrgodkendelse.dk for angivelse af afstande</w:t>
      </w:r>
      <w:r w:rsidR="00285F5A" w:rsidRPr="00AD0CEF">
        <w:rPr>
          <w:sz w:val="18"/>
        </w:rPr>
        <w:t xml:space="preserve"> til boligtyper</w:t>
      </w:r>
      <w:r w:rsidRPr="00AD0CEF">
        <w:rPr>
          <w:sz w:val="18"/>
        </w:rPr>
        <w:t>.</w:t>
      </w:r>
    </w:p>
    <w:p w14:paraId="36BAF737" w14:textId="77777777" w:rsidR="00FF0FB8" w:rsidRPr="00AD0CEF" w:rsidRDefault="00FF0FB8" w:rsidP="00457966">
      <w:pPr>
        <w:rPr>
          <w:sz w:val="18"/>
        </w:rPr>
      </w:pPr>
    </w:p>
    <w:p w14:paraId="3DAADBBD" w14:textId="467E8E96" w:rsidR="00FF0FB8" w:rsidRPr="00AD0CEF" w:rsidRDefault="00FF0FB8" w:rsidP="00457966">
      <w:pPr>
        <w:rPr>
          <w:sz w:val="18"/>
        </w:rPr>
      </w:pPr>
      <w:r w:rsidRPr="00AD0CEF">
        <w:rPr>
          <w:sz w:val="18"/>
        </w:rPr>
        <w:t>Der er i det efterfølgende afsnit redegjort for</w:t>
      </w:r>
      <w:r w:rsidR="00C170E7" w:rsidRPr="00AD0CEF">
        <w:rPr>
          <w:sz w:val="18"/>
        </w:rPr>
        <w:t xml:space="preserve"> lugtgeneafstande til</w:t>
      </w:r>
      <w:r w:rsidRPr="00AD0CEF">
        <w:rPr>
          <w:sz w:val="18"/>
        </w:rPr>
        <w:t xml:space="preserve"> den nærmest beliggende af de forskellige typer bolig/zoner. Der</w:t>
      </w:r>
      <w:r w:rsidR="00C170E7" w:rsidRPr="00AD0CEF">
        <w:rPr>
          <w:sz w:val="18"/>
        </w:rPr>
        <w:t xml:space="preserve"> er i IT-ansøgningen </w:t>
      </w:r>
      <w:proofErr w:type="spellStart"/>
      <w:r w:rsidR="00C170E7" w:rsidRPr="00AD0CEF">
        <w:rPr>
          <w:sz w:val="18"/>
        </w:rPr>
        <w:t>skemaid</w:t>
      </w:r>
      <w:proofErr w:type="spellEnd"/>
      <w:r w:rsidR="00C170E7" w:rsidRPr="00AD0CEF">
        <w:rPr>
          <w:sz w:val="18"/>
        </w:rPr>
        <w:t xml:space="preserve"> 2</w:t>
      </w:r>
      <w:r w:rsidR="00AD0CEF" w:rsidRPr="00AD0CEF">
        <w:rPr>
          <w:sz w:val="18"/>
        </w:rPr>
        <w:t>11756</w:t>
      </w:r>
      <w:r w:rsidRPr="00AD0CEF">
        <w:rPr>
          <w:sz w:val="18"/>
        </w:rPr>
        <w:t xml:space="preserve"> angivet flere boliger, som en kontrol. Disse kontrolpunkter er der ikke redegjort for i det følgende</w:t>
      </w:r>
      <w:r w:rsidR="00AD0CEF">
        <w:rPr>
          <w:sz w:val="18"/>
        </w:rPr>
        <w:t>, men de er medtaget i tabel 5 som viser lugtgeneafstande.</w:t>
      </w:r>
    </w:p>
    <w:p w14:paraId="34C5F6AC" w14:textId="77777777" w:rsidR="00C901E9" w:rsidRPr="007445A0" w:rsidRDefault="00C901E9" w:rsidP="00457966">
      <w:pPr>
        <w:rPr>
          <w:sz w:val="18"/>
          <w:highlight w:val="yellow"/>
        </w:rPr>
      </w:pPr>
    </w:p>
    <w:p w14:paraId="2B987349" w14:textId="6AED9C72" w:rsidR="00FF0FB8" w:rsidRPr="00AD0CEF" w:rsidRDefault="00FF0FB8" w:rsidP="00457966">
      <w:pPr>
        <w:rPr>
          <w:sz w:val="18"/>
        </w:rPr>
      </w:pPr>
      <w:r w:rsidRPr="00AD0CEF">
        <w:rPr>
          <w:sz w:val="18"/>
        </w:rPr>
        <w:t>Generelt e</w:t>
      </w:r>
      <w:r w:rsidR="00AD0CEF" w:rsidRPr="00AD0CEF">
        <w:rPr>
          <w:sz w:val="18"/>
        </w:rPr>
        <w:t>r der</w:t>
      </w:r>
      <w:r w:rsidRPr="00AD0CEF">
        <w:rPr>
          <w:sz w:val="18"/>
        </w:rPr>
        <w:t xml:space="preserve"> </w:t>
      </w:r>
      <w:r w:rsidR="00AD0CEF" w:rsidRPr="00AD0CEF">
        <w:rPr>
          <w:sz w:val="18"/>
        </w:rPr>
        <w:t>meget stor afstand til naboer.</w:t>
      </w:r>
      <w:r w:rsidR="00117B63">
        <w:rPr>
          <w:sz w:val="18"/>
        </w:rPr>
        <w:t xml:space="preserve"> Der forefindes på ejendommen 3 medarbejderboliger, disse er ejet af ansøger og indgår således ikke i lugtgeneberegningerne.</w:t>
      </w:r>
    </w:p>
    <w:p w14:paraId="70FEA812" w14:textId="77777777" w:rsidR="00607BD7" w:rsidRPr="007445A0" w:rsidRDefault="00607BD7" w:rsidP="00457966">
      <w:pPr>
        <w:rPr>
          <w:sz w:val="18"/>
          <w:highlight w:val="yellow"/>
        </w:rPr>
      </w:pPr>
    </w:p>
    <w:p w14:paraId="56B6E14F" w14:textId="77777777" w:rsidR="00607BD7" w:rsidRPr="007445A0" w:rsidRDefault="00607BD7" w:rsidP="00457966">
      <w:pPr>
        <w:rPr>
          <w:sz w:val="18"/>
          <w:highlight w:val="yellow"/>
        </w:rPr>
      </w:pPr>
    </w:p>
    <w:p w14:paraId="4961C9CA" w14:textId="77777777" w:rsidR="00310C84" w:rsidRPr="007445A0" w:rsidRDefault="00310C84" w:rsidP="00457966">
      <w:pPr>
        <w:rPr>
          <w:sz w:val="18"/>
          <w:highlight w:val="yellow"/>
        </w:rPr>
      </w:pPr>
    </w:p>
    <w:p w14:paraId="66B69305" w14:textId="7EB3B78A" w:rsidR="00B7047A" w:rsidRPr="00AD0CEF" w:rsidRDefault="00B7047A" w:rsidP="00B7047A">
      <w:pPr>
        <w:pStyle w:val="Billedtekst"/>
        <w:keepNext/>
      </w:pPr>
      <w:r w:rsidRPr="00AD0CEF">
        <w:t xml:space="preserve">Tabel </w:t>
      </w:r>
      <w:r w:rsidR="00906502" w:rsidRPr="00AD0CEF">
        <w:rPr>
          <w:noProof/>
        </w:rPr>
        <w:fldChar w:fldCharType="begin"/>
      </w:r>
      <w:r w:rsidR="00906502" w:rsidRPr="00AD0CEF">
        <w:rPr>
          <w:noProof/>
        </w:rPr>
        <w:instrText xml:space="preserve"> SEQ Tabel \* ARABIC </w:instrText>
      </w:r>
      <w:r w:rsidR="00906502" w:rsidRPr="00AD0CEF">
        <w:rPr>
          <w:noProof/>
        </w:rPr>
        <w:fldChar w:fldCharType="separate"/>
      </w:r>
      <w:r w:rsidR="00B7026F" w:rsidRPr="00AD0CEF">
        <w:rPr>
          <w:noProof/>
        </w:rPr>
        <w:t>5</w:t>
      </w:r>
      <w:r w:rsidR="00906502" w:rsidRPr="00AD0CEF">
        <w:rPr>
          <w:noProof/>
        </w:rPr>
        <w:fldChar w:fldCharType="end"/>
      </w:r>
      <w:r w:rsidRPr="00AD0CEF">
        <w:t xml:space="preserve"> Oversigt lugtgeneafstande</w:t>
      </w:r>
    </w:p>
    <w:p w14:paraId="47871ED4" w14:textId="3F087145" w:rsidR="00310C84" w:rsidRPr="007445A0" w:rsidRDefault="00AD0CEF" w:rsidP="00457966">
      <w:pPr>
        <w:rPr>
          <w:sz w:val="18"/>
          <w:highlight w:val="yellow"/>
        </w:rPr>
      </w:pPr>
      <w:r>
        <w:rPr>
          <w:noProof/>
        </w:rPr>
        <w:drawing>
          <wp:inline distT="0" distB="0" distL="0" distR="0" wp14:anchorId="41EE361D" wp14:editId="0E65B2BB">
            <wp:extent cx="6120130" cy="459549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595495"/>
                    </a:xfrm>
                    <a:prstGeom prst="rect">
                      <a:avLst/>
                    </a:prstGeom>
                  </pic:spPr>
                </pic:pic>
              </a:graphicData>
            </a:graphic>
          </wp:inline>
        </w:drawing>
      </w:r>
    </w:p>
    <w:p w14:paraId="783F028A" w14:textId="77777777" w:rsidR="002142B2" w:rsidRPr="00AD0CEF" w:rsidRDefault="002142B2" w:rsidP="00391995">
      <w:pPr>
        <w:rPr>
          <w:sz w:val="18"/>
          <w:szCs w:val="18"/>
        </w:rPr>
      </w:pPr>
    </w:p>
    <w:p w14:paraId="13AF58CE" w14:textId="54C999AC" w:rsidR="00C504F5" w:rsidRPr="00AD0CEF" w:rsidRDefault="002142B2" w:rsidP="00C901E9">
      <w:pPr>
        <w:rPr>
          <w:sz w:val="18"/>
          <w:szCs w:val="18"/>
        </w:rPr>
      </w:pPr>
      <w:r w:rsidRPr="00AD0CEF">
        <w:rPr>
          <w:sz w:val="18"/>
          <w:szCs w:val="18"/>
        </w:rPr>
        <w:t xml:space="preserve">Nærmeste enkeltbolig </w:t>
      </w:r>
      <w:r w:rsidR="00B7047A" w:rsidRPr="00AD0CEF">
        <w:rPr>
          <w:sz w:val="18"/>
          <w:szCs w:val="18"/>
        </w:rPr>
        <w:t xml:space="preserve">uden landbrugspligt </w:t>
      </w:r>
      <w:r w:rsidRPr="00AD0CEF">
        <w:rPr>
          <w:sz w:val="18"/>
          <w:szCs w:val="18"/>
        </w:rPr>
        <w:t>er</w:t>
      </w:r>
      <w:r w:rsidR="00285F5A" w:rsidRPr="00AD0CEF">
        <w:rPr>
          <w:sz w:val="18"/>
          <w:szCs w:val="18"/>
        </w:rPr>
        <w:t xml:space="preserve"> </w:t>
      </w:r>
      <w:r w:rsidR="00AD0CEF" w:rsidRPr="00AD0CEF">
        <w:rPr>
          <w:sz w:val="18"/>
          <w:szCs w:val="18"/>
        </w:rPr>
        <w:t>Gettrupvej 25</w:t>
      </w:r>
      <w:r w:rsidR="00C504F5" w:rsidRPr="00AD0CEF">
        <w:rPr>
          <w:sz w:val="18"/>
          <w:szCs w:val="18"/>
        </w:rPr>
        <w:t>, nærmeste samlede bebyggelse er</w:t>
      </w:r>
      <w:r w:rsidR="00ED41F3" w:rsidRPr="00AD0CEF">
        <w:rPr>
          <w:sz w:val="18"/>
          <w:szCs w:val="18"/>
        </w:rPr>
        <w:t xml:space="preserve"> v</w:t>
      </w:r>
      <w:r w:rsidR="00B2363A" w:rsidRPr="00AD0CEF">
        <w:rPr>
          <w:sz w:val="18"/>
          <w:szCs w:val="18"/>
        </w:rPr>
        <w:t>u</w:t>
      </w:r>
      <w:r w:rsidR="00AD0CEF" w:rsidRPr="00AD0CEF">
        <w:rPr>
          <w:sz w:val="18"/>
          <w:szCs w:val="18"/>
        </w:rPr>
        <w:t>rderet at være ved Karensborgvej 5 ved Rørholt</w:t>
      </w:r>
      <w:r w:rsidR="00B2363A" w:rsidRPr="00AD0CEF">
        <w:rPr>
          <w:sz w:val="18"/>
          <w:szCs w:val="18"/>
        </w:rPr>
        <w:t xml:space="preserve">, nærmeste </w:t>
      </w:r>
      <w:r w:rsidR="00C901E9" w:rsidRPr="00AD0CEF">
        <w:rPr>
          <w:sz w:val="18"/>
          <w:szCs w:val="18"/>
        </w:rPr>
        <w:t xml:space="preserve">punkt som er sidestillet med et </w:t>
      </w:r>
      <w:r w:rsidR="00B2363A" w:rsidRPr="00AD0CEF">
        <w:rPr>
          <w:sz w:val="18"/>
          <w:szCs w:val="18"/>
        </w:rPr>
        <w:t xml:space="preserve">lokalplanlagt område til visse arealanvendelser i landzone er vurderet til </w:t>
      </w:r>
      <w:r w:rsidR="00C901E9" w:rsidRPr="00AD0CEF">
        <w:rPr>
          <w:sz w:val="18"/>
          <w:szCs w:val="18"/>
        </w:rPr>
        <w:t>at være ved e</w:t>
      </w:r>
      <w:r w:rsidR="00AD0CEF" w:rsidRPr="00AD0CEF">
        <w:rPr>
          <w:sz w:val="18"/>
          <w:szCs w:val="18"/>
        </w:rPr>
        <w:t>t planlagt rekreativt område ved Gandrup</w:t>
      </w:r>
      <w:r w:rsidR="00EE691C" w:rsidRPr="00AD0CEF">
        <w:rPr>
          <w:sz w:val="18"/>
          <w:szCs w:val="18"/>
        </w:rPr>
        <w:t xml:space="preserve">, </w:t>
      </w:r>
      <w:r w:rsidR="00C504F5" w:rsidRPr="00AD0CEF">
        <w:rPr>
          <w:sz w:val="18"/>
          <w:szCs w:val="18"/>
        </w:rPr>
        <w:t xml:space="preserve">og nærmeste byzone er </w:t>
      </w:r>
      <w:r w:rsidR="00BA1280" w:rsidRPr="00AD0CEF">
        <w:rPr>
          <w:sz w:val="18"/>
          <w:szCs w:val="18"/>
        </w:rPr>
        <w:t>v</w:t>
      </w:r>
      <w:r w:rsidR="00EE691C" w:rsidRPr="00AD0CEF">
        <w:rPr>
          <w:sz w:val="18"/>
          <w:szCs w:val="18"/>
        </w:rPr>
        <w:t xml:space="preserve">ed </w:t>
      </w:r>
      <w:r w:rsidR="00AD0CEF" w:rsidRPr="00AD0CEF">
        <w:rPr>
          <w:sz w:val="18"/>
          <w:szCs w:val="18"/>
        </w:rPr>
        <w:t>Ulsted</w:t>
      </w:r>
      <w:r w:rsidR="00C901E9" w:rsidRPr="00AD0CEF">
        <w:rPr>
          <w:sz w:val="18"/>
          <w:szCs w:val="18"/>
        </w:rPr>
        <w:t>.</w:t>
      </w:r>
    </w:p>
    <w:p w14:paraId="41AFE704" w14:textId="77777777" w:rsidR="00C901E9" w:rsidRPr="007445A0" w:rsidRDefault="00C901E9" w:rsidP="00C901E9">
      <w:pPr>
        <w:rPr>
          <w:sz w:val="18"/>
          <w:szCs w:val="18"/>
          <w:highlight w:val="yellow"/>
        </w:rPr>
      </w:pPr>
    </w:p>
    <w:p w14:paraId="36821099" w14:textId="11903E20" w:rsidR="00C504F5" w:rsidRPr="00AD0CEF" w:rsidRDefault="00AD0CEF" w:rsidP="00391995">
      <w:pPr>
        <w:rPr>
          <w:sz w:val="18"/>
        </w:rPr>
      </w:pPr>
      <w:r w:rsidRPr="00AD0CEF">
        <w:rPr>
          <w:sz w:val="18"/>
        </w:rPr>
        <w:t>Samtlige korrigerede geneafstande er beregnet til at være kortere end den beregnede gennemsnitsafstand. Således vurderes alle afskæringskriterier i forhold til lugt for overholdt.</w:t>
      </w:r>
    </w:p>
    <w:p w14:paraId="3A7598A1" w14:textId="77777777" w:rsidR="00044220" w:rsidRPr="007445A0" w:rsidRDefault="00044220" w:rsidP="00391995">
      <w:pPr>
        <w:rPr>
          <w:sz w:val="18"/>
          <w:highlight w:val="yellow"/>
        </w:rPr>
      </w:pPr>
    </w:p>
    <w:p w14:paraId="60C84B95" w14:textId="23084B6A" w:rsidR="00044220" w:rsidRPr="00C103A7" w:rsidRDefault="00AD0CEF" w:rsidP="00044220">
      <w:pPr>
        <w:keepNext/>
      </w:pPr>
      <w:r w:rsidRPr="00C103A7">
        <w:rPr>
          <w:noProof/>
        </w:rPr>
        <w:drawing>
          <wp:inline distT="0" distB="0" distL="0" distR="0" wp14:anchorId="1041F8A7" wp14:editId="73550812">
            <wp:extent cx="6120130" cy="4963160"/>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963160"/>
                    </a:xfrm>
                    <a:prstGeom prst="rect">
                      <a:avLst/>
                    </a:prstGeom>
                  </pic:spPr>
                </pic:pic>
              </a:graphicData>
            </a:graphic>
          </wp:inline>
        </w:drawing>
      </w:r>
    </w:p>
    <w:p w14:paraId="1E7805EA" w14:textId="7F0989EF" w:rsidR="00044220" w:rsidRPr="00C103A7" w:rsidRDefault="00044220" w:rsidP="00044220">
      <w:pPr>
        <w:pStyle w:val="Billedtekst"/>
      </w:pPr>
      <w:r w:rsidRPr="00C103A7">
        <w:t xml:space="preserve">Figur </w:t>
      </w:r>
      <w:r w:rsidR="004308A4" w:rsidRPr="00C103A7">
        <w:rPr>
          <w:noProof/>
        </w:rPr>
        <w:fldChar w:fldCharType="begin"/>
      </w:r>
      <w:r w:rsidR="004308A4" w:rsidRPr="00C103A7">
        <w:rPr>
          <w:noProof/>
        </w:rPr>
        <w:instrText xml:space="preserve"> SEQ Figur \* ARABIC </w:instrText>
      </w:r>
      <w:r w:rsidR="004308A4" w:rsidRPr="00C103A7">
        <w:rPr>
          <w:noProof/>
        </w:rPr>
        <w:fldChar w:fldCharType="separate"/>
      </w:r>
      <w:r w:rsidR="00C103A7">
        <w:rPr>
          <w:noProof/>
        </w:rPr>
        <w:t>4</w:t>
      </w:r>
      <w:r w:rsidR="004308A4" w:rsidRPr="00C103A7">
        <w:rPr>
          <w:noProof/>
        </w:rPr>
        <w:fldChar w:fldCharType="end"/>
      </w:r>
      <w:r w:rsidRPr="00C103A7">
        <w:t xml:space="preserve"> Kort visende punkter til beregning af lugtgeneafstande</w:t>
      </w:r>
    </w:p>
    <w:p w14:paraId="6C55B968" w14:textId="2F09A962" w:rsidR="00BC4834" w:rsidRPr="00024650" w:rsidRDefault="00024650" w:rsidP="00024650">
      <w:pPr>
        <w:rPr>
          <w:b/>
          <w:sz w:val="18"/>
        </w:rPr>
      </w:pPr>
      <w:r>
        <w:rPr>
          <w:b/>
          <w:sz w:val="18"/>
        </w:rPr>
        <w:t xml:space="preserve">3.m </w:t>
      </w:r>
      <w:r w:rsidR="00FB2634" w:rsidRPr="00024650">
        <w:rPr>
          <w:b/>
          <w:sz w:val="18"/>
        </w:rPr>
        <w:t>Støj</w:t>
      </w:r>
      <w:r w:rsidR="00CD05E7" w:rsidRPr="00024650">
        <w:rPr>
          <w:b/>
          <w:sz w:val="18"/>
        </w:rPr>
        <w:t>,</w:t>
      </w:r>
      <w:r w:rsidR="00EA4470" w:rsidRPr="00024650">
        <w:rPr>
          <w:b/>
          <w:sz w:val="18"/>
        </w:rPr>
        <w:t xml:space="preserve"> støv</w:t>
      </w:r>
      <w:r w:rsidR="00CD05E7" w:rsidRPr="00024650">
        <w:rPr>
          <w:b/>
          <w:sz w:val="18"/>
        </w:rPr>
        <w:t xml:space="preserve"> og lys.</w:t>
      </w:r>
    </w:p>
    <w:p w14:paraId="73E76C1B" w14:textId="5DC0217B" w:rsidR="002253D4" w:rsidRPr="00C103A7" w:rsidRDefault="002253D4" w:rsidP="007157D4">
      <w:pPr>
        <w:rPr>
          <w:sz w:val="18"/>
        </w:rPr>
      </w:pPr>
      <w:r w:rsidRPr="00C103A7">
        <w:rPr>
          <w:sz w:val="18"/>
        </w:rPr>
        <w:t xml:space="preserve">Der henvises </w:t>
      </w:r>
      <w:r w:rsidR="00C103A7">
        <w:rPr>
          <w:sz w:val="18"/>
        </w:rPr>
        <w:t xml:space="preserve">i dette afsnit </w:t>
      </w:r>
      <w:r w:rsidRPr="00C103A7">
        <w:rPr>
          <w:sz w:val="18"/>
        </w:rPr>
        <w:t>til figur 3</w:t>
      </w:r>
      <w:r w:rsidR="00C103A7">
        <w:rPr>
          <w:sz w:val="18"/>
        </w:rPr>
        <w:t xml:space="preserve"> og 4</w:t>
      </w:r>
      <w:r w:rsidRPr="00C103A7">
        <w:rPr>
          <w:sz w:val="18"/>
        </w:rPr>
        <w:t>, som angiver</w:t>
      </w:r>
      <w:r w:rsidR="00C103A7" w:rsidRPr="00C103A7">
        <w:rPr>
          <w:sz w:val="18"/>
        </w:rPr>
        <w:t xml:space="preserve"> </w:t>
      </w:r>
      <w:r w:rsidRPr="00C103A7">
        <w:rPr>
          <w:sz w:val="18"/>
        </w:rPr>
        <w:t>afstande til naboer.</w:t>
      </w:r>
    </w:p>
    <w:p w14:paraId="0FCAF071" w14:textId="102B2A91" w:rsidR="002253D4" w:rsidRPr="00C103A7" w:rsidRDefault="002253D4" w:rsidP="007157D4">
      <w:pPr>
        <w:rPr>
          <w:sz w:val="18"/>
        </w:rPr>
      </w:pPr>
      <w:r w:rsidRPr="00C103A7">
        <w:rPr>
          <w:sz w:val="18"/>
        </w:rPr>
        <w:t xml:space="preserve"> </w:t>
      </w:r>
    </w:p>
    <w:p w14:paraId="0F209F21" w14:textId="7E03FE3D" w:rsidR="00BC4834" w:rsidRPr="00C103A7" w:rsidRDefault="00BC4834" w:rsidP="007157D4">
      <w:pPr>
        <w:rPr>
          <w:sz w:val="18"/>
        </w:rPr>
      </w:pPr>
      <w:r w:rsidRPr="00C103A7">
        <w:rPr>
          <w:sz w:val="18"/>
        </w:rPr>
        <w:t xml:space="preserve">På et husdyrbrug af den størrelse som ansøgningen omfatter vil der uundgåeligt være </w:t>
      </w:r>
      <w:r w:rsidR="00CD05E7">
        <w:rPr>
          <w:sz w:val="18"/>
        </w:rPr>
        <w:t xml:space="preserve">en </w:t>
      </w:r>
      <w:r w:rsidR="002253D4" w:rsidRPr="00C103A7">
        <w:rPr>
          <w:sz w:val="18"/>
        </w:rPr>
        <w:t>påvirkn</w:t>
      </w:r>
      <w:r w:rsidRPr="00C103A7">
        <w:rPr>
          <w:sz w:val="18"/>
        </w:rPr>
        <w:t xml:space="preserve">ing </w:t>
      </w:r>
      <w:r w:rsidR="002253D4" w:rsidRPr="00C103A7">
        <w:rPr>
          <w:sz w:val="18"/>
        </w:rPr>
        <w:t>for omkringboende i form af</w:t>
      </w:r>
      <w:r w:rsidRPr="00C103A7">
        <w:rPr>
          <w:sz w:val="18"/>
        </w:rPr>
        <w:t xml:space="preserve"> støv og støj. </w:t>
      </w:r>
      <w:r w:rsidR="00CD05E7">
        <w:rPr>
          <w:sz w:val="18"/>
        </w:rPr>
        <w:t>Imidlertid vil denne påvirkning være bestemt af</w:t>
      </w:r>
      <w:r w:rsidR="007E2EA4">
        <w:rPr>
          <w:sz w:val="18"/>
        </w:rPr>
        <w:t xml:space="preserve"> typen og omfang af støv og støjkilder, samt afbødende foranstaltninger, derudover vil afstanden</w:t>
      </w:r>
      <w:r w:rsidR="00CD05E7">
        <w:rPr>
          <w:sz w:val="18"/>
        </w:rPr>
        <w:t xml:space="preserve"> til naboerne </w:t>
      </w:r>
      <w:r w:rsidR="007E2EA4">
        <w:rPr>
          <w:sz w:val="18"/>
        </w:rPr>
        <w:t xml:space="preserve">være </w:t>
      </w:r>
      <w:r w:rsidR="00CD05E7">
        <w:rPr>
          <w:sz w:val="18"/>
        </w:rPr>
        <w:t xml:space="preserve">en væsentlig faktor. </w:t>
      </w:r>
    </w:p>
    <w:p w14:paraId="0D03D871" w14:textId="26B78D32" w:rsidR="00C103A7" w:rsidRPr="00C103A7" w:rsidRDefault="007157D4" w:rsidP="007157D4">
      <w:pPr>
        <w:rPr>
          <w:sz w:val="18"/>
        </w:rPr>
      </w:pPr>
      <w:r w:rsidRPr="00C103A7">
        <w:rPr>
          <w:b/>
          <w:sz w:val="18"/>
        </w:rPr>
        <w:br/>
      </w:r>
      <w:r w:rsidR="00C103A7" w:rsidRPr="00C103A7">
        <w:rPr>
          <w:sz w:val="18"/>
        </w:rPr>
        <w:t>Som udgangspunkt vurderer ansøge</w:t>
      </w:r>
      <w:r w:rsidR="00C103A7">
        <w:rPr>
          <w:sz w:val="18"/>
        </w:rPr>
        <w:t>r</w:t>
      </w:r>
      <w:r w:rsidR="00C103A7" w:rsidRPr="00C103A7">
        <w:rPr>
          <w:sz w:val="18"/>
        </w:rPr>
        <w:t xml:space="preserve"> at den største kilde til såvel støj som støv, er mølleriet som er beliggende på ejendommen, og som udover at forsyne ejendommen med </w:t>
      </w:r>
      <w:r w:rsidR="00C103A7">
        <w:rPr>
          <w:sz w:val="18"/>
        </w:rPr>
        <w:t>færdigblandet foder, også forsynes ejendommens andre produktioner med færdigblandet foder. Mølleriet er placeret i foderladen som angivet på figur 5.</w:t>
      </w:r>
      <w:r w:rsidR="00CD05E7">
        <w:rPr>
          <w:sz w:val="18"/>
        </w:rPr>
        <w:t xml:space="preserve"> Mølleriet er placeret indendørs, hvilket er med til at begrænse påvirkning i form af støj.</w:t>
      </w:r>
    </w:p>
    <w:p w14:paraId="64765064" w14:textId="77777777" w:rsidR="00C103A7" w:rsidRDefault="00C103A7" w:rsidP="00C103A7">
      <w:pPr>
        <w:keepNext/>
      </w:pPr>
      <w:r>
        <w:rPr>
          <w:noProof/>
        </w:rPr>
        <w:drawing>
          <wp:inline distT="0" distB="0" distL="0" distR="0" wp14:anchorId="143EA43D" wp14:editId="6DFCF37F">
            <wp:extent cx="6120130" cy="5046980"/>
            <wp:effectExtent l="0" t="0" r="0" b="127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5046980"/>
                    </a:xfrm>
                    <a:prstGeom prst="rect">
                      <a:avLst/>
                    </a:prstGeom>
                  </pic:spPr>
                </pic:pic>
              </a:graphicData>
            </a:graphic>
          </wp:inline>
        </w:drawing>
      </w:r>
    </w:p>
    <w:p w14:paraId="0F5F81E3" w14:textId="1270ABE8" w:rsidR="00C103A7" w:rsidRDefault="00C103A7" w:rsidP="00C103A7">
      <w:pPr>
        <w:pStyle w:val="Billedtekst"/>
      </w:pPr>
      <w:r>
        <w:t xml:space="preserve">Figur </w:t>
      </w:r>
      <w:r w:rsidR="00EC7900">
        <w:rPr>
          <w:noProof/>
        </w:rPr>
        <w:fldChar w:fldCharType="begin"/>
      </w:r>
      <w:r w:rsidR="00EC7900">
        <w:rPr>
          <w:noProof/>
        </w:rPr>
        <w:instrText xml:space="preserve"> SEQ Figur \* ARABIC </w:instrText>
      </w:r>
      <w:r w:rsidR="00EC7900">
        <w:rPr>
          <w:noProof/>
        </w:rPr>
        <w:fldChar w:fldCharType="separate"/>
      </w:r>
      <w:r>
        <w:rPr>
          <w:noProof/>
        </w:rPr>
        <w:t>5</w:t>
      </w:r>
      <w:r w:rsidR="00EC7900">
        <w:rPr>
          <w:noProof/>
        </w:rPr>
        <w:fldChar w:fldCharType="end"/>
      </w:r>
      <w:r>
        <w:t xml:space="preserve"> Bygningsoversigt</w:t>
      </w:r>
    </w:p>
    <w:p w14:paraId="2FF5EDE8" w14:textId="2162E1E7" w:rsidR="00C103A7" w:rsidRDefault="00C103A7" w:rsidP="00C103A7">
      <w:pPr>
        <w:rPr>
          <w:sz w:val="18"/>
        </w:rPr>
      </w:pPr>
      <w:r w:rsidRPr="00C103A7">
        <w:rPr>
          <w:sz w:val="18"/>
        </w:rPr>
        <w:t xml:space="preserve">Udover mølleriet </w:t>
      </w:r>
      <w:r>
        <w:rPr>
          <w:sz w:val="18"/>
        </w:rPr>
        <w:t xml:space="preserve">kan der nævnes korntørreri som en væsentlig støj- og støvkilde. Tørreriet er placeret i laden som angivet på figur 5. Tørreriet er udelukkende i drift i forbindelse med tørring af korn i høstsæsonen. </w:t>
      </w:r>
    </w:p>
    <w:p w14:paraId="31DDB483" w14:textId="77777777" w:rsidR="00C103A7" w:rsidRDefault="00C103A7" w:rsidP="00C103A7">
      <w:pPr>
        <w:rPr>
          <w:sz w:val="18"/>
        </w:rPr>
      </w:pPr>
    </w:p>
    <w:p w14:paraId="403B1814" w14:textId="67EBD29B" w:rsidR="00BC4834" w:rsidRPr="00C103A7" w:rsidRDefault="00C103A7" w:rsidP="007157D4">
      <w:pPr>
        <w:rPr>
          <w:sz w:val="18"/>
        </w:rPr>
      </w:pPr>
      <w:r w:rsidRPr="00C103A7">
        <w:rPr>
          <w:sz w:val="18"/>
        </w:rPr>
        <w:t>Af mindre støjkilder</w:t>
      </w:r>
      <w:r w:rsidR="00974C39" w:rsidRPr="00C103A7">
        <w:rPr>
          <w:sz w:val="18"/>
        </w:rPr>
        <w:t xml:space="preserve"> kan nævnes: </w:t>
      </w:r>
      <w:r w:rsidR="004308A4" w:rsidRPr="00C103A7">
        <w:rPr>
          <w:sz w:val="18"/>
        </w:rPr>
        <w:t>hånd</w:t>
      </w:r>
      <w:r w:rsidR="007157D4" w:rsidRPr="00C103A7">
        <w:rPr>
          <w:sz w:val="18"/>
        </w:rPr>
        <w:t>højtryksrenser, foderanlæg</w:t>
      </w:r>
      <w:r w:rsidRPr="00C103A7">
        <w:rPr>
          <w:sz w:val="18"/>
        </w:rPr>
        <w:t>,</w:t>
      </w:r>
      <w:r w:rsidR="0070226A" w:rsidRPr="00C103A7">
        <w:rPr>
          <w:sz w:val="18"/>
        </w:rPr>
        <w:t xml:space="preserve"> </w:t>
      </w:r>
      <w:r w:rsidR="007157D4" w:rsidRPr="00C103A7">
        <w:rPr>
          <w:sz w:val="18"/>
        </w:rPr>
        <w:t>gylle</w:t>
      </w:r>
      <w:r w:rsidR="00BC4834" w:rsidRPr="00C103A7">
        <w:rPr>
          <w:sz w:val="18"/>
        </w:rPr>
        <w:t>pum</w:t>
      </w:r>
      <w:r w:rsidR="007157D4" w:rsidRPr="00C103A7">
        <w:rPr>
          <w:sz w:val="18"/>
        </w:rPr>
        <w:t>per,</w:t>
      </w:r>
      <w:r w:rsidR="00BC4834" w:rsidRPr="00C103A7">
        <w:rPr>
          <w:sz w:val="18"/>
        </w:rPr>
        <w:t xml:space="preserve"> indlæsning af korn. Flytning af levende dyr vil også være en </w:t>
      </w:r>
      <w:r w:rsidR="00974C39" w:rsidRPr="00C103A7">
        <w:rPr>
          <w:sz w:val="18"/>
        </w:rPr>
        <w:t xml:space="preserve">begrænset </w:t>
      </w:r>
      <w:r w:rsidR="00BC4834" w:rsidRPr="00C103A7">
        <w:rPr>
          <w:sz w:val="18"/>
        </w:rPr>
        <w:t>kilde til støj. Støj</w:t>
      </w:r>
      <w:r>
        <w:rPr>
          <w:sz w:val="18"/>
        </w:rPr>
        <w:t>en fra disse mindre støjkilder</w:t>
      </w:r>
      <w:r w:rsidR="00BC4834" w:rsidRPr="00C103A7">
        <w:rPr>
          <w:sz w:val="18"/>
        </w:rPr>
        <w:t xml:space="preserve"> vil være stort set konstant fordelt hen over hele året. </w:t>
      </w:r>
    </w:p>
    <w:p w14:paraId="2651E583" w14:textId="77777777" w:rsidR="00BC4834" w:rsidRPr="007445A0" w:rsidRDefault="00BC4834" w:rsidP="007157D4">
      <w:pPr>
        <w:rPr>
          <w:sz w:val="18"/>
          <w:highlight w:val="yellow"/>
        </w:rPr>
      </w:pPr>
    </w:p>
    <w:p w14:paraId="22278036" w14:textId="7A3D5E85" w:rsidR="00C103A7" w:rsidRPr="00CD05E7" w:rsidRDefault="00C103A7" w:rsidP="007157D4">
      <w:pPr>
        <w:rPr>
          <w:sz w:val="18"/>
        </w:rPr>
      </w:pPr>
      <w:r w:rsidRPr="00CD05E7">
        <w:rPr>
          <w:sz w:val="18"/>
        </w:rPr>
        <w:t xml:space="preserve">Af mindre støvkilder kan nævnes transporter til </w:t>
      </w:r>
      <w:r w:rsidR="00CD05E7" w:rsidRPr="00CD05E7">
        <w:rPr>
          <w:sz w:val="18"/>
        </w:rPr>
        <w:t xml:space="preserve">og fra </w:t>
      </w:r>
      <w:r w:rsidRPr="00CD05E7">
        <w:rPr>
          <w:sz w:val="18"/>
        </w:rPr>
        <w:t>ejendommen</w:t>
      </w:r>
      <w:r w:rsidR="00CD05E7" w:rsidRPr="00CD05E7">
        <w:rPr>
          <w:sz w:val="18"/>
        </w:rPr>
        <w:t xml:space="preserve"> under tørre forhold</w:t>
      </w:r>
      <w:r w:rsidRPr="00CD05E7">
        <w:rPr>
          <w:sz w:val="18"/>
        </w:rPr>
        <w:t>,</w:t>
      </w:r>
      <w:r w:rsidR="00CD05E7" w:rsidRPr="00CD05E7">
        <w:rPr>
          <w:sz w:val="18"/>
        </w:rPr>
        <w:t xml:space="preserve"> håndtering af foder</w:t>
      </w:r>
      <w:r w:rsidR="007E2EA4">
        <w:rPr>
          <w:sz w:val="18"/>
        </w:rPr>
        <w:t xml:space="preserve"> og korn</w:t>
      </w:r>
      <w:r w:rsidR="00CD05E7" w:rsidRPr="00CD05E7">
        <w:rPr>
          <w:sz w:val="18"/>
        </w:rPr>
        <w:t xml:space="preserve"> og evt. halm. </w:t>
      </w:r>
      <w:r w:rsidRPr="00CD05E7">
        <w:rPr>
          <w:sz w:val="18"/>
        </w:rPr>
        <w:t xml:space="preserve"> </w:t>
      </w:r>
    </w:p>
    <w:p w14:paraId="0600DE54" w14:textId="77777777" w:rsidR="00C103A7" w:rsidRDefault="00C103A7" w:rsidP="007157D4">
      <w:pPr>
        <w:rPr>
          <w:sz w:val="18"/>
          <w:highlight w:val="yellow"/>
        </w:rPr>
      </w:pPr>
    </w:p>
    <w:p w14:paraId="7D32F341" w14:textId="3D3771E2" w:rsidR="00BC4834" w:rsidRPr="00CD05E7" w:rsidRDefault="00BC4834" w:rsidP="007157D4">
      <w:pPr>
        <w:rPr>
          <w:sz w:val="18"/>
        </w:rPr>
      </w:pPr>
      <w:r w:rsidRPr="00CD05E7">
        <w:rPr>
          <w:sz w:val="18"/>
        </w:rPr>
        <w:t>Støj-og støvkilder tilknyttet markarbejde vil være kørsel og transporter med markredskaber, samt korn og gylle. Særligt under forårsarbejdet vil der være aktiviteter der kan være særligt støvende, da markveje</w:t>
      </w:r>
      <w:r w:rsidR="00CD05E7">
        <w:rPr>
          <w:sz w:val="18"/>
        </w:rPr>
        <w:t xml:space="preserve"> og marker</w:t>
      </w:r>
      <w:r w:rsidRPr="00CD05E7">
        <w:rPr>
          <w:sz w:val="18"/>
        </w:rPr>
        <w:t xml:space="preserve"> ofte er tørre om foråret. Støj og støvgener fra markarbejdet vil have den største koncentration omkring høst og forårsklargøring af markerne.</w:t>
      </w:r>
    </w:p>
    <w:p w14:paraId="5AD6655C" w14:textId="77777777" w:rsidR="00974C39" w:rsidRPr="00CD05E7" w:rsidRDefault="00974C39" w:rsidP="007157D4">
      <w:pPr>
        <w:rPr>
          <w:sz w:val="18"/>
        </w:rPr>
      </w:pPr>
    </w:p>
    <w:p w14:paraId="42CD1778" w14:textId="5568707B" w:rsidR="00BC4834" w:rsidRPr="00CD05E7" w:rsidRDefault="00CD05E7" w:rsidP="007157D4">
      <w:pPr>
        <w:rPr>
          <w:sz w:val="18"/>
        </w:rPr>
      </w:pPr>
      <w:r>
        <w:rPr>
          <w:sz w:val="18"/>
        </w:rPr>
        <w:t xml:space="preserve">Der er udendørs belysning på ejendommen og arbejdsbelysning ved lader og maskinhuse. </w:t>
      </w:r>
      <w:r w:rsidR="00974C39" w:rsidRPr="00CD05E7">
        <w:rPr>
          <w:sz w:val="18"/>
        </w:rPr>
        <w:t xml:space="preserve">Det vurderes på baggrund af afstanden til naboer at påvirkning </w:t>
      </w:r>
      <w:r>
        <w:rPr>
          <w:sz w:val="18"/>
        </w:rPr>
        <w:t xml:space="preserve">for naboer </w:t>
      </w:r>
      <w:r w:rsidR="00974C39" w:rsidRPr="00CD05E7">
        <w:rPr>
          <w:sz w:val="18"/>
        </w:rPr>
        <w:t>i form af lys vil v</w:t>
      </w:r>
      <w:r>
        <w:rPr>
          <w:sz w:val="18"/>
        </w:rPr>
        <w:t>ære at anse som ikke eksisterende.</w:t>
      </w:r>
    </w:p>
    <w:p w14:paraId="3F948DB3" w14:textId="77777777" w:rsidR="00AD0827" w:rsidRPr="007445A0" w:rsidRDefault="00AD0827" w:rsidP="00A640CA">
      <w:pPr>
        <w:rPr>
          <w:sz w:val="18"/>
          <w:highlight w:val="yellow"/>
        </w:rPr>
      </w:pPr>
    </w:p>
    <w:p w14:paraId="410CDD2D" w14:textId="409A77CD" w:rsidR="00AD0827" w:rsidRDefault="00AD0827" w:rsidP="00A640CA">
      <w:pPr>
        <w:rPr>
          <w:sz w:val="18"/>
        </w:rPr>
      </w:pPr>
      <w:r w:rsidRPr="00CD05E7">
        <w:rPr>
          <w:sz w:val="18"/>
        </w:rPr>
        <w:t>Det er ansøger</w:t>
      </w:r>
      <w:r w:rsidR="00974C39" w:rsidRPr="00CD05E7">
        <w:rPr>
          <w:sz w:val="18"/>
        </w:rPr>
        <w:t>s</w:t>
      </w:r>
      <w:r w:rsidRPr="00CD05E7">
        <w:rPr>
          <w:sz w:val="18"/>
        </w:rPr>
        <w:t xml:space="preserve"> vurdering at generne fra støv og støj</w:t>
      </w:r>
      <w:r w:rsidR="003B13B3" w:rsidRPr="00CD05E7">
        <w:rPr>
          <w:sz w:val="18"/>
        </w:rPr>
        <w:t>, samt evt. lysgener</w:t>
      </w:r>
      <w:r w:rsidRPr="00CD05E7">
        <w:rPr>
          <w:sz w:val="18"/>
        </w:rPr>
        <w:t xml:space="preserve"> er forventelige for en produktion som den ansøgte. </w:t>
      </w:r>
      <w:r w:rsidR="003B13B3" w:rsidRPr="00CD05E7">
        <w:rPr>
          <w:sz w:val="18"/>
        </w:rPr>
        <w:t xml:space="preserve">Ansøger vurderer </w:t>
      </w:r>
      <w:r w:rsidR="00974C39" w:rsidRPr="00CD05E7">
        <w:rPr>
          <w:sz w:val="18"/>
        </w:rPr>
        <w:t xml:space="preserve">også </w:t>
      </w:r>
      <w:r w:rsidR="003B13B3" w:rsidRPr="00CD05E7">
        <w:rPr>
          <w:sz w:val="18"/>
        </w:rPr>
        <w:t xml:space="preserve">at der ikke er nogen særlige forhold ved produktionen der giver </w:t>
      </w:r>
      <w:r w:rsidR="00974C39" w:rsidRPr="00CD05E7">
        <w:rPr>
          <w:sz w:val="18"/>
        </w:rPr>
        <w:t xml:space="preserve">særligt </w:t>
      </w:r>
      <w:r w:rsidR="00CD05E7" w:rsidRPr="00CD05E7">
        <w:rPr>
          <w:sz w:val="18"/>
        </w:rPr>
        <w:t>væsentlige støv- og støjgener, ligesom a</w:t>
      </w:r>
      <w:r w:rsidRPr="00CD05E7">
        <w:rPr>
          <w:sz w:val="18"/>
        </w:rPr>
        <w:t xml:space="preserve">nsøger vurderer at gener fra støv og støj vil være på samme niveau som før </w:t>
      </w:r>
      <w:r w:rsidR="00974C39" w:rsidRPr="00CD05E7">
        <w:rPr>
          <w:sz w:val="18"/>
        </w:rPr>
        <w:t xml:space="preserve">den ansøgte </w:t>
      </w:r>
      <w:r w:rsidR="00CD05E7" w:rsidRPr="00CD05E7">
        <w:rPr>
          <w:sz w:val="18"/>
        </w:rPr>
        <w:t>ændring af produktionen</w:t>
      </w:r>
      <w:r w:rsidR="00974C39" w:rsidRPr="00CD05E7">
        <w:rPr>
          <w:sz w:val="18"/>
        </w:rPr>
        <w:t xml:space="preserve">. </w:t>
      </w:r>
    </w:p>
    <w:p w14:paraId="00F2BFC1" w14:textId="77777777" w:rsidR="00CD05E7" w:rsidRDefault="00CD05E7" w:rsidP="00A640CA">
      <w:pPr>
        <w:rPr>
          <w:sz w:val="18"/>
        </w:rPr>
      </w:pPr>
    </w:p>
    <w:p w14:paraId="7BB2FF24" w14:textId="1168F83E" w:rsidR="00CD05E7" w:rsidRPr="00AC36E5" w:rsidRDefault="00CD05E7" w:rsidP="00A640CA">
      <w:pPr>
        <w:rPr>
          <w:sz w:val="18"/>
        </w:rPr>
      </w:pPr>
      <w:r>
        <w:rPr>
          <w:sz w:val="18"/>
        </w:rPr>
        <w:t xml:space="preserve">Opsummerende vurderer ansøger at påvirkning for naboer til husdyrbruget i form af støv, støj og lys, i kraft af afstanden, som er over 900 m til nærmeste nabo er så forsvindende lille at det ikke udgør </w:t>
      </w:r>
      <w:r w:rsidRPr="00AC36E5">
        <w:rPr>
          <w:sz w:val="18"/>
        </w:rPr>
        <w:t xml:space="preserve">nogen væsentlig påvirkning </w:t>
      </w:r>
      <w:r w:rsidR="00E55DF1">
        <w:rPr>
          <w:sz w:val="18"/>
        </w:rPr>
        <w:t>for</w:t>
      </w:r>
      <w:r w:rsidRPr="00AC36E5">
        <w:rPr>
          <w:sz w:val="18"/>
        </w:rPr>
        <w:t xml:space="preserve"> naboer.</w:t>
      </w:r>
    </w:p>
    <w:p w14:paraId="408EFDF5" w14:textId="1827D321" w:rsidR="00EA4B45" w:rsidRPr="00AC36E5" w:rsidRDefault="004308A4" w:rsidP="00F62742">
      <w:pPr>
        <w:rPr>
          <w:sz w:val="18"/>
        </w:rPr>
      </w:pPr>
      <w:r w:rsidRPr="00AC36E5">
        <w:rPr>
          <w:sz w:val="18"/>
        </w:rPr>
        <w:t xml:space="preserve"> </w:t>
      </w:r>
    </w:p>
    <w:p w14:paraId="48B1818F" w14:textId="20B3DB09" w:rsidR="00FB2634" w:rsidRPr="00AC36E5" w:rsidRDefault="00024650" w:rsidP="00FB2634">
      <w:pPr>
        <w:rPr>
          <w:b/>
          <w:sz w:val="18"/>
        </w:rPr>
      </w:pPr>
      <w:r w:rsidRPr="00AC36E5">
        <w:rPr>
          <w:b/>
          <w:sz w:val="18"/>
        </w:rPr>
        <w:t xml:space="preserve">3.n </w:t>
      </w:r>
      <w:r w:rsidR="00FB2634" w:rsidRPr="00AC36E5">
        <w:rPr>
          <w:b/>
          <w:sz w:val="18"/>
        </w:rPr>
        <w:t>Jord</w:t>
      </w:r>
    </w:p>
    <w:p w14:paraId="6248633F" w14:textId="50AB6C85" w:rsidR="003D0553" w:rsidRPr="00AC36E5" w:rsidRDefault="00DC3174" w:rsidP="00FB2634">
      <w:pPr>
        <w:rPr>
          <w:sz w:val="18"/>
        </w:rPr>
      </w:pPr>
      <w:r w:rsidRPr="00AC36E5">
        <w:rPr>
          <w:sz w:val="18"/>
        </w:rPr>
        <w:t>Der er ikke i udlagt råstofgrave- eller interesseområde i</w:t>
      </w:r>
      <w:r w:rsidR="0070226A" w:rsidRPr="00AC36E5">
        <w:rPr>
          <w:sz w:val="18"/>
        </w:rPr>
        <w:t xml:space="preserve"> umiddelbar nærhed af husdyrbruget</w:t>
      </w:r>
      <w:r w:rsidRPr="00AC36E5">
        <w:rPr>
          <w:sz w:val="18"/>
        </w:rPr>
        <w:t>.</w:t>
      </w:r>
      <w:r w:rsidR="00CD05E7" w:rsidRPr="00AC36E5">
        <w:rPr>
          <w:sz w:val="18"/>
        </w:rPr>
        <w:t xml:space="preserve"> Der skal derudover</w:t>
      </w:r>
      <w:r w:rsidR="0070226A" w:rsidRPr="00AC36E5">
        <w:rPr>
          <w:sz w:val="18"/>
        </w:rPr>
        <w:t xml:space="preserve"> ikke udføres jordarbejde i forbindelse med det ansøgte, da den ansøgte produktion foregår i eksisterende staldbygninger. </w:t>
      </w:r>
    </w:p>
    <w:p w14:paraId="6F3044EE" w14:textId="77777777" w:rsidR="00CD05E7" w:rsidRPr="00AC36E5" w:rsidRDefault="00CD05E7" w:rsidP="00FB2634">
      <w:pPr>
        <w:rPr>
          <w:sz w:val="18"/>
        </w:rPr>
      </w:pPr>
    </w:p>
    <w:p w14:paraId="29D1414B" w14:textId="52D5E57E" w:rsidR="00CD05E7" w:rsidRPr="00AC36E5" w:rsidRDefault="00CD05E7" w:rsidP="00FB2634">
      <w:pPr>
        <w:rPr>
          <w:sz w:val="18"/>
        </w:rPr>
      </w:pPr>
      <w:r w:rsidRPr="00AC36E5">
        <w:rPr>
          <w:sz w:val="18"/>
        </w:rPr>
        <w:t xml:space="preserve">Alle stalde, kummer og gyllerør er udført i </w:t>
      </w:r>
      <w:r w:rsidR="00024650" w:rsidRPr="00AC36E5">
        <w:rPr>
          <w:sz w:val="18"/>
        </w:rPr>
        <w:t>bestandige materialer, som hindrer udsivning af gylle og næringsstoffer til jorden.</w:t>
      </w:r>
    </w:p>
    <w:p w14:paraId="5B6EFACA" w14:textId="77777777" w:rsidR="00CD05E7" w:rsidRPr="00AC36E5" w:rsidRDefault="00CD05E7" w:rsidP="00FB2634">
      <w:pPr>
        <w:rPr>
          <w:sz w:val="18"/>
        </w:rPr>
      </w:pPr>
    </w:p>
    <w:p w14:paraId="4B97F45E" w14:textId="0D19A23C" w:rsidR="00CD05E7" w:rsidRPr="00AC36E5" w:rsidRDefault="00CD05E7" w:rsidP="00FB2634">
      <w:pPr>
        <w:rPr>
          <w:sz w:val="18"/>
        </w:rPr>
      </w:pPr>
      <w:r w:rsidRPr="00AC36E5">
        <w:rPr>
          <w:sz w:val="18"/>
        </w:rPr>
        <w:t>Der er ikke påvist jordforurening på eller umiddelbart i nærheden af husdyrbruget.</w:t>
      </w:r>
    </w:p>
    <w:p w14:paraId="0B4C670A" w14:textId="77777777" w:rsidR="00CD05E7" w:rsidRPr="00AC36E5" w:rsidRDefault="00CD05E7" w:rsidP="00FB2634">
      <w:pPr>
        <w:rPr>
          <w:sz w:val="18"/>
        </w:rPr>
      </w:pPr>
    </w:p>
    <w:p w14:paraId="7B2864D7" w14:textId="72D1F84C" w:rsidR="00CD05E7" w:rsidRPr="00AC36E5" w:rsidRDefault="00CD05E7" w:rsidP="00FB2634">
      <w:pPr>
        <w:rPr>
          <w:sz w:val="18"/>
        </w:rPr>
      </w:pPr>
      <w:r w:rsidRPr="00AC36E5">
        <w:rPr>
          <w:sz w:val="18"/>
        </w:rPr>
        <w:t>Det vurderes på den baggrund at der ingen påvirkning vil være på jord eller jordressourcer.</w:t>
      </w:r>
    </w:p>
    <w:p w14:paraId="09E9627A" w14:textId="77777777" w:rsidR="0070226A" w:rsidRPr="00AC36E5" w:rsidRDefault="0070226A" w:rsidP="00FB2634">
      <w:pPr>
        <w:rPr>
          <w:sz w:val="18"/>
        </w:rPr>
      </w:pPr>
    </w:p>
    <w:p w14:paraId="4991A1B4" w14:textId="634F9FA4" w:rsidR="00FB2634" w:rsidRPr="00AC36E5" w:rsidRDefault="00024650" w:rsidP="00024650">
      <w:pPr>
        <w:rPr>
          <w:b/>
          <w:sz w:val="18"/>
        </w:rPr>
      </w:pPr>
      <w:r w:rsidRPr="00AC36E5">
        <w:rPr>
          <w:b/>
          <w:sz w:val="18"/>
        </w:rPr>
        <w:t xml:space="preserve">3.o </w:t>
      </w:r>
      <w:r w:rsidR="00FB2634" w:rsidRPr="00AC36E5">
        <w:rPr>
          <w:b/>
          <w:sz w:val="18"/>
        </w:rPr>
        <w:t>Uheld og risici</w:t>
      </w:r>
    </w:p>
    <w:p w14:paraId="2B877936" w14:textId="24291F56" w:rsidR="007B1383" w:rsidRPr="00AC36E5" w:rsidRDefault="007B1383" w:rsidP="00FB2634">
      <w:pPr>
        <w:rPr>
          <w:bCs/>
          <w:sz w:val="18"/>
        </w:rPr>
      </w:pPr>
      <w:r w:rsidRPr="00AC36E5">
        <w:rPr>
          <w:bCs/>
          <w:sz w:val="18"/>
        </w:rPr>
        <w:t xml:space="preserve">Uheld og risici er en udfordring for samtlige husdyrbrug. </w:t>
      </w:r>
      <w:r w:rsidR="006C24BA" w:rsidRPr="00AC36E5">
        <w:rPr>
          <w:bCs/>
          <w:sz w:val="18"/>
        </w:rPr>
        <w:t>Langt de fleste risici modarbejdes ved at planlægge arbejde grundigt, og udføre i henhold til planen. Langt hen ad vejen er den bedste modforanstaltning mod uheld godt landmandskab.</w:t>
      </w:r>
    </w:p>
    <w:p w14:paraId="0741DAD9" w14:textId="77777777" w:rsidR="007B1383" w:rsidRPr="00AC36E5" w:rsidRDefault="007B1383" w:rsidP="00FB2634">
      <w:pPr>
        <w:rPr>
          <w:bCs/>
          <w:sz w:val="18"/>
        </w:rPr>
      </w:pPr>
    </w:p>
    <w:p w14:paraId="7B05758F" w14:textId="333C2314" w:rsidR="00024650" w:rsidRPr="00AC36E5" w:rsidRDefault="00024650" w:rsidP="00FB2634">
      <w:pPr>
        <w:rPr>
          <w:bCs/>
          <w:sz w:val="18"/>
        </w:rPr>
      </w:pPr>
      <w:r w:rsidRPr="00AC36E5">
        <w:rPr>
          <w:bCs/>
          <w:sz w:val="18"/>
        </w:rPr>
        <w:t>Af be</w:t>
      </w:r>
      <w:r w:rsidR="007B1383" w:rsidRPr="00AC36E5">
        <w:rPr>
          <w:bCs/>
          <w:sz w:val="18"/>
        </w:rPr>
        <w:t>tydelige risici for liv og helbred for dyr og mennesker</w:t>
      </w:r>
      <w:r w:rsidRPr="00AC36E5">
        <w:rPr>
          <w:bCs/>
          <w:sz w:val="18"/>
        </w:rPr>
        <w:t xml:space="preserve"> kan nævnes følgende:</w:t>
      </w:r>
    </w:p>
    <w:p w14:paraId="2A9B5E50" w14:textId="1261A218" w:rsidR="007B1383" w:rsidRPr="00AC36E5" w:rsidRDefault="007B1383" w:rsidP="007B1383">
      <w:pPr>
        <w:pStyle w:val="Listeafsnit"/>
        <w:numPr>
          <w:ilvl w:val="0"/>
          <w:numId w:val="21"/>
        </w:numPr>
        <w:rPr>
          <w:bCs/>
          <w:sz w:val="18"/>
        </w:rPr>
      </w:pPr>
      <w:r w:rsidRPr="00AC36E5">
        <w:rPr>
          <w:bCs/>
          <w:sz w:val="18"/>
        </w:rPr>
        <w:t>Brand i stald og driftsbygninger</w:t>
      </w:r>
    </w:p>
    <w:p w14:paraId="0D084C3E" w14:textId="72D3E48C" w:rsidR="007B1383" w:rsidRPr="00AC36E5" w:rsidRDefault="007B1383" w:rsidP="007B1383">
      <w:pPr>
        <w:pStyle w:val="Listeafsnit"/>
        <w:numPr>
          <w:ilvl w:val="0"/>
          <w:numId w:val="21"/>
        </w:numPr>
        <w:rPr>
          <w:bCs/>
          <w:sz w:val="18"/>
        </w:rPr>
      </w:pPr>
      <w:r w:rsidRPr="00AC36E5">
        <w:rPr>
          <w:bCs/>
          <w:sz w:val="18"/>
        </w:rPr>
        <w:t>Uheld i forbindelse med transport</w:t>
      </w:r>
    </w:p>
    <w:p w14:paraId="051A6460" w14:textId="77777777" w:rsidR="007B1383" w:rsidRPr="00AC36E5" w:rsidRDefault="007B1383" w:rsidP="007B1383">
      <w:pPr>
        <w:rPr>
          <w:bCs/>
          <w:sz w:val="18"/>
        </w:rPr>
      </w:pPr>
    </w:p>
    <w:p w14:paraId="123FC53C" w14:textId="6B967F18" w:rsidR="007B1383" w:rsidRPr="00AC36E5" w:rsidRDefault="007B1383" w:rsidP="007B1383">
      <w:pPr>
        <w:rPr>
          <w:bCs/>
          <w:sz w:val="18"/>
        </w:rPr>
      </w:pPr>
      <w:r w:rsidRPr="00AC36E5">
        <w:rPr>
          <w:bCs/>
          <w:sz w:val="18"/>
        </w:rPr>
        <w:t>Af betydelige risici for miljøet kan nævnes:</w:t>
      </w:r>
    </w:p>
    <w:p w14:paraId="0DD97CD4" w14:textId="4E853BD0" w:rsidR="007B1383" w:rsidRPr="00AC36E5" w:rsidRDefault="007B1383" w:rsidP="007B1383">
      <w:pPr>
        <w:pStyle w:val="Listeafsnit"/>
        <w:numPr>
          <w:ilvl w:val="0"/>
          <w:numId w:val="22"/>
        </w:numPr>
        <w:rPr>
          <w:bCs/>
          <w:sz w:val="18"/>
        </w:rPr>
      </w:pPr>
      <w:r w:rsidRPr="00AC36E5">
        <w:rPr>
          <w:bCs/>
          <w:sz w:val="18"/>
        </w:rPr>
        <w:t>Overløb af gylle</w:t>
      </w:r>
    </w:p>
    <w:p w14:paraId="443C0B2B" w14:textId="09B7D3F7" w:rsidR="007B1383" w:rsidRPr="00AC36E5" w:rsidRDefault="007B1383" w:rsidP="007B1383">
      <w:pPr>
        <w:pStyle w:val="Listeafsnit"/>
        <w:numPr>
          <w:ilvl w:val="0"/>
          <w:numId w:val="22"/>
        </w:numPr>
        <w:rPr>
          <w:bCs/>
          <w:sz w:val="18"/>
        </w:rPr>
      </w:pPr>
      <w:r w:rsidRPr="00AC36E5">
        <w:rPr>
          <w:bCs/>
          <w:sz w:val="18"/>
        </w:rPr>
        <w:t>Uheld/vælt ved transport af gylle</w:t>
      </w:r>
    </w:p>
    <w:p w14:paraId="68546BC8" w14:textId="2C1D2E6F" w:rsidR="007B1383" w:rsidRPr="00AC36E5" w:rsidRDefault="007B1383" w:rsidP="007B1383">
      <w:pPr>
        <w:pStyle w:val="Listeafsnit"/>
        <w:numPr>
          <w:ilvl w:val="0"/>
          <w:numId w:val="22"/>
        </w:numPr>
        <w:rPr>
          <w:bCs/>
          <w:sz w:val="18"/>
        </w:rPr>
      </w:pPr>
      <w:r w:rsidRPr="00AC36E5">
        <w:rPr>
          <w:bCs/>
          <w:sz w:val="18"/>
        </w:rPr>
        <w:t>Overfyldning ved optankning med drivstof</w:t>
      </w:r>
    </w:p>
    <w:p w14:paraId="6C4B6B51" w14:textId="381C2DFE" w:rsidR="007B1383" w:rsidRPr="00AC36E5" w:rsidRDefault="007B1383" w:rsidP="007B1383">
      <w:pPr>
        <w:pStyle w:val="Listeafsnit"/>
        <w:numPr>
          <w:ilvl w:val="0"/>
          <w:numId w:val="22"/>
        </w:numPr>
        <w:rPr>
          <w:bCs/>
          <w:sz w:val="18"/>
        </w:rPr>
      </w:pPr>
      <w:r w:rsidRPr="00AC36E5">
        <w:rPr>
          <w:bCs/>
          <w:sz w:val="18"/>
        </w:rPr>
        <w:t>Lækager i gyllebeholdere</w:t>
      </w:r>
    </w:p>
    <w:p w14:paraId="363C086E" w14:textId="6EF37266" w:rsidR="007B1383" w:rsidRPr="00AC36E5" w:rsidRDefault="007B1383" w:rsidP="007B1383">
      <w:pPr>
        <w:pStyle w:val="Listeafsnit"/>
        <w:numPr>
          <w:ilvl w:val="0"/>
          <w:numId w:val="22"/>
        </w:numPr>
        <w:rPr>
          <w:bCs/>
          <w:sz w:val="18"/>
        </w:rPr>
      </w:pPr>
      <w:r w:rsidRPr="00AC36E5">
        <w:rPr>
          <w:bCs/>
          <w:sz w:val="18"/>
        </w:rPr>
        <w:t>Overløb ved påfyldning af marksprøjte</w:t>
      </w:r>
    </w:p>
    <w:p w14:paraId="75D6CD32" w14:textId="0C3F3268" w:rsidR="00AC36E5" w:rsidRPr="00AC36E5" w:rsidRDefault="00AC36E5" w:rsidP="007B1383">
      <w:pPr>
        <w:pStyle w:val="Listeafsnit"/>
        <w:numPr>
          <w:ilvl w:val="0"/>
          <w:numId w:val="22"/>
        </w:numPr>
        <w:rPr>
          <w:bCs/>
          <w:sz w:val="18"/>
        </w:rPr>
      </w:pPr>
      <w:r w:rsidRPr="00AC36E5">
        <w:rPr>
          <w:bCs/>
          <w:sz w:val="18"/>
        </w:rPr>
        <w:t>Tyveri af bekæmpelsesmidler</w:t>
      </w:r>
    </w:p>
    <w:p w14:paraId="1B7BD800" w14:textId="77777777" w:rsidR="00024650" w:rsidRPr="00AC36E5" w:rsidRDefault="00024650" w:rsidP="00FB2634">
      <w:pPr>
        <w:rPr>
          <w:bCs/>
          <w:sz w:val="18"/>
        </w:rPr>
      </w:pPr>
    </w:p>
    <w:p w14:paraId="6A0871D1" w14:textId="072ED483" w:rsidR="00BB44BA" w:rsidRPr="00AC36E5" w:rsidRDefault="007B1383" w:rsidP="00FB2634">
      <w:pPr>
        <w:rPr>
          <w:bCs/>
          <w:sz w:val="18"/>
        </w:rPr>
      </w:pPr>
      <w:r w:rsidRPr="00AC36E5">
        <w:rPr>
          <w:bCs/>
          <w:sz w:val="18"/>
        </w:rPr>
        <w:t>B</w:t>
      </w:r>
      <w:r w:rsidR="00BB44BA" w:rsidRPr="00AC36E5">
        <w:rPr>
          <w:bCs/>
          <w:sz w:val="18"/>
        </w:rPr>
        <w:t xml:space="preserve">rand i stald og driftsbygninger. </w:t>
      </w:r>
      <w:r w:rsidR="003D0553" w:rsidRPr="00AC36E5">
        <w:rPr>
          <w:bCs/>
          <w:sz w:val="18"/>
        </w:rPr>
        <w:t xml:space="preserve">Der er taget forholdsregler på husdyrbruget for at forhindre brand. Blandt andet er der opstillet brandslukningsudstyr. </w:t>
      </w:r>
      <w:r w:rsidR="003D193D" w:rsidRPr="00AC36E5">
        <w:rPr>
          <w:bCs/>
          <w:sz w:val="18"/>
        </w:rPr>
        <w:t>Samt der foreligger instrukser for de ansatte om hvad de skal gøre i tilfælde af brand.</w:t>
      </w:r>
      <w:r w:rsidR="001149D0" w:rsidRPr="00AC36E5">
        <w:rPr>
          <w:bCs/>
          <w:sz w:val="18"/>
        </w:rPr>
        <w:t xml:space="preserve"> Derudover er der udarbejdet en beredskabsplan der fortæller hvilke aktioner der skal tages i forbindelse med brand.</w:t>
      </w:r>
      <w:r w:rsidR="00DC3174" w:rsidRPr="00AC36E5">
        <w:rPr>
          <w:bCs/>
          <w:sz w:val="18"/>
        </w:rPr>
        <w:t xml:space="preserve"> Se beredskabsplan bilag 4.</w:t>
      </w:r>
    </w:p>
    <w:p w14:paraId="61034234" w14:textId="77777777" w:rsidR="00BB44BA" w:rsidRPr="00AC36E5" w:rsidRDefault="00BB44BA" w:rsidP="00FB2634">
      <w:pPr>
        <w:rPr>
          <w:bCs/>
          <w:sz w:val="18"/>
        </w:rPr>
      </w:pPr>
    </w:p>
    <w:p w14:paraId="5C9C247A" w14:textId="1F974A8E" w:rsidR="00BB44BA" w:rsidRPr="00AC36E5" w:rsidRDefault="007B1383" w:rsidP="00FB2634">
      <w:pPr>
        <w:rPr>
          <w:bCs/>
          <w:sz w:val="18"/>
        </w:rPr>
      </w:pPr>
      <w:r w:rsidRPr="00AC36E5">
        <w:rPr>
          <w:bCs/>
          <w:sz w:val="18"/>
        </w:rPr>
        <w:t>Uheld i forbindelse med transport. Ved kørsel på offentlige veje vil det være færdselsreglerne der regulerer kørslen. Der tilsigtes at kørsel foregår med korrekt belysning, uden overlæs, og med korrekt dæktryk samt at færdselsreglerne til enhver tid overholdes.</w:t>
      </w:r>
    </w:p>
    <w:p w14:paraId="07401077" w14:textId="77777777" w:rsidR="00BB44BA" w:rsidRPr="00AC36E5" w:rsidRDefault="00BB44BA" w:rsidP="00FB2634">
      <w:pPr>
        <w:rPr>
          <w:bCs/>
          <w:sz w:val="18"/>
        </w:rPr>
      </w:pPr>
    </w:p>
    <w:p w14:paraId="633522BE" w14:textId="77777777" w:rsidR="007B1383" w:rsidRPr="00AC36E5" w:rsidRDefault="007B1383" w:rsidP="00FB2634">
      <w:pPr>
        <w:rPr>
          <w:bCs/>
          <w:sz w:val="18"/>
        </w:rPr>
      </w:pPr>
      <w:r w:rsidRPr="00AC36E5">
        <w:rPr>
          <w:bCs/>
          <w:sz w:val="18"/>
        </w:rPr>
        <w:t xml:space="preserve">Overløb af gylle. </w:t>
      </w:r>
      <w:r w:rsidR="00BB44BA" w:rsidRPr="00AC36E5">
        <w:rPr>
          <w:bCs/>
          <w:sz w:val="18"/>
        </w:rPr>
        <w:t xml:space="preserve">Der er altid overvågning ved pumpning af gylle. </w:t>
      </w:r>
    </w:p>
    <w:p w14:paraId="1822EC7A" w14:textId="77777777" w:rsidR="007B1383" w:rsidRPr="00AC36E5" w:rsidRDefault="007B1383" w:rsidP="00FB2634">
      <w:pPr>
        <w:rPr>
          <w:bCs/>
          <w:sz w:val="18"/>
        </w:rPr>
      </w:pPr>
    </w:p>
    <w:p w14:paraId="60BD031B" w14:textId="6E83E7FD" w:rsidR="007B1383" w:rsidRPr="00C40ED7" w:rsidRDefault="007B1383" w:rsidP="00FB2634">
      <w:pPr>
        <w:rPr>
          <w:bCs/>
          <w:sz w:val="18"/>
        </w:rPr>
      </w:pPr>
      <w:r w:rsidRPr="00C40ED7">
        <w:rPr>
          <w:bCs/>
          <w:sz w:val="18"/>
        </w:rPr>
        <w:t xml:space="preserve">Uheld/vælt ved transport af gylle. </w:t>
      </w:r>
      <w:r w:rsidR="006C24BA" w:rsidRPr="00C40ED7">
        <w:rPr>
          <w:bCs/>
          <w:sz w:val="18"/>
        </w:rPr>
        <w:t>Sikre at belysning er i orden, samt at færdselsreglerne overholdes ved kørsel på offentlig vej.</w:t>
      </w:r>
    </w:p>
    <w:p w14:paraId="5567CD9E" w14:textId="77777777" w:rsidR="006C24BA" w:rsidRPr="00C40ED7" w:rsidRDefault="006C24BA" w:rsidP="00FB2634">
      <w:pPr>
        <w:rPr>
          <w:bCs/>
          <w:sz w:val="18"/>
        </w:rPr>
      </w:pPr>
    </w:p>
    <w:p w14:paraId="0A481838" w14:textId="3BD9DA69" w:rsidR="006C24BA" w:rsidRPr="00C40ED7" w:rsidRDefault="006C24BA" w:rsidP="00FB2634">
      <w:pPr>
        <w:rPr>
          <w:bCs/>
          <w:sz w:val="18"/>
        </w:rPr>
      </w:pPr>
      <w:r w:rsidRPr="00C40ED7">
        <w:rPr>
          <w:bCs/>
          <w:sz w:val="18"/>
        </w:rPr>
        <w:t xml:space="preserve">Overfyldning ved optankning med drivstof. </w:t>
      </w:r>
      <w:r w:rsidR="00AC36E5" w:rsidRPr="00C40ED7">
        <w:rPr>
          <w:bCs/>
          <w:sz w:val="18"/>
        </w:rPr>
        <w:t>Påpasselighed ved påfyldning samt automatisk stop ved påfyldningspistol.</w:t>
      </w:r>
    </w:p>
    <w:p w14:paraId="2EE53DFA" w14:textId="77777777" w:rsidR="007B1383" w:rsidRPr="00C40ED7" w:rsidRDefault="007B1383" w:rsidP="00FB2634">
      <w:pPr>
        <w:rPr>
          <w:bCs/>
          <w:sz w:val="18"/>
        </w:rPr>
      </w:pPr>
    </w:p>
    <w:p w14:paraId="0766094C" w14:textId="2E9A7066" w:rsidR="00BB44BA" w:rsidRPr="00C40ED7" w:rsidRDefault="00AC36E5" w:rsidP="00FB2634">
      <w:pPr>
        <w:rPr>
          <w:bCs/>
          <w:sz w:val="18"/>
        </w:rPr>
      </w:pPr>
      <w:r w:rsidRPr="00C40ED7">
        <w:rPr>
          <w:bCs/>
          <w:sz w:val="18"/>
        </w:rPr>
        <w:t xml:space="preserve">Lækager i gyllebeholdere. </w:t>
      </w:r>
      <w:r w:rsidR="00BB44BA" w:rsidRPr="00C40ED7">
        <w:rPr>
          <w:bCs/>
          <w:sz w:val="18"/>
        </w:rPr>
        <w:t>Der foretages beholderkontrol hvor det sikres at opbevaringslagrene er intakte</w:t>
      </w:r>
      <w:r w:rsidRPr="00C40ED7">
        <w:rPr>
          <w:bCs/>
          <w:sz w:val="18"/>
        </w:rPr>
        <w:t xml:space="preserve"> og ikke beskadigede</w:t>
      </w:r>
      <w:r w:rsidR="00BB44BA" w:rsidRPr="00C40ED7">
        <w:rPr>
          <w:bCs/>
          <w:sz w:val="18"/>
        </w:rPr>
        <w:t xml:space="preserve">. </w:t>
      </w:r>
    </w:p>
    <w:p w14:paraId="1DEE38DD" w14:textId="77777777" w:rsidR="00BB44BA" w:rsidRPr="00C40ED7" w:rsidRDefault="00BB44BA" w:rsidP="00FB2634">
      <w:pPr>
        <w:rPr>
          <w:bCs/>
          <w:sz w:val="18"/>
        </w:rPr>
      </w:pPr>
    </w:p>
    <w:p w14:paraId="7740DD5F" w14:textId="374954D9" w:rsidR="00DC3174" w:rsidRPr="00C40ED7" w:rsidRDefault="00BB44BA" w:rsidP="00FB2634">
      <w:pPr>
        <w:rPr>
          <w:bCs/>
          <w:sz w:val="18"/>
        </w:rPr>
      </w:pPr>
      <w:r w:rsidRPr="00C40ED7">
        <w:rPr>
          <w:bCs/>
          <w:sz w:val="18"/>
        </w:rPr>
        <w:t>Udslip og tyveri af kemikalier</w:t>
      </w:r>
      <w:r w:rsidR="003D193D" w:rsidRPr="00C40ED7">
        <w:rPr>
          <w:bCs/>
          <w:sz w:val="18"/>
        </w:rPr>
        <w:t xml:space="preserve"> og planteværnsmidler</w:t>
      </w:r>
      <w:r w:rsidRPr="00C40ED7">
        <w:rPr>
          <w:bCs/>
          <w:sz w:val="18"/>
        </w:rPr>
        <w:t xml:space="preserve"> fra lager vurderes at være en mindre betydelig risiko. Kemikalier opbevares i aflåst kemirum</w:t>
      </w:r>
      <w:r w:rsidR="00AC36E5" w:rsidRPr="00C40ED7">
        <w:rPr>
          <w:bCs/>
          <w:sz w:val="18"/>
        </w:rPr>
        <w:t>.</w:t>
      </w:r>
    </w:p>
    <w:p w14:paraId="4939539C" w14:textId="77777777" w:rsidR="00AC36E5" w:rsidRPr="00C40ED7" w:rsidRDefault="00AC36E5" w:rsidP="00FB2634">
      <w:pPr>
        <w:rPr>
          <w:bCs/>
          <w:sz w:val="18"/>
        </w:rPr>
      </w:pPr>
    </w:p>
    <w:p w14:paraId="1348E61F" w14:textId="6EB0EC34" w:rsidR="00AC36E5" w:rsidRPr="00C40ED7" w:rsidRDefault="00AC36E5" w:rsidP="00FB2634">
      <w:pPr>
        <w:rPr>
          <w:bCs/>
          <w:sz w:val="18"/>
        </w:rPr>
      </w:pPr>
      <w:r w:rsidRPr="00C40ED7">
        <w:rPr>
          <w:bCs/>
          <w:sz w:val="18"/>
        </w:rPr>
        <w:t>Ansøger vurderer at så længe arbejdet planlægges grundigt, og der tages forbehold for de potentielle risici, samt at beredskabsplaner opdateres og følges, vil ejendommes drift kunne foregå uden betydelige risici for mennesker og miljø.</w:t>
      </w:r>
    </w:p>
    <w:p w14:paraId="72F5571F" w14:textId="0E798711" w:rsidR="000D3CD8" w:rsidRPr="00C40ED7" w:rsidRDefault="000D3CD8" w:rsidP="00FB2634">
      <w:pPr>
        <w:rPr>
          <w:bCs/>
          <w:color w:val="000000" w:themeColor="text1"/>
          <w:sz w:val="18"/>
        </w:rPr>
      </w:pPr>
      <w:r w:rsidRPr="00C40ED7">
        <w:rPr>
          <w:bCs/>
          <w:sz w:val="18"/>
        </w:rPr>
        <w:br/>
        <w:t xml:space="preserve">Der henvises desuden til afsnittet om management og egenkontrol, samt beredskabsplan (bilag </w:t>
      </w:r>
      <w:r w:rsidR="00793F80" w:rsidRPr="00C40ED7">
        <w:rPr>
          <w:bCs/>
          <w:sz w:val="18"/>
        </w:rPr>
        <w:t>4</w:t>
      </w:r>
      <w:r w:rsidRPr="00C40ED7">
        <w:rPr>
          <w:bCs/>
          <w:sz w:val="18"/>
        </w:rPr>
        <w:t xml:space="preserve">). </w:t>
      </w:r>
      <w:r w:rsidR="003D0553" w:rsidRPr="00C40ED7">
        <w:rPr>
          <w:bCs/>
          <w:sz w:val="18"/>
        </w:rPr>
        <w:t xml:space="preserve">Her i gennemgås hvilke forholdsregler der skal tages af ejere og ansatte på husdyrbruget, hvis de beskrevne </w:t>
      </w:r>
      <w:r w:rsidR="003D0553" w:rsidRPr="00C40ED7">
        <w:rPr>
          <w:bCs/>
          <w:color w:val="000000" w:themeColor="text1"/>
          <w:sz w:val="18"/>
        </w:rPr>
        <w:t>risici skulle opstå.</w:t>
      </w:r>
    </w:p>
    <w:p w14:paraId="491C2D35" w14:textId="77777777" w:rsidR="00FB2634" w:rsidRPr="00C40ED7" w:rsidRDefault="00FB2634" w:rsidP="00FB2634">
      <w:pPr>
        <w:rPr>
          <w:color w:val="000000" w:themeColor="text1"/>
          <w:sz w:val="18"/>
        </w:rPr>
      </w:pPr>
    </w:p>
    <w:p w14:paraId="58FF284A" w14:textId="00AC5210" w:rsidR="00FB2634" w:rsidRPr="00C40ED7" w:rsidRDefault="00024650" w:rsidP="00FB2634">
      <w:pPr>
        <w:rPr>
          <w:b/>
          <w:color w:val="000000" w:themeColor="text1"/>
          <w:sz w:val="18"/>
        </w:rPr>
      </w:pPr>
      <w:r w:rsidRPr="00C40ED7">
        <w:rPr>
          <w:b/>
          <w:color w:val="000000" w:themeColor="text1"/>
          <w:sz w:val="18"/>
        </w:rPr>
        <w:t xml:space="preserve">3.p </w:t>
      </w:r>
      <w:r w:rsidR="00FB2634" w:rsidRPr="00C40ED7">
        <w:rPr>
          <w:b/>
          <w:color w:val="000000" w:themeColor="text1"/>
          <w:sz w:val="18"/>
        </w:rPr>
        <w:t>Affald</w:t>
      </w:r>
    </w:p>
    <w:p w14:paraId="43B94F7E" w14:textId="3A7FC25A" w:rsidR="003D0553" w:rsidRPr="00C40ED7" w:rsidRDefault="008D1822" w:rsidP="00FB2634">
      <w:pPr>
        <w:rPr>
          <w:sz w:val="18"/>
        </w:rPr>
      </w:pPr>
      <w:r w:rsidRPr="00C40ED7">
        <w:rPr>
          <w:color w:val="000000" w:themeColor="text1"/>
          <w:sz w:val="18"/>
        </w:rPr>
        <w:t xml:space="preserve">Det er meget begrænsede mængder affald der fremkommer ved ejendommens husdyrproduktion. </w:t>
      </w:r>
      <w:r w:rsidR="003D0553" w:rsidRPr="00C40ED7">
        <w:rPr>
          <w:sz w:val="18"/>
        </w:rPr>
        <w:t>Størsteparten af emballagen på indkøbte varer kommer i form af paller og papkasser samt plastikdunke.</w:t>
      </w:r>
      <w:r w:rsidR="00AC36E5" w:rsidRPr="00C40ED7">
        <w:rPr>
          <w:sz w:val="18"/>
        </w:rPr>
        <w:t xml:space="preserve"> Der blandes selv foder på ejendommen med hovedbestanddelen i form af eget produceret korn.</w:t>
      </w:r>
      <w:r w:rsidR="003D0553" w:rsidRPr="00C40ED7">
        <w:rPr>
          <w:sz w:val="18"/>
        </w:rPr>
        <w:t xml:space="preserve"> Det vurderes således som meget begrænset hvilke affaldsmængder </w:t>
      </w:r>
      <w:r w:rsidR="001149D0" w:rsidRPr="00C40ED7">
        <w:rPr>
          <w:sz w:val="18"/>
        </w:rPr>
        <w:t xml:space="preserve">der </w:t>
      </w:r>
      <w:r w:rsidR="003D0553" w:rsidRPr="00C40ED7">
        <w:rPr>
          <w:sz w:val="18"/>
        </w:rPr>
        <w:t xml:space="preserve">fremkommer fra </w:t>
      </w:r>
      <w:r w:rsidR="00233910" w:rsidRPr="00C40ED7">
        <w:rPr>
          <w:sz w:val="18"/>
        </w:rPr>
        <w:t xml:space="preserve">emballage </w:t>
      </w:r>
      <w:r w:rsidRPr="00C40ED7">
        <w:rPr>
          <w:sz w:val="18"/>
        </w:rPr>
        <w:t>til</w:t>
      </w:r>
      <w:r w:rsidR="00233910" w:rsidRPr="00C40ED7">
        <w:rPr>
          <w:sz w:val="18"/>
        </w:rPr>
        <w:t xml:space="preserve"> </w:t>
      </w:r>
      <w:r w:rsidR="003D0553" w:rsidRPr="00C40ED7">
        <w:rPr>
          <w:sz w:val="18"/>
        </w:rPr>
        <w:t xml:space="preserve">foder. </w:t>
      </w:r>
    </w:p>
    <w:p w14:paraId="2C375917" w14:textId="77777777" w:rsidR="008D1822" w:rsidRPr="00C40ED7" w:rsidRDefault="008D1822" w:rsidP="00FB2634">
      <w:pPr>
        <w:rPr>
          <w:sz w:val="18"/>
        </w:rPr>
      </w:pPr>
    </w:p>
    <w:p w14:paraId="62618B50" w14:textId="7F2B881A" w:rsidR="008D1822" w:rsidRPr="00C40ED7" w:rsidRDefault="008D1822" w:rsidP="00FB2634">
      <w:pPr>
        <w:rPr>
          <w:sz w:val="18"/>
        </w:rPr>
      </w:pPr>
      <w:r w:rsidRPr="00C40ED7">
        <w:rPr>
          <w:sz w:val="18"/>
        </w:rPr>
        <w:t>Fra ejendommens planteavl vil den største affaldsfraktion være plastsække fra sædekorn og gødning.</w:t>
      </w:r>
      <w:r w:rsidR="007B792E" w:rsidRPr="00C40ED7">
        <w:rPr>
          <w:sz w:val="18"/>
        </w:rPr>
        <w:t xml:space="preserve"> </w:t>
      </w:r>
    </w:p>
    <w:p w14:paraId="2BD4D0B2" w14:textId="77777777" w:rsidR="003D0553" w:rsidRPr="00C40ED7" w:rsidRDefault="003D0553" w:rsidP="00FB2634">
      <w:pPr>
        <w:rPr>
          <w:sz w:val="18"/>
        </w:rPr>
      </w:pPr>
    </w:p>
    <w:p w14:paraId="2E41BF7F" w14:textId="5355B016" w:rsidR="003D0553" w:rsidRPr="00C40ED7" w:rsidRDefault="003D0553" w:rsidP="00FB2634">
      <w:pPr>
        <w:rPr>
          <w:sz w:val="18"/>
        </w:rPr>
      </w:pPr>
      <w:r w:rsidRPr="00C40ED7">
        <w:rPr>
          <w:sz w:val="18"/>
        </w:rPr>
        <w:t>Der er en begrænset mængde re</w:t>
      </w:r>
      <w:r w:rsidR="006E3A6F" w:rsidRPr="00C40ED7">
        <w:rPr>
          <w:sz w:val="18"/>
        </w:rPr>
        <w:t>staffald fra den daglige drift. Denne afhændes via kommunal ordning.</w:t>
      </w:r>
    </w:p>
    <w:p w14:paraId="2AE5ED41" w14:textId="77777777" w:rsidR="00233910" w:rsidRPr="00C40ED7" w:rsidRDefault="00233910" w:rsidP="00FB2634">
      <w:pPr>
        <w:rPr>
          <w:sz w:val="18"/>
        </w:rPr>
      </w:pPr>
    </w:p>
    <w:p w14:paraId="51CB92A1" w14:textId="08371503" w:rsidR="00233910" w:rsidRPr="00C40ED7" w:rsidRDefault="00AC36E5" w:rsidP="00FB2634">
      <w:pPr>
        <w:rPr>
          <w:sz w:val="18"/>
        </w:rPr>
      </w:pPr>
      <w:r w:rsidRPr="00C40ED7">
        <w:rPr>
          <w:sz w:val="18"/>
        </w:rPr>
        <w:t xml:space="preserve">Der er lavet aftale med Brønderslev kommune omkring </w:t>
      </w:r>
      <w:proofErr w:type="spellStart"/>
      <w:r w:rsidRPr="00C40ED7">
        <w:rPr>
          <w:sz w:val="18"/>
        </w:rPr>
        <w:t>afhænding</w:t>
      </w:r>
      <w:proofErr w:type="spellEnd"/>
      <w:r w:rsidRPr="00C40ED7">
        <w:rPr>
          <w:sz w:val="18"/>
        </w:rPr>
        <w:t xml:space="preserve"> af k</w:t>
      </w:r>
      <w:r w:rsidR="00233910" w:rsidRPr="00C40ED7">
        <w:rPr>
          <w:sz w:val="18"/>
        </w:rPr>
        <w:t>linisk risikoaffald fra for eksempel kanyler og skalpeller</w:t>
      </w:r>
      <w:r w:rsidRPr="00C40ED7">
        <w:rPr>
          <w:sz w:val="18"/>
        </w:rPr>
        <w:t xml:space="preserve">. </w:t>
      </w:r>
    </w:p>
    <w:p w14:paraId="19512A11" w14:textId="77777777" w:rsidR="006E3A6F" w:rsidRPr="00C40ED7" w:rsidRDefault="006E3A6F" w:rsidP="00FB2634">
      <w:pPr>
        <w:rPr>
          <w:sz w:val="18"/>
        </w:rPr>
      </w:pPr>
    </w:p>
    <w:p w14:paraId="59C77B22" w14:textId="54CBA097" w:rsidR="006E3A6F" w:rsidRPr="00C40ED7" w:rsidRDefault="006E3A6F" w:rsidP="00FB2634">
      <w:pPr>
        <w:rPr>
          <w:sz w:val="18"/>
        </w:rPr>
      </w:pPr>
      <w:r w:rsidRPr="00C40ED7">
        <w:rPr>
          <w:sz w:val="18"/>
        </w:rPr>
        <w:t xml:space="preserve">Evt. udtjent materiel som for eksempel udtjente ventilatorer, udskiftes og afhændes som skrot. </w:t>
      </w:r>
    </w:p>
    <w:p w14:paraId="30E88A6D" w14:textId="77777777" w:rsidR="002F1EAE" w:rsidRPr="00C40ED7" w:rsidRDefault="002F1EAE" w:rsidP="00FB2634">
      <w:pPr>
        <w:rPr>
          <w:sz w:val="18"/>
        </w:rPr>
      </w:pPr>
    </w:p>
    <w:p w14:paraId="5BD08F0B" w14:textId="0612FA3A" w:rsidR="00B360A7" w:rsidRPr="00C40ED7" w:rsidRDefault="002F1EAE" w:rsidP="00FB2634">
      <w:pPr>
        <w:rPr>
          <w:sz w:val="18"/>
        </w:rPr>
      </w:pPr>
      <w:r w:rsidRPr="00C40ED7">
        <w:rPr>
          <w:sz w:val="18"/>
        </w:rPr>
        <w:t xml:space="preserve">Affaldshierarkiet som beskrevet </w:t>
      </w:r>
      <w:r w:rsidR="003D0553" w:rsidRPr="00C40ED7">
        <w:rPr>
          <w:sz w:val="18"/>
        </w:rPr>
        <w:t xml:space="preserve">i </w:t>
      </w:r>
      <w:r w:rsidRPr="00C40ED7">
        <w:rPr>
          <w:sz w:val="18"/>
        </w:rPr>
        <w:t>miljøbeskyttelseslovens §6b opfyldes igennem en rationel bestilling af varer til ejendommen. Der bestilles, hvis muligt sække- og kassevarer i så store partier som muligt, dog tilpasset hvad der er rationelt for driften. Således begrænses den totale affaldsmængde.</w:t>
      </w:r>
      <w:r w:rsidR="006E3A6F" w:rsidRPr="00C40ED7">
        <w:rPr>
          <w:sz w:val="18"/>
        </w:rPr>
        <w:t xml:space="preserve"> </w:t>
      </w:r>
    </w:p>
    <w:p w14:paraId="22DCA782" w14:textId="77777777" w:rsidR="006E3A6F" w:rsidRPr="00C40ED7" w:rsidRDefault="006E3A6F" w:rsidP="00FB2634">
      <w:pPr>
        <w:rPr>
          <w:sz w:val="18"/>
        </w:rPr>
      </w:pPr>
    </w:p>
    <w:p w14:paraId="211627F0" w14:textId="1F89C210" w:rsidR="006E3A6F" w:rsidRPr="00C40ED7" w:rsidRDefault="006E3A6F" w:rsidP="00FB2634">
      <w:pPr>
        <w:rPr>
          <w:sz w:val="18"/>
        </w:rPr>
      </w:pPr>
      <w:r w:rsidRPr="00C40ED7">
        <w:rPr>
          <w:sz w:val="18"/>
        </w:rPr>
        <w:t xml:space="preserve">En stor del af den samlede affaldsmængde kommer fra ejendommens planteavl, da såsæd og gødning kommer som bigbags. Her er der snak om 2 fraktioner af </w:t>
      </w:r>
      <w:r w:rsidR="003D193D" w:rsidRPr="00C40ED7">
        <w:rPr>
          <w:sz w:val="18"/>
        </w:rPr>
        <w:t>plastik. Den indre plastsæk sorteres fra og går i en fraktion og den ydre sæk går i en anden. Der er etableret afhentningsaftaler for begge fraktioner.</w:t>
      </w:r>
    </w:p>
    <w:p w14:paraId="0E9F9E13" w14:textId="77777777" w:rsidR="002F1EAE" w:rsidRPr="00C40ED7" w:rsidRDefault="002F1EAE" w:rsidP="00FB2634">
      <w:pPr>
        <w:rPr>
          <w:sz w:val="18"/>
        </w:rPr>
      </w:pPr>
    </w:p>
    <w:p w14:paraId="438E3AE5" w14:textId="442DD5E1" w:rsidR="002F1EAE" w:rsidRPr="00C40ED7" w:rsidRDefault="007B792E" w:rsidP="00FB2634">
      <w:pPr>
        <w:rPr>
          <w:sz w:val="18"/>
        </w:rPr>
      </w:pPr>
      <w:r w:rsidRPr="00C40ED7">
        <w:rPr>
          <w:sz w:val="18"/>
        </w:rPr>
        <w:t>Ejendommens praktiserer mest muligt genbrug hvor det giver mening for driften. Affald sorteres hvis muligt</w:t>
      </w:r>
      <w:r w:rsidR="002F1EAE" w:rsidRPr="00C40ED7">
        <w:rPr>
          <w:sz w:val="18"/>
        </w:rPr>
        <w:t xml:space="preserve"> i de største fraktioner. </w:t>
      </w:r>
      <w:r w:rsidRPr="00C40ED7">
        <w:rPr>
          <w:sz w:val="18"/>
        </w:rPr>
        <w:t>D</w:t>
      </w:r>
      <w:r w:rsidR="00FA2A85" w:rsidRPr="00C40ED7">
        <w:rPr>
          <w:sz w:val="18"/>
        </w:rPr>
        <w:t>et skal dog understreges at det forventes at det er meget begrænsede mængder affald som der forventes produceret ved den</w:t>
      </w:r>
      <w:r w:rsidR="003D193D" w:rsidRPr="00C40ED7">
        <w:rPr>
          <w:sz w:val="18"/>
        </w:rPr>
        <w:t xml:space="preserve"> ansøgte produktion.</w:t>
      </w:r>
    </w:p>
    <w:p w14:paraId="41EEC4E9" w14:textId="77777777" w:rsidR="002F1EAE" w:rsidRPr="00C40ED7" w:rsidRDefault="002F1EAE" w:rsidP="00FB2634">
      <w:pPr>
        <w:rPr>
          <w:sz w:val="18"/>
        </w:rPr>
      </w:pPr>
    </w:p>
    <w:p w14:paraId="01CCB0A8" w14:textId="2AD44BD7" w:rsidR="00FA2A85" w:rsidRPr="00C40ED7" w:rsidRDefault="00FF67B8" w:rsidP="00FB2634">
      <w:pPr>
        <w:rPr>
          <w:sz w:val="18"/>
        </w:rPr>
      </w:pPr>
      <w:r w:rsidRPr="00C40ED7">
        <w:rPr>
          <w:sz w:val="18"/>
        </w:rPr>
        <w:t>Med hensyn til planteværnsmidler så opbevares disse i et aflåst rum uden afløb. Affald fra emballage af planteværnsmidler afhændes via kommunal ordning</w:t>
      </w:r>
      <w:r w:rsidR="00AC36E5" w:rsidRPr="00C40ED7">
        <w:rPr>
          <w:sz w:val="18"/>
        </w:rPr>
        <w:t xml:space="preserve"> som restaffald</w:t>
      </w:r>
      <w:r w:rsidRPr="00C40ED7">
        <w:rPr>
          <w:sz w:val="18"/>
        </w:rPr>
        <w:t>.</w:t>
      </w:r>
    </w:p>
    <w:p w14:paraId="201ADBF3" w14:textId="77777777" w:rsidR="003D0553" w:rsidRPr="00C40ED7" w:rsidRDefault="003D0553" w:rsidP="00FB2634">
      <w:pPr>
        <w:rPr>
          <w:sz w:val="18"/>
        </w:rPr>
      </w:pPr>
    </w:p>
    <w:p w14:paraId="16ED16E9" w14:textId="50B30A43" w:rsidR="003B13B3" w:rsidRPr="00C40ED7" w:rsidRDefault="003B13B3" w:rsidP="00FB2634">
      <w:pPr>
        <w:rPr>
          <w:sz w:val="18"/>
        </w:rPr>
      </w:pPr>
      <w:r w:rsidRPr="00C40ED7">
        <w:rPr>
          <w:sz w:val="18"/>
        </w:rPr>
        <w:t xml:space="preserve">Det er ansøgers vurdering at affaldsproduktionen fra produktion er </w:t>
      </w:r>
      <w:r w:rsidR="00614F82" w:rsidRPr="00C40ED7">
        <w:rPr>
          <w:sz w:val="18"/>
        </w:rPr>
        <w:t>meget begrænset, og er på linje med hvad der er forventeligt for en produktion som den ansøgte.</w:t>
      </w:r>
    </w:p>
    <w:p w14:paraId="36ED8278" w14:textId="77777777" w:rsidR="00614F82" w:rsidRPr="00C40ED7" w:rsidRDefault="00614F82" w:rsidP="00FB2634">
      <w:pPr>
        <w:rPr>
          <w:sz w:val="18"/>
        </w:rPr>
      </w:pPr>
    </w:p>
    <w:p w14:paraId="7F9D8FEA" w14:textId="307DA939" w:rsidR="00614F82" w:rsidRPr="00C40ED7" w:rsidRDefault="00614F82" w:rsidP="00FB2634">
      <w:pPr>
        <w:rPr>
          <w:sz w:val="18"/>
        </w:rPr>
      </w:pPr>
      <w:r w:rsidRPr="00C40ED7">
        <w:rPr>
          <w:sz w:val="18"/>
        </w:rPr>
        <w:t>Ansøger har først og fremmest ingen interesse i at producere mere affald end højst nødvendigt. Ansøger vurderer at så længe affaldshierarkiet iagttages, vil affaldsproduktionen være begrænset mest muligt. Så længe affald sorteres i størst mulig grad samt afhændes i henhold til afhentningsaftaler, vil produktionsændringen kunne gennemføres uden væsentlige påvirkninger af omgivelserne.</w:t>
      </w:r>
    </w:p>
    <w:p w14:paraId="7FD53B6C" w14:textId="77777777" w:rsidR="00047823" w:rsidRPr="00C40ED7" w:rsidRDefault="00047823" w:rsidP="00FB2634">
      <w:pPr>
        <w:rPr>
          <w:sz w:val="18"/>
        </w:rPr>
      </w:pPr>
    </w:p>
    <w:p w14:paraId="32558AF5" w14:textId="6DD4F079" w:rsidR="00047823" w:rsidRPr="00C40ED7" w:rsidRDefault="00024650" w:rsidP="00FB2634">
      <w:pPr>
        <w:rPr>
          <w:b/>
          <w:sz w:val="18"/>
        </w:rPr>
      </w:pPr>
      <w:r w:rsidRPr="00C40ED7">
        <w:rPr>
          <w:b/>
          <w:sz w:val="18"/>
        </w:rPr>
        <w:t xml:space="preserve">3.q </w:t>
      </w:r>
      <w:r w:rsidR="00047823" w:rsidRPr="00C40ED7">
        <w:rPr>
          <w:b/>
          <w:sz w:val="18"/>
        </w:rPr>
        <w:t>Døde dyr</w:t>
      </w:r>
    </w:p>
    <w:p w14:paraId="7715F71B" w14:textId="06C006A4" w:rsidR="003A2559" w:rsidRPr="00C40ED7" w:rsidRDefault="00047823" w:rsidP="00FB2634">
      <w:pPr>
        <w:rPr>
          <w:sz w:val="18"/>
        </w:rPr>
      </w:pPr>
      <w:r w:rsidRPr="00C40ED7">
        <w:rPr>
          <w:sz w:val="18"/>
        </w:rPr>
        <w:t xml:space="preserve">Døde dyr opbevares </w:t>
      </w:r>
      <w:r w:rsidR="00AC36E5" w:rsidRPr="00C40ED7">
        <w:rPr>
          <w:sz w:val="18"/>
        </w:rPr>
        <w:t xml:space="preserve">i kølebrønd som anvist på situationsplan på bilag 2, </w:t>
      </w:r>
      <w:r w:rsidR="00A23E42" w:rsidRPr="00C40ED7">
        <w:rPr>
          <w:sz w:val="18"/>
        </w:rPr>
        <w:t xml:space="preserve">og </w:t>
      </w:r>
      <w:r w:rsidRPr="00C40ED7">
        <w:rPr>
          <w:sz w:val="18"/>
        </w:rPr>
        <w:t xml:space="preserve">afhentes af DAKA jf. regler om afhentning af dyr i bekendtgørelse om opbevaring af døde dyr. </w:t>
      </w:r>
      <w:r w:rsidR="003D193D" w:rsidRPr="00C40ED7">
        <w:rPr>
          <w:sz w:val="18"/>
        </w:rPr>
        <w:t xml:space="preserve"> </w:t>
      </w:r>
    </w:p>
    <w:p w14:paraId="22B6BFF5" w14:textId="77777777" w:rsidR="003D0553" w:rsidRPr="00C40ED7" w:rsidRDefault="003D0553" w:rsidP="00F979B2">
      <w:pPr>
        <w:rPr>
          <w:b/>
          <w:sz w:val="18"/>
        </w:rPr>
      </w:pPr>
    </w:p>
    <w:p w14:paraId="0EA6FD1C" w14:textId="0FCB7CC6" w:rsidR="003B13B3" w:rsidRPr="00C40ED7" w:rsidRDefault="00024650" w:rsidP="00F979B2">
      <w:pPr>
        <w:rPr>
          <w:sz w:val="18"/>
        </w:rPr>
      </w:pPr>
      <w:r w:rsidRPr="00C40ED7">
        <w:rPr>
          <w:b/>
          <w:sz w:val="18"/>
        </w:rPr>
        <w:t xml:space="preserve">3.r </w:t>
      </w:r>
      <w:r w:rsidR="003B13B3" w:rsidRPr="00C40ED7">
        <w:rPr>
          <w:b/>
          <w:sz w:val="18"/>
        </w:rPr>
        <w:t xml:space="preserve">Fluer og </w:t>
      </w:r>
      <w:r w:rsidR="003A2559" w:rsidRPr="00C40ED7">
        <w:rPr>
          <w:b/>
          <w:sz w:val="18"/>
        </w:rPr>
        <w:t>Skadedyr</w:t>
      </w:r>
      <w:r w:rsidR="003A2559" w:rsidRPr="00C40ED7">
        <w:rPr>
          <w:b/>
          <w:sz w:val="18"/>
        </w:rPr>
        <w:br/>
      </w:r>
      <w:proofErr w:type="spellStart"/>
      <w:r w:rsidR="00A23E42" w:rsidRPr="00C40ED7">
        <w:rPr>
          <w:sz w:val="18"/>
        </w:rPr>
        <w:t>Skadedyr</w:t>
      </w:r>
      <w:proofErr w:type="spellEnd"/>
      <w:r w:rsidR="00A23E42" w:rsidRPr="00C40ED7">
        <w:rPr>
          <w:sz w:val="18"/>
        </w:rPr>
        <w:t xml:space="preserve"> bekæmpes generelt i henhold til Statens Skadedyrsbekæmpelse samt kommunens anvisninger. </w:t>
      </w:r>
      <w:r w:rsidR="007A5014" w:rsidRPr="00C40ED7">
        <w:rPr>
          <w:sz w:val="18"/>
        </w:rPr>
        <w:t xml:space="preserve">Der er lavet egen aftale med hensyn </w:t>
      </w:r>
      <w:r w:rsidR="00F83EEB" w:rsidRPr="00C40ED7">
        <w:rPr>
          <w:sz w:val="18"/>
        </w:rPr>
        <w:t xml:space="preserve">til </w:t>
      </w:r>
      <w:r w:rsidR="007A5014" w:rsidRPr="00C40ED7">
        <w:rPr>
          <w:sz w:val="18"/>
        </w:rPr>
        <w:t xml:space="preserve">rottebekæmpelse. </w:t>
      </w:r>
    </w:p>
    <w:p w14:paraId="0C7E7E71" w14:textId="77777777" w:rsidR="00AC36E5" w:rsidRPr="00C40ED7" w:rsidRDefault="00AC36E5" w:rsidP="00F979B2">
      <w:pPr>
        <w:rPr>
          <w:sz w:val="18"/>
        </w:rPr>
      </w:pPr>
    </w:p>
    <w:p w14:paraId="36253FD7" w14:textId="5FAA8288" w:rsidR="003B13B3" w:rsidRPr="00C40ED7" w:rsidRDefault="003B13B3" w:rsidP="00F979B2">
      <w:pPr>
        <w:rPr>
          <w:sz w:val="18"/>
        </w:rPr>
      </w:pPr>
      <w:r w:rsidRPr="00C40ED7">
        <w:rPr>
          <w:sz w:val="18"/>
        </w:rPr>
        <w:t xml:space="preserve">Det er ansøgers vurdering at så længe skadedyr bekæmpes effektivt, og når problemerne opstår, samt i overensstemmelse med de af Aarhus Universitet, Institut for </w:t>
      </w:r>
      <w:proofErr w:type="spellStart"/>
      <w:r w:rsidRPr="00C40ED7">
        <w:rPr>
          <w:sz w:val="18"/>
        </w:rPr>
        <w:t>Agroøkologi</w:t>
      </w:r>
      <w:proofErr w:type="spellEnd"/>
      <w:r w:rsidRPr="00C40ED7">
        <w:rPr>
          <w:sz w:val="18"/>
        </w:rPr>
        <w:t xml:space="preserve">, fastsatte retningslinjer herom, samt kommunens anvisninger, vil gener fra skadedyr </w:t>
      </w:r>
      <w:r w:rsidR="00FF67B8" w:rsidRPr="00C40ED7">
        <w:rPr>
          <w:sz w:val="18"/>
        </w:rPr>
        <w:t xml:space="preserve">ikke </w:t>
      </w:r>
      <w:r w:rsidRPr="00C40ED7">
        <w:rPr>
          <w:sz w:val="18"/>
        </w:rPr>
        <w:t>være uacceptable.</w:t>
      </w:r>
    </w:p>
    <w:p w14:paraId="010239C1" w14:textId="77777777" w:rsidR="003B13B3" w:rsidRPr="00C40ED7" w:rsidRDefault="003B13B3" w:rsidP="00F979B2">
      <w:pPr>
        <w:rPr>
          <w:sz w:val="18"/>
        </w:rPr>
      </w:pPr>
    </w:p>
    <w:p w14:paraId="4D6E6273" w14:textId="3BBD9C46" w:rsidR="003B13B3" w:rsidRPr="00C40ED7" w:rsidRDefault="003B13B3" w:rsidP="00F979B2">
      <w:pPr>
        <w:rPr>
          <w:sz w:val="18"/>
        </w:rPr>
      </w:pPr>
      <w:r w:rsidRPr="00C40ED7">
        <w:rPr>
          <w:sz w:val="18"/>
        </w:rPr>
        <w:t>Ansøger vurderer også at gener fra skadedyr ikke vil øges som følge af ændringen i produktionen.</w:t>
      </w:r>
    </w:p>
    <w:p w14:paraId="0A582693" w14:textId="2EB6EE5D" w:rsidR="002C1102" w:rsidRPr="00C40ED7" w:rsidRDefault="002C1102" w:rsidP="00F979B2">
      <w:pPr>
        <w:rPr>
          <w:b/>
          <w:sz w:val="18"/>
        </w:rPr>
      </w:pPr>
      <w:r w:rsidRPr="00C40ED7">
        <w:rPr>
          <w:b/>
          <w:sz w:val="18"/>
        </w:rPr>
        <w:t>___________________________________________________________________________</w:t>
      </w:r>
    </w:p>
    <w:p w14:paraId="6CB405D2" w14:textId="4C9DA069" w:rsidR="003F553B" w:rsidRPr="00117B63" w:rsidRDefault="001D6175" w:rsidP="00024650">
      <w:pPr>
        <w:pStyle w:val="Overskrift3"/>
        <w:numPr>
          <w:ilvl w:val="0"/>
          <w:numId w:val="18"/>
        </w:numPr>
        <w:rPr>
          <w:sz w:val="22"/>
        </w:rPr>
      </w:pPr>
      <w:r w:rsidRPr="00117B63">
        <w:rPr>
          <w:sz w:val="22"/>
        </w:rPr>
        <w:t>B</w:t>
      </w:r>
      <w:r w:rsidR="003F553B" w:rsidRPr="00117B63">
        <w:rPr>
          <w:sz w:val="22"/>
        </w:rPr>
        <w:t>efolkning og menneskers sundhed</w:t>
      </w:r>
    </w:p>
    <w:p w14:paraId="0821E91A" w14:textId="77777777" w:rsidR="00886D54" w:rsidRDefault="00233910" w:rsidP="003F553B">
      <w:pPr>
        <w:rPr>
          <w:sz w:val="18"/>
        </w:rPr>
      </w:pPr>
      <w:r w:rsidRPr="00117B63">
        <w:rPr>
          <w:sz w:val="18"/>
        </w:rPr>
        <w:t>Der er i det ovenstående redegjort for hvilke elementer der påvirker befolkningen og menneskers sundhed. Der e</w:t>
      </w:r>
      <w:r w:rsidR="00FF67B8" w:rsidRPr="00117B63">
        <w:rPr>
          <w:sz w:val="18"/>
        </w:rPr>
        <w:t xml:space="preserve">r ligeledes redegjort for </w:t>
      </w:r>
      <w:r w:rsidR="001E5FCD" w:rsidRPr="00117B63">
        <w:rPr>
          <w:sz w:val="18"/>
        </w:rPr>
        <w:t xml:space="preserve">husdyrbrugets håndtering af disse elementer samt evt. </w:t>
      </w:r>
      <w:r w:rsidRPr="00117B63">
        <w:rPr>
          <w:sz w:val="18"/>
        </w:rPr>
        <w:t xml:space="preserve">afbødende tiltag der foretages fra husdyrbrugets side for at begrænse denne påvirkning. </w:t>
      </w:r>
    </w:p>
    <w:p w14:paraId="73B39D7D" w14:textId="77777777" w:rsidR="00117B63" w:rsidRDefault="00117B63" w:rsidP="003F553B">
      <w:pPr>
        <w:rPr>
          <w:sz w:val="18"/>
        </w:rPr>
      </w:pPr>
    </w:p>
    <w:p w14:paraId="4CADC19D" w14:textId="3897A751" w:rsidR="00117B63" w:rsidRPr="00117B63" w:rsidRDefault="00117B63" w:rsidP="003F553B">
      <w:pPr>
        <w:rPr>
          <w:sz w:val="18"/>
        </w:rPr>
      </w:pPr>
      <w:r>
        <w:rPr>
          <w:sz w:val="18"/>
        </w:rPr>
        <w:t>Ansøger vurderer helt overordnet, at påvirkningerne på menneskers sundhed for omkringboende er meget begrænsede, i kraft af den store afstand, og husdyrbrugets isolerede beliggenhed.</w:t>
      </w:r>
    </w:p>
    <w:p w14:paraId="29E7F2D9" w14:textId="77777777" w:rsidR="00886D54" w:rsidRPr="007445A0" w:rsidRDefault="00886D54" w:rsidP="003F553B">
      <w:pPr>
        <w:rPr>
          <w:sz w:val="18"/>
          <w:highlight w:val="yellow"/>
        </w:rPr>
      </w:pPr>
    </w:p>
    <w:p w14:paraId="70FCD94A" w14:textId="34BC829A" w:rsidR="003D193D" w:rsidRPr="00117B63" w:rsidRDefault="00886D54" w:rsidP="003F553B">
      <w:pPr>
        <w:rPr>
          <w:sz w:val="18"/>
        </w:rPr>
      </w:pPr>
      <w:r w:rsidRPr="00117B63">
        <w:rPr>
          <w:sz w:val="18"/>
        </w:rPr>
        <w:t xml:space="preserve">Ansøger vurderer at omkringboende som udgangspunkt </w:t>
      </w:r>
      <w:r w:rsidR="00117B63" w:rsidRPr="00117B63">
        <w:rPr>
          <w:sz w:val="18"/>
        </w:rPr>
        <w:t xml:space="preserve">kun </w:t>
      </w:r>
      <w:r w:rsidRPr="00117B63">
        <w:rPr>
          <w:sz w:val="18"/>
        </w:rPr>
        <w:t>vil blive påvirket af gener fra transport</w:t>
      </w:r>
      <w:r w:rsidR="00117B63" w:rsidRPr="00117B63">
        <w:rPr>
          <w:sz w:val="18"/>
        </w:rPr>
        <w:t>. I mindre grad vil omkringboende kunne blive påvirket af lugtgener, dog udelukkende under udkørsel af gylle.</w:t>
      </w:r>
    </w:p>
    <w:p w14:paraId="1F9C72F5" w14:textId="77777777" w:rsidR="00117B63" w:rsidRPr="007445A0" w:rsidRDefault="00117B63" w:rsidP="003F553B">
      <w:pPr>
        <w:rPr>
          <w:b/>
          <w:sz w:val="18"/>
          <w:highlight w:val="yellow"/>
        </w:rPr>
      </w:pPr>
    </w:p>
    <w:p w14:paraId="6A16C619" w14:textId="4777EEEF" w:rsidR="00233910" w:rsidRPr="0068567F" w:rsidRDefault="001E5FCD" w:rsidP="003F553B">
      <w:pPr>
        <w:rPr>
          <w:b/>
          <w:sz w:val="18"/>
        </w:rPr>
      </w:pPr>
      <w:r w:rsidRPr="0068567F">
        <w:rPr>
          <w:b/>
          <w:sz w:val="18"/>
        </w:rPr>
        <w:t>Transport</w:t>
      </w:r>
    </w:p>
    <w:p w14:paraId="3BB9C90E" w14:textId="77777777" w:rsidR="00117B63" w:rsidRPr="0068567F" w:rsidRDefault="00233910" w:rsidP="003F553B">
      <w:pPr>
        <w:rPr>
          <w:sz w:val="18"/>
        </w:rPr>
      </w:pPr>
      <w:r w:rsidRPr="0068567F">
        <w:rPr>
          <w:sz w:val="18"/>
        </w:rPr>
        <w:t>Det er ansøgers vurdering at befolkningen vil blive påvirket mest af transport og trafik til og fra husdyrbruget.</w:t>
      </w:r>
      <w:r w:rsidR="00886D54" w:rsidRPr="0068567F">
        <w:rPr>
          <w:sz w:val="18"/>
        </w:rPr>
        <w:t xml:space="preserve"> </w:t>
      </w:r>
      <w:r w:rsidR="00117B63" w:rsidRPr="0068567F">
        <w:rPr>
          <w:sz w:val="18"/>
        </w:rPr>
        <w:t>Overordnet vurderer a</w:t>
      </w:r>
      <w:r w:rsidR="00886D54" w:rsidRPr="0068567F">
        <w:rPr>
          <w:sz w:val="18"/>
        </w:rPr>
        <w:t>nsøger at antallet af transport</w:t>
      </w:r>
      <w:r w:rsidR="00117B63" w:rsidRPr="0068567F">
        <w:rPr>
          <w:sz w:val="18"/>
        </w:rPr>
        <w:t>er</w:t>
      </w:r>
      <w:r w:rsidR="00886D54" w:rsidRPr="0068567F">
        <w:rPr>
          <w:sz w:val="18"/>
        </w:rPr>
        <w:t xml:space="preserve"> ikke vil øges som følge af det ansøgte. </w:t>
      </w:r>
    </w:p>
    <w:p w14:paraId="2C527655" w14:textId="77777777" w:rsidR="00117B63" w:rsidRPr="0068567F" w:rsidRDefault="00117B63" w:rsidP="003F553B">
      <w:pPr>
        <w:rPr>
          <w:sz w:val="18"/>
        </w:rPr>
      </w:pPr>
    </w:p>
    <w:p w14:paraId="4D46C250" w14:textId="32449AF1" w:rsidR="00886D54" w:rsidRPr="0068567F" w:rsidRDefault="00117B63" w:rsidP="003F553B">
      <w:pPr>
        <w:rPr>
          <w:sz w:val="18"/>
        </w:rPr>
      </w:pPr>
      <w:r w:rsidRPr="0068567F">
        <w:rPr>
          <w:sz w:val="18"/>
        </w:rPr>
        <w:t>Ligeledes vurderer ansøger at</w:t>
      </w:r>
      <w:r w:rsidR="00886D54" w:rsidRPr="0068567F">
        <w:rPr>
          <w:sz w:val="18"/>
        </w:rPr>
        <w:t xml:space="preserve"> transport til staldene med levende dyr og varer/foder</w:t>
      </w:r>
      <w:r w:rsidRPr="0068567F">
        <w:rPr>
          <w:sz w:val="18"/>
        </w:rPr>
        <w:t>, kun i meget begrænset grad vil påvirke naboer ved indkørsel fra Rørholtvej.</w:t>
      </w:r>
    </w:p>
    <w:p w14:paraId="0BDD1515" w14:textId="77777777" w:rsidR="00886D54" w:rsidRPr="0068567F" w:rsidRDefault="00886D54" w:rsidP="003F553B">
      <w:pPr>
        <w:rPr>
          <w:sz w:val="18"/>
        </w:rPr>
      </w:pPr>
    </w:p>
    <w:p w14:paraId="5F16332B" w14:textId="71B5EB7C" w:rsidR="001E5FCD" w:rsidRPr="0068567F" w:rsidRDefault="001E5FCD" w:rsidP="003F553B">
      <w:pPr>
        <w:rPr>
          <w:b/>
          <w:sz w:val="18"/>
        </w:rPr>
      </w:pPr>
      <w:r w:rsidRPr="0068567F">
        <w:rPr>
          <w:b/>
          <w:sz w:val="18"/>
        </w:rPr>
        <w:t>Lugt</w:t>
      </w:r>
    </w:p>
    <w:p w14:paraId="5390E0A7" w14:textId="3FF6E2DA" w:rsidR="00FD5A7A" w:rsidRPr="0068567F" w:rsidRDefault="001E5FCD" w:rsidP="003F553B">
      <w:pPr>
        <w:rPr>
          <w:sz w:val="18"/>
        </w:rPr>
      </w:pPr>
      <w:r w:rsidRPr="0068567F">
        <w:rPr>
          <w:sz w:val="18"/>
        </w:rPr>
        <w:t>Det er ansøgers vurdering at der ikke vil fremkomme øgede gener for naboer i form af lugt fra produktionen</w:t>
      </w:r>
      <w:r w:rsidR="00DA5F81" w:rsidRPr="0068567F">
        <w:rPr>
          <w:sz w:val="18"/>
        </w:rPr>
        <w:t xml:space="preserve"> som følge af den ansøgte produktionsændring</w:t>
      </w:r>
      <w:r w:rsidR="00117B63" w:rsidRPr="0068567F">
        <w:rPr>
          <w:sz w:val="18"/>
        </w:rPr>
        <w:t xml:space="preserve">. </w:t>
      </w:r>
    </w:p>
    <w:p w14:paraId="3E09CF97" w14:textId="77777777" w:rsidR="00E95179" w:rsidRPr="0068567F" w:rsidRDefault="00E95179" w:rsidP="003F553B">
      <w:pPr>
        <w:rPr>
          <w:sz w:val="18"/>
        </w:rPr>
      </w:pPr>
    </w:p>
    <w:p w14:paraId="1C603D5C" w14:textId="3D169477" w:rsidR="00E95179" w:rsidRPr="0068567F" w:rsidRDefault="00E95179" w:rsidP="00E95179">
      <w:pPr>
        <w:rPr>
          <w:color w:val="000000" w:themeColor="text1"/>
          <w:sz w:val="18"/>
        </w:rPr>
      </w:pPr>
      <w:r w:rsidRPr="0068567F">
        <w:rPr>
          <w:color w:val="000000" w:themeColor="text1"/>
          <w:sz w:val="18"/>
        </w:rPr>
        <w:t xml:space="preserve">Derudover varsles og oplyses der på ejendommens </w:t>
      </w:r>
      <w:proofErr w:type="spellStart"/>
      <w:r w:rsidRPr="0068567F">
        <w:rPr>
          <w:color w:val="000000" w:themeColor="text1"/>
          <w:sz w:val="18"/>
        </w:rPr>
        <w:t>facebook</w:t>
      </w:r>
      <w:proofErr w:type="spellEnd"/>
      <w:r w:rsidRPr="0068567F">
        <w:rPr>
          <w:color w:val="000000" w:themeColor="text1"/>
          <w:sz w:val="18"/>
        </w:rPr>
        <w:t>-side ved gyllekørsel, således at naboer til en hvis grad er oplyst om hvornår der køres gylle. Dette gøres primært som et hensyn til naboer.</w:t>
      </w:r>
    </w:p>
    <w:p w14:paraId="004EF139" w14:textId="77777777" w:rsidR="00E95179" w:rsidRPr="007445A0" w:rsidRDefault="00E95179" w:rsidP="00E95179">
      <w:pPr>
        <w:rPr>
          <w:color w:val="000000" w:themeColor="text1"/>
          <w:sz w:val="18"/>
          <w:highlight w:val="yellow"/>
        </w:rPr>
      </w:pPr>
    </w:p>
    <w:p w14:paraId="6F88C39D" w14:textId="17462DA5" w:rsidR="00E95179" w:rsidRPr="0068567F" w:rsidRDefault="00E95179" w:rsidP="00E95179">
      <w:pPr>
        <w:rPr>
          <w:color w:val="000000" w:themeColor="text1"/>
          <w:sz w:val="18"/>
        </w:rPr>
      </w:pPr>
      <w:r w:rsidRPr="0068567F">
        <w:rPr>
          <w:color w:val="000000" w:themeColor="text1"/>
          <w:sz w:val="18"/>
        </w:rPr>
        <w:t xml:space="preserve">Gyllekørsel til udbringning på markarealer, udføres i henhold til reglerne i husdyrgødningsbekendtgørelsen. Der omrøres kun i gyllebeholderne i forbindelse med lastning, ved transport til andre beholdere eller ved udkørsel. </w:t>
      </w:r>
    </w:p>
    <w:p w14:paraId="4D4A7E78" w14:textId="77777777" w:rsidR="00FD5A7A" w:rsidRPr="0068567F" w:rsidRDefault="00FD5A7A" w:rsidP="003F553B">
      <w:pPr>
        <w:rPr>
          <w:sz w:val="18"/>
        </w:rPr>
      </w:pPr>
    </w:p>
    <w:p w14:paraId="498E74D8" w14:textId="7A7A19F6" w:rsidR="001E5FCD" w:rsidRPr="0068567F" w:rsidRDefault="001E5FCD" w:rsidP="003F553B">
      <w:pPr>
        <w:rPr>
          <w:color w:val="000000" w:themeColor="text1"/>
          <w:sz w:val="18"/>
        </w:rPr>
      </w:pPr>
      <w:r w:rsidRPr="0068567F">
        <w:rPr>
          <w:color w:val="000000" w:themeColor="text1"/>
          <w:sz w:val="18"/>
        </w:rPr>
        <w:t>Ansøger vurderer at der igennem opretholdelse af en god staldhygiejne, samt hensyn til naboer</w:t>
      </w:r>
      <w:r w:rsidR="00E95179" w:rsidRPr="0068567F">
        <w:rPr>
          <w:color w:val="000000" w:themeColor="text1"/>
          <w:sz w:val="18"/>
        </w:rPr>
        <w:t xml:space="preserve"> ved</w:t>
      </w:r>
      <w:r w:rsidR="0068567F" w:rsidRPr="0068567F">
        <w:rPr>
          <w:color w:val="000000" w:themeColor="text1"/>
          <w:sz w:val="18"/>
        </w:rPr>
        <w:t xml:space="preserve"> at informere om hvornår der køres gylle,</w:t>
      </w:r>
      <w:r w:rsidR="00E95179" w:rsidRPr="0068567F">
        <w:rPr>
          <w:color w:val="000000" w:themeColor="text1"/>
          <w:sz w:val="18"/>
        </w:rPr>
        <w:t xml:space="preserve"> samt ved at der udelukkende </w:t>
      </w:r>
      <w:r w:rsidRPr="0068567F">
        <w:rPr>
          <w:color w:val="000000" w:themeColor="text1"/>
          <w:sz w:val="18"/>
        </w:rPr>
        <w:t>omrør</w:t>
      </w:r>
      <w:r w:rsidR="00E95179" w:rsidRPr="0068567F">
        <w:rPr>
          <w:color w:val="000000" w:themeColor="text1"/>
          <w:sz w:val="18"/>
        </w:rPr>
        <w:t xml:space="preserve">es i beholderne i forbindelse med transport </w:t>
      </w:r>
      <w:r w:rsidRPr="0068567F">
        <w:rPr>
          <w:color w:val="000000" w:themeColor="text1"/>
          <w:sz w:val="18"/>
        </w:rPr>
        <w:t>og gylleudbringning,</w:t>
      </w:r>
      <w:r w:rsidR="00E95179" w:rsidRPr="0068567F">
        <w:rPr>
          <w:color w:val="000000" w:themeColor="text1"/>
          <w:sz w:val="18"/>
        </w:rPr>
        <w:t xml:space="preserve"> er taget en række hensyn der kan være med til </w:t>
      </w:r>
      <w:r w:rsidR="0068567F" w:rsidRPr="0068567F">
        <w:rPr>
          <w:color w:val="000000" w:themeColor="text1"/>
          <w:sz w:val="18"/>
        </w:rPr>
        <w:t>begrænse effekten af lugtgener for naboer.</w:t>
      </w:r>
    </w:p>
    <w:p w14:paraId="7E1C1939" w14:textId="77777777" w:rsidR="00F979B2" w:rsidRPr="0068567F" w:rsidRDefault="00F979B2" w:rsidP="003F553B">
      <w:pPr>
        <w:rPr>
          <w:sz w:val="18"/>
        </w:rPr>
      </w:pPr>
    </w:p>
    <w:p w14:paraId="3BBEA08D" w14:textId="77777777" w:rsidR="000F60E1" w:rsidRPr="0068567F" w:rsidRDefault="00EC7900" w:rsidP="003F553B">
      <w:pPr>
        <w:rPr>
          <w:sz w:val="18"/>
        </w:rPr>
      </w:pPr>
      <w:r>
        <w:rPr>
          <w:sz w:val="18"/>
        </w:rPr>
        <w:pict w14:anchorId="44D36CD6">
          <v:rect id="_x0000_i1028" style="width:0;height:1.5pt" o:hralign="center" o:hrstd="t" o:hr="t" fillcolor="#a0a0a0" stroked="f"/>
        </w:pict>
      </w:r>
    </w:p>
    <w:p w14:paraId="40AB8841" w14:textId="6BBF6B73" w:rsidR="00736F6D" w:rsidRPr="0068567F" w:rsidRDefault="00024650" w:rsidP="00024650">
      <w:pPr>
        <w:pStyle w:val="Overskrift3"/>
        <w:rPr>
          <w:b w:val="0"/>
          <w:sz w:val="18"/>
        </w:rPr>
      </w:pPr>
      <w:r w:rsidRPr="0068567F">
        <w:rPr>
          <w:bCs w:val="0"/>
          <w:sz w:val="22"/>
        </w:rPr>
        <w:t>5.</w:t>
      </w:r>
      <w:r w:rsidRPr="0068567F">
        <w:rPr>
          <w:sz w:val="22"/>
        </w:rPr>
        <w:t xml:space="preserve"> </w:t>
      </w:r>
      <w:r w:rsidR="00736F6D" w:rsidRPr="0068567F">
        <w:rPr>
          <w:sz w:val="22"/>
        </w:rPr>
        <w:t>Reduktion af miljøpåvirkning og afværgeforanstaltninger</w:t>
      </w:r>
      <w:r w:rsidR="00736F6D" w:rsidRPr="0068567F">
        <w:rPr>
          <w:sz w:val="22"/>
        </w:rPr>
        <w:br/>
      </w:r>
      <w:r w:rsidR="00CD5B54" w:rsidRPr="0068567F">
        <w:rPr>
          <w:b w:val="0"/>
          <w:sz w:val="18"/>
        </w:rPr>
        <w:t>A</w:t>
      </w:r>
      <w:r w:rsidR="00736F6D" w:rsidRPr="0068567F">
        <w:rPr>
          <w:b w:val="0"/>
          <w:sz w:val="18"/>
        </w:rPr>
        <w:t>nsøgers valg til reduktion af miljøpåvirkninger og anvendte afværgeforanstaltninger.</w:t>
      </w:r>
    </w:p>
    <w:p w14:paraId="0F96F198" w14:textId="77777777" w:rsidR="00736F6D" w:rsidRPr="0068567F" w:rsidRDefault="00736F6D" w:rsidP="00736F6D">
      <w:pPr>
        <w:rPr>
          <w:sz w:val="18"/>
          <w:szCs w:val="18"/>
        </w:rPr>
      </w:pPr>
    </w:p>
    <w:p w14:paraId="2CBF0EBD" w14:textId="77777777" w:rsidR="00736F6D" w:rsidRPr="0068567F" w:rsidRDefault="00736F6D" w:rsidP="00736F6D">
      <w:pPr>
        <w:rPr>
          <w:b/>
          <w:sz w:val="18"/>
        </w:rPr>
      </w:pPr>
      <w:r w:rsidRPr="0068567F">
        <w:rPr>
          <w:b/>
          <w:sz w:val="18"/>
        </w:rPr>
        <w:t>Støj</w:t>
      </w:r>
    </w:p>
    <w:p w14:paraId="204B0ECC" w14:textId="1DC62235" w:rsidR="001C0066" w:rsidRDefault="001C0066" w:rsidP="00736F6D">
      <w:pPr>
        <w:rPr>
          <w:sz w:val="18"/>
        </w:rPr>
      </w:pPr>
      <w:r w:rsidRPr="0068567F">
        <w:rPr>
          <w:sz w:val="18"/>
        </w:rPr>
        <w:t>Støj fra produktionen søges reduceres ved at fastholde gode rutiner for rengøring og vedligehold af for eksempel foderanlæg og ventilationsanlæg. Derudover reduceres påvirkningen for omkringboende i form af støj ved at der planlægges flest mulig støjende aktiviteter til dagtimerne, hvor chancen for at naboer ikke er hjemme er størst.</w:t>
      </w:r>
    </w:p>
    <w:p w14:paraId="4D7E8B45" w14:textId="77777777" w:rsidR="0068567F" w:rsidRDefault="0068567F" w:rsidP="00736F6D">
      <w:pPr>
        <w:rPr>
          <w:sz w:val="18"/>
        </w:rPr>
      </w:pPr>
    </w:p>
    <w:p w14:paraId="0AB1B827" w14:textId="5EF25ABA" w:rsidR="0068567F" w:rsidRPr="0068567F" w:rsidRDefault="0068567F" w:rsidP="00736F6D">
      <w:pPr>
        <w:rPr>
          <w:sz w:val="18"/>
        </w:rPr>
      </w:pPr>
      <w:r>
        <w:rPr>
          <w:sz w:val="18"/>
        </w:rPr>
        <w:t>De særligt støjende aktiviteter som mølleri og korntørreri, er placeret indendørs, og derigennem begrænses støjen.</w:t>
      </w:r>
    </w:p>
    <w:p w14:paraId="2D728787" w14:textId="77777777" w:rsidR="001C0066" w:rsidRPr="0068567F" w:rsidRDefault="001C0066" w:rsidP="00736F6D">
      <w:pPr>
        <w:rPr>
          <w:sz w:val="18"/>
        </w:rPr>
      </w:pPr>
    </w:p>
    <w:p w14:paraId="551B0EC3" w14:textId="74BAA931" w:rsidR="001C0066" w:rsidRPr="0068567F" w:rsidRDefault="001C0066" w:rsidP="00736F6D">
      <w:pPr>
        <w:rPr>
          <w:sz w:val="18"/>
        </w:rPr>
      </w:pPr>
      <w:r w:rsidRPr="0068567F">
        <w:rPr>
          <w:sz w:val="18"/>
        </w:rPr>
        <w:t xml:space="preserve">Produktionens omfang og mængden af støj fra anlægget, samt afstandene til nærmeste naboer taget i betragtning, er det samlede støjbillede, efter ansøgers vurdering, reduceret til et forventeligt og ikke uacceptabelt niveau. </w:t>
      </w:r>
    </w:p>
    <w:p w14:paraId="7A8369E5" w14:textId="77777777" w:rsidR="001C0066" w:rsidRPr="007445A0" w:rsidRDefault="001C0066" w:rsidP="00736F6D">
      <w:pPr>
        <w:rPr>
          <w:sz w:val="18"/>
          <w:highlight w:val="yellow"/>
        </w:rPr>
      </w:pPr>
    </w:p>
    <w:p w14:paraId="59A6E523" w14:textId="77777777" w:rsidR="00736F6D" w:rsidRPr="0068567F" w:rsidRDefault="00736F6D" w:rsidP="00736F6D">
      <w:pPr>
        <w:rPr>
          <w:b/>
          <w:sz w:val="18"/>
        </w:rPr>
      </w:pPr>
      <w:r w:rsidRPr="0068567F">
        <w:rPr>
          <w:b/>
          <w:sz w:val="18"/>
        </w:rPr>
        <w:t>Lugt</w:t>
      </w:r>
    </w:p>
    <w:p w14:paraId="37F9B5E3" w14:textId="12F34226" w:rsidR="001C0066" w:rsidRDefault="0068567F" w:rsidP="00736F6D">
      <w:pPr>
        <w:rPr>
          <w:sz w:val="18"/>
        </w:rPr>
      </w:pPr>
      <w:r w:rsidRPr="0068567F">
        <w:rPr>
          <w:sz w:val="18"/>
        </w:rPr>
        <w:t xml:space="preserve">Overordnet set er det vurderet at samtlige lugtgeneafstande er overholdt. </w:t>
      </w:r>
      <w:r w:rsidR="001C0066" w:rsidRPr="0068567F">
        <w:rPr>
          <w:sz w:val="18"/>
        </w:rPr>
        <w:t>For at reducere lugtgener</w:t>
      </w:r>
      <w:r w:rsidRPr="0068567F">
        <w:rPr>
          <w:sz w:val="18"/>
        </w:rPr>
        <w:t xml:space="preserve"> yderligere</w:t>
      </w:r>
      <w:r w:rsidR="001C0066" w:rsidRPr="0068567F">
        <w:rPr>
          <w:sz w:val="18"/>
        </w:rPr>
        <w:t xml:space="preserve"> for </w:t>
      </w:r>
      <w:r w:rsidR="008A0F21" w:rsidRPr="0068567F">
        <w:rPr>
          <w:sz w:val="18"/>
        </w:rPr>
        <w:t>naboer, og for at forbedre staldklimaet og arbejdsforholdene vil der til stadighed fastholdes en god staldhygiejne i stalden</w:t>
      </w:r>
      <w:r w:rsidR="007179FC" w:rsidRPr="0068567F">
        <w:rPr>
          <w:sz w:val="18"/>
        </w:rPr>
        <w:t xml:space="preserve">, samt </w:t>
      </w:r>
      <w:r w:rsidRPr="0068567F">
        <w:rPr>
          <w:sz w:val="18"/>
        </w:rPr>
        <w:t xml:space="preserve">der vil fastholdes </w:t>
      </w:r>
      <w:r w:rsidR="007179FC" w:rsidRPr="0068567F">
        <w:rPr>
          <w:sz w:val="18"/>
        </w:rPr>
        <w:t>vaske- og</w:t>
      </w:r>
      <w:r w:rsidR="00F64E42" w:rsidRPr="0068567F">
        <w:rPr>
          <w:sz w:val="18"/>
        </w:rPr>
        <w:t xml:space="preserve"> vedligeholdsrutiner for ventilation</w:t>
      </w:r>
      <w:r w:rsidRPr="0068567F">
        <w:rPr>
          <w:sz w:val="18"/>
        </w:rPr>
        <w:t>sudstyr</w:t>
      </w:r>
      <w:r w:rsidR="00F64E42" w:rsidRPr="0068567F">
        <w:rPr>
          <w:sz w:val="18"/>
        </w:rPr>
        <w:t>.</w:t>
      </w:r>
    </w:p>
    <w:p w14:paraId="70746895" w14:textId="77777777" w:rsidR="0068567F" w:rsidRDefault="0068567F" w:rsidP="00736F6D">
      <w:pPr>
        <w:rPr>
          <w:sz w:val="18"/>
        </w:rPr>
      </w:pPr>
    </w:p>
    <w:p w14:paraId="3CDD02A2" w14:textId="696DAC1D" w:rsidR="0068567F" w:rsidRPr="0068567F" w:rsidRDefault="0068567F" w:rsidP="00736F6D">
      <w:pPr>
        <w:rPr>
          <w:sz w:val="18"/>
        </w:rPr>
      </w:pPr>
      <w:r>
        <w:rPr>
          <w:sz w:val="18"/>
        </w:rPr>
        <w:t>Derudover omrøres der kun i gyllen forud for udbringning eller transport. Al gylle udbringes i henhold til husdyrgødningsbekendtgørelsens regelsæt.</w:t>
      </w:r>
    </w:p>
    <w:p w14:paraId="191C11B1" w14:textId="77777777" w:rsidR="00F64E42" w:rsidRPr="007445A0" w:rsidRDefault="00F64E42" w:rsidP="00736F6D">
      <w:pPr>
        <w:rPr>
          <w:sz w:val="18"/>
          <w:highlight w:val="yellow"/>
        </w:rPr>
      </w:pPr>
    </w:p>
    <w:p w14:paraId="49D3F726" w14:textId="77777777" w:rsidR="00736F6D" w:rsidRPr="0068567F" w:rsidRDefault="00736F6D" w:rsidP="00736F6D">
      <w:pPr>
        <w:rPr>
          <w:b/>
          <w:sz w:val="18"/>
        </w:rPr>
      </w:pPr>
      <w:r w:rsidRPr="0068567F">
        <w:rPr>
          <w:b/>
          <w:sz w:val="18"/>
        </w:rPr>
        <w:t>Ammoniak</w:t>
      </w:r>
    </w:p>
    <w:p w14:paraId="193D7683" w14:textId="2F70BBB6" w:rsidR="0068567F" w:rsidRPr="005A0FA9" w:rsidRDefault="0068567F" w:rsidP="00736F6D">
      <w:pPr>
        <w:rPr>
          <w:sz w:val="18"/>
        </w:rPr>
      </w:pPr>
      <w:r w:rsidRPr="005A0FA9">
        <w:rPr>
          <w:sz w:val="18"/>
        </w:rPr>
        <w:t>Der er etableret overdækning på ejendommens tilknyttede gyllebeholdere.</w:t>
      </w:r>
    </w:p>
    <w:p w14:paraId="3F019768" w14:textId="77777777" w:rsidR="00F64E42" w:rsidRPr="005A0FA9" w:rsidRDefault="00F64E42" w:rsidP="00736F6D">
      <w:pPr>
        <w:rPr>
          <w:sz w:val="18"/>
        </w:rPr>
      </w:pPr>
    </w:p>
    <w:p w14:paraId="12DE1388" w14:textId="4B7CF800" w:rsidR="0068567F" w:rsidRPr="005A0FA9" w:rsidRDefault="0068567F" w:rsidP="00736F6D">
      <w:pPr>
        <w:rPr>
          <w:sz w:val="18"/>
        </w:rPr>
      </w:pPr>
      <w:r w:rsidRPr="005A0FA9">
        <w:rPr>
          <w:sz w:val="18"/>
        </w:rPr>
        <w:t xml:space="preserve">Det har derudover ikke været nødvendigt at etablere miljøteknologi eller andre tekniske løsninger for at kunne overholde </w:t>
      </w:r>
      <w:proofErr w:type="spellStart"/>
      <w:r w:rsidRPr="005A0FA9">
        <w:rPr>
          <w:sz w:val="18"/>
        </w:rPr>
        <w:t>ammoniakdepositionskrav</w:t>
      </w:r>
      <w:proofErr w:type="spellEnd"/>
      <w:r w:rsidRPr="005A0FA9">
        <w:rPr>
          <w:sz w:val="18"/>
        </w:rPr>
        <w:t xml:space="preserve"> til natur, eller overholdelse af BAT.</w:t>
      </w:r>
    </w:p>
    <w:p w14:paraId="645C7EE5" w14:textId="77777777" w:rsidR="0068567F" w:rsidRPr="005A0FA9" w:rsidRDefault="0068567F" w:rsidP="00736F6D">
      <w:pPr>
        <w:rPr>
          <w:sz w:val="18"/>
        </w:rPr>
      </w:pPr>
    </w:p>
    <w:p w14:paraId="6DAB2C5D" w14:textId="77777777" w:rsidR="00736F6D" w:rsidRPr="005A0FA9" w:rsidRDefault="00736F6D" w:rsidP="00736F6D">
      <w:pPr>
        <w:rPr>
          <w:b/>
          <w:sz w:val="18"/>
        </w:rPr>
      </w:pPr>
      <w:r w:rsidRPr="005A0FA9">
        <w:rPr>
          <w:b/>
          <w:sz w:val="18"/>
        </w:rPr>
        <w:t>Beskyttelse af jord og grundvand</w:t>
      </w:r>
    </w:p>
    <w:p w14:paraId="3FD6176C" w14:textId="6AD14E3B" w:rsidR="00736F6D" w:rsidRPr="005A0FA9" w:rsidRDefault="005A0FA9" w:rsidP="00736F6D">
      <w:pPr>
        <w:rPr>
          <w:sz w:val="18"/>
        </w:rPr>
      </w:pPr>
      <w:r w:rsidRPr="005A0FA9">
        <w:rPr>
          <w:sz w:val="18"/>
        </w:rPr>
        <w:t>Der er udarbejdet beredskabsplan for husdyrbruget, som instruerer ansatte og beredskabspersonel i hvad der skal foretages i tilfælde af uheld.</w:t>
      </w:r>
    </w:p>
    <w:p w14:paraId="010D004E" w14:textId="77777777" w:rsidR="005A0FA9" w:rsidRPr="005A0FA9" w:rsidRDefault="005A0FA9" w:rsidP="00736F6D">
      <w:pPr>
        <w:rPr>
          <w:sz w:val="18"/>
        </w:rPr>
      </w:pPr>
    </w:p>
    <w:p w14:paraId="2BAD27F7" w14:textId="77777777" w:rsidR="00736F6D" w:rsidRPr="005A0FA9" w:rsidRDefault="00EC7900" w:rsidP="00736F6D">
      <w:pPr>
        <w:rPr>
          <w:sz w:val="18"/>
        </w:rPr>
      </w:pPr>
      <w:r>
        <w:rPr>
          <w:sz w:val="18"/>
        </w:rPr>
        <w:pict w14:anchorId="08B5B06A">
          <v:rect id="_x0000_i1029" style="width:0;height:1.5pt" o:hralign="center" o:hrstd="t" o:hr="t" fillcolor="#a0a0a0" stroked="f"/>
        </w:pict>
      </w:r>
    </w:p>
    <w:p w14:paraId="2CE2F218" w14:textId="387FDC63" w:rsidR="00736F6D" w:rsidRPr="005A0FA9" w:rsidRDefault="00736F6D" w:rsidP="00024650">
      <w:pPr>
        <w:pStyle w:val="Overskrift3"/>
        <w:numPr>
          <w:ilvl w:val="0"/>
          <w:numId w:val="19"/>
        </w:numPr>
        <w:rPr>
          <w:sz w:val="22"/>
        </w:rPr>
      </w:pPr>
      <w:r w:rsidRPr="005A0FA9">
        <w:rPr>
          <w:sz w:val="22"/>
        </w:rPr>
        <w:t>Undersøgte alternativer</w:t>
      </w:r>
    </w:p>
    <w:p w14:paraId="196E4183" w14:textId="3FD13CD7" w:rsidR="00736F6D" w:rsidRDefault="00736F6D" w:rsidP="00736F6D">
      <w:pPr>
        <w:rPr>
          <w:sz w:val="18"/>
        </w:rPr>
      </w:pPr>
      <w:r w:rsidRPr="005A0FA9">
        <w:rPr>
          <w:sz w:val="18"/>
        </w:rPr>
        <w:t>Et alternativ til det ansøgte er en etablering af en produktion på en anden ejendom end de</w:t>
      </w:r>
      <w:r w:rsidR="00694116" w:rsidRPr="005A0FA9">
        <w:rPr>
          <w:sz w:val="18"/>
        </w:rPr>
        <w:t>n</w:t>
      </w:r>
      <w:r w:rsidRPr="005A0FA9">
        <w:rPr>
          <w:sz w:val="18"/>
        </w:rPr>
        <w:t xml:space="preserve"> ansøgte. Dette vil omfatte eventuelt køb af ejendom, opgradering af inventar, evt. ny miljøgodkendelse, samt flytning af dyr med tilhørende opstartsvanskeligheder og produktionsnedgang i opstartsfasen.</w:t>
      </w:r>
    </w:p>
    <w:p w14:paraId="528F206D" w14:textId="77777777" w:rsidR="005A0FA9" w:rsidRDefault="005A0FA9" w:rsidP="00736F6D">
      <w:pPr>
        <w:rPr>
          <w:sz w:val="18"/>
        </w:rPr>
      </w:pPr>
    </w:p>
    <w:p w14:paraId="203679A0" w14:textId="218FA2EE" w:rsidR="00736F6D" w:rsidRPr="005A0FA9" w:rsidRDefault="005A0FA9" w:rsidP="00736F6D">
      <w:pPr>
        <w:rPr>
          <w:sz w:val="18"/>
        </w:rPr>
      </w:pPr>
      <w:r w:rsidRPr="005A0FA9">
        <w:rPr>
          <w:sz w:val="18"/>
        </w:rPr>
        <w:t xml:space="preserve">Produktionsapparatet på Klitgaard er i så god stand at det giver mening at fortsætte driften med produktion af slagtesvin på ejendommen. Med en ny godkendelse vil der kunne opnås en fleksibilitet i stalden til at kunne fortsætte produktionen indenfor godkendelsens vilkår samt dyrevelfærdsreglerne. </w:t>
      </w:r>
      <w:r w:rsidR="00694116" w:rsidRPr="005A0FA9">
        <w:rPr>
          <w:sz w:val="18"/>
        </w:rPr>
        <w:t>Ansøger vurderer at siden husdyrbrugene er i så god stand, og med en god beliggenhed i forhold til naboer og natur, vil det give god mening at fortsætte driften af stalden</w:t>
      </w:r>
      <w:r w:rsidR="00552116" w:rsidRPr="005A0FA9">
        <w:rPr>
          <w:sz w:val="18"/>
        </w:rPr>
        <w:t>e.</w:t>
      </w:r>
      <w:r w:rsidR="00694116" w:rsidRPr="005A0FA9">
        <w:rPr>
          <w:sz w:val="18"/>
        </w:rPr>
        <w:t xml:space="preserve"> </w:t>
      </w:r>
    </w:p>
    <w:p w14:paraId="19D52468" w14:textId="77777777" w:rsidR="00694116" w:rsidRPr="005A0FA9" w:rsidRDefault="00694116" w:rsidP="00736F6D">
      <w:pPr>
        <w:rPr>
          <w:sz w:val="18"/>
        </w:rPr>
      </w:pPr>
    </w:p>
    <w:p w14:paraId="292E86FC" w14:textId="0A153763" w:rsidR="00694116" w:rsidRPr="005A0FA9" w:rsidRDefault="00694116" w:rsidP="00736F6D">
      <w:pPr>
        <w:rPr>
          <w:sz w:val="18"/>
        </w:rPr>
      </w:pPr>
      <w:r w:rsidRPr="005A0FA9">
        <w:rPr>
          <w:sz w:val="18"/>
        </w:rPr>
        <w:t xml:space="preserve">Den ansøgte produktion giver god mening i forhold til at godkendelsen er fleksibel i forhold til til– og afgangsvægt af slagtesvinene. Samt at det ikke er nødvendigt at udvide de bygningsmæssige rammer for at kunne opretholde </w:t>
      </w:r>
      <w:r w:rsidR="00DE39FD" w:rsidRPr="005A0FA9">
        <w:rPr>
          <w:sz w:val="18"/>
        </w:rPr>
        <w:t>den ansøgte produktion</w:t>
      </w:r>
      <w:r w:rsidR="00463F43" w:rsidRPr="005A0FA9">
        <w:rPr>
          <w:sz w:val="18"/>
        </w:rPr>
        <w:t>.</w:t>
      </w:r>
    </w:p>
    <w:p w14:paraId="147E502B" w14:textId="77777777" w:rsidR="00736F6D" w:rsidRPr="005A0FA9" w:rsidRDefault="00736F6D" w:rsidP="00736F6D">
      <w:pPr>
        <w:rPr>
          <w:sz w:val="18"/>
        </w:rPr>
      </w:pPr>
    </w:p>
    <w:p w14:paraId="4CD64A73" w14:textId="7AE0F774" w:rsidR="00736F6D" w:rsidRPr="005A0FA9" w:rsidRDefault="00736F6D" w:rsidP="00736F6D">
      <w:pPr>
        <w:rPr>
          <w:sz w:val="18"/>
        </w:rPr>
      </w:pPr>
      <w:r w:rsidRPr="005A0FA9">
        <w:rPr>
          <w:sz w:val="18"/>
        </w:rPr>
        <w:t xml:space="preserve">Med </w:t>
      </w:r>
      <w:r w:rsidR="00463F43" w:rsidRPr="005A0FA9">
        <w:rPr>
          <w:sz w:val="18"/>
        </w:rPr>
        <w:t>den ansøgte produktionsændring opretholdes</w:t>
      </w:r>
      <w:r w:rsidRPr="005A0FA9">
        <w:rPr>
          <w:sz w:val="18"/>
        </w:rPr>
        <w:t xml:space="preserve"> en harmonisk og optimal bedrift</w:t>
      </w:r>
      <w:r w:rsidR="00552116" w:rsidRPr="005A0FA9">
        <w:rPr>
          <w:sz w:val="18"/>
        </w:rPr>
        <w:t>.</w:t>
      </w:r>
      <w:r w:rsidRPr="005A0FA9">
        <w:rPr>
          <w:sz w:val="18"/>
        </w:rPr>
        <w:t xml:space="preserve"> Samtidig er der stadigvæk forholdsvis langt fra ejendommen ti</w:t>
      </w:r>
      <w:r w:rsidR="00463F43" w:rsidRPr="005A0FA9">
        <w:rPr>
          <w:sz w:val="18"/>
        </w:rPr>
        <w:t xml:space="preserve">l natur og naboer og produktionsændringen </w:t>
      </w:r>
      <w:r w:rsidRPr="005A0FA9">
        <w:rPr>
          <w:sz w:val="18"/>
        </w:rPr>
        <w:t xml:space="preserve">vurderes ikke at ville medføre en væsentlig negativ påvirkning af omgivelserne. </w:t>
      </w:r>
    </w:p>
    <w:p w14:paraId="4B6816E0" w14:textId="77777777" w:rsidR="00736F6D" w:rsidRPr="007445A0" w:rsidRDefault="00736F6D" w:rsidP="00736F6D">
      <w:pPr>
        <w:rPr>
          <w:sz w:val="18"/>
          <w:highlight w:val="yellow"/>
        </w:rPr>
      </w:pPr>
    </w:p>
    <w:p w14:paraId="73427B45" w14:textId="77777777" w:rsidR="00736F6D" w:rsidRPr="005A0FA9" w:rsidRDefault="00EC7900" w:rsidP="00736F6D">
      <w:pPr>
        <w:rPr>
          <w:sz w:val="18"/>
        </w:rPr>
      </w:pPr>
      <w:r>
        <w:rPr>
          <w:sz w:val="18"/>
        </w:rPr>
        <w:pict w14:anchorId="3D3D8576">
          <v:rect id="_x0000_i1030" style="width:0;height:1.5pt" o:hralign="center" o:hrstd="t" o:hr="t" fillcolor="#a0a0a0" stroked="f"/>
        </w:pict>
      </w:r>
    </w:p>
    <w:p w14:paraId="587FF57C" w14:textId="1E1564D3" w:rsidR="00736F6D" w:rsidRPr="007F7275" w:rsidRDefault="00736F6D" w:rsidP="00024650">
      <w:pPr>
        <w:pStyle w:val="Overskrift3"/>
        <w:numPr>
          <w:ilvl w:val="0"/>
          <w:numId w:val="19"/>
        </w:numPr>
        <w:rPr>
          <w:sz w:val="22"/>
        </w:rPr>
      </w:pPr>
      <w:r w:rsidRPr="007F7275">
        <w:rPr>
          <w:sz w:val="22"/>
        </w:rPr>
        <w:t>BAT – Bedst anvendelig teknologi</w:t>
      </w:r>
    </w:p>
    <w:p w14:paraId="3FF973C8" w14:textId="77777777" w:rsidR="00736F6D" w:rsidRPr="00775C0F" w:rsidRDefault="00736F6D" w:rsidP="00736F6D">
      <w:pPr>
        <w:rPr>
          <w:sz w:val="18"/>
          <w:szCs w:val="18"/>
        </w:rPr>
      </w:pPr>
      <w:r w:rsidRPr="00775C0F">
        <w:rPr>
          <w:sz w:val="18"/>
          <w:szCs w:val="18"/>
        </w:rPr>
        <w:t xml:space="preserve">I ansøgningen redegøres der for brugen af BAT for følgende 5 områder: </w:t>
      </w:r>
    </w:p>
    <w:p w14:paraId="5FDBA269" w14:textId="77777777" w:rsidR="00736F6D" w:rsidRPr="00775C0F" w:rsidRDefault="00736F6D" w:rsidP="00736F6D">
      <w:pPr>
        <w:rPr>
          <w:sz w:val="18"/>
          <w:szCs w:val="18"/>
        </w:rPr>
      </w:pPr>
    </w:p>
    <w:p w14:paraId="07F27F6C" w14:textId="758761A8" w:rsidR="00736F6D" w:rsidRPr="00775C0F" w:rsidRDefault="007F7275" w:rsidP="00736F6D">
      <w:pPr>
        <w:pStyle w:val="Listeafsnit"/>
        <w:numPr>
          <w:ilvl w:val="0"/>
          <w:numId w:val="1"/>
        </w:numPr>
        <w:rPr>
          <w:strike/>
          <w:sz w:val="18"/>
          <w:szCs w:val="18"/>
        </w:rPr>
      </w:pPr>
      <w:r w:rsidRPr="00775C0F">
        <w:rPr>
          <w:sz w:val="18"/>
          <w:szCs w:val="18"/>
        </w:rPr>
        <w:t>Ammoniak og s</w:t>
      </w:r>
      <w:r w:rsidR="00736F6D" w:rsidRPr="00775C0F">
        <w:rPr>
          <w:sz w:val="18"/>
          <w:szCs w:val="18"/>
        </w:rPr>
        <w:t>taldindretning</w:t>
      </w:r>
    </w:p>
    <w:p w14:paraId="7D0F0D93" w14:textId="191CFC9C" w:rsidR="00736F6D" w:rsidRPr="00775C0F" w:rsidRDefault="00736F6D" w:rsidP="00736F6D">
      <w:pPr>
        <w:pStyle w:val="Listeafsnit"/>
        <w:numPr>
          <w:ilvl w:val="0"/>
          <w:numId w:val="1"/>
        </w:numPr>
        <w:rPr>
          <w:strike/>
          <w:sz w:val="18"/>
          <w:szCs w:val="18"/>
        </w:rPr>
      </w:pPr>
      <w:r w:rsidRPr="00775C0F">
        <w:rPr>
          <w:sz w:val="18"/>
          <w:szCs w:val="18"/>
        </w:rPr>
        <w:t>Foder</w:t>
      </w:r>
      <w:r w:rsidR="00C90E03">
        <w:rPr>
          <w:sz w:val="18"/>
          <w:szCs w:val="18"/>
        </w:rPr>
        <w:t xml:space="preserve"> og BAT for ernæringsmæssig styring</w:t>
      </w:r>
    </w:p>
    <w:p w14:paraId="4588BB36" w14:textId="77777777" w:rsidR="00736F6D" w:rsidRPr="00775C0F" w:rsidRDefault="00736F6D" w:rsidP="00736F6D">
      <w:pPr>
        <w:pStyle w:val="Listeafsnit"/>
        <w:numPr>
          <w:ilvl w:val="0"/>
          <w:numId w:val="1"/>
        </w:numPr>
        <w:rPr>
          <w:strike/>
          <w:sz w:val="18"/>
          <w:szCs w:val="18"/>
        </w:rPr>
      </w:pPr>
      <w:r w:rsidRPr="00775C0F">
        <w:rPr>
          <w:sz w:val="18"/>
          <w:szCs w:val="18"/>
        </w:rPr>
        <w:t>Opbevaring/behandling af husdyrgødning</w:t>
      </w:r>
    </w:p>
    <w:p w14:paraId="2982D55E" w14:textId="0F0F4C72" w:rsidR="00736F6D" w:rsidRPr="00775C0F" w:rsidRDefault="00736F6D" w:rsidP="00736F6D">
      <w:pPr>
        <w:pStyle w:val="Listeafsnit"/>
        <w:numPr>
          <w:ilvl w:val="0"/>
          <w:numId w:val="1"/>
        </w:numPr>
        <w:rPr>
          <w:strike/>
          <w:sz w:val="18"/>
          <w:szCs w:val="18"/>
        </w:rPr>
      </w:pPr>
      <w:r w:rsidRPr="00775C0F">
        <w:rPr>
          <w:sz w:val="18"/>
          <w:szCs w:val="18"/>
        </w:rPr>
        <w:t xml:space="preserve">Forbrug af vand og energi </w:t>
      </w:r>
      <w:r w:rsidR="00C90E03">
        <w:rPr>
          <w:sz w:val="18"/>
          <w:szCs w:val="18"/>
        </w:rPr>
        <w:t xml:space="preserve">og BAT for effektiv energiudnyttelse </w:t>
      </w:r>
    </w:p>
    <w:p w14:paraId="1B404D52" w14:textId="60ABB6DE" w:rsidR="00736F6D" w:rsidRPr="00775C0F" w:rsidRDefault="00C90E03" w:rsidP="00736F6D">
      <w:pPr>
        <w:pStyle w:val="Listeafsnit"/>
        <w:numPr>
          <w:ilvl w:val="0"/>
          <w:numId w:val="1"/>
        </w:numPr>
        <w:rPr>
          <w:strike/>
          <w:sz w:val="18"/>
          <w:szCs w:val="18"/>
        </w:rPr>
      </w:pPr>
      <w:r>
        <w:rPr>
          <w:sz w:val="18"/>
          <w:szCs w:val="18"/>
        </w:rPr>
        <w:t>Godt landmandskab og BAT i forhold til</w:t>
      </w:r>
      <w:r w:rsidR="008C1ADC" w:rsidRPr="00775C0F">
        <w:rPr>
          <w:sz w:val="18"/>
          <w:szCs w:val="18"/>
        </w:rPr>
        <w:t xml:space="preserve"> management.</w:t>
      </w:r>
    </w:p>
    <w:p w14:paraId="0CE2F1EC" w14:textId="77777777" w:rsidR="00736F6D" w:rsidRPr="00775C0F" w:rsidRDefault="00736F6D" w:rsidP="00736F6D">
      <w:pPr>
        <w:rPr>
          <w:sz w:val="18"/>
        </w:rPr>
      </w:pPr>
    </w:p>
    <w:p w14:paraId="77DA5509" w14:textId="77777777" w:rsidR="00775C0F" w:rsidRPr="00775C0F" w:rsidRDefault="00736F6D" w:rsidP="00736F6D">
      <w:pPr>
        <w:rPr>
          <w:sz w:val="18"/>
        </w:rPr>
      </w:pPr>
      <w:r w:rsidRPr="00775C0F">
        <w:rPr>
          <w:sz w:val="18"/>
        </w:rPr>
        <w:t>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w:t>
      </w:r>
    </w:p>
    <w:p w14:paraId="7967A7DF" w14:textId="0A75F718" w:rsidR="00736F6D" w:rsidRPr="00775C0F" w:rsidRDefault="00736F6D" w:rsidP="00736F6D">
      <w:pPr>
        <w:rPr>
          <w:sz w:val="18"/>
        </w:rPr>
      </w:pPr>
      <w:r w:rsidRPr="00775C0F">
        <w:rPr>
          <w:sz w:val="18"/>
        </w:rPr>
        <w:t xml:space="preserve"> </w:t>
      </w:r>
      <w:r w:rsidRPr="00775C0F">
        <w:rPr>
          <w:sz w:val="18"/>
        </w:rPr>
        <w:br/>
        <w:t>For IE-brug redegøres der i øvrigt for overvejelser over alternative teknologier.</w:t>
      </w:r>
      <w:r w:rsidR="00775C0F" w:rsidRPr="00775C0F">
        <w:rPr>
          <w:sz w:val="18"/>
        </w:rPr>
        <w:t xml:space="preserve"> Med over 2000 stipladser til slagtesvin, vurderes det at der ved denne ansøgning er snak om et IE-brug med slagtesvin. </w:t>
      </w:r>
    </w:p>
    <w:p w14:paraId="18A01E9C" w14:textId="77777777" w:rsidR="00736F6D" w:rsidRPr="007445A0" w:rsidRDefault="00736F6D" w:rsidP="00736F6D">
      <w:pPr>
        <w:rPr>
          <w:b/>
          <w:sz w:val="18"/>
          <w:highlight w:val="yellow"/>
        </w:rPr>
      </w:pPr>
    </w:p>
    <w:p w14:paraId="6A94FDFA" w14:textId="77777777" w:rsidR="00775C0F" w:rsidRDefault="00775C0F" w:rsidP="00736F6D">
      <w:pPr>
        <w:pBdr>
          <w:top w:val="single" w:sz="4" w:space="1" w:color="auto"/>
        </w:pBdr>
        <w:rPr>
          <w:b/>
          <w:sz w:val="18"/>
          <w:highlight w:val="yellow"/>
        </w:rPr>
      </w:pPr>
    </w:p>
    <w:p w14:paraId="51C2FF3E" w14:textId="58F46FD4" w:rsidR="00736F6D" w:rsidRPr="00411928" w:rsidRDefault="00024650" w:rsidP="00736F6D">
      <w:pPr>
        <w:pBdr>
          <w:top w:val="single" w:sz="4" w:space="1" w:color="auto"/>
        </w:pBdr>
        <w:rPr>
          <w:sz w:val="18"/>
          <w:szCs w:val="22"/>
        </w:rPr>
      </w:pPr>
      <w:r w:rsidRPr="00411928">
        <w:rPr>
          <w:b/>
          <w:sz w:val="18"/>
        </w:rPr>
        <w:t xml:space="preserve">7.a </w:t>
      </w:r>
      <w:r w:rsidR="00736F6D" w:rsidRPr="00411928">
        <w:rPr>
          <w:b/>
          <w:sz w:val="18"/>
        </w:rPr>
        <w:t>Staldindretning og BAT</w:t>
      </w:r>
      <w:r w:rsidR="00C90E03">
        <w:rPr>
          <w:b/>
          <w:sz w:val="18"/>
        </w:rPr>
        <w:t xml:space="preserve"> for ammoniak</w:t>
      </w:r>
      <w:r w:rsidR="00736F6D" w:rsidRPr="00411928">
        <w:rPr>
          <w:b/>
          <w:sz w:val="18"/>
        </w:rPr>
        <w:br/>
      </w:r>
      <w:r w:rsidR="00736F6D" w:rsidRPr="00411928">
        <w:rPr>
          <w:sz w:val="18"/>
          <w:szCs w:val="22"/>
        </w:rPr>
        <w:t xml:space="preserve">Staldsystemer i ansøgt situation fremgår af IT-ansøgningen. Herunder beskrives krav til BAT på ammoniak. </w:t>
      </w:r>
    </w:p>
    <w:p w14:paraId="7EE52108" w14:textId="11C83CEE" w:rsidR="00AE7ABF" w:rsidRPr="00411928" w:rsidRDefault="00775C0F" w:rsidP="00411928">
      <w:pPr>
        <w:pBdr>
          <w:top w:val="single" w:sz="4" w:space="1" w:color="auto"/>
        </w:pBdr>
        <w:spacing w:before="240"/>
        <w:rPr>
          <w:sz w:val="18"/>
          <w:szCs w:val="22"/>
        </w:rPr>
      </w:pPr>
      <w:r w:rsidRPr="00411928">
        <w:rPr>
          <w:sz w:val="18"/>
          <w:szCs w:val="22"/>
        </w:rPr>
        <w:t xml:space="preserve">Samtlige stalde er </w:t>
      </w:r>
      <w:r w:rsidR="00463F43" w:rsidRPr="00411928">
        <w:rPr>
          <w:sz w:val="18"/>
          <w:szCs w:val="22"/>
        </w:rPr>
        <w:t>indrettet til slagtesvin med drænet gulv + spalter (33%/67%)</w:t>
      </w:r>
      <w:r w:rsidRPr="00411928">
        <w:rPr>
          <w:sz w:val="18"/>
          <w:szCs w:val="22"/>
        </w:rPr>
        <w:t xml:space="preserve"> </w:t>
      </w:r>
      <w:r w:rsidR="00411928" w:rsidRPr="00411928">
        <w:rPr>
          <w:sz w:val="18"/>
          <w:szCs w:val="22"/>
        </w:rPr>
        <w:t>samlet produktionsareal for samtlige stalde er som tidligere angivet til 7623 m</w:t>
      </w:r>
      <w:r w:rsidR="00411928" w:rsidRPr="00411928">
        <w:rPr>
          <w:sz w:val="18"/>
          <w:szCs w:val="22"/>
          <w:vertAlign w:val="superscript"/>
        </w:rPr>
        <w:t>2</w:t>
      </w:r>
      <w:r w:rsidR="00411928" w:rsidRPr="00411928">
        <w:rPr>
          <w:sz w:val="18"/>
          <w:szCs w:val="22"/>
        </w:rPr>
        <w:t>. Der er ikke foretaget ændringer i gulvtype eller gyllekummer inden for de seneste 8 år der vil kunne fordre en ny BAT-beregning.</w:t>
      </w:r>
    </w:p>
    <w:p w14:paraId="7534D229" w14:textId="77777777" w:rsidR="00AE7ABF" w:rsidRPr="00411928" w:rsidRDefault="00AE7ABF" w:rsidP="00736F6D">
      <w:pPr>
        <w:pBdr>
          <w:top w:val="single" w:sz="4" w:space="1" w:color="auto"/>
        </w:pBdr>
        <w:rPr>
          <w:sz w:val="18"/>
          <w:szCs w:val="22"/>
        </w:rPr>
      </w:pPr>
    </w:p>
    <w:p w14:paraId="79ACB290" w14:textId="385E6A7F" w:rsidR="00463F43" w:rsidRPr="00411928" w:rsidRDefault="00463F43" w:rsidP="00736F6D">
      <w:pPr>
        <w:pBdr>
          <w:top w:val="single" w:sz="4" w:space="1" w:color="auto"/>
        </w:pBdr>
        <w:rPr>
          <w:sz w:val="18"/>
          <w:szCs w:val="22"/>
        </w:rPr>
      </w:pPr>
      <w:r w:rsidRPr="00411928">
        <w:rPr>
          <w:sz w:val="18"/>
          <w:szCs w:val="22"/>
        </w:rPr>
        <w:t xml:space="preserve">Der foretages </w:t>
      </w:r>
      <w:r w:rsidR="00411928" w:rsidRPr="00411928">
        <w:rPr>
          <w:sz w:val="18"/>
          <w:szCs w:val="22"/>
        </w:rPr>
        <w:t xml:space="preserve">i forbindelse med denne ansøgning </w:t>
      </w:r>
      <w:r w:rsidRPr="00411928">
        <w:rPr>
          <w:sz w:val="18"/>
          <w:szCs w:val="22"/>
        </w:rPr>
        <w:t xml:space="preserve">ingen ændringer </w:t>
      </w:r>
      <w:r w:rsidR="00AE7ABF" w:rsidRPr="00411928">
        <w:rPr>
          <w:sz w:val="18"/>
          <w:szCs w:val="22"/>
        </w:rPr>
        <w:t xml:space="preserve">i staldgulv og indretning </w:t>
      </w:r>
      <w:r w:rsidRPr="00411928">
        <w:rPr>
          <w:sz w:val="18"/>
          <w:szCs w:val="22"/>
        </w:rPr>
        <w:t>som følge af den ansøgte produktion, der vil kunne udløse krav om en ny BAT beregning.</w:t>
      </w:r>
    </w:p>
    <w:p w14:paraId="19286B79" w14:textId="77777777" w:rsidR="00411928" w:rsidRDefault="00411928" w:rsidP="00736F6D">
      <w:pPr>
        <w:pBdr>
          <w:top w:val="single" w:sz="4" w:space="1" w:color="auto"/>
        </w:pBdr>
        <w:rPr>
          <w:sz w:val="18"/>
          <w:szCs w:val="22"/>
          <w:highlight w:val="yellow"/>
        </w:rPr>
      </w:pPr>
    </w:p>
    <w:p w14:paraId="7561FB3A" w14:textId="4AEFD3C2" w:rsidR="00411928" w:rsidRPr="00411928" w:rsidRDefault="00411928" w:rsidP="00736F6D">
      <w:pPr>
        <w:pBdr>
          <w:top w:val="single" w:sz="4" w:space="1" w:color="auto"/>
        </w:pBdr>
        <w:rPr>
          <w:sz w:val="18"/>
          <w:szCs w:val="22"/>
        </w:rPr>
      </w:pPr>
      <w:r w:rsidRPr="00411928">
        <w:rPr>
          <w:sz w:val="18"/>
          <w:szCs w:val="22"/>
        </w:rPr>
        <w:t>Stald 1 og 2 er forbundet af gangarealer, ligeledes er stald 3 og 4 forbundet af gangarealer.</w:t>
      </w:r>
    </w:p>
    <w:p w14:paraId="3EAFB28F" w14:textId="77777777" w:rsidR="00411928" w:rsidRPr="00411928" w:rsidRDefault="00411928" w:rsidP="00736F6D">
      <w:pPr>
        <w:pBdr>
          <w:top w:val="single" w:sz="4" w:space="1" w:color="auto"/>
        </w:pBdr>
        <w:rPr>
          <w:sz w:val="18"/>
          <w:szCs w:val="22"/>
        </w:rPr>
      </w:pPr>
    </w:p>
    <w:p w14:paraId="70C6AEC9" w14:textId="3A3FD2F7" w:rsidR="00AE7ABF" w:rsidRPr="00411928" w:rsidRDefault="00411928" w:rsidP="00736F6D">
      <w:pPr>
        <w:pBdr>
          <w:top w:val="single" w:sz="4" w:space="1" w:color="auto"/>
        </w:pBdr>
        <w:rPr>
          <w:sz w:val="18"/>
          <w:szCs w:val="22"/>
        </w:rPr>
      </w:pPr>
      <w:r w:rsidRPr="00411928">
        <w:rPr>
          <w:sz w:val="18"/>
          <w:szCs w:val="22"/>
        </w:rPr>
        <w:t>Der indgår overdækning af samtlige gyllebeholdere på ejendommen som miljøteknologi med en reduktionsprocent på 50 % ammoniak. Der indgår ingen yderligere miljøteknologi optaget på MST teknologiliste i denne ansøgning.</w:t>
      </w:r>
    </w:p>
    <w:p w14:paraId="53501B09" w14:textId="77777777" w:rsidR="00736F6D" w:rsidRPr="007445A0" w:rsidRDefault="00736F6D" w:rsidP="00736F6D">
      <w:pPr>
        <w:pStyle w:val="nummer"/>
        <w:tabs>
          <w:tab w:val="clear" w:pos="397"/>
          <w:tab w:val="left" w:pos="0"/>
        </w:tabs>
        <w:ind w:left="0" w:firstLine="0"/>
        <w:rPr>
          <w:rFonts w:ascii="Verdana" w:hAnsi="Verdana"/>
          <w:sz w:val="18"/>
          <w:szCs w:val="22"/>
          <w:highlight w:val="yellow"/>
        </w:rPr>
      </w:pPr>
    </w:p>
    <w:p w14:paraId="37364AFB" w14:textId="63DB0847" w:rsidR="00AE7ABF" w:rsidRPr="00411928" w:rsidRDefault="00736F6D" w:rsidP="00411928">
      <w:pPr>
        <w:pStyle w:val="nummer"/>
        <w:tabs>
          <w:tab w:val="clear" w:pos="397"/>
          <w:tab w:val="left" w:pos="0"/>
        </w:tabs>
        <w:ind w:left="0" w:firstLine="0"/>
        <w:rPr>
          <w:rFonts w:ascii="Verdana" w:hAnsi="Verdana"/>
          <w:sz w:val="18"/>
        </w:rPr>
      </w:pPr>
      <w:r w:rsidRPr="00411928">
        <w:rPr>
          <w:rFonts w:ascii="Verdana" w:hAnsi="Verdana"/>
          <w:b/>
          <w:sz w:val="18"/>
          <w:szCs w:val="22"/>
        </w:rPr>
        <w:t>Redegørelse for anvendelse af BAT ammoniak</w:t>
      </w:r>
      <w:r w:rsidRPr="00411928">
        <w:rPr>
          <w:rFonts w:ascii="Verdana" w:hAnsi="Verdana"/>
          <w:b/>
          <w:sz w:val="18"/>
          <w:szCs w:val="22"/>
        </w:rPr>
        <w:br/>
      </w:r>
      <w:r w:rsidR="00411928" w:rsidRPr="00411928">
        <w:rPr>
          <w:rFonts w:ascii="Verdana" w:hAnsi="Verdana"/>
          <w:sz w:val="18"/>
        </w:rPr>
        <w:t>Det samlede vejledende ammoniaktab pr. år opnåeligt for hele anlægget ved anvendelsen af BAT er beregnet til 18896 kg NH3/år, og det faktiske ammoniaktab fra hele anlægget er beregnet til 18214 kg NH3/år. BAT-kravet for staldindretning og ammoniak vurderes dermed overholdt.</w:t>
      </w:r>
      <w:r w:rsidR="00411928" w:rsidRPr="00411928">
        <w:rPr>
          <w:rFonts w:ascii="Verdana" w:hAnsi="Verdana"/>
          <w:sz w:val="18"/>
        </w:rPr>
        <w:tab/>
      </w:r>
    </w:p>
    <w:p w14:paraId="3DF610F8" w14:textId="77777777" w:rsidR="00736F6D" w:rsidRPr="00411928" w:rsidRDefault="00736F6D" w:rsidP="00736F6D">
      <w:pPr>
        <w:pStyle w:val="Brdtekst"/>
        <w:rPr>
          <w:b/>
          <w:bCs/>
          <w:sz w:val="18"/>
        </w:rPr>
      </w:pPr>
    </w:p>
    <w:p w14:paraId="23F5C1E1" w14:textId="77777777" w:rsidR="00736F6D" w:rsidRPr="00411928" w:rsidRDefault="00736F6D" w:rsidP="00736F6D">
      <w:pPr>
        <w:rPr>
          <w:b/>
          <w:sz w:val="18"/>
        </w:rPr>
      </w:pPr>
      <w:r w:rsidRPr="00411928">
        <w:rPr>
          <w:b/>
          <w:sz w:val="18"/>
        </w:rPr>
        <w:t>Samlet konklusion</w:t>
      </w:r>
    </w:p>
    <w:p w14:paraId="261B88AA" w14:textId="15CCC86A" w:rsidR="00736F6D" w:rsidRPr="00411928" w:rsidRDefault="00736F6D" w:rsidP="00736F6D">
      <w:pPr>
        <w:rPr>
          <w:sz w:val="18"/>
        </w:rPr>
      </w:pPr>
      <w:r w:rsidRPr="00411928">
        <w:rPr>
          <w:sz w:val="18"/>
        </w:rPr>
        <w:t xml:space="preserve">Det vurderes samlet set at BAT-niveauet </w:t>
      </w:r>
      <w:r w:rsidR="00463F43" w:rsidRPr="00411928">
        <w:rPr>
          <w:sz w:val="18"/>
        </w:rPr>
        <w:t xml:space="preserve">for staldindretning </w:t>
      </w:r>
      <w:r w:rsidRPr="00411928">
        <w:rPr>
          <w:sz w:val="18"/>
        </w:rPr>
        <w:t>for de</w:t>
      </w:r>
      <w:r w:rsidR="00463F43" w:rsidRPr="00411928">
        <w:rPr>
          <w:sz w:val="18"/>
        </w:rPr>
        <w:t>tt</w:t>
      </w:r>
      <w:r w:rsidRPr="00411928">
        <w:rPr>
          <w:sz w:val="18"/>
        </w:rPr>
        <w:t xml:space="preserve">e </w:t>
      </w:r>
      <w:r w:rsidR="00463F43" w:rsidRPr="00411928">
        <w:rPr>
          <w:sz w:val="18"/>
        </w:rPr>
        <w:t>husdyrbrug</w:t>
      </w:r>
      <w:r w:rsidRPr="00411928">
        <w:rPr>
          <w:sz w:val="18"/>
        </w:rPr>
        <w:t xml:space="preserve"> overholdes.</w:t>
      </w:r>
    </w:p>
    <w:p w14:paraId="5EB29666" w14:textId="77777777" w:rsidR="00736F6D" w:rsidRPr="00411928" w:rsidRDefault="00736F6D" w:rsidP="00736F6D">
      <w:pPr>
        <w:rPr>
          <w:sz w:val="18"/>
        </w:rPr>
      </w:pPr>
      <w:r w:rsidRPr="00411928">
        <w:rPr>
          <w:sz w:val="18"/>
        </w:rPr>
        <w:t>____________________________________________________________________________________</w:t>
      </w:r>
    </w:p>
    <w:p w14:paraId="2C01AAF4" w14:textId="77777777" w:rsidR="00BD6D5B" w:rsidRPr="00BC17A7" w:rsidRDefault="00BD6D5B" w:rsidP="00736F6D">
      <w:pPr>
        <w:pStyle w:val="nummer"/>
        <w:tabs>
          <w:tab w:val="clear" w:pos="397"/>
          <w:tab w:val="left" w:pos="0"/>
        </w:tabs>
        <w:ind w:left="0" w:firstLine="0"/>
        <w:rPr>
          <w:rFonts w:ascii="Verdana" w:hAnsi="Verdana"/>
          <w:b/>
          <w:sz w:val="18"/>
        </w:rPr>
      </w:pPr>
    </w:p>
    <w:p w14:paraId="68CDE04C" w14:textId="1716E503" w:rsidR="00BC17A7" w:rsidRDefault="00024650" w:rsidP="00736F6D">
      <w:pPr>
        <w:pStyle w:val="nummer"/>
        <w:tabs>
          <w:tab w:val="clear" w:pos="397"/>
          <w:tab w:val="left" w:pos="0"/>
        </w:tabs>
        <w:ind w:left="0" w:firstLine="0"/>
        <w:rPr>
          <w:rFonts w:ascii="Verdana" w:hAnsi="Verdana"/>
          <w:sz w:val="18"/>
          <w:szCs w:val="22"/>
        </w:rPr>
      </w:pPr>
      <w:r w:rsidRPr="00BC17A7">
        <w:rPr>
          <w:rFonts w:ascii="Verdana" w:hAnsi="Verdana"/>
          <w:b/>
          <w:sz w:val="18"/>
        </w:rPr>
        <w:t xml:space="preserve">7.b </w:t>
      </w:r>
      <w:r w:rsidR="00736F6D" w:rsidRPr="00BC17A7">
        <w:rPr>
          <w:rFonts w:ascii="Verdana" w:hAnsi="Verdana"/>
          <w:b/>
          <w:sz w:val="18"/>
        </w:rPr>
        <w:t>Foder, foderopbevaring og fodringstrategi og BAT</w:t>
      </w:r>
      <w:r w:rsidR="0034099E">
        <w:rPr>
          <w:rFonts w:ascii="Verdana" w:hAnsi="Verdana"/>
          <w:b/>
          <w:sz w:val="18"/>
        </w:rPr>
        <w:t xml:space="preserve"> for ernæringsmæssig styring</w:t>
      </w:r>
      <w:r w:rsidR="00736F6D" w:rsidRPr="007445A0">
        <w:rPr>
          <w:sz w:val="18"/>
          <w:highlight w:val="yellow"/>
        </w:rPr>
        <w:br/>
      </w:r>
      <w:r w:rsidR="00BC17A7" w:rsidRPr="00BC17A7">
        <w:rPr>
          <w:rFonts w:ascii="Verdana" w:hAnsi="Verdana"/>
          <w:sz w:val="18"/>
          <w:szCs w:val="22"/>
        </w:rPr>
        <w:t xml:space="preserve">Der anvendes eget produceret korn som hovedbestanddel i ejendommens foder. Foderet tilsættes </w:t>
      </w:r>
      <w:proofErr w:type="spellStart"/>
      <w:r w:rsidR="00BC17A7" w:rsidRPr="00BC17A7">
        <w:rPr>
          <w:rFonts w:ascii="Verdana" w:hAnsi="Verdana"/>
          <w:sz w:val="18"/>
          <w:szCs w:val="22"/>
        </w:rPr>
        <w:t>råprotein</w:t>
      </w:r>
      <w:proofErr w:type="spellEnd"/>
      <w:r w:rsidR="00BC17A7" w:rsidRPr="00BC17A7">
        <w:rPr>
          <w:rFonts w:ascii="Verdana" w:hAnsi="Verdana"/>
          <w:sz w:val="18"/>
          <w:szCs w:val="22"/>
        </w:rPr>
        <w:t xml:space="preserve"> og mineraler.</w:t>
      </w:r>
      <w:r w:rsidR="00BC17A7">
        <w:rPr>
          <w:rFonts w:ascii="Verdana" w:hAnsi="Verdana"/>
          <w:sz w:val="18"/>
          <w:szCs w:val="22"/>
        </w:rPr>
        <w:t xml:space="preserve"> Korn til foder opbevares på ejendommen i planlager.</w:t>
      </w:r>
    </w:p>
    <w:p w14:paraId="2E7961A6" w14:textId="77777777" w:rsidR="00BC17A7" w:rsidRDefault="00BC17A7" w:rsidP="00736F6D">
      <w:pPr>
        <w:pStyle w:val="nummer"/>
        <w:tabs>
          <w:tab w:val="clear" w:pos="397"/>
          <w:tab w:val="left" w:pos="0"/>
        </w:tabs>
        <w:ind w:left="0" w:firstLine="0"/>
        <w:rPr>
          <w:rFonts w:ascii="Verdana" w:hAnsi="Verdana"/>
          <w:sz w:val="18"/>
          <w:szCs w:val="22"/>
        </w:rPr>
      </w:pPr>
    </w:p>
    <w:p w14:paraId="01A3EC82" w14:textId="649CBC0C" w:rsidR="00BC17A7" w:rsidRDefault="00BC17A7" w:rsidP="00736F6D">
      <w:pPr>
        <w:pStyle w:val="nummer"/>
        <w:tabs>
          <w:tab w:val="clear" w:pos="397"/>
          <w:tab w:val="left" w:pos="0"/>
        </w:tabs>
        <w:ind w:left="0" w:firstLine="0"/>
        <w:rPr>
          <w:rFonts w:ascii="Verdana" w:hAnsi="Verdana"/>
          <w:sz w:val="18"/>
          <w:szCs w:val="22"/>
          <w:highlight w:val="yellow"/>
        </w:rPr>
      </w:pPr>
      <w:r>
        <w:rPr>
          <w:rFonts w:ascii="Verdana" w:hAnsi="Verdana"/>
          <w:sz w:val="18"/>
          <w:szCs w:val="22"/>
        </w:rPr>
        <w:t xml:space="preserve">Der blandes selv vådfoder på ejendommen i mølleri/foderlade. Der anvendes fasefodring til slagtesvinene, således at foderblandingerne tilpasses til grisenes livscyklus. </w:t>
      </w:r>
    </w:p>
    <w:p w14:paraId="785C7495" w14:textId="77777777" w:rsidR="00F64E42" w:rsidRPr="00BC17A7" w:rsidRDefault="00F64E42" w:rsidP="00736F6D">
      <w:pPr>
        <w:pStyle w:val="nummer"/>
        <w:tabs>
          <w:tab w:val="clear" w:pos="397"/>
          <w:tab w:val="left" w:pos="0"/>
        </w:tabs>
        <w:ind w:left="0" w:firstLine="0"/>
        <w:rPr>
          <w:rFonts w:ascii="Verdana" w:hAnsi="Verdana"/>
          <w:sz w:val="18"/>
          <w:szCs w:val="22"/>
        </w:rPr>
      </w:pPr>
    </w:p>
    <w:p w14:paraId="217D9035" w14:textId="7785B896" w:rsidR="00736F6D" w:rsidRPr="00BC17A7" w:rsidRDefault="00736F6D" w:rsidP="00736F6D">
      <w:pPr>
        <w:pStyle w:val="nummer"/>
        <w:tabs>
          <w:tab w:val="clear" w:pos="397"/>
          <w:tab w:val="left" w:pos="0"/>
        </w:tabs>
        <w:ind w:left="0" w:firstLine="0"/>
        <w:rPr>
          <w:rFonts w:ascii="Verdana" w:hAnsi="Verdana"/>
          <w:b/>
          <w:sz w:val="18"/>
          <w:szCs w:val="22"/>
        </w:rPr>
      </w:pPr>
      <w:r w:rsidRPr="00BC17A7">
        <w:rPr>
          <w:rFonts w:ascii="Verdana" w:hAnsi="Verdana"/>
          <w:sz w:val="18"/>
          <w:szCs w:val="22"/>
        </w:rPr>
        <w:t xml:space="preserve">Foderplaner tilpasses løbende og dokumentation herfor samt for tilsætning af </w:t>
      </w:r>
      <w:proofErr w:type="spellStart"/>
      <w:r w:rsidRPr="00BC17A7">
        <w:rPr>
          <w:rFonts w:ascii="Verdana" w:hAnsi="Verdana"/>
          <w:sz w:val="18"/>
          <w:szCs w:val="22"/>
        </w:rPr>
        <w:t>fytase</w:t>
      </w:r>
      <w:proofErr w:type="spellEnd"/>
      <w:r w:rsidRPr="00BC17A7">
        <w:rPr>
          <w:rFonts w:ascii="Verdana" w:hAnsi="Verdana"/>
          <w:sz w:val="18"/>
          <w:szCs w:val="22"/>
        </w:rPr>
        <w:t>, registreres og opbevares på ejendommen og vil kunne fremvises på forlangende i forbindelse med tilsyn</w:t>
      </w:r>
      <w:r w:rsidR="00BC17A7" w:rsidRPr="00BC17A7">
        <w:rPr>
          <w:rFonts w:ascii="Verdana" w:hAnsi="Verdana"/>
          <w:sz w:val="18"/>
          <w:szCs w:val="22"/>
        </w:rPr>
        <w:t xml:space="preserve"> i form af recepter</w:t>
      </w:r>
      <w:r w:rsidRPr="00BC17A7">
        <w:rPr>
          <w:rFonts w:ascii="Verdana" w:hAnsi="Verdana"/>
          <w:sz w:val="18"/>
          <w:szCs w:val="22"/>
        </w:rPr>
        <w:t>. Således opfyldes husdyrgodkendelsesbekendtgørelsens §37 omkring fodring og dokumentation herfor på et IE-brug.</w:t>
      </w:r>
    </w:p>
    <w:p w14:paraId="6911F879" w14:textId="77777777" w:rsidR="00736F6D" w:rsidRPr="007445A0" w:rsidRDefault="00736F6D" w:rsidP="00736F6D">
      <w:pPr>
        <w:pStyle w:val="Listeafsnit"/>
        <w:ind w:left="0"/>
        <w:rPr>
          <w:sz w:val="18"/>
          <w:highlight w:val="yellow"/>
        </w:rPr>
      </w:pPr>
    </w:p>
    <w:p w14:paraId="09C1C578" w14:textId="77777777" w:rsidR="00736F6D" w:rsidRPr="00BC17A7" w:rsidRDefault="00736F6D" w:rsidP="00736F6D">
      <w:pPr>
        <w:pStyle w:val="nummer"/>
        <w:tabs>
          <w:tab w:val="clear" w:pos="397"/>
          <w:tab w:val="left" w:pos="0"/>
        </w:tabs>
        <w:ind w:left="0" w:firstLine="0"/>
        <w:rPr>
          <w:rFonts w:ascii="Verdana" w:hAnsi="Verdana"/>
          <w:b/>
          <w:sz w:val="18"/>
          <w:szCs w:val="22"/>
        </w:rPr>
      </w:pPr>
      <w:r w:rsidRPr="00BC17A7">
        <w:rPr>
          <w:rFonts w:ascii="Verdana" w:hAnsi="Verdana"/>
          <w:b/>
          <w:sz w:val="18"/>
          <w:szCs w:val="22"/>
        </w:rPr>
        <w:t>Redegørelse for anvendelse af BAT</w:t>
      </w:r>
    </w:p>
    <w:p w14:paraId="14F401AA" w14:textId="409D62BF" w:rsidR="00BC17A7" w:rsidRPr="00BC17A7" w:rsidRDefault="00736F6D" w:rsidP="00736F6D">
      <w:pPr>
        <w:pStyle w:val="nummer"/>
        <w:tabs>
          <w:tab w:val="clear" w:pos="397"/>
          <w:tab w:val="left" w:pos="0"/>
        </w:tabs>
        <w:ind w:left="0" w:firstLine="0"/>
        <w:rPr>
          <w:rFonts w:ascii="Verdana" w:hAnsi="Verdana"/>
          <w:sz w:val="18"/>
          <w:szCs w:val="22"/>
        </w:rPr>
      </w:pPr>
      <w:r w:rsidRPr="00BC17A7">
        <w:rPr>
          <w:rFonts w:ascii="Verdana" w:hAnsi="Verdana"/>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w:t>
      </w:r>
    </w:p>
    <w:p w14:paraId="70E20789" w14:textId="77777777" w:rsidR="00BC17A7" w:rsidRPr="00BC17A7" w:rsidRDefault="00BC17A7" w:rsidP="00736F6D">
      <w:pPr>
        <w:pStyle w:val="nummer"/>
        <w:tabs>
          <w:tab w:val="clear" w:pos="397"/>
          <w:tab w:val="left" w:pos="0"/>
        </w:tabs>
        <w:ind w:left="0" w:firstLine="0"/>
        <w:rPr>
          <w:rFonts w:ascii="Verdana" w:hAnsi="Verdana"/>
          <w:sz w:val="18"/>
          <w:szCs w:val="22"/>
        </w:rPr>
      </w:pPr>
    </w:p>
    <w:p w14:paraId="7BC87C63" w14:textId="77777777" w:rsidR="00BC17A7" w:rsidRPr="00BC17A7" w:rsidRDefault="00BC17A7" w:rsidP="00BC17A7">
      <w:pPr>
        <w:pStyle w:val="nummer"/>
        <w:tabs>
          <w:tab w:val="clear" w:pos="397"/>
          <w:tab w:val="left" w:pos="0"/>
        </w:tabs>
        <w:ind w:left="0" w:firstLine="0"/>
        <w:rPr>
          <w:rFonts w:ascii="Verdana" w:hAnsi="Verdana"/>
          <w:sz w:val="18"/>
          <w:szCs w:val="22"/>
        </w:rPr>
      </w:pPr>
      <w:r w:rsidRPr="00BC17A7">
        <w:rPr>
          <w:rFonts w:ascii="Verdana" w:hAnsi="Verdana"/>
          <w:sz w:val="18"/>
          <w:szCs w:val="22"/>
        </w:rPr>
        <w:t>Ved fasefodring er det muligt at tilpasse foderrationen til grisenes livscyklus, samt næringsstofbehov i de forskellige vægtklasser. Derved reduceres udskillelsen af næringsstoffer i grisenes gødning.</w:t>
      </w:r>
    </w:p>
    <w:p w14:paraId="5558CE3C" w14:textId="77777777" w:rsidR="00BC17A7" w:rsidRPr="00BC17A7" w:rsidRDefault="00BC17A7" w:rsidP="00BC17A7">
      <w:pPr>
        <w:pStyle w:val="nummer"/>
        <w:tabs>
          <w:tab w:val="clear" w:pos="397"/>
          <w:tab w:val="left" w:pos="0"/>
        </w:tabs>
        <w:ind w:left="0" w:firstLine="0"/>
        <w:rPr>
          <w:rFonts w:ascii="Verdana" w:hAnsi="Verdana"/>
          <w:sz w:val="18"/>
          <w:szCs w:val="22"/>
        </w:rPr>
      </w:pPr>
    </w:p>
    <w:p w14:paraId="4AECBFC5" w14:textId="77777777" w:rsidR="00BC17A7" w:rsidRPr="00BC17A7" w:rsidRDefault="00BC17A7" w:rsidP="00BC17A7">
      <w:pPr>
        <w:pStyle w:val="nummer"/>
        <w:tabs>
          <w:tab w:val="clear" w:pos="397"/>
          <w:tab w:val="left" w:pos="0"/>
        </w:tabs>
        <w:ind w:left="0" w:firstLine="0"/>
        <w:rPr>
          <w:rFonts w:ascii="Verdana" w:hAnsi="Verdana"/>
          <w:sz w:val="18"/>
          <w:szCs w:val="22"/>
        </w:rPr>
      </w:pPr>
      <w:r w:rsidRPr="00BC17A7">
        <w:rPr>
          <w:rFonts w:ascii="Verdana" w:hAnsi="Verdana"/>
          <w:sz w:val="18"/>
          <w:szCs w:val="22"/>
        </w:rPr>
        <w:t xml:space="preserve">Der tilsættes </w:t>
      </w:r>
      <w:proofErr w:type="spellStart"/>
      <w:r w:rsidRPr="00BC17A7">
        <w:rPr>
          <w:rFonts w:ascii="Verdana" w:hAnsi="Verdana"/>
          <w:sz w:val="18"/>
          <w:szCs w:val="22"/>
        </w:rPr>
        <w:t>fytase</w:t>
      </w:r>
      <w:proofErr w:type="spellEnd"/>
      <w:r w:rsidRPr="00BC17A7">
        <w:rPr>
          <w:rFonts w:ascii="Verdana" w:hAnsi="Verdana"/>
          <w:sz w:val="18"/>
          <w:szCs w:val="22"/>
        </w:rPr>
        <w:t xml:space="preserve"> til foderet hvorved fordøjelsen af foderets naturlige indhold af fosfor øges og udskillelsen af fosfor med gødningen reduceres.</w:t>
      </w:r>
    </w:p>
    <w:p w14:paraId="370E5557" w14:textId="77777777" w:rsidR="00736F6D" w:rsidRPr="00BC17A7" w:rsidRDefault="00736F6D" w:rsidP="00736F6D">
      <w:pPr>
        <w:pStyle w:val="nummer"/>
        <w:tabs>
          <w:tab w:val="clear" w:pos="397"/>
          <w:tab w:val="left" w:pos="0"/>
        </w:tabs>
        <w:ind w:left="0" w:firstLine="0"/>
        <w:rPr>
          <w:rFonts w:ascii="Verdana" w:hAnsi="Verdana"/>
          <w:b/>
          <w:sz w:val="18"/>
          <w:szCs w:val="22"/>
        </w:rPr>
      </w:pPr>
    </w:p>
    <w:p w14:paraId="3BECB66F" w14:textId="77777777" w:rsidR="00736F6D" w:rsidRPr="00BC17A7" w:rsidRDefault="00736F6D" w:rsidP="00736F6D">
      <w:pPr>
        <w:pStyle w:val="Brdtekst"/>
        <w:jc w:val="left"/>
        <w:rPr>
          <w:b/>
          <w:sz w:val="18"/>
        </w:rPr>
      </w:pPr>
      <w:r w:rsidRPr="00BC17A7">
        <w:rPr>
          <w:b/>
          <w:sz w:val="18"/>
        </w:rPr>
        <w:t>Samlet konklusion</w:t>
      </w:r>
    </w:p>
    <w:p w14:paraId="035D4402" w14:textId="37EFCBD8" w:rsidR="00FE2FFE" w:rsidRPr="00BC17A7" w:rsidRDefault="00736F6D" w:rsidP="00FE2FFE">
      <w:r w:rsidRPr="00BC17A7">
        <w:rPr>
          <w:sz w:val="18"/>
        </w:rPr>
        <w:t>Sammenholdes ansøgers valg af fodringsteknik med BREF-dokumentet, vurderes det at det a</w:t>
      </w:r>
      <w:r w:rsidR="00BC17A7">
        <w:rPr>
          <w:sz w:val="18"/>
        </w:rPr>
        <w:t>nsøgte projekt lever op til BAT for ernæringsmæssig styring.</w:t>
      </w:r>
    </w:p>
    <w:p w14:paraId="7985A070" w14:textId="77777777" w:rsidR="00FE2FFE" w:rsidRPr="007445A0" w:rsidRDefault="00FE2FFE" w:rsidP="00FE2FFE">
      <w:pPr>
        <w:rPr>
          <w:highlight w:val="yellow"/>
        </w:rPr>
      </w:pPr>
    </w:p>
    <w:p w14:paraId="00FF005A" w14:textId="77777777" w:rsidR="00FE2FFE" w:rsidRPr="007445A0" w:rsidRDefault="00FE2FFE" w:rsidP="00736F6D">
      <w:pPr>
        <w:pBdr>
          <w:top w:val="single" w:sz="4" w:space="1" w:color="auto"/>
        </w:pBdr>
        <w:rPr>
          <w:sz w:val="18"/>
          <w:highlight w:val="yellow"/>
        </w:rPr>
      </w:pPr>
    </w:p>
    <w:p w14:paraId="70DE1A12" w14:textId="2406BB89" w:rsidR="00FE2FFE" w:rsidRPr="00BC17A7" w:rsidRDefault="00024650" w:rsidP="00FE2FFE">
      <w:pPr>
        <w:pBdr>
          <w:top w:val="single" w:sz="4" w:space="1" w:color="auto"/>
        </w:pBdr>
        <w:rPr>
          <w:b/>
          <w:sz w:val="18"/>
        </w:rPr>
      </w:pPr>
      <w:r w:rsidRPr="00BC17A7">
        <w:rPr>
          <w:b/>
          <w:sz w:val="18"/>
        </w:rPr>
        <w:t xml:space="preserve">7.c </w:t>
      </w:r>
      <w:r w:rsidR="00FE2FFE" w:rsidRPr="00BC17A7">
        <w:rPr>
          <w:b/>
          <w:sz w:val="18"/>
        </w:rPr>
        <w:t>Opbevaring og behandling af husdyrgødning og BAT</w:t>
      </w:r>
    </w:p>
    <w:p w14:paraId="056BED45" w14:textId="7190A2AE" w:rsidR="00BC17A7" w:rsidRDefault="00BC17A7" w:rsidP="00736F6D">
      <w:pPr>
        <w:pBdr>
          <w:top w:val="single" w:sz="4" w:space="1" w:color="auto"/>
        </w:pBdr>
        <w:rPr>
          <w:sz w:val="18"/>
        </w:rPr>
      </w:pPr>
      <w:r w:rsidRPr="00BC17A7">
        <w:rPr>
          <w:sz w:val="18"/>
        </w:rPr>
        <w:t>Al husdyrgødning i form af gylle leveres til ejendommens biogasproduktion. Gylle pumpes fra staldenes gyllekummer via rørføringer til gyllebeholder og herfra videre til biogasanlægget. Efter behandling og afgasning i gyllebeholdere pumpes gylle tilbage til beholdere hvor det opbevares før udbringning/transport.</w:t>
      </w:r>
    </w:p>
    <w:p w14:paraId="12AFEB38" w14:textId="77777777" w:rsidR="0034099E" w:rsidRDefault="0034099E" w:rsidP="00736F6D">
      <w:pPr>
        <w:pBdr>
          <w:top w:val="single" w:sz="4" w:space="1" w:color="auto"/>
        </w:pBdr>
        <w:rPr>
          <w:sz w:val="18"/>
        </w:rPr>
      </w:pPr>
    </w:p>
    <w:p w14:paraId="01DF9180" w14:textId="3EF0C5CE" w:rsidR="0034099E" w:rsidRDefault="0034099E" w:rsidP="00736F6D">
      <w:pPr>
        <w:pBdr>
          <w:top w:val="single" w:sz="4" w:space="1" w:color="auto"/>
        </w:pBdr>
        <w:rPr>
          <w:sz w:val="18"/>
        </w:rPr>
      </w:pPr>
      <w:r>
        <w:rPr>
          <w:sz w:val="18"/>
        </w:rPr>
        <w:t>Samtlige beholdere er bygget i bestandige og korrosionssikrede materialer.</w:t>
      </w:r>
    </w:p>
    <w:p w14:paraId="51943CE4" w14:textId="77777777" w:rsidR="0034099E" w:rsidRDefault="0034099E" w:rsidP="00736F6D">
      <w:pPr>
        <w:pBdr>
          <w:top w:val="single" w:sz="4" w:space="1" w:color="auto"/>
        </w:pBdr>
        <w:rPr>
          <w:sz w:val="18"/>
        </w:rPr>
      </w:pPr>
    </w:p>
    <w:p w14:paraId="35E1348C" w14:textId="16E836DD" w:rsidR="0034099E" w:rsidRPr="00BC17A7" w:rsidRDefault="0034099E" w:rsidP="00736F6D">
      <w:pPr>
        <w:pBdr>
          <w:top w:val="single" w:sz="4" w:space="1" w:color="auto"/>
        </w:pBdr>
        <w:rPr>
          <w:sz w:val="18"/>
        </w:rPr>
      </w:pPr>
      <w:r>
        <w:rPr>
          <w:sz w:val="18"/>
        </w:rPr>
        <w:t>Der er etableret overdækning på samtlige gyllebeholdere på husdyrbruget, og der omrøres udelukkende i beholdere i forbindelse med transport/udbring</w:t>
      </w:r>
      <w:r w:rsidR="0021716D">
        <w:rPr>
          <w:sz w:val="18"/>
        </w:rPr>
        <w:t>n</w:t>
      </w:r>
      <w:r>
        <w:rPr>
          <w:sz w:val="18"/>
        </w:rPr>
        <w:t>ing.</w:t>
      </w:r>
    </w:p>
    <w:p w14:paraId="23449F8E" w14:textId="77777777" w:rsidR="00BC17A7" w:rsidRPr="0034099E" w:rsidRDefault="00BC17A7" w:rsidP="00736F6D">
      <w:pPr>
        <w:pBdr>
          <w:top w:val="single" w:sz="4" w:space="1" w:color="auto"/>
        </w:pBdr>
        <w:rPr>
          <w:sz w:val="18"/>
        </w:rPr>
      </w:pPr>
    </w:p>
    <w:p w14:paraId="23117715" w14:textId="1E074B61" w:rsidR="00736F6D" w:rsidRPr="0034099E" w:rsidRDefault="00F45979" w:rsidP="00736F6D">
      <w:pPr>
        <w:pBdr>
          <w:top w:val="single" w:sz="4" w:space="1" w:color="auto"/>
        </w:pBdr>
        <w:rPr>
          <w:sz w:val="18"/>
        </w:rPr>
      </w:pPr>
      <w:r w:rsidRPr="0034099E">
        <w:rPr>
          <w:sz w:val="18"/>
        </w:rPr>
        <w:t>Alle beholdere</w:t>
      </w:r>
      <w:r w:rsidR="00736F6D" w:rsidRPr="0034099E">
        <w:rPr>
          <w:sz w:val="18"/>
        </w:rPr>
        <w:t xml:space="preserve"> opfylder Husdyrgødningsbekendtgørelsens skærpede krav til pumper etc. Der udføres 10-års beholderkontrol af godkendt firma. Tankene tømmes normalt 1 gang årligt med henblik på inspektion.</w:t>
      </w:r>
      <w:r w:rsidR="00736F6D" w:rsidRPr="0034099E">
        <w:rPr>
          <w:sz w:val="18"/>
        </w:rPr>
        <w:br/>
      </w:r>
    </w:p>
    <w:p w14:paraId="70121620" w14:textId="3C9404AA" w:rsidR="00736F6D" w:rsidRPr="0034099E" w:rsidRDefault="00736F6D" w:rsidP="00736F6D">
      <w:pPr>
        <w:rPr>
          <w:sz w:val="18"/>
        </w:rPr>
      </w:pPr>
      <w:r w:rsidRPr="0034099E">
        <w:rPr>
          <w:sz w:val="18"/>
        </w:rPr>
        <w:t>Der er tilstrækkeligt areal til rådighed i nærområdet for udbringning af gyllen.</w:t>
      </w:r>
    </w:p>
    <w:p w14:paraId="558D0D79" w14:textId="77777777" w:rsidR="00736F6D" w:rsidRPr="0034099E" w:rsidRDefault="00736F6D" w:rsidP="00736F6D">
      <w:pPr>
        <w:rPr>
          <w:b/>
          <w:sz w:val="18"/>
        </w:rPr>
      </w:pPr>
    </w:p>
    <w:p w14:paraId="1F4AC210" w14:textId="77777777" w:rsidR="00736F6D" w:rsidRPr="0034099E" w:rsidRDefault="00736F6D" w:rsidP="00736F6D">
      <w:pPr>
        <w:pStyle w:val="nummer"/>
        <w:tabs>
          <w:tab w:val="clear" w:pos="397"/>
          <w:tab w:val="left" w:pos="0"/>
        </w:tabs>
        <w:ind w:left="0" w:firstLine="0"/>
        <w:rPr>
          <w:rFonts w:ascii="Verdana" w:hAnsi="Verdana"/>
          <w:b/>
          <w:sz w:val="18"/>
        </w:rPr>
      </w:pPr>
      <w:r w:rsidRPr="0034099E">
        <w:rPr>
          <w:rFonts w:ascii="Verdana" w:hAnsi="Verdana"/>
          <w:b/>
          <w:sz w:val="18"/>
        </w:rPr>
        <w:t>Redegørelse for anvendelse af BAT</w:t>
      </w:r>
    </w:p>
    <w:p w14:paraId="120390E5" w14:textId="77777777" w:rsidR="00736F6D" w:rsidRPr="0034099E" w:rsidRDefault="00736F6D" w:rsidP="00736F6D">
      <w:pPr>
        <w:rPr>
          <w:sz w:val="18"/>
        </w:rPr>
      </w:pPr>
      <w:r w:rsidRPr="0034099E">
        <w:rPr>
          <w:sz w:val="18"/>
        </w:rPr>
        <w:t>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gyllen umiddelbart før tømning af beholderen. Det er endvidere BAT at overdække beholderen med fast låg eller med et naturligt flydelag eller et flydelag, der etableres med snittet halm eller tilsvarende.</w:t>
      </w:r>
    </w:p>
    <w:p w14:paraId="2DDA53B2" w14:textId="77777777" w:rsidR="00736F6D" w:rsidRPr="0034099E" w:rsidRDefault="00736F6D" w:rsidP="00736F6D">
      <w:pPr>
        <w:pStyle w:val="Overskrift4"/>
        <w:rPr>
          <w:sz w:val="18"/>
        </w:rPr>
      </w:pPr>
    </w:p>
    <w:p w14:paraId="2BC9977A" w14:textId="77777777" w:rsidR="00736F6D" w:rsidRPr="0034099E" w:rsidRDefault="00736F6D" w:rsidP="00736F6D">
      <w:pPr>
        <w:pStyle w:val="nummer"/>
        <w:tabs>
          <w:tab w:val="clear" w:pos="397"/>
          <w:tab w:val="left" w:pos="0"/>
        </w:tabs>
        <w:ind w:left="0" w:firstLine="0"/>
        <w:rPr>
          <w:rFonts w:ascii="Verdana" w:eastAsia="Calibri" w:hAnsi="Verdana" w:cs="Times New Roman"/>
          <w:sz w:val="18"/>
          <w:szCs w:val="22"/>
          <w:lang w:eastAsia="en-US"/>
        </w:rPr>
      </w:pPr>
      <w:r w:rsidRPr="0034099E">
        <w:rPr>
          <w:rFonts w:ascii="Verdana" w:eastAsia="Calibri" w:hAnsi="Verdana" w:cs="Times New Roman"/>
          <w:sz w:val="18"/>
          <w:szCs w:val="22"/>
          <w:lang w:eastAsia="en-US"/>
        </w:rPr>
        <w:t>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Er der f.eks. et overskud af næringsstoffer i området og manglede arealer til at udbringe husdyrgødningen så kan det være BAT at foretage separation af husdyrgødningen.</w:t>
      </w:r>
    </w:p>
    <w:p w14:paraId="6FC4E58E" w14:textId="77777777" w:rsidR="00736F6D" w:rsidRPr="0034099E" w:rsidRDefault="00736F6D" w:rsidP="00736F6D">
      <w:pPr>
        <w:pStyle w:val="nummer"/>
        <w:tabs>
          <w:tab w:val="clear" w:pos="397"/>
          <w:tab w:val="left" w:pos="0"/>
        </w:tabs>
        <w:ind w:left="0" w:firstLine="0"/>
        <w:rPr>
          <w:rFonts w:ascii="Verdana" w:eastAsia="Calibri" w:hAnsi="Verdana" w:cs="Times New Roman"/>
          <w:b/>
          <w:sz w:val="18"/>
          <w:szCs w:val="22"/>
          <w:lang w:eastAsia="en-US"/>
        </w:rPr>
      </w:pPr>
    </w:p>
    <w:p w14:paraId="6FA7684D" w14:textId="77777777" w:rsidR="00736F6D" w:rsidRPr="0034099E" w:rsidRDefault="00736F6D" w:rsidP="00736F6D">
      <w:pPr>
        <w:pStyle w:val="Brdtekst"/>
        <w:jc w:val="left"/>
        <w:rPr>
          <w:b/>
          <w:sz w:val="18"/>
        </w:rPr>
      </w:pPr>
      <w:r w:rsidRPr="0034099E">
        <w:rPr>
          <w:b/>
          <w:sz w:val="18"/>
        </w:rPr>
        <w:t>Samlet konklusion</w:t>
      </w:r>
    </w:p>
    <w:p w14:paraId="04594B96" w14:textId="77777777" w:rsidR="00736F6D" w:rsidRPr="0034099E" w:rsidRDefault="00736F6D" w:rsidP="00736F6D">
      <w:pPr>
        <w:pStyle w:val="nummer"/>
        <w:tabs>
          <w:tab w:val="clear" w:pos="397"/>
          <w:tab w:val="left" w:pos="0"/>
        </w:tabs>
        <w:ind w:left="0" w:firstLine="0"/>
        <w:rPr>
          <w:rFonts w:ascii="Verdana" w:hAnsi="Verdana"/>
          <w:sz w:val="18"/>
        </w:rPr>
      </w:pPr>
      <w:r w:rsidRPr="0034099E">
        <w:rPr>
          <w:rFonts w:ascii="Verdana" w:hAnsi="Verdana"/>
          <w:sz w:val="18"/>
        </w:rPr>
        <w:t>Sammenholdes ansøgers foranstaltninger vedr. opbevaring og behandling af husdyrgødning, med BREF-dokumentet vurderes det at det ansøgte projekt lever op til BAT.</w:t>
      </w:r>
    </w:p>
    <w:p w14:paraId="1A34F3DF" w14:textId="7C7C6F3A" w:rsidR="006F4D51" w:rsidRPr="0034099E" w:rsidRDefault="006F4D51" w:rsidP="00736F6D">
      <w:pPr>
        <w:pStyle w:val="nummer"/>
        <w:tabs>
          <w:tab w:val="clear" w:pos="397"/>
          <w:tab w:val="left" w:pos="0"/>
        </w:tabs>
        <w:ind w:left="0" w:firstLine="0"/>
        <w:rPr>
          <w:rFonts w:ascii="Verdana" w:hAnsi="Verdana"/>
          <w:sz w:val="18"/>
        </w:rPr>
      </w:pPr>
      <w:r w:rsidRPr="0034099E">
        <w:rPr>
          <w:rFonts w:ascii="Verdana" w:hAnsi="Verdana"/>
          <w:sz w:val="18"/>
        </w:rPr>
        <w:t>__________________________________________________________________________________</w:t>
      </w:r>
    </w:p>
    <w:p w14:paraId="4927E2CF" w14:textId="77777777" w:rsidR="006F4D51" w:rsidRPr="0034099E" w:rsidRDefault="006F4D51" w:rsidP="001B29D1">
      <w:pPr>
        <w:pStyle w:val="nummer"/>
        <w:tabs>
          <w:tab w:val="clear" w:pos="397"/>
          <w:tab w:val="left" w:pos="0"/>
        </w:tabs>
        <w:ind w:left="0" w:firstLine="0"/>
        <w:rPr>
          <w:rFonts w:ascii="Verdana" w:hAnsi="Verdana"/>
          <w:sz w:val="18"/>
        </w:rPr>
      </w:pPr>
    </w:p>
    <w:p w14:paraId="66AD85AA" w14:textId="3472FD9F" w:rsidR="006F4D51" w:rsidRPr="0034099E" w:rsidRDefault="00024650" w:rsidP="001B29D1">
      <w:pPr>
        <w:pStyle w:val="nummer"/>
        <w:ind w:left="0" w:firstLine="0"/>
        <w:rPr>
          <w:rFonts w:ascii="Verdana" w:hAnsi="Verdana"/>
          <w:b/>
          <w:bCs/>
          <w:sz w:val="18"/>
          <w:szCs w:val="18"/>
        </w:rPr>
      </w:pPr>
      <w:r w:rsidRPr="0034099E">
        <w:rPr>
          <w:rFonts w:ascii="Verdana" w:hAnsi="Verdana"/>
          <w:b/>
          <w:bCs/>
          <w:sz w:val="18"/>
          <w:szCs w:val="18"/>
        </w:rPr>
        <w:t xml:space="preserve">7.d </w:t>
      </w:r>
      <w:r w:rsidR="006F4D51" w:rsidRPr="0034099E">
        <w:rPr>
          <w:rFonts w:ascii="Verdana" w:hAnsi="Verdana"/>
          <w:b/>
          <w:bCs/>
          <w:sz w:val="18"/>
          <w:szCs w:val="18"/>
        </w:rPr>
        <w:t>Energi- vand, og resurseforbrug og BAT</w:t>
      </w:r>
      <w:r w:rsidR="00C90E03">
        <w:rPr>
          <w:rFonts w:ascii="Verdana" w:hAnsi="Verdana"/>
          <w:b/>
          <w:bCs/>
          <w:sz w:val="18"/>
          <w:szCs w:val="18"/>
        </w:rPr>
        <w:t xml:space="preserve"> for effektiv energiudnyttelse</w:t>
      </w:r>
    </w:p>
    <w:p w14:paraId="098BC69C" w14:textId="4E319A51" w:rsidR="00BC63D8" w:rsidRDefault="00BC63D8" w:rsidP="001B29D1">
      <w:pPr>
        <w:pStyle w:val="Brdtekst"/>
        <w:jc w:val="left"/>
        <w:rPr>
          <w:sz w:val="18"/>
          <w:szCs w:val="18"/>
        </w:rPr>
      </w:pPr>
      <w:r w:rsidRPr="0034099E">
        <w:rPr>
          <w:sz w:val="18"/>
          <w:szCs w:val="18"/>
        </w:rPr>
        <w:t>I denne opgørelse, er taget udgangspunkt i tal oplyst af ansøger til brug for hele ejendommen, inkl. forbrug til drift af ejendommens planteavl.</w:t>
      </w:r>
    </w:p>
    <w:p w14:paraId="170ECD47" w14:textId="77777777" w:rsidR="0034099E" w:rsidRDefault="0034099E" w:rsidP="001B29D1">
      <w:pPr>
        <w:pStyle w:val="Brdtekst"/>
        <w:jc w:val="left"/>
        <w:rPr>
          <w:sz w:val="18"/>
          <w:szCs w:val="18"/>
        </w:rPr>
      </w:pPr>
    </w:p>
    <w:p w14:paraId="2DE5E9D2" w14:textId="1011A3F5" w:rsidR="0034099E" w:rsidRDefault="0034099E" w:rsidP="001B29D1">
      <w:pPr>
        <w:pStyle w:val="Brdtekst"/>
        <w:jc w:val="left"/>
        <w:rPr>
          <w:sz w:val="18"/>
          <w:szCs w:val="18"/>
        </w:rPr>
      </w:pPr>
      <w:r>
        <w:rPr>
          <w:sz w:val="18"/>
          <w:szCs w:val="18"/>
        </w:rPr>
        <w:t xml:space="preserve">Der vil for denne ejendom og den ansøgte produktion blive udarbejdet en energirapport, der tager har til hensigt at undersøge og evt. påvise at BAT vedr. effektiv energiudnyttelse kan overholdes. </w:t>
      </w:r>
    </w:p>
    <w:p w14:paraId="0FCB95B8" w14:textId="77777777" w:rsidR="0034099E" w:rsidRDefault="0034099E" w:rsidP="001B29D1">
      <w:pPr>
        <w:pStyle w:val="Brdtekst"/>
        <w:jc w:val="left"/>
        <w:rPr>
          <w:sz w:val="18"/>
          <w:szCs w:val="18"/>
        </w:rPr>
      </w:pPr>
    </w:p>
    <w:p w14:paraId="103B71AA" w14:textId="11E34B2C" w:rsidR="0034099E" w:rsidRPr="0034099E" w:rsidRDefault="0034099E" w:rsidP="001B29D1">
      <w:pPr>
        <w:pStyle w:val="Brdtekst"/>
        <w:jc w:val="left"/>
        <w:rPr>
          <w:sz w:val="18"/>
          <w:szCs w:val="18"/>
        </w:rPr>
      </w:pPr>
      <w:r>
        <w:rPr>
          <w:sz w:val="18"/>
          <w:szCs w:val="18"/>
        </w:rPr>
        <w:t>Der redegøres således ikke mere for BAT vedr. effektiv energiudnyttelse i denne miljøkonsekvensrapport, men der henvises i stedet til energirapporten når den foreligger.</w:t>
      </w:r>
    </w:p>
    <w:p w14:paraId="458656BD" w14:textId="77777777" w:rsidR="007B1383" w:rsidRDefault="007B1383" w:rsidP="006F4D51">
      <w:pPr>
        <w:pBdr>
          <w:bottom w:val="single" w:sz="12" w:space="1" w:color="auto"/>
        </w:pBdr>
        <w:rPr>
          <w:sz w:val="18"/>
          <w:szCs w:val="18"/>
          <w:highlight w:val="yellow"/>
        </w:rPr>
      </w:pPr>
    </w:p>
    <w:p w14:paraId="3A787BED" w14:textId="77777777" w:rsidR="00C90E03" w:rsidRDefault="00C90E03" w:rsidP="00C90E03">
      <w:pPr>
        <w:rPr>
          <w:sz w:val="18"/>
        </w:rPr>
      </w:pPr>
    </w:p>
    <w:p w14:paraId="13F4A077" w14:textId="1B131587" w:rsidR="007B1383" w:rsidRPr="00E2227E" w:rsidRDefault="007B1383" w:rsidP="00C90E03">
      <w:pPr>
        <w:rPr>
          <w:b/>
          <w:sz w:val="18"/>
          <w:szCs w:val="18"/>
        </w:rPr>
      </w:pPr>
      <w:r w:rsidRPr="00C90E03">
        <w:rPr>
          <w:b/>
          <w:sz w:val="18"/>
        </w:rPr>
        <w:t>7.e Generel management</w:t>
      </w:r>
      <w:r w:rsidR="00C90E03" w:rsidRPr="00C90E03">
        <w:rPr>
          <w:b/>
          <w:sz w:val="18"/>
        </w:rPr>
        <w:t xml:space="preserve"> og godt landmandskab</w:t>
      </w:r>
      <w:r w:rsidRPr="0034099E">
        <w:rPr>
          <w:sz w:val="18"/>
        </w:rPr>
        <w:br/>
      </w:r>
      <w:r w:rsidR="0034099E" w:rsidRPr="00C90E03">
        <w:rPr>
          <w:sz w:val="18"/>
          <w:szCs w:val="18"/>
        </w:rPr>
        <w:t xml:space="preserve">Da ejendommen omfatter mere end 2000 stipladser til slagtesvin, er den omfattet af BAT-konklusionerne for intensivt opdræt af fjerkræ og slagtesvin. </w:t>
      </w:r>
      <w:r w:rsidRPr="00C90E03">
        <w:rPr>
          <w:sz w:val="18"/>
          <w:szCs w:val="18"/>
        </w:rPr>
        <w:t>Herunder beskrives ansøgers tilgang til management på ejend</w:t>
      </w:r>
      <w:r w:rsidR="0034099E" w:rsidRPr="00C90E03">
        <w:rPr>
          <w:sz w:val="18"/>
          <w:szCs w:val="18"/>
        </w:rPr>
        <w:t>ommen ift. BAT-konklusionerne.</w:t>
      </w:r>
    </w:p>
    <w:p w14:paraId="67D0F78C" w14:textId="77777777" w:rsidR="00E2227E" w:rsidRPr="00E2227E" w:rsidRDefault="00E2227E" w:rsidP="00E2227E">
      <w:pPr>
        <w:rPr>
          <w:sz w:val="18"/>
          <w:szCs w:val="18"/>
        </w:rPr>
      </w:pPr>
    </w:p>
    <w:p w14:paraId="56B5971E" w14:textId="03080F1C" w:rsidR="00E2227E" w:rsidRDefault="00E2227E" w:rsidP="00E2227E">
      <w:pPr>
        <w:rPr>
          <w:sz w:val="18"/>
          <w:szCs w:val="18"/>
        </w:rPr>
      </w:pPr>
      <w:r w:rsidRPr="00E2227E">
        <w:rPr>
          <w:sz w:val="18"/>
          <w:szCs w:val="18"/>
        </w:rPr>
        <w:t xml:space="preserve">Med </w:t>
      </w:r>
      <w:r>
        <w:rPr>
          <w:sz w:val="18"/>
          <w:szCs w:val="18"/>
        </w:rPr>
        <w:t xml:space="preserve">denne ansøgning forpligter ansøger sig til med udgangspunkt i BAT-konklusionerne, at indføre og praktisere et miljøledelsessystem på sin ejendom, baseret på udgangspunkterne i BAT-konklusionerne. Sammenholdt med overholdelsen af den generelle miljølovgivning på området samt vilkår givet i en miljøgodkendelse efter </w:t>
      </w:r>
      <w:proofErr w:type="spellStart"/>
      <w:r>
        <w:rPr>
          <w:sz w:val="18"/>
          <w:szCs w:val="18"/>
        </w:rPr>
        <w:t>Hu</w:t>
      </w:r>
      <w:r w:rsidR="00E55DF1">
        <w:rPr>
          <w:sz w:val="18"/>
          <w:szCs w:val="18"/>
        </w:rPr>
        <w:t>s</w:t>
      </w:r>
      <w:r>
        <w:rPr>
          <w:sz w:val="18"/>
          <w:szCs w:val="18"/>
        </w:rPr>
        <w:t>dyrbrugloven</w:t>
      </w:r>
      <w:proofErr w:type="spellEnd"/>
      <w:r>
        <w:rPr>
          <w:sz w:val="18"/>
          <w:szCs w:val="18"/>
        </w:rPr>
        <w:t>, er det ansøgers opfattelse at husdyrbruget lever op til BAT.</w:t>
      </w:r>
    </w:p>
    <w:p w14:paraId="172F519C" w14:textId="77777777" w:rsidR="00E2227E" w:rsidRPr="0021716D" w:rsidRDefault="00E2227E" w:rsidP="00E2227E">
      <w:pPr>
        <w:rPr>
          <w:sz w:val="18"/>
          <w:szCs w:val="18"/>
        </w:rPr>
      </w:pPr>
    </w:p>
    <w:p w14:paraId="24143AA5" w14:textId="77777777" w:rsidR="0021716D" w:rsidRPr="0021716D" w:rsidRDefault="00E2227E" w:rsidP="0021716D">
      <w:pPr>
        <w:rPr>
          <w:sz w:val="18"/>
          <w:szCs w:val="18"/>
        </w:rPr>
      </w:pPr>
      <w:r w:rsidRPr="0021716D">
        <w:rPr>
          <w:sz w:val="18"/>
          <w:szCs w:val="18"/>
        </w:rPr>
        <w:t>Der praktisere</w:t>
      </w:r>
      <w:r w:rsidR="0021716D" w:rsidRPr="0021716D">
        <w:rPr>
          <w:sz w:val="18"/>
          <w:szCs w:val="18"/>
        </w:rPr>
        <w:t>s på ejendommen godt landmandskab</w:t>
      </w:r>
      <w:r w:rsidR="0021716D">
        <w:rPr>
          <w:sz w:val="18"/>
          <w:szCs w:val="18"/>
        </w:rPr>
        <w:t xml:space="preserve">. Godt landmandskab indbefatter blandt andet at </w:t>
      </w:r>
      <w:r w:rsidR="0021716D" w:rsidRPr="0021716D">
        <w:rPr>
          <w:sz w:val="18"/>
          <w:szCs w:val="18"/>
        </w:rPr>
        <w:t xml:space="preserve">beredskabsplaner udarbejdes og opdateres, at der føres dagligt opsyn med stald-, opbevarings- og foderanlæg. </w:t>
      </w:r>
    </w:p>
    <w:p w14:paraId="13E0E0A2" w14:textId="77777777" w:rsidR="0021716D" w:rsidRPr="0021716D" w:rsidRDefault="0021716D" w:rsidP="0021716D">
      <w:pPr>
        <w:rPr>
          <w:sz w:val="18"/>
          <w:szCs w:val="18"/>
        </w:rPr>
      </w:pPr>
    </w:p>
    <w:p w14:paraId="2ABCC3D5" w14:textId="37D5E032" w:rsidR="007B1383" w:rsidRPr="0021716D" w:rsidRDefault="007B1383" w:rsidP="0021716D">
      <w:pPr>
        <w:rPr>
          <w:sz w:val="18"/>
          <w:szCs w:val="18"/>
        </w:rPr>
      </w:pPr>
      <w:r w:rsidRPr="0021716D">
        <w:rPr>
          <w:sz w:val="18"/>
          <w:szCs w:val="18"/>
        </w:rPr>
        <w:t>Der udarbejdes mark- og gødningsplan i henhold til lovkrav, således at tildelingen af næringsstoffer til afgrøderne optimeres</w:t>
      </w:r>
      <w:r w:rsidR="0021716D" w:rsidRPr="0021716D">
        <w:rPr>
          <w:sz w:val="18"/>
          <w:szCs w:val="18"/>
        </w:rPr>
        <w:t>.</w:t>
      </w:r>
    </w:p>
    <w:p w14:paraId="4FBE2A60" w14:textId="77777777" w:rsidR="0021716D" w:rsidRPr="0021716D" w:rsidRDefault="0021716D" w:rsidP="0021716D">
      <w:pPr>
        <w:overflowPunct/>
        <w:autoSpaceDE/>
        <w:autoSpaceDN/>
        <w:adjustRightInd/>
        <w:textAlignment w:val="auto"/>
        <w:rPr>
          <w:sz w:val="18"/>
          <w:szCs w:val="18"/>
        </w:rPr>
      </w:pPr>
    </w:p>
    <w:p w14:paraId="26B18A9D" w14:textId="4D6C9558" w:rsidR="007B1383" w:rsidRPr="0021716D" w:rsidRDefault="0021716D" w:rsidP="0021716D">
      <w:pPr>
        <w:overflowPunct/>
        <w:autoSpaceDE/>
        <w:autoSpaceDN/>
        <w:adjustRightInd/>
        <w:textAlignment w:val="auto"/>
        <w:rPr>
          <w:sz w:val="18"/>
          <w:szCs w:val="18"/>
        </w:rPr>
      </w:pPr>
      <w:r w:rsidRPr="0021716D">
        <w:rPr>
          <w:sz w:val="18"/>
          <w:szCs w:val="18"/>
        </w:rPr>
        <w:t>D</w:t>
      </w:r>
      <w:r w:rsidR="007B1383" w:rsidRPr="0021716D">
        <w:rPr>
          <w:sz w:val="18"/>
          <w:szCs w:val="18"/>
        </w:rPr>
        <w:t>er er tilknyttet en række fagkonsulenter, der gennemgår bedriften med ejer og medarbejdere efter behov. Blandt andet foretages der e-kontrol.</w:t>
      </w:r>
    </w:p>
    <w:p w14:paraId="59AA1D18" w14:textId="77777777" w:rsidR="0021716D" w:rsidRPr="0021716D" w:rsidRDefault="0021716D" w:rsidP="0021716D">
      <w:pPr>
        <w:overflowPunct/>
        <w:autoSpaceDE/>
        <w:autoSpaceDN/>
        <w:adjustRightInd/>
        <w:textAlignment w:val="auto"/>
        <w:rPr>
          <w:sz w:val="18"/>
          <w:szCs w:val="18"/>
        </w:rPr>
      </w:pPr>
    </w:p>
    <w:p w14:paraId="7F89997D" w14:textId="77777777" w:rsidR="0021716D" w:rsidRPr="0021716D" w:rsidRDefault="007B1383" w:rsidP="0021716D">
      <w:pPr>
        <w:overflowPunct/>
        <w:autoSpaceDE/>
        <w:autoSpaceDN/>
        <w:adjustRightInd/>
        <w:textAlignment w:val="auto"/>
        <w:rPr>
          <w:sz w:val="18"/>
        </w:rPr>
      </w:pPr>
      <w:r w:rsidRPr="0021716D">
        <w:rPr>
          <w:sz w:val="18"/>
        </w:rPr>
        <w:t>Fodersammensætning og fodringsstrategi evalueres og tilpasses løbende, således at nyeste viden altid anvendes</w:t>
      </w:r>
      <w:r w:rsidR="0021716D" w:rsidRPr="0021716D">
        <w:rPr>
          <w:sz w:val="18"/>
        </w:rPr>
        <w:t>, og at foderets indhold er tilpasset svinenes livscyklus</w:t>
      </w:r>
      <w:r w:rsidRPr="0021716D">
        <w:rPr>
          <w:sz w:val="18"/>
        </w:rPr>
        <w:t>.</w:t>
      </w:r>
    </w:p>
    <w:p w14:paraId="0CAA7A81" w14:textId="77777777" w:rsidR="0021716D" w:rsidRPr="0021716D" w:rsidRDefault="0021716D" w:rsidP="0021716D">
      <w:pPr>
        <w:overflowPunct/>
        <w:autoSpaceDE/>
        <w:autoSpaceDN/>
        <w:adjustRightInd/>
        <w:textAlignment w:val="auto"/>
        <w:rPr>
          <w:sz w:val="18"/>
        </w:rPr>
      </w:pPr>
    </w:p>
    <w:p w14:paraId="34CB690B" w14:textId="373C3D1D" w:rsidR="007B1383" w:rsidRPr="0021716D" w:rsidRDefault="0021716D" w:rsidP="0021716D">
      <w:pPr>
        <w:overflowPunct/>
        <w:autoSpaceDE/>
        <w:autoSpaceDN/>
        <w:adjustRightInd/>
        <w:textAlignment w:val="auto"/>
        <w:rPr>
          <w:sz w:val="18"/>
          <w:szCs w:val="18"/>
        </w:rPr>
      </w:pPr>
      <w:r w:rsidRPr="0021716D">
        <w:rPr>
          <w:sz w:val="18"/>
        </w:rPr>
        <w:t>D</w:t>
      </w:r>
      <w:r w:rsidR="007B1383" w:rsidRPr="0021716D">
        <w:rPr>
          <w:sz w:val="18"/>
        </w:rPr>
        <w:t xml:space="preserve">er føres medicinjournal og logbog for gylletanke. </w:t>
      </w:r>
      <w:r w:rsidR="007B1383" w:rsidRPr="0021716D">
        <w:rPr>
          <w:sz w:val="18"/>
          <w:szCs w:val="18"/>
        </w:rPr>
        <w:t xml:space="preserve">Gylletanke bliver kontrolleret hvert 10. år af autoriseret kontrollant. </w:t>
      </w:r>
      <w:r w:rsidRPr="0021716D">
        <w:rPr>
          <w:sz w:val="18"/>
          <w:szCs w:val="18"/>
        </w:rPr>
        <w:t>Og gyllepumpning foregår altid under opsyn.</w:t>
      </w:r>
    </w:p>
    <w:p w14:paraId="39C8F798" w14:textId="77777777" w:rsidR="0021716D" w:rsidRPr="0021716D" w:rsidRDefault="0021716D" w:rsidP="0021716D">
      <w:pPr>
        <w:overflowPunct/>
        <w:autoSpaceDE/>
        <w:autoSpaceDN/>
        <w:adjustRightInd/>
        <w:textAlignment w:val="auto"/>
        <w:rPr>
          <w:sz w:val="18"/>
          <w:szCs w:val="18"/>
        </w:rPr>
      </w:pPr>
    </w:p>
    <w:p w14:paraId="7A89ACB3" w14:textId="5FE0341E" w:rsidR="007B1383" w:rsidRPr="0021716D" w:rsidRDefault="0021716D" w:rsidP="0021716D">
      <w:pPr>
        <w:overflowPunct/>
        <w:autoSpaceDE/>
        <w:autoSpaceDN/>
        <w:adjustRightInd/>
        <w:textAlignment w:val="auto"/>
        <w:rPr>
          <w:sz w:val="18"/>
          <w:szCs w:val="18"/>
        </w:rPr>
      </w:pPr>
      <w:r w:rsidRPr="0021716D">
        <w:rPr>
          <w:sz w:val="18"/>
          <w:szCs w:val="18"/>
        </w:rPr>
        <w:t>P</w:t>
      </w:r>
      <w:r w:rsidR="007B1383" w:rsidRPr="0021716D">
        <w:rPr>
          <w:sz w:val="18"/>
          <w:szCs w:val="18"/>
        </w:rPr>
        <w:t xml:space="preserve">ersonalet uddannes løbende gennem kurser og efteruddannelse. </w:t>
      </w:r>
    </w:p>
    <w:p w14:paraId="1D014FB0" w14:textId="77777777" w:rsidR="0021716D" w:rsidRPr="0021716D" w:rsidRDefault="0021716D" w:rsidP="0021716D">
      <w:pPr>
        <w:pStyle w:val="Brdtekst"/>
        <w:jc w:val="left"/>
        <w:rPr>
          <w:sz w:val="18"/>
          <w:szCs w:val="18"/>
        </w:rPr>
      </w:pPr>
    </w:p>
    <w:p w14:paraId="0F24657F" w14:textId="213F7909" w:rsidR="007B1383" w:rsidRPr="00C90E03" w:rsidRDefault="007B1383" w:rsidP="0021716D">
      <w:pPr>
        <w:pStyle w:val="Brdtekst"/>
        <w:jc w:val="left"/>
        <w:rPr>
          <w:sz w:val="18"/>
          <w:szCs w:val="18"/>
        </w:rPr>
      </w:pPr>
      <w:r w:rsidRPr="0021716D">
        <w:rPr>
          <w:sz w:val="18"/>
          <w:szCs w:val="18"/>
        </w:rPr>
        <w:t>Energi- og vandforbrug, samt forbrug af energi til opva</w:t>
      </w:r>
      <w:r w:rsidR="00C90E03">
        <w:rPr>
          <w:sz w:val="18"/>
          <w:szCs w:val="18"/>
        </w:rPr>
        <w:t xml:space="preserve">rmning registreres og følges op, opfølgningen sker </w:t>
      </w:r>
      <w:r w:rsidR="00C90E03" w:rsidRPr="00C90E03">
        <w:rPr>
          <w:sz w:val="18"/>
          <w:szCs w:val="18"/>
        </w:rPr>
        <w:t>i regi af ejendommens miljøledelsessystem.</w:t>
      </w:r>
    </w:p>
    <w:p w14:paraId="4804BB0B" w14:textId="77777777" w:rsidR="007B1383" w:rsidRPr="00C90E03" w:rsidRDefault="007B1383" w:rsidP="007B1383">
      <w:pPr>
        <w:pStyle w:val="Listeafsnit"/>
        <w:rPr>
          <w:b/>
          <w:sz w:val="18"/>
        </w:rPr>
      </w:pPr>
    </w:p>
    <w:p w14:paraId="78887880" w14:textId="77777777" w:rsidR="007B1383" w:rsidRPr="00C90E03" w:rsidRDefault="007B1383" w:rsidP="007B1383">
      <w:pPr>
        <w:pStyle w:val="Listeafsnit"/>
        <w:ind w:left="0"/>
        <w:rPr>
          <w:b/>
          <w:sz w:val="18"/>
        </w:rPr>
      </w:pPr>
      <w:r w:rsidRPr="00C90E03">
        <w:rPr>
          <w:b/>
          <w:sz w:val="18"/>
        </w:rPr>
        <w:t>BAT vedr. management og egenkontrol</w:t>
      </w:r>
    </w:p>
    <w:p w14:paraId="2683BFBC" w14:textId="77777777" w:rsidR="007B1383" w:rsidRPr="00C90E03" w:rsidRDefault="007B1383" w:rsidP="007B1383">
      <w:pPr>
        <w:pStyle w:val="Brdtekst"/>
        <w:jc w:val="left"/>
        <w:rPr>
          <w:rFonts w:eastAsia="Arial Unicode MS" w:cs="Arial Unicode MS"/>
          <w:sz w:val="18"/>
          <w:lang w:eastAsia="da-DK"/>
        </w:rPr>
      </w:pPr>
      <w:r w:rsidRPr="00C90E03">
        <w:rPr>
          <w:sz w:val="18"/>
        </w:rPr>
        <w:t>I henhold til BREF (2017) er det BAT at uddanne bedriftens personale, at registrere energi- og ressourceforbrug samt forbrug og anvendelse af handels- og husdyrgødning. Endvidere at have procedurer for at sikre ren- og vedligeholdelse af bygninger og inventar, at planlægge gødning af markerne korrekt samt at have nødfremgangsmåde ved evt. uheld.</w:t>
      </w:r>
    </w:p>
    <w:p w14:paraId="275F653E" w14:textId="77777777" w:rsidR="007B1383" w:rsidRPr="007445A0" w:rsidRDefault="007B1383" w:rsidP="007B1383">
      <w:pPr>
        <w:pStyle w:val="Brdtekst"/>
        <w:jc w:val="left"/>
        <w:rPr>
          <w:b/>
          <w:bCs/>
          <w:sz w:val="18"/>
          <w:highlight w:val="yellow"/>
        </w:rPr>
      </w:pPr>
    </w:p>
    <w:p w14:paraId="11BBBC1D" w14:textId="77777777" w:rsidR="007B1383" w:rsidRPr="00C90E03" w:rsidRDefault="007B1383" w:rsidP="007B1383">
      <w:pPr>
        <w:pStyle w:val="Brdtekst"/>
        <w:jc w:val="left"/>
        <w:rPr>
          <w:b/>
          <w:sz w:val="18"/>
        </w:rPr>
      </w:pPr>
      <w:r w:rsidRPr="00C90E03">
        <w:rPr>
          <w:b/>
          <w:sz w:val="18"/>
        </w:rPr>
        <w:t>Samlet konklusion</w:t>
      </w:r>
    </w:p>
    <w:p w14:paraId="6A2C6E0A" w14:textId="462DABEB" w:rsidR="007B1383" w:rsidRPr="00B7026F" w:rsidRDefault="007B1383" w:rsidP="007B1383">
      <w:r w:rsidRPr="00C90E03">
        <w:rPr>
          <w:sz w:val="18"/>
        </w:rPr>
        <w:t>Sammenholdes ansøgers redegørelse for management og egenkontrol med BREF-dokumentet vurderes det, at det ansøgte projekt lever op til BAT</w:t>
      </w:r>
      <w:r w:rsidR="00C90E03" w:rsidRPr="00C90E03">
        <w:rPr>
          <w:sz w:val="18"/>
        </w:rPr>
        <w:t xml:space="preserve"> for management og landmandskab</w:t>
      </w:r>
      <w:r w:rsidRPr="00C90E03">
        <w:rPr>
          <w:sz w:val="18"/>
        </w:rPr>
        <w:t>.</w:t>
      </w:r>
    </w:p>
    <w:p w14:paraId="434E1505" w14:textId="77777777" w:rsidR="00736F6D" w:rsidRPr="007445A0" w:rsidRDefault="00736F6D" w:rsidP="00736F6D">
      <w:pPr>
        <w:pBdr>
          <w:bottom w:val="single" w:sz="12" w:space="1" w:color="auto"/>
        </w:pBdr>
        <w:rPr>
          <w:rFonts w:eastAsia="Arial Unicode MS" w:cs="Arial Unicode MS"/>
          <w:sz w:val="18"/>
          <w:highlight w:val="yellow"/>
        </w:rPr>
      </w:pPr>
    </w:p>
    <w:p w14:paraId="4CC033D6" w14:textId="77777777" w:rsidR="00C90E03" w:rsidRPr="00C90E03" w:rsidRDefault="00C90E03" w:rsidP="00C90E03">
      <w:pPr>
        <w:pStyle w:val="Listeafsnit"/>
        <w:ind w:left="360"/>
        <w:rPr>
          <w:rFonts w:eastAsia="Arial Unicode MS" w:cs="Arial Unicode MS"/>
          <w:b/>
          <w:sz w:val="22"/>
          <w:szCs w:val="22"/>
        </w:rPr>
      </w:pPr>
    </w:p>
    <w:p w14:paraId="2589303E" w14:textId="5027053A" w:rsidR="00736F6D" w:rsidRPr="00C90E03" w:rsidRDefault="00736F6D" w:rsidP="007B1383">
      <w:pPr>
        <w:pStyle w:val="Listeafsnit"/>
        <w:numPr>
          <w:ilvl w:val="0"/>
          <w:numId w:val="19"/>
        </w:numPr>
        <w:rPr>
          <w:rFonts w:eastAsia="Arial Unicode MS" w:cs="Arial Unicode MS"/>
          <w:b/>
          <w:sz w:val="22"/>
          <w:szCs w:val="22"/>
        </w:rPr>
      </w:pPr>
      <w:r w:rsidRPr="00C90E03">
        <w:rPr>
          <w:b/>
          <w:sz w:val="22"/>
          <w:szCs w:val="22"/>
        </w:rPr>
        <w:t>Anvendte teknologier og evt. fravalg af oplagte teknologier.</w:t>
      </w:r>
    </w:p>
    <w:p w14:paraId="1B0C82AF" w14:textId="77777777" w:rsidR="00736F6D" w:rsidRPr="00C90E03" w:rsidRDefault="00736F6D" w:rsidP="00736F6D">
      <w:pPr>
        <w:rPr>
          <w:rFonts w:eastAsia="Arial Unicode MS" w:cs="Arial Unicode MS"/>
          <w:b/>
          <w:sz w:val="22"/>
        </w:rPr>
      </w:pPr>
    </w:p>
    <w:p w14:paraId="183BC58D" w14:textId="281802DB" w:rsidR="00992493" w:rsidRPr="00C90E03" w:rsidRDefault="00992493" w:rsidP="00736F6D">
      <w:pPr>
        <w:rPr>
          <w:rFonts w:eastAsia="Arial Unicode MS" w:cs="Arial Unicode MS"/>
          <w:sz w:val="18"/>
          <w:szCs w:val="18"/>
        </w:rPr>
      </w:pPr>
      <w:r w:rsidRPr="00C90E03">
        <w:rPr>
          <w:rFonts w:eastAsia="Arial Unicode MS" w:cs="Arial Unicode MS"/>
          <w:sz w:val="18"/>
          <w:szCs w:val="18"/>
        </w:rPr>
        <w:t>På dette husdyrbrug anvendes der følgende teknologier registreret på MST teknologiliste:</w:t>
      </w:r>
    </w:p>
    <w:p w14:paraId="5DB19ED9" w14:textId="36935211" w:rsidR="00992493" w:rsidRPr="00C90E03" w:rsidRDefault="00C90E03" w:rsidP="00992493">
      <w:pPr>
        <w:pStyle w:val="Listeafsnit"/>
        <w:numPr>
          <w:ilvl w:val="0"/>
          <w:numId w:val="1"/>
        </w:numPr>
        <w:rPr>
          <w:rFonts w:eastAsia="Arial Unicode MS" w:cs="Arial Unicode MS"/>
          <w:sz w:val="18"/>
          <w:szCs w:val="18"/>
        </w:rPr>
      </w:pPr>
      <w:r w:rsidRPr="00C90E03">
        <w:rPr>
          <w:rFonts w:eastAsia="Arial Unicode MS" w:cs="Arial Unicode MS"/>
          <w:sz w:val="18"/>
          <w:szCs w:val="18"/>
        </w:rPr>
        <w:t>Overdækning af gyllebeholdere</w:t>
      </w:r>
    </w:p>
    <w:p w14:paraId="4816817F" w14:textId="77777777" w:rsidR="00992493" w:rsidRPr="00C90E03" w:rsidRDefault="00992493" w:rsidP="00736F6D">
      <w:pPr>
        <w:rPr>
          <w:rFonts w:eastAsia="Arial Unicode MS" w:cs="Arial Unicode MS"/>
          <w:sz w:val="18"/>
          <w:szCs w:val="18"/>
        </w:rPr>
      </w:pPr>
    </w:p>
    <w:p w14:paraId="33E86107" w14:textId="04917489" w:rsidR="00992493" w:rsidRPr="00C90E03" w:rsidRDefault="00276DBF" w:rsidP="00736F6D">
      <w:pPr>
        <w:rPr>
          <w:rFonts w:eastAsia="Arial Unicode MS" w:cs="Arial Unicode MS"/>
          <w:sz w:val="18"/>
          <w:szCs w:val="18"/>
        </w:rPr>
      </w:pPr>
      <w:r w:rsidRPr="00C90E03">
        <w:rPr>
          <w:rFonts w:eastAsia="Arial Unicode MS" w:cs="Arial Unicode MS"/>
          <w:sz w:val="18"/>
          <w:szCs w:val="18"/>
        </w:rPr>
        <w:t>Der har i den ansøgte produktion ikke været behov for at anvende ammoniakreducerende miljøteknologi</w:t>
      </w:r>
      <w:r w:rsidR="00992493" w:rsidRPr="00C90E03">
        <w:rPr>
          <w:rFonts w:eastAsia="Arial Unicode MS" w:cs="Arial Unicode MS"/>
          <w:sz w:val="18"/>
          <w:szCs w:val="18"/>
        </w:rPr>
        <w:t>, udover de</w:t>
      </w:r>
      <w:r w:rsidR="00C90E03" w:rsidRPr="00C90E03">
        <w:rPr>
          <w:rFonts w:eastAsia="Arial Unicode MS" w:cs="Arial Unicode MS"/>
          <w:sz w:val="18"/>
          <w:szCs w:val="18"/>
        </w:rPr>
        <w:t>n</w:t>
      </w:r>
      <w:r w:rsidR="00992493" w:rsidRPr="00C90E03">
        <w:rPr>
          <w:rFonts w:eastAsia="Arial Unicode MS" w:cs="Arial Unicode MS"/>
          <w:sz w:val="18"/>
          <w:szCs w:val="18"/>
        </w:rPr>
        <w:t xml:space="preserve"> allerede anvendte teknologier til reduktion af ammoniak samt lugtreduktion, da alle generelle afskæringskriterier er opfyldt.</w:t>
      </w:r>
    </w:p>
    <w:p w14:paraId="066A3175" w14:textId="77777777" w:rsidR="00992493" w:rsidRPr="007445A0" w:rsidRDefault="00992493" w:rsidP="00736F6D">
      <w:pPr>
        <w:rPr>
          <w:rFonts w:eastAsia="Arial Unicode MS" w:cs="Arial Unicode MS"/>
          <w:sz w:val="18"/>
          <w:szCs w:val="18"/>
          <w:highlight w:val="yellow"/>
        </w:rPr>
      </w:pPr>
    </w:p>
    <w:p w14:paraId="32F811F9" w14:textId="511805C8" w:rsidR="00992493" w:rsidRPr="00C90E03" w:rsidRDefault="00992493" w:rsidP="00736F6D">
      <w:pPr>
        <w:rPr>
          <w:rFonts w:eastAsia="Arial Unicode MS" w:cs="Arial Unicode MS"/>
          <w:sz w:val="18"/>
          <w:szCs w:val="18"/>
        </w:rPr>
      </w:pPr>
      <w:r w:rsidRPr="00C90E03">
        <w:rPr>
          <w:rFonts w:eastAsia="Arial Unicode MS" w:cs="Arial Unicode MS"/>
          <w:sz w:val="18"/>
          <w:szCs w:val="18"/>
        </w:rPr>
        <w:t xml:space="preserve">Ligeledes vurderes BAT-niveauet for </w:t>
      </w:r>
      <w:r w:rsidR="00C90E03" w:rsidRPr="00C90E03">
        <w:rPr>
          <w:rFonts w:eastAsia="Arial Unicode MS" w:cs="Arial Unicode MS"/>
          <w:sz w:val="18"/>
          <w:szCs w:val="18"/>
        </w:rPr>
        <w:t xml:space="preserve">staldindretning og ammoniak </w:t>
      </w:r>
      <w:r w:rsidRPr="00C90E03">
        <w:rPr>
          <w:rFonts w:eastAsia="Arial Unicode MS" w:cs="Arial Unicode MS"/>
          <w:sz w:val="18"/>
          <w:szCs w:val="18"/>
        </w:rPr>
        <w:t xml:space="preserve">opfyldt, og det har således ikke været nødvendigt at indføre yderligere miljøteknologi, </w:t>
      </w:r>
      <w:r w:rsidR="00C90E03" w:rsidRPr="00C90E03">
        <w:rPr>
          <w:rFonts w:eastAsia="Arial Unicode MS" w:cs="Arial Unicode MS"/>
          <w:sz w:val="18"/>
          <w:szCs w:val="18"/>
        </w:rPr>
        <w:t>for at overholde BAT.</w:t>
      </w:r>
    </w:p>
    <w:p w14:paraId="7292AF5F" w14:textId="77777777" w:rsidR="00BC3285" w:rsidRPr="007445A0" w:rsidRDefault="00BC3285" w:rsidP="00736F6D">
      <w:pPr>
        <w:rPr>
          <w:rFonts w:eastAsia="Arial Unicode MS" w:cs="Arial Unicode MS"/>
          <w:sz w:val="18"/>
          <w:szCs w:val="18"/>
          <w:highlight w:val="yellow"/>
        </w:rPr>
      </w:pPr>
    </w:p>
    <w:p w14:paraId="4BF31237" w14:textId="7116EE75" w:rsidR="00B7026F" w:rsidRPr="00C90E03" w:rsidRDefault="00B7026F" w:rsidP="00736F6D">
      <w:pPr>
        <w:rPr>
          <w:rFonts w:eastAsia="Arial Unicode MS" w:cs="Arial Unicode MS"/>
          <w:sz w:val="18"/>
          <w:szCs w:val="18"/>
        </w:rPr>
      </w:pPr>
      <w:r w:rsidRPr="00C90E03">
        <w:rPr>
          <w:rFonts w:eastAsia="Arial Unicode MS" w:cs="Arial Unicode MS"/>
          <w:sz w:val="18"/>
          <w:szCs w:val="18"/>
        </w:rPr>
        <w:t xml:space="preserve">Hvad angår teknologi og materiel til reduktion af energiforbrug, vurderer ansøger at ejendommen er forholdsvis opdateret i forhold til nyeste teknologi. </w:t>
      </w:r>
      <w:r w:rsidR="00C90E03" w:rsidRPr="00C90E03">
        <w:rPr>
          <w:rFonts w:eastAsia="Arial Unicode MS" w:cs="Arial Unicode MS"/>
          <w:sz w:val="18"/>
          <w:szCs w:val="18"/>
        </w:rPr>
        <w:t>Der er i energirapporten udarbejdet for denne ansøgning, redegjort for opnåelse af besparelser på energiforbrug, i forhold til udskiftning af materiel på ejendommen.</w:t>
      </w:r>
    </w:p>
    <w:p w14:paraId="287724A9" w14:textId="77777777" w:rsidR="00736F6D" w:rsidRPr="00C90E03" w:rsidRDefault="00736F6D" w:rsidP="00736F6D">
      <w:pPr>
        <w:rPr>
          <w:rFonts w:eastAsia="Arial Unicode MS" w:cs="Arial Unicode MS"/>
          <w:b/>
          <w:sz w:val="22"/>
          <w:u w:val="single"/>
        </w:rPr>
      </w:pPr>
      <w:r w:rsidRPr="00C90E03">
        <w:rPr>
          <w:rFonts w:eastAsia="Arial Unicode MS" w:cs="Arial Unicode MS"/>
          <w:b/>
          <w:sz w:val="22"/>
          <w:u w:val="single"/>
        </w:rPr>
        <w:t xml:space="preserve">                                                                                                                                 </w:t>
      </w:r>
    </w:p>
    <w:p w14:paraId="7DC62D00" w14:textId="77777777" w:rsidR="00736F6D" w:rsidRPr="00C90E03" w:rsidRDefault="00736F6D" w:rsidP="00736F6D">
      <w:pPr>
        <w:rPr>
          <w:rFonts w:eastAsia="Arial Unicode MS" w:cs="Arial Unicode MS"/>
          <w:b/>
          <w:sz w:val="22"/>
        </w:rPr>
      </w:pPr>
    </w:p>
    <w:p w14:paraId="36B94F63" w14:textId="239DFF01" w:rsidR="00736F6D" w:rsidRPr="00C90E03" w:rsidRDefault="00736F6D" w:rsidP="007B1383">
      <w:pPr>
        <w:pStyle w:val="Listeafsnit"/>
        <w:numPr>
          <w:ilvl w:val="0"/>
          <w:numId w:val="19"/>
        </w:numPr>
        <w:rPr>
          <w:rFonts w:eastAsia="Arial Unicode MS" w:cs="Arial Unicode MS"/>
          <w:b/>
          <w:sz w:val="22"/>
        </w:rPr>
      </w:pPr>
      <w:r w:rsidRPr="00C90E03">
        <w:rPr>
          <w:rFonts w:eastAsia="Arial Unicode MS" w:cs="Arial Unicode MS"/>
          <w:b/>
          <w:sz w:val="22"/>
        </w:rPr>
        <w:t>Ved IE-husdyrbrugets ophør</w:t>
      </w:r>
    </w:p>
    <w:p w14:paraId="5619F6C1" w14:textId="77777777" w:rsidR="00B7026F" w:rsidRPr="00C90E03" w:rsidRDefault="00B7026F" w:rsidP="00B7026F">
      <w:pPr>
        <w:rPr>
          <w:rFonts w:eastAsia="Arial Unicode MS" w:cs="Arial Unicode MS"/>
          <w:sz w:val="18"/>
        </w:rPr>
      </w:pPr>
      <w:r w:rsidRPr="00C90E03">
        <w:rPr>
          <w:rFonts w:eastAsia="Arial Unicode MS" w:cs="Arial Unicode MS"/>
          <w:sz w:val="18"/>
        </w:rPr>
        <w:t xml:space="preserve">Ved ophør af produktion på husdyrbruget, vil dette meddeles kommunen. Staldene og ventilationsanlæg vil blive nedvasket, og gyllekummer tømmes. Silo- og foderanlæg vil ligeledes skulle tømmes og rengøres. </w:t>
      </w:r>
    </w:p>
    <w:p w14:paraId="3D1C29B9" w14:textId="77777777" w:rsidR="00B7026F" w:rsidRPr="007445A0" w:rsidRDefault="00B7026F" w:rsidP="00B7026F">
      <w:pPr>
        <w:rPr>
          <w:rFonts w:eastAsia="Arial Unicode MS" w:cs="Arial Unicode MS"/>
          <w:sz w:val="18"/>
          <w:highlight w:val="yellow"/>
        </w:rPr>
      </w:pPr>
    </w:p>
    <w:p w14:paraId="7C796F5A" w14:textId="77777777" w:rsidR="00B7026F" w:rsidRPr="00C90E03" w:rsidRDefault="00B7026F" w:rsidP="00B7026F">
      <w:pPr>
        <w:rPr>
          <w:rFonts w:eastAsia="Arial Unicode MS" w:cs="Arial Unicode MS"/>
          <w:sz w:val="18"/>
        </w:rPr>
      </w:pPr>
      <w:r w:rsidRPr="00C90E03">
        <w:rPr>
          <w:rFonts w:eastAsia="Arial Unicode MS" w:cs="Arial Unicode MS"/>
          <w:sz w:val="18"/>
        </w:rPr>
        <w:t xml:space="preserve">Ved ophør vil gyllebeholdere som ikke længere skal anvendes efter ophør, blive taget ud af drift i henhold til regler i bekendtgørelse om kontrol af beholdere til opbevaring af flydende husdyrgødning. </w:t>
      </w:r>
    </w:p>
    <w:p w14:paraId="59B1C508" w14:textId="77777777" w:rsidR="00B7026F" w:rsidRPr="00C90E03" w:rsidRDefault="00B7026F" w:rsidP="00B7026F">
      <w:pPr>
        <w:rPr>
          <w:rFonts w:eastAsia="Arial Unicode MS" w:cs="Arial Unicode MS"/>
          <w:sz w:val="18"/>
        </w:rPr>
      </w:pPr>
    </w:p>
    <w:p w14:paraId="13E0AF22" w14:textId="77777777" w:rsidR="00B7026F" w:rsidRPr="00C90E03" w:rsidRDefault="00B7026F" w:rsidP="00B7026F">
      <w:pPr>
        <w:rPr>
          <w:rFonts w:eastAsia="Arial Unicode MS" w:cs="Arial Unicode MS"/>
          <w:sz w:val="18"/>
        </w:rPr>
      </w:pPr>
      <w:r w:rsidRPr="00C90E03">
        <w:rPr>
          <w:rFonts w:eastAsia="Arial Unicode MS" w:cs="Arial Unicode MS"/>
          <w:sz w:val="18"/>
        </w:rPr>
        <w:t xml:space="preserve">Ved ophør vil nødvendige foranstaltninger for at undgå forureningsfare fra bygninger, produktionsarealer og </w:t>
      </w:r>
      <w:bookmarkStart w:id="0" w:name="_GoBack"/>
      <w:r w:rsidRPr="00C90E03">
        <w:rPr>
          <w:rFonts w:eastAsia="Arial Unicode MS" w:cs="Arial Unicode MS"/>
          <w:sz w:val="18"/>
        </w:rPr>
        <w:t>gyllebeholder</w:t>
      </w:r>
      <w:bookmarkEnd w:id="0"/>
      <w:r w:rsidRPr="00C90E03">
        <w:rPr>
          <w:rFonts w:eastAsia="Arial Unicode MS" w:cs="Arial Unicode MS"/>
          <w:sz w:val="18"/>
        </w:rPr>
        <w:t>e, blive foretaget.</w:t>
      </w:r>
    </w:p>
    <w:p w14:paraId="2DAB5C0E" w14:textId="77777777" w:rsidR="00B7026F" w:rsidRPr="00C90E03" w:rsidRDefault="00B7026F" w:rsidP="00B7026F">
      <w:pPr>
        <w:pBdr>
          <w:bottom w:val="single" w:sz="12" w:space="1" w:color="auto"/>
        </w:pBdr>
        <w:rPr>
          <w:sz w:val="18"/>
        </w:rPr>
      </w:pPr>
    </w:p>
    <w:p w14:paraId="21F7617A" w14:textId="77777777" w:rsidR="00B7026F" w:rsidRPr="00C90E03" w:rsidRDefault="00B7026F" w:rsidP="00B7026F">
      <w:pPr>
        <w:pBdr>
          <w:bottom w:val="single" w:sz="12" w:space="1" w:color="auto"/>
        </w:pBdr>
        <w:rPr>
          <w:sz w:val="18"/>
        </w:rPr>
      </w:pPr>
      <w:r w:rsidRPr="00C90E03">
        <w:rPr>
          <w:sz w:val="18"/>
        </w:rPr>
        <w:t>Ved ophør af produktion på ejendommen, vil der senest 4 uger efter driftsophør indsendes et oplæg til vurdering af omfanget af forurenet jord og grundvand på husdyrbruget. Efter påbud fra kommunen vil der blive foretaget nødvendige undersøgelser og analyser, for at klarlægge eventuel forurenings omfang. Ud fra disse udarbejdes en risikovurdering for at klarlægge risikoen ved den eventuelt påviste forurening.</w:t>
      </w:r>
    </w:p>
    <w:p w14:paraId="2A633760" w14:textId="77777777" w:rsidR="00B7026F" w:rsidRPr="00C90E03" w:rsidRDefault="00B7026F" w:rsidP="00B7026F">
      <w:pPr>
        <w:pBdr>
          <w:bottom w:val="single" w:sz="12" w:space="1" w:color="auto"/>
        </w:pBdr>
        <w:rPr>
          <w:sz w:val="18"/>
        </w:rPr>
      </w:pPr>
    </w:p>
    <w:p w14:paraId="3B501E3D" w14:textId="77777777" w:rsidR="00B7026F" w:rsidRPr="00C90E03" w:rsidRDefault="00B7026F" w:rsidP="00B7026F">
      <w:pPr>
        <w:pBdr>
          <w:bottom w:val="single" w:sz="12" w:space="1" w:color="auto"/>
        </w:pBdr>
        <w:rPr>
          <w:sz w:val="18"/>
        </w:rPr>
      </w:pPr>
      <w:r w:rsidRPr="00C90E03">
        <w:rPr>
          <w:sz w:val="18"/>
        </w:rPr>
        <w:t xml:space="preserve">Hvis der igennem risikovurderingen påvises en væsentlig risiko for menneskers sundhed eller miljø, vil oplægget også indeholde tiltag for at sikre at forureningen begrænses til af kommunen udpeget niveau.   </w:t>
      </w:r>
    </w:p>
    <w:p w14:paraId="6723DAC7" w14:textId="77777777" w:rsidR="00736F6D" w:rsidRPr="00C90E03" w:rsidRDefault="00736F6D" w:rsidP="00736F6D">
      <w:pPr>
        <w:pBdr>
          <w:bottom w:val="single" w:sz="12" w:space="1" w:color="auto"/>
        </w:pBdr>
        <w:rPr>
          <w:sz w:val="18"/>
        </w:rPr>
      </w:pPr>
    </w:p>
    <w:p w14:paraId="658CFD4D" w14:textId="77777777" w:rsidR="00736F6D" w:rsidRPr="00C90E03" w:rsidRDefault="00736F6D" w:rsidP="00736F6D">
      <w:pPr>
        <w:rPr>
          <w:sz w:val="18"/>
        </w:rPr>
      </w:pPr>
    </w:p>
    <w:p w14:paraId="34F58462" w14:textId="143E35F4" w:rsidR="00B7026F" w:rsidRPr="00C90E03" w:rsidRDefault="007B1383" w:rsidP="007B1383">
      <w:pPr>
        <w:rPr>
          <w:b/>
          <w:sz w:val="22"/>
        </w:rPr>
      </w:pPr>
      <w:r w:rsidRPr="00C90E03">
        <w:rPr>
          <w:b/>
          <w:sz w:val="22"/>
        </w:rPr>
        <w:t>10.</w:t>
      </w:r>
      <w:r w:rsidR="00B7026F" w:rsidRPr="00C90E03">
        <w:rPr>
          <w:b/>
          <w:sz w:val="22"/>
        </w:rPr>
        <w:t>Miljøledelse</w:t>
      </w:r>
    </w:p>
    <w:p w14:paraId="49E46876" w14:textId="77777777" w:rsidR="00B7026F" w:rsidRPr="00C90E03" w:rsidRDefault="00B7026F" w:rsidP="00B7026F">
      <w:pPr>
        <w:rPr>
          <w:sz w:val="18"/>
        </w:rPr>
      </w:pPr>
      <w:r w:rsidRPr="00C90E03">
        <w:rPr>
          <w:sz w:val="18"/>
        </w:rPr>
        <w:t>For alle IE-husdyrbrug skal der formuleres og føres et miljøledelsessystem. Ansvarlig for driften af husdyrbruget skal formulere:</w:t>
      </w:r>
    </w:p>
    <w:p w14:paraId="5A884DEF" w14:textId="77777777" w:rsidR="00B7026F" w:rsidRPr="00C90E03" w:rsidRDefault="00B7026F" w:rsidP="00B7026F">
      <w:pPr>
        <w:pStyle w:val="Listeafsnit"/>
        <w:numPr>
          <w:ilvl w:val="0"/>
          <w:numId w:val="10"/>
        </w:numPr>
        <w:rPr>
          <w:sz w:val="18"/>
        </w:rPr>
      </w:pPr>
      <w:r w:rsidRPr="00C90E03">
        <w:rPr>
          <w:sz w:val="18"/>
        </w:rPr>
        <w:t>En miljøpolitik med afsæt i husdyrbrugets miljøforhold</w:t>
      </w:r>
    </w:p>
    <w:p w14:paraId="3A22A636" w14:textId="77777777" w:rsidR="00B7026F" w:rsidRPr="00C90E03" w:rsidRDefault="00B7026F" w:rsidP="00B7026F">
      <w:pPr>
        <w:pStyle w:val="Listeafsnit"/>
        <w:numPr>
          <w:ilvl w:val="0"/>
          <w:numId w:val="10"/>
        </w:numPr>
        <w:rPr>
          <w:sz w:val="18"/>
        </w:rPr>
      </w:pPr>
      <w:r w:rsidRPr="00C90E03">
        <w:rPr>
          <w:sz w:val="18"/>
        </w:rPr>
        <w:t>Fastsætte miljømål</w:t>
      </w:r>
    </w:p>
    <w:p w14:paraId="5E4F3E08" w14:textId="77777777" w:rsidR="00B7026F" w:rsidRPr="00C90E03" w:rsidRDefault="00B7026F" w:rsidP="00B7026F">
      <w:pPr>
        <w:pStyle w:val="Listeafsnit"/>
        <w:numPr>
          <w:ilvl w:val="0"/>
          <w:numId w:val="10"/>
        </w:numPr>
        <w:rPr>
          <w:sz w:val="18"/>
        </w:rPr>
      </w:pPr>
      <w:r w:rsidRPr="00C90E03">
        <w:rPr>
          <w:sz w:val="18"/>
        </w:rPr>
        <w:t>Udarbejde handlingsplaner for de fastsatte miljømål</w:t>
      </w:r>
    </w:p>
    <w:p w14:paraId="210B9FA3" w14:textId="77777777" w:rsidR="00B7026F" w:rsidRPr="00C90E03" w:rsidRDefault="00B7026F" w:rsidP="00B7026F">
      <w:pPr>
        <w:pStyle w:val="Listeafsnit"/>
        <w:numPr>
          <w:ilvl w:val="0"/>
          <w:numId w:val="10"/>
        </w:numPr>
        <w:rPr>
          <w:sz w:val="18"/>
        </w:rPr>
      </w:pPr>
      <w:r w:rsidRPr="00C90E03">
        <w:rPr>
          <w:sz w:val="18"/>
        </w:rPr>
        <w:t>Minimum 1 gang årligt evaluere miljøarbejdet og foretage justeringer af mål og handlingsplaner</w:t>
      </w:r>
    </w:p>
    <w:p w14:paraId="55F7E4D0" w14:textId="77777777" w:rsidR="00B7026F" w:rsidRPr="00C90E03" w:rsidRDefault="00B7026F" w:rsidP="00B7026F">
      <w:pPr>
        <w:pStyle w:val="Listeafsnit"/>
        <w:numPr>
          <w:ilvl w:val="0"/>
          <w:numId w:val="10"/>
        </w:numPr>
        <w:rPr>
          <w:sz w:val="18"/>
        </w:rPr>
      </w:pPr>
      <w:r w:rsidRPr="00C90E03">
        <w:rPr>
          <w:sz w:val="18"/>
        </w:rPr>
        <w:t>Minimum 1 gang årligt gennemgå miljøledelsessystemet</w:t>
      </w:r>
    </w:p>
    <w:p w14:paraId="2211ED09" w14:textId="77777777" w:rsidR="00B7026F" w:rsidRPr="00C90E03" w:rsidRDefault="00B7026F" w:rsidP="00B7026F">
      <w:pPr>
        <w:rPr>
          <w:sz w:val="18"/>
        </w:rPr>
      </w:pPr>
    </w:p>
    <w:p w14:paraId="24BF3435" w14:textId="77777777" w:rsidR="00B7026F" w:rsidRPr="00C90E03" w:rsidRDefault="00B7026F" w:rsidP="00B7026F">
      <w:pPr>
        <w:textAlignment w:val="auto"/>
        <w:rPr>
          <w:sz w:val="18"/>
        </w:rPr>
      </w:pPr>
      <w:r w:rsidRPr="00C90E03">
        <w:rPr>
          <w:sz w:val="18"/>
        </w:rPr>
        <w:t xml:space="preserve">Ansøger forpligter sig til at praktisere miljøledelse på sin bedrift.  </w:t>
      </w:r>
    </w:p>
    <w:p w14:paraId="5642A919" w14:textId="77777777" w:rsidR="00B7026F" w:rsidRPr="00C90E03" w:rsidRDefault="00B7026F" w:rsidP="00B7026F">
      <w:pPr>
        <w:textAlignment w:val="auto"/>
        <w:rPr>
          <w:sz w:val="18"/>
        </w:rPr>
      </w:pPr>
    </w:p>
    <w:p w14:paraId="565E07BC" w14:textId="77777777" w:rsidR="00B7026F" w:rsidRPr="00C90E03" w:rsidRDefault="00B7026F" w:rsidP="00B7026F">
      <w:pPr>
        <w:textAlignment w:val="auto"/>
        <w:rPr>
          <w:sz w:val="18"/>
        </w:rPr>
      </w:pPr>
      <w:r w:rsidRPr="00C90E03">
        <w:rPr>
          <w:sz w:val="18"/>
        </w:rPr>
        <w:t xml:space="preserve">Målsætninger formuleres når behovet identificeres, og følges løbende op med tiltag. Medarbejdere involveres i målsætninger og gennemføring af tiltag. Miljøledelsesplan, med målsætning og tiltag opdateres løbende, men gennemgås en gang årlig. </w:t>
      </w:r>
    </w:p>
    <w:p w14:paraId="705BA776" w14:textId="77777777" w:rsidR="00B7026F" w:rsidRPr="00C90E03" w:rsidRDefault="00B7026F" w:rsidP="00B7026F">
      <w:pPr>
        <w:textAlignment w:val="auto"/>
        <w:rPr>
          <w:sz w:val="18"/>
        </w:rPr>
      </w:pPr>
    </w:p>
    <w:p w14:paraId="58FE2ACB" w14:textId="72FEF46C" w:rsidR="00736F6D" w:rsidRPr="00C90E03" w:rsidRDefault="00B7026F" w:rsidP="00C90E03">
      <w:pPr>
        <w:textAlignment w:val="auto"/>
        <w:rPr>
          <w:sz w:val="18"/>
        </w:rPr>
      </w:pPr>
      <w:r w:rsidRPr="00C90E03">
        <w:rPr>
          <w:sz w:val="18"/>
        </w:rPr>
        <w:t xml:space="preserve">Dokumentation for at der gennemføres et miljøledelsessystem vil blive opbevaret på husdyrbruget. </w:t>
      </w:r>
    </w:p>
    <w:sectPr w:rsidR="00736F6D" w:rsidRPr="00C90E03" w:rsidSect="00377730">
      <w:headerReference w:type="default" r:id="rId14"/>
      <w:footerReference w:type="default" r:id="rId15"/>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8A8B0" w14:textId="77777777" w:rsidR="00117B63" w:rsidRDefault="00117B63">
      <w:r>
        <w:separator/>
      </w:r>
    </w:p>
  </w:endnote>
  <w:endnote w:type="continuationSeparator" w:id="0">
    <w:p w14:paraId="3DFD8437" w14:textId="77777777" w:rsidR="00117B63" w:rsidRDefault="00117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D8A2D" w14:textId="566CC2E8" w:rsidR="00117B63" w:rsidRPr="00377730" w:rsidRDefault="00117B63" w:rsidP="00377730">
    <w:pPr>
      <w:pStyle w:val="Sidefod"/>
      <w:spacing w:line="192" w:lineRule="auto"/>
      <w:rPr>
        <w:sz w:val="14"/>
        <w:szCs w:val="14"/>
      </w:rPr>
    </w:pPr>
    <w:r w:rsidRPr="00377730">
      <w:rPr>
        <w:sz w:val="14"/>
        <w:szCs w:val="14"/>
      </w:rPr>
      <w:tab/>
      <w:t xml:space="preserve">Side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PAGE </w:instrText>
    </w:r>
    <w:r w:rsidRPr="00377730">
      <w:rPr>
        <w:rStyle w:val="Sidetal"/>
        <w:rFonts w:ascii="Verdana" w:hAnsi="Verdana"/>
        <w:sz w:val="14"/>
        <w:szCs w:val="14"/>
      </w:rPr>
      <w:fldChar w:fldCharType="separate"/>
    </w:r>
    <w:r w:rsidR="00EC7900">
      <w:rPr>
        <w:rStyle w:val="Sidetal"/>
        <w:rFonts w:ascii="Verdana" w:hAnsi="Verdana"/>
        <w:noProof/>
        <w:sz w:val="14"/>
        <w:szCs w:val="14"/>
      </w:rPr>
      <w:t>18</w:t>
    </w:r>
    <w:r w:rsidRPr="00377730">
      <w:rPr>
        <w:rStyle w:val="Sidetal"/>
        <w:rFonts w:ascii="Verdana" w:hAnsi="Verdana"/>
        <w:sz w:val="14"/>
        <w:szCs w:val="14"/>
      </w:rPr>
      <w:fldChar w:fldCharType="end"/>
    </w:r>
    <w:r w:rsidRPr="00377730">
      <w:rPr>
        <w:rStyle w:val="Sidetal"/>
        <w:rFonts w:ascii="Verdana" w:hAnsi="Verdana"/>
        <w:sz w:val="14"/>
        <w:szCs w:val="14"/>
      </w:rPr>
      <w:t>/</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NUMPAGES </w:instrText>
    </w:r>
    <w:r w:rsidRPr="00377730">
      <w:rPr>
        <w:rStyle w:val="Sidetal"/>
        <w:rFonts w:ascii="Verdana" w:hAnsi="Verdana"/>
        <w:sz w:val="14"/>
        <w:szCs w:val="14"/>
      </w:rPr>
      <w:fldChar w:fldCharType="separate"/>
    </w:r>
    <w:r w:rsidR="00EC7900">
      <w:rPr>
        <w:rStyle w:val="Sidetal"/>
        <w:rFonts w:ascii="Verdana" w:hAnsi="Verdana"/>
        <w:noProof/>
        <w:sz w:val="14"/>
        <w:szCs w:val="14"/>
      </w:rPr>
      <w:t>19</w:t>
    </w:r>
    <w:r w:rsidRPr="00377730">
      <w:rPr>
        <w:rStyle w:val="Sidetal"/>
        <w:rFonts w:ascii="Verdana" w:hAnsi="Verdana"/>
        <w:sz w:val="14"/>
        <w:szCs w:val="14"/>
      </w:rPr>
      <w:fldChar w:fldCharType="end"/>
    </w:r>
    <w:r w:rsidRPr="00377730">
      <w:rPr>
        <w:rStyle w:val="Sidetal"/>
        <w:rFonts w:ascii="Verdana" w:hAnsi="Verdana"/>
        <w:sz w:val="14"/>
        <w:szCs w:val="14"/>
      </w:rPr>
      <w:tab/>
      <w:t xml:space="preserve">Den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DATE </w:instrText>
    </w:r>
    <w:r w:rsidRPr="00377730">
      <w:rPr>
        <w:rStyle w:val="Sidetal"/>
        <w:rFonts w:ascii="Verdana" w:hAnsi="Verdana"/>
        <w:sz w:val="14"/>
        <w:szCs w:val="14"/>
      </w:rPr>
      <w:fldChar w:fldCharType="separate"/>
    </w:r>
    <w:r w:rsidR="00EC7900">
      <w:rPr>
        <w:rStyle w:val="Sidetal"/>
        <w:rFonts w:ascii="Verdana" w:hAnsi="Verdana"/>
        <w:noProof/>
        <w:sz w:val="14"/>
        <w:szCs w:val="14"/>
      </w:rPr>
      <w:t>04-06-2019</w:t>
    </w:r>
    <w:r w:rsidRPr="00377730">
      <w:rPr>
        <w:rStyle w:val="Sidetal"/>
        <w:rFonts w:ascii="Verdana" w:hAnsi="Verdana"/>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96ACD" w14:textId="77777777" w:rsidR="00117B63" w:rsidRDefault="00117B63">
      <w:r>
        <w:separator/>
      </w:r>
    </w:p>
  </w:footnote>
  <w:footnote w:type="continuationSeparator" w:id="0">
    <w:p w14:paraId="7A06B555" w14:textId="77777777" w:rsidR="00117B63" w:rsidRDefault="00117B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BAE1A" w14:textId="77777777" w:rsidR="00117B63" w:rsidRPr="00ED3A49" w:rsidRDefault="00117B63">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6221805E" wp14:editId="3A4688A4">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C409" w14:textId="77777777" w:rsidR="00117B63" w:rsidRDefault="00117B63">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1805E"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" stroked="f">
              <v:textbox>
                <w:txbxContent>
                  <w:p w14:paraId="3EF4C409" w14:textId="77777777" w:rsidR="00AC36E5" w:rsidRDefault="00AC36E5">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2"/>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Pr="00ED3A49">
      <w:rPr>
        <w:rFonts w:cs="Tahoma"/>
        <w:b/>
        <w:bCs/>
        <w:sz w:val="22"/>
        <w:szCs w:val="22"/>
      </w:rPr>
      <w:tab/>
    </w:r>
    <w:r w:rsidRPr="00ED3A49">
      <w:rPr>
        <w:rFonts w:cs="Tahoma"/>
        <w:b/>
        <w:bCs/>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63B07"/>
    <w:multiLevelType w:val="hybridMultilevel"/>
    <w:tmpl w:val="6C1247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5910AAC"/>
    <w:multiLevelType w:val="hybridMultilevel"/>
    <w:tmpl w:val="81A61D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C367311"/>
    <w:multiLevelType w:val="hybridMultilevel"/>
    <w:tmpl w:val="137E3FEE"/>
    <w:lvl w:ilvl="0" w:tplc="0406000F">
      <w:start w:val="6"/>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7D6A7E"/>
    <w:multiLevelType w:val="hybridMultilevel"/>
    <w:tmpl w:val="4956F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3807EA2"/>
    <w:multiLevelType w:val="hybridMultilevel"/>
    <w:tmpl w:val="A8EA9F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7C0112C"/>
    <w:multiLevelType w:val="hybridMultilevel"/>
    <w:tmpl w:val="0DA276B2"/>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F328A5"/>
    <w:multiLevelType w:val="hybridMultilevel"/>
    <w:tmpl w:val="64D6FB62"/>
    <w:lvl w:ilvl="0" w:tplc="0406000B">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BD5082C"/>
    <w:multiLevelType w:val="hybridMultilevel"/>
    <w:tmpl w:val="DD86E0B2"/>
    <w:lvl w:ilvl="0" w:tplc="0406000B">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C61284A"/>
    <w:multiLevelType w:val="hybridMultilevel"/>
    <w:tmpl w:val="1868A25C"/>
    <w:lvl w:ilvl="0" w:tplc="04060001">
      <w:start w:val="1"/>
      <w:numFmt w:val="bullet"/>
      <w:lvlText w:val=""/>
      <w:lvlJc w:val="left"/>
      <w:pPr>
        <w:ind w:left="775" w:hanging="360"/>
      </w:pPr>
      <w:rPr>
        <w:rFonts w:ascii="Symbol" w:hAnsi="Symbol" w:hint="default"/>
      </w:rPr>
    </w:lvl>
    <w:lvl w:ilvl="1" w:tplc="04060003" w:tentative="1">
      <w:start w:val="1"/>
      <w:numFmt w:val="bullet"/>
      <w:lvlText w:val="o"/>
      <w:lvlJc w:val="left"/>
      <w:pPr>
        <w:ind w:left="1495" w:hanging="360"/>
      </w:pPr>
      <w:rPr>
        <w:rFonts w:ascii="Courier New" w:hAnsi="Courier New" w:cs="Courier New" w:hint="default"/>
      </w:rPr>
    </w:lvl>
    <w:lvl w:ilvl="2" w:tplc="04060005" w:tentative="1">
      <w:start w:val="1"/>
      <w:numFmt w:val="bullet"/>
      <w:lvlText w:val=""/>
      <w:lvlJc w:val="left"/>
      <w:pPr>
        <w:ind w:left="2215" w:hanging="360"/>
      </w:pPr>
      <w:rPr>
        <w:rFonts w:ascii="Wingdings" w:hAnsi="Wingdings" w:hint="default"/>
      </w:rPr>
    </w:lvl>
    <w:lvl w:ilvl="3" w:tplc="04060001" w:tentative="1">
      <w:start w:val="1"/>
      <w:numFmt w:val="bullet"/>
      <w:lvlText w:val=""/>
      <w:lvlJc w:val="left"/>
      <w:pPr>
        <w:ind w:left="2935" w:hanging="360"/>
      </w:pPr>
      <w:rPr>
        <w:rFonts w:ascii="Symbol" w:hAnsi="Symbol" w:hint="default"/>
      </w:rPr>
    </w:lvl>
    <w:lvl w:ilvl="4" w:tplc="04060003" w:tentative="1">
      <w:start w:val="1"/>
      <w:numFmt w:val="bullet"/>
      <w:lvlText w:val="o"/>
      <w:lvlJc w:val="left"/>
      <w:pPr>
        <w:ind w:left="3655" w:hanging="360"/>
      </w:pPr>
      <w:rPr>
        <w:rFonts w:ascii="Courier New" w:hAnsi="Courier New" w:cs="Courier New" w:hint="default"/>
      </w:rPr>
    </w:lvl>
    <w:lvl w:ilvl="5" w:tplc="04060005" w:tentative="1">
      <w:start w:val="1"/>
      <w:numFmt w:val="bullet"/>
      <w:lvlText w:val=""/>
      <w:lvlJc w:val="left"/>
      <w:pPr>
        <w:ind w:left="4375" w:hanging="360"/>
      </w:pPr>
      <w:rPr>
        <w:rFonts w:ascii="Wingdings" w:hAnsi="Wingdings" w:hint="default"/>
      </w:rPr>
    </w:lvl>
    <w:lvl w:ilvl="6" w:tplc="04060001" w:tentative="1">
      <w:start w:val="1"/>
      <w:numFmt w:val="bullet"/>
      <w:lvlText w:val=""/>
      <w:lvlJc w:val="left"/>
      <w:pPr>
        <w:ind w:left="5095" w:hanging="360"/>
      </w:pPr>
      <w:rPr>
        <w:rFonts w:ascii="Symbol" w:hAnsi="Symbol" w:hint="default"/>
      </w:rPr>
    </w:lvl>
    <w:lvl w:ilvl="7" w:tplc="04060003" w:tentative="1">
      <w:start w:val="1"/>
      <w:numFmt w:val="bullet"/>
      <w:lvlText w:val="o"/>
      <w:lvlJc w:val="left"/>
      <w:pPr>
        <w:ind w:left="5815" w:hanging="360"/>
      </w:pPr>
      <w:rPr>
        <w:rFonts w:ascii="Courier New" w:hAnsi="Courier New" w:cs="Courier New" w:hint="default"/>
      </w:rPr>
    </w:lvl>
    <w:lvl w:ilvl="8" w:tplc="04060005" w:tentative="1">
      <w:start w:val="1"/>
      <w:numFmt w:val="bullet"/>
      <w:lvlText w:val=""/>
      <w:lvlJc w:val="left"/>
      <w:pPr>
        <w:ind w:left="6535" w:hanging="360"/>
      </w:pPr>
      <w:rPr>
        <w:rFonts w:ascii="Wingdings" w:hAnsi="Wingdings" w:hint="default"/>
      </w:rPr>
    </w:lvl>
  </w:abstractNum>
  <w:abstractNum w:abstractNumId="10" w15:restartNumberingAfterBreak="0">
    <w:nsid w:val="475C584D"/>
    <w:multiLevelType w:val="hybridMultilevel"/>
    <w:tmpl w:val="8B5E2F2A"/>
    <w:lvl w:ilvl="0" w:tplc="0406000B">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A1D76A0"/>
    <w:multiLevelType w:val="hybridMultilevel"/>
    <w:tmpl w:val="79846420"/>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BC410DC"/>
    <w:multiLevelType w:val="hybridMultilevel"/>
    <w:tmpl w:val="FBE40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6FD342FF"/>
    <w:multiLevelType w:val="multilevel"/>
    <w:tmpl w:val="137E3FEE"/>
    <w:lvl w:ilvl="0">
      <w:start w:val="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90E549B"/>
    <w:multiLevelType w:val="hybridMultilevel"/>
    <w:tmpl w:val="64684E1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14"/>
  </w:num>
  <w:num w:numId="4">
    <w:abstractNumId w:val="12"/>
  </w:num>
  <w:num w:numId="5">
    <w:abstractNumId w:val="21"/>
  </w:num>
  <w:num w:numId="6">
    <w:abstractNumId w:val="18"/>
  </w:num>
  <w:num w:numId="7">
    <w:abstractNumId w:val="11"/>
  </w:num>
  <w:num w:numId="8">
    <w:abstractNumId w:val="3"/>
  </w:num>
  <w:num w:numId="9">
    <w:abstractNumId w:val="6"/>
  </w:num>
  <w:num w:numId="10">
    <w:abstractNumId w:val="13"/>
  </w:num>
  <w:num w:numId="11">
    <w:abstractNumId w:val="16"/>
  </w:num>
  <w:num w:numId="12">
    <w:abstractNumId w:val="1"/>
  </w:num>
  <w:num w:numId="13">
    <w:abstractNumId w:val="5"/>
  </w:num>
  <w:num w:numId="14">
    <w:abstractNumId w:val="7"/>
  </w:num>
  <w:num w:numId="15">
    <w:abstractNumId w:val="8"/>
  </w:num>
  <w:num w:numId="16">
    <w:abstractNumId w:val="10"/>
  </w:num>
  <w:num w:numId="17">
    <w:abstractNumId w:val="9"/>
  </w:num>
  <w:num w:numId="18">
    <w:abstractNumId w:val="17"/>
  </w:num>
  <w:num w:numId="19">
    <w:abstractNumId w:val="2"/>
  </w:num>
  <w:num w:numId="20">
    <w:abstractNumId w:val="15"/>
  </w:num>
  <w:num w:numId="21">
    <w:abstractNumId w:val="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4540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7D"/>
    <w:rsid w:val="00001F75"/>
    <w:rsid w:val="000024A9"/>
    <w:rsid w:val="000115D7"/>
    <w:rsid w:val="00012CCA"/>
    <w:rsid w:val="00014628"/>
    <w:rsid w:val="000157CB"/>
    <w:rsid w:val="00021960"/>
    <w:rsid w:val="00024650"/>
    <w:rsid w:val="0002646C"/>
    <w:rsid w:val="00027679"/>
    <w:rsid w:val="000319EB"/>
    <w:rsid w:val="00035473"/>
    <w:rsid w:val="00035F2E"/>
    <w:rsid w:val="000361F7"/>
    <w:rsid w:val="00044220"/>
    <w:rsid w:val="00047823"/>
    <w:rsid w:val="00050AAC"/>
    <w:rsid w:val="00061305"/>
    <w:rsid w:val="000645E2"/>
    <w:rsid w:val="00073B47"/>
    <w:rsid w:val="00080D5F"/>
    <w:rsid w:val="00082EC6"/>
    <w:rsid w:val="00084296"/>
    <w:rsid w:val="0009197D"/>
    <w:rsid w:val="00091A5C"/>
    <w:rsid w:val="00093F4A"/>
    <w:rsid w:val="00094A64"/>
    <w:rsid w:val="000A0E0B"/>
    <w:rsid w:val="000B57C6"/>
    <w:rsid w:val="000C52F3"/>
    <w:rsid w:val="000D3CD8"/>
    <w:rsid w:val="000D41BC"/>
    <w:rsid w:val="000E3A29"/>
    <w:rsid w:val="000F285E"/>
    <w:rsid w:val="000F60E1"/>
    <w:rsid w:val="000F7CB2"/>
    <w:rsid w:val="0010176C"/>
    <w:rsid w:val="0010195A"/>
    <w:rsid w:val="001149D0"/>
    <w:rsid w:val="00117B63"/>
    <w:rsid w:val="001477AF"/>
    <w:rsid w:val="001521EE"/>
    <w:rsid w:val="00167A99"/>
    <w:rsid w:val="001707BF"/>
    <w:rsid w:val="00171A4B"/>
    <w:rsid w:val="0018038D"/>
    <w:rsid w:val="00180440"/>
    <w:rsid w:val="00180DC0"/>
    <w:rsid w:val="0018155E"/>
    <w:rsid w:val="00186B53"/>
    <w:rsid w:val="00194677"/>
    <w:rsid w:val="00197EC9"/>
    <w:rsid w:val="001A56EB"/>
    <w:rsid w:val="001B29D1"/>
    <w:rsid w:val="001C0066"/>
    <w:rsid w:val="001C5C23"/>
    <w:rsid w:val="001D0C43"/>
    <w:rsid w:val="001D5501"/>
    <w:rsid w:val="001D6175"/>
    <w:rsid w:val="001E3415"/>
    <w:rsid w:val="001E3565"/>
    <w:rsid w:val="001E47F9"/>
    <w:rsid w:val="001E5FCD"/>
    <w:rsid w:val="001F3156"/>
    <w:rsid w:val="00203099"/>
    <w:rsid w:val="00204469"/>
    <w:rsid w:val="002142B2"/>
    <w:rsid w:val="0021716D"/>
    <w:rsid w:val="002233F8"/>
    <w:rsid w:val="002253D4"/>
    <w:rsid w:val="00227C3A"/>
    <w:rsid w:val="0023276E"/>
    <w:rsid w:val="00232AB4"/>
    <w:rsid w:val="00233910"/>
    <w:rsid w:val="00247C2B"/>
    <w:rsid w:val="002506C7"/>
    <w:rsid w:val="00254871"/>
    <w:rsid w:val="00256F95"/>
    <w:rsid w:val="00260F6F"/>
    <w:rsid w:val="00262240"/>
    <w:rsid w:val="002643A9"/>
    <w:rsid w:val="00270C78"/>
    <w:rsid w:val="002757E4"/>
    <w:rsid w:val="00276DBF"/>
    <w:rsid w:val="002805C2"/>
    <w:rsid w:val="00284689"/>
    <w:rsid w:val="00284A1F"/>
    <w:rsid w:val="00285F5A"/>
    <w:rsid w:val="00293255"/>
    <w:rsid w:val="00296F82"/>
    <w:rsid w:val="002A433B"/>
    <w:rsid w:val="002A5C66"/>
    <w:rsid w:val="002A737C"/>
    <w:rsid w:val="002C1102"/>
    <w:rsid w:val="002D3306"/>
    <w:rsid w:val="002D3A43"/>
    <w:rsid w:val="002E217B"/>
    <w:rsid w:val="002F1EAE"/>
    <w:rsid w:val="002F6B33"/>
    <w:rsid w:val="002F6CAF"/>
    <w:rsid w:val="002F7B4B"/>
    <w:rsid w:val="00301200"/>
    <w:rsid w:val="00302642"/>
    <w:rsid w:val="0030711F"/>
    <w:rsid w:val="00310C84"/>
    <w:rsid w:val="003159D8"/>
    <w:rsid w:val="00321A21"/>
    <w:rsid w:val="003277CC"/>
    <w:rsid w:val="00327B7E"/>
    <w:rsid w:val="00330DA5"/>
    <w:rsid w:val="00331648"/>
    <w:rsid w:val="00332A5B"/>
    <w:rsid w:val="0034099E"/>
    <w:rsid w:val="003424AA"/>
    <w:rsid w:val="00343148"/>
    <w:rsid w:val="0034655D"/>
    <w:rsid w:val="003466AE"/>
    <w:rsid w:val="00354F40"/>
    <w:rsid w:val="003560DC"/>
    <w:rsid w:val="00357DAF"/>
    <w:rsid w:val="003714AB"/>
    <w:rsid w:val="0037341F"/>
    <w:rsid w:val="00377730"/>
    <w:rsid w:val="00380888"/>
    <w:rsid w:val="00385B9F"/>
    <w:rsid w:val="00391995"/>
    <w:rsid w:val="003A2559"/>
    <w:rsid w:val="003A2857"/>
    <w:rsid w:val="003A3FE6"/>
    <w:rsid w:val="003A7F89"/>
    <w:rsid w:val="003B13B3"/>
    <w:rsid w:val="003B4A59"/>
    <w:rsid w:val="003C1D2C"/>
    <w:rsid w:val="003C35B1"/>
    <w:rsid w:val="003D0553"/>
    <w:rsid w:val="003D096F"/>
    <w:rsid w:val="003D12AC"/>
    <w:rsid w:val="003D193D"/>
    <w:rsid w:val="003D716E"/>
    <w:rsid w:val="003E54E3"/>
    <w:rsid w:val="003F15B5"/>
    <w:rsid w:val="003F3BB0"/>
    <w:rsid w:val="003F553B"/>
    <w:rsid w:val="003F6E6B"/>
    <w:rsid w:val="00403BFC"/>
    <w:rsid w:val="00411928"/>
    <w:rsid w:val="00411C09"/>
    <w:rsid w:val="004136B3"/>
    <w:rsid w:val="00417D51"/>
    <w:rsid w:val="00420E07"/>
    <w:rsid w:val="00421AA4"/>
    <w:rsid w:val="00425F92"/>
    <w:rsid w:val="0042792A"/>
    <w:rsid w:val="00430353"/>
    <w:rsid w:val="004308A4"/>
    <w:rsid w:val="00430BE9"/>
    <w:rsid w:val="00431A53"/>
    <w:rsid w:val="00434CA2"/>
    <w:rsid w:val="00434D5F"/>
    <w:rsid w:val="004358A1"/>
    <w:rsid w:val="0043747D"/>
    <w:rsid w:val="004424B5"/>
    <w:rsid w:val="00453803"/>
    <w:rsid w:val="00457966"/>
    <w:rsid w:val="004612FC"/>
    <w:rsid w:val="00462366"/>
    <w:rsid w:val="0046338F"/>
    <w:rsid w:val="00463F43"/>
    <w:rsid w:val="00472568"/>
    <w:rsid w:val="0048063D"/>
    <w:rsid w:val="004971D3"/>
    <w:rsid w:val="004A2BB7"/>
    <w:rsid w:val="004A58D3"/>
    <w:rsid w:val="004B112B"/>
    <w:rsid w:val="004B2D9B"/>
    <w:rsid w:val="004C0495"/>
    <w:rsid w:val="004D555F"/>
    <w:rsid w:val="004D71E2"/>
    <w:rsid w:val="004E30C1"/>
    <w:rsid w:val="004E5C22"/>
    <w:rsid w:val="004E7F04"/>
    <w:rsid w:val="004F0C49"/>
    <w:rsid w:val="004F5A53"/>
    <w:rsid w:val="004F5E42"/>
    <w:rsid w:val="004F5EB6"/>
    <w:rsid w:val="004F6344"/>
    <w:rsid w:val="00501295"/>
    <w:rsid w:val="0050237C"/>
    <w:rsid w:val="00505CD2"/>
    <w:rsid w:val="00507A57"/>
    <w:rsid w:val="00515A26"/>
    <w:rsid w:val="0052418B"/>
    <w:rsid w:val="005439E8"/>
    <w:rsid w:val="00552116"/>
    <w:rsid w:val="00557A13"/>
    <w:rsid w:val="00567448"/>
    <w:rsid w:val="00572868"/>
    <w:rsid w:val="00574177"/>
    <w:rsid w:val="00582D9A"/>
    <w:rsid w:val="00583B6E"/>
    <w:rsid w:val="00586A46"/>
    <w:rsid w:val="00587476"/>
    <w:rsid w:val="005975E9"/>
    <w:rsid w:val="005A0FA9"/>
    <w:rsid w:val="005A5453"/>
    <w:rsid w:val="005A5D53"/>
    <w:rsid w:val="005B05B9"/>
    <w:rsid w:val="005B0A88"/>
    <w:rsid w:val="005B40CB"/>
    <w:rsid w:val="005B4A12"/>
    <w:rsid w:val="005C0538"/>
    <w:rsid w:val="005C689A"/>
    <w:rsid w:val="005E5C1A"/>
    <w:rsid w:val="005F05CF"/>
    <w:rsid w:val="005F1456"/>
    <w:rsid w:val="005F7B8B"/>
    <w:rsid w:val="006054D7"/>
    <w:rsid w:val="00607BD7"/>
    <w:rsid w:val="00614F82"/>
    <w:rsid w:val="00623446"/>
    <w:rsid w:val="006406E3"/>
    <w:rsid w:val="006429B0"/>
    <w:rsid w:val="006520B8"/>
    <w:rsid w:val="006614F2"/>
    <w:rsid w:val="00671CDC"/>
    <w:rsid w:val="00672D35"/>
    <w:rsid w:val="00672F2A"/>
    <w:rsid w:val="006825AD"/>
    <w:rsid w:val="0068567F"/>
    <w:rsid w:val="00694116"/>
    <w:rsid w:val="006A7899"/>
    <w:rsid w:val="006B0CC7"/>
    <w:rsid w:val="006B1C84"/>
    <w:rsid w:val="006B60BC"/>
    <w:rsid w:val="006C15D5"/>
    <w:rsid w:val="006C1AB2"/>
    <w:rsid w:val="006C1BFB"/>
    <w:rsid w:val="006C24BA"/>
    <w:rsid w:val="006D4DD6"/>
    <w:rsid w:val="006E3A6F"/>
    <w:rsid w:val="006E5807"/>
    <w:rsid w:val="006F4D51"/>
    <w:rsid w:val="006F7FEB"/>
    <w:rsid w:val="0070226A"/>
    <w:rsid w:val="007038AD"/>
    <w:rsid w:val="00703F12"/>
    <w:rsid w:val="00707281"/>
    <w:rsid w:val="007076BA"/>
    <w:rsid w:val="0071533C"/>
    <w:rsid w:val="007157D4"/>
    <w:rsid w:val="0071716E"/>
    <w:rsid w:val="007179FC"/>
    <w:rsid w:val="00730664"/>
    <w:rsid w:val="007343AF"/>
    <w:rsid w:val="00736F6D"/>
    <w:rsid w:val="007445A0"/>
    <w:rsid w:val="00751D95"/>
    <w:rsid w:val="007529E3"/>
    <w:rsid w:val="00754825"/>
    <w:rsid w:val="007564A3"/>
    <w:rsid w:val="007708AD"/>
    <w:rsid w:val="00770A7D"/>
    <w:rsid w:val="00775C0F"/>
    <w:rsid w:val="00791248"/>
    <w:rsid w:val="00791B56"/>
    <w:rsid w:val="00793F80"/>
    <w:rsid w:val="007A26FD"/>
    <w:rsid w:val="007A5014"/>
    <w:rsid w:val="007A7CD7"/>
    <w:rsid w:val="007B1383"/>
    <w:rsid w:val="007B2817"/>
    <w:rsid w:val="007B5F12"/>
    <w:rsid w:val="007B792E"/>
    <w:rsid w:val="007D60D5"/>
    <w:rsid w:val="007E2EA4"/>
    <w:rsid w:val="007F10C4"/>
    <w:rsid w:val="007F403F"/>
    <w:rsid w:val="007F7275"/>
    <w:rsid w:val="00801437"/>
    <w:rsid w:val="008029C2"/>
    <w:rsid w:val="00807C53"/>
    <w:rsid w:val="0081737E"/>
    <w:rsid w:val="00817436"/>
    <w:rsid w:val="008214F8"/>
    <w:rsid w:val="008248A7"/>
    <w:rsid w:val="00826F6E"/>
    <w:rsid w:val="00843C65"/>
    <w:rsid w:val="0084718B"/>
    <w:rsid w:val="00852433"/>
    <w:rsid w:val="00860291"/>
    <w:rsid w:val="0086148B"/>
    <w:rsid w:val="00862C4B"/>
    <w:rsid w:val="00865C70"/>
    <w:rsid w:val="008662F5"/>
    <w:rsid w:val="00866CB0"/>
    <w:rsid w:val="0087169C"/>
    <w:rsid w:val="00875E44"/>
    <w:rsid w:val="00876828"/>
    <w:rsid w:val="00881F4A"/>
    <w:rsid w:val="008859F8"/>
    <w:rsid w:val="00886D54"/>
    <w:rsid w:val="0089060D"/>
    <w:rsid w:val="00890AFE"/>
    <w:rsid w:val="00892C5C"/>
    <w:rsid w:val="0089444D"/>
    <w:rsid w:val="008A0F21"/>
    <w:rsid w:val="008A562F"/>
    <w:rsid w:val="008C1ADC"/>
    <w:rsid w:val="008C5BEF"/>
    <w:rsid w:val="008D0172"/>
    <w:rsid w:val="008D04F1"/>
    <w:rsid w:val="008D1822"/>
    <w:rsid w:val="008D4AC7"/>
    <w:rsid w:val="008E0142"/>
    <w:rsid w:val="008E2C6B"/>
    <w:rsid w:val="008E3C38"/>
    <w:rsid w:val="008E4B62"/>
    <w:rsid w:val="008E6F52"/>
    <w:rsid w:val="008F1F96"/>
    <w:rsid w:val="008F5BAE"/>
    <w:rsid w:val="00904D22"/>
    <w:rsid w:val="00906502"/>
    <w:rsid w:val="00911480"/>
    <w:rsid w:val="0091563F"/>
    <w:rsid w:val="00917B9F"/>
    <w:rsid w:val="00921F0D"/>
    <w:rsid w:val="009220B1"/>
    <w:rsid w:val="00927896"/>
    <w:rsid w:val="009524ED"/>
    <w:rsid w:val="0095505C"/>
    <w:rsid w:val="009653B8"/>
    <w:rsid w:val="00967C2E"/>
    <w:rsid w:val="00974C39"/>
    <w:rsid w:val="00981B0E"/>
    <w:rsid w:val="009851EA"/>
    <w:rsid w:val="00986485"/>
    <w:rsid w:val="00992493"/>
    <w:rsid w:val="00994B95"/>
    <w:rsid w:val="009B2456"/>
    <w:rsid w:val="009B6814"/>
    <w:rsid w:val="009C22A6"/>
    <w:rsid w:val="009D0BD1"/>
    <w:rsid w:val="009E1E02"/>
    <w:rsid w:val="009F217A"/>
    <w:rsid w:val="009F317D"/>
    <w:rsid w:val="009F627B"/>
    <w:rsid w:val="00A05BC0"/>
    <w:rsid w:val="00A06EE8"/>
    <w:rsid w:val="00A137A3"/>
    <w:rsid w:val="00A23D7F"/>
    <w:rsid w:val="00A23E42"/>
    <w:rsid w:val="00A30993"/>
    <w:rsid w:val="00A36EE1"/>
    <w:rsid w:val="00A41379"/>
    <w:rsid w:val="00A45024"/>
    <w:rsid w:val="00A506AC"/>
    <w:rsid w:val="00A50B8A"/>
    <w:rsid w:val="00A640CA"/>
    <w:rsid w:val="00A7273B"/>
    <w:rsid w:val="00A743D2"/>
    <w:rsid w:val="00A76F55"/>
    <w:rsid w:val="00A808EE"/>
    <w:rsid w:val="00A92A7A"/>
    <w:rsid w:val="00AA5C1E"/>
    <w:rsid w:val="00AA6226"/>
    <w:rsid w:val="00AB39CE"/>
    <w:rsid w:val="00AB7A00"/>
    <w:rsid w:val="00AC1369"/>
    <w:rsid w:val="00AC30DD"/>
    <w:rsid w:val="00AC36E5"/>
    <w:rsid w:val="00AD0827"/>
    <w:rsid w:val="00AD0CEF"/>
    <w:rsid w:val="00AD5E37"/>
    <w:rsid w:val="00AE7ABF"/>
    <w:rsid w:val="00AF1C1A"/>
    <w:rsid w:val="00AF2A31"/>
    <w:rsid w:val="00AF7761"/>
    <w:rsid w:val="00B00C93"/>
    <w:rsid w:val="00B047BE"/>
    <w:rsid w:val="00B122C5"/>
    <w:rsid w:val="00B162F3"/>
    <w:rsid w:val="00B1742A"/>
    <w:rsid w:val="00B177EE"/>
    <w:rsid w:val="00B2363A"/>
    <w:rsid w:val="00B360A7"/>
    <w:rsid w:val="00B36B5D"/>
    <w:rsid w:val="00B53FD7"/>
    <w:rsid w:val="00B54F3F"/>
    <w:rsid w:val="00B57AFE"/>
    <w:rsid w:val="00B619AC"/>
    <w:rsid w:val="00B61DAF"/>
    <w:rsid w:val="00B67E58"/>
    <w:rsid w:val="00B7026F"/>
    <w:rsid w:val="00B7047A"/>
    <w:rsid w:val="00B73EB4"/>
    <w:rsid w:val="00B76108"/>
    <w:rsid w:val="00B81C9C"/>
    <w:rsid w:val="00B8650C"/>
    <w:rsid w:val="00B918B4"/>
    <w:rsid w:val="00B95409"/>
    <w:rsid w:val="00B957F7"/>
    <w:rsid w:val="00B96355"/>
    <w:rsid w:val="00BA1226"/>
    <w:rsid w:val="00BA1280"/>
    <w:rsid w:val="00BA3CED"/>
    <w:rsid w:val="00BA7CAB"/>
    <w:rsid w:val="00BB0B5B"/>
    <w:rsid w:val="00BB0FE1"/>
    <w:rsid w:val="00BB44BA"/>
    <w:rsid w:val="00BB4903"/>
    <w:rsid w:val="00BC01B8"/>
    <w:rsid w:val="00BC17A7"/>
    <w:rsid w:val="00BC3285"/>
    <w:rsid w:val="00BC4834"/>
    <w:rsid w:val="00BC63D8"/>
    <w:rsid w:val="00BC75B7"/>
    <w:rsid w:val="00BC78F5"/>
    <w:rsid w:val="00BD363B"/>
    <w:rsid w:val="00BD6D5B"/>
    <w:rsid w:val="00BE5CC6"/>
    <w:rsid w:val="00BE6807"/>
    <w:rsid w:val="00BF11F1"/>
    <w:rsid w:val="00BF3171"/>
    <w:rsid w:val="00BF73F9"/>
    <w:rsid w:val="00C026A6"/>
    <w:rsid w:val="00C059FA"/>
    <w:rsid w:val="00C103A7"/>
    <w:rsid w:val="00C10927"/>
    <w:rsid w:val="00C11B08"/>
    <w:rsid w:val="00C1494A"/>
    <w:rsid w:val="00C170E7"/>
    <w:rsid w:val="00C21801"/>
    <w:rsid w:val="00C22FF6"/>
    <w:rsid w:val="00C25EB1"/>
    <w:rsid w:val="00C36D69"/>
    <w:rsid w:val="00C40ED7"/>
    <w:rsid w:val="00C469B7"/>
    <w:rsid w:val="00C504F5"/>
    <w:rsid w:val="00C532BF"/>
    <w:rsid w:val="00C55BE9"/>
    <w:rsid w:val="00C56AAB"/>
    <w:rsid w:val="00C727F8"/>
    <w:rsid w:val="00C81FF9"/>
    <w:rsid w:val="00C901E9"/>
    <w:rsid w:val="00C90E03"/>
    <w:rsid w:val="00C95BA4"/>
    <w:rsid w:val="00CA5834"/>
    <w:rsid w:val="00CA5DF2"/>
    <w:rsid w:val="00CB1319"/>
    <w:rsid w:val="00CB3924"/>
    <w:rsid w:val="00CB3DBC"/>
    <w:rsid w:val="00CC429F"/>
    <w:rsid w:val="00CD05E7"/>
    <w:rsid w:val="00CD1CFB"/>
    <w:rsid w:val="00CD5B54"/>
    <w:rsid w:val="00CE0806"/>
    <w:rsid w:val="00CE154D"/>
    <w:rsid w:val="00CE15B9"/>
    <w:rsid w:val="00CF4140"/>
    <w:rsid w:val="00CF6A00"/>
    <w:rsid w:val="00CF72C9"/>
    <w:rsid w:val="00D00EDB"/>
    <w:rsid w:val="00D060DA"/>
    <w:rsid w:val="00D06AC4"/>
    <w:rsid w:val="00D16A2C"/>
    <w:rsid w:val="00D20C4B"/>
    <w:rsid w:val="00D23053"/>
    <w:rsid w:val="00D312E9"/>
    <w:rsid w:val="00D377AB"/>
    <w:rsid w:val="00D37F4E"/>
    <w:rsid w:val="00D5043B"/>
    <w:rsid w:val="00D50BA0"/>
    <w:rsid w:val="00D54413"/>
    <w:rsid w:val="00D54F7C"/>
    <w:rsid w:val="00D5586D"/>
    <w:rsid w:val="00D65D7D"/>
    <w:rsid w:val="00D751B5"/>
    <w:rsid w:val="00D76A3D"/>
    <w:rsid w:val="00D835D5"/>
    <w:rsid w:val="00D87633"/>
    <w:rsid w:val="00DA2DA0"/>
    <w:rsid w:val="00DA5DDD"/>
    <w:rsid w:val="00DA5F81"/>
    <w:rsid w:val="00DB08ED"/>
    <w:rsid w:val="00DB1A62"/>
    <w:rsid w:val="00DC14A3"/>
    <w:rsid w:val="00DC1F99"/>
    <w:rsid w:val="00DC3174"/>
    <w:rsid w:val="00DC4242"/>
    <w:rsid w:val="00DC4EDD"/>
    <w:rsid w:val="00DC72A2"/>
    <w:rsid w:val="00DD6C6E"/>
    <w:rsid w:val="00DE1978"/>
    <w:rsid w:val="00DE1F7C"/>
    <w:rsid w:val="00DE39FD"/>
    <w:rsid w:val="00E03491"/>
    <w:rsid w:val="00E07699"/>
    <w:rsid w:val="00E13632"/>
    <w:rsid w:val="00E14C11"/>
    <w:rsid w:val="00E2227E"/>
    <w:rsid w:val="00E24D7B"/>
    <w:rsid w:val="00E25F59"/>
    <w:rsid w:val="00E2681B"/>
    <w:rsid w:val="00E30EEC"/>
    <w:rsid w:val="00E32E2A"/>
    <w:rsid w:val="00E40DB1"/>
    <w:rsid w:val="00E47D98"/>
    <w:rsid w:val="00E530D1"/>
    <w:rsid w:val="00E54A2F"/>
    <w:rsid w:val="00E55DF1"/>
    <w:rsid w:val="00E72A75"/>
    <w:rsid w:val="00E859DA"/>
    <w:rsid w:val="00E90741"/>
    <w:rsid w:val="00E921B5"/>
    <w:rsid w:val="00E94646"/>
    <w:rsid w:val="00E95179"/>
    <w:rsid w:val="00E978D4"/>
    <w:rsid w:val="00EA38FF"/>
    <w:rsid w:val="00EA4470"/>
    <w:rsid w:val="00EA4B45"/>
    <w:rsid w:val="00EA68B1"/>
    <w:rsid w:val="00EB1A42"/>
    <w:rsid w:val="00EB37C0"/>
    <w:rsid w:val="00EC4889"/>
    <w:rsid w:val="00EC7900"/>
    <w:rsid w:val="00ED3A49"/>
    <w:rsid w:val="00ED41F3"/>
    <w:rsid w:val="00ED72EE"/>
    <w:rsid w:val="00EE691C"/>
    <w:rsid w:val="00EF11A3"/>
    <w:rsid w:val="00EF7B99"/>
    <w:rsid w:val="00F0255E"/>
    <w:rsid w:val="00F0458F"/>
    <w:rsid w:val="00F23AA5"/>
    <w:rsid w:val="00F32067"/>
    <w:rsid w:val="00F45979"/>
    <w:rsid w:val="00F46251"/>
    <w:rsid w:val="00F462BF"/>
    <w:rsid w:val="00F47640"/>
    <w:rsid w:val="00F51936"/>
    <w:rsid w:val="00F62742"/>
    <w:rsid w:val="00F64E42"/>
    <w:rsid w:val="00F83EEB"/>
    <w:rsid w:val="00F86095"/>
    <w:rsid w:val="00F870B4"/>
    <w:rsid w:val="00F91C24"/>
    <w:rsid w:val="00F966C8"/>
    <w:rsid w:val="00F96917"/>
    <w:rsid w:val="00F979B2"/>
    <w:rsid w:val="00FA2A10"/>
    <w:rsid w:val="00FA2A85"/>
    <w:rsid w:val="00FA4335"/>
    <w:rsid w:val="00FA6A57"/>
    <w:rsid w:val="00FB10C6"/>
    <w:rsid w:val="00FB2634"/>
    <w:rsid w:val="00FB61F0"/>
    <w:rsid w:val="00FC4BED"/>
    <w:rsid w:val="00FC6F51"/>
    <w:rsid w:val="00FD5A7A"/>
    <w:rsid w:val="00FD633C"/>
    <w:rsid w:val="00FE2FFE"/>
    <w:rsid w:val="00FE7DD5"/>
    <w:rsid w:val="00FF0FB8"/>
    <w:rsid w:val="00FF62E6"/>
    <w:rsid w:val="00FF67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
    </o:shapelayout>
  </w:shapeDefaults>
  <w:decimalSymbol w:val=","/>
  <w:listSeparator w:val=";"/>
  <w14:docId w14:val="58EBAC02"/>
  <w15:chartTrackingRefBased/>
  <w15:docId w15:val="{55F3BC21-376D-49F7-900A-0D6765EC2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semiHidden/>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iPriority w:val="99"/>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Billedtekst">
    <w:name w:val="caption"/>
    <w:basedOn w:val="Normal"/>
    <w:next w:val="Normal"/>
    <w:uiPriority w:val="35"/>
    <w:unhideWhenUsed/>
    <w:qFormat/>
    <w:rsid w:val="003A7F89"/>
    <w:pPr>
      <w:spacing w:after="200"/>
    </w:pPr>
    <w:rPr>
      <w:i/>
      <w:iCs/>
      <w:color w:val="1F497D" w:themeColor="text2"/>
      <w:sz w:val="18"/>
      <w:szCs w:val="18"/>
    </w:rPr>
  </w:style>
  <w:style w:type="paragraph" w:styleId="Overskrift">
    <w:name w:val="TOC Heading"/>
    <w:basedOn w:val="Overskrift1"/>
    <w:next w:val="Normal"/>
    <w:uiPriority w:val="39"/>
    <w:unhideWhenUsed/>
    <w:qFormat/>
    <w:rsid w:val="00024650"/>
    <w:pPr>
      <w:keepLines/>
      <w:overflowPunct/>
      <w:autoSpaceDE/>
      <w:autoSpaceDN/>
      <w:adjustRightInd/>
      <w:spacing w:after="0" w:line="259" w:lineRule="auto"/>
      <w:textAlignment w:val="auto"/>
      <w:outlineLvl w:val="9"/>
    </w:pPr>
    <w:rPr>
      <w:rFonts w:asciiTheme="majorHAnsi" w:eastAsiaTheme="majorEastAsia" w:hAnsiTheme="majorHAnsi" w:cstheme="majorBidi"/>
      <w:b w:val="0"/>
      <w:bCs w:val="0"/>
      <w:color w:val="365F91" w:themeColor="accent1" w:themeShade="BF"/>
      <w:kern w:val="0"/>
    </w:rPr>
  </w:style>
  <w:style w:type="paragraph" w:styleId="Indholdsfortegnelse3">
    <w:name w:val="toc 3"/>
    <w:basedOn w:val="Normal"/>
    <w:next w:val="Normal"/>
    <w:autoRedefine/>
    <w:uiPriority w:val="39"/>
    <w:unhideWhenUsed/>
    <w:rsid w:val="0002465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Desktop\Bilag%201_Milj&#248;konsekvensrapport%20kv&#230;g.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FB8C9-2AAC-4060-9BA7-07E9D0C77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Bilag 1_Miljøkonsekvensrapport kvæg</Template>
  <TotalTime>1034</TotalTime>
  <Pages>19</Pages>
  <Words>6859</Words>
  <Characters>41764</Characters>
  <Application>Microsoft Office Word</Application>
  <DocSecurity>0</DocSecurity>
  <Lines>348</Lines>
  <Paragraphs>97</Paragraphs>
  <ScaleCrop>false</ScaleCrop>
  <HeadingPairs>
    <vt:vector size="2" baseType="variant">
      <vt:variant>
        <vt:lpstr>Titel</vt:lpstr>
      </vt:variant>
      <vt:variant>
        <vt:i4>1</vt:i4>
      </vt:variant>
    </vt:vector>
  </HeadingPairs>
  <TitlesOfParts>
    <vt:vector size="1" baseType="lpstr">
      <vt:lpstr>Emne</vt:lpstr>
    </vt:vector>
  </TitlesOfParts>
  <Company/>
  <LinksUpToDate>false</LinksUpToDate>
  <CharactersWithSpaces>48526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subject/>
  <dc:creator>Karoline Holst</dc:creator>
  <cp:keywords/>
  <dc:description/>
  <cp:lastModifiedBy>Rasmus Arvidson</cp:lastModifiedBy>
  <cp:revision>7</cp:revision>
  <cp:lastPrinted>2018-12-10T13:54:00Z</cp:lastPrinted>
  <dcterms:created xsi:type="dcterms:W3CDTF">2019-05-15T10:56:00Z</dcterms:created>
  <dcterms:modified xsi:type="dcterms:W3CDTF">2019-06-04T12:36:00Z</dcterms:modified>
</cp:coreProperties>
</file>