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Frank Knudsen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D57A70" w:rsidRDefault="00D57A7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Kirkebjergvej 28</w:t>
            </w:r>
          </w:p>
          <w:p w:rsidR="007A430E" w:rsidRPr="00D57A70" w:rsidRDefault="00D57A70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6870 Ølgod</w:t>
            </w:r>
          </w:p>
        </w:tc>
      </w:tr>
      <w:tr w:rsidR="00512A7F" w:rsidRPr="00512A7F" w:rsidTr="008D25AB">
        <w:tc>
          <w:tcPr>
            <w:tcW w:w="4325" w:type="dxa"/>
          </w:tcPr>
          <w:p w:rsidR="004D0AAB" w:rsidRPr="00512A7F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Virksomhe</w:t>
            </w:r>
            <w:r w:rsidR="004D0AAB" w:rsidRPr="00512A7F">
              <w:rPr>
                <w:rFonts w:ascii="Times New Roman" w:hAnsi="Times New Roman"/>
                <w:color w:val="000000" w:themeColor="text1"/>
                <w:sz w:val="24"/>
              </w:rPr>
              <w:t>dens CVR-</w:t>
            </w: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4D0AAB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P-nummer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1C4350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CHR-nummer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16325287</w:t>
            </w:r>
          </w:p>
          <w:p w:rsidR="008D25AB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573018719</w:t>
            </w:r>
          </w:p>
          <w:p w:rsidR="001C4350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98798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D57A70" w:rsidRDefault="00D57A70" w:rsidP="008200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30-5-17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Basistilsyn</w:t>
            </w:r>
            <w:r w:rsidR="00512A7F" w:rsidRPr="00D57A70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57A70" w:rsidRDefault="00D57A70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Svinebrug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D57A70" w:rsidRDefault="00D57A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Landbrug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D57A70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8200E0" w:rsidRPr="00D57A70" w:rsidRDefault="00D57A70" w:rsidP="00D57A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  <w:r w:rsidR="008200E0" w:rsidRPr="00D57A70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D57A70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57A70">
              <w:rPr>
                <w:rFonts w:ascii="Times New Roman" w:hAnsi="Times New Roman"/>
                <w:color w:val="000000" w:themeColor="text1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56DFA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70"/>
    <w:rsid w:val="0014255C"/>
    <w:rsid w:val="00174C9D"/>
    <w:rsid w:val="001C4350"/>
    <w:rsid w:val="00274AEC"/>
    <w:rsid w:val="00280069"/>
    <w:rsid w:val="004D0AAB"/>
    <w:rsid w:val="00512A7F"/>
    <w:rsid w:val="00584E6F"/>
    <w:rsid w:val="005A0E0B"/>
    <w:rsid w:val="007A430E"/>
    <w:rsid w:val="007E1971"/>
    <w:rsid w:val="008200E0"/>
    <w:rsid w:val="008D25AB"/>
    <w:rsid w:val="0090707A"/>
    <w:rsid w:val="00A25B51"/>
    <w:rsid w:val="00B56DFA"/>
    <w:rsid w:val="00BB75C3"/>
    <w:rsid w:val="00D11733"/>
    <w:rsid w:val="00D57A70"/>
    <w:rsid w:val="00D866E1"/>
    <w:rsid w:val="00D950D0"/>
    <w:rsid w:val="00E50D76"/>
    <w:rsid w:val="00F26C7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093E-8DEC-4C54-942B-6061186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2017-06-22T10:48:00Z</dcterms:created>
  <dcterms:modified xsi:type="dcterms:W3CDTF">2017-06-22T10:48:00Z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{E7718939-FA08-443F-A878-C2C8DE4AE1A0}</vt:lpwstr>
  </property>
</Properties>
</file>