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51C2E33" w:rsidR="006B795C" w:rsidRP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Løvagergaard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5016B" w:rsidR="006B795C" w:rsidRPr="006B795C" w:rsidRDefault="00CC432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Lindbjergmarkvej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E704E16" w:rsid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38364375</w:t>
            </w:r>
          </w:p>
          <w:p w14:paraId="705E26E4" w14:textId="2830116D" w:rsidR="001E7E44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1022130028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1E43146" w:rsidR="006B795C" w:rsidRPr="006B795C" w:rsidRDefault="00F76FF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3-12-19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28C11E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C69E251" w:rsidR="006B795C" w:rsidRPr="00A2316A" w:rsidRDefault="00CC432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37828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A7E55A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DA92CAF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F761493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C781" w14:textId="77777777" w:rsidR="007709A0" w:rsidRPr="006B795C" w:rsidRDefault="007709A0" w:rsidP="00291C7F">
      <w:pPr>
        <w:spacing w:line="240" w:lineRule="auto"/>
      </w:pPr>
      <w:r w:rsidRPr="006B795C">
        <w:separator/>
      </w:r>
    </w:p>
    <w:p w14:paraId="2A4D4DB9" w14:textId="77777777" w:rsidR="007709A0" w:rsidRPr="006B795C" w:rsidRDefault="007709A0"/>
  </w:endnote>
  <w:endnote w:type="continuationSeparator" w:id="0">
    <w:p w14:paraId="38CC4DB5" w14:textId="77777777" w:rsidR="007709A0" w:rsidRPr="006B795C" w:rsidRDefault="007709A0" w:rsidP="00291C7F">
      <w:pPr>
        <w:spacing w:line="240" w:lineRule="auto"/>
      </w:pPr>
      <w:r w:rsidRPr="006B795C">
        <w:continuationSeparator/>
      </w:r>
    </w:p>
    <w:p w14:paraId="10CDE050" w14:textId="77777777" w:rsidR="007709A0" w:rsidRPr="006B795C" w:rsidRDefault="00770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CA7B" w14:textId="77777777" w:rsidR="007709A0" w:rsidRPr="006B795C" w:rsidRDefault="007709A0" w:rsidP="00291C7F">
      <w:pPr>
        <w:spacing w:line="240" w:lineRule="auto"/>
      </w:pPr>
      <w:r w:rsidRPr="006B795C">
        <w:separator/>
      </w:r>
    </w:p>
    <w:p w14:paraId="764DCA37" w14:textId="77777777" w:rsidR="007709A0" w:rsidRPr="006B795C" w:rsidRDefault="007709A0"/>
  </w:footnote>
  <w:footnote w:type="continuationSeparator" w:id="0">
    <w:p w14:paraId="1E0D15A7" w14:textId="77777777" w:rsidR="007709A0" w:rsidRPr="006B795C" w:rsidRDefault="007709A0" w:rsidP="00291C7F">
      <w:pPr>
        <w:spacing w:line="240" w:lineRule="auto"/>
      </w:pPr>
      <w:r w:rsidRPr="006B795C">
        <w:continuationSeparator/>
      </w:r>
    </w:p>
    <w:p w14:paraId="770479A3" w14:textId="77777777" w:rsidR="007709A0" w:rsidRPr="006B795C" w:rsidRDefault="00770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75839832">
    <w:abstractNumId w:val="0"/>
  </w:num>
  <w:num w:numId="2" w16cid:durableId="1501697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09A0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2B55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0F8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43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6FF9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664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2024-07-22T10:25:00Z</dcterms:created>
  <dcterms:modified xsi:type="dcterms:W3CDTF">2024-07-22T10:25:00Z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