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4D40F9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Klaus Bjerre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4D40F9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Mellemtoften (7860)</w:t>
            </w:r>
            <w:r w:rsidR="0090707A" w:rsidRPr="004D0AAB"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7   </w:t>
            </w:r>
          </w:p>
          <w:p w:rsidR="007A430E" w:rsidRPr="004D0AAB" w:rsidRDefault="004D40F9" w:rsidP="004D40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7860</w:t>
            </w:r>
            <w:r w:rsidR="007A430E"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Spøttrup</w:t>
            </w:r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8D25AB" w:rsidRDefault="004D40F9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27808182</w:t>
            </w:r>
          </w:p>
          <w:p w:rsidR="008D25AB" w:rsidRPr="008D25AB" w:rsidRDefault="004D40F9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1010695941</w:t>
            </w:r>
          </w:p>
          <w:p w:rsidR="001C4350" w:rsidRPr="00D950D0" w:rsidRDefault="004D40F9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4D40F9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07-12-2016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4D40F9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Basistilsyn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4D40F9" w:rsidP="004D40F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L07</w:t>
            </w:r>
            <w:r w:rsidR="00D117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Landbrug med dyrehold 15 - 75 DE, §10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4D40F9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Opbevaringsanlæg, dyrehold og egenkontrol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4D40F9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4D40F9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090BB6" w:rsidTr="008D25AB">
        <w:tc>
          <w:tcPr>
            <w:tcW w:w="4325" w:type="dxa"/>
          </w:tcPr>
          <w:p w:rsidR="00090BB6" w:rsidRPr="00884478" w:rsidRDefault="00090BB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Antal markstakke</w:t>
            </w:r>
          </w:p>
        </w:tc>
        <w:tc>
          <w:tcPr>
            <w:tcW w:w="4325" w:type="dxa"/>
          </w:tcPr>
          <w:p w:rsidR="00090BB6" w:rsidRPr="00DE47CE" w:rsidRDefault="004D40F9" w:rsidP="00090BB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CA05DA">
              <w:rPr>
                <w:rFonts w:ascii="Times New Roman" w:hAnsi="Times New Roman"/>
                <w:sz w:val="24"/>
              </w:rPr>
              <w:t>0</w:t>
            </w:r>
            <w:bookmarkStart w:id="0" w:name="_GoBack"/>
            <w:bookmarkEnd w:id="0"/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4D40F9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Alle sker i </w:t>
            </w:r>
            <w:proofErr w:type="spellStart"/>
            <w:r>
              <w:rPr>
                <w:rFonts w:ascii="Times New Roman" w:hAnsi="Times New Roman"/>
                <w:sz w:val="24"/>
              </w:rPr>
              <w:t>overenstemmeler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med gældende lov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0F9"/>
    <w:rsid w:val="00090BB6"/>
    <w:rsid w:val="0014255C"/>
    <w:rsid w:val="001C4350"/>
    <w:rsid w:val="00274AEC"/>
    <w:rsid w:val="00280069"/>
    <w:rsid w:val="004D0AAB"/>
    <w:rsid w:val="004D40F9"/>
    <w:rsid w:val="005A0E0B"/>
    <w:rsid w:val="007A430E"/>
    <w:rsid w:val="008D25AB"/>
    <w:rsid w:val="0090707A"/>
    <w:rsid w:val="00A26156"/>
    <w:rsid w:val="00CA05DA"/>
    <w:rsid w:val="00D11733"/>
    <w:rsid w:val="00D866E1"/>
    <w:rsid w:val="00D950D0"/>
    <w:rsid w:val="00DE47CE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TekniskForvaltning\Structura_milj&#248;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0</TotalTime>
  <Pages>1</Pages>
  <Words>114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Administrator</cp:lastModifiedBy>
  <cp:revision>2</cp:revision>
  <dcterms:created xsi:type="dcterms:W3CDTF">2017-02-02T10:23:00Z</dcterms:created>
  <dcterms:modified xsi:type="dcterms:W3CDTF">2017-02-02T10:24:00Z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</Properties>
</file>