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Modtager og afsenderinformation"/>
      </w:tblPr>
      <w:tblGrid>
        <w:gridCol w:w="5670"/>
        <w:gridCol w:w="3686"/>
      </w:tblGrid>
      <w:tr w:rsidR="008D0A95" w:rsidRPr="007E1AE6" w14:paraId="52A13F4D" w14:textId="77777777" w:rsidTr="0097380F">
        <w:trPr>
          <w:trHeight w:val="2722"/>
        </w:trPr>
        <w:tc>
          <w:tcPr>
            <w:tcW w:w="5670" w:type="dxa"/>
            <w:tcMar>
              <w:left w:w="0" w:type="dxa"/>
              <w:right w:w="0" w:type="dxa"/>
            </w:tcMar>
          </w:tcPr>
          <w:p w14:paraId="2F2A8AC6" w14:textId="114569D4" w:rsidR="007E1AE6" w:rsidRPr="007E1AE6" w:rsidRDefault="007E1AE6" w:rsidP="007E1AE6">
            <w:r w:rsidRPr="007E1AE6">
              <w:t>Gørding Varme</w:t>
            </w:r>
            <w:r w:rsidR="0059362E">
              <w:t xml:space="preserve">værk </w:t>
            </w:r>
            <w:proofErr w:type="spellStart"/>
            <w:r w:rsidR="0059362E">
              <w:t>amba</w:t>
            </w:r>
            <w:proofErr w:type="spellEnd"/>
          </w:p>
          <w:p w14:paraId="0E1A99FC" w14:textId="77777777" w:rsidR="007E1AE6" w:rsidRPr="007E1AE6" w:rsidRDefault="007E1AE6" w:rsidP="007E1AE6">
            <w:proofErr w:type="spellStart"/>
            <w:r w:rsidRPr="007E1AE6">
              <w:t>Annesmindevej</w:t>
            </w:r>
            <w:proofErr w:type="spellEnd"/>
            <w:r w:rsidRPr="007E1AE6">
              <w:t xml:space="preserve"> 7</w:t>
            </w:r>
          </w:p>
          <w:p w14:paraId="0503DCA0" w14:textId="5F04CB00" w:rsidR="008D0A95" w:rsidRDefault="007E1AE6" w:rsidP="007E1AE6">
            <w:r w:rsidRPr="007E1AE6">
              <w:t>6</w:t>
            </w:r>
            <w:r w:rsidR="0059362E">
              <w:t>690</w:t>
            </w:r>
            <w:r w:rsidRPr="007E1AE6">
              <w:t xml:space="preserve"> Gørding</w:t>
            </w:r>
          </w:p>
          <w:p w14:paraId="5522CB6E" w14:textId="77777777" w:rsidR="007E1AE6" w:rsidRDefault="007E1AE6" w:rsidP="007E1AE6"/>
          <w:p w14:paraId="2D921A09" w14:textId="0ADE1BCD" w:rsidR="007E1AE6" w:rsidRPr="007E1AE6" w:rsidRDefault="007E1AE6" w:rsidP="007E1AE6">
            <w:r>
              <w:t>Sendt til CVR nr. 20049928</w:t>
            </w:r>
          </w:p>
        </w:tc>
        <w:tc>
          <w:tcPr>
            <w:tcW w:w="3686" w:type="dxa"/>
            <w:tcMar>
              <w:left w:w="0" w:type="dxa"/>
              <w:right w:w="0" w:type="dxa"/>
            </w:tcMar>
          </w:tcPr>
          <w:p w14:paraId="58FD9BAB" w14:textId="77777777" w:rsidR="007E1AE6" w:rsidRPr="007E1AE6" w:rsidRDefault="007E1AE6" w:rsidP="007E1AE6">
            <w:pPr>
              <w:pStyle w:val="AfsenderTop"/>
            </w:pPr>
            <w:r w:rsidRPr="007E1AE6">
              <w:t>Torvegade 74, 6700 Esbjerg</w:t>
            </w:r>
          </w:p>
          <w:p w14:paraId="1449C524" w14:textId="77777777" w:rsidR="007E1AE6" w:rsidRPr="007E1AE6" w:rsidRDefault="007E1AE6" w:rsidP="007E1AE6">
            <w:pPr>
              <w:pStyle w:val="AfsenderTop"/>
            </w:pPr>
          </w:p>
          <w:p w14:paraId="6D1CBDA2" w14:textId="13921ACD" w:rsidR="007E1AE6" w:rsidRPr="007E1AE6" w:rsidRDefault="007E1AE6" w:rsidP="007E1AE6">
            <w:pPr>
              <w:pStyle w:val="AfsenderTop"/>
            </w:pPr>
            <w:r w:rsidRPr="007E1AE6">
              <w:t>Dato</w:t>
            </w:r>
            <w:r w:rsidRPr="007E1AE6">
              <w:tab/>
            </w:r>
            <w:r w:rsidR="00527642">
              <w:t>1</w:t>
            </w:r>
            <w:r w:rsidRPr="00881DD8">
              <w:t xml:space="preserve">. </w:t>
            </w:r>
            <w:r w:rsidR="00527642">
              <w:t>marts</w:t>
            </w:r>
            <w:r w:rsidR="00FB10FE" w:rsidRPr="00881DD8">
              <w:t xml:space="preserve"> </w:t>
            </w:r>
            <w:r w:rsidRPr="00881DD8">
              <w:t>2024</w:t>
            </w:r>
          </w:p>
          <w:p w14:paraId="02A3DB9A" w14:textId="77777777" w:rsidR="007E1AE6" w:rsidRPr="007E1AE6" w:rsidRDefault="007E1AE6" w:rsidP="007E1AE6">
            <w:pPr>
              <w:pStyle w:val="AfsenderTop"/>
            </w:pPr>
            <w:r w:rsidRPr="007E1AE6">
              <w:t>Sagsbehandler</w:t>
            </w:r>
            <w:r w:rsidRPr="007E1AE6">
              <w:tab/>
              <w:t>Sonja Gubi Knudsen</w:t>
            </w:r>
          </w:p>
          <w:p w14:paraId="632C5E36" w14:textId="77777777" w:rsidR="007E1AE6" w:rsidRPr="007E1AE6" w:rsidRDefault="007E1AE6" w:rsidP="007E1AE6">
            <w:pPr>
              <w:pStyle w:val="AfsenderTop"/>
            </w:pPr>
            <w:r w:rsidRPr="007E1AE6">
              <w:t>Telefon direkte</w:t>
            </w:r>
            <w:r w:rsidRPr="007E1AE6">
              <w:tab/>
              <w:t>76 16 33 14</w:t>
            </w:r>
          </w:p>
          <w:p w14:paraId="38273176" w14:textId="77777777" w:rsidR="008D0A95" w:rsidRPr="007E1AE6" w:rsidRDefault="007E1AE6" w:rsidP="007E1AE6">
            <w:pPr>
              <w:pStyle w:val="AfsenderTop"/>
            </w:pPr>
            <w:proofErr w:type="spellStart"/>
            <w:r w:rsidRPr="007E1AE6">
              <w:t>Sagsid</w:t>
            </w:r>
            <w:proofErr w:type="spellEnd"/>
            <w:r w:rsidRPr="007E1AE6">
              <w:tab/>
              <w:t>24/1436</w:t>
            </w:r>
          </w:p>
        </w:tc>
      </w:tr>
    </w:tbl>
    <w:tbl>
      <w:tblPr>
        <w:tblStyle w:val="Tabel-Gitter"/>
        <w:tblpPr w:vertAnchor="page" w:horzAnchor="page" w:tblpX="7202" w:tblpY="568"/>
        <w:tblOverlap w:val="never"/>
        <w:tblW w:w="3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  <w:tblDescription w:val="Modtager og afsenderinformation"/>
      </w:tblPr>
      <w:tblGrid>
        <w:gridCol w:w="3686"/>
      </w:tblGrid>
      <w:tr w:rsidR="001360B8" w:rsidRPr="007E1AE6" w14:paraId="4456A382" w14:textId="77777777" w:rsidTr="00772D9E">
        <w:trPr>
          <w:trHeight w:hRule="exact" w:val="1134"/>
        </w:trPr>
        <w:tc>
          <w:tcPr>
            <w:tcW w:w="3686" w:type="dxa"/>
            <w:vAlign w:val="bottom"/>
          </w:tcPr>
          <w:p w14:paraId="0F065919" w14:textId="77777777" w:rsidR="007E1AE6" w:rsidRPr="007E1AE6" w:rsidRDefault="007E1AE6" w:rsidP="007E1AE6">
            <w:pPr>
              <w:pStyle w:val="OrgFelterSide1"/>
            </w:pPr>
            <w:r w:rsidRPr="007E1AE6">
              <w:rPr>
                <w:b/>
              </w:rPr>
              <w:t>Teknik &amp; Miljø</w:t>
            </w:r>
          </w:p>
          <w:p w14:paraId="0194CBAF" w14:textId="77777777" w:rsidR="001360B8" w:rsidRPr="007E1AE6" w:rsidRDefault="007E1AE6" w:rsidP="007E1AE6">
            <w:pPr>
              <w:pStyle w:val="OrgFelterSide1"/>
            </w:pPr>
            <w:r w:rsidRPr="007E1AE6">
              <w:t>Klima &amp; Miljø</w:t>
            </w:r>
          </w:p>
        </w:tc>
      </w:tr>
    </w:tbl>
    <w:p w14:paraId="4ACB8F23" w14:textId="77777777" w:rsidR="0095518E" w:rsidRPr="007E1AE6" w:rsidRDefault="0095518E" w:rsidP="008F51E0">
      <w:pPr>
        <w:spacing w:line="20" w:lineRule="exact"/>
      </w:pPr>
    </w:p>
    <w:p w14:paraId="7E3F2001" w14:textId="77777777" w:rsidR="002A380E" w:rsidRPr="007E1AE6" w:rsidRDefault="002A380E" w:rsidP="008F51E0">
      <w:pPr>
        <w:spacing w:line="20" w:lineRule="exact"/>
      </w:pPr>
      <w:r w:rsidRPr="007E1AE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5AB946CF" wp14:editId="10DE5AD4">
                <wp:simplePos x="0" y="0"/>
                <wp:positionH relativeFrom="column">
                  <wp:posOffset>4140200</wp:posOffset>
                </wp:positionH>
                <wp:positionV relativeFrom="page">
                  <wp:posOffset>9595485</wp:posOffset>
                </wp:positionV>
                <wp:extent cx="1799590" cy="539115"/>
                <wp:effectExtent l="0" t="0" r="0" b="0"/>
                <wp:wrapNone/>
                <wp:docPr id="5" name="Tekstfelt 5" descr="Kontaktoplysninger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539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C6A2F3" w14:textId="77777777" w:rsidR="007E1AE6" w:rsidRPr="007E1AE6" w:rsidRDefault="007E1AE6" w:rsidP="007E1AE6">
                            <w:pPr>
                              <w:pStyle w:val="AfsenderBund"/>
                            </w:pPr>
                            <w:r w:rsidRPr="007E1AE6">
                              <w:t>Telefon</w:t>
                            </w:r>
                            <w:r w:rsidRPr="007E1AE6">
                              <w:tab/>
                              <w:t>76 16 16 16</w:t>
                            </w:r>
                          </w:p>
                          <w:p w14:paraId="42662DA0" w14:textId="77777777" w:rsidR="002A380E" w:rsidRPr="007E1AE6" w:rsidRDefault="007E1AE6" w:rsidP="007E1AE6">
                            <w:pPr>
                              <w:pStyle w:val="AfsenderBund"/>
                            </w:pPr>
                            <w:r w:rsidRPr="007E1AE6">
                              <w:t>www.esbjerg.dk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946CF"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26" type="#_x0000_t202" alt="Kontaktoplysninger" style="position:absolute;margin-left:326pt;margin-top:755.55pt;width:141.7pt;height:4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" fillcolor="white [3201]" stroked="f" strokeweight=".5pt">
                <v:textbox inset="0,0,0,0">
                  <w:txbxContent>
                    <w:p w14:paraId="3FC6A2F3" w14:textId="77777777" w:rsidR="007E1AE6" w:rsidRPr="007E1AE6" w:rsidRDefault="007E1AE6" w:rsidP="007E1AE6">
                      <w:pPr>
                        <w:pStyle w:val="AfsenderBund"/>
                      </w:pPr>
                      <w:r w:rsidRPr="007E1AE6">
                        <w:t>Telefon</w:t>
                      </w:r>
                      <w:r w:rsidRPr="007E1AE6">
                        <w:tab/>
                        <w:t>76 16 16 16</w:t>
                      </w:r>
                    </w:p>
                    <w:p w14:paraId="42662DA0" w14:textId="77777777" w:rsidR="002A380E" w:rsidRPr="007E1AE6" w:rsidRDefault="007E1AE6" w:rsidP="007E1AE6">
                      <w:pPr>
                        <w:pStyle w:val="AfsenderBund"/>
                      </w:pPr>
                      <w:r w:rsidRPr="007E1AE6">
                        <w:t>www.esbjerg.dk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7E1AE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D4F3282" wp14:editId="2251879C">
                <wp:simplePos x="0" y="0"/>
                <wp:positionH relativeFrom="column">
                  <wp:posOffset>1871980</wp:posOffset>
                </wp:positionH>
                <wp:positionV relativeFrom="page">
                  <wp:posOffset>9595485</wp:posOffset>
                </wp:positionV>
                <wp:extent cx="2160360" cy="539280"/>
                <wp:effectExtent l="0" t="0" r="0" b="0"/>
                <wp:wrapNone/>
                <wp:docPr id="3" name="Tekstfelt 3" descr="Telefontider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360" cy="53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8FF7CC" w14:textId="77777777" w:rsidR="002A380E" w:rsidRPr="007E1AE6" w:rsidRDefault="002A380E" w:rsidP="007E1AE6">
                            <w:pPr>
                              <w:pStyle w:val="TlfTid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F3282" id="Tekstfelt 3" o:spid="_x0000_s1027" type="#_x0000_t202" alt="Telefontider" style="position:absolute;margin-left:147.4pt;margin-top:755.55pt;width:170.1pt;height:4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" fillcolor="white [3201]" stroked="f" strokeweight=".5pt">
                <v:textbox inset="0,0,0,0">
                  <w:txbxContent>
                    <w:p w14:paraId="158FF7CC" w14:textId="77777777" w:rsidR="002A380E" w:rsidRPr="007E1AE6" w:rsidRDefault="002A380E" w:rsidP="007E1AE6">
                      <w:pPr>
                        <w:pStyle w:val="TlfTid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7E1AE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CCC321B" wp14:editId="30AB05C2">
                <wp:simplePos x="0" y="0"/>
                <wp:positionH relativeFrom="column">
                  <wp:posOffset>0</wp:posOffset>
                </wp:positionH>
                <wp:positionV relativeFrom="page">
                  <wp:posOffset>9595485</wp:posOffset>
                </wp:positionV>
                <wp:extent cx="1800360" cy="539280"/>
                <wp:effectExtent l="0" t="0" r="9525" b="0"/>
                <wp:wrapNone/>
                <wp:docPr id="1" name="Tekstfelt 1" descr="Kampag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360" cy="53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9F1C92" w14:textId="77777777" w:rsidR="002A380E" w:rsidRPr="007E1AE6" w:rsidRDefault="007E1AE6" w:rsidP="007E1AE6">
                            <w:pPr>
                              <w:pStyle w:val="Kampagne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5E48BAF3" wp14:editId="2738D572">
                                  <wp:extent cx="913088" cy="381000"/>
                                  <wp:effectExtent l="0" t="0" r="1905" b="0"/>
                                  <wp:docPr id="6" name="Billed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Oplev_Esbjerg_logo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513" cy="3870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C321B" id="Tekstfelt 1" o:spid="_x0000_s1028" type="#_x0000_t202" alt="Kampagne" style="position:absolute;margin-left:0;margin-top:755.55pt;width:141.7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" fillcolor="white [3201]" stroked="f" strokeweight=".5pt">
                <v:textbox inset="0,0,0,0">
                  <w:txbxContent>
                    <w:p w14:paraId="6A9F1C92" w14:textId="77777777" w:rsidR="002A380E" w:rsidRPr="007E1AE6" w:rsidRDefault="007E1AE6" w:rsidP="007E1AE6">
                      <w:pPr>
                        <w:pStyle w:val="Kampagne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5E48BAF3" wp14:editId="2738D572">
                            <wp:extent cx="913088" cy="381000"/>
                            <wp:effectExtent l="0" t="0" r="1905" b="0"/>
                            <wp:docPr id="6" name="Billed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Oplev_Esbjerg_logo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7513" cy="3870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56BBD4F3" w14:textId="77777777" w:rsidR="0095518E" w:rsidRPr="007E1AE6" w:rsidRDefault="0095518E" w:rsidP="008F51E0">
      <w:pPr>
        <w:spacing w:line="20" w:lineRule="exact"/>
      </w:pPr>
    </w:p>
    <w:p w14:paraId="7EE56197" w14:textId="7F548B5D" w:rsidR="007E1AE6" w:rsidRPr="0059362E" w:rsidRDefault="007E1AE6" w:rsidP="00B85A0F">
      <w:pPr>
        <w:pStyle w:val="Overskrift1"/>
        <w:jc w:val="both"/>
        <w:rPr>
          <w:sz w:val="24"/>
          <w:szCs w:val="24"/>
        </w:rPr>
      </w:pPr>
      <w:r w:rsidRPr="0059362E">
        <w:rPr>
          <w:sz w:val="24"/>
          <w:szCs w:val="24"/>
        </w:rPr>
        <w:t>Afgørelse om ikke</w:t>
      </w:r>
      <w:r w:rsidR="0059362E" w:rsidRPr="0059362E">
        <w:rPr>
          <w:sz w:val="24"/>
          <w:szCs w:val="24"/>
        </w:rPr>
        <w:t>-</w:t>
      </w:r>
      <w:r w:rsidRPr="0059362E">
        <w:rPr>
          <w:sz w:val="24"/>
          <w:szCs w:val="24"/>
        </w:rPr>
        <w:t>godkendelsespligt</w:t>
      </w:r>
      <w:r w:rsidR="0059362E" w:rsidRPr="0059362E">
        <w:rPr>
          <w:sz w:val="24"/>
          <w:szCs w:val="24"/>
        </w:rPr>
        <w:t xml:space="preserve"> for etablering af akkumuleringstank ved Gørding Varmeværk, </w:t>
      </w:r>
      <w:proofErr w:type="spellStart"/>
      <w:r w:rsidR="0059362E" w:rsidRPr="0059362E">
        <w:rPr>
          <w:sz w:val="24"/>
          <w:szCs w:val="24"/>
        </w:rPr>
        <w:t>Annesmindevej</w:t>
      </w:r>
      <w:proofErr w:type="spellEnd"/>
      <w:r w:rsidR="0059362E" w:rsidRPr="0059362E">
        <w:rPr>
          <w:sz w:val="24"/>
          <w:szCs w:val="24"/>
        </w:rPr>
        <w:t xml:space="preserve"> 7, Gørding</w:t>
      </w:r>
    </w:p>
    <w:p w14:paraId="40DDCC9A" w14:textId="56F66CCE" w:rsidR="00B001E9" w:rsidRDefault="00B001E9" w:rsidP="00B85A0F">
      <w:pPr>
        <w:jc w:val="both"/>
      </w:pPr>
    </w:p>
    <w:p w14:paraId="647CA5B8" w14:textId="3114A485" w:rsidR="0059362E" w:rsidRPr="0070296D" w:rsidRDefault="0059362E" w:rsidP="00B85A0F">
      <w:pPr>
        <w:jc w:val="both"/>
      </w:pPr>
      <w:r>
        <w:t xml:space="preserve">Tjæreborg Industri har for Gørding Varmeværk den 11. januar 2024 søgt om miljøgodkendelse og </w:t>
      </w:r>
      <w:proofErr w:type="spellStart"/>
      <w:r>
        <w:t>vvm</w:t>
      </w:r>
      <w:proofErr w:type="spellEnd"/>
      <w:r>
        <w:t xml:space="preserve"> anmeldelse i forbindelse med etablering af akkumuleringstank i tilknytning til Gørding Varmeværk, </w:t>
      </w:r>
      <w:proofErr w:type="spellStart"/>
      <w:r>
        <w:t>Annesmindevej</w:t>
      </w:r>
      <w:proofErr w:type="spellEnd"/>
      <w:r>
        <w:t xml:space="preserve"> 7, 6690 Gørding på matrikel nummer 21c, Sdr. Gørding By, Gørding. Varmeværkets </w:t>
      </w:r>
      <w:r w:rsidRPr="0070296D">
        <w:t>placering fremgår af bilag 1.</w:t>
      </w:r>
    </w:p>
    <w:p w14:paraId="22778246" w14:textId="7074B18D" w:rsidR="0059362E" w:rsidRDefault="0059362E" w:rsidP="00B85A0F">
      <w:pPr>
        <w:jc w:val="both"/>
      </w:pPr>
    </w:p>
    <w:p w14:paraId="43BDAB1E" w14:textId="77777777" w:rsidR="0059362E" w:rsidRDefault="0059362E" w:rsidP="00B85A0F">
      <w:pPr>
        <w:jc w:val="both"/>
      </w:pPr>
      <w:r>
        <w:rPr>
          <w:b/>
        </w:rPr>
        <w:t>Afgørelse.</w:t>
      </w:r>
    </w:p>
    <w:p w14:paraId="5E5A830D" w14:textId="571B07AB" w:rsidR="0059362E" w:rsidRDefault="0059362E" w:rsidP="00B85A0F">
      <w:pPr>
        <w:jc w:val="both"/>
      </w:pPr>
      <w:r>
        <w:t xml:space="preserve">Esbjerg Kommune vurderer, at det </w:t>
      </w:r>
      <w:proofErr w:type="gramStart"/>
      <w:r>
        <w:t>ansøgte</w:t>
      </w:r>
      <w:proofErr w:type="gramEnd"/>
      <w:r>
        <w:t xml:space="preserve"> ikke giver anledning til forøget forurening. Godkendelse efter miljøbeskyttelseslovens</w:t>
      </w:r>
      <w:r>
        <w:rPr>
          <w:rStyle w:val="Fodnotehenvisning"/>
          <w:rFonts w:eastAsiaTheme="majorEastAsia"/>
        </w:rPr>
        <w:footnoteReference w:id="1"/>
      </w:r>
      <w:r>
        <w:t xml:space="preserve"> § 33 stk. 1 er derfor ikke nødvendig.</w:t>
      </w:r>
    </w:p>
    <w:p w14:paraId="47CC5E8A" w14:textId="07F9DECF" w:rsidR="0059362E" w:rsidRDefault="0059362E" w:rsidP="00B85A0F">
      <w:pPr>
        <w:jc w:val="both"/>
      </w:pPr>
    </w:p>
    <w:p w14:paraId="18021876" w14:textId="77777777" w:rsidR="00C0455A" w:rsidRPr="005449CE" w:rsidRDefault="00C0455A" w:rsidP="00C0455A">
      <w:pPr>
        <w:jc w:val="both"/>
        <w:rPr>
          <w:b/>
        </w:rPr>
      </w:pPr>
      <w:r>
        <w:rPr>
          <w:b/>
        </w:rPr>
        <w:t>Miljøteknisk redegørelse og vurdering.</w:t>
      </w:r>
    </w:p>
    <w:p w14:paraId="10BF0B84" w14:textId="60E705B1" w:rsidR="00C0455A" w:rsidRDefault="00C0455A" w:rsidP="00C0455A">
      <w:pPr>
        <w:jc w:val="both"/>
        <w:rPr>
          <w:rFonts w:cs="Times-Roman"/>
        </w:rPr>
      </w:pPr>
      <w:r>
        <w:t xml:space="preserve">Gørding Varmeværk, </w:t>
      </w:r>
      <w:proofErr w:type="spellStart"/>
      <w:r>
        <w:t>Annesmindevej</w:t>
      </w:r>
      <w:proofErr w:type="spellEnd"/>
      <w:r>
        <w:t xml:space="preserve"> 7, Gørding er meddelt miljøgodkendelse</w:t>
      </w:r>
      <w:r w:rsidR="00BB5D24">
        <w:t xml:space="preserve"> den </w:t>
      </w:r>
      <w:r>
        <w:t xml:space="preserve">3. oktober 2011 til drift af et </w:t>
      </w:r>
      <w:r w:rsidRPr="00767877">
        <w:rPr>
          <w:rFonts w:cs="Times-Roman"/>
        </w:rPr>
        <w:t>4</w:t>
      </w:r>
      <w:r>
        <w:rPr>
          <w:rFonts w:cs="Times-Roman"/>
        </w:rPr>
        <w:t>,65</w:t>
      </w:r>
      <w:r w:rsidRPr="00767877">
        <w:rPr>
          <w:rFonts w:cs="Times-Roman"/>
        </w:rPr>
        <w:t xml:space="preserve"> MW </w:t>
      </w:r>
      <w:proofErr w:type="spellStart"/>
      <w:r w:rsidRPr="00767877">
        <w:rPr>
          <w:rFonts w:cs="Times-Roman"/>
        </w:rPr>
        <w:t>flisfyret</w:t>
      </w:r>
      <w:proofErr w:type="spellEnd"/>
      <w:r w:rsidRPr="00767877">
        <w:rPr>
          <w:rFonts w:cs="Times-Roman"/>
        </w:rPr>
        <w:t xml:space="preserve"> kedelanlæg</w:t>
      </w:r>
      <w:r>
        <w:rPr>
          <w:rFonts w:cs="Times-Roman"/>
        </w:rPr>
        <w:t xml:space="preserve"> </w:t>
      </w:r>
      <w:r w:rsidRPr="00767877">
        <w:rPr>
          <w:rFonts w:cs="Times-Roman"/>
        </w:rPr>
        <w:t xml:space="preserve">designet for kondenserende drift via et røggas </w:t>
      </w:r>
      <w:proofErr w:type="spellStart"/>
      <w:r w:rsidRPr="00767877">
        <w:rPr>
          <w:rFonts w:cs="Times-Roman"/>
        </w:rPr>
        <w:t>scrubberanlæg</w:t>
      </w:r>
      <w:proofErr w:type="spellEnd"/>
      <w:r w:rsidRPr="00767877">
        <w:rPr>
          <w:rFonts w:cs="Times-Roman"/>
        </w:rPr>
        <w:t>, en 24,5 m høj skorsten for</w:t>
      </w:r>
      <w:r>
        <w:rPr>
          <w:rFonts w:cs="Times-Roman"/>
        </w:rPr>
        <w:t xml:space="preserve"> </w:t>
      </w:r>
      <w:r w:rsidRPr="00767877">
        <w:rPr>
          <w:rFonts w:cs="Times-Roman"/>
        </w:rPr>
        <w:t xml:space="preserve">røggasafkast, et </w:t>
      </w:r>
      <w:proofErr w:type="spellStart"/>
      <w:r w:rsidRPr="00767877">
        <w:rPr>
          <w:rFonts w:cs="Times-Roman"/>
        </w:rPr>
        <w:t>flislager</w:t>
      </w:r>
      <w:proofErr w:type="spellEnd"/>
      <w:r w:rsidRPr="00767877">
        <w:rPr>
          <w:rFonts w:cs="Times-Roman"/>
        </w:rPr>
        <w:t xml:space="preserve"> med en lagerkapacitet på 2540 m</w:t>
      </w:r>
      <w:r w:rsidRPr="00C0455A">
        <w:rPr>
          <w:rFonts w:cs="Times-Roman"/>
          <w:vertAlign w:val="superscript"/>
        </w:rPr>
        <w:t>3</w:t>
      </w:r>
      <w:r w:rsidRPr="00767877">
        <w:rPr>
          <w:rFonts w:cs="Times-Roman"/>
        </w:rPr>
        <w:t xml:space="preserve"> udstyret med robotkran, samt en 1560 m</w:t>
      </w:r>
      <w:r>
        <w:rPr>
          <w:rFonts w:cs="Times-Roman"/>
          <w:vertAlign w:val="superscript"/>
        </w:rPr>
        <w:t>3</w:t>
      </w:r>
      <w:r>
        <w:rPr>
          <w:rFonts w:cs="Times-Roman"/>
          <w:vertAlign w:val="subscript"/>
        </w:rPr>
        <w:t xml:space="preserve"> </w:t>
      </w:r>
      <w:r w:rsidRPr="00767877">
        <w:rPr>
          <w:rFonts w:cs="Times-Roman"/>
        </w:rPr>
        <w:t>akkumuleringstank.</w:t>
      </w:r>
    </w:p>
    <w:p w14:paraId="737B2EED" w14:textId="57C438F3" w:rsidR="00C0455A" w:rsidRDefault="00C0455A" w:rsidP="00C0455A">
      <w:pPr>
        <w:jc w:val="both"/>
        <w:rPr>
          <w:rFonts w:cs="Times-Roman"/>
        </w:rPr>
      </w:pPr>
    </w:p>
    <w:p w14:paraId="1DC9B00D" w14:textId="2DC38D57" w:rsidR="00C0455A" w:rsidRDefault="00C0455A" w:rsidP="00C0455A">
      <w:pPr>
        <w:jc w:val="both"/>
        <w:rPr>
          <w:rFonts w:cs="Times-Roman"/>
        </w:rPr>
      </w:pPr>
      <w:r>
        <w:rPr>
          <w:rFonts w:cs="Times-Roman"/>
        </w:rPr>
        <w:t xml:space="preserve">Gørding Varmeværk har på adressen </w:t>
      </w:r>
      <w:proofErr w:type="spellStart"/>
      <w:r>
        <w:rPr>
          <w:rFonts w:cs="Times-Roman"/>
        </w:rPr>
        <w:t>Annesmindevej</w:t>
      </w:r>
      <w:proofErr w:type="spellEnd"/>
      <w:r>
        <w:rPr>
          <w:rFonts w:cs="Times-Roman"/>
        </w:rPr>
        <w:t xml:space="preserve"> 7, Gørding </w:t>
      </w:r>
      <w:r w:rsidR="00BB5D24">
        <w:rPr>
          <w:rFonts w:cs="Times-Roman"/>
        </w:rPr>
        <w:t>herudover et solvarmeanlæg og en elkedel på 8 MW.</w:t>
      </w:r>
    </w:p>
    <w:p w14:paraId="3A7CF63E" w14:textId="42121973" w:rsidR="00BB5D24" w:rsidRDefault="00BB5D24" w:rsidP="00C0455A">
      <w:pPr>
        <w:jc w:val="both"/>
        <w:rPr>
          <w:rFonts w:cs="Times-Roman"/>
        </w:rPr>
      </w:pPr>
    </w:p>
    <w:p w14:paraId="4B671842" w14:textId="742A71DA" w:rsidR="00BB5D24" w:rsidRDefault="00BB5D24" w:rsidP="00C0455A">
      <w:pPr>
        <w:jc w:val="both"/>
        <w:rPr>
          <w:rFonts w:cs="Times-Roman"/>
        </w:rPr>
      </w:pPr>
      <w:r>
        <w:rPr>
          <w:rFonts w:cs="Times-Roman"/>
        </w:rPr>
        <w:t xml:space="preserve">Gørding Varmeværk ønsker at etablere en ny akkumuleringstank </w:t>
      </w:r>
      <w:r w:rsidR="00023ADA">
        <w:rPr>
          <w:rFonts w:cs="Times-Roman"/>
        </w:rPr>
        <w:t>på 2.800 m</w:t>
      </w:r>
      <w:r w:rsidR="00023ADA" w:rsidRPr="00023ADA">
        <w:rPr>
          <w:rFonts w:cs="Times-Roman"/>
          <w:vertAlign w:val="superscript"/>
        </w:rPr>
        <w:t>3</w:t>
      </w:r>
      <w:r w:rsidR="00023ADA">
        <w:rPr>
          <w:rFonts w:cs="Times-Roman"/>
        </w:rPr>
        <w:t xml:space="preserve"> i tilknytning til eksisterende varmeværk.</w:t>
      </w:r>
    </w:p>
    <w:p w14:paraId="0CCA51B8" w14:textId="77777777" w:rsidR="00BB5D24" w:rsidRDefault="00BB5D24" w:rsidP="00C0455A">
      <w:pPr>
        <w:jc w:val="both"/>
        <w:rPr>
          <w:rFonts w:cs="Times-Roman"/>
        </w:rPr>
      </w:pPr>
    </w:p>
    <w:p w14:paraId="689ABD3B" w14:textId="5B44A6EF" w:rsidR="00023ADA" w:rsidRDefault="00023ADA" w:rsidP="00C0455A">
      <w:pPr>
        <w:jc w:val="both"/>
      </w:pPr>
      <w:r>
        <w:t>Miljøgodkendelsen af 3. oktober 2011 omfatter en akkumuleringstank på 1560 m</w:t>
      </w:r>
      <w:r w:rsidRPr="00023ADA">
        <w:rPr>
          <w:vertAlign w:val="superscript"/>
        </w:rPr>
        <w:t>3</w:t>
      </w:r>
      <w:r>
        <w:t>. Miljøgodkendelsen regulerer derfor de miljømæssige påvirkninger fra den nye aktivitet</w:t>
      </w:r>
      <w:r w:rsidR="00566AA3">
        <w:t>.</w:t>
      </w:r>
    </w:p>
    <w:p w14:paraId="73C4F9C9" w14:textId="66AF817D" w:rsidR="00566AA3" w:rsidRDefault="00566AA3" w:rsidP="00C0455A">
      <w:pPr>
        <w:jc w:val="both"/>
      </w:pPr>
    </w:p>
    <w:p w14:paraId="5F266E1A" w14:textId="0217A0A0" w:rsidR="00566AA3" w:rsidRPr="00FA0D09" w:rsidRDefault="00566AA3" w:rsidP="00566AA3">
      <w:pPr>
        <w:jc w:val="both"/>
      </w:pPr>
      <w:r>
        <w:t>Esbjerg kommune vurderer, at aktiviteten ikke giver anledning til forøget forurening</w:t>
      </w:r>
      <w:r w:rsidR="009B4F6E">
        <w:t>,</w:t>
      </w:r>
      <w:r>
        <w:t xml:space="preserve"> og at aktiviteten kan indeholdes i miljøgodkendelse af 3. oktober 2011.</w:t>
      </w:r>
    </w:p>
    <w:p w14:paraId="760780C8" w14:textId="18E479D6" w:rsidR="00566AA3" w:rsidRDefault="00566AA3" w:rsidP="00C0455A">
      <w:pPr>
        <w:jc w:val="both"/>
      </w:pPr>
    </w:p>
    <w:p w14:paraId="1022BFEA" w14:textId="77777777" w:rsidR="00566AA3" w:rsidRDefault="00566AA3" w:rsidP="00C0455A">
      <w:pPr>
        <w:jc w:val="both"/>
      </w:pPr>
    </w:p>
    <w:p w14:paraId="5F8CF032" w14:textId="77777777" w:rsidR="00566AA3" w:rsidRDefault="00566AA3" w:rsidP="00566AA3">
      <w:pPr>
        <w:jc w:val="both"/>
        <w:rPr>
          <w:b/>
        </w:rPr>
      </w:pPr>
      <w:r>
        <w:rPr>
          <w:b/>
        </w:rPr>
        <w:t>Klagevejledning.</w:t>
      </w:r>
    </w:p>
    <w:p w14:paraId="3CE7A3CD" w14:textId="77777777" w:rsidR="00566AA3" w:rsidRDefault="00566AA3" w:rsidP="00566AA3">
      <w:pPr>
        <w:jc w:val="both"/>
      </w:pPr>
      <w:r w:rsidRPr="005449CE">
        <w:t>Afgør</w:t>
      </w:r>
      <w:r>
        <w:t>e</w:t>
      </w:r>
      <w:r w:rsidRPr="005449CE">
        <w:t>lsen</w:t>
      </w:r>
      <w:r>
        <w:t xml:space="preserve"> kan jf. miljøbeskyttelseslovens § 37 stk. 1 ikke påklages til anden administrativ myndighed.</w:t>
      </w:r>
    </w:p>
    <w:p w14:paraId="1D83D00F" w14:textId="77777777" w:rsidR="00566AA3" w:rsidRDefault="00566AA3" w:rsidP="00566AA3">
      <w:pPr>
        <w:jc w:val="both"/>
      </w:pPr>
    </w:p>
    <w:p w14:paraId="64D18818" w14:textId="77777777" w:rsidR="00566AA3" w:rsidRDefault="00566AA3" w:rsidP="00566AA3">
      <w:pPr>
        <w:jc w:val="both"/>
      </w:pPr>
      <w:r>
        <w:t>Et eventuelt sagsanlæg skal i henhold til miljøbeskyttelseslovens § 101 stk. 1 være anlagt inden 6 måneder efter afgørelsen er meddelt.</w:t>
      </w:r>
    </w:p>
    <w:p w14:paraId="555EE6D8" w14:textId="77777777" w:rsidR="00566AA3" w:rsidRDefault="00566AA3" w:rsidP="00566AA3">
      <w:pPr>
        <w:jc w:val="both"/>
      </w:pPr>
    </w:p>
    <w:p w14:paraId="454B3A99" w14:textId="77777777" w:rsidR="00C0455A" w:rsidRDefault="00C0455A" w:rsidP="00C0455A">
      <w:pPr>
        <w:jc w:val="both"/>
      </w:pPr>
    </w:p>
    <w:p w14:paraId="0D85CB40" w14:textId="60D30A1A" w:rsidR="00C0455A" w:rsidRDefault="00C0455A" w:rsidP="00B85A0F">
      <w:pPr>
        <w:jc w:val="both"/>
      </w:pPr>
    </w:p>
    <w:p w14:paraId="76A83661" w14:textId="77777777" w:rsidR="00566AA3" w:rsidRDefault="00566AA3" w:rsidP="00566AA3">
      <w:pPr>
        <w:ind w:right="-57"/>
        <w:jc w:val="both"/>
      </w:pPr>
    </w:p>
    <w:p w14:paraId="2E3B1CCD" w14:textId="77777777" w:rsidR="00566AA3" w:rsidRDefault="00566AA3" w:rsidP="00566AA3">
      <w:pPr>
        <w:ind w:right="28"/>
        <w:jc w:val="center"/>
      </w:pPr>
    </w:p>
    <w:p w14:paraId="2CCCBE2A" w14:textId="77777777" w:rsidR="00566AA3" w:rsidRDefault="00566AA3" w:rsidP="00566AA3">
      <w:pPr>
        <w:ind w:right="28"/>
        <w:jc w:val="center"/>
      </w:pPr>
    </w:p>
    <w:p w14:paraId="45A814FE" w14:textId="77777777" w:rsidR="00566AA3" w:rsidRDefault="00566AA3" w:rsidP="00566AA3">
      <w:pPr>
        <w:ind w:right="28"/>
        <w:jc w:val="center"/>
      </w:pPr>
      <w:r>
        <w:t>Med venlig hilsen</w:t>
      </w:r>
    </w:p>
    <w:p w14:paraId="5C3A35E7" w14:textId="77777777" w:rsidR="00566AA3" w:rsidRDefault="00566AA3" w:rsidP="00566AA3">
      <w:pPr>
        <w:ind w:right="28"/>
        <w:jc w:val="center"/>
      </w:pPr>
      <w:r>
        <w:rPr>
          <w:noProof/>
        </w:rPr>
        <w:drawing>
          <wp:inline distT="0" distB="0" distL="0" distR="0" wp14:anchorId="04782925" wp14:editId="10CF28CA">
            <wp:extent cx="1343025" cy="514350"/>
            <wp:effectExtent l="19050" t="0" r="9525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882" t="65145" r="46190" b="2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32D2C2" w14:textId="77777777" w:rsidR="00566AA3" w:rsidRDefault="00566AA3" w:rsidP="00566AA3">
      <w:pPr>
        <w:ind w:right="28"/>
        <w:jc w:val="center"/>
      </w:pPr>
      <w:r>
        <w:t>Sonja Knudsen</w:t>
      </w:r>
    </w:p>
    <w:p w14:paraId="78CC2F45" w14:textId="77777777" w:rsidR="00566AA3" w:rsidRDefault="00566AA3" w:rsidP="00566AA3">
      <w:pPr>
        <w:ind w:right="28"/>
        <w:jc w:val="center"/>
      </w:pPr>
      <w:r>
        <w:t>Kemiingeniør</w:t>
      </w:r>
    </w:p>
    <w:p w14:paraId="4C3E5F41" w14:textId="77777777" w:rsidR="00566AA3" w:rsidRDefault="00566AA3" w:rsidP="00566AA3">
      <w:pPr>
        <w:ind w:right="28"/>
        <w:jc w:val="center"/>
      </w:pPr>
    </w:p>
    <w:p w14:paraId="0FD91DC1" w14:textId="77777777" w:rsidR="00566AA3" w:rsidRDefault="00566AA3" w:rsidP="00566AA3">
      <w:pPr>
        <w:ind w:right="28"/>
        <w:jc w:val="both"/>
      </w:pPr>
    </w:p>
    <w:p w14:paraId="17572020" w14:textId="77777777" w:rsidR="00566AA3" w:rsidRDefault="00566AA3" w:rsidP="00566AA3">
      <w:pPr>
        <w:ind w:right="28"/>
        <w:jc w:val="both"/>
      </w:pPr>
    </w:p>
    <w:p w14:paraId="40E246A9" w14:textId="77777777" w:rsidR="0059362E" w:rsidRDefault="0059362E" w:rsidP="00B85A0F">
      <w:pPr>
        <w:jc w:val="both"/>
      </w:pPr>
    </w:p>
    <w:p w14:paraId="0D3A08FB" w14:textId="06774015" w:rsidR="007E1AE6" w:rsidRDefault="007E1AE6" w:rsidP="007E1AE6"/>
    <w:p w14:paraId="27E21044" w14:textId="2696C1BE" w:rsidR="007E1AE6" w:rsidRDefault="007E1AE6" w:rsidP="007E1AE6"/>
    <w:p w14:paraId="7A54DDE4" w14:textId="05521622" w:rsidR="00566AA3" w:rsidRDefault="00566AA3" w:rsidP="00566AA3">
      <w:pPr>
        <w:ind w:right="28"/>
        <w:rPr>
          <w:b/>
          <w:bCs/>
          <w:sz w:val="24"/>
        </w:rPr>
      </w:pPr>
      <w:r>
        <w:rPr>
          <w:b/>
          <w:bCs/>
          <w:sz w:val="24"/>
        </w:rPr>
        <w:t>Bilag:</w:t>
      </w:r>
    </w:p>
    <w:p w14:paraId="0F5123A8" w14:textId="0468A8FC" w:rsidR="00BB5D24" w:rsidRDefault="00566AA3" w:rsidP="007E1AE6">
      <w:r>
        <w:t xml:space="preserve">Placering af Gørding Varmeværk </w:t>
      </w:r>
      <w:proofErr w:type="spellStart"/>
      <w:r>
        <w:t>amba</w:t>
      </w:r>
      <w:proofErr w:type="spellEnd"/>
      <w:r>
        <w:t xml:space="preserve">, </w:t>
      </w:r>
      <w:proofErr w:type="spellStart"/>
      <w:r>
        <w:t>Annesmindevej</w:t>
      </w:r>
      <w:proofErr w:type="spellEnd"/>
      <w:r>
        <w:t xml:space="preserve"> 7, Gørding</w:t>
      </w:r>
    </w:p>
    <w:p w14:paraId="65BF4190" w14:textId="17ADD17D" w:rsidR="00566AA3" w:rsidRDefault="00566AA3" w:rsidP="007E1AE6">
      <w:r>
        <w:t>Placering af akkumuleringstank på 2.800 m</w:t>
      </w:r>
      <w:r w:rsidRPr="00566AA3">
        <w:rPr>
          <w:vertAlign w:val="superscript"/>
        </w:rPr>
        <w:t>3</w:t>
      </w:r>
    </w:p>
    <w:p w14:paraId="751E6F92" w14:textId="160926C7" w:rsidR="00BB5D24" w:rsidRDefault="00BB5D24" w:rsidP="007E1AE6"/>
    <w:p w14:paraId="782165E6" w14:textId="1DC89785" w:rsidR="00566AA3" w:rsidRDefault="00566AA3" w:rsidP="007E1AE6"/>
    <w:p w14:paraId="33698CD4" w14:textId="77777777" w:rsidR="00566AA3" w:rsidRDefault="00566AA3" w:rsidP="007E1AE6"/>
    <w:p w14:paraId="1F6BCD1C" w14:textId="05A8603A" w:rsidR="00BB5D24" w:rsidRDefault="00BB5D24" w:rsidP="007E1AE6"/>
    <w:p w14:paraId="379367AF" w14:textId="77777777" w:rsidR="00BB5D24" w:rsidRDefault="00BB5D24" w:rsidP="00BB5D24">
      <w:pPr>
        <w:ind w:right="28"/>
        <w:rPr>
          <w:b/>
          <w:bCs/>
          <w:sz w:val="24"/>
        </w:rPr>
      </w:pPr>
      <w:r>
        <w:rPr>
          <w:b/>
          <w:bCs/>
          <w:sz w:val="24"/>
        </w:rPr>
        <w:t>Sendt til:</w:t>
      </w:r>
    </w:p>
    <w:p w14:paraId="2CFD7C77" w14:textId="16D0037A" w:rsidR="00BB5D24" w:rsidRDefault="00BB5D24" w:rsidP="00BB5D24">
      <w:pPr>
        <w:jc w:val="both"/>
      </w:pPr>
      <w:r>
        <w:t xml:space="preserve">Gørding Varmeværk </w:t>
      </w:r>
      <w:proofErr w:type="spellStart"/>
      <w:r>
        <w:t>amba</w:t>
      </w:r>
      <w:proofErr w:type="spellEnd"/>
      <w:r>
        <w:t>, (digital post via CVR nr.</w:t>
      </w:r>
      <w:r w:rsidR="00023ADA">
        <w:t>20 04 99 28</w:t>
      </w:r>
      <w:r>
        <w:t>)</w:t>
      </w:r>
    </w:p>
    <w:p w14:paraId="288EC950" w14:textId="105DFC69" w:rsidR="00BB5D24" w:rsidRDefault="00023ADA" w:rsidP="00BB5D24">
      <w:pPr>
        <w:ind w:right="28"/>
      </w:pPr>
      <w:r>
        <w:t xml:space="preserve">Gørding Varmeværk </w:t>
      </w:r>
      <w:proofErr w:type="spellStart"/>
      <w:r>
        <w:t>amba</w:t>
      </w:r>
      <w:proofErr w:type="spellEnd"/>
      <w:r>
        <w:t xml:space="preserve">, </w:t>
      </w:r>
      <w:hyperlink r:id="rId11" w:history="1">
        <w:r w:rsidRPr="004807F0">
          <w:rPr>
            <w:rStyle w:val="Hyperlink"/>
          </w:rPr>
          <w:t>mail@goerdingvarme.dk</w:t>
        </w:r>
      </w:hyperlink>
    </w:p>
    <w:p w14:paraId="77DB0666" w14:textId="77777777" w:rsidR="00BB5D24" w:rsidRDefault="00BB5D24" w:rsidP="00BB5D24">
      <w:pPr>
        <w:ind w:right="28"/>
      </w:pPr>
    </w:p>
    <w:p w14:paraId="08CDD05E" w14:textId="77777777" w:rsidR="00BB5D24" w:rsidRPr="006E476C" w:rsidRDefault="00BB5D24" w:rsidP="00BB5D24">
      <w:pPr>
        <w:ind w:right="28"/>
      </w:pPr>
    </w:p>
    <w:p w14:paraId="5ABF5281" w14:textId="77777777" w:rsidR="00BB5D24" w:rsidRDefault="00BB5D24" w:rsidP="00BB5D24">
      <w:pPr>
        <w:ind w:right="28"/>
        <w:rPr>
          <w:b/>
          <w:bCs/>
          <w:sz w:val="24"/>
        </w:rPr>
      </w:pPr>
      <w:r>
        <w:rPr>
          <w:b/>
          <w:bCs/>
          <w:sz w:val="24"/>
        </w:rPr>
        <w:t>Kopi til:</w:t>
      </w:r>
    </w:p>
    <w:p w14:paraId="30D013A7" w14:textId="14AB9020" w:rsidR="003B5D50" w:rsidRPr="003B5D50" w:rsidRDefault="00BB5D24" w:rsidP="003B5D50">
      <w:pPr>
        <w:jc w:val="both"/>
        <w:rPr>
          <w:color w:val="0563C1" w:themeColor="hyperlink"/>
          <w:szCs w:val="24"/>
          <w:u w:val="single"/>
        </w:rPr>
      </w:pPr>
      <w:r w:rsidRPr="00A90A80">
        <w:rPr>
          <w:szCs w:val="24"/>
        </w:rPr>
        <w:t>Esbjerg Kommune, Byggeri,</w:t>
      </w:r>
      <w:r>
        <w:rPr>
          <w:szCs w:val="24"/>
        </w:rPr>
        <w:t xml:space="preserve"> </w:t>
      </w:r>
      <w:hyperlink r:id="rId12" w:history="1">
        <w:r w:rsidRPr="00695B39">
          <w:rPr>
            <w:rStyle w:val="Hyperlink"/>
            <w:szCs w:val="24"/>
          </w:rPr>
          <w:t>byggeri@esbjerg.dk</w:t>
        </w:r>
      </w:hyperlink>
      <w:r w:rsidR="003B5D50">
        <w:t xml:space="preserve"> og </w:t>
      </w:r>
      <w:hyperlink r:id="rId13" w:history="1">
        <w:r w:rsidR="003B5D50" w:rsidRPr="00AA38C4">
          <w:rPr>
            <w:rStyle w:val="Hyperlink"/>
          </w:rPr>
          <w:t>HH10@esbjerg.dk</w:t>
        </w:r>
      </w:hyperlink>
    </w:p>
    <w:p w14:paraId="2AF7D998" w14:textId="398EC795" w:rsidR="00BB5D24" w:rsidRDefault="00023ADA" w:rsidP="007E1AE6">
      <w:r>
        <w:t xml:space="preserve">Tjæreborg Industri, Att.: Alf R. Kristensen, </w:t>
      </w:r>
      <w:hyperlink r:id="rId14" w:history="1">
        <w:r w:rsidRPr="004807F0">
          <w:rPr>
            <w:rStyle w:val="Hyperlink"/>
          </w:rPr>
          <w:t>ar.kristensen@tji.dk</w:t>
        </w:r>
      </w:hyperlink>
    </w:p>
    <w:p w14:paraId="7702D5BF" w14:textId="77777777" w:rsidR="00023ADA" w:rsidRDefault="00023ADA" w:rsidP="007E1AE6"/>
    <w:p w14:paraId="0EAA5534" w14:textId="73BB2C29" w:rsidR="00566AA3" w:rsidRDefault="00566AA3">
      <w:pPr>
        <w:spacing w:after="160" w:line="259" w:lineRule="auto"/>
      </w:pPr>
      <w:r>
        <w:br w:type="page"/>
      </w:r>
    </w:p>
    <w:p w14:paraId="27BECFD7" w14:textId="77777777" w:rsidR="00566AA3" w:rsidRPr="00566AA3" w:rsidRDefault="00566AA3" w:rsidP="00566AA3">
      <w:pPr>
        <w:rPr>
          <w:b/>
          <w:bCs/>
        </w:rPr>
      </w:pPr>
      <w:r w:rsidRPr="00566AA3">
        <w:rPr>
          <w:b/>
          <w:bCs/>
        </w:rPr>
        <w:lastRenderedPageBreak/>
        <w:t xml:space="preserve">Placering af Gørding Varmeværk </w:t>
      </w:r>
      <w:proofErr w:type="spellStart"/>
      <w:r w:rsidRPr="00566AA3">
        <w:rPr>
          <w:b/>
          <w:bCs/>
        </w:rPr>
        <w:t>amba</w:t>
      </w:r>
      <w:proofErr w:type="spellEnd"/>
      <w:r w:rsidRPr="00566AA3">
        <w:rPr>
          <w:b/>
          <w:bCs/>
        </w:rPr>
        <w:t xml:space="preserve">, </w:t>
      </w:r>
      <w:proofErr w:type="spellStart"/>
      <w:r w:rsidRPr="00566AA3">
        <w:rPr>
          <w:b/>
          <w:bCs/>
        </w:rPr>
        <w:t>Annesmindevej</w:t>
      </w:r>
      <w:proofErr w:type="spellEnd"/>
      <w:r w:rsidRPr="00566AA3">
        <w:rPr>
          <w:b/>
          <w:bCs/>
        </w:rPr>
        <w:t xml:space="preserve"> 7, Gørding</w:t>
      </w:r>
    </w:p>
    <w:p w14:paraId="005993F5" w14:textId="63D67C63" w:rsidR="00566AA3" w:rsidRDefault="00566AA3" w:rsidP="00566AA3"/>
    <w:p w14:paraId="366EC9D1" w14:textId="77777777" w:rsidR="00C9708C" w:rsidRDefault="00C9708C" w:rsidP="00566AA3"/>
    <w:p w14:paraId="42234DF0" w14:textId="5C3C9CB8" w:rsidR="00C9708C" w:rsidRDefault="00C9708C" w:rsidP="00566AA3">
      <w:r>
        <w:rPr>
          <w:noProof/>
        </w:rPr>
        <w:drawing>
          <wp:inline distT="0" distB="0" distL="0" distR="0" wp14:anchorId="1C5528F2" wp14:editId="49478228">
            <wp:extent cx="4751705" cy="4877435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487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BB54C" w14:textId="6FB6EB30" w:rsidR="00C9708C" w:rsidRDefault="00C9708C" w:rsidP="00566AA3"/>
    <w:p w14:paraId="7A0D5BE1" w14:textId="6D576EC3" w:rsidR="00566AA3" w:rsidRDefault="00566AA3">
      <w:pPr>
        <w:spacing w:after="160" w:line="259" w:lineRule="auto"/>
      </w:pPr>
      <w:r>
        <w:br w:type="page"/>
      </w:r>
    </w:p>
    <w:p w14:paraId="5E382878" w14:textId="078DC652" w:rsidR="00566AA3" w:rsidRPr="00566AA3" w:rsidRDefault="00566AA3" w:rsidP="00566AA3">
      <w:pPr>
        <w:rPr>
          <w:b/>
          <w:bCs/>
        </w:rPr>
      </w:pPr>
      <w:r w:rsidRPr="00566AA3">
        <w:rPr>
          <w:b/>
          <w:bCs/>
        </w:rPr>
        <w:lastRenderedPageBreak/>
        <w:t>Placering af akkumuleringstank på 2.800 m</w:t>
      </w:r>
      <w:r w:rsidRPr="00566AA3">
        <w:rPr>
          <w:b/>
          <w:bCs/>
          <w:vertAlign w:val="superscript"/>
        </w:rPr>
        <w:t>3</w:t>
      </w:r>
    </w:p>
    <w:p w14:paraId="7FB85EC4" w14:textId="5F188434" w:rsidR="00566AA3" w:rsidRDefault="00566AA3" w:rsidP="007E1AE6"/>
    <w:p w14:paraId="4A94BA99" w14:textId="46C75526" w:rsidR="00566AA3" w:rsidRDefault="00566AA3" w:rsidP="007E1AE6"/>
    <w:p w14:paraId="2052578D" w14:textId="32C48068" w:rsidR="00BB5D24" w:rsidRDefault="00BB5D24" w:rsidP="007E1AE6">
      <w:r>
        <w:rPr>
          <w:noProof/>
        </w:rPr>
        <w:drawing>
          <wp:inline distT="0" distB="0" distL="0" distR="0" wp14:anchorId="377ED41F" wp14:editId="127B2E16">
            <wp:extent cx="4751705" cy="690245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690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D89C" w14:textId="74A0822E" w:rsidR="00BB5D24" w:rsidRDefault="00BB5D24" w:rsidP="007E1AE6"/>
    <w:p w14:paraId="4CAF10AD" w14:textId="731FA153" w:rsidR="00BB5D24" w:rsidRDefault="00BB5D24" w:rsidP="007E1AE6"/>
    <w:p w14:paraId="662DFA3B" w14:textId="77777777" w:rsidR="007E1AE6" w:rsidRPr="007E1AE6" w:rsidRDefault="007E1AE6" w:rsidP="007E1AE6"/>
    <w:sectPr w:rsidR="007E1AE6" w:rsidRPr="007E1AE6" w:rsidSect="002A380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701" w:right="2892" w:bottom="1985" w:left="153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95B11" w14:textId="77777777" w:rsidR="007E1AE6" w:rsidRPr="007E1AE6" w:rsidRDefault="007E1AE6" w:rsidP="00247BDD">
      <w:pPr>
        <w:spacing w:line="240" w:lineRule="auto"/>
      </w:pPr>
      <w:r w:rsidRPr="007E1AE6">
        <w:separator/>
      </w:r>
    </w:p>
  </w:endnote>
  <w:endnote w:type="continuationSeparator" w:id="0">
    <w:p w14:paraId="59A60E61" w14:textId="77777777" w:rsidR="007E1AE6" w:rsidRPr="007E1AE6" w:rsidRDefault="007E1AE6" w:rsidP="00247BDD">
      <w:pPr>
        <w:spacing w:line="240" w:lineRule="auto"/>
      </w:pPr>
      <w:r w:rsidRPr="007E1AE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A2A0B" w14:textId="77777777" w:rsidR="00654DF2" w:rsidRDefault="00654DF2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page" w:horzAnchor="page" w:tblpX="10319" w:tblpY="15960"/>
      <w:tblOverlap w:val="never"/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67"/>
    </w:tblGrid>
    <w:tr w:rsidR="007E1AE6" w14:paraId="70A832B9" w14:textId="77777777" w:rsidTr="007E1AE6">
      <w:trPr>
        <w:trHeight w:val="198"/>
      </w:trPr>
      <w:tc>
        <w:tcPr>
          <w:tcW w:w="567" w:type="dxa"/>
        </w:tcPr>
        <w:p w14:paraId="14E6ADDA" w14:textId="77777777" w:rsidR="007E1AE6" w:rsidRPr="007E1AE6" w:rsidRDefault="007E1AE6" w:rsidP="007E1AE6">
          <w:pPr>
            <w:pStyle w:val="Sidefod"/>
            <w:jc w:val="right"/>
            <w:rPr>
              <w:rStyle w:val="Sidetal"/>
            </w:rPr>
          </w:pPr>
          <w:r w:rsidRPr="007E1AE6">
            <w:rPr>
              <w:rStyle w:val="Sidetal"/>
            </w:rPr>
            <w:t xml:space="preserve">- </w:t>
          </w:r>
          <w:r w:rsidRPr="007E1AE6">
            <w:rPr>
              <w:rStyle w:val="Sidetal"/>
            </w:rPr>
            <w:fldChar w:fldCharType="begin"/>
          </w:r>
          <w:r w:rsidRPr="007E1AE6">
            <w:rPr>
              <w:rStyle w:val="Sidetal"/>
            </w:rPr>
            <w:instrText xml:space="preserve"> PAGE </w:instrText>
          </w:r>
          <w:r w:rsidRPr="007E1AE6">
            <w:rPr>
              <w:rStyle w:val="Sidetal"/>
            </w:rPr>
            <w:fldChar w:fldCharType="separate"/>
          </w:r>
          <w:r w:rsidRPr="007E1AE6">
            <w:rPr>
              <w:rStyle w:val="Sidetal"/>
            </w:rPr>
            <w:t>1</w:t>
          </w:r>
          <w:r w:rsidRPr="007E1AE6">
            <w:rPr>
              <w:rStyle w:val="Sidetal"/>
            </w:rPr>
            <w:fldChar w:fldCharType="end"/>
          </w:r>
          <w:r w:rsidRPr="007E1AE6">
            <w:rPr>
              <w:rStyle w:val="Sidetal"/>
            </w:rPr>
            <w:t xml:space="preserve"> -</w:t>
          </w:r>
        </w:p>
      </w:tc>
    </w:tr>
  </w:tbl>
  <w:p w14:paraId="7FAEDBB0" w14:textId="77777777" w:rsidR="007E1AE6" w:rsidRDefault="007E1AE6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0C122" w14:textId="77777777" w:rsidR="00654DF2" w:rsidRDefault="00654DF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CCAA4" w14:textId="77777777" w:rsidR="007E1AE6" w:rsidRPr="007E1AE6" w:rsidRDefault="007E1AE6" w:rsidP="00247BDD">
      <w:pPr>
        <w:spacing w:line="240" w:lineRule="auto"/>
      </w:pPr>
      <w:r w:rsidRPr="007E1AE6">
        <w:separator/>
      </w:r>
    </w:p>
  </w:footnote>
  <w:footnote w:type="continuationSeparator" w:id="0">
    <w:p w14:paraId="1C18D284" w14:textId="77777777" w:rsidR="007E1AE6" w:rsidRPr="007E1AE6" w:rsidRDefault="007E1AE6" w:rsidP="00247BDD">
      <w:pPr>
        <w:spacing w:line="240" w:lineRule="auto"/>
      </w:pPr>
      <w:r w:rsidRPr="007E1AE6">
        <w:continuationSeparator/>
      </w:r>
    </w:p>
  </w:footnote>
  <w:footnote w:id="1">
    <w:p w14:paraId="51626BCE" w14:textId="4C4390E9" w:rsidR="0059362E" w:rsidRPr="005449CE" w:rsidRDefault="0059362E" w:rsidP="0059362E">
      <w:pPr>
        <w:pStyle w:val="Fodnotetekst"/>
        <w:rPr>
          <w:sz w:val="16"/>
          <w:szCs w:val="16"/>
        </w:rPr>
      </w:pPr>
      <w:r w:rsidRPr="005449CE">
        <w:rPr>
          <w:rStyle w:val="Fodnotehenvisning"/>
          <w:rFonts w:eastAsiaTheme="majorEastAsia"/>
          <w:sz w:val="16"/>
          <w:szCs w:val="16"/>
        </w:rPr>
        <w:footnoteRef/>
      </w:r>
      <w:r w:rsidRPr="005449CE">
        <w:rPr>
          <w:sz w:val="16"/>
          <w:szCs w:val="16"/>
        </w:rPr>
        <w:t xml:space="preserve"> Miljø</w:t>
      </w:r>
      <w:r w:rsidR="009B4F6E">
        <w:rPr>
          <w:sz w:val="16"/>
          <w:szCs w:val="16"/>
        </w:rPr>
        <w:t xml:space="preserve">beskyttelsesloven: LBK </w:t>
      </w:r>
      <w:r w:rsidRPr="005449CE">
        <w:rPr>
          <w:sz w:val="16"/>
          <w:szCs w:val="16"/>
        </w:rPr>
        <w:t xml:space="preserve">nr. </w:t>
      </w:r>
      <w:r w:rsidR="009B4F6E">
        <w:rPr>
          <w:sz w:val="16"/>
          <w:szCs w:val="16"/>
        </w:rPr>
        <w:t xml:space="preserve">48 </w:t>
      </w:r>
      <w:r w:rsidRPr="005449CE">
        <w:rPr>
          <w:sz w:val="16"/>
          <w:szCs w:val="16"/>
        </w:rPr>
        <w:t xml:space="preserve">af </w:t>
      </w:r>
      <w:r w:rsidR="009B4F6E">
        <w:rPr>
          <w:sz w:val="16"/>
          <w:szCs w:val="16"/>
        </w:rPr>
        <w:t>12.01.2024 af lov om miljøbes</w:t>
      </w:r>
      <w:r w:rsidRPr="005449CE">
        <w:rPr>
          <w:sz w:val="16"/>
          <w:szCs w:val="16"/>
        </w:rPr>
        <w:t>kytte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2D520" w14:textId="0A66523E" w:rsidR="00654DF2" w:rsidRDefault="00654DF2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9B350" w14:textId="126DC9E0" w:rsidR="00930E08" w:rsidRPr="007E1AE6" w:rsidRDefault="00930E08" w:rsidP="00247BDD">
    <w:pPr>
      <w:pStyle w:val="Sidehoved"/>
    </w:pPr>
  </w:p>
  <w:tbl>
    <w:tblPr>
      <w:tblStyle w:val="Tabel-Gitter"/>
      <w:tblpPr w:vertAnchor="page" w:horzAnchor="page" w:tblpX="7202" w:tblpY="568"/>
      <w:tblOverlap w:val="never"/>
      <w:tblW w:w="368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00" w:firstRow="0" w:lastRow="0" w:firstColumn="0" w:lastColumn="0" w:noHBand="0" w:noVBand="1"/>
    </w:tblPr>
    <w:tblGrid>
      <w:gridCol w:w="3686"/>
    </w:tblGrid>
    <w:tr w:rsidR="00930E08" w:rsidRPr="007E1AE6" w14:paraId="428C3908" w14:textId="77777777" w:rsidTr="001A16D0">
      <w:trPr>
        <w:trHeight w:hRule="exact" w:val="567"/>
      </w:trPr>
      <w:tc>
        <w:tcPr>
          <w:tcW w:w="3686" w:type="dxa"/>
          <w:vAlign w:val="bottom"/>
        </w:tcPr>
        <w:p w14:paraId="3330F1D5" w14:textId="77777777" w:rsidR="007E1AE6" w:rsidRPr="007E1AE6" w:rsidRDefault="007E1AE6" w:rsidP="007E1AE6">
          <w:pPr>
            <w:pStyle w:val="OrgFelterSide2"/>
          </w:pPr>
          <w:r w:rsidRPr="007E1AE6">
            <w:rPr>
              <w:b/>
            </w:rPr>
            <w:t>Teknik &amp; Miljø</w:t>
          </w:r>
        </w:p>
        <w:p w14:paraId="77BA5643" w14:textId="77777777" w:rsidR="00930E08" w:rsidRPr="007E1AE6" w:rsidRDefault="007E1AE6" w:rsidP="007E1AE6">
          <w:pPr>
            <w:pStyle w:val="OrgFelterSide2"/>
          </w:pPr>
          <w:r w:rsidRPr="007E1AE6">
            <w:t>Klima &amp; Miljø</w:t>
          </w:r>
        </w:p>
      </w:tc>
    </w:tr>
  </w:tbl>
  <w:tbl>
    <w:tblPr>
      <w:tblStyle w:val="Tabel-Gitter"/>
      <w:tblpPr w:vertAnchor="page" w:horzAnchor="page" w:tblpX="1532" w:tblpY="568"/>
      <w:tblOverlap w:val="never"/>
      <w:tblW w:w="5387" w:type="dxa"/>
      <w:tblLayout w:type="fixed"/>
      <w:tblCellMar>
        <w:left w:w="0" w:type="dxa"/>
        <w:right w:w="0" w:type="dxa"/>
      </w:tblCellMar>
      <w:tblLook w:val="0400" w:firstRow="0" w:lastRow="0" w:firstColumn="0" w:lastColumn="0" w:noHBand="0" w:noVBand="1"/>
    </w:tblPr>
    <w:tblGrid>
      <w:gridCol w:w="5387"/>
    </w:tblGrid>
    <w:tr w:rsidR="00930E08" w:rsidRPr="007E1AE6" w14:paraId="534D81A4" w14:textId="77777777" w:rsidTr="00FD515F">
      <w:tc>
        <w:tcPr>
          <w:tcW w:w="5387" w:type="dxa"/>
          <w:tcBorders>
            <w:top w:val="nil"/>
            <w:left w:val="nil"/>
            <w:bottom w:val="nil"/>
            <w:right w:val="nil"/>
          </w:tcBorders>
        </w:tcPr>
        <w:p w14:paraId="1874C8F1" w14:textId="77777777" w:rsidR="00930E08" w:rsidRPr="007E1AE6" w:rsidRDefault="007E1AE6" w:rsidP="00247BDD">
          <w:pPr>
            <w:pStyle w:val="Sidehoved"/>
          </w:pPr>
          <w:bookmarkStart w:id="0" w:name="bmkPage2Logo"/>
          <w:bookmarkEnd w:id="0"/>
          <w:r>
            <w:rPr>
              <w:noProof/>
            </w:rPr>
            <w:drawing>
              <wp:inline distT="0" distB="0" distL="0" distR="0" wp14:anchorId="1310EA6A" wp14:editId="0AFDA39A">
                <wp:extent cx="981458" cy="359665"/>
                <wp:effectExtent l="0" t="0" r="0" b="2540"/>
                <wp:docPr id="4" name="Billede 4" descr="Logo" title="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Billede 4" descr="Logo" title="Logo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1458" cy="359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F736457" w14:textId="77777777" w:rsidR="00930E08" w:rsidRPr="007E1AE6" w:rsidRDefault="00930E08" w:rsidP="00247BDD"/>
  <w:p w14:paraId="68DD4FCB" w14:textId="77777777" w:rsidR="00930E08" w:rsidRPr="007E1AE6" w:rsidRDefault="00930E08" w:rsidP="00247BDD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C04A8" w14:textId="192A64B6" w:rsidR="00930E08" w:rsidRPr="007E1AE6" w:rsidRDefault="007E1AE6" w:rsidP="00345808">
    <w:r>
      <w:rPr>
        <w:noProof/>
      </w:rPr>
      <w:drawing>
        <wp:anchor distT="0" distB="0" distL="114300" distR="114300" simplePos="0" relativeHeight="251658240" behindDoc="1" locked="0" layoutInCell="1" allowOverlap="1" wp14:anchorId="3F79FC2C" wp14:editId="45CC0AC9">
          <wp:simplePos x="0" y="0"/>
          <wp:positionH relativeFrom="page">
            <wp:posOffset>971550</wp:posOffset>
          </wp:positionH>
          <wp:positionV relativeFrom="page">
            <wp:posOffset>359410</wp:posOffset>
          </wp:positionV>
          <wp:extent cx="1962785" cy="718820"/>
          <wp:effectExtent l="0" t="0" r="0" b="5080"/>
          <wp:wrapNone/>
          <wp:docPr id="2" name="Billede 2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 descr="Logo" title="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785" cy="718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E1B4FB5" w14:textId="77777777" w:rsidR="00930E08" w:rsidRPr="007E1AE6" w:rsidRDefault="00930E08" w:rsidP="00345808"/>
  <w:p w14:paraId="78CDD92C" w14:textId="77777777" w:rsidR="00930E08" w:rsidRPr="007E1AE6" w:rsidRDefault="00930E08" w:rsidP="00345808"/>
  <w:p w14:paraId="0C116818" w14:textId="77777777" w:rsidR="00930E08" w:rsidRPr="007E1AE6" w:rsidRDefault="00930E08" w:rsidP="00345808"/>
  <w:p w14:paraId="12D324FB" w14:textId="77777777" w:rsidR="001360B8" w:rsidRPr="007E1AE6" w:rsidRDefault="001360B8" w:rsidP="00345808"/>
  <w:p w14:paraId="493E76DE" w14:textId="77777777" w:rsidR="00930E08" w:rsidRPr="007E1AE6" w:rsidRDefault="00930E08" w:rsidP="00345808"/>
  <w:p w14:paraId="7C62F9A3" w14:textId="77777777" w:rsidR="00930E08" w:rsidRPr="007E1AE6" w:rsidRDefault="00930E08" w:rsidP="0034580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547526"/>
    <w:multiLevelType w:val="hybridMultilevel"/>
    <w:tmpl w:val="F94ED0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1897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ssistResultSummary" w:val="{&quot;LastUpdated&quot;:&quot;2022-11-22T15:05:05.4702223+01:00&quot;,&quot;Checksum&quot;:&quot;77b85cf449f34c47ca936875910df05a&quot;,&quot;IsAccessible&quot;:false,&quot;Settings&quot;:{&quot;CreatePdfUa&quot;:2}}"/>
    <w:docVar w:name="AttachedTemplatePath" w:val="Brev.dotm"/>
    <w:docVar w:name="CreatedWithDtVersion" w:val="2.14.001"/>
    <w:docVar w:name="DocumentCreated" w:val="DocumentCreated"/>
    <w:docVar w:name="DocumentCreatedOK" w:val="DocumentCreatedOK"/>
    <w:docVar w:name="DocumentInitialized" w:val="OK"/>
    <w:docVar w:name="Encrypted_CloudStatistics_DocumentCreation" w:val="jdVW2FK8uI0YHzTHPTEY1w=="/>
    <w:docVar w:name="Encrypted_CloudStatistics_StoryID" w:val="FJbv8vD1GKvgRTsWYb9tfi9AsbRdk9SE0s4iiCJ9yw0DjFZppovmDtQTVnrvszx5"/>
    <w:docVar w:name="Encrypted_DocCaseNo" w:val="G1PrwN3mChG0EG7wNv+LaQ=="/>
    <w:docVar w:name="Encrypted_DocumentChangeThisVar" w:val="Go1BF8BBsJqqGsR1izlsvQ=="/>
    <w:docVar w:name="IntegrationType" w:val="StandAlone"/>
  </w:docVars>
  <w:rsids>
    <w:rsidRoot w:val="007E1AE6"/>
    <w:rsid w:val="000214B8"/>
    <w:rsid w:val="00023ADA"/>
    <w:rsid w:val="00060447"/>
    <w:rsid w:val="0007172B"/>
    <w:rsid w:val="00074328"/>
    <w:rsid w:val="00080949"/>
    <w:rsid w:val="00094A53"/>
    <w:rsid w:val="000B0F61"/>
    <w:rsid w:val="00135E2E"/>
    <w:rsid w:val="001360B8"/>
    <w:rsid w:val="00142351"/>
    <w:rsid w:val="001526A0"/>
    <w:rsid w:val="00160289"/>
    <w:rsid w:val="00173405"/>
    <w:rsid w:val="001758DD"/>
    <w:rsid w:val="0018046D"/>
    <w:rsid w:val="001A16D0"/>
    <w:rsid w:val="001B5FB8"/>
    <w:rsid w:val="001B752A"/>
    <w:rsid w:val="001C078D"/>
    <w:rsid w:val="001F412E"/>
    <w:rsid w:val="002154CA"/>
    <w:rsid w:val="00223EB9"/>
    <w:rsid w:val="00245D41"/>
    <w:rsid w:val="00247BDD"/>
    <w:rsid w:val="0029542C"/>
    <w:rsid w:val="002A380E"/>
    <w:rsid w:val="002A75DA"/>
    <w:rsid w:val="00334F03"/>
    <w:rsid w:val="00345808"/>
    <w:rsid w:val="00360126"/>
    <w:rsid w:val="0037479D"/>
    <w:rsid w:val="00374B03"/>
    <w:rsid w:val="003B5D50"/>
    <w:rsid w:val="003F0EBA"/>
    <w:rsid w:val="00480120"/>
    <w:rsid w:val="00480A0B"/>
    <w:rsid w:val="004C3428"/>
    <w:rsid w:val="004D06BB"/>
    <w:rsid w:val="004E61F5"/>
    <w:rsid w:val="00500E12"/>
    <w:rsid w:val="00501AF7"/>
    <w:rsid w:val="00501C83"/>
    <w:rsid w:val="00507D53"/>
    <w:rsid w:val="00512B4F"/>
    <w:rsid w:val="00527642"/>
    <w:rsid w:val="0054442E"/>
    <w:rsid w:val="005468AE"/>
    <w:rsid w:val="00551C57"/>
    <w:rsid w:val="00566AA3"/>
    <w:rsid w:val="00574C50"/>
    <w:rsid w:val="0059362E"/>
    <w:rsid w:val="005D2807"/>
    <w:rsid w:val="005F6D98"/>
    <w:rsid w:val="006075FD"/>
    <w:rsid w:val="00611447"/>
    <w:rsid w:val="00644FF2"/>
    <w:rsid w:val="00654DF2"/>
    <w:rsid w:val="00662263"/>
    <w:rsid w:val="00680CB4"/>
    <w:rsid w:val="006A20B8"/>
    <w:rsid w:val="006A5C78"/>
    <w:rsid w:val="007063B0"/>
    <w:rsid w:val="0072106D"/>
    <w:rsid w:val="00772D9E"/>
    <w:rsid w:val="00790491"/>
    <w:rsid w:val="007A46C8"/>
    <w:rsid w:val="007A4FFF"/>
    <w:rsid w:val="007D61C2"/>
    <w:rsid w:val="007E1AE6"/>
    <w:rsid w:val="00845115"/>
    <w:rsid w:val="00881DD8"/>
    <w:rsid w:val="008D0A95"/>
    <w:rsid w:val="008E12B2"/>
    <w:rsid w:val="008F3A5D"/>
    <w:rsid w:val="008F51E0"/>
    <w:rsid w:val="008F6999"/>
    <w:rsid w:val="00913BB9"/>
    <w:rsid w:val="00930E08"/>
    <w:rsid w:val="0094010C"/>
    <w:rsid w:val="0095518E"/>
    <w:rsid w:val="00962FAC"/>
    <w:rsid w:val="0097380F"/>
    <w:rsid w:val="009A2BC8"/>
    <w:rsid w:val="009B30E5"/>
    <w:rsid w:val="009B4F6E"/>
    <w:rsid w:val="009C6DF4"/>
    <w:rsid w:val="009E29E3"/>
    <w:rsid w:val="009E735F"/>
    <w:rsid w:val="00A226A0"/>
    <w:rsid w:val="00A25787"/>
    <w:rsid w:val="00A47FD3"/>
    <w:rsid w:val="00AD3B95"/>
    <w:rsid w:val="00AF1158"/>
    <w:rsid w:val="00B001E9"/>
    <w:rsid w:val="00B00823"/>
    <w:rsid w:val="00B5528C"/>
    <w:rsid w:val="00B85A0F"/>
    <w:rsid w:val="00BB5D24"/>
    <w:rsid w:val="00BB793A"/>
    <w:rsid w:val="00BC54DE"/>
    <w:rsid w:val="00BE46C4"/>
    <w:rsid w:val="00C042AB"/>
    <w:rsid w:val="00C0455A"/>
    <w:rsid w:val="00C23DE0"/>
    <w:rsid w:val="00C424FE"/>
    <w:rsid w:val="00C72045"/>
    <w:rsid w:val="00C7505A"/>
    <w:rsid w:val="00C80DD0"/>
    <w:rsid w:val="00C96BA6"/>
    <w:rsid w:val="00C9708C"/>
    <w:rsid w:val="00CC37C7"/>
    <w:rsid w:val="00CD7183"/>
    <w:rsid w:val="00CE643E"/>
    <w:rsid w:val="00D00480"/>
    <w:rsid w:val="00D811DF"/>
    <w:rsid w:val="00DA3D9D"/>
    <w:rsid w:val="00DA794A"/>
    <w:rsid w:val="00DC3478"/>
    <w:rsid w:val="00DC67E7"/>
    <w:rsid w:val="00E02742"/>
    <w:rsid w:val="00E231CD"/>
    <w:rsid w:val="00E26FEA"/>
    <w:rsid w:val="00E573A4"/>
    <w:rsid w:val="00E95056"/>
    <w:rsid w:val="00EC4B9A"/>
    <w:rsid w:val="00EE160B"/>
    <w:rsid w:val="00EF015A"/>
    <w:rsid w:val="00F0134B"/>
    <w:rsid w:val="00F05546"/>
    <w:rsid w:val="00F678D3"/>
    <w:rsid w:val="00F81ED3"/>
    <w:rsid w:val="00F95F22"/>
    <w:rsid w:val="00FB10FE"/>
    <w:rsid w:val="00FD24D5"/>
    <w:rsid w:val="00FD515F"/>
    <w:rsid w:val="00FD53D7"/>
    <w:rsid w:val="00FE24BC"/>
    <w:rsid w:val="00FE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9C085C"/>
  <w15:chartTrackingRefBased/>
  <w15:docId w15:val="{75563B45-2B90-43D2-BCC8-0A6AA5CFB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iPriority="0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9E29E3"/>
    <w:pPr>
      <w:spacing w:after="0" w:line="200" w:lineRule="atLeast"/>
    </w:pPr>
    <w:rPr>
      <w:rFonts w:ascii="Verdana" w:hAnsi="Verdana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F3A5D"/>
    <w:pPr>
      <w:spacing w:before="480" w:line="320" w:lineRule="atLeas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8F3A5D"/>
    <w:pPr>
      <w:spacing w:before="200" w:line="300" w:lineRule="atLeast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8F3A5D"/>
    <w:pPr>
      <w:spacing w:before="200" w:line="230" w:lineRule="atLeast"/>
      <w:outlineLvl w:val="2"/>
    </w:pPr>
    <w:rPr>
      <w:rFonts w:eastAsiaTheme="majorEastAsia" w:cstheme="majorBidi"/>
      <w:b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8F3A5D"/>
    <w:pPr>
      <w:spacing w:before="200" w:line="230" w:lineRule="atLeast"/>
      <w:outlineLvl w:val="3"/>
    </w:pPr>
    <w:rPr>
      <w:rFonts w:eastAsiaTheme="majorEastAsia" w:cstheme="majorBidi"/>
      <w:b/>
      <w:i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Modtager">
    <w:name w:val="Modtager"/>
    <w:semiHidden/>
    <w:rsid w:val="00EC4B9A"/>
    <w:pPr>
      <w:framePr w:wrap="around" w:vAnchor="page" w:hAnchor="page" w:x="1702" w:y="880"/>
      <w:spacing w:after="0" w:line="260" w:lineRule="atLeast"/>
      <w:suppressOverlap/>
    </w:pPr>
    <w:rPr>
      <w:rFonts w:ascii="Times New Roman" w:hAnsi="Times New Roman"/>
      <w:sz w:val="24"/>
    </w:rPr>
  </w:style>
  <w:style w:type="paragraph" w:customStyle="1" w:styleId="AfsenderTop">
    <w:name w:val="AfsenderTop"/>
    <w:basedOn w:val="Normal"/>
    <w:link w:val="AfsenderTopTegn"/>
    <w:semiHidden/>
    <w:rsid w:val="00247BDD"/>
    <w:pPr>
      <w:tabs>
        <w:tab w:val="right" w:pos="3686"/>
      </w:tabs>
      <w:spacing w:after="80" w:line="160" w:lineRule="atLeast"/>
      <w:jc w:val="right"/>
    </w:pPr>
    <w:rPr>
      <w:sz w:val="16"/>
    </w:rPr>
  </w:style>
  <w:style w:type="character" w:customStyle="1" w:styleId="AfsenderTopTegn">
    <w:name w:val="AfsenderTop Tegn"/>
    <w:basedOn w:val="Standardskrifttypeiafsnit"/>
    <w:link w:val="AfsenderTop"/>
    <w:semiHidden/>
    <w:rsid w:val="009E29E3"/>
    <w:rPr>
      <w:rFonts w:ascii="Verdana" w:hAnsi="Verdana"/>
      <w:sz w:val="16"/>
    </w:rPr>
  </w:style>
  <w:style w:type="paragraph" w:customStyle="1" w:styleId="AfsenderBund">
    <w:name w:val="AfsenderBund"/>
    <w:basedOn w:val="AfsenderTop"/>
    <w:semiHidden/>
    <w:rsid w:val="00247BDD"/>
    <w:pPr>
      <w:tabs>
        <w:tab w:val="clear" w:pos="3686"/>
      </w:tabs>
    </w:pPr>
  </w:style>
  <w:style w:type="paragraph" w:customStyle="1" w:styleId="InstitutionsKolofon">
    <w:name w:val="InstitutionsKolofon"/>
    <w:basedOn w:val="Normal"/>
    <w:semiHidden/>
    <w:rsid w:val="00247BDD"/>
    <w:pPr>
      <w:spacing w:after="120" w:line="160" w:lineRule="atLeast"/>
      <w:jc w:val="right"/>
    </w:pPr>
    <w:rPr>
      <w:sz w:val="16"/>
    </w:rPr>
  </w:style>
  <w:style w:type="paragraph" w:customStyle="1" w:styleId="Kampagne">
    <w:name w:val="Kampagne"/>
    <w:basedOn w:val="Normal"/>
    <w:semiHidden/>
    <w:rsid w:val="00247BDD"/>
    <w:pPr>
      <w:spacing w:line="160" w:lineRule="atLeast"/>
    </w:pPr>
    <w:rPr>
      <w:sz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247BDD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E29E3"/>
    <w:rPr>
      <w:rFonts w:ascii="Verdana" w:hAnsi="Verdan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247BD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E29E3"/>
    <w:rPr>
      <w:rFonts w:ascii="Verdana" w:hAnsi="Verdana"/>
      <w:b/>
      <w:bCs/>
      <w:sz w:val="20"/>
      <w:szCs w:val="20"/>
    </w:rPr>
  </w:style>
  <w:style w:type="character" w:styleId="Kommentarhenvisning">
    <w:name w:val="annotation reference"/>
    <w:basedOn w:val="Standardskrifttypeiafsnit"/>
    <w:uiPriority w:val="99"/>
    <w:semiHidden/>
    <w:rsid w:val="00247BDD"/>
    <w:rPr>
      <w:sz w:val="16"/>
      <w:szCs w:val="16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247BDD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E29E3"/>
    <w:rPr>
      <w:rFonts w:ascii="Tahoma" w:hAnsi="Tahoma" w:cs="Tahoma"/>
      <w:sz w:val="16"/>
      <w:szCs w:val="16"/>
    </w:rPr>
  </w:style>
  <w:style w:type="paragraph" w:customStyle="1" w:styleId="OrgFelterSide1">
    <w:name w:val="OrgFelterSide1"/>
    <w:basedOn w:val="Normal"/>
    <w:semiHidden/>
    <w:rsid w:val="00247BDD"/>
    <w:pPr>
      <w:jc w:val="right"/>
    </w:pPr>
  </w:style>
  <w:style w:type="paragraph" w:customStyle="1" w:styleId="OrgFelt1Side1">
    <w:name w:val="OrgFelt1Side1"/>
    <w:basedOn w:val="OrgFelterSide1"/>
    <w:semiHidden/>
    <w:rsid w:val="00247BDD"/>
    <w:rPr>
      <w:b/>
    </w:rPr>
  </w:style>
  <w:style w:type="paragraph" w:customStyle="1" w:styleId="OrgFelterSide2">
    <w:name w:val="OrgFelterSide2"/>
    <w:basedOn w:val="Normal"/>
    <w:semiHidden/>
    <w:rsid w:val="00247BDD"/>
    <w:pPr>
      <w:jc w:val="right"/>
    </w:pPr>
    <w:rPr>
      <w:sz w:val="16"/>
    </w:rPr>
  </w:style>
  <w:style w:type="paragraph" w:customStyle="1" w:styleId="OrgFelt1Side2">
    <w:name w:val="OrgFelt1Side2"/>
    <w:basedOn w:val="OrgFelterSide2"/>
    <w:semiHidden/>
    <w:rsid w:val="00247BDD"/>
    <w:rPr>
      <w:b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8F3A5D"/>
    <w:rPr>
      <w:rFonts w:ascii="Verdana" w:eastAsiaTheme="majorEastAsia" w:hAnsi="Verdana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E29E3"/>
    <w:rPr>
      <w:rFonts w:ascii="Verdana" w:eastAsiaTheme="majorEastAsia" w:hAnsi="Verdana" w:cstheme="majorBidi"/>
      <w:b/>
      <w:bCs/>
      <w:sz w:val="26"/>
      <w:szCs w:val="26"/>
    </w:rPr>
  </w:style>
  <w:style w:type="character" w:styleId="Pladsholdertekst">
    <w:name w:val="Placeholder Text"/>
    <w:basedOn w:val="Standardskrifttypeiafsnit"/>
    <w:uiPriority w:val="99"/>
    <w:semiHidden/>
    <w:rsid w:val="00247BDD"/>
    <w:rPr>
      <w:color w:val="808080"/>
    </w:rPr>
  </w:style>
  <w:style w:type="paragraph" w:styleId="Sidefod">
    <w:name w:val="footer"/>
    <w:basedOn w:val="Normal"/>
    <w:link w:val="SidefodTegn"/>
    <w:uiPriority w:val="99"/>
    <w:semiHidden/>
    <w:rsid w:val="00247BDD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9E29E3"/>
    <w:rPr>
      <w:rFonts w:ascii="Verdana" w:hAnsi="Verdana"/>
      <w:sz w:val="20"/>
    </w:rPr>
  </w:style>
  <w:style w:type="paragraph" w:styleId="Sidehoved">
    <w:name w:val="header"/>
    <w:basedOn w:val="Normal"/>
    <w:link w:val="SidehovedTegn"/>
    <w:uiPriority w:val="99"/>
    <w:semiHidden/>
    <w:rsid w:val="00247BDD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9E29E3"/>
    <w:rPr>
      <w:rFonts w:ascii="Verdana" w:hAnsi="Verdana"/>
      <w:sz w:val="20"/>
    </w:rPr>
  </w:style>
  <w:style w:type="character" w:styleId="Sidetal">
    <w:name w:val="page number"/>
    <w:basedOn w:val="Standardskrifttypeiafsnit"/>
    <w:uiPriority w:val="99"/>
    <w:semiHidden/>
    <w:rsid w:val="00247BDD"/>
    <w:rPr>
      <w:rFonts w:ascii="Verdana" w:hAnsi="Verdana"/>
      <w:b/>
      <w:sz w:val="16"/>
    </w:rPr>
  </w:style>
  <w:style w:type="table" w:styleId="Tabel-Gitter">
    <w:name w:val="Table Grid"/>
    <w:basedOn w:val="Tabel-Normal"/>
    <w:uiPriority w:val="59"/>
    <w:rsid w:val="00247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lfTider">
    <w:name w:val="TlfTider"/>
    <w:basedOn w:val="Normal"/>
    <w:semiHidden/>
    <w:rsid w:val="00247BDD"/>
    <w:pPr>
      <w:spacing w:line="160" w:lineRule="atLeast"/>
      <w:jc w:val="center"/>
    </w:pPr>
    <w:rPr>
      <w:sz w:val="16"/>
    </w:rPr>
  </w:style>
  <w:style w:type="paragraph" w:customStyle="1" w:styleId="Integration">
    <w:name w:val="Integration"/>
    <w:basedOn w:val="Normal"/>
    <w:semiHidden/>
    <w:rsid w:val="00DA794A"/>
  </w:style>
  <w:style w:type="character" w:customStyle="1" w:styleId="Overskrift3Tegn">
    <w:name w:val="Overskrift 3 Tegn"/>
    <w:basedOn w:val="Standardskrifttypeiafsnit"/>
    <w:link w:val="Overskrift3"/>
    <w:uiPriority w:val="9"/>
    <w:rsid w:val="009E29E3"/>
    <w:rPr>
      <w:rFonts w:ascii="Verdana" w:eastAsiaTheme="majorEastAsia" w:hAnsi="Verdana" w:cstheme="majorBidi"/>
      <w:b/>
      <w:sz w:val="20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9E29E3"/>
    <w:rPr>
      <w:rFonts w:ascii="Verdana" w:eastAsiaTheme="majorEastAsia" w:hAnsi="Verdana" w:cstheme="majorBidi"/>
      <w:b/>
      <w:i/>
      <w:iCs/>
      <w:sz w:val="20"/>
    </w:rPr>
  </w:style>
  <w:style w:type="paragraph" w:styleId="Fodnotetekst">
    <w:name w:val="footnote text"/>
    <w:basedOn w:val="Normal"/>
    <w:link w:val="FodnotetekstTegn"/>
    <w:rsid w:val="007E1AE6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eastAsia="Times New Roman" w:cs="Times New Roman"/>
      <w:szCs w:val="20"/>
      <w:lang w:eastAsia="da-DK"/>
    </w:rPr>
  </w:style>
  <w:style w:type="character" w:customStyle="1" w:styleId="FodnotetekstTegn">
    <w:name w:val="Fodnotetekst Tegn"/>
    <w:basedOn w:val="Standardskrifttypeiafsnit"/>
    <w:link w:val="Fodnotetekst"/>
    <w:rsid w:val="007E1AE6"/>
    <w:rPr>
      <w:rFonts w:ascii="Verdana" w:eastAsia="Times New Roman" w:hAnsi="Verdana" w:cs="Times New Roman"/>
      <w:sz w:val="20"/>
      <w:szCs w:val="20"/>
      <w:lang w:eastAsia="da-DK"/>
    </w:rPr>
  </w:style>
  <w:style w:type="character" w:styleId="Fodnotehenvisning">
    <w:name w:val="footnote reference"/>
    <w:basedOn w:val="Standardskrifttypeiafsnit"/>
    <w:rsid w:val="007E1AE6"/>
    <w:rPr>
      <w:vertAlign w:val="superscript"/>
    </w:rPr>
  </w:style>
  <w:style w:type="character" w:styleId="Hyperlink">
    <w:name w:val="Hyperlink"/>
    <w:basedOn w:val="Standardskrifttypeiafsnit"/>
    <w:uiPriority w:val="99"/>
    <w:unhideWhenUsed/>
    <w:rsid w:val="007E1AE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7E1AE6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eastAsia="Times New Roman" w:cs="Times New Roman"/>
      <w:szCs w:val="24"/>
      <w:lang w:eastAsia="da-DK"/>
    </w:rPr>
  </w:style>
  <w:style w:type="paragraph" w:customStyle="1" w:styleId="Minnormalbrdtekst">
    <w:name w:val="Min normal brødtekst"/>
    <w:basedOn w:val="Normal"/>
    <w:link w:val="MinnormalbrdtekstTegn"/>
    <w:qFormat/>
    <w:rsid w:val="007E1AE6"/>
    <w:pPr>
      <w:spacing w:after="120" w:line="240" w:lineRule="auto"/>
    </w:pPr>
    <w:rPr>
      <w:rFonts w:eastAsia="Times New Roman" w:cs="Times New Roman"/>
      <w:szCs w:val="24"/>
      <w:lang w:eastAsia="da-DK"/>
    </w:rPr>
  </w:style>
  <w:style w:type="character" w:customStyle="1" w:styleId="MinnormalbrdtekstTegn">
    <w:name w:val="Min normal brødtekst Tegn"/>
    <w:basedOn w:val="Standardskrifttypeiafsnit"/>
    <w:link w:val="Minnormalbrdtekst"/>
    <w:rsid w:val="007E1AE6"/>
    <w:rPr>
      <w:rFonts w:ascii="Verdana" w:eastAsia="Times New Roman" w:hAnsi="Verdana" w:cs="Times New Roman"/>
      <w:sz w:val="20"/>
      <w:szCs w:val="24"/>
      <w:lang w:eastAsia="da-DK"/>
    </w:rPr>
  </w:style>
  <w:style w:type="character" w:styleId="Ulstomtale">
    <w:name w:val="Unresolved Mention"/>
    <w:basedOn w:val="Standardskrifttypeiafsnit"/>
    <w:uiPriority w:val="99"/>
    <w:semiHidden/>
    <w:rsid w:val="00023A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HH10@esbjerg.dk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mailto:byggeri@esbjerg.dk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goerdingvarme.d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mailto:ar.kristensen@tji.dk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Esbjerg%20Kommune\DynamicTemplate\dynamictemplate\Skabeloner\Brev.dotm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7635D-8BDB-4279-A6FD-7210D70CA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0</TotalTime>
  <Pages>4</Pages>
  <Words>384</Words>
  <Characters>2395</Characters>
  <Application>Microsoft Office Word</Application>
  <DocSecurity>0</DocSecurity>
  <Lines>114</Lines>
  <Paragraphs>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Brev</vt:lpstr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subject/>
  <dc:creator>Sonja Gubi Knudsen. SGK</dc:creator>
  <cp:keywords/>
  <dc:description/>
  <cp:lastModifiedBy>Sonja Gubi Knudsen. SGK</cp:lastModifiedBy>
  <cp:revision>2</cp:revision>
  <dcterms:created xsi:type="dcterms:W3CDTF">2024-03-01T07:59:00Z</dcterms:created>
  <dcterms:modified xsi:type="dcterms:W3CDTF">2024-03-01T07:59:00Z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{7D67FFF7-EB99-451D-B988-7DD35B3CEF07}</vt:lpwstr>
  </property>
</Properties>
</file>