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633863" w:rsidTr="008D17A1">
        <w:trPr>
          <w:trHeight w:hRule="exact" w:val="743"/>
        </w:trPr>
        <w:tc>
          <w:tcPr>
            <w:tcW w:w="7195" w:type="dxa"/>
          </w:tcPr>
          <w:p w:rsidR="00AC68D6" w:rsidRPr="00633863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633863" w:rsidRPr="00633863" w:rsidRDefault="00633863" w:rsidP="00633863">
            <w:pPr>
              <w:pStyle w:val="Kolofon"/>
            </w:pPr>
            <w:bookmarkStart w:id="1" w:name="bmkSender"/>
            <w:bookmarkEnd w:id="1"/>
            <w:r w:rsidRPr="00633863">
              <w:rPr>
                <w:b/>
              </w:rPr>
              <w:t>Miljø</w:t>
            </w:r>
          </w:p>
          <w:p w:rsidR="00633863" w:rsidRPr="00633863" w:rsidRDefault="00633863" w:rsidP="00633863">
            <w:pPr>
              <w:pStyle w:val="Kolofon"/>
            </w:pPr>
            <w:r w:rsidRPr="00633863">
              <w:t>Skelbækvej 2</w:t>
            </w:r>
          </w:p>
          <w:p w:rsidR="00633863" w:rsidRPr="00633863" w:rsidRDefault="00633863" w:rsidP="00633863">
            <w:pPr>
              <w:pStyle w:val="Kolofon"/>
            </w:pPr>
            <w:r w:rsidRPr="00633863">
              <w:t>6200 Aabenraa</w:t>
            </w:r>
          </w:p>
          <w:p w:rsidR="00633863" w:rsidRPr="00633863" w:rsidRDefault="00633863" w:rsidP="00633863">
            <w:pPr>
              <w:pStyle w:val="Kolofon"/>
            </w:pPr>
            <w:proofErr w:type="gramStart"/>
            <w:r w:rsidRPr="00633863">
              <w:t>Tlf.: 7376 7676</w:t>
            </w:r>
            <w:proofErr w:type="gramEnd"/>
          </w:p>
          <w:p w:rsidR="00633863" w:rsidRPr="00633863" w:rsidRDefault="00633863" w:rsidP="00633863">
            <w:pPr>
              <w:pStyle w:val="Kolofon"/>
            </w:pPr>
          </w:p>
          <w:p w:rsidR="00633863" w:rsidRPr="00633863" w:rsidRDefault="00633863" w:rsidP="00633863">
            <w:pPr>
              <w:pStyle w:val="Kolofon"/>
            </w:pPr>
            <w:r w:rsidRPr="00633863">
              <w:t xml:space="preserve">Dato: </w:t>
            </w:r>
            <w:r w:rsidR="0032314E">
              <w:t>02</w:t>
            </w:r>
            <w:r w:rsidRPr="00633863">
              <w:t>-</w:t>
            </w:r>
            <w:r w:rsidR="0032314E">
              <w:t>01</w:t>
            </w:r>
            <w:r w:rsidRPr="00633863">
              <w:t>-201</w:t>
            </w:r>
            <w:r w:rsidR="0032314E">
              <w:t>7</w:t>
            </w:r>
          </w:p>
          <w:p w:rsidR="00633863" w:rsidRPr="00633863" w:rsidRDefault="00633863" w:rsidP="00633863">
            <w:pPr>
              <w:pStyle w:val="Kolofon"/>
            </w:pPr>
            <w:r w:rsidRPr="00633863">
              <w:t>Sagsnr.: 07/</w:t>
            </w:r>
            <w:proofErr w:type="gramStart"/>
            <w:r w:rsidRPr="00633863">
              <w:t>58532</w:t>
            </w:r>
            <w:proofErr w:type="gramEnd"/>
          </w:p>
          <w:p w:rsidR="00633863" w:rsidRPr="00633863" w:rsidRDefault="00633863" w:rsidP="00633863">
            <w:pPr>
              <w:pStyle w:val="Kolofon"/>
            </w:pPr>
          </w:p>
          <w:p w:rsidR="00633863" w:rsidRPr="00633863" w:rsidRDefault="00633863" w:rsidP="00633863">
            <w:pPr>
              <w:pStyle w:val="Kolofon"/>
            </w:pPr>
            <w:r w:rsidRPr="00633863">
              <w:t>Kontakt: Helle Lund Daabeck</w:t>
            </w:r>
          </w:p>
          <w:p w:rsidR="00633863" w:rsidRPr="00633863" w:rsidRDefault="00633863" w:rsidP="00633863">
            <w:pPr>
              <w:pStyle w:val="Kolofon"/>
            </w:pPr>
            <w:r w:rsidRPr="00633863">
              <w:t xml:space="preserve">Direkte </w:t>
            </w:r>
            <w:proofErr w:type="gramStart"/>
            <w:r w:rsidRPr="00633863">
              <w:t>tlf.: 7376 6331</w:t>
            </w:r>
            <w:proofErr w:type="gramEnd"/>
          </w:p>
          <w:p w:rsidR="00AC68D6" w:rsidRPr="00633863" w:rsidRDefault="00633863" w:rsidP="00633863">
            <w:pPr>
              <w:pStyle w:val="Kolofon"/>
            </w:pPr>
            <w:r w:rsidRPr="00633863">
              <w:t>E-mail: hlda@aabenraa.dk</w:t>
            </w:r>
          </w:p>
        </w:tc>
      </w:tr>
      <w:tr w:rsidR="00AC68D6" w:rsidRPr="00633863" w:rsidTr="00C47C41">
        <w:trPr>
          <w:trHeight w:hRule="exact" w:val="3119"/>
        </w:trPr>
        <w:tc>
          <w:tcPr>
            <w:tcW w:w="7195" w:type="dxa"/>
          </w:tcPr>
          <w:p w:rsidR="00633863" w:rsidRPr="00633863" w:rsidRDefault="00633863" w:rsidP="00633863">
            <w:bookmarkStart w:id="2" w:name="bmkReceiver"/>
            <w:bookmarkEnd w:id="2"/>
            <w:r w:rsidRPr="00633863">
              <w:t>Gert Lambert Pedersen</w:t>
            </w:r>
          </w:p>
          <w:p w:rsidR="00633863" w:rsidRPr="00633863" w:rsidRDefault="00633863" w:rsidP="00633863">
            <w:proofErr w:type="spellStart"/>
            <w:r w:rsidRPr="00633863">
              <w:t>Kielsbjergvej</w:t>
            </w:r>
            <w:proofErr w:type="spellEnd"/>
            <w:r w:rsidRPr="00633863">
              <w:t xml:space="preserve"> 12</w:t>
            </w:r>
          </w:p>
          <w:p w:rsidR="00AC68D6" w:rsidRPr="00633863" w:rsidRDefault="00633863" w:rsidP="00633863">
            <w:r w:rsidRPr="00633863">
              <w:t>6200 Aabenraa</w:t>
            </w:r>
          </w:p>
        </w:tc>
        <w:tc>
          <w:tcPr>
            <w:tcW w:w="2870" w:type="dxa"/>
            <w:vMerge/>
            <w:noWrap/>
          </w:tcPr>
          <w:p w:rsidR="00AC68D6" w:rsidRPr="00633863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633863" w:rsidRPr="00DC1870" w:rsidRDefault="00633863" w:rsidP="00A72E0E"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proofErr w:type="spellStart"/>
      <w:r>
        <w:rPr>
          <w:b/>
        </w:rPr>
        <w:t>Kielsbjergvej</w:t>
      </w:r>
      <w:proofErr w:type="spellEnd"/>
      <w:r>
        <w:rPr>
          <w:b/>
        </w:rPr>
        <w:t xml:space="preserve"> 12</w:t>
      </w:r>
    </w:p>
    <w:p w:rsidR="00633863" w:rsidRPr="00DC1870" w:rsidRDefault="00633863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633863" w:rsidRPr="00B539EE" w:rsidRDefault="00633863" w:rsidP="00A72E0E">
      <w:pPr>
        <w:contextualSpacing/>
        <w:rPr>
          <w:rFonts w:cs="Arial"/>
        </w:rPr>
      </w:pPr>
    </w:p>
    <w:p w:rsidR="00633863" w:rsidRPr="000F286F" w:rsidRDefault="00633863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633863" w:rsidRPr="000F286F" w:rsidRDefault="0063386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633863" w:rsidRDefault="00633863" w:rsidP="00A72E0E">
      <w:pPr>
        <w:rPr>
          <w:rFonts w:cs="Arial"/>
        </w:rPr>
      </w:pPr>
    </w:p>
    <w:p w:rsidR="00633863" w:rsidRPr="0022520E" w:rsidRDefault="00633863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633863" w:rsidRDefault="00633863" w:rsidP="00A72E0E">
      <w:pPr>
        <w:pStyle w:val="E-mail-signatur"/>
        <w:rPr>
          <w:rFonts w:ascii="Verdana" w:hAnsi="Verdana"/>
          <w:sz w:val="20"/>
          <w:szCs w:val="20"/>
        </w:rPr>
      </w:pPr>
    </w:p>
    <w:p w:rsidR="00633863" w:rsidRDefault="00633863" w:rsidP="00A72E0E"/>
    <w:p w:rsidR="00633863" w:rsidRDefault="00633863" w:rsidP="00A72E0E">
      <w:r>
        <w:t>Venlig hilsen</w:t>
      </w:r>
    </w:p>
    <w:p w:rsidR="00633863" w:rsidRDefault="00633863" w:rsidP="00A72E0E">
      <w:r>
        <w:t>Helle Lund Daabeck</w:t>
      </w:r>
    </w:p>
    <w:p w:rsidR="00633863" w:rsidRDefault="00633863" w:rsidP="00A72E0E"/>
    <w:p w:rsidR="00633863" w:rsidRDefault="00633863" w:rsidP="00A72E0E"/>
    <w:p w:rsidR="00633863" w:rsidRDefault="00633863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proofErr w:type="spellStart"/>
      <w:r>
        <w:rPr>
          <w:rFonts w:asciiTheme="minorHAnsi" w:hAnsiTheme="minorHAnsi"/>
          <w:b/>
          <w:sz w:val="32"/>
          <w:szCs w:val="32"/>
          <w:u w:val="single"/>
        </w:rPr>
        <w:t>Kielsbjergvej</w:t>
      </w:r>
      <w:proofErr w:type="spellEnd"/>
      <w:r>
        <w:rPr>
          <w:rFonts w:asciiTheme="minorHAnsi" w:hAnsiTheme="minorHAnsi"/>
          <w:b/>
          <w:sz w:val="32"/>
          <w:szCs w:val="32"/>
          <w:u w:val="single"/>
        </w:rPr>
        <w:t xml:space="preserve"> 12 </w:t>
      </w:r>
      <w:commentRangeEnd w:id="4"/>
      <w:r>
        <w:rPr>
          <w:rStyle w:val="Kommentarhenvisning"/>
        </w:rPr>
        <w:commentReference w:id="4"/>
      </w:r>
    </w:p>
    <w:p w:rsidR="00633863" w:rsidRPr="00890883" w:rsidRDefault="00633863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633863" w:rsidRPr="0089088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633863" w:rsidRPr="00890883" w:rsidRDefault="00633863" w:rsidP="00A72E0E">
      <w:pPr>
        <w:rPr>
          <w:rFonts w:asciiTheme="minorHAnsi" w:hAnsiTheme="minorHAnsi"/>
          <w:sz w:val="22"/>
          <w:szCs w:val="22"/>
        </w:rPr>
      </w:pPr>
    </w:p>
    <w:p w:rsidR="00633863" w:rsidRDefault="00633863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633863" w:rsidRDefault="00633863" w:rsidP="00A72E0E">
      <w:pPr>
        <w:rPr>
          <w:rFonts w:asciiTheme="minorHAnsi" w:hAnsiTheme="minorHAnsi"/>
          <w:sz w:val="22"/>
          <w:szCs w:val="22"/>
        </w:rPr>
      </w:pPr>
    </w:p>
    <w:p w:rsidR="00633863" w:rsidRPr="00245803" w:rsidRDefault="00633863" w:rsidP="00A72E0E">
      <w:pPr>
        <w:rPr>
          <w:rFonts w:asciiTheme="minorHAnsi" w:hAnsiTheme="minorHAnsi"/>
          <w:b/>
          <w:sz w:val="22"/>
          <w:szCs w:val="22"/>
        </w:rPr>
      </w:pPr>
      <w:r w:rsidRPr="00245803">
        <w:rPr>
          <w:rFonts w:asciiTheme="minorHAnsi" w:hAnsiTheme="minorHAnsi"/>
          <w:b/>
          <w:sz w:val="22"/>
          <w:szCs w:val="22"/>
        </w:rPr>
        <w:t xml:space="preserve">Herudover er der ført tilsyn med landbrugets miljøgodkendelse af </w:t>
      </w:r>
      <w:r>
        <w:rPr>
          <w:rFonts w:asciiTheme="minorHAnsi" w:hAnsiTheme="minorHAnsi"/>
          <w:b/>
          <w:sz w:val="22"/>
          <w:szCs w:val="22"/>
        </w:rPr>
        <w:t>5. juli 2016</w:t>
      </w:r>
    </w:p>
    <w:p w:rsidR="00633863" w:rsidRPr="0024580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</w:t>
      </w:r>
      <w:proofErr w:type="gramStart"/>
      <w:r w:rsidRPr="00890883">
        <w:rPr>
          <w:rFonts w:asciiTheme="minorHAnsi" w:hAnsiTheme="minorHAnsi"/>
          <w:b/>
          <w:sz w:val="22"/>
          <w:szCs w:val="22"/>
          <w:u w:val="single"/>
        </w:rPr>
        <w:t>nummer,  telefonnummer</w:t>
      </w:r>
      <w:proofErr w:type="gramEnd"/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 &amp; mailadresse</w:t>
      </w:r>
    </w:p>
    <w:p w:rsidR="00633863" w:rsidRPr="00890883" w:rsidRDefault="0063386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633863" w:rsidRPr="00890883" w:rsidTr="00F658A9">
        <w:trPr>
          <w:cantSplit/>
          <w:trHeight w:val="315"/>
        </w:trPr>
        <w:tc>
          <w:tcPr>
            <w:tcW w:w="9760" w:type="dxa"/>
          </w:tcPr>
          <w:p w:rsidR="00633863" w:rsidRPr="00890883" w:rsidRDefault="00633863" w:rsidP="00633863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Dynagro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svineproduktion I/S, v. Gert Lambert Pedersen,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Kielsbjergvej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12, 6200 Aabenraa.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633863" w:rsidRPr="00890883" w:rsidTr="00F658A9">
        <w:trPr>
          <w:cantSplit/>
          <w:trHeight w:val="330"/>
        </w:trPr>
        <w:tc>
          <w:tcPr>
            <w:tcW w:w="9760" w:type="dxa"/>
          </w:tcPr>
          <w:p w:rsidR="00633863" w:rsidRPr="00890883" w:rsidRDefault="00633863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Kielsbjergvej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12, 6200 Aabenraa.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</w:tc>
      </w:tr>
      <w:tr w:rsidR="00633863" w:rsidRPr="00890883" w:rsidTr="00F658A9">
        <w:trPr>
          <w:cantSplit/>
          <w:trHeight w:val="330"/>
        </w:trPr>
        <w:tc>
          <w:tcPr>
            <w:tcW w:w="9760" w:type="dxa"/>
          </w:tcPr>
          <w:p w:rsidR="00633863" w:rsidRPr="00890883" w:rsidRDefault="00633863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35071407</w:t>
            </w:r>
            <w:proofErr w:type="gramEnd"/>
          </w:p>
        </w:tc>
      </w:tr>
      <w:tr w:rsidR="00633863" w:rsidRPr="00890883" w:rsidTr="00F658A9">
        <w:trPr>
          <w:cantSplit/>
          <w:trHeight w:val="555"/>
        </w:trPr>
        <w:tc>
          <w:tcPr>
            <w:tcW w:w="9760" w:type="dxa"/>
          </w:tcPr>
          <w:p w:rsidR="00633863" w:rsidRPr="00B02964" w:rsidRDefault="00633863" w:rsidP="008A51DC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Kontaktperson: Martin </w:t>
            </w:r>
            <w:r w:rsidR="008A51DC">
              <w:rPr>
                <w:rFonts w:asciiTheme="minorHAnsi" w:hAnsiTheme="minorHAnsi"/>
                <w:sz w:val="22"/>
                <w:szCs w:val="22"/>
              </w:rPr>
              <w:t>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ambert </w:t>
            </w:r>
            <w:r w:rsidR="008A51DC">
              <w:rPr>
                <w:rFonts w:asciiTheme="minorHAnsi" w:hAnsiTheme="minorHAnsi"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sz w:val="22"/>
                <w:szCs w:val="22"/>
              </w:rPr>
              <w:t>edersen: 74 68 06 48 eller 20 33 06 48</w:t>
            </w:r>
          </w:p>
        </w:tc>
      </w:tr>
      <w:tr w:rsidR="00633863" w:rsidRPr="00890883" w:rsidTr="00F658A9">
        <w:trPr>
          <w:cantSplit/>
          <w:trHeight w:val="510"/>
        </w:trPr>
        <w:tc>
          <w:tcPr>
            <w:tcW w:w="9760" w:type="dxa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633863" w:rsidRPr="00890883" w:rsidRDefault="0063386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633863" w:rsidRDefault="00633863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33863" w:rsidRPr="00890883" w:rsidTr="00F658A9">
        <w:trPr>
          <w:cantSplit/>
          <w:trHeight w:val="585"/>
        </w:trPr>
        <w:tc>
          <w:tcPr>
            <w:tcW w:w="9781" w:type="dxa"/>
          </w:tcPr>
          <w:p w:rsidR="00633863" w:rsidRPr="005A176C" w:rsidRDefault="00633863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A51DC">
              <w:rPr>
                <w:rFonts w:asciiTheme="minorHAnsi" w:hAnsiTheme="minorHAnsi"/>
                <w:sz w:val="22"/>
                <w:szCs w:val="22"/>
              </w:rPr>
              <w:t>3,13</w:t>
            </w:r>
          </w:p>
        </w:tc>
      </w:tr>
      <w:tr w:rsidR="00633863" w:rsidRPr="00890883" w:rsidTr="00F658A9">
        <w:trPr>
          <w:cantSplit/>
          <w:trHeight w:val="555"/>
        </w:trPr>
        <w:tc>
          <w:tcPr>
            <w:tcW w:w="9781" w:type="dxa"/>
          </w:tcPr>
          <w:p w:rsidR="00633863" w:rsidRPr="005A176C" w:rsidRDefault="00081E6D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Basistilsyn</w:t>
            </w:r>
            <w:r w:rsidR="008A51DC">
              <w:rPr>
                <w:rFonts w:asciiTheme="minorHAnsi" w:hAnsiTheme="minorHAnsi"/>
                <w:sz w:val="22"/>
                <w:szCs w:val="22"/>
              </w:rPr>
              <w:t xml:space="preserve"> hvert 3 år og et prioriteret tilsyn hvert 2 år.</w:t>
            </w:r>
          </w:p>
        </w:tc>
      </w:tr>
    </w:tbl>
    <w:p w:rsidR="00633863" w:rsidRDefault="00633863" w:rsidP="00FE7B4A">
      <w:pPr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633863" w:rsidRPr="00890883" w:rsidRDefault="0063386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33863" w:rsidRPr="00890883" w:rsidTr="00F658A9">
        <w:trPr>
          <w:cantSplit/>
          <w:trHeight w:val="585"/>
        </w:trPr>
        <w:tc>
          <w:tcPr>
            <w:tcW w:w="9781" w:type="dxa"/>
          </w:tcPr>
          <w:p w:rsidR="00633863" w:rsidRPr="005A176C" w:rsidRDefault="00633863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81E6D">
              <w:rPr>
                <w:rFonts w:asciiTheme="minorHAnsi" w:hAnsiTheme="minorHAnsi"/>
                <w:sz w:val="22"/>
                <w:szCs w:val="22"/>
              </w:rPr>
              <w:t>12-10-2016</w:t>
            </w:r>
          </w:p>
        </w:tc>
      </w:tr>
      <w:tr w:rsidR="00633863" w:rsidRPr="00890883" w:rsidTr="00F658A9">
        <w:trPr>
          <w:cantSplit/>
          <w:trHeight w:val="555"/>
        </w:trPr>
        <w:tc>
          <w:tcPr>
            <w:tcW w:w="9781" w:type="dxa"/>
          </w:tcPr>
          <w:p w:rsidR="00633863" w:rsidRPr="005A176C" w:rsidRDefault="00633863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081E6D">
              <w:rPr>
                <w:rFonts w:asciiTheme="minorHAnsi" w:hAnsiTheme="minorHAnsi"/>
                <w:sz w:val="22"/>
                <w:szCs w:val="22"/>
              </w:rPr>
              <w:t xml:space="preserve"> 01-11-2016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054E" w:rsidRDefault="0055054E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633863" w:rsidRPr="00941C73" w:rsidRDefault="0063386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633863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33863" w:rsidRPr="00941C73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 w:rsidR="00081E6D">
              <w:rPr>
                <w:rFonts w:asciiTheme="minorHAnsi" w:hAnsiTheme="minorHAnsi"/>
                <w:b/>
                <w:sz w:val="22"/>
                <w:szCs w:val="22"/>
              </w:rPr>
              <w:t>: 5. juli 2016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633863" w:rsidRPr="00941C73" w:rsidTr="003F69C8">
        <w:trPr>
          <w:cantSplit/>
        </w:trPr>
        <w:tc>
          <w:tcPr>
            <w:tcW w:w="1686" w:type="pct"/>
          </w:tcPr>
          <w:p w:rsidR="00633863" w:rsidRPr="00941C73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633863" w:rsidRPr="00941C73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633863" w:rsidRPr="00941C73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633863" w:rsidRPr="00941C73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633863" w:rsidRPr="00941C73" w:rsidTr="003F69C8">
        <w:trPr>
          <w:cantSplit/>
          <w:trHeight w:val="295"/>
        </w:trPr>
        <w:tc>
          <w:tcPr>
            <w:tcW w:w="1686" w:type="pct"/>
          </w:tcPr>
          <w:p w:rsidR="00633863" w:rsidRPr="00941C73" w:rsidRDefault="00081E6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Slagtesvin(31-112 kg)</w:t>
            </w:r>
          </w:p>
        </w:tc>
        <w:tc>
          <w:tcPr>
            <w:tcW w:w="1466" w:type="pct"/>
          </w:tcPr>
          <w:p w:rsidR="00633863" w:rsidRPr="00941C73" w:rsidRDefault="00633863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633863" w:rsidRPr="00941C73" w:rsidRDefault="00633863" w:rsidP="00081E6D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 w:rsidR="00081E6D">
              <w:t>15.460</w:t>
            </w:r>
          </w:p>
        </w:tc>
        <w:tc>
          <w:tcPr>
            <w:tcW w:w="968" w:type="pct"/>
          </w:tcPr>
          <w:p w:rsidR="00633863" w:rsidRPr="00941C73" w:rsidRDefault="00633863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1686" w:type="pct"/>
          </w:tcPr>
          <w:p w:rsidR="00633863" w:rsidRPr="00941C73" w:rsidRDefault="00081E6D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Slagtesvin(32-112 kg)</w:t>
            </w:r>
          </w:p>
        </w:tc>
        <w:tc>
          <w:tcPr>
            <w:tcW w:w="1466" w:type="pct"/>
          </w:tcPr>
          <w:p w:rsidR="00633863" w:rsidRPr="00941C73" w:rsidRDefault="00633863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633863" w:rsidRPr="00081E6D" w:rsidRDefault="00081E6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081E6D">
              <w:rPr>
                <w:rFonts w:asciiTheme="minorHAnsi" w:hAnsiTheme="minorHAnsi"/>
                <w:sz w:val="22"/>
                <w:szCs w:val="22"/>
              </w:rPr>
              <w:t>3.840</w:t>
            </w:r>
          </w:p>
        </w:tc>
        <w:tc>
          <w:tcPr>
            <w:tcW w:w="968" w:type="pct"/>
          </w:tcPr>
          <w:p w:rsidR="00633863" w:rsidRPr="00941C73" w:rsidRDefault="00633863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33863" w:rsidRPr="00555AF5" w:rsidTr="003F69C8">
        <w:trPr>
          <w:cantSplit/>
        </w:trPr>
        <w:tc>
          <w:tcPr>
            <w:tcW w:w="1686" w:type="pct"/>
          </w:tcPr>
          <w:p w:rsidR="00633863" w:rsidRPr="00555AF5" w:rsidRDefault="00081E6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1466" w:type="pct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8" w:type="pct"/>
          </w:tcPr>
          <w:p w:rsidR="00633863" w:rsidRPr="00555AF5" w:rsidRDefault="00081E6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540,68</w:t>
            </w:r>
          </w:p>
        </w:tc>
      </w:tr>
      <w:tr w:rsidR="00633863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633863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55AF5">
              <w:rPr>
                <w:rFonts w:asciiTheme="minorHAnsi" w:hAnsiTheme="minorHAnsi"/>
                <w:sz w:val="22"/>
                <w:szCs w:val="22"/>
              </w:rPr>
              <w:t>Be</w:t>
            </w:r>
            <w:r>
              <w:rPr>
                <w:rFonts w:asciiTheme="minorHAnsi" w:hAnsiTheme="minorHAnsi"/>
                <w:sz w:val="22"/>
                <w:szCs w:val="22"/>
              </w:rPr>
              <w:t>mærkninger:</w:t>
            </w:r>
            <w:r w:rsidR="00081E6D">
              <w:rPr>
                <w:rFonts w:asciiTheme="minorHAnsi" w:hAnsiTheme="minorHAnsi"/>
                <w:sz w:val="22"/>
                <w:szCs w:val="22"/>
              </w:rPr>
              <w:t xml:space="preserve"> Miljøgodkendelsen er delt op i to etaper:</w:t>
            </w:r>
          </w:p>
          <w:p w:rsidR="00081E6D" w:rsidRDefault="00081E6D" w:rsidP="00081E6D">
            <w:pPr>
              <w:pStyle w:val="Listeafsnit"/>
              <w:numPr>
                <w:ilvl w:val="0"/>
                <w:numId w:val="3"/>
              </w:num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Etape 1: 335,89 dyreenheder, som skal være udnyttet inden d. 5. juli 2018.</w:t>
            </w:r>
          </w:p>
          <w:p w:rsidR="00081E6D" w:rsidRPr="00081E6D" w:rsidRDefault="00081E6D" w:rsidP="00081E6D">
            <w:pPr>
              <w:pStyle w:val="Listeafsnit"/>
              <w:numPr>
                <w:ilvl w:val="0"/>
                <w:numId w:val="3"/>
              </w:num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Etape 2: 540,68 dyreenheder, som skal være udnyttet inden d. 5. juli 2021.</w:t>
            </w:r>
          </w:p>
        </w:tc>
      </w:tr>
    </w:tbl>
    <w:p w:rsidR="00633863" w:rsidRDefault="00633863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Pr="001656CD" w:rsidRDefault="0063386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633863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633863" w:rsidRPr="00A11210" w:rsidRDefault="0063386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>Seneste gødningsregnskab:</w:t>
            </w:r>
            <w:r w:rsidR="00C0674F">
              <w:rPr>
                <w:rFonts w:asciiTheme="minorHAnsi" w:hAnsiTheme="minorHAnsi"/>
                <w:b/>
                <w:sz w:val="22"/>
                <w:szCs w:val="22"/>
              </w:rPr>
              <w:t xml:space="preserve"> 2014-2015.</w:t>
            </w: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</w:tr>
      <w:tr w:rsidR="00633863" w:rsidTr="003F69C8">
        <w:tc>
          <w:tcPr>
            <w:tcW w:w="3261" w:type="dxa"/>
          </w:tcPr>
          <w:p w:rsidR="00633863" w:rsidRPr="003F29DC" w:rsidRDefault="00633863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633863" w:rsidRPr="003F29DC" w:rsidRDefault="00633863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633863" w:rsidRPr="007F5336" w:rsidRDefault="00633863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633863" w:rsidRPr="007F5336" w:rsidRDefault="00633863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Søer(29,6 grise/7,1 kg)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281</w:t>
            </w:r>
          </w:p>
        </w:tc>
        <w:tc>
          <w:tcPr>
            <w:tcW w:w="1984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Smågrise(6,9-30,4)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5.266</w:t>
            </w:r>
          </w:p>
        </w:tc>
        <w:tc>
          <w:tcPr>
            <w:tcW w:w="1984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Smågrise(6,9-30,4)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2.713</w:t>
            </w:r>
          </w:p>
        </w:tc>
        <w:tc>
          <w:tcPr>
            <w:tcW w:w="1984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Slagtesvin(30,4-107 kg)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1984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Slagtesvin(30,4-113,1 kg)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2.356</w:t>
            </w:r>
          </w:p>
        </w:tc>
        <w:tc>
          <w:tcPr>
            <w:tcW w:w="1984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Tr="003F69C8">
        <w:tc>
          <w:tcPr>
            <w:tcW w:w="3261" w:type="dxa"/>
          </w:tcPr>
          <w:p w:rsidR="00633863" w:rsidRPr="00555AF5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633863" w:rsidRPr="00555AF5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863" w:rsidRPr="00C0674F" w:rsidRDefault="0063386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3863" w:rsidRPr="00C0674F" w:rsidRDefault="00C0674F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0674F">
              <w:rPr>
                <w:rFonts w:asciiTheme="minorHAnsi" w:hAnsiTheme="minorHAnsi"/>
                <w:sz w:val="22"/>
                <w:szCs w:val="22"/>
              </w:rPr>
              <w:t>169,65</w:t>
            </w:r>
          </w:p>
        </w:tc>
      </w:tr>
      <w:tr w:rsidR="00633863" w:rsidTr="003F69C8">
        <w:tc>
          <w:tcPr>
            <w:tcW w:w="9781" w:type="dxa"/>
            <w:gridSpan w:val="4"/>
          </w:tcPr>
          <w:p w:rsidR="00633863" w:rsidRDefault="00633863" w:rsidP="00C0674F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>:</w:t>
            </w:r>
            <w:r w:rsidR="00C0674F">
              <w:rPr>
                <w:rFonts w:asciiTheme="minorHAnsi" w:hAnsiTheme="minorHAnsi"/>
                <w:sz w:val="22"/>
                <w:szCs w:val="22"/>
              </w:rPr>
              <w:t xml:space="preserve"> Ifølge miljøgodkendelsen skal etape 1 skal de eksisterende stalde renoveres.</w:t>
            </w:r>
          </w:p>
          <w:p w:rsidR="00C0674F" w:rsidRPr="00C0674F" w:rsidRDefault="00C0674F" w:rsidP="003E168B">
            <w:pPr>
              <w:pStyle w:val="Listeafsnit"/>
              <w:numPr>
                <w:ilvl w:val="0"/>
                <w:numId w:val="7"/>
              </w:num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På tilsynsdagen var staldene næsten tomme, så renovationsarbejdet kunne påbegyndes.</w:t>
            </w:r>
            <w:r w:rsidR="003E168B">
              <w:rPr>
                <w:rFonts w:asciiTheme="minorHAnsi" w:hAnsiTheme="minorHAnsi"/>
                <w:sz w:val="22"/>
                <w:szCs w:val="22"/>
              </w:rPr>
              <w:t xml:space="preserve"> Søerne skal udskiftes med slagtesvin.</w:t>
            </w:r>
          </w:p>
        </w:tc>
      </w:tr>
    </w:tbl>
    <w:p w:rsidR="00633863" w:rsidRDefault="00633863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6"/>
        <w:gridCol w:w="1688"/>
        <w:gridCol w:w="1407"/>
        <w:gridCol w:w="1126"/>
        <w:gridCol w:w="1126"/>
        <w:gridCol w:w="1266"/>
        <w:gridCol w:w="1265"/>
        <w:gridCol w:w="1897"/>
      </w:tblGrid>
      <w:tr w:rsidR="00633863" w:rsidRPr="00890883" w:rsidTr="003E168B">
        <w:trPr>
          <w:gridBefore w:val="1"/>
          <w:wBefore w:w="6" w:type="dxa"/>
          <w:cantSplit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633863" w:rsidRPr="00890883" w:rsidTr="003E168B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633863" w:rsidRPr="00890883" w:rsidRDefault="00633863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07" w:type="dxa"/>
            <w:shd w:val="clear" w:color="auto" w:fill="FFFFFF"/>
          </w:tcPr>
          <w:p w:rsidR="00633863" w:rsidRPr="003E168B" w:rsidRDefault="003E168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2.450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633863" w:rsidRPr="00890883" w:rsidRDefault="003E168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1994</w:t>
            </w:r>
          </w:p>
        </w:tc>
        <w:tc>
          <w:tcPr>
            <w:tcW w:w="1126" w:type="dxa"/>
            <w:shd w:val="clear" w:color="auto" w:fill="FFFFFF"/>
          </w:tcPr>
          <w:p w:rsidR="00633863" w:rsidRPr="00890883" w:rsidRDefault="0063386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/>
          </w:tcPr>
          <w:p w:rsidR="00633863" w:rsidRPr="00890883" w:rsidRDefault="003E168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265" w:type="dxa"/>
            <w:shd w:val="clear" w:color="auto" w:fill="FFFFFF"/>
          </w:tcPr>
          <w:p w:rsidR="00633863" w:rsidRPr="00890883" w:rsidRDefault="00633863" w:rsidP="00C25B01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5B01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897" w:type="dxa"/>
            <w:shd w:val="clear" w:color="auto" w:fill="FFFFFF"/>
          </w:tcPr>
          <w:p w:rsidR="00633863" w:rsidRPr="00890883" w:rsidRDefault="00C25B01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3E168B" w:rsidTr="003E168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9781" w:type="dxa"/>
            <w:gridSpan w:val="8"/>
          </w:tcPr>
          <w:p w:rsidR="003E168B" w:rsidRDefault="0032314E" w:rsidP="00A72E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3E168B" w:rsidRPr="003E168B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3E168B" w:rsidRPr="003E168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E168B" w:rsidRPr="003E168B" w:rsidRDefault="003E168B" w:rsidP="003E168B">
            <w:pPr>
              <w:pStyle w:val="Listeafsnit"/>
            </w:pPr>
            <w:r w:rsidRPr="003E168B">
              <w:t xml:space="preserve"> </w:t>
            </w:r>
          </w:p>
        </w:tc>
      </w:tr>
    </w:tbl>
    <w:p w:rsidR="0063386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Pr="00646202" w:rsidRDefault="00633863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t>Tjekliste til gyllebeholdere</w:t>
      </w:r>
    </w:p>
    <w:p w:rsidR="00633863" w:rsidRPr="00890883" w:rsidRDefault="00633863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633863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spjæld mellem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og beholderen?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Svinges pumperøret tilbage efter fyldning?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pumperøret låst fast over beholderen?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lavet andre foranstaltninger som for 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sempel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afspæringsventil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253047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622EF2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622EF2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22EF2">
              <w:rPr>
                <w:rFonts w:asciiTheme="minorHAnsi" w:hAnsiTheme="minorHAnsi"/>
                <w:sz w:val="22"/>
                <w:szCs w:val="22"/>
              </w:rPr>
              <w:t>manuelt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Manuelt </w:t>
            </w:r>
            <w:r w:rsidR="00633863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 forsynet med afbryder, som sikre at den ikke kan sættes i gang utilsigtet?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22EF2">
              <w:rPr>
                <w:rFonts w:asciiTheme="minorHAnsi" w:hAnsiTheme="minorHAnsi"/>
                <w:sz w:val="22"/>
                <w:szCs w:val="22"/>
              </w:rPr>
              <w:t xml:space="preserve">Maskinstationen 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622EF2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22EF2">
              <w:rPr>
                <w:rFonts w:asciiTheme="minorHAnsi" w:hAnsiTheme="minorHAnsi"/>
                <w:sz w:val="22"/>
                <w:szCs w:val="22"/>
              </w:rPr>
              <w:t xml:space="preserve">Eldreven  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633863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633863" w:rsidRPr="00941C7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633863" w:rsidRPr="00941C73" w:rsidRDefault="00622EF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633863" w:rsidRPr="00941C73" w:rsidRDefault="00633863" w:rsidP="00622EF2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622EF2">
              <w:rPr>
                <w:rFonts w:asciiTheme="minorHAnsi" w:hAnsiTheme="minorHAnsi"/>
                <w:sz w:val="22"/>
                <w:szCs w:val="22"/>
              </w:rPr>
              <w:t>Afbrydes inde i stalden.</w:t>
            </w:r>
          </w:p>
        </w:tc>
      </w:tr>
      <w:tr w:rsidR="00633863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55054E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622EF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5054E">
              <w:rPr>
                <w:rFonts w:asciiTheme="minorHAnsi" w:hAnsiTheme="minorHAnsi"/>
                <w:sz w:val="22"/>
                <w:szCs w:val="22"/>
              </w:rPr>
              <w:t>Maskinstationen tømmer gyllebeholderen med eget tømningsudstyr.</w:t>
            </w:r>
          </w:p>
          <w:p w:rsidR="00633863" w:rsidRPr="00941C7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3863" w:rsidRPr="00253047" w:rsidRDefault="00633863" w:rsidP="00A72E0E">
      <w:pPr>
        <w:keepLines/>
        <w:rPr>
          <w:b/>
          <w:sz w:val="22"/>
          <w:szCs w:val="22"/>
        </w:rPr>
      </w:pPr>
    </w:p>
    <w:p w:rsidR="00633863" w:rsidRPr="00890883" w:rsidRDefault="00633863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633863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633863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633863" w:rsidRPr="00890883" w:rsidRDefault="0032783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63" w:rsidRPr="00890883" w:rsidRDefault="0032783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63" w:rsidRPr="00890883" w:rsidRDefault="0032783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63" w:rsidRPr="00890883" w:rsidRDefault="0032783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633863" w:rsidRPr="00890883" w:rsidRDefault="0032783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33863" w:rsidRPr="00890883" w:rsidTr="003F69C8">
        <w:trPr>
          <w:cantSplit/>
        </w:trPr>
        <w:tc>
          <w:tcPr>
            <w:tcW w:w="9781" w:type="dxa"/>
            <w:gridSpan w:val="5"/>
          </w:tcPr>
          <w:p w:rsidR="000B5B94" w:rsidRDefault="00633863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0B5B94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0B5B94" w:rsidRDefault="000B5B94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B5B94" w:rsidRDefault="000B5B94" w:rsidP="000B5B9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Der er ingen møddingspladser og vaskepladser på ejendommen, og vask af maskiner foregår på Varnæs Vestermark 3. Der er ingen afløbsriste til overfladevandssystem i nærheden.</w:t>
            </w:r>
          </w:p>
          <w:p w:rsidR="00633863" w:rsidRDefault="000B5B94" w:rsidP="000B5B9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Vaskevand fra ind- og udleveringsramper ledes til gyllebeholder.</w:t>
            </w:r>
          </w:p>
          <w:p w:rsidR="000B5B94" w:rsidRPr="00890883" w:rsidRDefault="000B5B94" w:rsidP="000B5B9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386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33863" w:rsidRPr="00890883" w:rsidTr="003F69C8">
        <w:trPr>
          <w:trHeight w:val="405"/>
        </w:trPr>
        <w:tc>
          <w:tcPr>
            <w:tcW w:w="9781" w:type="dxa"/>
          </w:tcPr>
          <w:p w:rsidR="0063386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0B5B94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63386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386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633863" w:rsidRDefault="00633863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633863" w:rsidRPr="005833DC" w:rsidRDefault="000B5B9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0B5B94" w:rsidP="000B5B94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3386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33863" w:rsidRDefault="00633863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633863" w:rsidRDefault="00633863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633863" w:rsidRDefault="00633863" w:rsidP="006F66B3">
      <w:pPr>
        <w:rPr>
          <w:rFonts w:asciiTheme="minorHAnsi" w:hAnsiTheme="minorHAnsi"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633863" w:rsidRPr="0089088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633863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633863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63386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63386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4704C" w:rsidRPr="00890883" w:rsidRDefault="00C4704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Container fra Meldgaard</w:t>
            </w: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33863" w:rsidRPr="00890883" w:rsidRDefault="00C4704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Klinisk affald til dyrlæge, spildolie til Dansk oliegenbrug og batterier + farligt affald til genbrugspladsen.</w:t>
            </w:r>
          </w:p>
        </w:tc>
      </w:tr>
      <w:tr w:rsidR="00633863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633863" w:rsidRDefault="00C4704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33863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3863" w:rsidRDefault="00633863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32314E" w:rsidRDefault="0032314E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35447">
              <w:rPr>
                <w:rFonts w:asciiTheme="minorHAnsi" w:hAnsiTheme="minorHAnsi"/>
                <w:sz w:val="22"/>
                <w:szCs w:val="22"/>
              </w:rPr>
              <w:t xml:space="preserve"> Døde dyr ligger på en plads ned mod </w:t>
            </w:r>
            <w:proofErr w:type="spellStart"/>
            <w:r w:rsidR="00E35447">
              <w:rPr>
                <w:rFonts w:asciiTheme="minorHAnsi" w:hAnsiTheme="minorHAnsi"/>
                <w:sz w:val="22"/>
                <w:szCs w:val="22"/>
              </w:rPr>
              <w:t>Kielsbjergvej</w:t>
            </w:r>
            <w:proofErr w:type="spellEnd"/>
            <w:r w:rsidR="00E3544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33863" w:rsidRDefault="00633863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633863" w:rsidRDefault="0063386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35447">
              <w:rPr>
                <w:rFonts w:asciiTheme="minorHAnsi" w:hAnsiTheme="minorHAnsi"/>
                <w:sz w:val="22"/>
                <w:szCs w:val="22"/>
              </w:rPr>
              <w:t xml:space="preserve"> Rottekasser er opstillet rundt omkring bygningerne.</w:t>
            </w:r>
          </w:p>
        </w:tc>
      </w:tr>
    </w:tbl>
    <w:p w:rsidR="00633863" w:rsidRPr="00AE1860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633863" w:rsidRDefault="00633863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E35447" w:rsidP="00E3544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3386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33863" w:rsidRDefault="00633863" w:rsidP="00A72E0E">
      <w:pPr>
        <w:rPr>
          <w:rFonts w:asciiTheme="minorHAnsi" w:hAnsiTheme="minorHAnsi"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Virkemidler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fastsat vilkår for virkemidler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vilkår efterkommet</w:t>
            </w:r>
          </w:p>
        </w:tc>
        <w:tc>
          <w:tcPr>
            <w:tcW w:w="1418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633863" w:rsidRPr="005833DC" w:rsidRDefault="00E3544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35447">
              <w:rPr>
                <w:rFonts w:asciiTheme="minorHAnsi" w:hAnsiTheme="minorHAnsi"/>
                <w:sz w:val="22"/>
                <w:szCs w:val="22"/>
              </w:rPr>
              <w:t xml:space="preserve"> Vilkårene er ikke blevet tjekket, da staldene er næsten tomme og under renovation.</w:t>
            </w:r>
          </w:p>
        </w:tc>
      </w:tr>
    </w:tbl>
    <w:p w:rsidR="00633863" w:rsidRDefault="00633863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314E" w:rsidRDefault="0032314E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Konstateret jordforurening</w:t>
      </w:r>
    </w:p>
    <w:p w:rsidR="00633863" w:rsidRDefault="00633863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33863" w:rsidRPr="005833DC" w:rsidRDefault="00C27D4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C27D4C" w:rsidP="00C27D4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63386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633863" w:rsidRDefault="00633863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633863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633863" w:rsidRDefault="00633863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63386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63386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633863" w:rsidRPr="005833DC" w:rsidRDefault="00C27D4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3863" w:rsidRPr="005833DC" w:rsidTr="00F12C75">
        <w:trPr>
          <w:cantSplit/>
        </w:trPr>
        <w:tc>
          <w:tcPr>
            <w:tcW w:w="9781" w:type="dxa"/>
            <w:gridSpan w:val="3"/>
          </w:tcPr>
          <w:p w:rsidR="00633863" w:rsidRPr="005833DC" w:rsidRDefault="0063386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C27D4C">
              <w:rPr>
                <w:rFonts w:asciiTheme="minorHAnsi" w:hAnsiTheme="minorHAnsi"/>
                <w:sz w:val="22"/>
                <w:szCs w:val="22"/>
              </w:rPr>
              <w:t xml:space="preserve"> Henstilling af manglende beholderkontrol.</w:t>
            </w:r>
          </w:p>
        </w:tc>
      </w:tr>
    </w:tbl>
    <w:p w:rsidR="00633863" w:rsidRDefault="0063386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633863" w:rsidRPr="00595A99" w:rsidRDefault="0063386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633863" w:rsidRPr="00890883" w:rsidRDefault="00633863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633863" w:rsidRPr="00890883" w:rsidRDefault="0063386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633863" w:rsidRPr="00890883" w:rsidTr="003F69C8">
        <w:trPr>
          <w:trHeight w:val="690"/>
        </w:trPr>
        <w:tc>
          <w:tcPr>
            <w:tcW w:w="9735" w:type="dxa"/>
          </w:tcPr>
          <w:p w:rsidR="00633863" w:rsidRDefault="0063386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633863" w:rsidRDefault="00C27D4C" w:rsidP="00C27D4C">
            <w:r>
              <w:t xml:space="preserve">BBR og gødningsregnskab 2014-15. </w:t>
            </w:r>
          </w:p>
          <w:p w:rsidR="00633863" w:rsidRDefault="0063386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633863" w:rsidRPr="00890883" w:rsidRDefault="0063386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633863" w:rsidRDefault="00633863" w:rsidP="00A72E0E">
      <w:pPr>
        <w:rPr>
          <w:rFonts w:asciiTheme="minorHAnsi" w:hAnsiTheme="minorHAnsi"/>
          <w:b/>
          <w:sz w:val="22"/>
          <w:szCs w:val="22"/>
        </w:rPr>
      </w:pPr>
    </w:p>
    <w:p w:rsidR="00633863" w:rsidRDefault="0063386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633863" w:rsidRDefault="0063386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33863" w:rsidTr="003F69C8">
        <w:trPr>
          <w:trHeight w:val="390"/>
        </w:trPr>
        <w:tc>
          <w:tcPr>
            <w:tcW w:w="9781" w:type="dxa"/>
          </w:tcPr>
          <w:p w:rsidR="00633863" w:rsidRDefault="00633863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32314E" w:rsidRDefault="0032314E" w:rsidP="0032314E"/>
          <w:p w:rsidR="00633863" w:rsidRDefault="0032314E" w:rsidP="0032314E">
            <w:r>
              <w:t>Der er ingen bemærkninger til de sete landbrugsmæssige tilsyn.</w:t>
            </w:r>
          </w:p>
          <w:p w:rsidR="0032314E" w:rsidRDefault="0032314E" w:rsidP="0032314E"/>
          <w:p w:rsidR="0032314E" w:rsidRPr="00595A99" w:rsidRDefault="0032314E" w:rsidP="0032314E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633863" w:rsidRDefault="0063386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633863" w:rsidRPr="00890883" w:rsidRDefault="00633863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633863" w:rsidRPr="00890883" w:rsidRDefault="0063386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633863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633863" w:rsidRPr="00890883" w:rsidRDefault="0063386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633863" w:rsidRPr="00890883" w:rsidTr="003F69C8">
        <w:tc>
          <w:tcPr>
            <w:tcW w:w="2700" w:type="dxa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633863" w:rsidRPr="00890883" w:rsidRDefault="0055054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633863" w:rsidRPr="00890883" w:rsidTr="003F69C8">
        <w:tc>
          <w:tcPr>
            <w:tcW w:w="2700" w:type="dxa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633863" w:rsidRPr="00890883" w:rsidRDefault="0055054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633863" w:rsidRPr="00890883" w:rsidTr="003F69C8">
        <w:tc>
          <w:tcPr>
            <w:tcW w:w="2700" w:type="dxa"/>
          </w:tcPr>
          <w:p w:rsidR="00633863" w:rsidRPr="00890883" w:rsidRDefault="0063386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633863" w:rsidRPr="00890883" w:rsidRDefault="0055054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633863" w:rsidRDefault="00633863" w:rsidP="00A72E0E">
      <w:pPr>
        <w:rPr>
          <w:rFonts w:asciiTheme="minorHAnsi" w:hAnsiTheme="minorHAnsi"/>
          <w:sz w:val="22"/>
          <w:szCs w:val="22"/>
        </w:rPr>
      </w:pPr>
    </w:p>
    <w:p w:rsidR="00633863" w:rsidRDefault="00633863" w:rsidP="00241655">
      <w:r>
        <w:rPr>
          <w:rFonts w:asciiTheme="minorHAnsi" w:hAnsiTheme="minorHAnsi"/>
          <w:sz w:val="22"/>
          <w:szCs w:val="22"/>
        </w:rPr>
        <w:t>Tilsynsførende:</w:t>
      </w:r>
      <w:r w:rsidR="0055054E">
        <w:rPr>
          <w:rFonts w:asciiTheme="minorHAnsi" w:hAnsiTheme="minorHAnsi"/>
          <w:sz w:val="22"/>
          <w:szCs w:val="22"/>
        </w:rPr>
        <w:t xml:space="preserve"> Helle Lund Daabeck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33863" w:rsidRPr="00FE7BF7" w:rsidRDefault="00633863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633863" w:rsidRDefault="00633863"/>
    <w:p w:rsidR="00736326" w:rsidRPr="00633863" w:rsidRDefault="00736326" w:rsidP="00633863">
      <w:pPr>
        <w:pStyle w:val="Overskriften"/>
      </w:pPr>
    </w:p>
    <w:sectPr w:rsidR="00736326" w:rsidRPr="00633863" w:rsidSect="00BE22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11-17T09:58:00Z" w:initials="JNP">
    <w:p w:rsidR="00633863" w:rsidRDefault="00633863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11-17T09:58:00Z" w:initials="JNP">
    <w:p w:rsidR="00633863" w:rsidRDefault="00633863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11-17T09:58:00Z" w:initials="JNP">
    <w:p w:rsidR="00633863" w:rsidRDefault="00633863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11-17T09:58:00Z" w:initials="JNP">
    <w:p w:rsidR="00633863" w:rsidRDefault="00633863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63" w:rsidRPr="00633863" w:rsidRDefault="00633863" w:rsidP="00413091">
      <w:pPr>
        <w:spacing w:line="240" w:lineRule="auto"/>
      </w:pPr>
      <w:r w:rsidRPr="00633863">
        <w:separator/>
      </w:r>
    </w:p>
  </w:endnote>
  <w:endnote w:type="continuationSeparator" w:id="0">
    <w:p w:rsidR="00633863" w:rsidRPr="00633863" w:rsidRDefault="00633863" w:rsidP="00413091">
      <w:pPr>
        <w:spacing w:line="240" w:lineRule="auto"/>
      </w:pPr>
      <w:r w:rsidRPr="006338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63" w:rsidRDefault="0063386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633863" w:rsidTr="00F909DB">
      <w:tc>
        <w:tcPr>
          <w:tcW w:w="2268" w:type="dxa"/>
        </w:tcPr>
        <w:p w:rsidR="00F909DB" w:rsidRPr="00633863" w:rsidRDefault="00F909DB" w:rsidP="00F909DB">
          <w:pPr>
            <w:pStyle w:val="Sidefod"/>
            <w:jc w:val="right"/>
          </w:pPr>
          <w:r w:rsidRPr="00633863">
            <w:t xml:space="preserve">Side </w:t>
          </w:r>
          <w:r w:rsidRPr="00633863">
            <w:fldChar w:fldCharType="begin"/>
          </w:r>
          <w:r w:rsidRPr="00633863">
            <w:instrText xml:space="preserve"> PAGE   \* MERGEFORMAT </w:instrText>
          </w:r>
          <w:r w:rsidRPr="00633863">
            <w:fldChar w:fldCharType="separate"/>
          </w:r>
          <w:r w:rsidR="00DA56D5">
            <w:rPr>
              <w:noProof/>
            </w:rPr>
            <w:t>2</w:t>
          </w:r>
          <w:r w:rsidRPr="00633863">
            <w:fldChar w:fldCharType="end"/>
          </w:r>
          <w:r w:rsidRPr="00633863">
            <w:t xml:space="preserve"> af </w:t>
          </w:r>
          <w:fldSimple w:instr=" NUMPAGES   \* MERGEFORMAT ">
            <w:r w:rsidR="00DA56D5">
              <w:rPr>
                <w:noProof/>
              </w:rPr>
              <w:t>7</w:t>
            </w:r>
          </w:fldSimple>
        </w:p>
      </w:tc>
    </w:tr>
  </w:tbl>
  <w:p w:rsidR="00F909DB" w:rsidRPr="00633863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633863" w:rsidRDefault="00F909DB">
    <w:pPr>
      <w:pStyle w:val="Sidefod"/>
    </w:pPr>
    <w:r w:rsidRPr="00633863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513FF72" wp14:editId="0B3B7782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63" w:rsidRPr="00633863" w:rsidRDefault="00633863" w:rsidP="00413091">
      <w:pPr>
        <w:spacing w:line="240" w:lineRule="auto"/>
      </w:pPr>
      <w:r w:rsidRPr="00633863">
        <w:separator/>
      </w:r>
    </w:p>
  </w:footnote>
  <w:footnote w:type="continuationSeparator" w:id="0">
    <w:p w:rsidR="00633863" w:rsidRPr="00633863" w:rsidRDefault="00633863" w:rsidP="00413091">
      <w:pPr>
        <w:spacing w:line="240" w:lineRule="auto"/>
      </w:pPr>
      <w:r w:rsidRPr="0063386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63" w:rsidRDefault="0063386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63" w:rsidRDefault="0063386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63" w:rsidRDefault="0063386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001107"/>
    <w:multiLevelType w:val="hybridMultilevel"/>
    <w:tmpl w:val="D792AE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90EEA"/>
    <w:multiLevelType w:val="hybridMultilevel"/>
    <w:tmpl w:val="CB7CF9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03D4C"/>
    <w:multiLevelType w:val="hybridMultilevel"/>
    <w:tmpl w:val="339667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AcadreDataCaseEstate" w:val="1Z8Af1Klx35e+3/SdbQ2tg=="/>
    <w:docVar w:name="Encrypted_AcadreDataCaseNodeId" w:val="PmJy8pwafRdJphBHGRf+VVTDb6gIFF9NZHt7xk5eEOzDR8bFIxo1p1hu01qQuYKI"/>
    <w:docVar w:name="Encrypted_AcadreDataCaseNumber" w:val="kEHGM9NXx1yU/aYFxI6i3g=="/>
    <w:docVar w:name="Encrypted_AcadreDataCaseProperty" w:val="rFqkAysfpaq+tGQGc6AnbJtDWRAbKHi0OV6qBJlZsfo="/>
    <w:docVar w:name="Encrypted_AcadreDataCaseTitle" w:val="pDokBD7Qa5t7V09g5bHgSThC/0YPYjcxC/0tYD/y1Pc="/>
    <w:docVar w:name="Encrypted_AcadreDataDocumentDate" w:val="axr72rQpBm/bInbnlF5g4w=="/>
    <w:docVar w:name="Encrypted_AcadreDataDocumentTitle" w:val="S8tCnhfcBgCiosmQ5sEpLNvlt+RBTVyWzx+QryuOKbU="/>
    <w:docVar w:name="Encrypted_AcadreDataRecipientAddress" w:val="pDokBD7Qa5t7V09g5bHgSVB7Hqoiyeulyi8P66mMS9I="/>
    <w:docVar w:name="Encrypted_AcadreDataRecipientCity" w:val="i14VIbLDI37ijZrw53yFgw=="/>
    <w:docVar w:name="Encrypted_AcadreDataRecipientName" w:val="/IUzsTh2RokKxkgs5a3FVXuvdMhjbg9qPL9t2/8xsXw="/>
    <w:docVar w:name="Encrypted_AcadreDataRecipientPostalCode" w:val="eozHw9sQvk5j1AUPMxu1kw=="/>
    <w:docVar w:name="Encrypted_AcadreDataRecipientPublicIdentity" w:val="9m4NmTXGOfXUFBfZVpMdEg=="/>
    <w:docVar w:name="Encrypted_AcadreDocumentToMultipleRecipients" w:val="Go1BF8BBsJqqGsR1izlsvQ=="/>
    <w:docVar w:name="Encrypted_DocCaseNo" w:val="kEHGM9NXx1yU/aYFxI6i3g=="/>
    <w:docVar w:name="Encrypted_DocCPR" w:val="2MgL+NUvc8c7jJv4oeh1Gw=="/>
    <w:docVar w:name="Encrypted_DocCPR_ColumnName" w:val="52Y5JB8PwRSQ0KQVodfs9A=="/>
    <w:docVar w:name="Encrypted_DocHeader" w:val="S8tCnhfcBgCiosmQ5sEpLNvlt+RBTVyWzx+QryuOKbU="/>
    <w:docVar w:name="Encrypted_IntegrationType" w:val="3vCKjAISN4nZ3xQm2f8ZnQ==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633863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1E6D"/>
    <w:rsid w:val="00083AB3"/>
    <w:rsid w:val="00087333"/>
    <w:rsid w:val="000A2DBC"/>
    <w:rsid w:val="000A5420"/>
    <w:rsid w:val="000B5826"/>
    <w:rsid w:val="000B5B94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14E"/>
    <w:rsid w:val="00323C39"/>
    <w:rsid w:val="00324881"/>
    <w:rsid w:val="00326AC6"/>
    <w:rsid w:val="00327833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68B"/>
    <w:rsid w:val="003E6FC5"/>
    <w:rsid w:val="003F33CC"/>
    <w:rsid w:val="0040015E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54E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C6CE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22EF2"/>
    <w:rsid w:val="00625D25"/>
    <w:rsid w:val="00633863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6F36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A51DC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674F"/>
    <w:rsid w:val="00C13003"/>
    <w:rsid w:val="00C131B3"/>
    <w:rsid w:val="00C217E0"/>
    <w:rsid w:val="00C23AEB"/>
    <w:rsid w:val="00C25B01"/>
    <w:rsid w:val="00C25F35"/>
    <w:rsid w:val="00C27D4C"/>
    <w:rsid w:val="00C32E11"/>
    <w:rsid w:val="00C3558E"/>
    <w:rsid w:val="00C4704C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56D5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5447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633863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633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63386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33863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33863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633863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633863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633863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633863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633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63386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33863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33863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633863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633863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633863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401CA-3847-4160-8068-4751B148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9933909D</Template>
  <TotalTime>205</TotalTime>
  <Pages>7</Pages>
  <Words>1053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Helle Lund Daabeck</cp:lastModifiedBy>
  <cp:revision>19</cp:revision>
  <cp:lastPrinted>2017-01-02T13:34:00Z</cp:lastPrinted>
  <dcterms:created xsi:type="dcterms:W3CDTF">2016-11-17T08:58:00Z</dcterms:created>
  <dcterms:modified xsi:type="dcterms:W3CDTF">2017-01-02T13:40:00Z</dcterms:modified>
</cp:coreProperties>
</file>