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44205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Thomas Tobiasen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44205F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Hjørnegårdvej (6851)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35   </w:t>
            </w:r>
          </w:p>
          <w:p w:rsidR="007A430E" w:rsidRPr="004D0AAB" w:rsidRDefault="0044205F" w:rsidP="0044205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6851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Janderup </w:t>
            </w:r>
            <w:proofErr w:type="spellStart"/>
            <w:r>
              <w:rPr>
                <w:rFonts w:ascii="Times New Roman" w:hAnsi="Times New Roman"/>
                <w:sz w:val="24"/>
              </w:rPr>
              <w:t>Vestj</w:t>
            </w:r>
            <w:proofErr w:type="spellEnd"/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8D25AB" w:rsidRPr="00AB530E" w:rsidRDefault="0044205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27758711</w:t>
            </w:r>
          </w:p>
          <w:p w:rsidR="001C4350" w:rsidRPr="00D950D0" w:rsidRDefault="0044205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44205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14-06-2016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44205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Basistilsyn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44205F" w:rsidP="0044205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L08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Landbrug med dyrehold over 75 DE, §11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44205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Tilsyn med miljøforhold ved landbrug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44205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44205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Ja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44205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bookmarkStart w:id="0" w:name="_GoBack"/>
            <w:bookmarkEnd w:id="0"/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05F"/>
    <w:rsid w:val="0014255C"/>
    <w:rsid w:val="001C4350"/>
    <w:rsid w:val="00274AEC"/>
    <w:rsid w:val="00280069"/>
    <w:rsid w:val="0044205F"/>
    <w:rsid w:val="004D0AAB"/>
    <w:rsid w:val="005A0E0B"/>
    <w:rsid w:val="007A430E"/>
    <w:rsid w:val="008D25AB"/>
    <w:rsid w:val="0090707A"/>
    <w:rsid w:val="009973D3"/>
    <w:rsid w:val="00A25B51"/>
    <w:rsid w:val="00AB530E"/>
    <w:rsid w:val="00D1173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40EDC6-44D6-4443-87F0-C28A440FF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18</TotalTime>
  <Pages>1</Pages>
  <Words>104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 Andresen</dc:creator>
  <cp:lastModifiedBy>Klaudi Andresen</cp:lastModifiedBy>
  <cp:revision>2</cp:revision>
  <cp:lastPrinted>2016-07-04T13:24:00Z</cp:lastPrinted>
  <dcterms:created xsi:type="dcterms:W3CDTF">2016-07-04T13:22:00Z</dcterms:created>
  <dcterms:modified xsi:type="dcterms:W3CDTF">2016-07-04T13:50:00Z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