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BA9D5" w14:textId="77777777" w:rsidR="009A2217" w:rsidRDefault="009A2217" w:rsidP="003B1AE0"/>
    <w:p w14:paraId="264F126E" w14:textId="77777777" w:rsidR="000C7F0A" w:rsidRDefault="000C7F0A" w:rsidP="00AD67B8"/>
    <w:p w14:paraId="3D06957A" w14:textId="77777777" w:rsidR="008D761D" w:rsidRDefault="008D761D" w:rsidP="008D761D">
      <w:pPr>
        <w:jc w:val="center"/>
        <w:rPr>
          <w:b/>
          <w:sz w:val="32"/>
          <w:szCs w:val="32"/>
          <w:lang w:eastAsia="da-DK"/>
        </w:rPr>
      </w:pPr>
      <w:bookmarkStart w:id="0" w:name="_Toc520770925"/>
      <w:bookmarkStart w:id="1" w:name="_Toc521820052"/>
      <w:bookmarkStart w:id="2" w:name="_Toc22968952"/>
      <w:bookmarkStart w:id="3" w:name="_Toc165969987"/>
    </w:p>
    <w:p w14:paraId="40A139A5" w14:textId="306390C0" w:rsidR="008D761D" w:rsidRPr="00902685" w:rsidRDefault="008D761D" w:rsidP="00902685">
      <w:pPr>
        <w:pStyle w:val="Overskrift1"/>
        <w:jc w:val="center"/>
        <w:rPr>
          <w:lang w:eastAsia="da-DK"/>
        </w:rPr>
      </w:pPr>
      <w:bookmarkStart w:id="4" w:name="_Toc406679782"/>
      <w:bookmarkStart w:id="5" w:name="_Toc476737654"/>
      <w:bookmarkStart w:id="6" w:name="_Toc488666538"/>
      <w:r w:rsidRPr="00CC3D3B">
        <w:rPr>
          <w:lang w:eastAsia="da-DK"/>
        </w:rPr>
        <w:t xml:space="preserve">Tillæg nr. </w:t>
      </w:r>
      <w:bookmarkEnd w:id="4"/>
      <w:bookmarkEnd w:id="5"/>
      <w:r w:rsidR="00534CE1" w:rsidRPr="00CC3D3B">
        <w:rPr>
          <w:lang w:eastAsia="da-DK"/>
        </w:rPr>
        <w:t>3</w:t>
      </w:r>
      <w:bookmarkEnd w:id="6"/>
    </w:p>
    <w:p w14:paraId="042D3DFF" w14:textId="5537222B" w:rsidR="008D761D" w:rsidRPr="00902685" w:rsidRDefault="008D761D" w:rsidP="00902685">
      <w:pPr>
        <w:pStyle w:val="Overskrift1"/>
        <w:jc w:val="center"/>
        <w:rPr>
          <w:lang w:eastAsia="da-DK"/>
        </w:rPr>
      </w:pPr>
      <w:bookmarkStart w:id="7" w:name="_Toc406679783"/>
      <w:bookmarkStart w:id="8" w:name="_Toc476737655"/>
      <w:bookmarkStart w:id="9" w:name="_Toc488666539"/>
      <w:r w:rsidRPr="00902685">
        <w:rPr>
          <w:lang w:eastAsia="da-DK"/>
        </w:rPr>
        <w:t xml:space="preserve">til miljøgodkendelse af </w:t>
      </w:r>
      <w:r w:rsidR="00534CE1">
        <w:rPr>
          <w:lang w:eastAsia="da-DK"/>
        </w:rPr>
        <w:t>29. september 2011</w:t>
      </w:r>
      <w:r w:rsidRPr="00902685">
        <w:rPr>
          <w:lang w:eastAsia="da-DK"/>
        </w:rPr>
        <w:t xml:space="preserve"> for husdyrbruget</w:t>
      </w:r>
      <w:bookmarkEnd w:id="7"/>
      <w:bookmarkEnd w:id="8"/>
      <w:bookmarkEnd w:id="9"/>
    </w:p>
    <w:p w14:paraId="39BAC9A6" w14:textId="36F6F52F" w:rsidR="008D761D" w:rsidRPr="00902685" w:rsidRDefault="00534CE1" w:rsidP="00902685">
      <w:pPr>
        <w:pStyle w:val="Overskrift1"/>
        <w:jc w:val="center"/>
        <w:rPr>
          <w:lang w:eastAsia="da-DK"/>
        </w:rPr>
      </w:pPr>
      <w:bookmarkStart w:id="10" w:name="_Toc488666540"/>
      <w:r>
        <w:rPr>
          <w:lang w:eastAsia="da-DK"/>
        </w:rPr>
        <w:t>Toftlundvej 7B, 7430 Ikast</w:t>
      </w:r>
      <w:bookmarkEnd w:id="10"/>
    </w:p>
    <w:p w14:paraId="4DD6CA4F" w14:textId="2B6710C9" w:rsidR="008D761D" w:rsidRPr="00902685" w:rsidRDefault="008D761D" w:rsidP="008D761D">
      <w:pPr>
        <w:jc w:val="center"/>
        <w:rPr>
          <w:b/>
          <w:sz w:val="24"/>
          <w:szCs w:val="24"/>
          <w:lang w:eastAsia="da-DK"/>
        </w:rPr>
      </w:pPr>
    </w:p>
    <w:p w14:paraId="539D8D89" w14:textId="2BFBBD52" w:rsidR="008D761D" w:rsidRPr="008F024F" w:rsidRDefault="00CC3D3B" w:rsidP="00902685">
      <w:pPr>
        <w:pStyle w:val="Overskrift2"/>
        <w:rPr>
          <w:i/>
          <w:lang w:eastAsia="da-DK"/>
        </w:rPr>
      </w:pPr>
      <w:bookmarkStart w:id="11" w:name="_Toc406679788"/>
      <w:bookmarkStart w:id="12" w:name="_Toc476737658"/>
      <w:bookmarkStart w:id="13" w:name="_Toc488666541"/>
      <w:r w:rsidRPr="00CC3D3B">
        <w:rPr>
          <w:noProof/>
          <w:lang w:eastAsia="da-DK"/>
        </w:rPr>
        <w:drawing>
          <wp:anchor distT="0" distB="0" distL="114300" distR="114300" simplePos="0" relativeHeight="251659264" behindDoc="0" locked="0" layoutInCell="1" allowOverlap="1" wp14:anchorId="3B9A1EC2" wp14:editId="5EE95BDC">
            <wp:simplePos x="0" y="0"/>
            <wp:positionH relativeFrom="margin">
              <wp:posOffset>-13970</wp:posOffset>
            </wp:positionH>
            <wp:positionV relativeFrom="paragraph">
              <wp:posOffset>616585</wp:posOffset>
            </wp:positionV>
            <wp:extent cx="5915851" cy="3734321"/>
            <wp:effectExtent l="0" t="0" r="8890" b="0"/>
            <wp:wrapTight wrapText="bothSides">
              <wp:wrapPolygon edited="0">
                <wp:start x="0" y="0"/>
                <wp:lineTo x="0" y="21490"/>
                <wp:lineTo x="21563" y="21490"/>
                <wp:lineTo x="21563" y="0"/>
                <wp:lineTo x="0" y="0"/>
              </wp:wrapPolygon>
            </wp:wrapTight>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15851" cy="3734321"/>
                    </a:xfrm>
                    <a:prstGeom prst="rect">
                      <a:avLst/>
                    </a:prstGeom>
                  </pic:spPr>
                </pic:pic>
              </a:graphicData>
            </a:graphic>
          </wp:anchor>
        </w:drawing>
      </w:r>
      <w:r w:rsidR="00534CE1" w:rsidRPr="00534CE1">
        <w:rPr>
          <w:szCs w:val="24"/>
          <w:lang w:eastAsia="da-DK"/>
        </w:rPr>
        <w:t xml:space="preserve">- efter </w:t>
      </w:r>
      <w:r w:rsidR="008D761D" w:rsidRPr="00534CE1">
        <w:rPr>
          <w:szCs w:val="24"/>
          <w:lang w:eastAsia="da-DK"/>
        </w:rPr>
        <w:t>§ 12</w:t>
      </w:r>
      <w:r w:rsidR="00005482" w:rsidRPr="00534CE1">
        <w:rPr>
          <w:szCs w:val="24"/>
          <w:lang w:eastAsia="da-DK"/>
        </w:rPr>
        <w:t>, stk. 3</w:t>
      </w:r>
      <w:r w:rsidR="008D761D" w:rsidRPr="00534CE1">
        <w:rPr>
          <w:szCs w:val="24"/>
          <w:lang w:eastAsia="da-DK"/>
        </w:rPr>
        <w:t xml:space="preserve"> i </w:t>
      </w:r>
      <w:r w:rsidR="008D761D" w:rsidRPr="00534CE1">
        <w:rPr>
          <w:i/>
          <w:szCs w:val="24"/>
          <w:lang w:eastAsia="da-DK"/>
        </w:rPr>
        <w:t>Lovbekendtgørelse af lov om miljøgodkendelse m.v. af husdyrbrug</w:t>
      </w:r>
      <w:bookmarkEnd w:id="11"/>
      <w:bookmarkEnd w:id="12"/>
      <w:bookmarkEnd w:id="13"/>
    </w:p>
    <w:p w14:paraId="5536DC9C" w14:textId="0DC1B4AF" w:rsidR="00CC3D3B" w:rsidRDefault="00CC3D3B" w:rsidP="008D761D">
      <w:pPr>
        <w:rPr>
          <w:lang w:eastAsia="da-DK"/>
        </w:rPr>
      </w:pPr>
    </w:p>
    <w:p w14:paraId="0F4995D9" w14:textId="7DAFAC93" w:rsidR="008D761D" w:rsidRPr="009F5359" w:rsidRDefault="008D761D" w:rsidP="008D761D">
      <w:pPr>
        <w:rPr>
          <w:lang w:eastAsia="da-DK"/>
        </w:rPr>
      </w:pPr>
      <w:r w:rsidRPr="00DF38A4">
        <w:rPr>
          <w:lang w:eastAsia="da-DK"/>
        </w:rPr>
        <w:t xml:space="preserve">Godkendelsesdato: </w:t>
      </w:r>
      <w:r w:rsidR="00DF38A4" w:rsidRPr="00DF38A4">
        <w:rPr>
          <w:lang w:eastAsia="da-DK"/>
        </w:rPr>
        <w:t>7. september 2017</w:t>
      </w:r>
    </w:p>
    <w:p w14:paraId="15065B55" w14:textId="5CAD250B" w:rsidR="008D761D" w:rsidRDefault="00534CE1" w:rsidP="008D761D">
      <w:pPr>
        <w:rPr>
          <w:lang w:eastAsia="da-DK"/>
        </w:rPr>
      </w:pPr>
      <w:r>
        <w:rPr>
          <w:noProof/>
          <w:lang w:eastAsia="da-DK"/>
        </w:rPr>
        <w:drawing>
          <wp:anchor distT="0" distB="0" distL="114300" distR="114300" simplePos="0" relativeHeight="251657216" behindDoc="1" locked="0" layoutInCell="1" allowOverlap="1" wp14:anchorId="398E4E55" wp14:editId="3975E46F">
            <wp:simplePos x="0" y="0"/>
            <wp:positionH relativeFrom="margin">
              <wp:align>right</wp:align>
            </wp:positionH>
            <wp:positionV relativeFrom="paragraph">
              <wp:posOffset>127000</wp:posOffset>
            </wp:positionV>
            <wp:extent cx="2324100" cy="762000"/>
            <wp:effectExtent l="0" t="0" r="0" b="0"/>
            <wp:wrapTight wrapText="bothSides">
              <wp:wrapPolygon edited="0">
                <wp:start x="0" y="0"/>
                <wp:lineTo x="0" y="21060"/>
                <wp:lineTo x="21423" y="21060"/>
                <wp:lineTo x="21423" y="0"/>
                <wp:lineTo x="0" y="0"/>
              </wp:wrapPolygon>
            </wp:wrapTight>
            <wp:docPr id="1" name="Billede 1" descr="ikast-brand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ast-brande-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4100" cy="762000"/>
                    </a:xfrm>
                    <a:prstGeom prst="rect">
                      <a:avLst/>
                    </a:prstGeom>
                    <a:noFill/>
                    <a:ln w="9525">
                      <a:noFill/>
                      <a:miter lim="800000"/>
                      <a:headEnd/>
                      <a:tailEnd/>
                    </a:ln>
                  </pic:spPr>
                </pic:pic>
              </a:graphicData>
            </a:graphic>
          </wp:anchor>
        </w:drawing>
      </w:r>
    </w:p>
    <w:p w14:paraId="2FEA99E1" w14:textId="6A446394" w:rsidR="008D761D" w:rsidRDefault="008D761D" w:rsidP="008D761D">
      <w:pPr>
        <w:ind w:firstLine="3780"/>
        <w:rPr>
          <w:lang w:eastAsia="da-DK"/>
        </w:rPr>
      </w:pPr>
    </w:p>
    <w:p w14:paraId="561E29F3" w14:textId="77777777" w:rsidR="008D761D" w:rsidRDefault="008D761D" w:rsidP="008D761D">
      <w:pPr>
        <w:pStyle w:val="Sidehoved"/>
        <w:spacing w:line="280" w:lineRule="exact"/>
        <w:rPr>
          <w:b/>
        </w:rPr>
      </w:pPr>
    </w:p>
    <w:p w14:paraId="5E3C279E" w14:textId="77777777" w:rsidR="00FC68B8" w:rsidRDefault="008D761D" w:rsidP="008D761D">
      <w:pPr>
        <w:pStyle w:val="Sidehoved"/>
        <w:spacing w:line="280" w:lineRule="exact"/>
        <w:rPr>
          <w:b/>
        </w:rPr>
      </w:pPr>
      <w:r>
        <w:rPr>
          <w:b/>
        </w:rPr>
        <w:br w:type="page"/>
      </w:r>
    </w:p>
    <w:p w14:paraId="44C8B828" w14:textId="77777777" w:rsidR="00FC68B8" w:rsidRDefault="00FC68B8" w:rsidP="00FC68B8">
      <w:pPr>
        <w:pStyle w:val="Sidehoved"/>
        <w:rPr>
          <w:b/>
        </w:rPr>
      </w:pPr>
    </w:p>
    <w:p w14:paraId="634DB59D" w14:textId="77777777" w:rsidR="00FC68B8" w:rsidRDefault="00FC68B8" w:rsidP="00FC68B8">
      <w:pPr>
        <w:pStyle w:val="Sidehoved"/>
        <w:jc w:val="right"/>
        <w:rPr>
          <w:b/>
        </w:rPr>
      </w:pPr>
      <w:r w:rsidRPr="00FC68B8">
        <w:rPr>
          <w:b/>
          <w:noProof/>
          <w:lang w:eastAsia="da-DK"/>
        </w:rPr>
        <w:drawing>
          <wp:inline distT="0" distB="0" distL="0" distR="0" wp14:anchorId="43550E55" wp14:editId="7AC9442C">
            <wp:extent cx="2628900" cy="742950"/>
            <wp:effectExtent l="19050" t="0" r="0" b="0"/>
            <wp:docPr id="2" name="Billede 2" descr="ikast-brande-vaaben-fa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kast-brande-vaaben-farve"/>
                    <pic:cNvPicPr>
                      <a:picLocks noChangeAspect="1" noChangeArrowheads="1"/>
                    </pic:cNvPicPr>
                  </pic:nvPicPr>
                  <pic:blipFill>
                    <a:blip r:embed="rId10" cstate="print"/>
                    <a:srcRect/>
                    <a:stretch>
                      <a:fillRect/>
                    </a:stretch>
                  </pic:blipFill>
                  <pic:spPr bwMode="auto">
                    <a:xfrm>
                      <a:off x="0" y="0"/>
                      <a:ext cx="2628900" cy="742950"/>
                    </a:xfrm>
                    <a:prstGeom prst="rect">
                      <a:avLst/>
                    </a:prstGeom>
                    <a:noFill/>
                    <a:ln w="9525">
                      <a:noFill/>
                      <a:miter lim="800000"/>
                      <a:headEnd/>
                      <a:tailEnd/>
                    </a:ln>
                  </pic:spPr>
                </pic:pic>
              </a:graphicData>
            </a:graphic>
          </wp:inline>
        </w:drawing>
      </w:r>
    </w:p>
    <w:p w14:paraId="373D3522" w14:textId="77777777" w:rsidR="00FC68B8" w:rsidRDefault="00FC68B8" w:rsidP="00FC68B8">
      <w:pPr>
        <w:pStyle w:val="Sidehoved"/>
        <w:rPr>
          <w:b/>
        </w:rPr>
      </w:pPr>
    </w:p>
    <w:p w14:paraId="422C1ECF" w14:textId="77777777" w:rsidR="00FC68B8" w:rsidRDefault="00FC68B8" w:rsidP="008D761D">
      <w:pPr>
        <w:pStyle w:val="Sidehoved"/>
        <w:spacing w:line="280" w:lineRule="exact"/>
        <w:rPr>
          <w:b/>
        </w:rPr>
      </w:pPr>
    </w:p>
    <w:p w14:paraId="31A6D3A7" w14:textId="3E2861C2" w:rsidR="008D761D" w:rsidRPr="00281B71" w:rsidRDefault="00534CE1" w:rsidP="008D761D">
      <w:pPr>
        <w:pStyle w:val="Sidehoved"/>
        <w:spacing w:line="280" w:lineRule="exact"/>
        <w:rPr>
          <w:b/>
        </w:rPr>
      </w:pPr>
      <w:r>
        <w:rPr>
          <w:b/>
        </w:rPr>
        <w:t>Gert Ladegaard Jensen</w:t>
      </w:r>
    </w:p>
    <w:p w14:paraId="68126916" w14:textId="52732CF5" w:rsidR="008D761D" w:rsidRPr="00281B71" w:rsidRDefault="00534CE1" w:rsidP="008D761D">
      <w:pPr>
        <w:pStyle w:val="Sidehoved"/>
        <w:spacing w:line="280" w:lineRule="exact"/>
        <w:rPr>
          <w:b/>
        </w:rPr>
      </w:pPr>
      <w:r>
        <w:rPr>
          <w:b/>
        </w:rPr>
        <w:t>Toftlundvej 7B</w:t>
      </w:r>
    </w:p>
    <w:p w14:paraId="25564C68" w14:textId="047B3720" w:rsidR="008D761D" w:rsidRPr="00281B71" w:rsidRDefault="00534CE1" w:rsidP="008D761D">
      <w:pPr>
        <w:pStyle w:val="Sidehoved"/>
        <w:spacing w:line="280" w:lineRule="exact"/>
        <w:rPr>
          <w:b/>
        </w:rPr>
      </w:pPr>
      <w:r>
        <w:rPr>
          <w:b/>
        </w:rPr>
        <w:t>7430 Ikast</w:t>
      </w:r>
    </w:p>
    <w:p w14:paraId="7ABDFC55" w14:textId="77777777" w:rsidR="008D761D" w:rsidRPr="005A4732" w:rsidRDefault="008D761D" w:rsidP="008D761D">
      <w:pPr>
        <w:spacing w:line="280" w:lineRule="exact"/>
      </w:pPr>
    </w:p>
    <w:p w14:paraId="65863ED0" w14:textId="77777777" w:rsidR="008D761D" w:rsidRPr="005A4732" w:rsidRDefault="008D761D" w:rsidP="008D761D">
      <w:pPr>
        <w:spacing w:line="280" w:lineRule="exact"/>
      </w:pPr>
    </w:p>
    <w:p w14:paraId="6A24AE2A" w14:textId="77777777" w:rsidR="008D761D" w:rsidRPr="005A4732" w:rsidRDefault="008D761D" w:rsidP="008D761D">
      <w:pPr>
        <w:spacing w:line="280" w:lineRule="exact"/>
      </w:pPr>
    </w:p>
    <w:p w14:paraId="1C3A8416" w14:textId="267A1B2A" w:rsidR="008D761D" w:rsidRPr="00902685" w:rsidRDefault="008D761D" w:rsidP="00902685">
      <w:pPr>
        <w:pStyle w:val="Overskrift2"/>
        <w:rPr>
          <w:szCs w:val="24"/>
        </w:rPr>
      </w:pPr>
      <w:bookmarkStart w:id="14" w:name="_Toc406679789"/>
      <w:bookmarkStart w:id="15" w:name="_Toc476737659"/>
      <w:bookmarkStart w:id="16" w:name="_Toc488666542"/>
      <w:r w:rsidRPr="00902685">
        <w:rPr>
          <w:szCs w:val="24"/>
        </w:rPr>
        <w:t xml:space="preserve">Afgørelse af ansøgning om tillæg nr. </w:t>
      </w:r>
      <w:r w:rsidR="00534CE1">
        <w:rPr>
          <w:szCs w:val="24"/>
        </w:rPr>
        <w:t>3</w:t>
      </w:r>
      <w:r w:rsidRPr="00902685">
        <w:rPr>
          <w:szCs w:val="24"/>
        </w:rPr>
        <w:t xml:space="preserve"> til miljøgodkendelse af </w:t>
      </w:r>
      <w:r w:rsidR="00534CE1">
        <w:rPr>
          <w:szCs w:val="24"/>
        </w:rPr>
        <w:t xml:space="preserve">29. september </w:t>
      </w:r>
      <w:r w:rsidR="00534CE1" w:rsidRPr="00534CE1">
        <w:rPr>
          <w:szCs w:val="24"/>
        </w:rPr>
        <w:t xml:space="preserve">2011 </w:t>
      </w:r>
      <w:r w:rsidRPr="00534CE1">
        <w:rPr>
          <w:szCs w:val="24"/>
        </w:rPr>
        <w:t xml:space="preserve">for husdyrbruget, </w:t>
      </w:r>
      <w:bookmarkEnd w:id="14"/>
      <w:bookmarkEnd w:id="15"/>
      <w:r w:rsidR="00534CE1" w:rsidRPr="00534CE1">
        <w:rPr>
          <w:szCs w:val="24"/>
        </w:rPr>
        <w:t>Toftlundvej</w:t>
      </w:r>
      <w:r w:rsidR="00534CE1">
        <w:rPr>
          <w:szCs w:val="24"/>
        </w:rPr>
        <w:t xml:space="preserve"> 7B, 7430 Ikast</w:t>
      </w:r>
      <w:bookmarkEnd w:id="16"/>
    </w:p>
    <w:p w14:paraId="0BE9F904" w14:textId="77777777" w:rsidR="008D761D" w:rsidRPr="00BC0E9F" w:rsidRDefault="008D761D" w:rsidP="00BC0E9F">
      <w:pPr>
        <w:pStyle w:val="Overskrift3"/>
      </w:pPr>
      <w:bookmarkStart w:id="17" w:name="_Toc255484315"/>
      <w:bookmarkStart w:id="18" w:name="_Toc255484496"/>
      <w:bookmarkStart w:id="19" w:name="_Toc269209793"/>
      <w:bookmarkStart w:id="20" w:name="_Toc406679790"/>
      <w:bookmarkStart w:id="21" w:name="_Toc476737660"/>
      <w:bookmarkStart w:id="22" w:name="_Toc488666543"/>
      <w:r w:rsidRPr="00BC0E9F">
        <w:t>Ansøgning</w:t>
      </w:r>
      <w:bookmarkEnd w:id="17"/>
      <w:bookmarkEnd w:id="18"/>
      <w:bookmarkEnd w:id="19"/>
      <w:bookmarkEnd w:id="20"/>
      <w:bookmarkEnd w:id="21"/>
      <w:bookmarkEnd w:id="22"/>
    </w:p>
    <w:p w14:paraId="2A02CAB2" w14:textId="4D866586" w:rsidR="008D761D" w:rsidRPr="00281B71" w:rsidRDefault="008D761D" w:rsidP="008D761D">
      <w:pPr>
        <w:spacing w:line="280" w:lineRule="exact"/>
      </w:pPr>
      <w:r w:rsidRPr="00281B71">
        <w:t xml:space="preserve">Ikast-Brande Kommune har </w:t>
      </w:r>
      <w:r w:rsidRPr="003F27F5">
        <w:t xml:space="preserve">den </w:t>
      </w:r>
      <w:r w:rsidR="00534CE1" w:rsidRPr="003F27F5">
        <w:t>3</w:t>
      </w:r>
      <w:r w:rsidR="00B22756">
        <w:t>0</w:t>
      </w:r>
      <w:r w:rsidR="00534CE1" w:rsidRPr="003F27F5">
        <w:t>. ju</w:t>
      </w:r>
      <w:r w:rsidR="00B22756">
        <w:t>ni</w:t>
      </w:r>
      <w:r w:rsidR="00534CE1" w:rsidRPr="003F27F5">
        <w:t xml:space="preserve"> 2017 </w:t>
      </w:r>
      <w:r w:rsidRPr="003F27F5">
        <w:t xml:space="preserve">modtaget en ansøgning om tillæg til miljøgodkendelse af </w:t>
      </w:r>
      <w:r w:rsidR="00534CE1" w:rsidRPr="003F27F5">
        <w:t>29. september 2011</w:t>
      </w:r>
      <w:r w:rsidRPr="003F27F5">
        <w:t xml:space="preserve"> for husdyrbruget på </w:t>
      </w:r>
      <w:r w:rsidR="00534CE1" w:rsidRPr="003F27F5">
        <w:t>Toftlundvej 7B, 7430 Ikast</w:t>
      </w:r>
      <w:r w:rsidRPr="003F27F5">
        <w:t xml:space="preserve">, matrikel nr. </w:t>
      </w:r>
      <w:r w:rsidR="00534CE1" w:rsidRPr="003F27F5">
        <w:t>6ao</w:t>
      </w:r>
      <w:r w:rsidRPr="003F27F5">
        <w:t xml:space="preserve"> m.fl. </w:t>
      </w:r>
      <w:r w:rsidR="003F27F5" w:rsidRPr="003F27F5">
        <w:t>Ll. Nørlund, Ikast</w:t>
      </w:r>
      <w:r w:rsidRPr="003F27F5">
        <w:t xml:space="preserve"> omhandlende følgende:</w:t>
      </w:r>
    </w:p>
    <w:p w14:paraId="1CD4DA66" w14:textId="77777777" w:rsidR="008D761D" w:rsidRPr="00B71C41" w:rsidRDefault="008D761D" w:rsidP="008D761D">
      <w:pPr>
        <w:spacing w:line="280" w:lineRule="exact"/>
      </w:pPr>
    </w:p>
    <w:p w14:paraId="2CCB2A90" w14:textId="7B330CEA" w:rsidR="008D761D" w:rsidRPr="001A4B09" w:rsidRDefault="008D761D" w:rsidP="008D761D">
      <w:pPr>
        <w:numPr>
          <w:ilvl w:val="0"/>
          <w:numId w:val="3"/>
        </w:numPr>
        <w:spacing w:line="280" w:lineRule="exact"/>
      </w:pPr>
      <w:r w:rsidRPr="001A4B09">
        <w:t>Ændring i anlæg:</w:t>
      </w:r>
    </w:p>
    <w:p w14:paraId="092C8FF0" w14:textId="77777777" w:rsidR="008D761D" w:rsidRPr="001A4B09" w:rsidRDefault="008D761D" w:rsidP="008D761D">
      <w:pPr>
        <w:spacing w:line="280" w:lineRule="exact"/>
        <w:ind w:left="360"/>
      </w:pPr>
    </w:p>
    <w:p w14:paraId="0D9A9174" w14:textId="0B77ED32" w:rsidR="008D761D" w:rsidRPr="003F27F5" w:rsidRDefault="008D761D" w:rsidP="003F27F5">
      <w:pPr>
        <w:spacing w:line="280" w:lineRule="exact"/>
        <w:ind w:left="720"/>
      </w:pPr>
      <w:r w:rsidRPr="001A4B09">
        <w:t xml:space="preserve">- etablering af </w:t>
      </w:r>
      <w:r w:rsidR="003F27F5" w:rsidRPr="001A4B09">
        <w:t>en gyllebeholder med teltoverdækning</w:t>
      </w:r>
      <w:r w:rsidRPr="001A4B09">
        <w:t xml:space="preserve"> på </w:t>
      </w:r>
      <w:r w:rsidR="003F27F5" w:rsidRPr="001A4B09">
        <w:t>3.000 m</w:t>
      </w:r>
      <w:r w:rsidR="003F27F5" w:rsidRPr="001A4B09">
        <w:rPr>
          <w:vertAlign w:val="superscript"/>
        </w:rPr>
        <w:t>3</w:t>
      </w:r>
      <w:r w:rsidR="008052B7">
        <w:t>,</w:t>
      </w:r>
      <w:r w:rsidRPr="001A4B09">
        <w:rPr>
          <w:vertAlign w:val="superscript"/>
        </w:rPr>
        <w:t xml:space="preserve"> </w:t>
      </w:r>
      <w:r w:rsidR="003F27F5" w:rsidRPr="001A4B09">
        <w:t>beliggende ca. 1,25 km sydvest for staldanlægget.</w:t>
      </w:r>
    </w:p>
    <w:p w14:paraId="00915168" w14:textId="77777777" w:rsidR="008D761D" w:rsidRDefault="008D761D" w:rsidP="008D761D">
      <w:pPr>
        <w:spacing w:line="280" w:lineRule="exact"/>
      </w:pPr>
    </w:p>
    <w:p w14:paraId="61ECBAE7" w14:textId="0E78BC3B" w:rsidR="006D2A49" w:rsidRPr="006D2A49" w:rsidRDefault="001A4B09" w:rsidP="008D761D">
      <w:pPr>
        <w:spacing w:line="280" w:lineRule="exact"/>
        <w:rPr>
          <w:highlight w:val="lightGray"/>
        </w:rPr>
      </w:pPr>
      <w:r>
        <w:t>Nærværende tillæg nr. 3</w:t>
      </w:r>
      <w:r w:rsidR="008D761D">
        <w:t xml:space="preserve"> til miljøgodkendelse af </w:t>
      </w:r>
      <w:r>
        <w:t>29. september 2011</w:t>
      </w:r>
      <w:r w:rsidR="008D761D">
        <w:t xml:space="preserve"> </w:t>
      </w:r>
      <w:r w:rsidR="008D761D">
        <w:rPr>
          <w:lang w:eastAsia="da-DK"/>
        </w:rPr>
        <w:t xml:space="preserve">for husdyrbruget, </w:t>
      </w:r>
      <w:r>
        <w:rPr>
          <w:lang w:eastAsia="da-DK"/>
        </w:rPr>
        <w:t>Toftlundvej 7B, 7430 Ikast</w:t>
      </w:r>
      <w:r w:rsidR="008D761D">
        <w:rPr>
          <w:rStyle w:val="Fodnotehenvisning"/>
        </w:rPr>
        <w:footnoteReference w:id="1"/>
      </w:r>
      <w:r w:rsidR="008D761D">
        <w:t xml:space="preserve">, </w:t>
      </w:r>
      <w:r w:rsidR="008D761D" w:rsidRPr="006D2A49">
        <w:rPr>
          <w:b/>
        </w:rPr>
        <w:t xml:space="preserve">ændrer ikke i miljøvurderingen og de stillede vilkår i miljøgodkendelse af </w:t>
      </w:r>
      <w:r>
        <w:rPr>
          <w:b/>
        </w:rPr>
        <w:t>29. september 2011</w:t>
      </w:r>
      <w:r w:rsidR="008D761D" w:rsidRPr="006D2A49">
        <w:rPr>
          <w:b/>
          <w:lang w:eastAsia="da-DK"/>
        </w:rPr>
        <w:t xml:space="preserve"> for husdyrbruget</w:t>
      </w:r>
      <w:r w:rsidR="008D761D">
        <w:rPr>
          <w:lang w:eastAsia="da-DK"/>
        </w:rPr>
        <w:t xml:space="preserve">, </w:t>
      </w:r>
      <w:r w:rsidRPr="001A4B09">
        <w:rPr>
          <w:b/>
        </w:rPr>
        <w:t>29. september 2011</w:t>
      </w:r>
      <w:r w:rsidR="008D761D">
        <w:rPr>
          <w:rStyle w:val="Fodnotehenvisning"/>
        </w:rPr>
        <w:footnoteReference w:id="2"/>
      </w:r>
      <w:r w:rsidR="008D761D">
        <w:t xml:space="preserve">, </w:t>
      </w:r>
      <w:r w:rsidR="008D761D" w:rsidRPr="006D2A49">
        <w:rPr>
          <w:b/>
        </w:rPr>
        <w:t xml:space="preserve">som fortsat er </w:t>
      </w:r>
      <w:r w:rsidR="008D761D" w:rsidRPr="001A4B09">
        <w:rPr>
          <w:b/>
        </w:rPr>
        <w:t>gyldig</w:t>
      </w:r>
      <w:r w:rsidR="006D2A49" w:rsidRPr="001A4B09">
        <w:t>, dog på nær:</w:t>
      </w:r>
    </w:p>
    <w:p w14:paraId="51CB0BA1" w14:textId="77777777" w:rsidR="006D2A49" w:rsidRPr="006D2A49" w:rsidRDefault="006D2A49" w:rsidP="008D761D">
      <w:pPr>
        <w:spacing w:line="280" w:lineRule="exact"/>
        <w:rPr>
          <w:highlight w:val="lightGray"/>
        </w:rPr>
      </w:pPr>
    </w:p>
    <w:p w14:paraId="758A1160" w14:textId="4C716694" w:rsidR="006D2A49" w:rsidRPr="0076055D" w:rsidRDefault="006D2A49" w:rsidP="006D2A49">
      <w:pPr>
        <w:pStyle w:val="Listeafsnit"/>
        <w:numPr>
          <w:ilvl w:val="0"/>
          <w:numId w:val="26"/>
        </w:numPr>
        <w:spacing w:line="280" w:lineRule="exact"/>
      </w:pPr>
      <w:r w:rsidRPr="0076055D">
        <w:rPr>
          <w:b/>
        </w:rPr>
        <w:t xml:space="preserve">Vilkår </w:t>
      </w:r>
      <w:r w:rsidR="006A4D08" w:rsidRPr="0076055D">
        <w:rPr>
          <w:b/>
        </w:rPr>
        <w:t>1</w:t>
      </w:r>
      <w:r w:rsidR="006A4D08" w:rsidRPr="00EC7387">
        <w:rPr>
          <w:b/>
        </w:rPr>
        <w:t>.a</w:t>
      </w:r>
      <w:r w:rsidRPr="00EC7387">
        <w:rPr>
          <w:b/>
        </w:rPr>
        <w:t>.</w:t>
      </w:r>
      <w:r w:rsidR="006A4D08" w:rsidRPr="00EC7387">
        <w:rPr>
          <w:b/>
        </w:rPr>
        <w:t>, 1.b</w:t>
      </w:r>
      <w:r w:rsidR="00B22756" w:rsidRPr="00EC7387">
        <w:rPr>
          <w:b/>
        </w:rPr>
        <w:t>.</w:t>
      </w:r>
      <w:r w:rsidR="006A4D08" w:rsidRPr="00EC7387">
        <w:rPr>
          <w:b/>
        </w:rPr>
        <w:t>, 1.c</w:t>
      </w:r>
      <w:r w:rsidR="00B22756" w:rsidRPr="00EC7387">
        <w:rPr>
          <w:b/>
        </w:rPr>
        <w:t>.</w:t>
      </w:r>
      <w:r w:rsidR="008052B7">
        <w:rPr>
          <w:b/>
        </w:rPr>
        <w:t xml:space="preserve"> </w:t>
      </w:r>
      <w:r w:rsidR="00EC7387">
        <w:rPr>
          <w:b/>
        </w:rPr>
        <w:t>og 1.e</w:t>
      </w:r>
      <w:r w:rsidR="00B22756" w:rsidRPr="00EC7387">
        <w:rPr>
          <w:b/>
        </w:rPr>
        <w:t>.</w:t>
      </w:r>
      <w:r w:rsidR="00B22756">
        <w:t xml:space="preserve"> </w:t>
      </w:r>
      <w:r w:rsidR="0076055D" w:rsidRPr="0076055D">
        <w:t>(areal</w:t>
      </w:r>
      <w:r w:rsidR="006A4D08" w:rsidRPr="0076055D">
        <w:t xml:space="preserve">vilkår </w:t>
      </w:r>
      <w:r w:rsidR="0076055D" w:rsidRPr="0076055D">
        <w:t xml:space="preserve">som </w:t>
      </w:r>
      <w:r w:rsidR="00511B19">
        <w:t>er ophævet fra d. 1. august</w:t>
      </w:r>
      <w:r w:rsidR="00B22756">
        <w:t xml:space="preserve"> 2017</w:t>
      </w:r>
      <w:r w:rsidR="008052B7">
        <w:t xml:space="preserve"> pga. genere</w:t>
      </w:r>
      <w:r w:rsidR="00DB4721">
        <w:t>l lovændringer</w:t>
      </w:r>
      <w:r w:rsidR="006A4D08" w:rsidRPr="0076055D">
        <w:t>)</w:t>
      </w:r>
    </w:p>
    <w:p w14:paraId="6C331ACD" w14:textId="77777777" w:rsidR="008D761D" w:rsidRDefault="008D761D" w:rsidP="008D761D">
      <w:pPr>
        <w:spacing w:line="280" w:lineRule="exact"/>
      </w:pPr>
    </w:p>
    <w:p w14:paraId="7F982B32" w14:textId="5E276CBE" w:rsidR="008D761D" w:rsidRPr="00281B71" w:rsidRDefault="008D761D" w:rsidP="008D761D">
      <w:pPr>
        <w:spacing w:line="280" w:lineRule="exact"/>
      </w:pPr>
      <w:r w:rsidRPr="00281B71">
        <w:t xml:space="preserve">Ikast-Brande Kommune har kontrolleret, at der er overensstemmelse mellem ansøgningen </w:t>
      </w:r>
      <w:r>
        <w:t xml:space="preserve">om tillæg til miljøgodkendelse, </w:t>
      </w:r>
      <w:r w:rsidRPr="00281B71">
        <w:t>og kommunens registrerin</w:t>
      </w:r>
      <w:r>
        <w:t xml:space="preserve">ger – </w:t>
      </w:r>
      <w:r w:rsidRPr="00281B71">
        <w:t>se efterfølgende</w:t>
      </w:r>
      <w:r w:rsidRPr="00281B71">
        <w:rPr>
          <w:b/>
          <w:sz w:val="24"/>
          <w:szCs w:val="24"/>
        </w:rPr>
        <w:t xml:space="preserve"> </w:t>
      </w:r>
      <w:r w:rsidRPr="00281B71">
        <w:rPr>
          <w:i/>
        </w:rPr>
        <w:t xml:space="preserve">Baggrund for afgørelsen om </w:t>
      </w:r>
      <w:r w:rsidR="006B6D93">
        <w:rPr>
          <w:i/>
        </w:rPr>
        <w:t>tillæg nr. 3</w:t>
      </w:r>
      <w:r>
        <w:rPr>
          <w:i/>
        </w:rPr>
        <w:t xml:space="preserve"> til </w:t>
      </w:r>
      <w:r w:rsidRPr="00281B71">
        <w:rPr>
          <w:i/>
        </w:rPr>
        <w:t xml:space="preserve">miljøgodkendelse </w:t>
      </w:r>
      <w:r w:rsidRPr="006B6D93">
        <w:rPr>
          <w:i/>
        </w:rPr>
        <w:t xml:space="preserve">af </w:t>
      </w:r>
      <w:r w:rsidR="006B6D93" w:rsidRPr="006B6D93">
        <w:rPr>
          <w:i/>
        </w:rPr>
        <w:t>29. september 2011</w:t>
      </w:r>
      <w:r w:rsidRPr="006B6D93">
        <w:rPr>
          <w:i/>
        </w:rPr>
        <w:t xml:space="preserve"> for husdyrbruget,</w:t>
      </w:r>
      <w:r w:rsidR="006B6D93" w:rsidRPr="006B6D93">
        <w:rPr>
          <w:i/>
        </w:rPr>
        <w:t xml:space="preserve"> Toftlundvej</w:t>
      </w:r>
      <w:r w:rsidR="006B6D93">
        <w:rPr>
          <w:i/>
        </w:rPr>
        <w:t xml:space="preserve"> 7B, 7430 Ikast</w:t>
      </w:r>
      <w:r w:rsidRPr="000E4100">
        <w:t>.</w:t>
      </w:r>
    </w:p>
    <w:p w14:paraId="0BBE1FC5" w14:textId="77777777" w:rsidR="008D761D" w:rsidRPr="007C6D7D" w:rsidRDefault="008D761D" w:rsidP="00BC0E9F">
      <w:pPr>
        <w:pStyle w:val="Overskrift3"/>
      </w:pPr>
      <w:bookmarkStart w:id="23" w:name="_Toc406679791"/>
      <w:bookmarkStart w:id="24" w:name="_Toc476737661"/>
      <w:bookmarkStart w:id="25" w:name="_Toc488666544"/>
      <w:r w:rsidRPr="007C6D7D">
        <w:t>Afgørelse om tillæg til miljøgodkendelse</w:t>
      </w:r>
      <w:bookmarkEnd w:id="23"/>
      <w:bookmarkEnd w:id="24"/>
      <w:bookmarkEnd w:id="25"/>
    </w:p>
    <w:p w14:paraId="17D56CC2" w14:textId="122C9F5E" w:rsidR="008D761D" w:rsidRPr="00454274" w:rsidRDefault="008D761D" w:rsidP="008D761D">
      <w:pPr>
        <w:spacing w:line="280" w:lineRule="exact"/>
      </w:pPr>
      <w:r w:rsidRPr="00454274">
        <w:t>Ikast-br</w:t>
      </w:r>
      <w:r w:rsidR="00454274" w:rsidRPr="00454274">
        <w:t>ande Kommune godkender</w:t>
      </w:r>
      <w:r w:rsidRPr="00454274">
        <w:t xml:space="preserve"> etableringen af</w:t>
      </w:r>
      <w:r w:rsidR="00454274" w:rsidRPr="00454274">
        <w:t xml:space="preserve"> den</w:t>
      </w:r>
      <w:r w:rsidR="00005482" w:rsidRPr="00454274">
        <w:t xml:space="preserve"> ansøgte</w:t>
      </w:r>
      <w:r w:rsidRPr="00454274">
        <w:t xml:space="preserve"> </w:t>
      </w:r>
      <w:r w:rsidR="00454274" w:rsidRPr="00454274">
        <w:t>gyllebeholder</w:t>
      </w:r>
      <w:r w:rsidRPr="00454274">
        <w:t xml:space="preserve">. </w:t>
      </w:r>
    </w:p>
    <w:p w14:paraId="71BA1E0C" w14:textId="77777777" w:rsidR="008D761D" w:rsidRPr="00454274" w:rsidRDefault="008D761D" w:rsidP="008D761D">
      <w:pPr>
        <w:spacing w:line="280" w:lineRule="exact"/>
      </w:pPr>
    </w:p>
    <w:p w14:paraId="0C1FAED2" w14:textId="74A85CC0" w:rsidR="008D761D" w:rsidRPr="00281B71" w:rsidRDefault="008D761D" w:rsidP="008D761D">
      <w:pPr>
        <w:spacing w:line="280" w:lineRule="exact"/>
      </w:pPr>
      <w:r w:rsidRPr="00281B71">
        <w:t xml:space="preserve">Afgørelsen om </w:t>
      </w:r>
      <w:r>
        <w:t xml:space="preserve">tillæg til </w:t>
      </w:r>
      <w:r w:rsidRPr="00281B71">
        <w:t xml:space="preserve">miljøgodkendelse er truffet på grundlag af ansøgningen – herunder af de beregningsmodeller, der indgår i IT-ansøgningssystemet på </w:t>
      </w:r>
      <w:hyperlink r:id="rId11" w:history="1">
        <w:r w:rsidRPr="00281B71">
          <w:rPr>
            <w:rStyle w:val="Hyperlink"/>
          </w:rPr>
          <w:t>www.husdyrgodkendelse.dk</w:t>
        </w:r>
      </w:hyperlink>
      <w:r w:rsidRPr="00281B71">
        <w:t xml:space="preserve"> . </w:t>
      </w:r>
      <w:r>
        <w:t>M</w:t>
      </w:r>
      <w:r w:rsidRPr="00281B71">
        <w:t xml:space="preserve">odellernes beregningsgrundlag og normtal er dem, som lå til grund for ansøgningssystemet den </w:t>
      </w:r>
      <w:r w:rsidR="00454274">
        <w:t>3</w:t>
      </w:r>
      <w:r w:rsidR="00DB4721">
        <w:t>0</w:t>
      </w:r>
      <w:r w:rsidR="00454274">
        <w:t>. ju</w:t>
      </w:r>
      <w:r w:rsidR="00DB4721">
        <w:t>ni</w:t>
      </w:r>
      <w:r w:rsidR="00454274">
        <w:t xml:space="preserve"> 2017</w:t>
      </w:r>
      <w:r w:rsidRPr="00281B71">
        <w:t xml:space="preserve"> - datoen for den </w:t>
      </w:r>
      <w:r w:rsidRPr="00454274">
        <w:t>sidste version</w:t>
      </w:r>
      <w:r w:rsidRPr="00281B71">
        <w:t xml:space="preserve"> af ansøgningen i IT-ansøgningssystemet. Derudover er afgørelsen truffet på baggrund af kommunens registreringer og vurderinger. Se i den forbindelse </w:t>
      </w:r>
      <w:r w:rsidRPr="00281B71">
        <w:rPr>
          <w:i/>
        </w:rPr>
        <w:t xml:space="preserve">Baggrund for afgørelsen om </w:t>
      </w:r>
      <w:r>
        <w:rPr>
          <w:i/>
        </w:rPr>
        <w:lastRenderedPageBreak/>
        <w:t xml:space="preserve">tillæg nr. </w:t>
      </w:r>
      <w:r w:rsidR="00454274">
        <w:rPr>
          <w:i/>
        </w:rPr>
        <w:t>3</w:t>
      </w:r>
      <w:r>
        <w:rPr>
          <w:i/>
        </w:rPr>
        <w:t xml:space="preserve"> til </w:t>
      </w:r>
      <w:r w:rsidRPr="00281B71">
        <w:rPr>
          <w:i/>
        </w:rPr>
        <w:t>miljøgodkendelse a</w:t>
      </w:r>
      <w:r w:rsidRPr="00D022C4">
        <w:rPr>
          <w:i/>
        </w:rPr>
        <w:t>f</w:t>
      </w:r>
      <w:r>
        <w:rPr>
          <w:i/>
        </w:rPr>
        <w:t xml:space="preserve"> </w:t>
      </w:r>
      <w:r w:rsidR="00454274">
        <w:t xml:space="preserve">29. </w:t>
      </w:r>
      <w:r w:rsidR="00454274" w:rsidRPr="004A387D">
        <w:t>september 2011</w:t>
      </w:r>
      <w:r w:rsidR="007A1997">
        <w:t xml:space="preserve"> </w:t>
      </w:r>
      <w:r w:rsidRPr="004A387D">
        <w:rPr>
          <w:i/>
        </w:rPr>
        <w:t xml:space="preserve">for husdyrbruget, </w:t>
      </w:r>
      <w:r w:rsidR="001F6370" w:rsidRPr="004A387D">
        <w:rPr>
          <w:i/>
        </w:rPr>
        <w:t>Toftlundvej</w:t>
      </w:r>
      <w:r w:rsidR="001F6370">
        <w:rPr>
          <w:i/>
        </w:rPr>
        <w:t xml:space="preserve"> 7B, 7430 Ikast</w:t>
      </w:r>
      <w:r w:rsidRPr="00281B71">
        <w:t>, med tilhørende bilag.</w:t>
      </w:r>
    </w:p>
    <w:p w14:paraId="36825687" w14:textId="77777777" w:rsidR="008D761D" w:rsidRPr="00603DDB" w:rsidRDefault="008D761D" w:rsidP="008D761D">
      <w:pPr>
        <w:spacing w:line="280" w:lineRule="exact"/>
      </w:pPr>
    </w:p>
    <w:p w14:paraId="413E4146" w14:textId="602749D4" w:rsidR="008D761D" w:rsidRPr="00281B71" w:rsidRDefault="008D761D" w:rsidP="008D761D">
      <w:pPr>
        <w:spacing w:line="280" w:lineRule="exact"/>
      </w:pPr>
      <w:r>
        <w:t>Tillægget til miljøgodkendelsen</w:t>
      </w:r>
      <w:r w:rsidRPr="00603DDB">
        <w:t xml:space="preserve"> </w:t>
      </w:r>
      <w:r w:rsidRPr="00281B71">
        <w:t xml:space="preserve">meddeles i </w:t>
      </w:r>
      <w:r w:rsidRPr="004A387D">
        <w:t>henhold til § 12</w:t>
      </w:r>
      <w:r w:rsidR="00005482" w:rsidRPr="004A387D">
        <w:t>, stk. 3</w:t>
      </w:r>
      <w:r w:rsidRPr="004A387D">
        <w:t xml:space="preserve"> i </w:t>
      </w:r>
      <w:r w:rsidR="007C6D7D" w:rsidRPr="004A387D">
        <w:rPr>
          <w:i/>
        </w:rPr>
        <w:t>Husdyrgodkendelsesloven</w:t>
      </w:r>
      <w:r w:rsidR="007C6D7D">
        <w:rPr>
          <w:rStyle w:val="Fodnotehenvisning"/>
          <w:i/>
        </w:rPr>
        <w:footnoteReference w:id="3"/>
      </w:r>
      <w:r w:rsidR="007C6D7D">
        <w:rPr>
          <w:i/>
        </w:rPr>
        <w:t xml:space="preserve"> </w:t>
      </w:r>
      <w:r>
        <w:t xml:space="preserve">– </w:t>
      </w:r>
      <w:r w:rsidRPr="00281B71">
        <w:t>samt reglerne i</w:t>
      </w:r>
      <w:r w:rsidR="007C6D7D">
        <w:rPr>
          <w:rFonts w:cs="Verdana"/>
          <w:i/>
          <w:iCs/>
          <w:lang w:eastAsia="da-DK"/>
        </w:rPr>
        <w:t xml:space="preserve"> Husdyrgodkendelsesbekendtgørelsen</w:t>
      </w:r>
      <w:r w:rsidR="00E35B35">
        <w:rPr>
          <w:rStyle w:val="Fodnotehenvisning"/>
          <w:rFonts w:cs="Verdana"/>
          <w:i/>
          <w:iCs/>
          <w:lang w:eastAsia="da-DK"/>
        </w:rPr>
        <w:footnoteReference w:id="4"/>
      </w:r>
      <w:r w:rsidRPr="00281B71">
        <w:rPr>
          <w:rFonts w:cs="Verdana"/>
          <w:iCs/>
          <w:lang w:eastAsia="da-DK"/>
        </w:rPr>
        <w:t>.</w:t>
      </w:r>
    </w:p>
    <w:p w14:paraId="0C5AF82B" w14:textId="77777777" w:rsidR="008D761D" w:rsidRPr="004E5AAE" w:rsidRDefault="008D761D" w:rsidP="008D761D">
      <w:pPr>
        <w:spacing w:line="280" w:lineRule="exact"/>
      </w:pPr>
    </w:p>
    <w:p w14:paraId="18EF4604" w14:textId="031C3758" w:rsidR="001F49BF" w:rsidRPr="00281B71" w:rsidRDefault="001F49BF" w:rsidP="001F49BF">
      <w:pPr>
        <w:spacing w:line="280" w:lineRule="exact"/>
        <w:rPr>
          <w:rFonts w:cs="Arial"/>
        </w:rPr>
      </w:pPr>
      <w:r w:rsidRPr="009002D2">
        <w:rPr>
          <w:rFonts w:cs="Arial"/>
        </w:rPr>
        <w:t xml:space="preserve">De endelige Vand- og Natura 2000-planer, der </w:t>
      </w:r>
      <w:r w:rsidR="006D2A49">
        <w:rPr>
          <w:rFonts w:cs="Arial"/>
        </w:rPr>
        <w:t>er</w:t>
      </w:r>
      <w:r w:rsidRPr="009002D2">
        <w:rPr>
          <w:rFonts w:cs="Arial"/>
        </w:rPr>
        <w:t xml:space="preserve"> vedtaget på baggrund af</w:t>
      </w:r>
      <w:r w:rsidRPr="00281B71">
        <w:rPr>
          <w:rFonts w:cs="Arial"/>
        </w:rPr>
        <w:t xml:space="preserve"> </w:t>
      </w:r>
      <w:r w:rsidRPr="00807D68">
        <w:rPr>
          <w:rFonts w:cs="Arial"/>
          <w:i/>
        </w:rPr>
        <w:t>Miljømålsloven</w:t>
      </w:r>
      <w:r>
        <w:rPr>
          <w:rStyle w:val="Fodnotehenvisning"/>
          <w:rFonts w:cs="Arial"/>
        </w:rPr>
        <w:footnoteReference w:id="5"/>
      </w:r>
      <w:r w:rsidRPr="00281B71">
        <w:rPr>
          <w:rFonts w:cs="Arial"/>
        </w:rPr>
        <w:t xml:space="preserve"> </w:t>
      </w:r>
      <w:r w:rsidRPr="009002D2">
        <w:rPr>
          <w:rFonts w:cs="Arial"/>
        </w:rPr>
        <w:t>for planperioden frem til 20</w:t>
      </w:r>
      <w:r w:rsidR="00690207">
        <w:rPr>
          <w:rFonts w:cs="Arial"/>
        </w:rPr>
        <w:t>21</w:t>
      </w:r>
      <w:r w:rsidRPr="009002D2">
        <w:rPr>
          <w:rFonts w:cs="Arial"/>
        </w:rPr>
        <w:t>, giver ikke anledning til ændringer i administrationsgrundlaget for afgørelser efter husdyrlovgivningen. Det aktuelle projekt er således som udgangspunkt vurderet ud fra de</w:t>
      </w:r>
      <w:r w:rsidRPr="00734EF2">
        <w:rPr>
          <w:rFonts w:cs="Arial"/>
        </w:rPr>
        <w:t xml:space="preserve"> generelle beskyttelsesniveauer i bilag 3 i</w:t>
      </w:r>
      <w:r>
        <w:rPr>
          <w:rFonts w:cs="Arial"/>
        </w:rPr>
        <w:t xml:space="preserve"> </w:t>
      </w:r>
      <w:r w:rsidRPr="005F74D2">
        <w:rPr>
          <w:rFonts w:cs="Arial"/>
          <w:i/>
        </w:rPr>
        <w:t>Husdyrg</w:t>
      </w:r>
      <w:r w:rsidRPr="008555D1">
        <w:rPr>
          <w:rFonts w:cs="Arial"/>
          <w:i/>
        </w:rPr>
        <w:t>odkendelsesbekendtgørelsen</w:t>
      </w:r>
      <w:r w:rsidRPr="00281B71">
        <w:rPr>
          <w:rFonts w:cs="Arial"/>
        </w:rPr>
        <w:t>.</w:t>
      </w:r>
    </w:p>
    <w:p w14:paraId="2E5DCA5E" w14:textId="77777777" w:rsidR="008D761D" w:rsidRPr="00603DDB" w:rsidRDefault="008D761D" w:rsidP="008D761D">
      <w:pPr>
        <w:spacing w:line="280" w:lineRule="exact"/>
      </w:pPr>
    </w:p>
    <w:p w14:paraId="5F29337D" w14:textId="223A3385" w:rsidR="008D761D" w:rsidRPr="001B43C7" w:rsidRDefault="008D761D" w:rsidP="008D761D">
      <w:pPr>
        <w:spacing w:line="280" w:lineRule="exact"/>
      </w:pPr>
      <w:r w:rsidRPr="003477C4">
        <w:t>Der gøres opmærksom på, at etablering af de</w:t>
      </w:r>
      <w:r w:rsidR="00A35C5E">
        <w:t>n</w:t>
      </w:r>
      <w:r w:rsidRPr="003477C4">
        <w:t xml:space="preserve"> nye </w:t>
      </w:r>
      <w:r w:rsidR="00A35C5E">
        <w:t>gyllebeholder</w:t>
      </w:r>
      <w:r w:rsidRPr="003477C4">
        <w:t xml:space="preserve"> ikke må igangsættes, før der er givet en byggetilladelse fra Ikast-Brande Kommune. I øvrigt</w:t>
      </w:r>
      <w:r w:rsidRPr="001B43C7">
        <w:t xml:space="preserve"> gøres opmærksom på, at </w:t>
      </w:r>
      <w:r>
        <w:t xml:space="preserve">tillægget </w:t>
      </w:r>
      <w:r w:rsidRPr="001B43C7">
        <w:t>ikke fritager fra krav om eventuel tilladelse, godkendelse, dispensation eller lignende efter anden lovgivning og for andre bestemmelser.</w:t>
      </w:r>
    </w:p>
    <w:p w14:paraId="4AA93D38" w14:textId="77777777" w:rsidR="008D761D" w:rsidRPr="00741ECA" w:rsidRDefault="008D761D" w:rsidP="00BC0E9F">
      <w:pPr>
        <w:pStyle w:val="Overskrift3"/>
      </w:pPr>
      <w:bookmarkStart w:id="26" w:name="_Toc168989903"/>
      <w:bookmarkStart w:id="27" w:name="_Toc169624845"/>
      <w:bookmarkStart w:id="28" w:name="_Toc169674467"/>
      <w:bookmarkStart w:id="29" w:name="_Toc206988948"/>
      <w:bookmarkStart w:id="30" w:name="_Toc206990570"/>
      <w:bookmarkStart w:id="31" w:name="_Toc226270746"/>
      <w:bookmarkStart w:id="32" w:name="_Toc255484316"/>
      <w:bookmarkStart w:id="33" w:name="_Toc255484497"/>
      <w:bookmarkStart w:id="34" w:name="_Toc269209794"/>
      <w:bookmarkStart w:id="35" w:name="_Toc406679792"/>
      <w:bookmarkStart w:id="36" w:name="_Toc476737662"/>
      <w:bookmarkStart w:id="37" w:name="_Toc488666545"/>
      <w:r w:rsidRPr="00741ECA">
        <w:t>Vilkår</w:t>
      </w:r>
      <w:bookmarkEnd w:id="26"/>
      <w:bookmarkEnd w:id="27"/>
      <w:bookmarkEnd w:id="28"/>
      <w:bookmarkEnd w:id="29"/>
      <w:bookmarkEnd w:id="30"/>
      <w:bookmarkEnd w:id="31"/>
      <w:bookmarkEnd w:id="32"/>
      <w:bookmarkEnd w:id="33"/>
      <w:bookmarkEnd w:id="34"/>
      <w:bookmarkEnd w:id="35"/>
      <w:bookmarkEnd w:id="36"/>
      <w:bookmarkEnd w:id="37"/>
    </w:p>
    <w:p w14:paraId="599E5C04" w14:textId="276AEF95" w:rsidR="008D761D" w:rsidRPr="00741ECA" w:rsidRDefault="008D761D" w:rsidP="008D761D">
      <w:pPr>
        <w:spacing w:line="280" w:lineRule="exact"/>
      </w:pPr>
      <w:r w:rsidRPr="00741ECA">
        <w:t xml:space="preserve">Tillæg </w:t>
      </w:r>
      <w:r>
        <w:t>nr</w:t>
      </w:r>
      <w:r w:rsidRPr="00733876">
        <w:t xml:space="preserve">. </w:t>
      </w:r>
      <w:r w:rsidR="00733876" w:rsidRPr="00733876">
        <w:t>3</w:t>
      </w:r>
      <w:r w:rsidRPr="00733876">
        <w:t xml:space="preserve"> meddeles</w:t>
      </w:r>
      <w:r w:rsidRPr="00741ECA">
        <w:t xml:space="preserve"> på </w:t>
      </w:r>
      <w:r>
        <w:t>nedennævnt</w:t>
      </w:r>
      <w:r w:rsidRPr="00741ECA">
        <w:t xml:space="preserve">e vilkår. Konkrete bestemmelser i lovgivningen, som generelt er gældende for husdyrbrug, er ikke nævnt i dette tillæg til miljøgodkendelse. </w:t>
      </w:r>
      <w:r w:rsidRPr="002E009F">
        <w:rPr>
          <w:b/>
        </w:rPr>
        <w:t>De stillede vilkår i miljøgodkendelse</w:t>
      </w:r>
      <w:r w:rsidR="00EC7387" w:rsidRPr="002E009F">
        <w:rPr>
          <w:b/>
        </w:rPr>
        <w:t>n</w:t>
      </w:r>
      <w:r w:rsidRPr="002E009F">
        <w:rPr>
          <w:b/>
        </w:rPr>
        <w:t xml:space="preserve"> </w:t>
      </w:r>
      <w:r w:rsidR="00EC7387" w:rsidRPr="002E009F">
        <w:rPr>
          <w:b/>
        </w:rPr>
        <w:t>og tillæg 1 og 2</w:t>
      </w:r>
      <w:r w:rsidRPr="002E009F">
        <w:rPr>
          <w:b/>
          <w:lang w:eastAsia="da-DK"/>
        </w:rPr>
        <w:t xml:space="preserve"> </w:t>
      </w:r>
      <w:r w:rsidRPr="002E009F">
        <w:rPr>
          <w:b/>
        </w:rPr>
        <w:t>er f</w:t>
      </w:r>
      <w:r w:rsidR="006D2A49" w:rsidRPr="002E009F">
        <w:rPr>
          <w:b/>
        </w:rPr>
        <w:t>ortsat</w:t>
      </w:r>
      <w:r w:rsidRPr="002E009F">
        <w:rPr>
          <w:b/>
        </w:rPr>
        <w:t xml:space="preserve"> gældende</w:t>
      </w:r>
      <w:r w:rsidR="004B600D" w:rsidRPr="004B600D">
        <w:t>, med</w:t>
      </w:r>
      <w:r w:rsidR="004B600D">
        <w:t xml:space="preserve"> undtagelse af vilkårene </w:t>
      </w:r>
      <w:r w:rsidR="00A35C5E">
        <w:rPr>
          <w:b/>
        </w:rPr>
        <w:t xml:space="preserve">Vilkår 1.a., 1.b., 1.c. </w:t>
      </w:r>
      <w:r w:rsidR="002E009F" w:rsidRPr="002E009F">
        <w:rPr>
          <w:b/>
        </w:rPr>
        <w:t>og 1.e.</w:t>
      </w:r>
      <w:r w:rsidR="002E009F">
        <w:t xml:space="preserve"> </w:t>
      </w:r>
      <w:r w:rsidR="002E009F" w:rsidRPr="0076055D">
        <w:t xml:space="preserve">(arealvilkår som er ophævet </w:t>
      </w:r>
      <w:r w:rsidR="002E009F" w:rsidRPr="00511B19">
        <w:t xml:space="preserve">fra </w:t>
      </w:r>
      <w:r w:rsidR="002E009F" w:rsidRPr="00511B19">
        <w:rPr>
          <w:i/>
        </w:rPr>
        <w:t>d. 1. august 2017</w:t>
      </w:r>
      <w:r w:rsidR="002E009F" w:rsidRPr="0076055D">
        <w:t>)</w:t>
      </w:r>
      <w:r w:rsidR="002E009F">
        <w:t>.</w:t>
      </w:r>
    </w:p>
    <w:p w14:paraId="2B3CFB04" w14:textId="77777777" w:rsidR="008D761D" w:rsidRPr="00781C13" w:rsidRDefault="008D761D" w:rsidP="008D761D">
      <w:pPr>
        <w:spacing w:line="280" w:lineRule="exact"/>
      </w:pPr>
    </w:p>
    <w:p w14:paraId="5D76A211" w14:textId="18E9713F" w:rsidR="008D761D" w:rsidRPr="00781C13" w:rsidRDefault="008D761D" w:rsidP="008D761D">
      <w:pPr>
        <w:pStyle w:val="Brdtekst2"/>
        <w:spacing w:line="280" w:lineRule="exact"/>
        <w:rPr>
          <w:rFonts w:ascii="Verdana" w:hAnsi="Verdana"/>
          <w:sz w:val="18"/>
          <w:szCs w:val="18"/>
        </w:rPr>
      </w:pPr>
      <w:r w:rsidRPr="00781C13">
        <w:rPr>
          <w:rFonts w:ascii="Verdana" w:hAnsi="Verdana"/>
          <w:sz w:val="18"/>
          <w:szCs w:val="18"/>
        </w:rPr>
        <w:t xml:space="preserve">Følgende </w:t>
      </w:r>
      <w:r w:rsidR="004B600D" w:rsidRPr="004B600D">
        <w:rPr>
          <w:rFonts w:ascii="Verdana" w:hAnsi="Verdana"/>
          <w:b/>
          <w:sz w:val="18"/>
          <w:szCs w:val="18"/>
        </w:rPr>
        <w:t xml:space="preserve">supplerende </w:t>
      </w:r>
      <w:r w:rsidRPr="004B600D">
        <w:rPr>
          <w:rFonts w:ascii="Verdana" w:hAnsi="Verdana"/>
          <w:b/>
          <w:sz w:val="18"/>
          <w:szCs w:val="18"/>
        </w:rPr>
        <w:t>vilkår</w:t>
      </w:r>
      <w:r w:rsidRPr="00781C13">
        <w:rPr>
          <w:rFonts w:ascii="Verdana" w:hAnsi="Verdana"/>
          <w:sz w:val="18"/>
          <w:szCs w:val="18"/>
        </w:rPr>
        <w:t xml:space="preserve"> stilles </w:t>
      </w:r>
      <w:r w:rsidRPr="00733876">
        <w:rPr>
          <w:rFonts w:ascii="Verdana" w:hAnsi="Verdana"/>
          <w:sz w:val="18"/>
          <w:szCs w:val="18"/>
        </w:rPr>
        <w:t xml:space="preserve">til det nye projekt via </w:t>
      </w:r>
      <w:r w:rsidR="004B600D" w:rsidRPr="00733876">
        <w:rPr>
          <w:rFonts w:ascii="Verdana" w:hAnsi="Verdana"/>
          <w:sz w:val="18"/>
          <w:szCs w:val="18"/>
        </w:rPr>
        <w:t>dette</w:t>
      </w:r>
      <w:r w:rsidRPr="00733876">
        <w:rPr>
          <w:rFonts w:ascii="Verdana" w:hAnsi="Verdana"/>
          <w:sz w:val="18"/>
          <w:szCs w:val="18"/>
        </w:rPr>
        <w:t xml:space="preserve"> tillæg</w:t>
      </w:r>
      <w:r w:rsidRPr="00781C13">
        <w:rPr>
          <w:rFonts w:ascii="Verdana" w:hAnsi="Verdana"/>
          <w:sz w:val="18"/>
          <w:szCs w:val="18"/>
        </w:rPr>
        <w:t xml:space="preserve"> nr. </w:t>
      </w:r>
      <w:r w:rsidR="00733876">
        <w:rPr>
          <w:rFonts w:ascii="Verdana" w:hAnsi="Verdana"/>
          <w:sz w:val="18"/>
          <w:szCs w:val="18"/>
        </w:rPr>
        <w:t>3</w:t>
      </w:r>
      <w:r w:rsidRPr="00781C13">
        <w:rPr>
          <w:rFonts w:ascii="Verdana" w:hAnsi="Verdana"/>
          <w:sz w:val="18"/>
          <w:szCs w:val="18"/>
        </w:rPr>
        <w:t xml:space="preserve"> til miljøgodkendelse</w:t>
      </w:r>
      <w:r w:rsidR="00733876">
        <w:rPr>
          <w:rFonts w:ascii="Verdana" w:hAnsi="Verdana"/>
          <w:sz w:val="18"/>
          <w:szCs w:val="18"/>
        </w:rPr>
        <w:t>n:</w:t>
      </w:r>
    </w:p>
    <w:p w14:paraId="2B34494F" w14:textId="77777777" w:rsidR="008D761D" w:rsidRPr="000A5069" w:rsidRDefault="008D761D" w:rsidP="008D761D">
      <w:pPr>
        <w:spacing w:line="280" w:lineRule="exact"/>
        <w:ind w:left="360"/>
      </w:pPr>
    </w:p>
    <w:p w14:paraId="2D04AFC2" w14:textId="77777777" w:rsidR="008D761D" w:rsidRDefault="008D761D" w:rsidP="00653F16">
      <w:pPr>
        <w:pStyle w:val="Brdtekst2"/>
        <w:numPr>
          <w:ilvl w:val="0"/>
          <w:numId w:val="22"/>
        </w:numPr>
        <w:spacing w:line="280" w:lineRule="exact"/>
        <w:rPr>
          <w:rFonts w:ascii="Verdana" w:hAnsi="Verdana"/>
          <w:b/>
          <w:sz w:val="18"/>
          <w:szCs w:val="18"/>
        </w:rPr>
      </w:pPr>
      <w:r w:rsidRPr="00FF580F">
        <w:rPr>
          <w:rFonts w:ascii="Verdana" w:hAnsi="Verdana"/>
          <w:b/>
          <w:sz w:val="18"/>
          <w:szCs w:val="18"/>
        </w:rPr>
        <w:t>Vilkår m</w:t>
      </w:r>
      <w:r>
        <w:rPr>
          <w:rFonts w:ascii="Verdana" w:hAnsi="Verdana"/>
          <w:b/>
          <w:sz w:val="18"/>
          <w:szCs w:val="18"/>
        </w:rPr>
        <w:t>ed hensyn til anlæg:</w:t>
      </w:r>
    </w:p>
    <w:p w14:paraId="40E0C514" w14:textId="25855FE8" w:rsidR="008D761D" w:rsidRDefault="003477C4" w:rsidP="008D761D">
      <w:pPr>
        <w:pStyle w:val="Brdtekst2"/>
        <w:numPr>
          <w:ilvl w:val="1"/>
          <w:numId w:val="22"/>
        </w:numPr>
        <w:spacing w:after="0" w:line="280" w:lineRule="exact"/>
        <w:rPr>
          <w:rFonts w:ascii="Verdana" w:hAnsi="Verdana"/>
          <w:sz w:val="18"/>
          <w:szCs w:val="18"/>
        </w:rPr>
      </w:pPr>
      <w:r w:rsidRPr="003477C4">
        <w:rPr>
          <w:rFonts w:ascii="Verdana" w:hAnsi="Verdana"/>
          <w:sz w:val="18"/>
          <w:szCs w:val="18"/>
        </w:rPr>
        <w:t>Den nye g</w:t>
      </w:r>
      <w:r w:rsidR="008D761D" w:rsidRPr="003477C4">
        <w:rPr>
          <w:rFonts w:ascii="Verdana" w:hAnsi="Verdana"/>
          <w:sz w:val="18"/>
          <w:szCs w:val="18"/>
        </w:rPr>
        <w:t>yllebeholder skal forsynes med fast overdækning i</w:t>
      </w:r>
      <w:r w:rsidRPr="003477C4">
        <w:rPr>
          <w:rFonts w:ascii="Verdana" w:hAnsi="Verdana"/>
          <w:sz w:val="18"/>
          <w:szCs w:val="18"/>
        </w:rPr>
        <w:t xml:space="preserve"> form af teltoverdækning.</w:t>
      </w:r>
      <w:r w:rsidR="008D761D" w:rsidRPr="003477C4">
        <w:rPr>
          <w:rFonts w:ascii="Verdana" w:hAnsi="Verdana"/>
          <w:sz w:val="18"/>
          <w:szCs w:val="18"/>
        </w:rPr>
        <w:t xml:space="preserve"> Efter endt omrøring og udbringning skal overdækningen lukkes/reetableres umiddelbart efter. Skader på fast overdækning skal udbedres hurtigst muligt.</w:t>
      </w:r>
      <w:r>
        <w:rPr>
          <w:rFonts w:ascii="Verdana" w:hAnsi="Verdana"/>
          <w:sz w:val="18"/>
          <w:szCs w:val="18"/>
        </w:rPr>
        <w:br/>
      </w:r>
    </w:p>
    <w:p w14:paraId="08BD0F97" w14:textId="486A61C1" w:rsidR="003477C4" w:rsidRDefault="00733876" w:rsidP="008D761D">
      <w:pPr>
        <w:pStyle w:val="Brdtekst2"/>
        <w:numPr>
          <w:ilvl w:val="1"/>
          <w:numId w:val="22"/>
        </w:numPr>
        <w:spacing w:after="0" w:line="280" w:lineRule="exact"/>
        <w:rPr>
          <w:rFonts w:ascii="Verdana" w:hAnsi="Verdana"/>
          <w:sz w:val="18"/>
          <w:szCs w:val="18"/>
        </w:rPr>
      </w:pPr>
      <w:r>
        <w:rPr>
          <w:rFonts w:ascii="Verdana" w:hAnsi="Verdana"/>
          <w:sz w:val="18"/>
          <w:szCs w:val="18"/>
        </w:rPr>
        <w:t>Den eksisterende beplantning omkring gyllebeholderen (markeret med grønt</w:t>
      </w:r>
      <w:r w:rsidR="00A35C5E">
        <w:rPr>
          <w:rFonts w:ascii="Verdana" w:hAnsi="Verdana"/>
          <w:sz w:val="18"/>
          <w:szCs w:val="18"/>
        </w:rPr>
        <w:t xml:space="preserve"> på kortbilag A</w:t>
      </w:r>
      <w:r w:rsidR="00653F16">
        <w:rPr>
          <w:rFonts w:ascii="Verdana" w:hAnsi="Verdana"/>
          <w:sz w:val="18"/>
          <w:szCs w:val="18"/>
        </w:rPr>
        <w:t>) skal bevares</w:t>
      </w:r>
      <w:r>
        <w:rPr>
          <w:rFonts w:ascii="Verdana" w:hAnsi="Verdana"/>
          <w:sz w:val="18"/>
          <w:szCs w:val="18"/>
        </w:rPr>
        <w:t>.</w:t>
      </w:r>
      <w:r w:rsidR="00A35C5E">
        <w:rPr>
          <w:rFonts w:ascii="Verdana" w:hAnsi="Verdana"/>
          <w:sz w:val="18"/>
          <w:szCs w:val="18"/>
        </w:rPr>
        <w:t xml:space="preserve"> I forhold til fredskoven mod vest, er det minimum</w:t>
      </w:r>
      <w:r w:rsidR="00DD6E6C">
        <w:rPr>
          <w:rFonts w:ascii="Verdana" w:hAnsi="Verdana"/>
          <w:sz w:val="18"/>
          <w:szCs w:val="18"/>
        </w:rPr>
        <w:t xml:space="preserve"> tre rækker træer.</w:t>
      </w:r>
      <w:r w:rsidR="00A35C5E">
        <w:rPr>
          <w:rFonts w:ascii="Verdana" w:hAnsi="Verdana"/>
          <w:sz w:val="18"/>
          <w:szCs w:val="18"/>
        </w:rPr>
        <w:t xml:space="preserve"> </w:t>
      </w:r>
      <w:r>
        <w:rPr>
          <w:rFonts w:ascii="Verdana" w:hAnsi="Verdana"/>
          <w:sz w:val="18"/>
          <w:szCs w:val="18"/>
        </w:rPr>
        <w:t>Hvis de eksisterende træer</w:t>
      </w:r>
      <w:r w:rsidR="00A35C5E">
        <w:rPr>
          <w:rFonts w:ascii="Verdana" w:hAnsi="Verdana"/>
          <w:sz w:val="18"/>
          <w:szCs w:val="18"/>
        </w:rPr>
        <w:t xml:space="preserve"> mod syd, øst eller</w:t>
      </w:r>
      <w:r w:rsidR="00655C59">
        <w:rPr>
          <w:rFonts w:ascii="Verdana" w:hAnsi="Verdana"/>
          <w:sz w:val="18"/>
          <w:szCs w:val="18"/>
        </w:rPr>
        <w:t xml:space="preserve"> vest</w:t>
      </w:r>
      <w:r>
        <w:rPr>
          <w:rFonts w:ascii="Verdana" w:hAnsi="Verdana"/>
          <w:sz w:val="18"/>
          <w:szCs w:val="18"/>
        </w:rPr>
        <w:t xml:space="preserve"> vælter</w:t>
      </w:r>
      <w:r w:rsidR="00655C59">
        <w:rPr>
          <w:rFonts w:ascii="Verdana" w:hAnsi="Verdana"/>
          <w:sz w:val="18"/>
          <w:szCs w:val="18"/>
        </w:rPr>
        <w:t>, gå</w:t>
      </w:r>
      <w:r>
        <w:rPr>
          <w:rFonts w:ascii="Verdana" w:hAnsi="Verdana"/>
          <w:sz w:val="18"/>
          <w:szCs w:val="18"/>
        </w:rPr>
        <w:t xml:space="preserve">r ud m.v. skal de erstattes </w:t>
      </w:r>
      <w:r w:rsidR="00655C59">
        <w:rPr>
          <w:rFonts w:ascii="Verdana" w:hAnsi="Verdana"/>
          <w:sz w:val="18"/>
          <w:szCs w:val="18"/>
        </w:rPr>
        <w:t>med en ny minimum tre-</w:t>
      </w:r>
      <w:proofErr w:type="spellStart"/>
      <w:r w:rsidR="00655C59">
        <w:rPr>
          <w:rFonts w:ascii="Verdana" w:hAnsi="Verdana"/>
          <w:sz w:val="18"/>
          <w:szCs w:val="18"/>
        </w:rPr>
        <w:t>rækket</w:t>
      </w:r>
      <w:proofErr w:type="spellEnd"/>
      <w:r w:rsidR="00655C59">
        <w:rPr>
          <w:rFonts w:ascii="Verdana" w:hAnsi="Verdana"/>
          <w:sz w:val="18"/>
          <w:szCs w:val="18"/>
        </w:rPr>
        <w:t xml:space="preserve"> beplantning</w:t>
      </w:r>
      <w:r w:rsidR="00653F16">
        <w:rPr>
          <w:rFonts w:ascii="Verdana" w:hAnsi="Verdana"/>
          <w:sz w:val="18"/>
          <w:szCs w:val="18"/>
        </w:rPr>
        <w:t>,</w:t>
      </w:r>
      <w:r w:rsidR="00653F16" w:rsidRPr="00653F16">
        <w:rPr>
          <w:rFonts w:ascii="Verdana" w:hAnsi="Verdana"/>
          <w:sz w:val="18"/>
          <w:szCs w:val="18"/>
        </w:rPr>
        <w:t xml:space="preserve"> </w:t>
      </w:r>
      <w:r w:rsidR="00653F16">
        <w:rPr>
          <w:rFonts w:ascii="Verdana" w:hAnsi="Verdana"/>
          <w:sz w:val="18"/>
          <w:szCs w:val="18"/>
        </w:rPr>
        <w:t>der fremadrettet skal vedligeholdes. Dette skal ske</w:t>
      </w:r>
      <w:r w:rsidR="00DD6E6C">
        <w:rPr>
          <w:rFonts w:ascii="Verdana" w:hAnsi="Verdana"/>
          <w:sz w:val="18"/>
          <w:szCs w:val="18"/>
        </w:rPr>
        <w:t xml:space="preserve"> i først kommende plantnings sæson</w:t>
      </w:r>
      <w:r w:rsidR="00653F16">
        <w:rPr>
          <w:rFonts w:ascii="Verdana" w:hAnsi="Verdana"/>
          <w:sz w:val="18"/>
          <w:szCs w:val="18"/>
        </w:rPr>
        <w:t xml:space="preserve"> efter træerne er gået til</w:t>
      </w:r>
      <w:r w:rsidR="00655C59">
        <w:rPr>
          <w:rFonts w:ascii="Verdana" w:hAnsi="Verdana"/>
          <w:sz w:val="18"/>
          <w:szCs w:val="18"/>
        </w:rPr>
        <w:t>.</w:t>
      </w:r>
      <w:r w:rsidR="0084456C">
        <w:rPr>
          <w:rFonts w:ascii="Verdana" w:hAnsi="Verdana"/>
          <w:sz w:val="18"/>
          <w:szCs w:val="18"/>
        </w:rPr>
        <w:br/>
      </w:r>
    </w:p>
    <w:p w14:paraId="1007E6F2" w14:textId="06E2A339" w:rsidR="00BE1C43" w:rsidRPr="00BE1C43" w:rsidRDefault="00BE1C43" w:rsidP="00BE1C43">
      <w:pPr>
        <w:numPr>
          <w:ilvl w:val="1"/>
          <w:numId w:val="22"/>
        </w:numPr>
        <w:spacing w:line="280" w:lineRule="exact"/>
      </w:pPr>
      <w:r w:rsidRPr="00BE1C43">
        <w:t>Såfremt den planlagte nye gyllebeholder ikke længere skal anvendes til opbevaring af husdyrgødning eller affald til jordbrugsformål, skal den tømmes og nedrives</w:t>
      </w:r>
      <w:r w:rsidR="00C2779B">
        <w:t>,</w:t>
      </w:r>
      <w:r w:rsidRPr="00BE1C43">
        <w:t xml:space="preserve"> efter de til enhver tid gældende regler.</w:t>
      </w:r>
    </w:p>
    <w:p w14:paraId="14F7F6B0" w14:textId="71C790B8" w:rsidR="0084456C" w:rsidRPr="003477C4" w:rsidRDefault="0084456C" w:rsidP="00BE1C43">
      <w:pPr>
        <w:pStyle w:val="Brdtekst2"/>
        <w:spacing w:after="0" w:line="280" w:lineRule="exact"/>
        <w:ind w:left="1080"/>
        <w:rPr>
          <w:rFonts w:ascii="Verdana" w:hAnsi="Verdana"/>
          <w:sz w:val="18"/>
          <w:szCs w:val="18"/>
        </w:rPr>
      </w:pPr>
    </w:p>
    <w:p w14:paraId="18CA0E65" w14:textId="77777777" w:rsidR="008D761D" w:rsidRPr="002666E5" w:rsidRDefault="008D761D" w:rsidP="00BC0E9F">
      <w:pPr>
        <w:pStyle w:val="Overskrift3"/>
      </w:pPr>
      <w:bookmarkStart w:id="38" w:name="_Toc168989905"/>
      <w:bookmarkStart w:id="39" w:name="_Toc169624847"/>
      <w:bookmarkStart w:id="40" w:name="_Toc169674469"/>
      <w:bookmarkStart w:id="41" w:name="_Toc206988950"/>
      <w:bookmarkStart w:id="42" w:name="_Toc206990572"/>
      <w:bookmarkStart w:id="43" w:name="_Toc226270748"/>
      <w:bookmarkStart w:id="44" w:name="_Toc255484318"/>
      <w:bookmarkStart w:id="45" w:name="_Toc255484499"/>
      <w:bookmarkStart w:id="46" w:name="_Toc269209795"/>
      <w:bookmarkStart w:id="47" w:name="_Toc406679793"/>
      <w:bookmarkStart w:id="48" w:name="_Toc476737663"/>
      <w:bookmarkStart w:id="49" w:name="_Toc488666546"/>
      <w:bookmarkStart w:id="50" w:name="_Toc255484317"/>
      <w:bookmarkStart w:id="51" w:name="_Toc255484498"/>
      <w:r w:rsidRPr="002666E5">
        <w:t>Egenkontrol</w:t>
      </w:r>
      <w:bookmarkEnd w:id="38"/>
      <w:bookmarkEnd w:id="39"/>
      <w:bookmarkEnd w:id="40"/>
      <w:bookmarkEnd w:id="41"/>
      <w:bookmarkEnd w:id="42"/>
      <w:bookmarkEnd w:id="43"/>
      <w:bookmarkEnd w:id="44"/>
      <w:bookmarkEnd w:id="45"/>
      <w:bookmarkEnd w:id="46"/>
      <w:r w:rsidR="00671E1F">
        <w:t xml:space="preserve"> m.v.</w:t>
      </w:r>
      <w:bookmarkEnd w:id="47"/>
      <w:bookmarkEnd w:id="48"/>
      <w:bookmarkEnd w:id="49"/>
    </w:p>
    <w:p w14:paraId="1A96E5CD" w14:textId="6CFE85E0" w:rsidR="008D761D" w:rsidRPr="005C61A2" w:rsidRDefault="008D761D" w:rsidP="008D761D">
      <w:pPr>
        <w:spacing w:line="280" w:lineRule="exact"/>
      </w:pPr>
      <w:r>
        <w:t xml:space="preserve">Anvendelsen af egenkontrol er beskrevet i miljøgodkendelse af </w:t>
      </w:r>
      <w:r w:rsidR="00655C59">
        <w:t>29. september 2011</w:t>
      </w:r>
      <w:r>
        <w:rPr>
          <w:lang w:eastAsia="da-DK"/>
        </w:rPr>
        <w:t>.</w:t>
      </w:r>
      <w:r>
        <w:t xml:space="preserve"> Der er ikke forhold i dette tillæg, der ændrer på kommunens vurdering i miljøgodkendelsen.</w:t>
      </w:r>
    </w:p>
    <w:p w14:paraId="29FAAA4A" w14:textId="77777777" w:rsidR="008D761D" w:rsidRPr="00FC7D55" w:rsidRDefault="008D761D" w:rsidP="00BC0E9F">
      <w:pPr>
        <w:pStyle w:val="Overskrift3"/>
      </w:pPr>
      <w:bookmarkStart w:id="52" w:name="_Toc269209796"/>
      <w:bookmarkStart w:id="53" w:name="_Toc406679794"/>
      <w:bookmarkStart w:id="54" w:name="_Toc476737664"/>
      <w:bookmarkStart w:id="55" w:name="_Toc488666547"/>
      <w:r w:rsidRPr="00FF2F5A">
        <w:lastRenderedPageBreak/>
        <w:t>Anvendelse af bedste tilgængelige teknik – BAT</w:t>
      </w:r>
      <w:r w:rsidRPr="00FF2F5A">
        <w:rPr>
          <w:rStyle w:val="Fodnotehenvisning"/>
          <w:iCs/>
          <w:sz w:val="18"/>
          <w:szCs w:val="18"/>
        </w:rPr>
        <w:footnoteReference w:id="6"/>
      </w:r>
      <w:bookmarkEnd w:id="50"/>
      <w:bookmarkEnd w:id="51"/>
      <w:bookmarkEnd w:id="52"/>
      <w:bookmarkEnd w:id="53"/>
      <w:bookmarkEnd w:id="54"/>
      <w:bookmarkEnd w:id="55"/>
    </w:p>
    <w:p w14:paraId="106390EF" w14:textId="77777777" w:rsidR="00FF2F5A" w:rsidRPr="00281B71" w:rsidRDefault="00FF2F5A" w:rsidP="00FF2F5A">
      <w:pPr>
        <w:spacing w:line="280" w:lineRule="exact"/>
      </w:pPr>
      <w:r w:rsidRPr="00281B71">
        <w:t>Et husdyrbrug bør til stadighed søge at begrænse forureningen ved at indføre og gøre brug af den bedste tilgængelige teknik til at nedbringe eventuelle miljøpåvirkninger og gener fra stalde, husdyrgødningsopbevaringsanlæg m.m. Teknologier til begrænsning af ammoniakfordampning og lugtpåvirkning m.v. samt til bedre udnyttelse af næringsstofferne i husdyrgødning er i stadig udvikling.</w:t>
      </w:r>
    </w:p>
    <w:p w14:paraId="56BBCF34" w14:textId="77777777" w:rsidR="00FF2F5A" w:rsidRDefault="00FF2F5A" w:rsidP="008D761D">
      <w:pPr>
        <w:spacing w:line="280" w:lineRule="exact"/>
      </w:pPr>
    </w:p>
    <w:p w14:paraId="7E08E86F" w14:textId="1781D555" w:rsidR="008D761D" w:rsidRDefault="008D761D" w:rsidP="008D761D">
      <w:pPr>
        <w:spacing w:line="280" w:lineRule="exact"/>
      </w:pPr>
      <w:r>
        <w:t xml:space="preserve">Anvendelsen af BAT er </w:t>
      </w:r>
      <w:r w:rsidR="004C278B">
        <w:t>beskrevet i miljøgodkendelsen, her under BAT for opbevaring af husdyrgødning</w:t>
      </w:r>
      <w:r>
        <w:rPr>
          <w:lang w:eastAsia="da-DK"/>
        </w:rPr>
        <w:t>.</w:t>
      </w:r>
      <w:r>
        <w:t xml:space="preserve"> </w:t>
      </w:r>
    </w:p>
    <w:p w14:paraId="66CA7981" w14:textId="77777777" w:rsidR="008D761D" w:rsidRPr="005C61A2" w:rsidRDefault="008D761D" w:rsidP="00BC0E9F">
      <w:pPr>
        <w:pStyle w:val="Overskrift3"/>
      </w:pPr>
      <w:bookmarkStart w:id="56" w:name="_Toc168989906"/>
      <w:bookmarkStart w:id="57" w:name="_Toc169624848"/>
      <w:bookmarkStart w:id="58" w:name="_Toc169674470"/>
      <w:bookmarkStart w:id="59" w:name="_Toc206988951"/>
      <w:bookmarkStart w:id="60" w:name="_Toc206990573"/>
      <w:bookmarkStart w:id="61" w:name="_Toc226270749"/>
      <w:bookmarkStart w:id="62" w:name="_Toc255484319"/>
      <w:bookmarkStart w:id="63" w:name="_Toc255484500"/>
      <w:bookmarkStart w:id="64" w:name="_Toc269209797"/>
      <w:bookmarkStart w:id="65" w:name="_Toc406679795"/>
      <w:bookmarkStart w:id="66" w:name="_Toc476737665"/>
      <w:bookmarkStart w:id="67" w:name="_Toc488666548"/>
      <w:r>
        <w:t>Tillæggets</w:t>
      </w:r>
      <w:r w:rsidRPr="005C61A2">
        <w:t xml:space="preserve"> gyldighed</w:t>
      </w:r>
      <w:bookmarkEnd w:id="56"/>
      <w:bookmarkEnd w:id="57"/>
      <w:bookmarkEnd w:id="58"/>
      <w:bookmarkEnd w:id="59"/>
      <w:bookmarkEnd w:id="60"/>
      <w:bookmarkEnd w:id="61"/>
      <w:bookmarkEnd w:id="62"/>
      <w:bookmarkEnd w:id="63"/>
      <w:bookmarkEnd w:id="64"/>
      <w:bookmarkEnd w:id="65"/>
      <w:bookmarkEnd w:id="66"/>
      <w:bookmarkEnd w:id="67"/>
    </w:p>
    <w:p w14:paraId="34567DED" w14:textId="7EC108A6" w:rsidR="008D761D" w:rsidRDefault="008D761D" w:rsidP="008D761D">
      <w:pPr>
        <w:spacing w:line="280" w:lineRule="exact"/>
      </w:pPr>
      <w:r w:rsidRPr="00C1553A">
        <w:t>De</w:t>
      </w:r>
      <w:r w:rsidR="00F65F2C">
        <w:t>t</w:t>
      </w:r>
      <w:r>
        <w:t xml:space="preserve"> </w:t>
      </w:r>
      <w:r w:rsidR="001A71B0">
        <w:t>godkendte</w:t>
      </w:r>
      <w:r>
        <w:t xml:space="preserve"> </w:t>
      </w:r>
      <w:r w:rsidR="00F65F2C">
        <w:t>byggeri</w:t>
      </w:r>
      <w:r w:rsidRPr="009A6AAF">
        <w:t xml:space="preserve">, skal være </w:t>
      </w:r>
      <w:r w:rsidR="0050681B">
        <w:t>færdiggjort</w:t>
      </w:r>
      <w:r w:rsidRPr="001B43C7">
        <w:t xml:space="preserve"> </w:t>
      </w:r>
      <w:r w:rsidR="00252848">
        <w:t>inden seks</w:t>
      </w:r>
      <w:r w:rsidRPr="00F65F2C">
        <w:t xml:space="preserve"> år, regnet fra</w:t>
      </w:r>
      <w:r w:rsidRPr="00281B71">
        <w:t xml:space="preserve"> den dato, hvor </w:t>
      </w:r>
      <w:r w:rsidR="00F65F2C">
        <w:t>tillæg nr. 3</w:t>
      </w:r>
      <w:r>
        <w:t xml:space="preserve"> til </w:t>
      </w:r>
      <w:r w:rsidRPr="00281B71">
        <w:t>miljøgodkendelse</w:t>
      </w:r>
      <w:r w:rsidR="00F65F2C">
        <w:t xml:space="preserve"> af 29. septembe</w:t>
      </w:r>
      <w:r w:rsidRPr="00281B71">
        <w:t>r</w:t>
      </w:r>
      <w:r w:rsidR="00F65F2C">
        <w:t xml:space="preserve"> 2011</w:t>
      </w:r>
      <w:r w:rsidRPr="00281B71">
        <w:t xml:space="preserve"> </w:t>
      </w:r>
      <w:r w:rsidR="0050681B">
        <w:t xml:space="preserve">er </w:t>
      </w:r>
      <w:r w:rsidRPr="00281B71">
        <w:t>meddelt</w:t>
      </w:r>
      <w:r>
        <w:t xml:space="preserve"> – jævnfør</w:t>
      </w:r>
      <w:r w:rsidR="0050681B">
        <w:t xml:space="preserve"> § 48</w:t>
      </w:r>
      <w:r w:rsidRPr="001B43C7">
        <w:t xml:space="preserve"> i </w:t>
      </w:r>
      <w:r w:rsidR="0050681B" w:rsidRPr="005F74D2">
        <w:rPr>
          <w:rFonts w:cs="Arial"/>
          <w:i/>
        </w:rPr>
        <w:t>Husdyrg</w:t>
      </w:r>
      <w:r w:rsidR="0050681B" w:rsidRPr="008555D1">
        <w:rPr>
          <w:rFonts w:cs="Arial"/>
          <w:i/>
        </w:rPr>
        <w:t>odkendelsesbekendtgørelsen</w:t>
      </w:r>
      <w:r w:rsidRPr="001B43C7">
        <w:rPr>
          <w:i/>
        </w:rPr>
        <w:t>.</w:t>
      </w:r>
      <w:r w:rsidR="001A71B0">
        <w:t xml:space="preserve"> </w:t>
      </w:r>
    </w:p>
    <w:p w14:paraId="4E75C582" w14:textId="77777777" w:rsidR="004E1D5A" w:rsidRDefault="004E1D5A" w:rsidP="008D761D">
      <w:pPr>
        <w:spacing w:line="280" w:lineRule="exact"/>
      </w:pPr>
    </w:p>
    <w:p w14:paraId="7529B5B4" w14:textId="77777777" w:rsidR="008D761D" w:rsidRDefault="008D761D" w:rsidP="008D761D">
      <w:pPr>
        <w:spacing w:line="280" w:lineRule="exact"/>
      </w:pPr>
      <w:r w:rsidRPr="00AE10DC">
        <w:t>Hvis</w:t>
      </w:r>
      <w:r>
        <w:t xml:space="preserve"> tillægget ikke udnyttes helt eller delvist i tre på hinanden følgende år, bortfalder den del af miljøgodkendelsen, som ikke har været udnyttet i de pågældende år.</w:t>
      </w:r>
    </w:p>
    <w:p w14:paraId="5C2CA01B" w14:textId="77777777" w:rsidR="008D761D" w:rsidRDefault="008D761D" w:rsidP="008D761D">
      <w:pPr>
        <w:spacing w:line="280" w:lineRule="exact"/>
      </w:pPr>
    </w:p>
    <w:p w14:paraId="695E15D6" w14:textId="77777777" w:rsidR="001923C3" w:rsidRPr="00281B71" w:rsidRDefault="001923C3" w:rsidP="001923C3">
      <w:pPr>
        <w:spacing w:line="280" w:lineRule="exact"/>
      </w:pPr>
      <w:r>
        <w:t xml:space="preserve">Tillægget har som udgangspunkt en retsbeskyttelsesperiode </w:t>
      </w:r>
      <w:r w:rsidRPr="00281B71">
        <w:t>på otte år, hvorefter de</w:t>
      </w:r>
      <w:r>
        <w:t>t</w:t>
      </w:r>
      <w:r w:rsidRPr="00281B71">
        <w:t xml:space="preserve"> skal revurderes. Herefter </w:t>
      </w:r>
      <w:r w:rsidR="00047397">
        <w:t xml:space="preserve">sker der </w:t>
      </w:r>
      <w:r w:rsidR="00B2290D">
        <w:t xml:space="preserve">revurdering minimum hvert </w:t>
      </w:r>
      <w:r w:rsidRPr="00281B71">
        <w:t>10. år.</w:t>
      </w:r>
    </w:p>
    <w:p w14:paraId="59788FF4" w14:textId="77777777" w:rsidR="001923C3" w:rsidRPr="00AE10DC" w:rsidRDefault="001923C3" w:rsidP="001923C3">
      <w:pPr>
        <w:spacing w:line="280" w:lineRule="exact"/>
      </w:pPr>
    </w:p>
    <w:p w14:paraId="01375BFC" w14:textId="77777777" w:rsidR="001923C3" w:rsidRPr="001923C3" w:rsidRDefault="001923C3" w:rsidP="001923C3">
      <w:pPr>
        <w:spacing w:line="280" w:lineRule="exact"/>
      </w:pPr>
      <w:r w:rsidRPr="001923C3">
        <w:t xml:space="preserve">Ikast-Brande Kommune er tilsynsmyndighed på husdyrbruget/bedriften i forhold, der vedrører </w:t>
      </w:r>
      <w:r w:rsidRPr="001923C3">
        <w:rPr>
          <w:i/>
        </w:rPr>
        <w:t>Husdyrgodkendelsesloven</w:t>
      </w:r>
      <w:r w:rsidRPr="001923C3">
        <w:t>.</w:t>
      </w:r>
    </w:p>
    <w:p w14:paraId="43D08BF1" w14:textId="77777777" w:rsidR="008D761D" w:rsidRDefault="008D761D" w:rsidP="008D761D">
      <w:pPr>
        <w:spacing w:line="280" w:lineRule="exact"/>
      </w:pPr>
    </w:p>
    <w:p w14:paraId="32957BA3" w14:textId="04F6F769" w:rsidR="008D761D" w:rsidRPr="00F65F2C" w:rsidRDefault="008D761D" w:rsidP="008D761D">
      <w:pPr>
        <w:spacing w:line="280" w:lineRule="exact"/>
      </w:pPr>
      <w:r w:rsidRPr="00F65F2C">
        <w:t xml:space="preserve">Tillæggets vilkår skal overholdes fra den dato, hvor tillægget </w:t>
      </w:r>
      <w:r w:rsidR="00B2290D" w:rsidRPr="00F65F2C">
        <w:t>påbegyndes udnyttet</w:t>
      </w:r>
      <w:r w:rsidRPr="00F65F2C">
        <w:t>, medmindre andet fremgår af de enkelte vilkår</w:t>
      </w:r>
      <w:r w:rsidR="00F65F2C" w:rsidRPr="00F65F2C">
        <w:t>.</w:t>
      </w:r>
    </w:p>
    <w:p w14:paraId="2BB4EE6A" w14:textId="77777777" w:rsidR="008D761D" w:rsidRPr="00281B71" w:rsidRDefault="008D761D" w:rsidP="00BC0E9F">
      <w:pPr>
        <w:pStyle w:val="Overskrift3"/>
      </w:pPr>
      <w:bookmarkStart w:id="68" w:name="_Toc406679796"/>
      <w:bookmarkStart w:id="69" w:name="_Toc476737666"/>
      <w:bookmarkStart w:id="70" w:name="_Toc488666549"/>
      <w:r w:rsidRPr="00281B71">
        <w:t>Kommunens samlede miljøvurdering og begrundelse for afgørelsen</w:t>
      </w:r>
      <w:bookmarkEnd w:id="68"/>
      <w:bookmarkEnd w:id="69"/>
      <w:bookmarkEnd w:id="70"/>
    </w:p>
    <w:p w14:paraId="319D9100" w14:textId="77777777" w:rsidR="008D761D" w:rsidRPr="00281B71" w:rsidRDefault="008D761D" w:rsidP="008D761D">
      <w:pPr>
        <w:autoSpaceDE w:val="0"/>
        <w:autoSpaceDN w:val="0"/>
        <w:adjustRightInd w:val="0"/>
        <w:spacing w:line="280" w:lineRule="exact"/>
        <w:ind w:right="142"/>
        <w:rPr>
          <w:rFonts w:cs="Verdana"/>
          <w:color w:val="000000"/>
          <w:lang w:eastAsia="da-DK"/>
        </w:rPr>
      </w:pPr>
      <w:r w:rsidRPr="00281B71">
        <w:rPr>
          <w:rFonts w:cs="Verdana"/>
          <w:color w:val="000000"/>
          <w:lang w:eastAsia="da-DK"/>
        </w:rPr>
        <w:t>Ikast-Brande Kommune vurderer på baggrund af det oplyste:</w:t>
      </w:r>
    </w:p>
    <w:p w14:paraId="04D086D8" w14:textId="77777777" w:rsidR="008D761D" w:rsidRPr="00281B71" w:rsidRDefault="008D761D" w:rsidP="008D761D">
      <w:pPr>
        <w:autoSpaceDE w:val="0"/>
        <w:autoSpaceDN w:val="0"/>
        <w:adjustRightInd w:val="0"/>
        <w:spacing w:line="280" w:lineRule="exact"/>
        <w:ind w:right="142"/>
        <w:rPr>
          <w:rFonts w:cs="Verdana"/>
          <w:color w:val="000000"/>
          <w:lang w:eastAsia="da-DK"/>
        </w:rPr>
      </w:pPr>
    </w:p>
    <w:p w14:paraId="4ED1B7C7" w14:textId="77777777" w:rsidR="008D761D" w:rsidRPr="00F65F2C" w:rsidRDefault="008D761D" w:rsidP="008D761D">
      <w:pPr>
        <w:numPr>
          <w:ilvl w:val="0"/>
          <w:numId w:val="5"/>
        </w:numPr>
        <w:tabs>
          <w:tab w:val="left" w:pos="360"/>
        </w:tabs>
        <w:autoSpaceDE w:val="0"/>
        <w:autoSpaceDN w:val="0"/>
        <w:adjustRightInd w:val="0"/>
        <w:spacing w:line="280" w:lineRule="exact"/>
        <w:rPr>
          <w:rFonts w:cs="Verdana"/>
          <w:color w:val="000000"/>
          <w:lang w:eastAsia="da-DK"/>
        </w:rPr>
      </w:pPr>
      <w:r w:rsidRPr="00F65F2C">
        <w:rPr>
          <w:rFonts w:cs="Verdana"/>
          <w:color w:val="000000"/>
          <w:lang w:eastAsia="da-DK"/>
        </w:rPr>
        <w:t>at ansøger træffer de nødvendige foranstaltninger til at forebygge og begrænse forureningen fra husdyrbruget og til at modvirke eventuelle skadelige virkninger på miljøet</w:t>
      </w:r>
    </w:p>
    <w:p w14:paraId="5E8426AE" w14:textId="77777777" w:rsidR="008D761D" w:rsidRPr="00F65F2C" w:rsidRDefault="008D761D" w:rsidP="008D761D">
      <w:pPr>
        <w:autoSpaceDE w:val="0"/>
        <w:autoSpaceDN w:val="0"/>
        <w:adjustRightInd w:val="0"/>
        <w:spacing w:line="280" w:lineRule="exact"/>
        <w:ind w:left="360"/>
        <w:rPr>
          <w:rFonts w:cs="Verdana"/>
          <w:color w:val="000000"/>
          <w:lang w:eastAsia="da-DK"/>
        </w:rPr>
      </w:pPr>
    </w:p>
    <w:p w14:paraId="0ECCD5CD" w14:textId="77777777" w:rsidR="008D761D" w:rsidRPr="00F65F2C" w:rsidRDefault="008D761D" w:rsidP="008D761D">
      <w:pPr>
        <w:numPr>
          <w:ilvl w:val="0"/>
          <w:numId w:val="5"/>
        </w:numPr>
        <w:tabs>
          <w:tab w:val="left" w:pos="360"/>
        </w:tabs>
        <w:autoSpaceDE w:val="0"/>
        <w:autoSpaceDN w:val="0"/>
        <w:adjustRightInd w:val="0"/>
        <w:spacing w:line="280" w:lineRule="exact"/>
        <w:ind w:right="142"/>
        <w:rPr>
          <w:rFonts w:cs="Verdana"/>
          <w:color w:val="000000"/>
          <w:lang w:eastAsia="da-DK"/>
        </w:rPr>
      </w:pPr>
      <w:r w:rsidRPr="00F65F2C">
        <w:rPr>
          <w:rFonts w:cs="Verdana"/>
          <w:color w:val="000000"/>
          <w:lang w:eastAsia="da-DK"/>
        </w:rPr>
        <w:t>at husdyrbruget i øvrigt kan drives på stedet uden at påvirke omgivelserne på en måde, som er uforenelig med hensynet til omgivelserne</w:t>
      </w:r>
    </w:p>
    <w:p w14:paraId="6332E539" w14:textId="77777777" w:rsidR="008D761D" w:rsidRPr="00F65F2C" w:rsidRDefault="008D761D" w:rsidP="008D761D">
      <w:pPr>
        <w:tabs>
          <w:tab w:val="left" w:pos="360"/>
        </w:tabs>
        <w:autoSpaceDE w:val="0"/>
        <w:autoSpaceDN w:val="0"/>
        <w:adjustRightInd w:val="0"/>
        <w:spacing w:line="280" w:lineRule="exact"/>
        <w:ind w:right="142"/>
        <w:rPr>
          <w:rFonts w:cs="Verdana"/>
          <w:color w:val="000000"/>
          <w:lang w:eastAsia="da-DK"/>
        </w:rPr>
      </w:pPr>
      <w:r w:rsidRPr="00F65F2C">
        <w:rPr>
          <w:rFonts w:cs="Verdana"/>
          <w:color w:val="000000"/>
          <w:lang w:eastAsia="da-DK"/>
        </w:rPr>
        <w:tab/>
      </w:r>
      <w:r w:rsidRPr="00F65F2C">
        <w:rPr>
          <w:rFonts w:cs="Verdana"/>
          <w:color w:val="000000"/>
          <w:lang w:eastAsia="da-DK"/>
        </w:rPr>
        <w:tab/>
      </w:r>
    </w:p>
    <w:p w14:paraId="3290AE0C" w14:textId="77777777" w:rsidR="008D761D" w:rsidRPr="00F65F2C" w:rsidRDefault="008D761D" w:rsidP="008D761D">
      <w:pPr>
        <w:numPr>
          <w:ilvl w:val="0"/>
          <w:numId w:val="5"/>
        </w:numPr>
        <w:tabs>
          <w:tab w:val="left" w:pos="360"/>
        </w:tabs>
        <w:autoSpaceDE w:val="0"/>
        <w:autoSpaceDN w:val="0"/>
        <w:adjustRightInd w:val="0"/>
        <w:spacing w:line="280" w:lineRule="exact"/>
        <w:ind w:right="142"/>
        <w:rPr>
          <w:rFonts w:cs="Verdana"/>
          <w:color w:val="000000"/>
          <w:lang w:eastAsia="da-DK"/>
        </w:rPr>
      </w:pPr>
      <w:r w:rsidRPr="00F65F2C">
        <w:rPr>
          <w:rFonts w:cs="Verdana"/>
          <w:color w:val="000000"/>
          <w:lang w:eastAsia="da-DK"/>
        </w:rPr>
        <w:t>at de kort- og langsigtede miljøpåvirkninger og den samlede miljøpåvirkning fra husdyrbrugets produktion vil begrænses til et acceptabelt niveau, når de til enhver tid gældende generelle miljøregler for den pågældende type husdyrbrug og de supplerende vilkår for miljøgodkendelsen overholdes</w:t>
      </w:r>
    </w:p>
    <w:p w14:paraId="06D38DE5" w14:textId="77777777" w:rsidR="008D761D" w:rsidRPr="000C7536" w:rsidRDefault="008D761D" w:rsidP="008D761D">
      <w:pPr>
        <w:autoSpaceDE w:val="0"/>
        <w:autoSpaceDN w:val="0"/>
        <w:adjustRightInd w:val="0"/>
        <w:spacing w:line="280" w:lineRule="exact"/>
        <w:ind w:left="360" w:right="142"/>
        <w:rPr>
          <w:rFonts w:cs="Verdana"/>
          <w:color w:val="000000"/>
          <w:lang w:eastAsia="da-DK"/>
        </w:rPr>
      </w:pPr>
    </w:p>
    <w:p w14:paraId="7CF73F50" w14:textId="77777777" w:rsidR="008D761D" w:rsidRPr="000C7536" w:rsidRDefault="008D761D" w:rsidP="008D761D">
      <w:pPr>
        <w:numPr>
          <w:ilvl w:val="0"/>
          <w:numId w:val="5"/>
        </w:numPr>
        <w:tabs>
          <w:tab w:val="left" w:pos="360"/>
        </w:tabs>
        <w:autoSpaceDE w:val="0"/>
        <w:autoSpaceDN w:val="0"/>
        <w:adjustRightInd w:val="0"/>
        <w:spacing w:line="280" w:lineRule="exact"/>
        <w:ind w:right="142"/>
        <w:rPr>
          <w:rFonts w:cs="Verdana"/>
          <w:color w:val="000000"/>
          <w:lang w:eastAsia="da-DK"/>
        </w:rPr>
      </w:pPr>
      <w:r w:rsidRPr="000C7536">
        <w:rPr>
          <w:rFonts w:cs="Verdana"/>
          <w:color w:val="000000"/>
          <w:lang w:eastAsia="da-DK"/>
        </w:rPr>
        <w:t>at husdyrbruget - under overholdelse af de til enhver tid gældende generelle miljøregler for den pågældende type husdyrbrug og af de supplerende vilkår for miljøgodkendelsen - vil anvende den bedste tilgængelige teknik</w:t>
      </w:r>
    </w:p>
    <w:p w14:paraId="3444D7F3" w14:textId="77777777" w:rsidR="008D761D" w:rsidRPr="000C7536" w:rsidRDefault="008D761D" w:rsidP="008D761D">
      <w:pPr>
        <w:autoSpaceDE w:val="0"/>
        <w:autoSpaceDN w:val="0"/>
        <w:adjustRightInd w:val="0"/>
        <w:spacing w:line="280" w:lineRule="exact"/>
        <w:ind w:left="360" w:right="142"/>
        <w:rPr>
          <w:rFonts w:cs="Verdana"/>
          <w:color w:val="000000"/>
          <w:lang w:eastAsia="da-DK"/>
        </w:rPr>
      </w:pPr>
    </w:p>
    <w:p w14:paraId="501D50BB" w14:textId="77777777" w:rsidR="008D761D" w:rsidRPr="000C7536" w:rsidRDefault="008D761D" w:rsidP="008D761D">
      <w:pPr>
        <w:numPr>
          <w:ilvl w:val="0"/>
          <w:numId w:val="5"/>
        </w:numPr>
        <w:tabs>
          <w:tab w:val="left" w:pos="360"/>
        </w:tabs>
        <w:autoSpaceDE w:val="0"/>
        <w:autoSpaceDN w:val="0"/>
        <w:adjustRightInd w:val="0"/>
        <w:spacing w:line="280" w:lineRule="exact"/>
        <w:ind w:right="142"/>
        <w:rPr>
          <w:rFonts w:cs="Verdana"/>
          <w:color w:val="000000"/>
          <w:lang w:eastAsia="da-DK"/>
        </w:rPr>
      </w:pPr>
      <w:r w:rsidRPr="000C7536">
        <w:rPr>
          <w:rFonts w:cs="Verdana"/>
          <w:color w:val="000000"/>
          <w:lang w:eastAsia="da-DK"/>
        </w:rPr>
        <w:t>at produktionen ikke vil medføre en væsentlig påvirkning af:</w:t>
      </w:r>
    </w:p>
    <w:p w14:paraId="0FAEEC67" w14:textId="77777777" w:rsidR="008D761D" w:rsidRPr="000C7536" w:rsidRDefault="008D761D" w:rsidP="008D761D">
      <w:pPr>
        <w:tabs>
          <w:tab w:val="left" w:pos="360"/>
        </w:tabs>
        <w:autoSpaceDE w:val="0"/>
        <w:autoSpaceDN w:val="0"/>
        <w:adjustRightInd w:val="0"/>
        <w:spacing w:line="280" w:lineRule="exact"/>
        <w:ind w:right="142"/>
        <w:rPr>
          <w:rFonts w:cs="Verdana"/>
          <w:color w:val="000000"/>
          <w:lang w:eastAsia="da-DK"/>
        </w:rPr>
      </w:pPr>
    </w:p>
    <w:p w14:paraId="44AFF66C" w14:textId="77777777" w:rsidR="008D761D" w:rsidRPr="000C7536" w:rsidRDefault="008D761D" w:rsidP="008D761D">
      <w:pPr>
        <w:autoSpaceDE w:val="0"/>
        <w:autoSpaceDN w:val="0"/>
        <w:adjustRightInd w:val="0"/>
        <w:spacing w:line="280" w:lineRule="exact"/>
        <w:ind w:left="1080" w:right="142" w:hanging="360"/>
        <w:rPr>
          <w:rFonts w:cs="Verdana"/>
          <w:color w:val="000000"/>
          <w:lang w:eastAsia="da-DK"/>
        </w:rPr>
      </w:pPr>
      <w:r w:rsidRPr="000C7536">
        <w:rPr>
          <w:rFonts w:ascii="Courier New" w:hAnsi="Courier New" w:cs="Courier New"/>
          <w:color w:val="000000"/>
          <w:lang w:eastAsia="da-DK"/>
        </w:rPr>
        <w:t>-</w:t>
      </w:r>
      <w:r w:rsidRPr="000C7536">
        <w:rPr>
          <w:rFonts w:ascii="Courier New" w:hAnsi="Courier New" w:cs="Courier New"/>
          <w:color w:val="000000"/>
          <w:lang w:eastAsia="da-DK"/>
        </w:rPr>
        <w:tab/>
      </w:r>
      <w:r w:rsidRPr="000C7536">
        <w:rPr>
          <w:rFonts w:cs="Verdana"/>
          <w:color w:val="000000"/>
          <w:lang w:eastAsia="da-DK"/>
        </w:rPr>
        <w:t>nabobeboelser</w:t>
      </w:r>
    </w:p>
    <w:p w14:paraId="2D8D6042" w14:textId="77777777" w:rsidR="008D761D" w:rsidRPr="000C7536" w:rsidRDefault="008D761D" w:rsidP="008D761D">
      <w:pPr>
        <w:autoSpaceDE w:val="0"/>
        <w:autoSpaceDN w:val="0"/>
        <w:adjustRightInd w:val="0"/>
        <w:spacing w:line="280" w:lineRule="exact"/>
        <w:ind w:left="1080" w:right="142" w:hanging="360"/>
        <w:rPr>
          <w:rFonts w:cs="Verdana"/>
          <w:color w:val="000000"/>
          <w:lang w:eastAsia="da-DK"/>
        </w:rPr>
      </w:pPr>
      <w:r w:rsidRPr="000C7536">
        <w:rPr>
          <w:rFonts w:ascii="Courier New" w:hAnsi="Courier New" w:cs="Courier New"/>
          <w:color w:val="000000"/>
          <w:lang w:eastAsia="da-DK"/>
        </w:rPr>
        <w:lastRenderedPageBreak/>
        <w:t>-</w:t>
      </w:r>
      <w:r w:rsidRPr="000C7536">
        <w:rPr>
          <w:rFonts w:ascii="Courier New" w:hAnsi="Courier New" w:cs="Courier New"/>
          <w:color w:val="000000"/>
          <w:lang w:eastAsia="da-DK"/>
        </w:rPr>
        <w:tab/>
      </w:r>
      <w:r w:rsidRPr="000C7536">
        <w:rPr>
          <w:rFonts w:cs="Verdana"/>
          <w:color w:val="000000"/>
          <w:lang w:eastAsia="da-DK"/>
        </w:rPr>
        <w:t>Natura 2000-områder</w:t>
      </w:r>
      <w:r w:rsidRPr="000C7536">
        <w:rPr>
          <w:rStyle w:val="Fodnotehenvisning"/>
          <w:rFonts w:cs="Verdana"/>
          <w:color w:val="000000"/>
        </w:rPr>
        <w:footnoteReference w:id="7"/>
      </w:r>
      <w:r w:rsidRPr="000C7536">
        <w:rPr>
          <w:rFonts w:cs="Verdana"/>
          <w:color w:val="000000"/>
          <w:lang w:eastAsia="da-DK"/>
        </w:rPr>
        <w:t xml:space="preserve"> og natur i øvrigt </w:t>
      </w:r>
    </w:p>
    <w:p w14:paraId="23B28158" w14:textId="77777777" w:rsidR="008D761D" w:rsidRPr="000C7536" w:rsidRDefault="008D761D" w:rsidP="008D761D">
      <w:pPr>
        <w:autoSpaceDE w:val="0"/>
        <w:autoSpaceDN w:val="0"/>
        <w:adjustRightInd w:val="0"/>
        <w:spacing w:line="280" w:lineRule="exact"/>
        <w:ind w:left="1080" w:right="142" w:hanging="360"/>
        <w:rPr>
          <w:rFonts w:cs="Verdana"/>
          <w:color w:val="000000"/>
          <w:lang w:eastAsia="da-DK"/>
        </w:rPr>
      </w:pPr>
      <w:r w:rsidRPr="000C7536">
        <w:rPr>
          <w:rFonts w:ascii="Courier New" w:hAnsi="Courier New" w:cs="Courier New"/>
          <w:color w:val="000000"/>
          <w:lang w:eastAsia="da-DK"/>
        </w:rPr>
        <w:t>-</w:t>
      </w:r>
      <w:r w:rsidRPr="000C7536">
        <w:rPr>
          <w:rFonts w:ascii="Courier New" w:hAnsi="Courier New" w:cs="Courier New"/>
          <w:color w:val="000000"/>
          <w:lang w:eastAsia="da-DK"/>
        </w:rPr>
        <w:tab/>
      </w:r>
      <w:r w:rsidRPr="000C7536">
        <w:rPr>
          <w:rFonts w:cs="Verdana"/>
          <w:color w:val="000000"/>
          <w:lang w:eastAsia="da-DK"/>
        </w:rPr>
        <w:t>overfladevand</w:t>
      </w:r>
    </w:p>
    <w:p w14:paraId="1218DDBF" w14:textId="77777777" w:rsidR="008D761D" w:rsidRPr="000C7536" w:rsidRDefault="008D761D" w:rsidP="008D761D">
      <w:pPr>
        <w:autoSpaceDE w:val="0"/>
        <w:autoSpaceDN w:val="0"/>
        <w:adjustRightInd w:val="0"/>
        <w:spacing w:line="280" w:lineRule="exact"/>
        <w:ind w:left="1080" w:right="142" w:hanging="360"/>
        <w:rPr>
          <w:rFonts w:cs="Verdana"/>
          <w:color w:val="000000"/>
          <w:lang w:eastAsia="da-DK"/>
        </w:rPr>
      </w:pPr>
      <w:r w:rsidRPr="000C7536">
        <w:rPr>
          <w:rFonts w:ascii="Courier New" w:hAnsi="Courier New" w:cs="Courier New"/>
          <w:color w:val="000000"/>
          <w:lang w:eastAsia="da-DK"/>
        </w:rPr>
        <w:t>-</w:t>
      </w:r>
      <w:r w:rsidRPr="000C7536">
        <w:rPr>
          <w:rFonts w:ascii="Courier New" w:hAnsi="Courier New" w:cs="Courier New"/>
          <w:color w:val="000000"/>
          <w:lang w:eastAsia="da-DK"/>
        </w:rPr>
        <w:tab/>
      </w:r>
      <w:r w:rsidRPr="000C7536">
        <w:rPr>
          <w:rFonts w:cs="Verdana"/>
          <w:color w:val="000000"/>
          <w:lang w:eastAsia="da-DK"/>
        </w:rPr>
        <w:t>nitratfølsomme indvindingsområder</w:t>
      </w:r>
    </w:p>
    <w:p w14:paraId="5EFF9485" w14:textId="36636B7A" w:rsidR="008D761D" w:rsidRPr="000C7536" w:rsidRDefault="008D761D" w:rsidP="008D761D">
      <w:pPr>
        <w:autoSpaceDE w:val="0"/>
        <w:autoSpaceDN w:val="0"/>
        <w:adjustRightInd w:val="0"/>
        <w:spacing w:line="280" w:lineRule="exact"/>
        <w:ind w:left="1080" w:right="142" w:hanging="360"/>
        <w:rPr>
          <w:rFonts w:cs="Verdana"/>
          <w:color w:val="000000"/>
          <w:lang w:eastAsia="da-DK"/>
        </w:rPr>
      </w:pPr>
      <w:r w:rsidRPr="000C7536">
        <w:rPr>
          <w:rFonts w:cs="Verdana"/>
          <w:color w:val="000000"/>
          <w:lang w:eastAsia="da-DK"/>
        </w:rPr>
        <w:t>-</w:t>
      </w:r>
      <w:r w:rsidRPr="000C7536">
        <w:rPr>
          <w:rFonts w:cs="Verdana"/>
          <w:color w:val="000000"/>
          <w:lang w:eastAsia="da-DK"/>
        </w:rPr>
        <w:tab/>
        <w:t>landskabelige og kulturhistoriske værdier</w:t>
      </w:r>
      <w:r w:rsidR="00653F16">
        <w:rPr>
          <w:rFonts w:cs="Verdana"/>
          <w:color w:val="000000"/>
          <w:lang w:eastAsia="da-DK"/>
        </w:rPr>
        <w:t>.</w:t>
      </w:r>
    </w:p>
    <w:p w14:paraId="0DF18BA2" w14:textId="77777777" w:rsidR="008D761D" w:rsidRPr="00281B71" w:rsidRDefault="008D761D" w:rsidP="008D761D">
      <w:pPr>
        <w:tabs>
          <w:tab w:val="left" w:pos="1440"/>
        </w:tabs>
        <w:autoSpaceDE w:val="0"/>
        <w:autoSpaceDN w:val="0"/>
        <w:adjustRightInd w:val="0"/>
        <w:spacing w:line="280" w:lineRule="exact"/>
        <w:ind w:right="142"/>
        <w:rPr>
          <w:rFonts w:cs="Verdana"/>
          <w:color w:val="000000"/>
          <w:lang w:eastAsia="da-DK"/>
        </w:rPr>
      </w:pPr>
    </w:p>
    <w:p w14:paraId="06868D1D" w14:textId="45251E9A" w:rsidR="008D761D" w:rsidRPr="00281B71" w:rsidRDefault="008D761D" w:rsidP="008D761D">
      <w:pPr>
        <w:autoSpaceDE w:val="0"/>
        <w:autoSpaceDN w:val="0"/>
        <w:adjustRightInd w:val="0"/>
        <w:spacing w:line="280" w:lineRule="exact"/>
        <w:ind w:right="-2"/>
        <w:rPr>
          <w:rFonts w:cs="Verdana"/>
          <w:color w:val="000000"/>
          <w:lang w:eastAsia="da-DK"/>
        </w:rPr>
      </w:pPr>
      <w:r w:rsidRPr="00281B71">
        <w:rPr>
          <w:rFonts w:cs="Verdana"/>
          <w:color w:val="000000"/>
          <w:lang w:eastAsia="da-DK"/>
        </w:rPr>
        <w:t>Ikast-Brande Kommunes afgørelse begrundes med o</w:t>
      </w:r>
      <w:r w:rsidR="000C7536">
        <w:rPr>
          <w:rFonts w:cs="Verdana"/>
          <w:color w:val="000000"/>
          <w:lang w:eastAsia="da-DK"/>
        </w:rPr>
        <w:t>venstående vurdering, og med at</w:t>
      </w:r>
      <w:r w:rsidRPr="00281B71">
        <w:rPr>
          <w:rFonts w:cs="Verdana"/>
          <w:color w:val="000000"/>
          <w:lang w:eastAsia="da-DK"/>
        </w:rPr>
        <w:t xml:space="preserve"> generelle afstandskrav samt de generelle beskyttelsesniveauer </w:t>
      </w:r>
      <w:r w:rsidRPr="00281B71">
        <w:rPr>
          <w:rFonts w:cs="Arial"/>
        </w:rPr>
        <w:t xml:space="preserve">i bilag 3 i </w:t>
      </w:r>
      <w:r w:rsidR="00FE7B67">
        <w:rPr>
          <w:rFonts w:cs="Verdana"/>
          <w:i/>
          <w:iCs/>
          <w:lang w:eastAsia="da-DK"/>
        </w:rPr>
        <w:t>Husdyrgodkendelsesbekendtgørelsen</w:t>
      </w:r>
      <w:r>
        <w:rPr>
          <w:rFonts w:cs="Verdana"/>
          <w:color w:val="000000"/>
          <w:lang w:eastAsia="da-DK"/>
        </w:rPr>
        <w:t xml:space="preserve"> </w:t>
      </w:r>
      <w:r w:rsidRPr="00281B71">
        <w:rPr>
          <w:rFonts w:cs="Verdana"/>
          <w:color w:val="000000"/>
          <w:lang w:eastAsia="da-DK"/>
        </w:rPr>
        <w:t xml:space="preserve">overholdes. Se endvidere </w:t>
      </w:r>
      <w:r w:rsidRPr="00FE7B67">
        <w:rPr>
          <w:rFonts w:cs="Verdana"/>
          <w:color w:val="000000"/>
          <w:lang w:eastAsia="da-DK"/>
        </w:rPr>
        <w:t xml:space="preserve">vedlagte </w:t>
      </w:r>
      <w:r w:rsidRPr="00FE7B67">
        <w:rPr>
          <w:rFonts w:cs="Verdana"/>
          <w:i/>
          <w:color w:val="000000"/>
          <w:lang w:eastAsia="da-DK"/>
        </w:rPr>
        <w:t xml:space="preserve">Baggrund for afgørelsen om </w:t>
      </w:r>
      <w:r w:rsidR="000C7536">
        <w:rPr>
          <w:rFonts w:cs="Verdana"/>
          <w:i/>
          <w:color w:val="000000"/>
          <w:lang w:eastAsia="da-DK"/>
        </w:rPr>
        <w:t>tillæg nr. 3</w:t>
      </w:r>
      <w:r w:rsidR="00FE7B67" w:rsidRPr="00FE7B67">
        <w:rPr>
          <w:rFonts w:cs="Verdana"/>
          <w:i/>
          <w:color w:val="000000"/>
          <w:lang w:eastAsia="da-DK"/>
        </w:rPr>
        <w:t xml:space="preserve"> til </w:t>
      </w:r>
      <w:r w:rsidRPr="00FE7B67">
        <w:rPr>
          <w:rFonts w:cs="Verdana"/>
          <w:i/>
          <w:color w:val="000000"/>
          <w:lang w:eastAsia="da-DK"/>
        </w:rPr>
        <w:t>miljøgodkendelse af</w:t>
      </w:r>
      <w:r w:rsidR="00FE7B67" w:rsidRPr="00FE7B67">
        <w:rPr>
          <w:rFonts w:cs="Verdana"/>
          <w:i/>
          <w:color w:val="000000"/>
          <w:lang w:eastAsia="da-DK"/>
        </w:rPr>
        <w:t xml:space="preserve"> </w:t>
      </w:r>
      <w:r w:rsidR="000C7536">
        <w:rPr>
          <w:rFonts w:cs="Verdana"/>
          <w:i/>
          <w:color w:val="000000"/>
          <w:lang w:eastAsia="da-DK"/>
        </w:rPr>
        <w:t xml:space="preserve">29. </w:t>
      </w:r>
      <w:r w:rsidR="000C7536" w:rsidRPr="000C7536">
        <w:rPr>
          <w:rFonts w:cs="Verdana"/>
          <w:i/>
          <w:color w:val="000000"/>
          <w:lang w:eastAsia="da-DK"/>
        </w:rPr>
        <w:t>september 201</w:t>
      </w:r>
      <w:r w:rsidR="00DF38A4">
        <w:rPr>
          <w:rFonts w:cs="Verdana"/>
          <w:i/>
          <w:color w:val="000000"/>
          <w:lang w:eastAsia="da-DK"/>
        </w:rPr>
        <w:t>1</w:t>
      </w:r>
      <w:r w:rsidR="00FE7B67" w:rsidRPr="000C7536">
        <w:rPr>
          <w:rFonts w:cs="Verdana"/>
          <w:i/>
          <w:color w:val="000000"/>
          <w:lang w:eastAsia="da-DK"/>
        </w:rPr>
        <w:t xml:space="preserve"> for</w:t>
      </w:r>
      <w:r w:rsidRPr="000C7536">
        <w:rPr>
          <w:rFonts w:cs="Verdana"/>
          <w:i/>
          <w:color w:val="000000"/>
          <w:lang w:eastAsia="da-DK"/>
        </w:rPr>
        <w:t xml:space="preserve"> husdyrbruget</w:t>
      </w:r>
      <w:r w:rsidR="00FE7B67" w:rsidRPr="000C7536">
        <w:rPr>
          <w:rFonts w:cs="Verdana"/>
          <w:i/>
          <w:color w:val="000000"/>
          <w:lang w:eastAsia="da-DK"/>
        </w:rPr>
        <w:t xml:space="preserve">, </w:t>
      </w:r>
      <w:r w:rsidR="000C7536" w:rsidRPr="000C7536">
        <w:rPr>
          <w:rFonts w:cs="Verdana"/>
          <w:i/>
          <w:color w:val="000000"/>
          <w:lang w:eastAsia="da-DK"/>
        </w:rPr>
        <w:t>Toftlundvej</w:t>
      </w:r>
      <w:r w:rsidR="000C7536">
        <w:rPr>
          <w:rFonts w:cs="Verdana"/>
          <w:i/>
          <w:color w:val="000000"/>
          <w:lang w:eastAsia="da-DK"/>
        </w:rPr>
        <w:t xml:space="preserve"> 7B, 7430 Ikast</w:t>
      </w:r>
      <w:r w:rsidRPr="00FE7B67">
        <w:rPr>
          <w:rFonts w:cs="Verdana"/>
          <w:color w:val="000000"/>
          <w:lang w:eastAsia="da-DK"/>
        </w:rPr>
        <w:t xml:space="preserve"> med</w:t>
      </w:r>
      <w:r w:rsidRPr="00281B71">
        <w:rPr>
          <w:rFonts w:cs="Verdana"/>
          <w:color w:val="000000"/>
          <w:lang w:eastAsia="da-DK"/>
        </w:rPr>
        <w:t xml:space="preserve"> tilhørende bilag.</w:t>
      </w:r>
    </w:p>
    <w:p w14:paraId="72E03B0B" w14:textId="77777777" w:rsidR="008D761D" w:rsidRPr="002666E5" w:rsidRDefault="008D761D" w:rsidP="00BC0E9F">
      <w:pPr>
        <w:pStyle w:val="Overskrift3"/>
      </w:pPr>
      <w:bookmarkStart w:id="71" w:name="_Toc226270751"/>
      <w:bookmarkStart w:id="72" w:name="_Toc255484321"/>
      <w:bookmarkStart w:id="73" w:name="_Toc255484502"/>
      <w:bookmarkStart w:id="74" w:name="_Toc269209798"/>
      <w:bookmarkStart w:id="75" w:name="_Toc406679797"/>
      <w:bookmarkStart w:id="76" w:name="_Toc476737667"/>
      <w:bookmarkStart w:id="77" w:name="_Toc488666550"/>
      <w:r w:rsidRPr="00C0139B">
        <w:t>Offentliggørelser og høringer</w:t>
      </w:r>
      <w:bookmarkEnd w:id="71"/>
      <w:bookmarkEnd w:id="72"/>
      <w:bookmarkEnd w:id="73"/>
      <w:bookmarkEnd w:id="74"/>
      <w:bookmarkEnd w:id="75"/>
      <w:bookmarkEnd w:id="76"/>
      <w:bookmarkEnd w:id="77"/>
    </w:p>
    <w:p w14:paraId="41632FDC" w14:textId="4CC54A7A" w:rsidR="009504EE" w:rsidRDefault="009504EE" w:rsidP="009504EE">
      <w:pPr>
        <w:spacing w:line="280" w:lineRule="exact"/>
        <w:ind w:right="-54"/>
      </w:pPr>
      <w:r w:rsidRPr="006F56A0">
        <w:t>Ejere af</w:t>
      </w:r>
      <w:r w:rsidR="006F56A0" w:rsidRPr="006F56A0">
        <w:t xml:space="preserve"> de nærmeste</w:t>
      </w:r>
      <w:r w:rsidRPr="006F56A0">
        <w:t xml:space="preserve"> nabobeboelser</w:t>
      </w:r>
      <w:r w:rsidRPr="00C840FF">
        <w:rPr>
          <w:lang w:val="sv-SE"/>
        </w:rPr>
        <w:t xml:space="preserve"> </w:t>
      </w:r>
      <w:r w:rsidRPr="00C840FF">
        <w:rPr>
          <w:rFonts w:eastAsia="MS Mincho"/>
        </w:rPr>
        <w:t>blev,</w:t>
      </w:r>
      <w:r w:rsidRPr="006A5E21">
        <w:rPr>
          <w:rFonts w:eastAsia="MS Mincho"/>
        </w:rPr>
        <w:t xml:space="preserve"> ved brev af </w:t>
      </w:r>
      <w:r w:rsidR="006F56A0">
        <w:rPr>
          <w:rFonts w:eastAsia="MS Mincho"/>
        </w:rPr>
        <w:t>12. juli 201</w:t>
      </w:r>
      <w:r w:rsidR="00350506">
        <w:rPr>
          <w:rFonts w:eastAsia="MS Mincho"/>
        </w:rPr>
        <w:t>1</w:t>
      </w:r>
      <w:r w:rsidRPr="006A5E21">
        <w:rPr>
          <w:rFonts w:eastAsia="MS Mincho"/>
        </w:rPr>
        <w:t>, orienteret om ansøgningen.</w:t>
      </w:r>
      <w:r w:rsidRPr="006A5E21">
        <w:t xml:space="preserve"> </w:t>
      </w:r>
    </w:p>
    <w:p w14:paraId="47C70462" w14:textId="56867930" w:rsidR="00350506" w:rsidRDefault="00350506" w:rsidP="009504EE">
      <w:pPr>
        <w:spacing w:line="280" w:lineRule="exact"/>
        <w:ind w:right="-54"/>
      </w:pPr>
      <w:r>
        <w:t xml:space="preserve">Der er indkommet en bemærkning i forbindelse </w:t>
      </w:r>
      <w:r w:rsidR="00FE470B">
        <w:t>med orienteringen</w:t>
      </w:r>
      <w:r>
        <w:t xml:space="preserve"> af naboerne. </w:t>
      </w:r>
      <w:r w:rsidR="00FE470B">
        <w:t xml:space="preserve">Naboen mod vest </w:t>
      </w:r>
      <w:r w:rsidR="00D81E67">
        <w:t>er bekymret for indsigt og lugt</w:t>
      </w:r>
      <w:r w:rsidR="00331374">
        <w:t>gener</w:t>
      </w:r>
      <w:r w:rsidR="00FE470B">
        <w:t xml:space="preserve"> hvis skoven fældes</w:t>
      </w:r>
      <w:r w:rsidR="00D81E67">
        <w:t>,</w:t>
      </w:r>
      <w:r w:rsidR="00FE470B">
        <w:t xml:space="preserve"> og undre sig over placeringen længst væk fra gården.</w:t>
      </w:r>
    </w:p>
    <w:p w14:paraId="457882AB" w14:textId="46DEF650" w:rsidR="00FE470B" w:rsidRDefault="00FE470B" w:rsidP="009504EE">
      <w:pPr>
        <w:spacing w:line="280" w:lineRule="exact"/>
        <w:ind w:right="-54"/>
      </w:pPr>
      <w:r>
        <w:t>I forhold til skoven, stilles der vilkår til, at minimum tr</w:t>
      </w:r>
      <w:r w:rsidR="00331374">
        <w:t>e rækker af skoven skal bevares</w:t>
      </w:r>
      <w:r>
        <w:t xml:space="preserve">, hvis disse vælter eller går ud, skal de erstattes inden for først kommende plantningssæson efter de er væk. </w:t>
      </w:r>
    </w:p>
    <w:p w14:paraId="0D7FF2F6" w14:textId="0C2E2BFD" w:rsidR="00FE470B" w:rsidRDefault="00FE470B" w:rsidP="009504EE">
      <w:pPr>
        <w:spacing w:line="280" w:lineRule="exact"/>
        <w:ind w:right="-54"/>
      </w:pPr>
      <w:r>
        <w:t>Skoven er desuden fredskov og skal genplantes i sin helhed i forbindelse med afdrift. Det kan desuden i den forbindelse be</w:t>
      </w:r>
      <w:r w:rsidR="00D81E67">
        <w:t>mærkes, at der er et bælte af løvtræer tættes på naboen. I forbindelse med afdrift af skovens nåletræs bevoksning, vil man med stor sandsynlighed bevare løvtræs skovbrynet. Sandsynligheden for at hele skoven fjernes på engang</w:t>
      </w:r>
      <w:r w:rsidR="00331374">
        <w:t>,</w:t>
      </w:r>
      <w:r w:rsidR="00D81E67">
        <w:t xml:space="preserve"> er derfor ikke så stor.</w:t>
      </w:r>
    </w:p>
    <w:p w14:paraId="19D3C708" w14:textId="5793771B" w:rsidR="00491B2B" w:rsidRDefault="00491B2B" w:rsidP="009504EE">
      <w:pPr>
        <w:spacing w:line="280" w:lineRule="exact"/>
        <w:ind w:right="-54"/>
      </w:pPr>
      <w:r>
        <w:t>I forhold til lugtgener, er det generelt begrænset hvor meget lugt en gyllebeholder afgiver. Den ansøgte gyllebeholder vil desuden blive overdækket med en fast overdækning. Det vil selvfølgelig kunne lugte i forbindelse med der tilføres gylle og der køres ud. Men da der er næsten er 300 meter til nærmest naboer, der desuden ligger vest for tanken, vurderes disse lugtgener være sjældne og minimale, selv hvis skoven skulle blive fældet.</w:t>
      </w:r>
    </w:p>
    <w:p w14:paraId="3D8ED3BA" w14:textId="1F1ED549" w:rsidR="00D81E67" w:rsidRDefault="00D81E67" w:rsidP="009504EE">
      <w:pPr>
        <w:spacing w:line="280" w:lineRule="exact"/>
        <w:ind w:right="-54"/>
      </w:pPr>
      <w:r>
        <w:t>I forhold til placeringen, har landmanden i henhold til lovgivningen mulighed for at placere gyllebeholdere væk fra ejendommen.</w:t>
      </w:r>
      <w:r w:rsidR="00331374">
        <w:t xml:space="preserve"> Der er ingen landskabelige forhold der tale i</w:t>
      </w:r>
      <w:r>
        <w:t xml:space="preserve">mod placeringen. Ansøger </w:t>
      </w:r>
      <w:r w:rsidR="00491B2B">
        <w:t xml:space="preserve">oplyser desuden efter bemærkningen er kommet ind, at </w:t>
      </w:r>
      <w:r w:rsidR="00E0030C">
        <w:t xml:space="preserve">hvis tanken rykkes længere mod øst, vil den komme nærmere på en anden nabo, hvor der ikke er en skov imellem tanken og naboen. </w:t>
      </w:r>
    </w:p>
    <w:p w14:paraId="30D0A21B" w14:textId="77777777" w:rsidR="00E0030C" w:rsidRDefault="00E0030C" w:rsidP="009504EE">
      <w:pPr>
        <w:spacing w:line="280" w:lineRule="exact"/>
        <w:ind w:right="-54"/>
      </w:pPr>
      <w:r>
        <w:t>Den ansøgte placering fastholdes derfor.</w:t>
      </w:r>
    </w:p>
    <w:p w14:paraId="60657CE0" w14:textId="77777777" w:rsidR="00350506" w:rsidRPr="006A5E21" w:rsidRDefault="00350506" w:rsidP="009504EE">
      <w:pPr>
        <w:spacing w:line="280" w:lineRule="exact"/>
        <w:ind w:right="-54"/>
      </w:pPr>
    </w:p>
    <w:p w14:paraId="152FF04E" w14:textId="77777777" w:rsidR="008D761D" w:rsidRDefault="008D761D" w:rsidP="008D761D">
      <w:pPr>
        <w:spacing w:line="280" w:lineRule="exact"/>
        <w:ind w:right="-54"/>
      </w:pPr>
    </w:p>
    <w:p w14:paraId="6B228A98" w14:textId="38CAAC8F" w:rsidR="008D761D" w:rsidRDefault="008D761D" w:rsidP="00903A46">
      <w:pPr>
        <w:spacing w:line="280" w:lineRule="exact"/>
        <w:ind w:right="-54"/>
        <w:rPr>
          <w:rFonts w:eastAsia="MS Mincho"/>
        </w:rPr>
      </w:pPr>
      <w:r w:rsidRPr="00281B71">
        <w:t>Afgørelsen om</w:t>
      </w:r>
      <w:r>
        <w:t xml:space="preserve"> tillæg til </w:t>
      </w:r>
      <w:r w:rsidRPr="00281B71">
        <w:t>miljøgodkendelse</w:t>
      </w:r>
      <w:r>
        <w:t xml:space="preserve"> af </w:t>
      </w:r>
      <w:r w:rsidR="00DF38A4">
        <w:t xml:space="preserve">29. september </w:t>
      </w:r>
      <w:r w:rsidR="00DF38A4" w:rsidRPr="000214FE">
        <w:t>2011</w:t>
      </w:r>
      <w:r w:rsidRPr="000214FE">
        <w:t xml:space="preserve"> for husdyrbruget, </w:t>
      </w:r>
      <w:r w:rsidR="000214FE" w:rsidRPr="000214FE">
        <w:t>Toftlundvej</w:t>
      </w:r>
      <w:r w:rsidR="000214FE">
        <w:t xml:space="preserve"> 7B-D, 7430 Ikast</w:t>
      </w:r>
      <w:r>
        <w:t>,</w:t>
      </w:r>
      <w:r w:rsidRPr="00281B71">
        <w:t xml:space="preserve"> er truffet den </w:t>
      </w:r>
      <w:r w:rsidR="0061504A">
        <w:t>6</w:t>
      </w:r>
      <w:bookmarkStart w:id="78" w:name="_GoBack"/>
      <w:bookmarkEnd w:id="78"/>
      <w:r w:rsidR="000214FE">
        <w:t>. september 2017</w:t>
      </w:r>
      <w:r w:rsidRPr="00281B71">
        <w:t xml:space="preserve">, og offentliggøres </w:t>
      </w:r>
      <w:r w:rsidR="00903A46">
        <w:rPr>
          <w:rFonts w:eastAsia="MS Mincho"/>
        </w:rPr>
        <w:t xml:space="preserve">på Ikast-Brande Kommunes hjemmeside </w:t>
      </w:r>
      <w:hyperlink r:id="rId12" w:history="1">
        <w:r w:rsidR="00903A46" w:rsidRPr="00504EEC">
          <w:rPr>
            <w:rStyle w:val="Hyperlink"/>
            <w:rFonts w:eastAsia="MS Mincho"/>
          </w:rPr>
          <w:t>www.ikast-brande.dk/politik/hoeringer</w:t>
        </w:r>
      </w:hyperlink>
      <w:r w:rsidR="00903A46">
        <w:rPr>
          <w:rFonts w:eastAsia="MS Mincho"/>
        </w:rPr>
        <w:t xml:space="preserve"> , </w:t>
      </w:r>
      <w:r w:rsidR="00903A46" w:rsidRPr="001A6C8D">
        <w:rPr>
          <w:rFonts w:eastAsia="MS Mincho"/>
        </w:rPr>
        <w:t xml:space="preserve">den </w:t>
      </w:r>
      <w:r w:rsidR="0061504A">
        <w:rPr>
          <w:rFonts w:eastAsia="MS Mincho"/>
        </w:rPr>
        <w:t>6</w:t>
      </w:r>
      <w:r w:rsidR="000214FE">
        <w:rPr>
          <w:rFonts w:eastAsia="MS Mincho"/>
        </w:rPr>
        <w:t>. september 2017.</w:t>
      </w:r>
    </w:p>
    <w:p w14:paraId="701CF597" w14:textId="77777777" w:rsidR="008D761D" w:rsidRPr="00E71E98" w:rsidRDefault="008D761D" w:rsidP="008D761D">
      <w:pPr>
        <w:spacing w:line="280" w:lineRule="exact"/>
        <w:ind w:right="-57"/>
      </w:pPr>
    </w:p>
    <w:p w14:paraId="7275B75A" w14:textId="77777777" w:rsidR="008D761D" w:rsidRPr="002666E5" w:rsidRDefault="008D761D" w:rsidP="00BC0E9F">
      <w:pPr>
        <w:pStyle w:val="Overskrift3"/>
      </w:pPr>
      <w:bookmarkStart w:id="79" w:name="_Toc226270752"/>
      <w:bookmarkStart w:id="80" w:name="_Toc255484322"/>
      <w:bookmarkStart w:id="81" w:name="_Toc255484503"/>
      <w:bookmarkStart w:id="82" w:name="_Toc269209799"/>
      <w:bookmarkStart w:id="83" w:name="_Toc406679798"/>
      <w:bookmarkStart w:id="84" w:name="_Toc476737668"/>
      <w:bookmarkStart w:id="85" w:name="_Toc488666551"/>
      <w:r w:rsidRPr="002666E5">
        <w:t>Klagevejledning</w:t>
      </w:r>
      <w:bookmarkEnd w:id="79"/>
      <w:bookmarkEnd w:id="80"/>
      <w:bookmarkEnd w:id="81"/>
      <w:bookmarkEnd w:id="82"/>
      <w:bookmarkEnd w:id="83"/>
      <w:bookmarkEnd w:id="84"/>
      <w:bookmarkEnd w:id="85"/>
    </w:p>
    <w:p w14:paraId="2907DBCD" w14:textId="18FEBE98" w:rsidR="00516DC1" w:rsidRPr="00875EDE" w:rsidRDefault="00516DC1" w:rsidP="00516DC1">
      <w:pPr>
        <w:spacing w:line="280" w:lineRule="exact"/>
      </w:pPr>
      <w:r w:rsidRPr="001B5386">
        <w:t xml:space="preserve">Der kan efter kapitel 7 i </w:t>
      </w:r>
      <w:r w:rsidRPr="00E61227">
        <w:rPr>
          <w:i/>
        </w:rPr>
        <w:t>Husdyrgodkendelsesloven</w:t>
      </w:r>
      <w:r w:rsidRPr="00875EDE">
        <w:t xml:space="preserve"> klages over kommunens afgørelse. Klagefristen udløber </w:t>
      </w:r>
      <w:r>
        <w:t>fire</w:t>
      </w:r>
      <w:r w:rsidRPr="00875EDE">
        <w:t xml:space="preserve"> uger efter offentliggørelsen - det vil sige </w:t>
      </w:r>
      <w:r w:rsidRPr="000214FE">
        <w:rPr>
          <w:b/>
        </w:rPr>
        <w:t xml:space="preserve">senest </w:t>
      </w:r>
      <w:r w:rsidR="000214FE" w:rsidRPr="000214FE">
        <w:rPr>
          <w:b/>
        </w:rPr>
        <w:t>ons</w:t>
      </w:r>
      <w:r w:rsidRPr="000214FE">
        <w:rPr>
          <w:b/>
        </w:rPr>
        <w:t xml:space="preserve">dag den </w:t>
      </w:r>
      <w:r w:rsidR="0061504A">
        <w:rPr>
          <w:b/>
        </w:rPr>
        <w:t>4</w:t>
      </w:r>
      <w:r w:rsidR="000214FE" w:rsidRPr="000214FE">
        <w:rPr>
          <w:b/>
        </w:rPr>
        <w:t>. oktober 2017</w:t>
      </w:r>
      <w:r>
        <w:t>.</w:t>
      </w:r>
    </w:p>
    <w:p w14:paraId="2D8814BA" w14:textId="77777777" w:rsidR="00365BCA" w:rsidRDefault="00365BCA" w:rsidP="00365BCA">
      <w:pPr>
        <w:spacing w:line="280" w:lineRule="exact"/>
      </w:pPr>
    </w:p>
    <w:p w14:paraId="588FE176" w14:textId="16704FEF" w:rsidR="00365BCA" w:rsidRDefault="00365BCA" w:rsidP="00365BCA">
      <w:pPr>
        <w:spacing w:line="280" w:lineRule="exact"/>
      </w:pPr>
      <w:r w:rsidRPr="00875EDE">
        <w:t>Miljø</w:t>
      </w:r>
      <w:r w:rsidR="005E5AA8">
        <w:t>- og Fødevar</w:t>
      </w:r>
      <w:r w:rsidR="00D6418D">
        <w:t>e</w:t>
      </w:r>
      <w:r w:rsidRPr="00875EDE">
        <w:t>klagenævnet kan bestemme, at klagen har opsættende virkning på udnyttelsen. Udnyttelse af godkendelsen i klageperioden, og mens eventuel klage behandles, sker derfor på eget ansvar.</w:t>
      </w:r>
      <w:r>
        <w:t xml:space="preserve"> </w:t>
      </w:r>
      <w:r w:rsidRPr="006F56A0">
        <w:t xml:space="preserve">Dog gælder der, at såfremt projektet indeholder byggeri, som ikke ligger i tilknytning til det </w:t>
      </w:r>
      <w:r w:rsidRPr="006F56A0">
        <w:lastRenderedPageBreak/>
        <w:t xml:space="preserve">eksisterende, må godkendelsen ikke påbegyndes udnyttet i klageperioden, og såfremt afgørelsen påklages, </w:t>
      </w:r>
      <w:r w:rsidRPr="006F56A0">
        <w:rPr>
          <w:b/>
        </w:rPr>
        <w:t>har</w:t>
      </w:r>
      <w:r w:rsidRPr="006F56A0">
        <w:t xml:space="preserve"> klagen opsættende virkning på udnyttelsen af godkendelsen.</w:t>
      </w:r>
    </w:p>
    <w:p w14:paraId="22C9470F" w14:textId="77777777" w:rsidR="00516DC1" w:rsidRPr="00875EDE" w:rsidRDefault="00516DC1" w:rsidP="00516DC1">
      <w:pPr>
        <w:spacing w:line="280" w:lineRule="exact"/>
      </w:pPr>
    </w:p>
    <w:p w14:paraId="1EB7C01A" w14:textId="77777777" w:rsidR="00516DC1" w:rsidRPr="00875EDE" w:rsidRDefault="00516DC1" w:rsidP="00516DC1">
      <w:pPr>
        <w:spacing w:line="280" w:lineRule="exact"/>
      </w:pPr>
      <w:r w:rsidRPr="00875EDE">
        <w:t>Følgende kan klage:</w:t>
      </w:r>
    </w:p>
    <w:p w14:paraId="0A515B06" w14:textId="5F1392A0" w:rsidR="00516DC1" w:rsidRPr="00875EDE" w:rsidRDefault="00516DC1" w:rsidP="00516DC1">
      <w:pPr>
        <w:spacing w:line="280" w:lineRule="exact"/>
      </w:pPr>
      <w:r w:rsidRPr="00875EDE">
        <w:t xml:space="preserve">Ansøger, </w:t>
      </w:r>
      <w:r>
        <w:t>m</w:t>
      </w:r>
      <w:r w:rsidRPr="00875EDE">
        <w:t>iljø</w:t>
      </w:r>
      <w:r w:rsidR="00D6418D">
        <w:t>- og fødevare</w:t>
      </w:r>
      <w:r w:rsidRPr="00875EDE">
        <w:t xml:space="preserve">ministeren, Sundhedsstyrelsen samt enhver, der må antages at have en individuel, væsentlig interesse i sagens udfald. Der kan desuden klages af visse organisationer, som angivet i §§ 85-87 i </w:t>
      </w:r>
      <w:r w:rsidRPr="00E61227">
        <w:rPr>
          <w:i/>
        </w:rPr>
        <w:t>Husdyrgodkendelsesloven</w:t>
      </w:r>
      <w:r w:rsidRPr="00875EDE">
        <w:t>.</w:t>
      </w:r>
    </w:p>
    <w:p w14:paraId="6E1DA3C8" w14:textId="77777777" w:rsidR="00516DC1" w:rsidRPr="00875EDE" w:rsidRDefault="00516DC1" w:rsidP="00D6418D">
      <w:pPr>
        <w:spacing w:line="280" w:lineRule="exact"/>
      </w:pPr>
    </w:p>
    <w:p w14:paraId="0C681F52" w14:textId="77777777" w:rsidR="00D6418D" w:rsidRDefault="00D6418D" w:rsidP="00D6418D">
      <w:pPr>
        <w:spacing w:line="280" w:lineRule="exact"/>
        <w:rPr>
          <w:lang w:eastAsia="da-DK"/>
        </w:rPr>
      </w:pPr>
      <w:r>
        <w:rPr>
          <w:lang w:eastAsia="da-DK"/>
        </w:rPr>
        <w:t xml:space="preserve">En eventuel klage behandles af </w:t>
      </w:r>
      <w:r>
        <w:t>Miljø– og Fødevareklagenævnet</w:t>
      </w:r>
      <w:r>
        <w:rPr>
          <w:lang w:eastAsia="da-DK"/>
        </w:rPr>
        <w:t xml:space="preserve">. Klagen skal indgives til den myndighed, der har truffet afgørelsen, ved anvendelse af digital selvbetjening (Klageportalen, som findes på </w:t>
      </w:r>
      <w:hyperlink r:id="rId13" w:history="1">
        <w:r>
          <w:rPr>
            <w:rStyle w:val="Hyperlink"/>
            <w:rFonts w:eastAsiaTheme="majorEastAsia"/>
            <w:lang w:eastAsia="da-DK"/>
          </w:rPr>
          <w:t>www.borger.dk</w:t>
        </w:r>
      </w:hyperlink>
      <w:r>
        <w:rPr>
          <w:color w:val="0000FF"/>
          <w:lang w:eastAsia="da-DK"/>
        </w:rPr>
        <w:t xml:space="preserve"> </w:t>
      </w:r>
      <w:r>
        <w:rPr>
          <w:lang w:eastAsia="da-DK"/>
        </w:rPr>
        <w:t xml:space="preserve">og </w:t>
      </w:r>
      <w:hyperlink r:id="rId14" w:history="1">
        <w:r>
          <w:rPr>
            <w:rStyle w:val="Hyperlink"/>
            <w:rFonts w:eastAsiaTheme="majorEastAsia"/>
            <w:lang w:eastAsia="da-DK"/>
          </w:rPr>
          <w:t>www.virk.dk</w:t>
        </w:r>
      </w:hyperlink>
      <w:r>
        <w:rPr>
          <w:lang w:eastAsia="da-DK"/>
        </w:rPr>
        <w:t xml:space="preserve">), hvorefter denne myndighed snarest og som udgangspunkt ikke senere end tre uger eftermodtagelsen af klagen videresender denne til Miljø- og Fødevareklagenævnet, såfremt afgørelsen fastholdes. Yderligere oplysninger om klagereglerne kan findes på </w:t>
      </w:r>
      <w:r>
        <w:t>Miljø– og Fødevareklagenævnet</w:t>
      </w:r>
      <w:r>
        <w:rPr>
          <w:lang w:eastAsia="da-DK"/>
        </w:rPr>
        <w:t xml:space="preserve">s hjemmeside </w:t>
      </w:r>
      <w:hyperlink r:id="rId15" w:history="1">
        <w:r>
          <w:rPr>
            <w:rStyle w:val="Hyperlink"/>
            <w:rFonts w:eastAsiaTheme="majorEastAsia"/>
            <w:lang w:eastAsia="da-DK"/>
          </w:rPr>
          <w:t>www.nmkn.dk</w:t>
        </w:r>
      </w:hyperlink>
      <w:r>
        <w:rPr>
          <w:lang w:eastAsia="da-DK"/>
        </w:rPr>
        <w:t xml:space="preserve">, hvorfra der også er link til Klageportalen. </w:t>
      </w:r>
    </w:p>
    <w:p w14:paraId="118641D7" w14:textId="77777777" w:rsidR="00D6418D" w:rsidRDefault="00D6418D" w:rsidP="00D6418D">
      <w:pPr>
        <w:spacing w:line="280" w:lineRule="exact"/>
        <w:rPr>
          <w:lang w:eastAsia="da-DK"/>
        </w:rPr>
      </w:pPr>
    </w:p>
    <w:p w14:paraId="66989FA8" w14:textId="77777777" w:rsidR="00D6418D" w:rsidRDefault="00D6418D" w:rsidP="00D6418D">
      <w:pPr>
        <w:spacing w:line="280" w:lineRule="exact"/>
        <w:rPr>
          <w:lang w:eastAsia="da-DK"/>
        </w:rPr>
      </w:pPr>
      <w:r>
        <w:t>Miljø– og Fødevareklagenævnet</w:t>
      </w:r>
      <w:r>
        <w:rPr>
          <w:lang w:eastAsia="da-DK"/>
        </w:rPr>
        <w:t xml:space="preserve"> skal som udgangspunkt afvise en klage, der kommer uden om Klageportalen, hvis der ikke er særlige grunde til det. Eventuel fritagelse for brug af Klageportalen forudsætter, at klager indsender en begrundet anmodning herom til Ikast-Brande Kommune. Kommunen videresender herefter anmodningen til Miljø– og Fødevareklagenævnet, som træffer afgørelse om, hvorvidt anmodningen kan imødekommes.</w:t>
      </w:r>
    </w:p>
    <w:p w14:paraId="0831E5F9" w14:textId="77777777" w:rsidR="00D6418D" w:rsidRDefault="00D6418D" w:rsidP="00D6418D">
      <w:pPr>
        <w:spacing w:line="280" w:lineRule="exact"/>
        <w:rPr>
          <w:lang w:eastAsia="da-DK"/>
        </w:rPr>
      </w:pPr>
    </w:p>
    <w:p w14:paraId="7D50312F" w14:textId="77777777" w:rsidR="00D6418D" w:rsidRDefault="00D6418D" w:rsidP="00D6418D">
      <w:pPr>
        <w:spacing w:line="280" w:lineRule="exact"/>
      </w:pPr>
      <w:r>
        <w:rPr>
          <w:lang w:eastAsia="da-DK"/>
        </w:rPr>
        <w:t xml:space="preserve">Ved indsendelse af en klage skal klager indbetale et gebyr. </w:t>
      </w:r>
      <w:r>
        <w:t>Gebyrets størrelse differentieres alt efter om klager er en borger eller en virksomhed/organisation. Privatpersoner skal betale et gebyr på 900 kr. Virksomheder og organisationer skal betale et gebyr på 1.800 kr. (2016-niveau – beløbet indeks reguleres den 1. januar hvert år). Klagegebyret opkræves af Nævnenes Hus. Betaling af klagegebyr sker ved elektronisk overførsel eller giroindbetaling. Indbetales gebyret ikke inden den fastsatte frist, afvises klagen.</w:t>
      </w:r>
    </w:p>
    <w:p w14:paraId="087BCCF7" w14:textId="77777777" w:rsidR="00D6418D" w:rsidRDefault="00D6418D" w:rsidP="00D6418D">
      <w:pPr>
        <w:spacing w:line="280" w:lineRule="exact"/>
      </w:pPr>
    </w:p>
    <w:p w14:paraId="1072E0FF" w14:textId="77777777" w:rsidR="00D6418D" w:rsidRDefault="00D6418D" w:rsidP="00D6418D">
      <w:pPr>
        <w:spacing w:line="280" w:lineRule="exact"/>
      </w:pPr>
      <w:r>
        <w:t>Gebyret tilbagebetales, hvis:</w:t>
      </w:r>
    </w:p>
    <w:p w14:paraId="222E5222" w14:textId="77777777" w:rsidR="00D6418D" w:rsidRDefault="00D6418D" w:rsidP="00D6418D">
      <w:pPr>
        <w:numPr>
          <w:ilvl w:val="0"/>
          <w:numId w:val="28"/>
        </w:numPr>
        <w:autoSpaceDN w:val="0"/>
        <w:spacing w:line="280" w:lineRule="exact"/>
      </w:pPr>
      <w:r>
        <w:t>Klagesagen fører til, at den påklagede afgørelse ændres eller ophæves</w:t>
      </w:r>
    </w:p>
    <w:p w14:paraId="66119E5E" w14:textId="77777777" w:rsidR="00D6418D" w:rsidRDefault="00D6418D" w:rsidP="00D6418D">
      <w:pPr>
        <w:numPr>
          <w:ilvl w:val="0"/>
          <w:numId w:val="28"/>
        </w:numPr>
        <w:autoSpaceDN w:val="0"/>
        <w:spacing w:line="280" w:lineRule="exact"/>
      </w:pPr>
      <w:r>
        <w:t>Klageren får helt eller delvist medhold i klagen</w:t>
      </w:r>
    </w:p>
    <w:p w14:paraId="4CF568F2" w14:textId="77777777" w:rsidR="00D6418D" w:rsidRDefault="00D6418D" w:rsidP="00D6418D">
      <w:pPr>
        <w:numPr>
          <w:ilvl w:val="0"/>
          <w:numId w:val="28"/>
        </w:numPr>
        <w:autoSpaceDN w:val="0"/>
        <w:spacing w:line="280" w:lineRule="exact"/>
      </w:pPr>
      <w:r>
        <w:t>Klagen afvises som følge af overskredet klagefrist, manglende klageberettigelse eller fordi, klagen ikke er omfattet af Miljø– og Fødevareklagenævnets kompetence.</w:t>
      </w:r>
    </w:p>
    <w:p w14:paraId="7DC7DBDC" w14:textId="77777777" w:rsidR="00D6418D" w:rsidRDefault="00D6418D" w:rsidP="00D6418D">
      <w:pPr>
        <w:spacing w:line="280" w:lineRule="exact"/>
      </w:pPr>
    </w:p>
    <w:p w14:paraId="774A7FDA" w14:textId="77777777" w:rsidR="00D6418D" w:rsidRDefault="00D6418D" w:rsidP="00D6418D">
      <w:pPr>
        <w:spacing w:line="280" w:lineRule="exact"/>
      </w:pPr>
      <w:r>
        <w:t>Det bemærkes, at hvis den eneste ændring af den påklagede afgørelse er forlængelse af frist for at efterkomme afgørelsen som følge af den tid, der er medgået til at behandle sagen i klagenævnet, tilbagebetales gebyret ikke.</w:t>
      </w:r>
    </w:p>
    <w:p w14:paraId="0017D4FF" w14:textId="77777777" w:rsidR="00D6418D" w:rsidRDefault="00D6418D" w:rsidP="00D6418D">
      <w:pPr>
        <w:spacing w:line="280" w:lineRule="exact"/>
      </w:pPr>
    </w:p>
    <w:p w14:paraId="2D52E56C" w14:textId="77777777" w:rsidR="00D6418D" w:rsidRDefault="00D6418D" w:rsidP="00D6418D">
      <w:pPr>
        <w:spacing w:line="280" w:lineRule="exact"/>
        <w:rPr>
          <w:lang w:eastAsia="da-DK"/>
        </w:rPr>
      </w:pPr>
      <w:r>
        <w:t>Miljø– og Fødevareklagenævnet</w:t>
      </w:r>
      <w:r>
        <w:rPr>
          <w:lang w:eastAsia="da-DK"/>
        </w:rPr>
        <w:t xml:space="preserve"> kan også beslutte at tilbagebetale klagegebyret, hvis der er indledt forhandlinger mellem afgørelsens adressat og/eller førsteinstansen om projekttilpasninger, og disse forhandlinger fører til, at klager trækker sin klage tilbage, eller hvis klager i øvrigt trækker sin klage tilbage før </w:t>
      </w:r>
      <w:r>
        <w:t>Miljø– og Fødevareklagenævnet</w:t>
      </w:r>
      <w:r>
        <w:rPr>
          <w:lang w:eastAsia="da-DK"/>
        </w:rPr>
        <w:t xml:space="preserve"> har truffet afgørelse i sagen. Gebyret tilbagebetales dog ikke, hvis </w:t>
      </w:r>
      <w:r>
        <w:t>nævnet</w:t>
      </w:r>
      <w:r>
        <w:rPr>
          <w:lang w:eastAsia="da-DK"/>
        </w:rPr>
        <w:t xml:space="preserve"> vurderer, at der er forhold, der taler imod at tilbagebetale gebyret – for eksempel hvis klagen trækkes tilbage meget sent, herunder efter at klager har haft et afgørelsesudkast i partshøring.</w:t>
      </w:r>
    </w:p>
    <w:p w14:paraId="60382F35" w14:textId="77777777" w:rsidR="00D6418D" w:rsidRDefault="00D6418D" w:rsidP="00D6418D">
      <w:pPr>
        <w:spacing w:line="280" w:lineRule="exact"/>
      </w:pPr>
    </w:p>
    <w:p w14:paraId="6677FCF6" w14:textId="77777777" w:rsidR="00D6418D" w:rsidRDefault="00D6418D" w:rsidP="00D6418D">
      <w:pPr>
        <w:spacing w:line="280" w:lineRule="exact"/>
      </w:pPr>
      <w:r>
        <w:t xml:space="preserve">Ifølge § 90 i </w:t>
      </w:r>
      <w:r>
        <w:rPr>
          <w:i/>
          <w:iCs/>
        </w:rPr>
        <w:t>Husdyrgodkendelsesloven</w:t>
      </w:r>
      <w:r>
        <w:t xml:space="preserve"> kan afgørelsen desuden prøves ved domstolene. Et eventuelt sagsanlæg skal anlægges inden seks måneder efter, at afgørelsen er offentliggjort.</w:t>
      </w:r>
    </w:p>
    <w:p w14:paraId="10BA3E2B" w14:textId="40DA291D" w:rsidR="00516DC1" w:rsidRPr="00875EDE" w:rsidRDefault="00516DC1" w:rsidP="00D6418D">
      <w:pPr>
        <w:spacing w:line="280" w:lineRule="exact"/>
      </w:pPr>
    </w:p>
    <w:p w14:paraId="2FD96958" w14:textId="77777777" w:rsidR="008D761D" w:rsidRPr="00E71E98" w:rsidRDefault="008D761D" w:rsidP="008D761D">
      <w:pPr>
        <w:spacing w:line="280" w:lineRule="exact"/>
      </w:pPr>
    </w:p>
    <w:p w14:paraId="42AB3208" w14:textId="77777777" w:rsidR="008D761D" w:rsidRPr="00E71E98" w:rsidRDefault="008D761D" w:rsidP="008D761D">
      <w:pPr>
        <w:autoSpaceDE w:val="0"/>
        <w:autoSpaceDN w:val="0"/>
        <w:adjustRightInd w:val="0"/>
        <w:spacing w:line="280" w:lineRule="exact"/>
        <w:rPr>
          <w:rFonts w:cs="Helv"/>
          <w:bCs/>
          <w:color w:val="000000"/>
          <w:lang w:eastAsia="da-DK"/>
        </w:rPr>
      </w:pPr>
      <w:r w:rsidRPr="00E71E98">
        <w:rPr>
          <w:rFonts w:cs="Helv"/>
          <w:bCs/>
          <w:color w:val="000000"/>
          <w:lang w:eastAsia="da-DK"/>
        </w:rPr>
        <w:t>Med venlig hilsen</w:t>
      </w:r>
    </w:p>
    <w:p w14:paraId="3CAB2750" w14:textId="77777777" w:rsidR="008D761D" w:rsidRDefault="008D761D" w:rsidP="008D761D">
      <w:pPr>
        <w:autoSpaceDE w:val="0"/>
        <w:autoSpaceDN w:val="0"/>
        <w:adjustRightInd w:val="0"/>
        <w:spacing w:line="280" w:lineRule="exact"/>
        <w:rPr>
          <w:rFonts w:cs="Helv"/>
          <w:bCs/>
          <w:color w:val="000000"/>
          <w:lang w:eastAsia="da-DK"/>
        </w:rPr>
      </w:pPr>
    </w:p>
    <w:p w14:paraId="0D0FE9B4" w14:textId="77777777" w:rsidR="008D761D" w:rsidRPr="00E71E98" w:rsidRDefault="008D761D" w:rsidP="008D761D">
      <w:pPr>
        <w:autoSpaceDE w:val="0"/>
        <w:autoSpaceDN w:val="0"/>
        <w:adjustRightInd w:val="0"/>
        <w:spacing w:line="280" w:lineRule="exact"/>
        <w:rPr>
          <w:rFonts w:cs="Helv"/>
          <w:bCs/>
          <w:color w:val="000000"/>
          <w:lang w:eastAsia="da-DK"/>
        </w:rPr>
      </w:pPr>
    </w:p>
    <w:p w14:paraId="3685565D" w14:textId="77777777" w:rsidR="008D761D" w:rsidRPr="00E71E98" w:rsidRDefault="008D761D" w:rsidP="008D761D">
      <w:pPr>
        <w:autoSpaceDE w:val="0"/>
        <w:autoSpaceDN w:val="0"/>
        <w:adjustRightInd w:val="0"/>
        <w:rPr>
          <w:rFonts w:cs="Helv"/>
          <w:bCs/>
          <w:color w:val="000000"/>
          <w:lang w:eastAsia="da-DK"/>
        </w:rPr>
      </w:pPr>
    </w:p>
    <w:p w14:paraId="344EFB90" w14:textId="77777777" w:rsidR="008D761D" w:rsidRDefault="008D761D" w:rsidP="008D761D">
      <w:pPr>
        <w:autoSpaceDE w:val="0"/>
        <w:autoSpaceDN w:val="0"/>
        <w:adjustRightInd w:val="0"/>
        <w:rPr>
          <w:rFonts w:cs="Helv"/>
          <w:bCs/>
          <w:color w:val="000000"/>
          <w:lang w:eastAsia="da-DK"/>
        </w:rPr>
      </w:pPr>
      <w:r>
        <w:rPr>
          <w:rFonts w:cs="Helv"/>
          <w:bCs/>
          <w:color w:val="000000"/>
          <w:lang w:eastAsia="da-DK"/>
        </w:rPr>
        <w:t>Jesper Hahn-Pedersen</w:t>
      </w:r>
      <w:r>
        <w:rPr>
          <w:rFonts w:cs="Helv"/>
          <w:bCs/>
          <w:color w:val="000000"/>
          <w:lang w:eastAsia="da-DK"/>
        </w:rPr>
        <w:tab/>
      </w:r>
      <w:r>
        <w:rPr>
          <w:rFonts w:cs="Helv"/>
          <w:bCs/>
          <w:color w:val="000000"/>
          <w:lang w:eastAsia="da-DK"/>
        </w:rPr>
        <w:tab/>
      </w:r>
      <w:r>
        <w:rPr>
          <w:rFonts w:cs="Helv"/>
          <w:bCs/>
          <w:color w:val="000000"/>
          <w:lang w:eastAsia="da-DK"/>
        </w:rPr>
        <w:tab/>
      </w:r>
      <w:r>
        <w:rPr>
          <w:rFonts w:cs="Helv"/>
          <w:bCs/>
          <w:color w:val="000000"/>
          <w:lang w:eastAsia="da-DK"/>
        </w:rPr>
        <w:tab/>
      </w:r>
    </w:p>
    <w:p w14:paraId="55158B9E" w14:textId="5D05FE17" w:rsidR="008D761D" w:rsidRPr="00E71E98" w:rsidRDefault="00BC0E9F" w:rsidP="008D761D">
      <w:pPr>
        <w:autoSpaceDE w:val="0"/>
        <w:autoSpaceDN w:val="0"/>
        <w:adjustRightInd w:val="0"/>
        <w:rPr>
          <w:rFonts w:cs="Helv"/>
          <w:bCs/>
          <w:color w:val="000000"/>
          <w:lang w:eastAsia="da-DK"/>
        </w:rPr>
      </w:pPr>
      <w:r>
        <w:rPr>
          <w:rFonts w:cs="Helv"/>
          <w:bCs/>
          <w:color w:val="000000"/>
          <w:lang w:eastAsia="da-DK"/>
        </w:rPr>
        <w:t>c</w:t>
      </w:r>
      <w:r w:rsidR="008D761D">
        <w:rPr>
          <w:rFonts w:cs="Helv"/>
          <w:bCs/>
          <w:color w:val="000000"/>
          <w:lang w:eastAsia="da-DK"/>
        </w:rPr>
        <w:t>hef for Bygge- og Miljøafdelingen</w:t>
      </w:r>
      <w:r w:rsidR="008D761D" w:rsidRPr="00E71E98">
        <w:rPr>
          <w:rFonts w:cs="Helv"/>
          <w:bCs/>
          <w:color w:val="000000"/>
          <w:lang w:eastAsia="da-DK"/>
        </w:rPr>
        <w:tab/>
      </w:r>
      <w:r w:rsidR="008D761D">
        <w:rPr>
          <w:rFonts w:cs="Helv"/>
          <w:bCs/>
          <w:color w:val="000000"/>
          <w:lang w:eastAsia="da-DK"/>
        </w:rPr>
        <w:t>/</w:t>
      </w:r>
      <w:r w:rsidR="008D761D">
        <w:rPr>
          <w:rFonts w:cs="Helv"/>
          <w:bCs/>
          <w:color w:val="000000"/>
          <w:lang w:eastAsia="da-DK"/>
        </w:rPr>
        <w:tab/>
      </w:r>
      <w:r w:rsidR="008D761D">
        <w:rPr>
          <w:rFonts w:cs="Helv"/>
          <w:bCs/>
          <w:color w:val="000000"/>
          <w:lang w:eastAsia="da-DK"/>
        </w:rPr>
        <w:tab/>
      </w:r>
      <w:r w:rsidR="006F56A0">
        <w:rPr>
          <w:rFonts w:cs="Helv"/>
          <w:bCs/>
          <w:color w:val="000000"/>
          <w:lang w:eastAsia="da-DK"/>
        </w:rPr>
        <w:t>Kristine Bollerup</w:t>
      </w:r>
    </w:p>
    <w:p w14:paraId="369A111A" w14:textId="77777777" w:rsidR="008D761D" w:rsidRPr="00E71E98" w:rsidRDefault="008D761D" w:rsidP="008D761D">
      <w:pPr>
        <w:autoSpaceDE w:val="0"/>
        <w:autoSpaceDN w:val="0"/>
        <w:adjustRightInd w:val="0"/>
        <w:rPr>
          <w:rFonts w:cs="Helv"/>
          <w:bCs/>
          <w:color w:val="000000"/>
          <w:lang w:eastAsia="da-DK"/>
        </w:rPr>
      </w:pPr>
      <w:r w:rsidRPr="00E71E98">
        <w:rPr>
          <w:rFonts w:cs="Helv"/>
          <w:bCs/>
          <w:color w:val="000000"/>
          <w:lang w:eastAsia="da-DK"/>
        </w:rPr>
        <w:tab/>
      </w:r>
      <w:r w:rsidRPr="00E71E98">
        <w:rPr>
          <w:rFonts w:cs="Helv"/>
          <w:bCs/>
          <w:color w:val="000000"/>
          <w:lang w:eastAsia="da-DK"/>
        </w:rPr>
        <w:tab/>
      </w:r>
      <w:r>
        <w:rPr>
          <w:rFonts w:cs="Helv"/>
          <w:bCs/>
          <w:color w:val="000000"/>
          <w:lang w:eastAsia="da-DK"/>
        </w:rPr>
        <w:tab/>
      </w:r>
      <w:r>
        <w:rPr>
          <w:rFonts w:cs="Helv"/>
          <w:bCs/>
          <w:color w:val="000000"/>
          <w:lang w:eastAsia="da-DK"/>
        </w:rPr>
        <w:tab/>
      </w:r>
      <w:r>
        <w:rPr>
          <w:rFonts w:cs="Helv"/>
          <w:bCs/>
          <w:color w:val="000000"/>
          <w:lang w:eastAsia="da-DK"/>
        </w:rPr>
        <w:tab/>
      </w:r>
      <w:r w:rsidR="00BC0E9F" w:rsidRPr="006F56A0">
        <w:rPr>
          <w:rFonts w:cs="Helv"/>
          <w:bCs/>
          <w:color w:val="000000"/>
          <w:lang w:eastAsia="da-DK"/>
        </w:rPr>
        <w:t>m</w:t>
      </w:r>
      <w:r w:rsidRPr="006F56A0">
        <w:rPr>
          <w:rFonts w:cs="Helv"/>
          <w:bCs/>
          <w:color w:val="000000"/>
          <w:lang w:eastAsia="da-DK"/>
        </w:rPr>
        <w:t>iljømedarbejder</w:t>
      </w:r>
    </w:p>
    <w:p w14:paraId="4F8EF114" w14:textId="77777777" w:rsidR="008D761D" w:rsidRPr="00E71E98" w:rsidRDefault="008D761D" w:rsidP="008D761D"/>
    <w:p w14:paraId="39C375EA" w14:textId="77777777" w:rsidR="008D761D" w:rsidRDefault="008D761D" w:rsidP="008D761D"/>
    <w:p w14:paraId="1A8F7032" w14:textId="77777777" w:rsidR="008D761D" w:rsidRPr="00E71E98" w:rsidRDefault="008D761D" w:rsidP="008D761D"/>
    <w:p w14:paraId="0BCFEE02" w14:textId="77777777" w:rsidR="008D761D" w:rsidRPr="00476698" w:rsidRDefault="008D761D" w:rsidP="008D761D">
      <w:pPr>
        <w:rPr>
          <w:b/>
          <w:sz w:val="16"/>
          <w:szCs w:val="16"/>
        </w:rPr>
      </w:pPr>
      <w:r w:rsidRPr="00476698">
        <w:rPr>
          <w:b/>
          <w:sz w:val="16"/>
          <w:szCs w:val="16"/>
        </w:rPr>
        <w:t>Bilag:</w:t>
      </w:r>
    </w:p>
    <w:p w14:paraId="42EA6CE9" w14:textId="23F0B49C" w:rsidR="008D761D" w:rsidRPr="00281B71" w:rsidRDefault="008D761D" w:rsidP="008D761D">
      <w:pPr>
        <w:spacing w:line="280" w:lineRule="exact"/>
      </w:pPr>
      <w:r w:rsidRPr="003D197B">
        <w:rPr>
          <w:i/>
          <w:sz w:val="16"/>
          <w:szCs w:val="16"/>
        </w:rPr>
        <w:t xml:space="preserve">Baggrund for afgørelsen om tillæg nr. </w:t>
      </w:r>
      <w:r w:rsidR="006F56A0">
        <w:rPr>
          <w:i/>
          <w:sz w:val="16"/>
          <w:szCs w:val="16"/>
        </w:rPr>
        <w:t>3</w:t>
      </w:r>
      <w:r w:rsidRPr="003D197B">
        <w:rPr>
          <w:i/>
          <w:sz w:val="16"/>
          <w:szCs w:val="16"/>
        </w:rPr>
        <w:t xml:space="preserve"> til miljøgodkendelse af </w:t>
      </w:r>
      <w:r w:rsidR="006F56A0">
        <w:rPr>
          <w:i/>
          <w:sz w:val="16"/>
          <w:szCs w:val="16"/>
        </w:rPr>
        <w:t xml:space="preserve">29. september </w:t>
      </w:r>
      <w:r w:rsidR="00E0030C">
        <w:rPr>
          <w:i/>
          <w:sz w:val="16"/>
          <w:szCs w:val="16"/>
        </w:rPr>
        <w:t>2011</w:t>
      </w:r>
      <w:r w:rsidRPr="006F56A0">
        <w:rPr>
          <w:i/>
          <w:sz w:val="16"/>
          <w:szCs w:val="16"/>
        </w:rPr>
        <w:t xml:space="preserve"> for husdyrbruget, </w:t>
      </w:r>
      <w:r w:rsidR="006F56A0" w:rsidRPr="006F56A0">
        <w:rPr>
          <w:i/>
          <w:sz w:val="16"/>
          <w:szCs w:val="16"/>
        </w:rPr>
        <w:t>Toftlundvej</w:t>
      </w:r>
      <w:r w:rsidR="006F56A0">
        <w:rPr>
          <w:i/>
          <w:sz w:val="16"/>
          <w:szCs w:val="16"/>
        </w:rPr>
        <w:t xml:space="preserve"> 7B, 7430 Ikast</w:t>
      </w:r>
      <w:r w:rsidRPr="003D197B">
        <w:rPr>
          <w:sz w:val="16"/>
          <w:szCs w:val="16"/>
        </w:rPr>
        <w:t xml:space="preserve"> inkl</w:t>
      </w:r>
      <w:r w:rsidRPr="00476698">
        <w:rPr>
          <w:sz w:val="16"/>
          <w:szCs w:val="16"/>
        </w:rPr>
        <w:t>. bilag</w:t>
      </w:r>
    </w:p>
    <w:p w14:paraId="23CF6237" w14:textId="5BE5274D" w:rsidR="008D761D" w:rsidRDefault="008D761D" w:rsidP="008D761D">
      <w:pPr>
        <w:spacing w:line="280" w:lineRule="exact"/>
        <w:rPr>
          <w:sz w:val="16"/>
          <w:szCs w:val="16"/>
        </w:rPr>
      </w:pPr>
      <w:r>
        <w:rPr>
          <w:sz w:val="16"/>
          <w:szCs w:val="16"/>
        </w:rPr>
        <w:br w:type="page"/>
      </w:r>
    </w:p>
    <w:p w14:paraId="65F7AFDF" w14:textId="77777777" w:rsidR="008D761D" w:rsidRPr="006A5E21" w:rsidRDefault="008D761D" w:rsidP="008D761D">
      <w:pPr>
        <w:spacing w:line="280" w:lineRule="exact"/>
        <w:rPr>
          <w:b/>
          <w:sz w:val="16"/>
          <w:szCs w:val="16"/>
          <w:u w:val="single"/>
        </w:rPr>
      </w:pPr>
      <w:r w:rsidRPr="006A5E21">
        <w:rPr>
          <w:b/>
          <w:sz w:val="16"/>
          <w:szCs w:val="16"/>
          <w:u w:val="single"/>
        </w:rPr>
        <w:lastRenderedPageBreak/>
        <w:t>Kopi af udkast til afgørelse inkl. bilag sendt til:</w:t>
      </w:r>
    </w:p>
    <w:p w14:paraId="6A22DA52" w14:textId="77777777" w:rsidR="008D761D" w:rsidRPr="006A5E21" w:rsidRDefault="008D761D" w:rsidP="008D761D">
      <w:pPr>
        <w:pStyle w:val="Sidehoved"/>
        <w:spacing w:line="280" w:lineRule="exact"/>
        <w:rPr>
          <w:sz w:val="16"/>
          <w:szCs w:val="16"/>
          <w:lang w:val="sv-SE"/>
        </w:rPr>
      </w:pPr>
    </w:p>
    <w:p w14:paraId="561E7399" w14:textId="73F0E920" w:rsidR="008D761D" w:rsidRPr="006A5E21" w:rsidRDefault="006F56A0" w:rsidP="008D761D">
      <w:pPr>
        <w:pStyle w:val="Sidehoved"/>
        <w:spacing w:line="280" w:lineRule="exact"/>
        <w:rPr>
          <w:sz w:val="16"/>
          <w:szCs w:val="16"/>
          <w:lang w:val="sv-SE"/>
        </w:rPr>
      </w:pPr>
      <w:proofErr w:type="spellStart"/>
      <w:r>
        <w:rPr>
          <w:sz w:val="16"/>
          <w:szCs w:val="16"/>
          <w:lang w:val="sv-SE"/>
        </w:rPr>
        <w:t>Ansøger</w:t>
      </w:r>
      <w:proofErr w:type="spellEnd"/>
      <w:r>
        <w:rPr>
          <w:sz w:val="16"/>
          <w:szCs w:val="16"/>
          <w:lang w:val="sv-SE"/>
        </w:rPr>
        <w:t xml:space="preserve">: Gert </w:t>
      </w:r>
      <w:proofErr w:type="spellStart"/>
      <w:r>
        <w:rPr>
          <w:sz w:val="16"/>
          <w:szCs w:val="16"/>
          <w:lang w:val="sv-SE"/>
        </w:rPr>
        <w:t>Ladegaard</w:t>
      </w:r>
      <w:proofErr w:type="spellEnd"/>
      <w:r>
        <w:rPr>
          <w:sz w:val="16"/>
          <w:szCs w:val="16"/>
          <w:lang w:val="sv-SE"/>
        </w:rPr>
        <w:t xml:space="preserve"> Jensen, </w:t>
      </w:r>
      <w:proofErr w:type="spellStart"/>
      <w:r>
        <w:rPr>
          <w:sz w:val="16"/>
          <w:szCs w:val="16"/>
          <w:lang w:val="sv-SE"/>
        </w:rPr>
        <w:t>Toftlundvej</w:t>
      </w:r>
      <w:proofErr w:type="spellEnd"/>
      <w:r>
        <w:rPr>
          <w:sz w:val="16"/>
          <w:szCs w:val="16"/>
          <w:lang w:val="sv-SE"/>
        </w:rPr>
        <w:t xml:space="preserve"> 7B, 7430 Ikast</w:t>
      </w:r>
    </w:p>
    <w:p w14:paraId="69459F6D" w14:textId="77777777" w:rsidR="008D761D" w:rsidRPr="006A5E21" w:rsidRDefault="008D761D" w:rsidP="008D761D">
      <w:pPr>
        <w:spacing w:line="280" w:lineRule="exact"/>
        <w:rPr>
          <w:sz w:val="16"/>
          <w:szCs w:val="16"/>
          <w:lang w:val="sv-SE"/>
        </w:rPr>
      </w:pPr>
    </w:p>
    <w:p w14:paraId="2F02198D" w14:textId="4EAB80AC" w:rsidR="008D761D" w:rsidRPr="006A5E21" w:rsidRDefault="008D761D" w:rsidP="008D761D">
      <w:pPr>
        <w:spacing w:line="280" w:lineRule="exact"/>
        <w:rPr>
          <w:sz w:val="16"/>
          <w:szCs w:val="16"/>
          <w:lang w:val="sv-SE"/>
        </w:rPr>
      </w:pPr>
      <w:r w:rsidRPr="00131D42">
        <w:rPr>
          <w:sz w:val="16"/>
          <w:szCs w:val="16"/>
          <w:lang w:val="sv-SE"/>
        </w:rPr>
        <w:t xml:space="preserve">Konsulent: </w:t>
      </w:r>
      <w:r w:rsidR="006F56A0" w:rsidRPr="00131D42">
        <w:rPr>
          <w:sz w:val="16"/>
          <w:szCs w:val="16"/>
          <w:lang w:val="sv-SE"/>
        </w:rPr>
        <w:t xml:space="preserve">Mette Ibsen-From, SAGRO, John </w:t>
      </w:r>
      <w:proofErr w:type="spellStart"/>
      <w:r w:rsidR="006F56A0" w:rsidRPr="00131D42">
        <w:rPr>
          <w:sz w:val="16"/>
          <w:szCs w:val="16"/>
          <w:lang w:val="sv-SE"/>
        </w:rPr>
        <w:t>Tranums</w:t>
      </w:r>
      <w:proofErr w:type="spellEnd"/>
      <w:r w:rsidR="006F56A0" w:rsidRPr="00131D42">
        <w:rPr>
          <w:sz w:val="16"/>
          <w:szCs w:val="16"/>
          <w:lang w:val="sv-SE"/>
        </w:rPr>
        <w:t xml:space="preserve"> </w:t>
      </w:r>
      <w:r w:rsidR="006F56A0" w:rsidRPr="00131D42">
        <w:rPr>
          <w:sz w:val="16"/>
          <w:szCs w:val="16"/>
        </w:rPr>
        <w:t>Vej</w:t>
      </w:r>
      <w:r w:rsidR="00E0030C">
        <w:rPr>
          <w:sz w:val="16"/>
          <w:szCs w:val="16"/>
          <w:lang w:val="sv-SE"/>
        </w:rPr>
        <w:t xml:space="preserve"> 25, 6705 Esbjerg Ø</w:t>
      </w:r>
    </w:p>
    <w:p w14:paraId="1B7C81BD" w14:textId="2F2C9D68" w:rsidR="008D761D" w:rsidRPr="006A5E21" w:rsidRDefault="008D761D" w:rsidP="008D761D">
      <w:pPr>
        <w:spacing w:line="280" w:lineRule="exact"/>
        <w:rPr>
          <w:sz w:val="16"/>
          <w:szCs w:val="16"/>
        </w:rPr>
      </w:pPr>
    </w:p>
    <w:p w14:paraId="128A01B6" w14:textId="77777777" w:rsidR="008D761D" w:rsidRDefault="008D761D" w:rsidP="008D761D">
      <w:pPr>
        <w:spacing w:line="280" w:lineRule="exact"/>
        <w:rPr>
          <w:sz w:val="16"/>
          <w:szCs w:val="16"/>
        </w:rPr>
      </w:pPr>
    </w:p>
    <w:p w14:paraId="5370529F" w14:textId="77777777" w:rsidR="008D761D" w:rsidRPr="00036DA5" w:rsidRDefault="008D761D" w:rsidP="008D761D">
      <w:pPr>
        <w:tabs>
          <w:tab w:val="center" w:pos="4320"/>
          <w:tab w:val="right" w:pos="8640"/>
        </w:tabs>
        <w:autoSpaceDE w:val="0"/>
        <w:autoSpaceDN w:val="0"/>
        <w:adjustRightInd w:val="0"/>
        <w:spacing w:line="280" w:lineRule="exact"/>
        <w:ind w:right="-2"/>
        <w:rPr>
          <w:rFonts w:cs="Verdana"/>
          <w:b/>
          <w:bCs/>
          <w:color w:val="000000"/>
          <w:sz w:val="16"/>
          <w:szCs w:val="16"/>
          <w:u w:val="single"/>
          <w:lang w:eastAsia="da-DK"/>
        </w:rPr>
      </w:pPr>
      <w:r w:rsidRPr="00036DA5">
        <w:rPr>
          <w:rFonts w:cs="Verdana"/>
          <w:b/>
          <w:bCs/>
          <w:color w:val="000000"/>
          <w:sz w:val="16"/>
          <w:szCs w:val="16"/>
          <w:u w:val="single"/>
          <w:lang w:eastAsia="da-DK"/>
        </w:rPr>
        <w:t>Kopi af afgørelsen inkl. bilag sendt til:</w:t>
      </w:r>
    </w:p>
    <w:p w14:paraId="171E7DBF" w14:textId="77777777" w:rsidR="008D761D" w:rsidRPr="00036DA5" w:rsidRDefault="008D761D" w:rsidP="008D761D">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Arbejderbevægelsens Erhvervsråd, Reventlowsgade 14, 1, 1651 København V – e-mail: </w:t>
      </w:r>
      <w:hyperlink r:id="rId16" w:history="1">
        <w:r w:rsidR="002C7683" w:rsidRPr="00F265E1">
          <w:rPr>
            <w:rStyle w:val="Hyperlink"/>
            <w:rFonts w:cs="Verdana"/>
            <w:sz w:val="16"/>
            <w:szCs w:val="16"/>
            <w:lang w:eastAsia="da-DK"/>
          </w:rPr>
          <w:t>ae@ae.dk</w:t>
        </w:r>
      </w:hyperlink>
      <w:r w:rsidRPr="00036DA5">
        <w:rPr>
          <w:rFonts w:cs="Verdana"/>
          <w:sz w:val="16"/>
          <w:szCs w:val="16"/>
          <w:u w:val="single"/>
          <w:lang w:eastAsia="da-DK"/>
        </w:rPr>
        <w:t xml:space="preserve"> </w:t>
      </w:r>
    </w:p>
    <w:p w14:paraId="07CAD604" w14:textId="77777777" w:rsidR="008D761D" w:rsidRPr="00036DA5" w:rsidRDefault="008D761D" w:rsidP="008D761D">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Danmarks Naturfredningsforening, Masnedøgade 20, 2100 København Ø – e-mail: </w:t>
      </w:r>
      <w:hyperlink r:id="rId17" w:history="1">
        <w:r w:rsidR="009B79D5" w:rsidRPr="00504EEC">
          <w:rPr>
            <w:rStyle w:val="Hyperlink"/>
            <w:rFonts w:cs="Verdana"/>
            <w:sz w:val="16"/>
            <w:szCs w:val="16"/>
            <w:lang w:eastAsia="da-DK"/>
          </w:rPr>
          <w:t>dnikast-brande-sager@dn.dk</w:t>
        </w:r>
      </w:hyperlink>
      <w:r w:rsidRPr="00036DA5">
        <w:rPr>
          <w:rFonts w:cs="Verdana"/>
          <w:sz w:val="16"/>
          <w:szCs w:val="16"/>
          <w:u w:val="single"/>
          <w:lang w:eastAsia="da-DK"/>
        </w:rPr>
        <w:t xml:space="preserve"> </w:t>
      </w:r>
    </w:p>
    <w:p w14:paraId="0B8111D3" w14:textId="77777777" w:rsidR="00E34DAD" w:rsidRPr="006A3509" w:rsidRDefault="00E34DAD" w:rsidP="00E34DAD">
      <w:pPr>
        <w:tabs>
          <w:tab w:val="center" w:pos="4320"/>
          <w:tab w:val="right" w:pos="8640"/>
        </w:tabs>
        <w:autoSpaceDE w:val="0"/>
        <w:autoSpaceDN w:val="0"/>
        <w:adjustRightInd w:val="0"/>
        <w:spacing w:line="280" w:lineRule="exact"/>
        <w:ind w:right="-2"/>
        <w:rPr>
          <w:rFonts w:cs="Verdana"/>
          <w:sz w:val="16"/>
          <w:szCs w:val="16"/>
          <w:lang w:eastAsia="da-DK"/>
        </w:rPr>
      </w:pPr>
      <w:r w:rsidRPr="006A3509">
        <w:rPr>
          <w:rFonts w:cs="Verdana"/>
          <w:sz w:val="16"/>
          <w:szCs w:val="16"/>
          <w:lang w:eastAsia="da-DK"/>
        </w:rPr>
        <w:t xml:space="preserve">Danmarks Sportsfiskerforbund, </w:t>
      </w:r>
    </w:p>
    <w:p w14:paraId="7195923B" w14:textId="77777777" w:rsidR="00E34DAD" w:rsidRPr="006A3509" w:rsidRDefault="00E34DAD" w:rsidP="00E34DAD">
      <w:pPr>
        <w:numPr>
          <w:ilvl w:val="0"/>
          <w:numId w:val="4"/>
        </w:numPr>
        <w:tabs>
          <w:tab w:val="center" w:pos="4320"/>
          <w:tab w:val="right" w:pos="8640"/>
        </w:tabs>
        <w:autoSpaceDE w:val="0"/>
        <w:autoSpaceDN w:val="0"/>
        <w:adjustRightInd w:val="0"/>
        <w:spacing w:line="280" w:lineRule="exact"/>
        <w:ind w:right="-2"/>
        <w:rPr>
          <w:rFonts w:cs="Verdana"/>
          <w:sz w:val="16"/>
          <w:szCs w:val="16"/>
          <w:lang w:eastAsia="da-DK"/>
        </w:rPr>
      </w:pPr>
      <w:r w:rsidRPr="006A3509">
        <w:rPr>
          <w:rFonts w:cs="Verdana"/>
          <w:sz w:val="16"/>
          <w:szCs w:val="16"/>
          <w:lang w:eastAsia="da-DK"/>
        </w:rPr>
        <w:t xml:space="preserve">Hovedkontor – e-mail: </w:t>
      </w:r>
      <w:hyperlink r:id="rId18" w:history="1">
        <w:r w:rsidRPr="006A3509">
          <w:rPr>
            <w:rStyle w:val="Hyperlink"/>
            <w:rFonts w:cs="Verdana"/>
            <w:sz w:val="16"/>
            <w:szCs w:val="16"/>
            <w:lang w:eastAsia="da-DK"/>
          </w:rPr>
          <w:t>post@sportsfiskerforbundet.dk</w:t>
        </w:r>
      </w:hyperlink>
      <w:r w:rsidRPr="006A3509">
        <w:rPr>
          <w:rFonts w:cs="Verdana"/>
          <w:sz w:val="16"/>
          <w:szCs w:val="16"/>
          <w:lang w:eastAsia="da-DK"/>
        </w:rPr>
        <w:t xml:space="preserve"> </w:t>
      </w:r>
    </w:p>
    <w:p w14:paraId="1217E5AF" w14:textId="77777777" w:rsidR="00E34DAD" w:rsidRPr="006A3509" w:rsidRDefault="00E34DAD" w:rsidP="00E34DAD">
      <w:pPr>
        <w:numPr>
          <w:ilvl w:val="0"/>
          <w:numId w:val="4"/>
        </w:numPr>
        <w:tabs>
          <w:tab w:val="center" w:pos="4320"/>
          <w:tab w:val="right" w:pos="8640"/>
        </w:tabs>
        <w:autoSpaceDE w:val="0"/>
        <w:autoSpaceDN w:val="0"/>
        <w:adjustRightInd w:val="0"/>
        <w:spacing w:line="280" w:lineRule="exact"/>
        <w:ind w:right="-2"/>
        <w:rPr>
          <w:rFonts w:cs="Verdana"/>
          <w:sz w:val="16"/>
          <w:szCs w:val="16"/>
          <w:lang w:eastAsia="da-DK"/>
        </w:rPr>
      </w:pPr>
      <w:r w:rsidRPr="006A3509">
        <w:rPr>
          <w:rFonts w:cs="Verdana"/>
          <w:sz w:val="16"/>
          <w:szCs w:val="16"/>
          <w:lang w:eastAsia="da-DK"/>
        </w:rPr>
        <w:t xml:space="preserve">Den centrale miljøafdeling, </w:t>
      </w:r>
      <w:proofErr w:type="spellStart"/>
      <w:r w:rsidRPr="006A3509">
        <w:rPr>
          <w:rFonts w:cs="Verdana"/>
          <w:sz w:val="16"/>
          <w:szCs w:val="16"/>
          <w:lang w:eastAsia="da-DK"/>
        </w:rPr>
        <w:t>Worsaaesgade</w:t>
      </w:r>
      <w:proofErr w:type="spellEnd"/>
      <w:r w:rsidRPr="006A3509">
        <w:rPr>
          <w:rFonts w:cs="Verdana"/>
          <w:sz w:val="16"/>
          <w:szCs w:val="16"/>
          <w:lang w:eastAsia="da-DK"/>
        </w:rPr>
        <w:t xml:space="preserve"> 1, 7100 Vejle – e-mail: </w:t>
      </w:r>
      <w:hyperlink r:id="rId19" w:history="1">
        <w:r w:rsidRPr="006A3509">
          <w:rPr>
            <w:rStyle w:val="Hyperlink"/>
            <w:rFonts w:cs="Verdana"/>
            <w:sz w:val="16"/>
            <w:szCs w:val="16"/>
            <w:lang w:eastAsia="da-DK"/>
          </w:rPr>
          <w:t>lbt@sportsfiskerforbundet.dk</w:t>
        </w:r>
      </w:hyperlink>
      <w:r w:rsidRPr="006A3509">
        <w:rPr>
          <w:rFonts w:cs="Verdana"/>
          <w:sz w:val="16"/>
          <w:szCs w:val="16"/>
          <w:lang w:eastAsia="da-DK"/>
        </w:rPr>
        <w:t xml:space="preserve"> </w:t>
      </w:r>
      <w:r w:rsidRPr="006A3509">
        <w:rPr>
          <w:rFonts w:cs="Verdana"/>
          <w:sz w:val="16"/>
          <w:szCs w:val="16"/>
          <w:u w:val="single"/>
          <w:lang w:eastAsia="da-DK"/>
        </w:rPr>
        <w:t xml:space="preserve"> </w:t>
      </w:r>
      <w:r w:rsidRPr="006A3509">
        <w:rPr>
          <w:rFonts w:cs="Verdana"/>
          <w:sz w:val="16"/>
          <w:szCs w:val="16"/>
          <w:lang w:eastAsia="da-DK"/>
        </w:rPr>
        <w:t xml:space="preserve"> </w:t>
      </w:r>
    </w:p>
    <w:p w14:paraId="39D334FB" w14:textId="77777777" w:rsidR="008D761D" w:rsidRPr="00036DA5" w:rsidRDefault="008D761D" w:rsidP="008D761D">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Dansk Ornitologisk Forening, Vesterbrogade 140, 1620 København V – e-mail: </w:t>
      </w:r>
      <w:hyperlink r:id="rId20" w:history="1">
        <w:r w:rsidRPr="00036DA5">
          <w:rPr>
            <w:rStyle w:val="Hyperlink"/>
            <w:rFonts w:cs="Verdana"/>
            <w:sz w:val="16"/>
            <w:szCs w:val="16"/>
            <w:lang w:eastAsia="da-DK"/>
          </w:rPr>
          <w:t>natur@dof.dk</w:t>
        </w:r>
      </w:hyperlink>
      <w:r w:rsidRPr="00036DA5">
        <w:rPr>
          <w:rFonts w:cs="Verdana"/>
          <w:sz w:val="16"/>
          <w:szCs w:val="16"/>
          <w:lang w:eastAsia="da-DK"/>
        </w:rPr>
        <w:t xml:space="preserve"> </w:t>
      </w:r>
    </w:p>
    <w:p w14:paraId="76A442D1" w14:textId="77777777" w:rsidR="008D761D" w:rsidRPr="00036DA5" w:rsidRDefault="008D761D" w:rsidP="008D761D">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Dansk Ornitologisk Forening, lokalafdeling – e-mail: </w:t>
      </w:r>
      <w:hyperlink r:id="rId21" w:history="1">
        <w:r w:rsidRPr="00036DA5">
          <w:rPr>
            <w:rStyle w:val="Hyperlink"/>
            <w:rFonts w:cs="Verdana"/>
            <w:sz w:val="16"/>
            <w:szCs w:val="16"/>
            <w:lang w:eastAsia="da-DK"/>
          </w:rPr>
          <w:t>ikast-brande@dof.dk</w:t>
        </w:r>
      </w:hyperlink>
    </w:p>
    <w:p w14:paraId="16A450A0" w14:textId="77777777" w:rsidR="008D761D" w:rsidRPr="00036DA5" w:rsidRDefault="008D761D" w:rsidP="008D761D">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Det Økologiske Råd, Blegdamsvej 4B, 2200 København N – e-mail: </w:t>
      </w:r>
      <w:hyperlink r:id="rId22" w:history="1">
        <w:r w:rsidRPr="00036DA5">
          <w:rPr>
            <w:rStyle w:val="Hyperlink"/>
            <w:rFonts w:cs="Verdana"/>
            <w:sz w:val="16"/>
            <w:szCs w:val="16"/>
            <w:lang w:eastAsia="da-DK"/>
          </w:rPr>
          <w:t>husdyr@ecocouncil.dk</w:t>
        </w:r>
      </w:hyperlink>
      <w:r w:rsidRPr="00036DA5">
        <w:rPr>
          <w:rFonts w:cs="Verdana"/>
          <w:sz w:val="16"/>
          <w:szCs w:val="16"/>
          <w:lang w:eastAsia="da-DK"/>
        </w:rPr>
        <w:t xml:space="preserve"> </w:t>
      </w:r>
    </w:p>
    <w:p w14:paraId="38B5D7FA" w14:textId="77777777" w:rsidR="008D761D" w:rsidRPr="00036DA5" w:rsidRDefault="008D761D" w:rsidP="008D761D">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Ferskvandsfiskeriforeningen for Danmark v./ Formand Niels Barslund, </w:t>
      </w:r>
      <w:proofErr w:type="spellStart"/>
      <w:r w:rsidRPr="00036DA5">
        <w:rPr>
          <w:rFonts w:cs="Verdana"/>
          <w:sz w:val="16"/>
          <w:szCs w:val="16"/>
          <w:lang w:eastAsia="da-DK"/>
        </w:rPr>
        <w:t>Vormstrupvej</w:t>
      </w:r>
      <w:proofErr w:type="spellEnd"/>
      <w:r w:rsidRPr="00036DA5">
        <w:rPr>
          <w:rFonts w:cs="Verdana"/>
          <w:sz w:val="16"/>
          <w:szCs w:val="16"/>
          <w:lang w:eastAsia="da-DK"/>
        </w:rPr>
        <w:t xml:space="preserve"> 2, 7540 Haderup – e-mail: </w:t>
      </w:r>
      <w:hyperlink r:id="rId23" w:history="1">
        <w:r w:rsidRPr="00036DA5">
          <w:rPr>
            <w:rStyle w:val="Hyperlink"/>
            <w:rFonts w:cs="Verdana"/>
            <w:sz w:val="16"/>
            <w:szCs w:val="16"/>
            <w:lang w:eastAsia="da-DK"/>
          </w:rPr>
          <w:t>nb@ferskvandsfiskeriforeningen.dk</w:t>
        </w:r>
      </w:hyperlink>
      <w:r w:rsidRPr="00036DA5">
        <w:rPr>
          <w:rFonts w:cs="Verdana"/>
          <w:sz w:val="16"/>
          <w:szCs w:val="16"/>
          <w:u w:val="single"/>
          <w:lang w:eastAsia="da-DK"/>
        </w:rPr>
        <w:t xml:space="preserve"> </w:t>
      </w:r>
    </w:p>
    <w:p w14:paraId="332B6118" w14:textId="77777777" w:rsidR="008D761D" w:rsidRPr="00A43FB4" w:rsidRDefault="008D761D" w:rsidP="00A43FB4">
      <w:pPr>
        <w:tabs>
          <w:tab w:val="center" w:pos="4320"/>
          <w:tab w:val="right" w:pos="8640"/>
        </w:tabs>
        <w:autoSpaceDE w:val="0"/>
        <w:autoSpaceDN w:val="0"/>
        <w:adjustRightInd w:val="0"/>
        <w:spacing w:line="280" w:lineRule="exact"/>
        <w:ind w:right="-2"/>
        <w:rPr>
          <w:rFonts w:cs="Verdana"/>
          <w:sz w:val="16"/>
          <w:szCs w:val="16"/>
          <w:lang w:eastAsia="da-DK"/>
        </w:rPr>
      </w:pPr>
      <w:r w:rsidRPr="00036DA5">
        <w:rPr>
          <w:rFonts w:cs="Verdana"/>
          <w:sz w:val="16"/>
          <w:szCs w:val="16"/>
          <w:lang w:eastAsia="da-DK"/>
        </w:rPr>
        <w:t xml:space="preserve">Forbrugerrådet, Fiolstræde 17, 1017 København K – e-mail: </w:t>
      </w:r>
      <w:hyperlink r:id="rId24" w:history="1">
        <w:r w:rsidRPr="00036DA5">
          <w:rPr>
            <w:rStyle w:val="Hyperlink"/>
            <w:rFonts w:cs="Verdana"/>
            <w:sz w:val="16"/>
            <w:szCs w:val="16"/>
            <w:lang w:eastAsia="da-DK"/>
          </w:rPr>
          <w:t>fbr@fbr.dk</w:t>
        </w:r>
      </w:hyperlink>
    </w:p>
    <w:p w14:paraId="2238B64E" w14:textId="3E17C4FB" w:rsidR="008D761D" w:rsidRPr="00036DA5" w:rsidRDefault="001E6168" w:rsidP="008D761D">
      <w:pPr>
        <w:tabs>
          <w:tab w:val="center" w:pos="4320"/>
          <w:tab w:val="right" w:pos="8640"/>
        </w:tabs>
        <w:autoSpaceDE w:val="0"/>
        <w:autoSpaceDN w:val="0"/>
        <w:adjustRightInd w:val="0"/>
        <w:spacing w:line="280" w:lineRule="exact"/>
        <w:ind w:right="-2"/>
        <w:rPr>
          <w:rFonts w:cs="Verdana"/>
          <w:sz w:val="16"/>
          <w:szCs w:val="16"/>
          <w:lang w:eastAsia="da-DK"/>
        </w:rPr>
      </w:pPr>
      <w:r>
        <w:rPr>
          <w:rFonts w:cs="Verdana"/>
          <w:sz w:val="16"/>
          <w:szCs w:val="16"/>
          <w:lang w:eastAsia="da-DK"/>
        </w:rPr>
        <w:t>Styrelsen for Patientsikkerhed, Tilsyn og Rådgivning Nord</w:t>
      </w:r>
      <w:r w:rsidR="001E1263">
        <w:rPr>
          <w:rFonts w:cs="Verdana"/>
          <w:sz w:val="16"/>
          <w:szCs w:val="16"/>
          <w:lang w:eastAsia="da-DK"/>
        </w:rPr>
        <w:t xml:space="preserve">, </w:t>
      </w:r>
      <w:proofErr w:type="spellStart"/>
      <w:r>
        <w:rPr>
          <w:rFonts w:cs="Verdana"/>
          <w:sz w:val="16"/>
          <w:szCs w:val="16"/>
          <w:lang w:eastAsia="da-DK"/>
        </w:rPr>
        <w:t>Falstersvej</w:t>
      </w:r>
      <w:proofErr w:type="spellEnd"/>
      <w:r>
        <w:rPr>
          <w:rFonts w:cs="Verdana"/>
          <w:sz w:val="16"/>
          <w:szCs w:val="16"/>
          <w:lang w:eastAsia="da-DK"/>
        </w:rPr>
        <w:t xml:space="preserve"> 10</w:t>
      </w:r>
      <w:r w:rsidR="001E1263">
        <w:rPr>
          <w:rFonts w:cs="Verdana"/>
          <w:sz w:val="16"/>
          <w:szCs w:val="16"/>
          <w:lang w:eastAsia="da-DK"/>
        </w:rPr>
        <w:t>, 8940 Randers</w:t>
      </w:r>
      <w:r w:rsidR="008D761D" w:rsidRPr="00036DA5">
        <w:rPr>
          <w:rFonts w:cs="Verdana"/>
          <w:sz w:val="16"/>
          <w:szCs w:val="16"/>
          <w:lang w:eastAsia="da-DK"/>
        </w:rPr>
        <w:t xml:space="preserve"> </w:t>
      </w:r>
      <w:r w:rsidR="008325B7">
        <w:rPr>
          <w:rFonts w:cs="Verdana"/>
          <w:sz w:val="16"/>
          <w:szCs w:val="16"/>
          <w:lang w:eastAsia="da-DK"/>
        </w:rPr>
        <w:t xml:space="preserve">SV </w:t>
      </w:r>
      <w:r w:rsidR="008D761D" w:rsidRPr="00036DA5">
        <w:rPr>
          <w:rFonts w:cs="Verdana"/>
          <w:sz w:val="16"/>
          <w:szCs w:val="16"/>
          <w:lang w:eastAsia="da-DK"/>
        </w:rPr>
        <w:t xml:space="preserve">– e-mail: </w:t>
      </w:r>
      <w:hyperlink r:id="rId25" w:history="1">
        <w:r w:rsidR="001E1263" w:rsidRPr="00177507">
          <w:rPr>
            <w:rStyle w:val="Hyperlink"/>
            <w:rFonts w:cs="Verdana"/>
            <w:sz w:val="16"/>
            <w:szCs w:val="16"/>
            <w:lang w:eastAsia="da-DK"/>
          </w:rPr>
          <w:t>senord@sst.dk</w:t>
        </w:r>
      </w:hyperlink>
      <w:r w:rsidR="008D761D" w:rsidRPr="00036DA5">
        <w:rPr>
          <w:rFonts w:cs="Verdana"/>
          <w:sz w:val="16"/>
          <w:szCs w:val="16"/>
          <w:u w:val="single"/>
          <w:lang w:eastAsia="da-DK"/>
        </w:rPr>
        <w:t xml:space="preserve"> </w:t>
      </w:r>
    </w:p>
    <w:p w14:paraId="74B686FB" w14:textId="77777777" w:rsidR="00B74D80" w:rsidRDefault="00B74D80" w:rsidP="008D761D">
      <w:pPr>
        <w:spacing w:line="280" w:lineRule="exact"/>
        <w:rPr>
          <w:sz w:val="16"/>
          <w:szCs w:val="16"/>
          <w:lang w:val="sv-SE"/>
        </w:rPr>
      </w:pPr>
      <w:bookmarkStart w:id="86" w:name="_Toc168989897"/>
      <w:bookmarkStart w:id="87" w:name="_Toc169624849"/>
      <w:bookmarkStart w:id="88" w:name="_Toc169674471"/>
      <w:bookmarkStart w:id="89" w:name="_Toc206988952"/>
      <w:bookmarkStart w:id="90" w:name="_Toc206990574"/>
      <w:bookmarkStart w:id="91" w:name="_Toc226270753"/>
      <w:bookmarkStart w:id="92" w:name="_Toc168985060"/>
    </w:p>
    <w:p w14:paraId="2B5A05BF" w14:textId="77295A5F" w:rsidR="006F56A0" w:rsidRPr="006A5E21" w:rsidRDefault="008D761D" w:rsidP="006F56A0">
      <w:pPr>
        <w:spacing w:line="280" w:lineRule="exact"/>
        <w:rPr>
          <w:sz w:val="16"/>
          <w:szCs w:val="16"/>
          <w:lang w:val="sv-SE"/>
        </w:rPr>
      </w:pPr>
      <w:r w:rsidRPr="00131D42">
        <w:rPr>
          <w:sz w:val="16"/>
          <w:szCs w:val="16"/>
          <w:lang w:val="sv-SE"/>
        </w:rPr>
        <w:t xml:space="preserve">Konsulent: </w:t>
      </w:r>
      <w:r w:rsidR="006F56A0" w:rsidRPr="00131D42">
        <w:rPr>
          <w:sz w:val="16"/>
          <w:szCs w:val="16"/>
          <w:lang w:val="sv-SE"/>
        </w:rPr>
        <w:t xml:space="preserve">Mette Ibsen-From, SAGRO, John </w:t>
      </w:r>
      <w:proofErr w:type="spellStart"/>
      <w:r w:rsidR="006F56A0" w:rsidRPr="00131D42">
        <w:rPr>
          <w:sz w:val="16"/>
          <w:szCs w:val="16"/>
          <w:lang w:val="sv-SE"/>
        </w:rPr>
        <w:t>Tranums</w:t>
      </w:r>
      <w:proofErr w:type="spellEnd"/>
      <w:r w:rsidR="006F56A0" w:rsidRPr="00131D42">
        <w:rPr>
          <w:sz w:val="16"/>
          <w:szCs w:val="16"/>
          <w:lang w:val="sv-SE"/>
        </w:rPr>
        <w:t xml:space="preserve"> </w:t>
      </w:r>
      <w:r w:rsidR="006F56A0" w:rsidRPr="00131D42">
        <w:rPr>
          <w:sz w:val="16"/>
          <w:szCs w:val="16"/>
        </w:rPr>
        <w:t>Vej</w:t>
      </w:r>
      <w:r w:rsidR="00E0030C">
        <w:rPr>
          <w:sz w:val="16"/>
          <w:szCs w:val="16"/>
          <w:lang w:val="sv-SE"/>
        </w:rPr>
        <w:t xml:space="preserve"> 25, 6705 Esbjerg Ø</w:t>
      </w:r>
    </w:p>
    <w:p w14:paraId="03E33B51" w14:textId="3CE55EFD" w:rsidR="008D761D" w:rsidRPr="006A5E21" w:rsidRDefault="008D761D" w:rsidP="00131D42">
      <w:pPr>
        <w:spacing w:line="280" w:lineRule="exact"/>
        <w:rPr>
          <w:rFonts w:cs="Verdana"/>
          <w:sz w:val="16"/>
          <w:szCs w:val="16"/>
          <w:lang w:eastAsia="da-DK"/>
        </w:rPr>
      </w:pPr>
    </w:p>
    <w:p w14:paraId="3F675796" w14:textId="77777777" w:rsidR="00D93902" w:rsidRDefault="008D761D" w:rsidP="00D93902">
      <w:pPr>
        <w:pStyle w:val="Overskrift1"/>
        <w:jc w:val="center"/>
        <w:rPr>
          <w:rFonts w:cs="Times New Roman"/>
          <w:sz w:val="18"/>
          <w:szCs w:val="18"/>
        </w:rPr>
      </w:pPr>
      <w:r>
        <w:rPr>
          <w:rFonts w:cs="Times New Roman"/>
          <w:sz w:val="18"/>
          <w:szCs w:val="18"/>
        </w:rPr>
        <w:br w:type="page"/>
      </w:r>
      <w:bookmarkStart w:id="93" w:name="_Toc255484323"/>
      <w:bookmarkStart w:id="94" w:name="_Toc255484504"/>
      <w:bookmarkStart w:id="95" w:name="_Toc269209800"/>
    </w:p>
    <w:p w14:paraId="7A97E211" w14:textId="77777777" w:rsidR="00D93902" w:rsidRDefault="00D93902" w:rsidP="00D93902">
      <w:pPr>
        <w:pStyle w:val="Overskrift1"/>
        <w:jc w:val="center"/>
        <w:rPr>
          <w:rFonts w:cs="Times New Roman"/>
          <w:sz w:val="18"/>
          <w:szCs w:val="18"/>
        </w:rPr>
      </w:pPr>
    </w:p>
    <w:p w14:paraId="2FC89871" w14:textId="77777777" w:rsidR="00D93902" w:rsidRDefault="00D93902" w:rsidP="00D93902">
      <w:pPr>
        <w:pStyle w:val="Overskrift1"/>
        <w:jc w:val="center"/>
        <w:rPr>
          <w:rFonts w:cs="Times New Roman"/>
          <w:sz w:val="18"/>
          <w:szCs w:val="18"/>
        </w:rPr>
      </w:pPr>
    </w:p>
    <w:p w14:paraId="3D8D010A" w14:textId="77777777" w:rsidR="00D93902" w:rsidRDefault="00D93902" w:rsidP="00D93902">
      <w:pPr>
        <w:pStyle w:val="Overskrift1"/>
        <w:jc w:val="center"/>
        <w:rPr>
          <w:rFonts w:cs="Times New Roman"/>
          <w:sz w:val="18"/>
          <w:szCs w:val="18"/>
        </w:rPr>
      </w:pPr>
    </w:p>
    <w:p w14:paraId="656DBC3D" w14:textId="77777777" w:rsidR="008D761D" w:rsidRDefault="008D761D" w:rsidP="00D93902">
      <w:pPr>
        <w:pStyle w:val="Overskrift1"/>
        <w:jc w:val="center"/>
      </w:pPr>
      <w:bookmarkStart w:id="96" w:name="_Toc406679799"/>
      <w:bookmarkStart w:id="97" w:name="_Toc476737669"/>
      <w:bookmarkStart w:id="98" w:name="_Toc488666552"/>
      <w:r w:rsidRPr="00DF1DB9">
        <w:t>Baggrund for afgørelsen om</w:t>
      </w:r>
      <w:bookmarkEnd w:id="93"/>
      <w:bookmarkEnd w:id="94"/>
      <w:bookmarkEnd w:id="95"/>
      <w:bookmarkEnd w:id="96"/>
      <w:bookmarkEnd w:id="97"/>
      <w:bookmarkEnd w:id="98"/>
    </w:p>
    <w:p w14:paraId="2E73858C" w14:textId="77777777" w:rsidR="00131D42" w:rsidRDefault="008D761D" w:rsidP="00D93902">
      <w:pPr>
        <w:pStyle w:val="Overskrift1"/>
        <w:jc w:val="center"/>
      </w:pPr>
      <w:bookmarkStart w:id="99" w:name="_Toc488666553"/>
      <w:bookmarkStart w:id="100" w:name="_Toc255484324"/>
      <w:bookmarkStart w:id="101" w:name="_Toc255484505"/>
      <w:bookmarkStart w:id="102" w:name="_Toc269209801"/>
      <w:bookmarkStart w:id="103" w:name="_Toc406679800"/>
      <w:bookmarkStart w:id="104" w:name="_Toc476737670"/>
      <w:r w:rsidRPr="00DF1DB9">
        <w:t>tillæg nr.</w:t>
      </w:r>
      <w:r>
        <w:t xml:space="preserve"> </w:t>
      </w:r>
      <w:r w:rsidR="00131D42">
        <w:t>3</w:t>
      </w:r>
      <w:r w:rsidRPr="00DF1DB9">
        <w:t xml:space="preserve"> til miljøgodkendelse af</w:t>
      </w:r>
      <w:bookmarkEnd w:id="99"/>
      <w:r w:rsidRPr="00DF1DB9">
        <w:t xml:space="preserve"> </w:t>
      </w:r>
      <w:bookmarkEnd w:id="100"/>
      <w:bookmarkEnd w:id="101"/>
      <w:bookmarkEnd w:id="102"/>
      <w:bookmarkEnd w:id="103"/>
      <w:bookmarkEnd w:id="104"/>
    </w:p>
    <w:p w14:paraId="3DDB67AC" w14:textId="3C2F8949" w:rsidR="008D761D" w:rsidRDefault="00131D42" w:rsidP="00D93902">
      <w:pPr>
        <w:pStyle w:val="Overskrift1"/>
        <w:jc w:val="center"/>
        <w:rPr>
          <w:highlight w:val="lightGray"/>
        </w:rPr>
      </w:pPr>
      <w:bookmarkStart w:id="105" w:name="_Toc488666554"/>
      <w:r>
        <w:t>Toftlundvej 7B, 7430 Ikast</w:t>
      </w:r>
      <w:bookmarkEnd w:id="105"/>
    </w:p>
    <w:p w14:paraId="178F7394" w14:textId="77777777" w:rsidR="00D93902" w:rsidRDefault="008D761D">
      <w:pPr>
        <w:rPr>
          <w:rFonts w:eastAsiaTheme="majorEastAsia" w:cstheme="majorBidi"/>
          <w:b/>
          <w:bCs/>
          <w:sz w:val="24"/>
          <w:szCs w:val="24"/>
        </w:rPr>
      </w:pPr>
      <w:bookmarkStart w:id="106" w:name="_Toc168989898"/>
      <w:bookmarkStart w:id="107" w:name="_Toc169624850"/>
      <w:bookmarkStart w:id="108" w:name="_Toc169674472"/>
      <w:bookmarkStart w:id="109" w:name="_Toc206988953"/>
      <w:bookmarkStart w:id="110" w:name="_Toc206990575"/>
      <w:bookmarkEnd w:id="86"/>
      <w:bookmarkEnd w:id="87"/>
      <w:bookmarkEnd w:id="88"/>
      <w:bookmarkEnd w:id="89"/>
      <w:bookmarkEnd w:id="90"/>
      <w:bookmarkEnd w:id="91"/>
      <w:r>
        <w:rPr>
          <w:sz w:val="24"/>
          <w:szCs w:val="24"/>
        </w:rPr>
        <w:br w:type="page"/>
      </w:r>
      <w:bookmarkStart w:id="111" w:name="_Toc255484326"/>
      <w:bookmarkStart w:id="112" w:name="_Toc255484507"/>
      <w:bookmarkStart w:id="113" w:name="_Toc269209803"/>
    </w:p>
    <w:p w14:paraId="7551BDE5" w14:textId="77777777" w:rsidR="008D761D" w:rsidRPr="00C84774" w:rsidRDefault="008D761D" w:rsidP="008D761D">
      <w:pPr>
        <w:pStyle w:val="Overskrift1"/>
        <w:jc w:val="center"/>
        <w:rPr>
          <w:sz w:val="24"/>
          <w:szCs w:val="24"/>
        </w:rPr>
      </w:pPr>
      <w:bookmarkStart w:id="114" w:name="_Toc406679802"/>
      <w:bookmarkStart w:id="115" w:name="_Toc476737672"/>
      <w:bookmarkStart w:id="116" w:name="_Toc488666555"/>
      <w:r w:rsidRPr="00C84774">
        <w:rPr>
          <w:sz w:val="24"/>
          <w:szCs w:val="24"/>
        </w:rPr>
        <w:lastRenderedPageBreak/>
        <w:t>Indholdsfortegnelse</w:t>
      </w:r>
      <w:bookmarkEnd w:id="92"/>
      <w:bookmarkEnd w:id="106"/>
      <w:r w:rsidRPr="00C84774">
        <w:rPr>
          <w:sz w:val="24"/>
          <w:szCs w:val="24"/>
        </w:rPr>
        <w:t>:</w:t>
      </w:r>
      <w:bookmarkEnd w:id="107"/>
      <w:bookmarkEnd w:id="108"/>
      <w:bookmarkEnd w:id="109"/>
      <w:bookmarkEnd w:id="110"/>
      <w:bookmarkEnd w:id="111"/>
      <w:bookmarkEnd w:id="112"/>
      <w:bookmarkEnd w:id="113"/>
      <w:bookmarkEnd w:id="114"/>
      <w:bookmarkEnd w:id="115"/>
      <w:bookmarkEnd w:id="116"/>
    </w:p>
    <w:p w14:paraId="61271733" w14:textId="42EA54E6" w:rsidR="00252848" w:rsidRPr="00252848" w:rsidRDefault="00F3125A" w:rsidP="00252848">
      <w:pPr>
        <w:pStyle w:val="Indholdsfortegnelse1"/>
        <w:rPr>
          <w:rFonts w:eastAsiaTheme="minorEastAsia" w:cstheme="minorBidi"/>
          <w:b w:val="0"/>
          <w:bCs w:val="0"/>
        </w:rPr>
      </w:pPr>
      <w:r w:rsidRPr="00B85EF0">
        <w:fldChar w:fldCharType="begin"/>
      </w:r>
      <w:r w:rsidR="008D761D" w:rsidRPr="00B85EF0">
        <w:instrText xml:space="preserve"> TOC \o "1-3" \h \z </w:instrText>
      </w:r>
      <w:r w:rsidRPr="00B85EF0">
        <w:fldChar w:fldCharType="separate"/>
      </w:r>
    </w:p>
    <w:p w14:paraId="33B1D911" w14:textId="6EA5B366" w:rsidR="00252848" w:rsidRPr="00252848" w:rsidRDefault="00252848" w:rsidP="00E0030C">
      <w:pPr>
        <w:pStyle w:val="Indholdsfortegnelse1"/>
        <w:jc w:val="left"/>
        <w:rPr>
          <w:rFonts w:eastAsiaTheme="minorEastAsia" w:cstheme="minorBidi"/>
          <w:b w:val="0"/>
          <w:bCs w:val="0"/>
        </w:rPr>
      </w:pPr>
    </w:p>
    <w:p w14:paraId="48E13D56" w14:textId="31D5A8B5" w:rsidR="00252848" w:rsidRPr="00252848" w:rsidRDefault="006B4F54">
      <w:pPr>
        <w:pStyle w:val="Indholdsfortegnelse1"/>
        <w:rPr>
          <w:rFonts w:eastAsiaTheme="minorEastAsia" w:cstheme="minorBidi"/>
          <w:b w:val="0"/>
          <w:bCs w:val="0"/>
        </w:rPr>
      </w:pPr>
      <w:hyperlink w:anchor="_Toc488666556" w:history="1">
        <w:r w:rsidR="00252848" w:rsidRPr="00252848">
          <w:rPr>
            <w:rStyle w:val="Hyperlink"/>
          </w:rPr>
          <w:t>1. Indledning</w:t>
        </w:r>
        <w:r w:rsidR="00252848" w:rsidRPr="00252848">
          <w:rPr>
            <w:webHidden/>
          </w:rPr>
          <w:tab/>
        </w:r>
        <w:r w:rsidR="00252848" w:rsidRPr="00252848">
          <w:rPr>
            <w:webHidden/>
          </w:rPr>
          <w:fldChar w:fldCharType="begin"/>
        </w:r>
        <w:r w:rsidR="00252848" w:rsidRPr="00252848">
          <w:rPr>
            <w:webHidden/>
          </w:rPr>
          <w:instrText xml:space="preserve"> PAGEREF _Toc488666556 \h </w:instrText>
        </w:r>
        <w:r w:rsidR="00252848" w:rsidRPr="00252848">
          <w:rPr>
            <w:webHidden/>
          </w:rPr>
        </w:r>
        <w:r w:rsidR="00252848" w:rsidRPr="00252848">
          <w:rPr>
            <w:webHidden/>
          </w:rPr>
          <w:fldChar w:fldCharType="separate"/>
        </w:r>
        <w:r w:rsidR="00252848" w:rsidRPr="00252848">
          <w:rPr>
            <w:webHidden/>
          </w:rPr>
          <w:t>10</w:t>
        </w:r>
        <w:r w:rsidR="00252848" w:rsidRPr="00252848">
          <w:rPr>
            <w:webHidden/>
          </w:rPr>
          <w:fldChar w:fldCharType="end"/>
        </w:r>
      </w:hyperlink>
    </w:p>
    <w:p w14:paraId="03FAF61F" w14:textId="3BAD6AF4" w:rsidR="00252848" w:rsidRPr="00252848" w:rsidRDefault="006B4F54">
      <w:pPr>
        <w:pStyle w:val="Indholdsfortegnelse2"/>
        <w:tabs>
          <w:tab w:val="right" w:leader="dot" w:pos="9628"/>
        </w:tabs>
        <w:rPr>
          <w:rFonts w:ascii="Verdana" w:eastAsiaTheme="minorEastAsia" w:hAnsi="Verdana" w:cstheme="minorBidi"/>
          <w:noProof/>
          <w:sz w:val="18"/>
          <w:szCs w:val="18"/>
        </w:rPr>
      </w:pPr>
      <w:hyperlink w:anchor="_Toc488666557" w:history="1">
        <w:r w:rsidR="00252848" w:rsidRPr="00252848">
          <w:rPr>
            <w:rStyle w:val="Hyperlink"/>
            <w:rFonts w:ascii="Verdana" w:hAnsi="Verdana"/>
            <w:noProof/>
            <w:sz w:val="18"/>
            <w:szCs w:val="18"/>
          </w:rPr>
          <w:t>1.1. Ikke-teknisk resumé</w:t>
        </w:r>
        <w:r w:rsidR="00252848" w:rsidRPr="00252848">
          <w:rPr>
            <w:rFonts w:ascii="Verdana" w:hAnsi="Verdana"/>
            <w:noProof/>
            <w:webHidden/>
            <w:sz w:val="18"/>
            <w:szCs w:val="18"/>
          </w:rPr>
          <w:tab/>
        </w:r>
        <w:r w:rsidR="00252848" w:rsidRPr="00252848">
          <w:rPr>
            <w:rFonts w:ascii="Verdana" w:hAnsi="Verdana"/>
            <w:noProof/>
            <w:webHidden/>
            <w:sz w:val="18"/>
            <w:szCs w:val="18"/>
          </w:rPr>
          <w:fldChar w:fldCharType="begin"/>
        </w:r>
        <w:r w:rsidR="00252848" w:rsidRPr="00252848">
          <w:rPr>
            <w:rFonts w:ascii="Verdana" w:hAnsi="Verdana"/>
            <w:noProof/>
            <w:webHidden/>
            <w:sz w:val="18"/>
            <w:szCs w:val="18"/>
          </w:rPr>
          <w:instrText xml:space="preserve"> PAGEREF _Toc488666557 \h </w:instrText>
        </w:r>
        <w:r w:rsidR="00252848" w:rsidRPr="00252848">
          <w:rPr>
            <w:rFonts w:ascii="Verdana" w:hAnsi="Verdana"/>
            <w:noProof/>
            <w:webHidden/>
            <w:sz w:val="18"/>
            <w:szCs w:val="18"/>
          </w:rPr>
        </w:r>
        <w:r w:rsidR="00252848" w:rsidRPr="00252848">
          <w:rPr>
            <w:rFonts w:ascii="Verdana" w:hAnsi="Verdana"/>
            <w:noProof/>
            <w:webHidden/>
            <w:sz w:val="18"/>
            <w:szCs w:val="18"/>
          </w:rPr>
          <w:fldChar w:fldCharType="separate"/>
        </w:r>
        <w:r w:rsidR="00252848" w:rsidRPr="00252848">
          <w:rPr>
            <w:rFonts w:ascii="Verdana" w:hAnsi="Verdana"/>
            <w:noProof/>
            <w:webHidden/>
            <w:sz w:val="18"/>
            <w:szCs w:val="18"/>
          </w:rPr>
          <w:t>10</w:t>
        </w:r>
        <w:r w:rsidR="00252848" w:rsidRPr="00252848">
          <w:rPr>
            <w:rFonts w:ascii="Verdana" w:hAnsi="Verdana"/>
            <w:noProof/>
            <w:webHidden/>
            <w:sz w:val="18"/>
            <w:szCs w:val="18"/>
          </w:rPr>
          <w:fldChar w:fldCharType="end"/>
        </w:r>
      </w:hyperlink>
    </w:p>
    <w:p w14:paraId="4DC0A9A0" w14:textId="52C2AF40" w:rsidR="00252848" w:rsidRPr="00252848" w:rsidRDefault="006B4F54">
      <w:pPr>
        <w:pStyle w:val="Indholdsfortegnelse2"/>
        <w:tabs>
          <w:tab w:val="right" w:leader="dot" w:pos="9628"/>
        </w:tabs>
        <w:rPr>
          <w:rFonts w:ascii="Verdana" w:eastAsiaTheme="minorEastAsia" w:hAnsi="Verdana" w:cstheme="minorBidi"/>
          <w:noProof/>
          <w:sz w:val="18"/>
          <w:szCs w:val="18"/>
        </w:rPr>
      </w:pPr>
      <w:hyperlink w:anchor="_Toc488666558" w:history="1">
        <w:r w:rsidR="00252848" w:rsidRPr="00252848">
          <w:rPr>
            <w:rStyle w:val="Hyperlink"/>
            <w:rFonts w:ascii="Verdana" w:hAnsi="Verdana"/>
            <w:noProof/>
            <w:sz w:val="18"/>
            <w:szCs w:val="18"/>
          </w:rPr>
          <w:t>1.2. Ansøger, ejerforhold og konsulentoplysninger</w:t>
        </w:r>
        <w:r w:rsidR="00252848" w:rsidRPr="00252848">
          <w:rPr>
            <w:rFonts w:ascii="Verdana" w:hAnsi="Verdana"/>
            <w:noProof/>
            <w:webHidden/>
            <w:sz w:val="18"/>
            <w:szCs w:val="18"/>
          </w:rPr>
          <w:tab/>
        </w:r>
        <w:r w:rsidR="00252848" w:rsidRPr="00252848">
          <w:rPr>
            <w:rFonts w:ascii="Verdana" w:hAnsi="Verdana"/>
            <w:noProof/>
            <w:webHidden/>
            <w:sz w:val="18"/>
            <w:szCs w:val="18"/>
          </w:rPr>
          <w:fldChar w:fldCharType="begin"/>
        </w:r>
        <w:r w:rsidR="00252848" w:rsidRPr="00252848">
          <w:rPr>
            <w:rFonts w:ascii="Verdana" w:hAnsi="Verdana"/>
            <w:noProof/>
            <w:webHidden/>
            <w:sz w:val="18"/>
            <w:szCs w:val="18"/>
          </w:rPr>
          <w:instrText xml:space="preserve"> PAGEREF _Toc488666558 \h </w:instrText>
        </w:r>
        <w:r w:rsidR="00252848" w:rsidRPr="00252848">
          <w:rPr>
            <w:rFonts w:ascii="Verdana" w:hAnsi="Verdana"/>
            <w:noProof/>
            <w:webHidden/>
            <w:sz w:val="18"/>
            <w:szCs w:val="18"/>
          </w:rPr>
        </w:r>
        <w:r w:rsidR="00252848" w:rsidRPr="00252848">
          <w:rPr>
            <w:rFonts w:ascii="Verdana" w:hAnsi="Verdana"/>
            <w:noProof/>
            <w:webHidden/>
            <w:sz w:val="18"/>
            <w:szCs w:val="18"/>
          </w:rPr>
          <w:fldChar w:fldCharType="separate"/>
        </w:r>
        <w:r w:rsidR="00252848" w:rsidRPr="00252848">
          <w:rPr>
            <w:rFonts w:ascii="Verdana" w:hAnsi="Verdana"/>
            <w:noProof/>
            <w:webHidden/>
            <w:sz w:val="18"/>
            <w:szCs w:val="18"/>
          </w:rPr>
          <w:t>10</w:t>
        </w:r>
        <w:r w:rsidR="00252848" w:rsidRPr="00252848">
          <w:rPr>
            <w:rFonts w:ascii="Verdana" w:hAnsi="Verdana"/>
            <w:noProof/>
            <w:webHidden/>
            <w:sz w:val="18"/>
            <w:szCs w:val="18"/>
          </w:rPr>
          <w:fldChar w:fldCharType="end"/>
        </w:r>
      </w:hyperlink>
    </w:p>
    <w:p w14:paraId="733838F6" w14:textId="59EBC788" w:rsidR="00252848" w:rsidRPr="00252848" w:rsidRDefault="006B4F54">
      <w:pPr>
        <w:pStyle w:val="Indholdsfortegnelse2"/>
        <w:tabs>
          <w:tab w:val="right" w:leader="dot" w:pos="9628"/>
        </w:tabs>
        <w:rPr>
          <w:rFonts w:ascii="Verdana" w:eastAsiaTheme="minorEastAsia" w:hAnsi="Verdana" w:cstheme="minorBidi"/>
          <w:noProof/>
          <w:sz w:val="18"/>
          <w:szCs w:val="18"/>
        </w:rPr>
      </w:pPr>
      <w:hyperlink w:anchor="_Toc488666559" w:history="1">
        <w:r w:rsidR="00252848" w:rsidRPr="00252848">
          <w:rPr>
            <w:rStyle w:val="Hyperlink"/>
            <w:rFonts w:ascii="Verdana" w:hAnsi="Verdana"/>
            <w:noProof/>
            <w:sz w:val="18"/>
            <w:szCs w:val="18"/>
          </w:rPr>
          <w:t>1.3. Lovgivningsmæssig baggrund</w:t>
        </w:r>
        <w:r w:rsidR="00252848" w:rsidRPr="00252848">
          <w:rPr>
            <w:rFonts w:ascii="Verdana" w:hAnsi="Verdana"/>
            <w:noProof/>
            <w:webHidden/>
            <w:sz w:val="18"/>
            <w:szCs w:val="18"/>
          </w:rPr>
          <w:tab/>
        </w:r>
        <w:r w:rsidR="00252848" w:rsidRPr="00252848">
          <w:rPr>
            <w:rFonts w:ascii="Verdana" w:hAnsi="Verdana"/>
            <w:noProof/>
            <w:webHidden/>
            <w:sz w:val="18"/>
            <w:szCs w:val="18"/>
          </w:rPr>
          <w:fldChar w:fldCharType="begin"/>
        </w:r>
        <w:r w:rsidR="00252848" w:rsidRPr="00252848">
          <w:rPr>
            <w:rFonts w:ascii="Verdana" w:hAnsi="Verdana"/>
            <w:noProof/>
            <w:webHidden/>
            <w:sz w:val="18"/>
            <w:szCs w:val="18"/>
          </w:rPr>
          <w:instrText xml:space="preserve"> PAGEREF _Toc488666559 \h </w:instrText>
        </w:r>
        <w:r w:rsidR="00252848" w:rsidRPr="00252848">
          <w:rPr>
            <w:rFonts w:ascii="Verdana" w:hAnsi="Verdana"/>
            <w:noProof/>
            <w:webHidden/>
            <w:sz w:val="18"/>
            <w:szCs w:val="18"/>
          </w:rPr>
        </w:r>
        <w:r w:rsidR="00252848" w:rsidRPr="00252848">
          <w:rPr>
            <w:rFonts w:ascii="Verdana" w:hAnsi="Verdana"/>
            <w:noProof/>
            <w:webHidden/>
            <w:sz w:val="18"/>
            <w:szCs w:val="18"/>
          </w:rPr>
          <w:fldChar w:fldCharType="separate"/>
        </w:r>
        <w:r w:rsidR="00252848" w:rsidRPr="00252848">
          <w:rPr>
            <w:rFonts w:ascii="Verdana" w:hAnsi="Verdana"/>
            <w:noProof/>
            <w:webHidden/>
            <w:sz w:val="18"/>
            <w:szCs w:val="18"/>
          </w:rPr>
          <w:t>11</w:t>
        </w:r>
        <w:r w:rsidR="00252848" w:rsidRPr="00252848">
          <w:rPr>
            <w:rFonts w:ascii="Verdana" w:hAnsi="Verdana"/>
            <w:noProof/>
            <w:webHidden/>
            <w:sz w:val="18"/>
            <w:szCs w:val="18"/>
          </w:rPr>
          <w:fldChar w:fldCharType="end"/>
        </w:r>
      </w:hyperlink>
    </w:p>
    <w:p w14:paraId="4EEE2D67" w14:textId="6D21E920" w:rsidR="00252848" w:rsidRPr="00252848" w:rsidRDefault="006B4F54">
      <w:pPr>
        <w:pStyle w:val="Indholdsfortegnelse1"/>
        <w:rPr>
          <w:rFonts w:eastAsiaTheme="minorEastAsia" w:cstheme="minorBidi"/>
          <w:b w:val="0"/>
          <w:bCs w:val="0"/>
        </w:rPr>
      </w:pPr>
      <w:hyperlink w:anchor="_Toc488666560" w:history="1">
        <w:r w:rsidR="00252848" w:rsidRPr="00252848">
          <w:rPr>
            <w:rStyle w:val="Hyperlink"/>
          </w:rPr>
          <w:t>2. Vurdering af miljøpåvirkning fra anlægget</w:t>
        </w:r>
        <w:r w:rsidR="00252848" w:rsidRPr="00252848">
          <w:rPr>
            <w:webHidden/>
          </w:rPr>
          <w:tab/>
        </w:r>
        <w:r w:rsidR="00252848" w:rsidRPr="00252848">
          <w:rPr>
            <w:webHidden/>
          </w:rPr>
          <w:fldChar w:fldCharType="begin"/>
        </w:r>
        <w:r w:rsidR="00252848" w:rsidRPr="00252848">
          <w:rPr>
            <w:webHidden/>
          </w:rPr>
          <w:instrText xml:space="preserve"> PAGEREF _Toc488666560 \h </w:instrText>
        </w:r>
        <w:r w:rsidR="00252848" w:rsidRPr="00252848">
          <w:rPr>
            <w:webHidden/>
          </w:rPr>
        </w:r>
        <w:r w:rsidR="00252848" w:rsidRPr="00252848">
          <w:rPr>
            <w:webHidden/>
          </w:rPr>
          <w:fldChar w:fldCharType="separate"/>
        </w:r>
        <w:r w:rsidR="00252848" w:rsidRPr="00252848">
          <w:rPr>
            <w:webHidden/>
          </w:rPr>
          <w:t>11</w:t>
        </w:r>
        <w:r w:rsidR="00252848" w:rsidRPr="00252848">
          <w:rPr>
            <w:webHidden/>
          </w:rPr>
          <w:fldChar w:fldCharType="end"/>
        </w:r>
      </w:hyperlink>
    </w:p>
    <w:p w14:paraId="2250A1F6" w14:textId="37CEAD43" w:rsidR="00252848" w:rsidRPr="00252848" w:rsidRDefault="006B4F54">
      <w:pPr>
        <w:pStyle w:val="Indholdsfortegnelse2"/>
        <w:tabs>
          <w:tab w:val="right" w:leader="dot" w:pos="9628"/>
        </w:tabs>
        <w:rPr>
          <w:rFonts w:ascii="Verdana" w:eastAsiaTheme="minorEastAsia" w:hAnsi="Verdana" w:cstheme="minorBidi"/>
          <w:noProof/>
          <w:sz w:val="18"/>
          <w:szCs w:val="18"/>
        </w:rPr>
      </w:pPr>
      <w:hyperlink w:anchor="_Toc488666561" w:history="1">
        <w:r w:rsidR="00252848" w:rsidRPr="00252848">
          <w:rPr>
            <w:rStyle w:val="Hyperlink"/>
            <w:rFonts w:ascii="Verdana" w:hAnsi="Verdana"/>
            <w:noProof/>
            <w:sz w:val="18"/>
            <w:szCs w:val="18"/>
          </w:rPr>
          <w:t>2.1. Anlæggets beliggenhed</w:t>
        </w:r>
        <w:r w:rsidR="00252848" w:rsidRPr="00252848">
          <w:rPr>
            <w:rFonts w:ascii="Verdana" w:hAnsi="Verdana"/>
            <w:noProof/>
            <w:webHidden/>
            <w:sz w:val="18"/>
            <w:szCs w:val="18"/>
          </w:rPr>
          <w:tab/>
        </w:r>
        <w:r w:rsidR="00252848" w:rsidRPr="00252848">
          <w:rPr>
            <w:rFonts w:ascii="Verdana" w:hAnsi="Verdana"/>
            <w:noProof/>
            <w:webHidden/>
            <w:sz w:val="18"/>
            <w:szCs w:val="18"/>
          </w:rPr>
          <w:fldChar w:fldCharType="begin"/>
        </w:r>
        <w:r w:rsidR="00252848" w:rsidRPr="00252848">
          <w:rPr>
            <w:rFonts w:ascii="Verdana" w:hAnsi="Verdana"/>
            <w:noProof/>
            <w:webHidden/>
            <w:sz w:val="18"/>
            <w:szCs w:val="18"/>
          </w:rPr>
          <w:instrText xml:space="preserve"> PAGEREF _Toc488666561 \h </w:instrText>
        </w:r>
        <w:r w:rsidR="00252848" w:rsidRPr="00252848">
          <w:rPr>
            <w:rFonts w:ascii="Verdana" w:hAnsi="Verdana"/>
            <w:noProof/>
            <w:webHidden/>
            <w:sz w:val="18"/>
            <w:szCs w:val="18"/>
          </w:rPr>
        </w:r>
        <w:r w:rsidR="00252848" w:rsidRPr="00252848">
          <w:rPr>
            <w:rFonts w:ascii="Verdana" w:hAnsi="Verdana"/>
            <w:noProof/>
            <w:webHidden/>
            <w:sz w:val="18"/>
            <w:szCs w:val="18"/>
          </w:rPr>
          <w:fldChar w:fldCharType="separate"/>
        </w:r>
        <w:r w:rsidR="00252848" w:rsidRPr="00252848">
          <w:rPr>
            <w:rFonts w:ascii="Verdana" w:hAnsi="Verdana"/>
            <w:noProof/>
            <w:webHidden/>
            <w:sz w:val="18"/>
            <w:szCs w:val="18"/>
          </w:rPr>
          <w:t>11</w:t>
        </w:r>
        <w:r w:rsidR="00252848" w:rsidRPr="00252848">
          <w:rPr>
            <w:rFonts w:ascii="Verdana" w:hAnsi="Verdana"/>
            <w:noProof/>
            <w:webHidden/>
            <w:sz w:val="18"/>
            <w:szCs w:val="18"/>
          </w:rPr>
          <w:fldChar w:fldCharType="end"/>
        </w:r>
      </w:hyperlink>
    </w:p>
    <w:p w14:paraId="0A62102B" w14:textId="4A0F7F95" w:rsidR="00252848" w:rsidRPr="00252848" w:rsidRDefault="006B4F54">
      <w:pPr>
        <w:pStyle w:val="Indholdsfortegnelse2"/>
        <w:tabs>
          <w:tab w:val="right" w:leader="dot" w:pos="9628"/>
        </w:tabs>
        <w:rPr>
          <w:rFonts w:ascii="Verdana" w:eastAsiaTheme="minorEastAsia" w:hAnsi="Verdana" w:cstheme="minorBidi"/>
          <w:noProof/>
          <w:sz w:val="18"/>
          <w:szCs w:val="18"/>
        </w:rPr>
      </w:pPr>
      <w:hyperlink w:anchor="_Toc488666562" w:history="1">
        <w:r w:rsidR="00252848" w:rsidRPr="00252848">
          <w:rPr>
            <w:rStyle w:val="Hyperlink"/>
            <w:rFonts w:ascii="Verdana" w:hAnsi="Verdana"/>
            <w:noProof/>
            <w:sz w:val="18"/>
            <w:szCs w:val="18"/>
          </w:rPr>
          <w:t>2.2. Anlæggets indretning</w:t>
        </w:r>
        <w:r w:rsidR="00252848" w:rsidRPr="00252848">
          <w:rPr>
            <w:rFonts w:ascii="Verdana" w:hAnsi="Verdana"/>
            <w:noProof/>
            <w:webHidden/>
            <w:sz w:val="18"/>
            <w:szCs w:val="18"/>
          </w:rPr>
          <w:tab/>
        </w:r>
        <w:r w:rsidR="00252848" w:rsidRPr="00252848">
          <w:rPr>
            <w:rFonts w:ascii="Verdana" w:hAnsi="Verdana"/>
            <w:noProof/>
            <w:webHidden/>
            <w:sz w:val="18"/>
            <w:szCs w:val="18"/>
          </w:rPr>
          <w:fldChar w:fldCharType="begin"/>
        </w:r>
        <w:r w:rsidR="00252848" w:rsidRPr="00252848">
          <w:rPr>
            <w:rFonts w:ascii="Verdana" w:hAnsi="Verdana"/>
            <w:noProof/>
            <w:webHidden/>
            <w:sz w:val="18"/>
            <w:szCs w:val="18"/>
          </w:rPr>
          <w:instrText xml:space="preserve"> PAGEREF _Toc488666562 \h </w:instrText>
        </w:r>
        <w:r w:rsidR="00252848" w:rsidRPr="00252848">
          <w:rPr>
            <w:rFonts w:ascii="Verdana" w:hAnsi="Verdana"/>
            <w:noProof/>
            <w:webHidden/>
            <w:sz w:val="18"/>
            <w:szCs w:val="18"/>
          </w:rPr>
        </w:r>
        <w:r w:rsidR="00252848" w:rsidRPr="00252848">
          <w:rPr>
            <w:rFonts w:ascii="Verdana" w:hAnsi="Verdana"/>
            <w:noProof/>
            <w:webHidden/>
            <w:sz w:val="18"/>
            <w:szCs w:val="18"/>
          </w:rPr>
          <w:fldChar w:fldCharType="separate"/>
        </w:r>
        <w:r w:rsidR="00252848" w:rsidRPr="00252848">
          <w:rPr>
            <w:rFonts w:ascii="Verdana" w:hAnsi="Verdana"/>
            <w:noProof/>
            <w:webHidden/>
            <w:sz w:val="18"/>
            <w:szCs w:val="18"/>
          </w:rPr>
          <w:t>13</w:t>
        </w:r>
        <w:r w:rsidR="00252848" w:rsidRPr="00252848">
          <w:rPr>
            <w:rFonts w:ascii="Verdana" w:hAnsi="Verdana"/>
            <w:noProof/>
            <w:webHidden/>
            <w:sz w:val="18"/>
            <w:szCs w:val="18"/>
          </w:rPr>
          <w:fldChar w:fldCharType="end"/>
        </w:r>
      </w:hyperlink>
    </w:p>
    <w:p w14:paraId="6F130521" w14:textId="32B9048C" w:rsidR="00252848" w:rsidRPr="00252848" w:rsidRDefault="006B4F54">
      <w:pPr>
        <w:pStyle w:val="Indholdsfortegnelse2"/>
        <w:tabs>
          <w:tab w:val="right" w:leader="dot" w:pos="9628"/>
        </w:tabs>
        <w:rPr>
          <w:rFonts w:ascii="Verdana" w:eastAsiaTheme="minorEastAsia" w:hAnsi="Verdana" w:cstheme="minorBidi"/>
          <w:noProof/>
          <w:sz w:val="18"/>
          <w:szCs w:val="18"/>
        </w:rPr>
      </w:pPr>
      <w:hyperlink w:anchor="_Toc488666563" w:history="1">
        <w:r w:rsidR="00252848" w:rsidRPr="00252848">
          <w:rPr>
            <w:rStyle w:val="Hyperlink"/>
            <w:rFonts w:ascii="Verdana" w:hAnsi="Verdana"/>
            <w:noProof/>
            <w:sz w:val="18"/>
            <w:szCs w:val="18"/>
          </w:rPr>
          <w:t>2.3. Besætningssammensætning og staldtype</w:t>
        </w:r>
        <w:r w:rsidR="00252848" w:rsidRPr="00252848">
          <w:rPr>
            <w:rFonts w:ascii="Verdana" w:hAnsi="Verdana"/>
            <w:noProof/>
            <w:webHidden/>
            <w:sz w:val="18"/>
            <w:szCs w:val="18"/>
          </w:rPr>
          <w:tab/>
        </w:r>
        <w:r w:rsidR="00252848" w:rsidRPr="00252848">
          <w:rPr>
            <w:rFonts w:ascii="Verdana" w:hAnsi="Verdana"/>
            <w:noProof/>
            <w:webHidden/>
            <w:sz w:val="18"/>
            <w:szCs w:val="18"/>
          </w:rPr>
          <w:fldChar w:fldCharType="begin"/>
        </w:r>
        <w:r w:rsidR="00252848" w:rsidRPr="00252848">
          <w:rPr>
            <w:rFonts w:ascii="Verdana" w:hAnsi="Verdana"/>
            <w:noProof/>
            <w:webHidden/>
            <w:sz w:val="18"/>
            <w:szCs w:val="18"/>
          </w:rPr>
          <w:instrText xml:space="preserve"> PAGEREF _Toc488666563 \h </w:instrText>
        </w:r>
        <w:r w:rsidR="00252848" w:rsidRPr="00252848">
          <w:rPr>
            <w:rFonts w:ascii="Verdana" w:hAnsi="Verdana"/>
            <w:noProof/>
            <w:webHidden/>
            <w:sz w:val="18"/>
            <w:szCs w:val="18"/>
          </w:rPr>
        </w:r>
        <w:r w:rsidR="00252848" w:rsidRPr="00252848">
          <w:rPr>
            <w:rFonts w:ascii="Verdana" w:hAnsi="Verdana"/>
            <w:noProof/>
            <w:webHidden/>
            <w:sz w:val="18"/>
            <w:szCs w:val="18"/>
          </w:rPr>
          <w:fldChar w:fldCharType="separate"/>
        </w:r>
        <w:r w:rsidR="00252848" w:rsidRPr="00252848">
          <w:rPr>
            <w:rFonts w:ascii="Verdana" w:hAnsi="Verdana"/>
            <w:noProof/>
            <w:webHidden/>
            <w:sz w:val="18"/>
            <w:szCs w:val="18"/>
          </w:rPr>
          <w:t>13</w:t>
        </w:r>
        <w:r w:rsidR="00252848" w:rsidRPr="00252848">
          <w:rPr>
            <w:rFonts w:ascii="Verdana" w:hAnsi="Verdana"/>
            <w:noProof/>
            <w:webHidden/>
            <w:sz w:val="18"/>
            <w:szCs w:val="18"/>
          </w:rPr>
          <w:fldChar w:fldCharType="end"/>
        </w:r>
      </w:hyperlink>
    </w:p>
    <w:p w14:paraId="47B8B614" w14:textId="3699812B" w:rsidR="00252848" w:rsidRPr="00252848" w:rsidRDefault="006B4F54">
      <w:pPr>
        <w:pStyle w:val="Indholdsfortegnelse2"/>
        <w:tabs>
          <w:tab w:val="right" w:leader="dot" w:pos="9628"/>
        </w:tabs>
        <w:rPr>
          <w:rFonts w:ascii="Verdana" w:eastAsiaTheme="minorEastAsia" w:hAnsi="Verdana" w:cstheme="minorBidi"/>
          <w:noProof/>
          <w:sz w:val="18"/>
          <w:szCs w:val="18"/>
        </w:rPr>
      </w:pPr>
      <w:hyperlink w:anchor="_Toc488666564" w:history="1">
        <w:r w:rsidR="00252848" w:rsidRPr="00252848">
          <w:rPr>
            <w:rStyle w:val="Hyperlink"/>
            <w:rFonts w:ascii="Verdana" w:hAnsi="Verdana"/>
            <w:noProof/>
            <w:sz w:val="18"/>
            <w:szCs w:val="18"/>
          </w:rPr>
          <w:t>2.4. Husdyrgødningsproduktion og opbevaringsanlæg</w:t>
        </w:r>
        <w:r w:rsidR="00252848" w:rsidRPr="00252848">
          <w:rPr>
            <w:rFonts w:ascii="Verdana" w:hAnsi="Verdana"/>
            <w:noProof/>
            <w:webHidden/>
            <w:sz w:val="18"/>
            <w:szCs w:val="18"/>
          </w:rPr>
          <w:tab/>
        </w:r>
        <w:r w:rsidR="00252848" w:rsidRPr="00252848">
          <w:rPr>
            <w:rFonts w:ascii="Verdana" w:hAnsi="Verdana"/>
            <w:noProof/>
            <w:webHidden/>
            <w:sz w:val="18"/>
            <w:szCs w:val="18"/>
          </w:rPr>
          <w:fldChar w:fldCharType="begin"/>
        </w:r>
        <w:r w:rsidR="00252848" w:rsidRPr="00252848">
          <w:rPr>
            <w:rFonts w:ascii="Verdana" w:hAnsi="Verdana"/>
            <w:noProof/>
            <w:webHidden/>
            <w:sz w:val="18"/>
            <w:szCs w:val="18"/>
          </w:rPr>
          <w:instrText xml:space="preserve"> PAGEREF _Toc488666564 \h </w:instrText>
        </w:r>
        <w:r w:rsidR="00252848" w:rsidRPr="00252848">
          <w:rPr>
            <w:rFonts w:ascii="Verdana" w:hAnsi="Verdana"/>
            <w:noProof/>
            <w:webHidden/>
            <w:sz w:val="18"/>
            <w:szCs w:val="18"/>
          </w:rPr>
        </w:r>
        <w:r w:rsidR="00252848" w:rsidRPr="00252848">
          <w:rPr>
            <w:rFonts w:ascii="Verdana" w:hAnsi="Verdana"/>
            <w:noProof/>
            <w:webHidden/>
            <w:sz w:val="18"/>
            <w:szCs w:val="18"/>
          </w:rPr>
          <w:fldChar w:fldCharType="separate"/>
        </w:r>
        <w:r w:rsidR="00252848" w:rsidRPr="00252848">
          <w:rPr>
            <w:rFonts w:ascii="Verdana" w:hAnsi="Verdana"/>
            <w:noProof/>
            <w:webHidden/>
            <w:sz w:val="18"/>
            <w:szCs w:val="18"/>
          </w:rPr>
          <w:t>13</w:t>
        </w:r>
        <w:r w:rsidR="00252848" w:rsidRPr="00252848">
          <w:rPr>
            <w:rFonts w:ascii="Verdana" w:hAnsi="Verdana"/>
            <w:noProof/>
            <w:webHidden/>
            <w:sz w:val="18"/>
            <w:szCs w:val="18"/>
          </w:rPr>
          <w:fldChar w:fldCharType="end"/>
        </w:r>
      </w:hyperlink>
    </w:p>
    <w:p w14:paraId="142DF71C" w14:textId="341B73CE" w:rsidR="00252848" w:rsidRPr="00252848" w:rsidRDefault="006B4F54">
      <w:pPr>
        <w:pStyle w:val="Indholdsfortegnelse2"/>
        <w:tabs>
          <w:tab w:val="right" w:leader="dot" w:pos="9628"/>
        </w:tabs>
        <w:rPr>
          <w:rFonts w:ascii="Verdana" w:eastAsiaTheme="minorEastAsia" w:hAnsi="Verdana" w:cstheme="minorBidi"/>
          <w:noProof/>
          <w:sz w:val="18"/>
          <w:szCs w:val="18"/>
        </w:rPr>
      </w:pPr>
      <w:hyperlink w:anchor="_Toc488666565" w:history="1">
        <w:r w:rsidR="00252848" w:rsidRPr="00252848">
          <w:rPr>
            <w:rStyle w:val="Hyperlink"/>
            <w:rFonts w:ascii="Verdana" w:hAnsi="Verdana"/>
            <w:noProof/>
            <w:sz w:val="18"/>
            <w:szCs w:val="18"/>
          </w:rPr>
          <w:t>2.5. Ammoniakemission fra stald og gødningsopbevaringslager</w:t>
        </w:r>
        <w:r w:rsidR="00252848" w:rsidRPr="00252848">
          <w:rPr>
            <w:rFonts w:ascii="Verdana" w:hAnsi="Verdana"/>
            <w:noProof/>
            <w:webHidden/>
            <w:sz w:val="18"/>
            <w:szCs w:val="18"/>
          </w:rPr>
          <w:tab/>
        </w:r>
        <w:r w:rsidR="00252848" w:rsidRPr="00252848">
          <w:rPr>
            <w:rFonts w:ascii="Verdana" w:hAnsi="Verdana"/>
            <w:noProof/>
            <w:webHidden/>
            <w:sz w:val="18"/>
            <w:szCs w:val="18"/>
          </w:rPr>
          <w:fldChar w:fldCharType="begin"/>
        </w:r>
        <w:r w:rsidR="00252848" w:rsidRPr="00252848">
          <w:rPr>
            <w:rFonts w:ascii="Verdana" w:hAnsi="Verdana"/>
            <w:noProof/>
            <w:webHidden/>
            <w:sz w:val="18"/>
            <w:szCs w:val="18"/>
          </w:rPr>
          <w:instrText xml:space="preserve"> PAGEREF _Toc488666565 \h </w:instrText>
        </w:r>
        <w:r w:rsidR="00252848" w:rsidRPr="00252848">
          <w:rPr>
            <w:rFonts w:ascii="Verdana" w:hAnsi="Verdana"/>
            <w:noProof/>
            <w:webHidden/>
            <w:sz w:val="18"/>
            <w:szCs w:val="18"/>
          </w:rPr>
        </w:r>
        <w:r w:rsidR="00252848" w:rsidRPr="00252848">
          <w:rPr>
            <w:rFonts w:ascii="Verdana" w:hAnsi="Verdana"/>
            <w:noProof/>
            <w:webHidden/>
            <w:sz w:val="18"/>
            <w:szCs w:val="18"/>
          </w:rPr>
          <w:fldChar w:fldCharType="separate"/>
        </w:r>
        <w:r w:rsidR="00252848" w:rsidRPr="00252848">
          <w:rPr>
            <w:rFonts w:ascii="Verdana" w:hAnsi="Verdana"/>
            <w:noProof/>
            <w:webHidden/>
            <w:sz w:val="18"/>
            <w:szCs w:val="18"/>
          </w:rPr>
          <w:t>14</w:t>
        </w:r>
        <w:r w:rsidR="00252848" w:rsidRPr="00252848">
          <w:rPr>
            <w:rFonts w:ascii="Verdana" w:hAnsi="Verdana"/>
            <w:noProof/>
            <w:webHidden/>
            <w:sz w:val="18"/>
            <w:szCs w:val="18"/>
          </w:rPr>
          <w:fldChar w:fldCharType="end"/>
        </w:r>
      </w:hyperlink>
    </w:p>
    <w:p w14:paraId="426D987B" w14:textId="6DFE2636" w:rsidR="00252848" w:rsidRPr="00252848" w:rsidRDefault="006B4F54">
      <w:pPr>
        <w:pStyle w:val="Indholdsfortegnelse3"/>
        <w:rPr>
          <w:rFonts w:eastAsiaTheme="minorEastAsia" w:cstheme="minorBidi"/>
          <w:sz w:val="18"/>
          <w:szCs w:val="18"/>
        </w:rPr>
      </w:pPr>
      <w:hyperlink w:anchor="_Toc488666566" w:history="1">
        <w:r w:rsidR="00252848" w:rsidRPr="00252848">
          <w:rPr>
            <w:rStyle w:val="Hyperlink"/>
            <w:sz w:val="18"/>
            <w:szCs w:val="18"/>
          </w:rPr>
          <w:t>2.5.1. Ammoniak og natur</w:t>
        </w:r>
        <w:r w:rsidR="00252848" w:rsidRPr="00252848">
          <w:rPr>
            <w:webHidden/>
            <w:sz w:val="18"/>
            <w:szCs w:val="18"/>
          </w:rPr>
          <w:tab/>
        </w:r>
        <w:r w:rsidR="00252848" w:rsidRPr="00252848">
          <w:rPr>
            <w:webHidden/>
            <w:sz w:val="18"/>
            <w:szCs w:val="18"/>
          </w:rPr>
          <w:fldChar w:fldCharType="begin"/>
        </w:r>
        <w:r w:rsidR="00252848" w:rsidRPr="00252848">
          <w:rPr>
            <w:webHidden/>
            <w:sz w:val="18"/>
            <w:szCs w:val="18"/>
          </w:rPr>
          <w:instrText xml:space="preserve"> PAGEREF _Toc488666566 \h </w:instrText>
        </w:r>
        <w:r w:rsidR="00252848" w:rsidRPr="00252848">
          <w:rPr>
            <w:webHidden/>
            <w:sz w:val="18"/>
            <w:szCs w:val="18"/>
          </w:rPr>
        </w:r>
        <w:r w:rsidR="00252848" w:rsidRPr="00252848">
          <w:rPr>
            <w:webHidden/>
            <w:sz w:val="18"/>
            <w:szCs w:val="18"/>
          </w:rPr>
          <w:fldChar w:fldCharType="separate"/>
        </w:r>
        <w:r w:rsidR="00252848" w:rsidRPr="00252848">
          <w:rPr>
            <w:webHidden/>
            <w:sz w:val="18"/>
            <w:szCs w:val="18"/>
          </w:rPr>
          <w:t>14</w:t>
        </w:r>
        <w:r w:rsidR="00252848" w:rsidRPr="00252848">
          <w:rPr>
            <w:webHidden/>
            <w:sz w:val="18"/>
            <w:szCs w:val="18"/>
          </w:rPr>
          <w:fldChar w:fldCharType="end"/>
        </w:r>
      </w:hyperlink>
    </w:p>
    <w:p w14:paraId="017F8014" w14:textId="7B085EE1" w:rsidR="00252848" w:rsidRPr="00252848" w:rsidRDefault="006B4F54">
      <w:pPr>
        <w:pStyle w:val="Indholdsfortegnelse2"/>
        <w:tabs>
          <w:tab w:val="right" w:leader="dot" w:pos="9628"/>
        </w:tabs>
        <w:rPr>
          <w:rFonts w:ascii="Verdana" w:eastAsiaTheme="minorEastAsia" w:hAnsi="Verdana" w:cstheme="minorBidi"/>
          <w:noProof/>
          <w:sz w:val="18"/>
          <w:szCs w:val="18"/>
        </w:rPr>
      </w:pPr>
      <w:hyperlink w:anchor="_Toc488666567" w:history="1">
        <w:r w:rsidR="00252848" w:rsidRPr="00252848">
          <w:rPr>
            <w:rStyle w:val="Hyperlink"/>
            <w:rFonts w:ascii="Verdana" w:hAnsi="Verdana"/>
            <w:noProof/>
            <w:sz w:val="18"/>
            <w:szCs w:val="18"/>
          </w:rPr>
          <w:t>2.6. Lugtgener fra produktionsanlægget</w:t>
        </w:r>
        <w:r w:rsidR="00252848" w:rsidRPr="00252848">
          <w:rPr>
            <w:rFonts w:ascii="Verdana" w:hAnsi="Verdana"/>
            <w:noProof/>
            <w:webHidden/>
            <w:sz w:val="18"/>
            <w:szCs w:val="18"/>
          </w:rPr>
          <w:tab/>
        </w:r>
        <w:r w:rsidR="00252848" w:rsidRPr="00252848">
          <w:rPr>
            <w:rFonts w:ascii="Verdana" w:hAnsi="Verdana"/>
            <w:noProof/>
            <w:webHidden/>
            <w:sz w:val="18"/>
            <w:szCs w:val="18"/>
          </w:rPr>
          <w:fldChar w:fldCharType="begin"/>
        </w:r>
        <w:r w:rsidR="00252848" w:rsidRPr="00252848">
          <w:rPr>
            <w:rFonts w:ascii="Verdana" w:hAnsi="Verdana"/>
            <w:noProof/>
            <w:webHidden/>
            <w:sz w:val="18"/>
            <w:szCs w:val="18"/>
          </w:rPr>
          <w:instrText xml:space="preserve"> PAGEREF _Toc488666567 \h </w:instrText>
        </w:r>
        <w:r w:rsidR="00252848" w:rsidRPr="00252848">
          <w:rPr>
            <w:rFonts w:ascii="Verdana" w:hAnsi="Verdana"/>
            <w:noProof/>
            <w:webHidden/>
            <w:sz w:val="18"/>
            <w:szCs w:val="18"/>
          </w:rPr>
        </w:r>
        <w:r w:rsidR="00252848" w:rsidRPr="00252848">
          <w:rPr>
            <w:rFonts w:ascii="Verdana" w:hAnsi="Verdana"/>
            <w:noProof/>
            <w:webHidden/>
            <w:sz w:val="18"/>
            <w:szCs w:val="18"/>
          </w:rPr>
          <w:fldChar w:fldCharType="separate"/>
        </w:r>
        <w:r w:rsidR="00252848" w:rsidRPr="00252848">
          <w:rPr>
            <w:rFonts w:ascii="Verdana" w:hAnsi="Verdana"/>
            <w:noProof/>
            <w:webHidden/>
            <w:sz w:val="18"/>
            <w:szCs w:val="18"/>
          </w:rPr>
          <w:t>16</w:t>
        </w:r>
        <w:r w:rsidR="00252848" w:rsidRPr="00252848">
          <w:rPr>
            <w:rFonts w:ascii="Verdana" w:hAnsi="Verdana"/>
            <w:noProof/>
            <w:webHidden/>
            <w:sz w:val="18"/>
            <w:szCs w:val="18"/>
          </w:rPr>
          <w:fldChar w:fldCharType="end"/>
        </w:r>
      </w:hyperlink>
    </w:p>
    <w:p w14:paraId="13612721" w14:textId="3E41F883" w:rsidR="00252848" w:rsidRPr="00252848" w:rsidRDefault="006B4F54">
      <w:pPr>
        <w:pStyle w:val="Indholdsfortegnelse2"/>
        <w:tabs>
          <w:tab w:val="right" w:leader="dot" w:pos="9628"/>
        </w:tabs>
        <w:rPr>
          <w:rFonts w:ascii="Verdana" w:eastAsiaTheme="minorEastAsia" w:hAnsi="Verdana" w:cstheme="minorBidi"/>
          <w:noProof/>
          <w:sz w:val="18"/>
          <w:szCs w:val="18"/>
        </w:rPr>
      </w:pPr>
      <w:hyperlink w:anchor="_Toc488666568" w:history="1">
        <w:r w:rsidR="00252848" w:rsidRPr="00252848">
          <w:rPr>
            <w:rStyle w:val="Hyperlink"/>
            <w:rFonts w:ascii="Verdana" w:hAnsi="Verdana"/>
            <w:noProof/>
            <w:sz w:val="18"/>
            <w:szCs w:val="18"/>
          </w:rPr>
          <w:t>2.7. Ressourceforbrug og øvrige miljøpåvirkninger fra produktionsanlægget</w:t>
        </w:r>
        <w:r w:rsidR="00252848" w:rsidRPr="00252848">
          <w:rPr>
            <w:rFonts w:ascii="Verdana" w:hAnsi="Verdana"/>
            <w:noProof/>
            <w:webHidden/>
            <w:sz w:val="18"/>
            <w:szCs w:val="18"/>
          </w:rPr>
          <w:tab/>
        </w:r>
        <w:r w:rsidR="00252848" w:rsidRPr="00252848">
          <w:rPr>
            <w:rFonts w:ascii="Verdana" w:hAnsi="Verdana"/>
            <w:noProof/>
            <w:webHidden/>
            <w:sz w:val="18"/>
            <w:szCs w:val="18"/>
          </w:rPr>
          <w:fldChar w:fldCharType="begin"/>
        </w:r>
        <w:r w:rsidR="00252848" w:rsidRPr="00252848">
          <w:rPr>
            <w:rFonts w:ascii="Verdana" w:hAnsi="Verdana"/>
            <w:noProof/>
            <w:webHidden/>
            <w:sz w:val="18"/>
            <w:szCs w:val="18"/>
          </w:rPr>
          <w:instrText xml:space="preserve"> PAGEREF _Toc488666568 \h </w:instrText>
        </w:r>
        <w:r w:rsidR="00252848" w:rsidRPr="00252848">
          <w:rPr>
            <w:rFonts w:ascii="Verdana" w:hAnsi="Verdana"/>
            <w:noProof/>
            <w:webHidden/>
            <w:sz w:val="18"/>
            <w:szCs w:val="18"/>
          </w:rPr>
        </w:r>
        <w:r w:rsidR="00252848" w:rsidRPr="00252848">
          <w:rPr>
            <w:rFonts w:ascii="Verdana" w:hAnsi="Verdana"/>
            <w:noProof/>
            <w:webHidden/>
            <w:sz w:val="18"/>
            <w:szCs w:val="18"/>
          </w:rPr>
          <w:fldChar w:fldCharType="separate"/>
        </w:r>
        <w:r w:rsidR="00252848" w:rsidRPr="00252848">
          <w:rPr>
            <w:rFonts w:ascii="Verdana" w:hAnsi="Verdana"/>
            <w:noProof/>
            <w:webHidden/>
            <w:sz w:val="18"/>
            <w:szCs w:val="18"/>
          </w:rPr>
          <w:t>16</w:t>
        </w:r>
        <w:r w:rsidR="00252848" w:rsidRPr="00252848">
          <w:rPr>
            <w:rFonts w:ascii="Verdana" w:hAnsi="Verdana"/>
            <w:noProof/>
            <w:webHidden/>
            <w:sz w:val="18"/>
            <w:szCs w:val="18"/>
          </w:rPr>
          <w:fldChar w:fldCharType="end"/>
        </w:r>
      </w:hyperlink>
    </w:p>
    <w:p w14:paraId="1126E8BF" w14:textId="62E0DC8F" w:rsidR="00252848" w:rsidRPr="00252848" w:rsidRDefault="006B4F54">
      <w:pPr>
        <w:pStyle w:val="Indholdsfortegnelse3"/>
        <w:rPr>
          <w:rFonts w:eastAsiaTheme="minorEastAsia" w:cstheme="minorBidi"/>
          <w:sz w:val="18"/>
          <w:szCs w:val="18"/>
        </w:rPr>
      </w:pPr>
      <w:hyperlink w:anchor="_Toc488666569" w:history="1">
        <w:r w:rsidR="00252848" w:rsidRPr="00252848">
          <w:rPr>
            <w:rStyle w:val="Hyperlink"/>
            <w:sz w:val="18"/>
            <w:szCs w:val="18"/>
          </w:rPr>
          <w:t>2.7.11. Transporter til og fra anlægget</w:t>
        </w:r>
        <w:r w:rsidR="00252848" w:rsidRPr="00252848">
          <w:rPr>
            <w:webHidden/>
            <w:sz w:val="18"/>
            <w:szCs w:val="18"/>
          </w:rPr>
          <w:tab/>
        </w:r>
        <w:r w:rsidR="00252848" w:rsidRPr="00252848">
          <w:rPr>
            <w:webHidden/>
            <w:sz w:val="18"/>
            <w:szCs w:val="18"/>
          </w:rPr>
          <w:fldChar w:fldCharType="begin"/>
        </w:r>
        <w:r w:rsidR="00252848" w:rsidRPr="00252848">
          <w:rPr>
            <w:webHidden/>
            <w:sz w:val="18"/>
            <w:szCs w:val="18"/>
          </w:rPr>
          <w:instrText xml:space="preserve"> PAGEREF _Toc488666569 \h </w:instrText>
        </w:r>
        <w:r w:rsidR="00252848" w:rsidRPr="00252848">
          <w:rPr>
            <w:webHidden/>
            <w:sz w:val="18"/>
            <w:szCs w:val="18"/>
          </w:rPr>
        </w:r>
        <w:r w:rsidR="00252848" w:rsidRPr="00252848">
          <w:rPr>
            <w:webHidden/>
            <w:sz w:val="18"/>
            <w:szCs w:val="18"/>
          </w:rPr>
          <w:fldChar w:fldCharType="separate"/>
        </w:r>
        <w:r w:rsidR="00252848" w:rsidRPr="00252848">
          <w:rPr>
            <w:webHidden/>
            <w:sz w:val="18"/>
            <w:szCs w:val="18"/>
          </w:rPr>
          <w:t>16</w:t>
        </w:r>
        <w:r w:rsidR="00252848" w:rsidRPr="00252848">
          <w:rPr>
            <w:webHidden/>
            <w:sz w:val="18"/>
            <w:szCs w:val="18"/>
          </w:rPr>
          <w:fldChar w:fldCharType="end"/>
        </w:r>
      </w:hyperlink>
    </w:p>
    <w:p w14:paraId="63D65607" w14:textId="3CB51240" w:rsidR="00252848" w:rsidRPr="00252848" w:rsidRDefault="006B4F54">
      <w:pPr>
        <w:pStyle w:val="Indholdsfortegnelse1"/>
        <w:rPr>
          <w:rFonts w:eastAsiaTheme="minorEastAsia" w:cstheme="minorBidi"/>
          <w:b w:val="0"/>
          <w:bCs w:val="0"/>
        </w:rPr>
      </w:pPr>
      <w:hyperlink w:anchor="_Toc488666570" w:history="1">
        <w:r w:rsidR="00252848" w:rsidRPr="00252848">
          <w:rPr>
            <w:rStyle w:val="Hyperlink"/>
          </w:rPr>
          <w:t>3. Anvendelse af bedste tilgængel</w:t>
        </w:r>
        <w:r w:rsidR="007A1997">
          <w:rPr>
            <w:rStyle w:val="Hyperlink"/>
          </w:rPr>
          <w:t>ige teknik – BAT</w:t>
        </w:r>
        <w:r w:rsidR="00252848" w:rsidRPr="00252848">
          <w:rPr>
            <w:webHidden/>
          </w:rPr>
          <w:tab/>
        </w:r>
        <w:r w:rsidR="00252848" w:rsidRPr="00252848">
          <w:rPr>
            <w:webHidden/>
          </w:rPr>
          <w:fldChar w:fldCharType="begin"/>
        </w:r>
        <w:r w:rsidR="00252848" w:rsidRPr="00252848">
          <w:rPr>
            <w:webHidden/>
          </w:rPr>
          <w:instrText xml:space="preserve"> PAGEREF _Toc488666570 \h </w:instrText>
        </w:r>
        <w:r w:rsidR="00252848" w:rsidRPr="00252848">
          <w:rPr>
            <w:webHidden/>
          </w:rPr>
        </w:r>
        <w:r w:rsidR="00252848" w:rsidRPr="00252848">
          <w:rPr>
            <w:webHidden/>
          </w:rPr>
          <w:fldChar w:fldCharType="separate"/>
        </w:r>
        <w:r w:rsidR="00252848" w:rsidRPr="00252848">
          <w:rPr>
            <w:webHidden/>
          </w:rPr>
          <w:t>17</w:t>
        </w:r>
        <w:r w:rsidR="00252848" w:rsidRPr="00252848">
          <w:rPr>
            <w:webHidden/>
          </w:rPr>
          <w:fldChar w:fldCharType="end"/>
        </w:r>
      </w:hyperlink>
    </w:p>
    <w:p w14:paraId="30AF45D7" w14:textId="070AB1AB" w:rsidR="00252848" w:rsidRPr="00252848" w:rsidRDefault="006B4F54">
      <w:pPr>
        <w:pStyle w:val="Indholdsfortegnelse1"/>
        <w:rPr>
          <w:rFonts w:eastAsiaTheme="minorEastAsia" w:cstheme="minorBidi"/>
          <w:b w:val="0"/>
          <w:bCs w:val="0"/>
        </w:rPr>
      </w:pPr>
      <w:hyperlink w:anchor="_Toc488666572" w:history="1">
        <w:r w:rsidR="00252848" w:rsidRPr="00252848">
          <w:rPr>
            <w:rStyle w:val="Hyperlink"/>
          </w:rPr>
          <w:t>4. Landskabelige og kulturhistoriske værdier</w:t>
        </w:r>
        <w:r w:rsidR="00252848" w:rsidRPr="00252848">
          <w:rPr>
            <w:webHidden/>
          </w:rPr>
          <w:tab/>
        </w:r>
        <w:r w:rsidR="00252848" w:rsidRPr="00252848">
          <w:rPr>
            <w:webHidden/>
          </w:rPr>
          <w:fldChar w:fldCharType="begin"/>
        </w:r>
        <w:r w:rsidR="00252848" w:rsidRPr="00252848">
          <w:rPr>
            <w:webHidden/>
          </w:rPr>
          <w:instrText xml:space="preserve"> PAGEREF _Toc488666572 \h </w:instrText>
        </w:r>
        <w:r w:rsidR="00252848" w:rsidRPr="00252848">
          <w:rPr>
            <w:webHidden/>
          </w:rPr>
        </w:r>
        <w:r w:rsidR="00252848" w:rsidRPr="00252848">
          <w:rPr>
            <w:webHidden/>
          </w:rPr>
          <w:fldChar w:fldCharType="separate"/>
        </w:r>
        <w:r w:rsidR="00252848" w:rsidRPr="00252848">
          <w:rPr>
            <w:webHidden/>
          </w:rPr>
          <w:t>18</w:t>
        </w:r>
        <w:r w:rsidR="00252848" w:rsidRPr="00252848">
          <w:rPr>
            <w:webHidden/>
          </w:rPr>
          <w:fldChar w:fldCharType="end"/>
        </w:r>
      </w:hyperlink>
    </w:p>
    <w:p w14:paraId="4F170B7E" w14:textId="529BD4AC" w:rsidR="00252848" w:rsidRPr="00252848" w:rsidRDefault="006B4F54">
      <w:pPr>
        <w:pStyle w:val="Indholdsfortegnelse2"/>
        <w:tabs>
          <w:tab w:val="right" w:leader="dot" w:pos="9628"/>
        </w:tabs>
        <w:rPr>
          <w:rFonts w:ascii="Verdana" w:eastAsiaTheme="minorEastAsia" w:hAnsi="Verdana" w:cstheme="minorBidi"/>
          <w:noProof/>
          <w:sz w:val="18"/>
          <w:szCs w:val="18"/>
        </w:rPr>
      </w:pPr>
      <w:hyperlink w:anchor="_Toc488666573" w:history="1">
        <w:r w:rsidR="00252848" w:rsidRPr="00252848">
          <w:rPr>
            <w:rStyle w:val="Hyperlink"/>
            <w:rFonts w:ascii="Verdana" w:hAnsi="Verdana"/>
            <w:noProof/>
            <w:sz w:val="18"/>
            <w:szCs w:val="18"/>
          </w:rPr>
          <w:t>4.1. Landskabelige værdier</w:t>
        </w:r>
        <w:r w:rsidR="00252848" w:rsidRPr="00252848">
          <w:rPr>
            <w:rFonts w:ascii="Verdana" w:hAnsi="Verdana"/>
            <w:noProof/>
            <w:webHidden/>
            <w:sz w:val="18"/>
            <w:szCs w:val="18"/>
          </w:rPr>
          <w:tab/>
        </w:r>
        <w:r w:rsidR="00252848" w:rsidRPr="00252848">
          <w:rPr>
            <w:rFonts w:ascii="Verdana" w:hAnsi="Verdana"/>
            <w:noProof/>
            <w:webHidden/>
            <w:sz w:val="18"/>
            <w:szCs w:val="18"/>
          </w:rPr>
          <w:fldChar w:fldCharType="begin"/>
        </w:r>
        <w:r w:rsidR="00252848" w:rsidRPr="00252848">
          <w:rPr>
            <w:rFonts w:ascii="Verdana" w:hAnsi="Verdana"/>
            <w:noProof/>
            <w:webHidden/>
            <w:sz w:val="18"/>
            <w:szCs w:val="18"/>
          </w:rPr>
          <w:instrText xml:space="preserve"> PAGEREF _Toc488666573 \h </w:instrText>
        </w:r>
        <w:r w:rsidR="00252848" w:rsidRPr="00252848">
          <w:rPr>
            <w:rFonts w:ascii="Verdana" w:hAnsi="Verdana"/>
            <w:noProof/>
            <w:webHidden/>
            <w:sz w:val="18"/>
            <w:szCs w:val="18"/>
          </w:rPr>
        </w:r>
        <w:r w:rsidR="00252848" w:rsidRPr="00252848">
          <w:rPr>
            <w:rFonts w:ascii="Verdana" w:hAnsi="Verdana"/>
            <w:noProof/>
            <w:webHidden/>
            <w:sz w:val="18"/>
            <w:szCs w:val="18"/>
          </w:rPr>
          <w:fldChar w:fldCharType="separate"/>
        </w:r>
        <w:r w:rsidR="00252848" w:rsidRPr="00252848">
          <w:rPr>
            <w:rFonts w:ascii="Verdana" w:hAnsi="Verdana"/>
            <w:noProof/>
            <w:webHidden/>
            <w:sz w:val="18"/>
            <w:szCs w:val="18"/>
          </w:rPr>
          <w:t>18</w:t>
        </w:r>
        <w:r w:rsidR="00252848" w:rsidRPr="00252848">
          <w:rPr>
            <w:rFonts w:ascii="Verdana" w:hAnsi="Verdana"/>
            <w:noProof/>
            <w:webHidden/>
            <w:sz w:val="18"/>
            <w:szCs w:val="18"/>
          </w:rPr>
          <w:fldChar w:fldCharType="end"/>
        </w:r>
      </w:hyperlink>
    </w:p>
    <w:p w14:paraId="4220B811" w14:textId="23EA6114" w:rsidR="00252848" w:rsidRPr="00252848" w:rsidRDefault="006B4F54">
      <w:pPr>
        <w:pStyle w:val="Indholdsfortegnelse2"/>
        <w:tabs>
          <w:tab w:val="right" w:leader="dot" w:pos="9628"/>
        </w:tabs>
        <w:rPr>
          <w:rFonts w:ascii="Verdana" w:eastAsiaTheme="minorEastAsia" w:hAnsi="Verdana" w:cstheme="minorBidi"/>
          <w:noProof/>
          <w:sz w:val="18"/>
          <w:szCs w:val="18"/>
        </w:rPr>
      </w:pPr>
      <w:hyperlink w:anchor="_Toc488666574" w:history="1">
        <w:r w:rsidR="00252848" w:rsidRPr="00252848">
          <w:rPr>
            <w:rStyle w:val="Hyperlink"/>
            <w:rFonts w:ascii="Verdana" w:hAnsi="Verdana"/>
            <w:noProof/>
            <w:sz w:val="18"/>
            <w:szCs w:val="18"/>
          </w:rPr>
          <w:t>4.2. Kulturhistoriske værdier</w:t>
        </w:r>
        <w:r w:rsidR="00252848" w:rsidRPr="00252848">
          <w:rPr>
            <w:rFonts w:ascii="Verdana" w:hAnsi="Verdana"/>
            <w:noProof/>
            <w:webHidden/>
            <w:sz w:val="18"/>
            <w:szCs w:val="18"/>
          </w:rPr>
          <w:tab/>
        </w:r>
        <w:r w:rsidR="00252848" w:rsidRPr="00252848">
          <w:rPr>
            <w:rFonts w:ascii="Verdana" w:hAnsi="Verdana"/>
            <w:noProof/>
            <w:webHidden/>
            <w:sz w:val="18"/>
            <w:szCs w:val="18"/>
          </w:rPr>
          <w:fldChar w:fldCharType="begin"/>
        </w:r>
        <w:r w:rsidR="00252848" w:rsidRPr="00252848">
          <w:rPr>
            <w:rFonts w:ascii="Verdana" w:hAnsi="Verdana"/>
            <w:noProof/>
            <w:webHidden/>
            <w:sz w:val="18"/>
            <w:szCs w:val="18"/>
          </w:rPr>
          <w:instrText xml:space="preserve"> PAGEREF _Toc488666574 \h </w:instrText>
        </w:r>
        <w:r w:rsidR="00252848" w:rsidRPr="00252848">
          <w:rPr>
            <w:rFonts w:ascii="Verdana" w:hAnsi="Verdana"/>
            <w:noProof/>
            <w:webHidden/>
            <w:sz w:val="18"/>
            <w:szCs w:val="18"/>
          </w:rPr>
        </w:r>
        <w:r w:rsidR="00252848" w:rsidRPr="00252848">
          <w:rPr>
            <w:rFonts w:ascii="Verdana" w:hAnsi="Verdana"/>
            <w:noProof/>
            <w:webHidden/>
            <w:sz w:val="18"/>
            <w:szCs w:val="18"/>
          </w:rPr>
          <w:fldChar w:fldCharType="separate"/>
        </w:r>
        <w:r w:rsidR="00252848" w:rsidRPr="00252848">
          <w:rPr>
            <w:rFonts w:ascii="Verdana" w:hAnsi="Verdana"/>
            <w:noProof/>
            <w:webHidden/>
            <w:sz w:val="18"/>
            <w:szCs w:val="18"/>
          </w:rPr>
          <w:t>19</w:t>
        </w:r>
        <w:r w:rsidR="00252848" w:rsidRPr="00252848">
          <w:rPr>
            <w:rFonts w:ascii="Verdana" w:hAnsi="Verdana"/>
            <w:noProof/>
            <w:webHidden/>
            <w:sz w:val="18"/>
            <w:szCs w:val="18"/>
          </w:rPr>
          <w:fldChar w:fldCharType="end"/>
        </w:r>
      </w:hyperlink>
    </w:p>
    <w:p w14:paraId="7C422F1A" w14:textId="4EB04AE6" w:rsidR="00252848" w:rsidRPr="00252848" w:rsidRDefault="006B4F54">
      <w:pPr>
        <w:pStyle w:val="Indholdsfortegnelse1"/>
        <w:rPr>
          <w:rFonts w:eastAsiaTheme="minorEastAsia" w:cstheme="minorBidi"/>
          <w:b w:val="0"/>
          <w:bCs w:val="0"/>
        </w:rPr>
      </w:pPr>
      <w:hyperlink w:anchor="_Toc488666575" w:history="1">
        <w:r w:rsidR="00252848" w:rsidRPr="00252848">
          <w:rPr>
            <w:rStyle w:val="Hyperlink"/>
          </w:rPr>
          <w:t>5. Bilagsfortegnelse</w:t>
        </w:r>
        <w:r w:rsidR="00252848" w:rsidRPr="00252848">
          <w:rPr>
            <w:webHidden/>
          </w:rPr>
          <w:tab/>
        </w:r>
        <w:r w:rsidR="00252848" w:rsidRPr="00252848">
          <w:rPr>
            <w:webHidden/>
          </w:rPr>
          <w:fldChar w:fldCharType="begin"/>
        </w:r>
        <w:r w:rsidR="00252848" w:rsidRPr="00252848">
          <w:rPr>
            <w:webHidden/>
          </w:rPr>
          <w:instrText xml:space="preserve"> PAGEREF _Toc488666575 \h </w:instrText>
        </w:r>
        <w:r w:rsidR="00252848" w:rsidRPr="00252848">
          <w:rPr>
            <w:webHidden/>
          </w:rPr>
        </w:r>
        <w:r w:rsidR="00252848" w:rsidRPr="00252848">
          <w:rPr>
            <w:webHidden/>
          </w:rPr>
          <w:fldChar w:fldCharType="separate"/>
        </w:r>
        <w:r w:rsidR="00252848" w:rsidRPr="00252848">
          <w:rPr>
            <w:webHidden/>
          </w:rPr>
          <w:t>20</w:t>
        </w:r>
        <w:r w:rsidR="00252848" w:rsidRPr="00252848">
          <w:rPr>
            <w:webHidden/>
          </w:rPr>
          <w:fldChar w:fldCharType="end"/>
        </w:r>
      </w:hyperlink>
    </w:p>
    <w:p w14:paraId="1215EADD" w14:textId="0FECAF10" w:rsidR="00252848" w:rsidRDefault="006B4F54">
      <w:pPr>
        <w:pStyle w:val="Indholdsfortegnelse2"/>
        <w:tabs>
          <w:tab w:val="right" w:leader="dot" w:pos="9628"/>
        </w:tabs>
        <w:rPr>
          <w:rFonts w:asciiTheme="minorHAnsi" w:eastAsiaTheme="minorEastAsia" w:hAnsiTheme="minorHAnsi" w:cstheme="minorBidi"/>
          <w:noProof/>
          <w:szCs w:val="22"/>
        </w:rPr>
      </w:pPr>
      <w:hyperlink w:anchor="_Toc488666576" w:history="1">
        <w:r w:rsidR="00252848" w:rsidRPr="00252848">
          <w:rPr>
            <w:rStyle w:val="Hyperlink"/>
            <w:rFonts w:ascii="Verdana" w:hAnsi="Verdana"/>
            <w:noProof/>
            <w:sz w:val="18"/>
            <w:szCs w:val="18"/>
          </w:rPr>
          <w:t>Bilag 1 – Samlede vilkår</w:t>
        </w:r>
        <w:r w:rsidR="00252848" w:rsidRPr="00252848">
          <w:rPr>
            <w:rFonts w:ascii="Verdana" w:hAnsi="Verdana"/>
            <w:noProof/>
            <w:webHidden/>
            <w:sz w:val="18"/>
            <w:szCs w:val="18"/>
          </w:rPr>
          <w:tab/>
        </w:r>
        <w:r w:rsidR="00252848" w:rsidRPr="00252848">
          <w:rPr>
            <w:rFonts w:ascii="Verdana" w:hAnsi="Verdana"/>
            <w:noProof/>
            <w:webHidden/>
            <w:sz w:val="18"/>
            <w:szCs w:val="18"/>
          </w:rPr>
          <w:fldChar w:fldCharType="begin"/>
        </w:r>
        <w:r w:rsidR="00252848" w:rsidRPr="00252848">
          <w:rPr>
            <w:rFonts w:ascii="Verdana" w:hAnsi="Verdana"/>
            <w:noProof/>
            <w:webHidden/>
            <w:sz w:val="18"/>
            <w:szCs w:val="18"/>
          </w:rPr>
          <w:instrText xml:space="preserve"> PAGEREF _Toc488666576 \h </w:instrText>
        </w:r>
        <w:r w:rsidR="00252848" w:rsidRPr="00252848">
          <w:rPr>
            <w:rFonts w:ascii="Verdana" w:hAnsi="Verdana"/>
            <w:noProof/>
            <w:webHidden/>
            <w:sz w:val="18"/>
            <w:szCs w:val="18"/>
          </w:rPr>
        </w:r>
        <w:r w:rsidR="00252848" w:rsidRPr="00252848">
          <w:rPr>
            <w:rFonts w:ascii="Verdana" w:hAnsi="Verdana"/>
            <w:noProof/>
            <w:webHidden/>
            <w:sz w:val="18"/>
            <w:szCs w:val="18"/>
          </w:rPr>
          <w:fldChar w:fldCharType="separate"/>
        </w:r>
        <w:r w:rsidR="00252848" w:rsidRPr="00252848">
          <w:rPr>
            <w:rFonts w:ascii="Verdana" w:hAnsi="Verdana"/>
            <w:noProof/>
            <w:webHidden/>
            <w:sz w:val="18"/>
            <w:szCs w:val="18"/>
          </w:rPr>
          <w:t>22</w:t>
        </w:r>
        <w:r w:rsidR="00252848" w:rsidRPr="00252848">
          <w:rPr>
            <w:rFonts w:ascii="Verdana" w:hAnsi="Verdana"/>
            <w:noProof/>
            <w:webHidden/>
            <w:sz w:val="18"/>
            <w:szCs w:val="18"/>
          </w:rPr>
          <w:fldChar w:fldCharType="end"/>
        </w:r>
      </w:hyperlink>
    </w:p>
    <w:p w14:paraId="45E7E019" w14:textId="34E7F428" w:rsidR="008D761D" w:rsidRPr="00B85EF0" w:rsidRDefault="00F3125A" w:rsidP="00337CC7">
      <w:pPr>
        <w:pStyle w:val="Indholdsfortegnelse2"/>
        <w:tabs>
          <w:tab w:val="right" w:leader="dot" w:pos="9628"/>
        </w:tabs>
        <w:rPr>
          <w:rFonts w:ascii="Verdana" w:hAnsi="Verdana"/>
          <w:sz w:val="18"/>
          <w:szCs w:val="18"/>
        </w:rPr>
      </w:pPr>
      <w:r w:rsidRPr="00B85EF0">
        <w:rPr>
          <w:rFonts w:ascii="Verdana" w:hAnsi="Verdana"/>
          <w:sz w:val="18"/>
          <w:szCs w:val="18"/>
        </w:rPr>
        <w:fldChar w:fldCharType="end"/>
      </w:r>
    </w:p>
    <w:p w14:paraId="6B8D0BA7" w14:textId="77777777" w:rsidR="008D761D" w:rsidRPr="00252848" w:rsidRDefault="008D761D" w:rsidP="00D93902">
      <w:pPr>
        <w:pStyle w:val="Overskrift1"/>
      </w:pPr>
      <w:bookmarkStart w:id="117" w:name="_Toc169674473"/>
      <w:r>
        <w:br w:type="page"/>
      </w:r>
      <w:bookmarkStart w:id="118" w:name="_Toc488666556"/>
      <w:r w:rsidRPr="00252848">
        <w:lastRenderedPageBreak/>
        <w:t>1. Indledning</w:t>
      </w:r>
      <w:bookmarkEnd w:id="117"/>
      <w:bookmarkEnd w:id="118"/>
    </w:p>
    <w:p w14:paraId="1D04E714" w14:textId="77777777" w:rsidR="008D761D" w:rsidRPr="00252848" w:rsidRDefault="008D761D" w:rsidP="00D93902">
      <w:pPr>
        <w:pStyle w:val="Overskrift2"/>
      </w:pPr>
      <w:bookmarkStart w:id="119" w:name="_Toc169674474"/>
      <w:bookmarkStart w:id="120" w:name="_Toc488666557"/>
      <w:r w:rsidRPr="00252848">
        <w:t>1.1. Ikke-teknisk resumé</w:t>
      </w:r>
      <w:bookmarkEnd w:id="119"/>
      <w:bookmarkEnd w:id="120"/>
    </w:p>
    <w:p w14:paraId="4BB6BDE8" w14:textId="7AC6CBD4" w:rsidR="008D761D" w:rsidRPr="00252848" w:rsidRDefault="008D761D" w:rsidP="008D761D">
      <w:pPr>
        <w:spacing w:line="280" w:lineRule="exact"/>
      </w:pPr>
      <w:r w:rsidRPr="00252848">
        <w:t>Ansøger</w:t>
      </w:r>
      <w:r w:rsidR="00131D42" w:rsidRPr="00252848">
        <w:t xml:space="preserve"> Gert Ladegaard Jensen</w:t>
      </w:r>
      <w:r w:rsidRPr="00252848">
        <w:t xml:space="preserve"> søger om at etabler</w:t>
      </w:r>
      <w:r w:rsidR="00E0030C">
        <w:t>e</w:t>
      </w:r>
      <w:r w:rsidRPr="00252848">
        <w:t xml:space="preserve"> </w:t>
      </w:r>
      <w:r w:rsidR="00131D42" w:rsidRPr="00252848">
        <w:t>en gyllebeholder</w:t>
      </w:r>
      <w:r w:rsidRPr="00252848">
        <w:t xml:space="preserve"> på </w:t>
      </w:r>
      <w:r w:rsidR="00131D42" w:rsidRPr="00252848">
        <w:t>3.000</w:t>
      </w:r>
      <w:r w:rsidRPr="00252848">
        <w:t xml:space="preserve"> m</w:t>
      </w:r>
      <w:r w:rsidR="00131D42" w:rsidRPr="00252848">
        <w:rPr>
          <w:vertAlign w:val="superscript"/>
        </w:rPr>
        <w:t>3</w:t>
      </w:r>
      <w:r w:rsidRPr="00252848">
        <w:t xml:space="preserve"> på </w:t>
      </w:r>
      <w:r w:rsidR="00131D42" w:rsidRPr="00252848">
        <w:t xml:space="preserve">Toftlundvej 7B, 7430 Ikast. Gyllebeholderen er placeret ca. 1,25 km fra staldanlægget på matr. </w:t>
      </w:r>
      <w:r w:rsidR="00E0030C">
        <w:t xml:space="preserve">nr. </w:t>
      </w:r>
      <w:r w:rsidR="00131D42" w:rsidRPr="00252848">
        <w:t>6fg, Ll. Nørlund, Ikast.</w:t>
      </w:r>
    </w:p>
    <w:p w14:paraId="3CA04B8B" w14:textId="77777777" w:rsidR="008D761D" w:rsidRPr="00252848" w:rsidRDefault="008D761D" w:rsidP="008D761D">
      <w:pPr>
        <w:spacing w:line="280" w:lineRule="exact"/>
      </w:pPr>
    </w:p>
    <w:p w14:paraId="6C7EDA4D" w14:textId="74F92EF6" w:rsidR="001C33B7" w:rsidRPr="00252848" w:rsidRDefault="008D761D" w:rsidP="008D761D">
      <w:pPr>
        <w:spacing w:line="280" w:lineRule="exact"/>
      </w:pPr>
      <w:r w:rsidRPr="00252848">
        <w:t xml:space="preserve">Ikast-Brande Kommune skal i henhold til blandt andet </w:t>
      </w:r>
      <w:r w:rsidR="001C33B7" w:rsidRPr="00252848">
        <w:rPr>
          <w:i/>
        </w:rPr>
        <w:t xml:space="preserve">Husdyrgodkendelsesloven </w:t>
      </w:r>
      <w:r w:rsidRPr="00252848">
        <w:t xml:space="preserve">vurdere, om den </w:t>
      </w:r>
      <w:r w:rsidR="006101C2" w:rsidRPr="00252848">
        <w:t xml:space="preserve">anmeldte gyllebeholder </w:t>
      </w:r>
      <w:r w:rsidRPr="00252848">
        <w:t xml:space="preserve">kan </w:t>
      </w:r>
      <w:r w:rsidR="006101C2" w:rsidRPr="00252848">
        <w:t>etableres</w:t>
      </w:r>
      <w:r w:rsidRPr="00252848">
        <w:t xml:space="preserve"> uden væsentlige påvirkninger på miljøet. </w:t>
      </w:r>
      <w:r w:rsidR="001C33B7" w:rsidRPr="00252848">
        <w:t xml:space="preserve">Det er </w:t>
      </w:r>
      <w:r w:rsidRPr="00252848">
        <w:t>vurdere</w:t>
      </w:r>
      <w:r w:rsidR="001C33B7" w:rsidRPr="00252848">
        <w:t>t</w:t>
      </w:r>
      <w:r w:rsidRPr="00252848">
        <w:t xml:space="preserve">, at </w:t>
      </w:r>
      <w:r w:rsidR="006101C2" w:rsidRPr="00252848">
        <w:t>byggeriet</w:t>
      </w:r>
      <w:r w:rsidRPr="00252848">
        <w:t xml:space="preserve"> kan gennemføres</w:t>
      </w:r>
      <w:r w:rsidR="001C33B7" w:rsidRPr="00252848">
        <w:t xml:space="preserve">, hvorfor </w:t>
      </w:r>
      <w:r w:rsidRPr="00252848">
        <w:t>dette tillæg til miljøgodkendelse</w:t>
      </w:r>
      <w:r w:rsidR="001C33B7" w:rsidRPr="00252848">
        <w:t xml:space="preserve"> meddeles.</w:t>
      </w:r>
    </w:p>
    <w:p w14:paraId="7E3D7AC6" w14:textId="77777777" w:rsidR="008D761D" w:rsidRPr="00252848" w:rsidRDefault="008D761D" w:rsidP="008D761D">
      <w:pPr>
        <w:spacing w:line="280" w:lineRule="exact"/>
      </w:pPr>
    </w:p>
    <w:p w14:paraId="179BFC30" w14:textId="53554C57" w:rsidR="008D761D" w:rsidRPr="00252848" w:rsidRDefault="00E0030C" w:rsidP="008D761D">
      <w:pPr>
        <w:spacing w:line="280" w:lineRule="exact"/>
      </w:pPr>
      <w:r>
        <w:t xml:space="preserve">Anlæg til opbevaring af </w:t>
      </w:r>
      <w:r w:rsidR="008D761D" w:rsidRPr="00252848">
        <w:t>husdyrgødning er vurderet i forhold til blandt andet:</w:t>
      </w:r>
    </w:p>
    <w:p w14:paraId="56267376" w14:textId="77777777" w:rsidR="008D761D" w:rsidRPr="00252848" w:rsidRDefault="008D761D" w:rsidP="008D761D">
      <w:pPr>
        <w:spacing w:line="280" w:lineRule="exact"/>
      </w:pPr>
    </w:p>
    <w:p w14:paraId="1C284E49" w14:textId="06FD7166" w:rsidR="008D761D" w:rsidRPr="00252848" w:rsidRDefault="008D761D" w:rsidP="008D761D">
      <w:pPr>
        <w:numPr>
          <w:ilvl w:val="0"/>
          <w:numId w:val="6"/>
        </w:numPr>
        <w:spacing w:line="280" w:lineRule="exact"/>
      </w:pPr>
      <w:r w:rsidRPr="00252848">
        <w:t>ammoniakfordampning, lugt</w:t>
      </w:r>
      <w:r w:rsidR="00E0030C">
        <w:t>, lys, støj og støv fra</w:t>
      </w:r>
      <w:r w:rsidRPr="00252848">
        <w:t xml:space="preserve"> opbevaringsanlæg</w:t>
      </w:r>
    </w:p>
    <w:p w14:paraId="515006E2" w14:textId="77777777" w:rsidR="008D761D" w:rsidRPr="00252848" w:rsidRDefault="008D761D" w:rsidP="008D761D">
      <w:pPr>
        <w:numPr>
          <w:ilvl w:val="0"/>
          <w:numId w:val="6"/>
        </w:numPr>
        <w:spacing w:line="280" w:lineRule="exact"/>
      </w:pPr>
      <w:r w:rsidRPr="00252848">
        <w:t>opbevaring og bortskaffelse af blandt andet affald og kemikalier</w:t>
      </w:r>
    </w:p>
    <w:p w14:paraId="0624E712" w14:textId="77777777" w:rsidR="008D761D" w:rsidRPr="00252848" w:rsidRDefault="008D761D" w:rsidP="008D761D">
      <w:pPr>
        <w:numPr>
          <w:ilvl w:val="0"/>
          <w:numId w:val="6"/>
        </w:numPr>
        <w:spacing w:line="280" w:lineRule="exact"/>
      </w:pPr>
      <w:r w:rsidRPr="00252848">
        <w:t>forbrug af vand, energi og hjælpestoffer</w:t>
      </w:r>
    </w:p>
    <w:p w14:paraId="50C13E48" w14:textId="77777777" w:rsidR="008D761D" w:rsidRPr="00252848" w:rsidRDefault="008D761D" w:rsidP="008D761D">
      <w:pPr>
        <w:numPr>
          <w:ilvl w:val="0"/>
          <w:numId w:val="6"/>
        </w:numPr>
        <w:spacing w:line="280" w:lineRule="exact"/>
      </w:pPr>
      <w:r w:rsidRPr="00252848">
        <w:t>anvendelse af bedste tilgængelige teknik (BAT)</w:t>
      </w:r>
    </w:p>
    <w:p w14:paraId="207F3875" w14:textId="77777777" w:rsidR="008D761D" w:rsidRPr="00252848" w:rsidRDefault="008D761D" w:rsidP="008D761D">
      <w:pPr>
        <w:numPr>
          <w:ilvl w:val="0"/>
          <w:numId w:val="6"/>
        </w:numPr>
        <w:spacing w:line="280" w:lineRule="exact"/>
      </w:pPr>
      <w:r w:rsidRPr="00252848">
        <w:t>landskab.</w:t>
      </w:r>
    </w:p>
    <w:p w14:paraId="4BA5B459" w14:textId="77777777" w:rsidR="008D761D" w:rsidRPr="00252848" w:rsidRDefault="008D761D" w:rsidP="008D761D">
      <w:pPr>
        <w:spacing w:line="280" w:lineRule="exact"/>
      </w:pPr>
    </w:p>
    <w:p w14:paraId="7069FED0" w14:textId="77777777" w:rsidR="005E1150" w:rsidRPr="00252848" w:rsidRDefault="005E1150" w:rsidP="005E1150">
      <w:pPr>
        <w:spacing w:line="280" w:lineRule="exact"/>
      </w:pPr>
      <w:bookmarkStart w:id="121" w:name="_Toc169674475"/>
      <w:r w:rsidRPr="00252848">
        <w:t>Tillægget regulerer som udgangspunkt – sammen med bedriftens øvrige miljøgodkendelse – driften i otte år, hvorefter tillægget revurderes på baggrund af de erfaringer, der har været med driften, og den udvikling der har været i metoder til reduktion af miljøpåvirkningen.</w:t>
      </w:r>
    </w:p>
    <w:p w14:paraId="2D6175E3" w14:textId="77777777" w:rsidR="008D761D" w:rsidRPr="00252848" w:rsidRDefault="008D761D" w:rsidP="00D93902">
      <w:pPr>
        <w:pStyle w:val="Overskrift2"/>
      </w:pPr>
      <w:bookmarkStart w:id="122" w:name="_Toc488666558"/>
      <w:r w:rsidRPr="00252848">
        <w:t>1.2. Ansøger</w:t>
      </w:r>
      <w:r w:rsidR="009C5866" w:rsidRPr="00252848">
        <w:t xml:space="preserve">, </w:t>
      </w:r>
      <w:r w:rsidRPr="00252848">
        <w:t>ejerforhold</w:t>
      </w:r>
      <w:bookmarkEnd w:id="121"/>
      <w:r w:rsidR="009C5866" w:rsidRPr="00252848">
        <w:t xml:space="preserve"> og konsulentoplysninger</w:t>
      </w:r>
      <w:bookmarkEnd w:id="122"/>
    </w:p>
    <w:p w14:paraId="0EF456EA" w14:textId="24392BDE" w:rsidR="008D761D" w:rsidRPr="00252848" w:rsidRDefault="008D761D" w:rsidP="008D761D">
      <w:pPr>
        <w:tabs>
          <w:tab w:val="left" w:pos="2160"/>
        </w:tabs>
        <w:spacing w:line="280" w:lineRule="exact"/>
        <w:rPr>
          <w:b/>
        </w:rPr>
      </w:pPr>
    </w:p>
    <w:p w14:paraId="7C6853B1" w14:textId="77777777" w:rsidR="002A6587" w:rsidRPr="00252848" w:rsidRDefault="002A6587" w:rsidP="002A6587">
      <w:pPr>
        <w:tabs>
          <w:tab w:val="left" w:pos="2160"/>
        </w:tabs>
        <w:spacing w:line="280" w:lineRule="exact"/>
        <w:rPr>
          <w:b/>
        </w:rPr>
      </w:pPr>
      <w:r w:rsidRPr="00252848">
        <w:rPr>
          <w:b/>
        </w:rPr>
        <w:t>Anlægget:</w:t>
      </w:r>
    </w:p>
    <w:p w14:paraId="495FABDB" w14:textId="77777777" w:rsidR="002A6587" w:rsidRPr="00252848" w:rsidRDefault="002A6587" w:rsidP="002A6587">
      <w:pPr>
        <w:tabs>
          <w:tab w:val="left" w:pos="2160"/>
        </w:tabs>
        <w:spacing w:line="280" w:lineRule="exact"/>
      </w:pPr>
      <w:r w:rsidRPr="00252848">
        <w:t>Adresse:</w:t>
      </w:r>
      <w:r w:rsidRPr="00252848">
        <w:tab/>
        <w:t>Toftlundvej 7B, 7430 Ikast</w:t>
      </w:r>
    </w:p>
    <w:p w14:paraId="7650C274" w14:textId="77777777" w:rsidR="002A6587" w:rsidRPr="00252848" w:rsidRDefault="002A6587" w:rsidP="002A6587">
      <w:pPr>
        <w:tabs>
          <w:tab w:val="left" w:pos="2160"/>
        </w:tabs>
        <w:spacing w:line="280" w:lineRule="exact"/>
      </w:pPr>
      <w:r w:rsidRPr="00252848">
        <w:t>Ejendomsnummer:</w:t>
      </w:r>
      <w:r w:rsidRPr="00252848">
        <w:tab/>
        <w:t>7560012514</w:t>
      </w:r>
    </w:p>
    <w:p w14:paraId="1340CA70" w14:textId="77777777" w:rsidR="002A6587" w:rsidRPr="00252848" w:rsidRDefault="002A6587" w:rsidP="002A6587">
      <w:pPr>
        <w:tabs>
          <w:tab w:val="left" w:pos="2160"/>
        </w:tabs>
        <w:spacing w:line="280" w:lineRule="exact"/>
      </w:pPr>
      <w:r w:rsidRPr="00252848">
        <w:t>Matrikelnummer:</w:t>
      </w:r>
      <w:r w:rsidRPr="00252848">
        <w:tab/>
        <w:t>6ao, m.fl. Ll. Nørlund, Ikast</w:t>
      </w:r>
    </w:p>
    <w:p w14:paraId="37A2EC8D" w14:textId="77777777" w:rsidR="002A6587" w:rsidRPr="00252848" w:rsidRDefault="002A6587" w:rsidP="002A6587">
      <w:pPr>
        <w:tabs>
          <w:tab w:val="left" w:pos="2160"/>
        </w:tabs>
        <w:spacing w:line="280" w:lineRule="exact"/>
      </w:pPr>
      <w:r w:rsidRPr="00252848">
        <w:t>CVR-nummer:</w:t>
      </w:r>
      <w:r w:rsidRPr="00252848">
        <w:tab/>
        <w:t>68949815</w:t>
      </w:r>
    </w:p>
    <w:p w14:paraId="0059AA1A" w14:textId="77777777" w:rsidR="002A6587" w:rsidRPr="00252848" w:rsidRDefault="002A6587" w:rsidP="002A6587">
      <w:pPr>
        <w:tabs>
          <w:tab w:val="left" w:pos="2160"/>
        </w:tabs>
        <w:spacing w:line="280" w:lineRule="exact"/>
      </w:pPr>
      <w:r w:rsidRPr="00252848">
        <w:t>CHR-nummer:</w:t>
      </w:r>
      <w:r w:rsidRPr="00252848">
        <w:tab/>
        <w:t>22921</w:t>
      </w:r>
    </w:p>
    <w:p w14:paraId="0ADF68DC" w14:textId="77777777" w:rsidR="002A6587" w:rsidRPr="00252848" w:rsidRDefault="002A6587" w:rsidP="002A6587">
      <w:pPr>
        <w:tabs>
          <w:tab w:val="left" w:pos="2160"/>
        </w:tabs>
        <w:spacing w:line="280" w:lineRule="exact"/>
      </w:pPr>
      <w:r w:rsidRPr="00252848">
        <w:t>P-nummer:</w:t>
      </w:r>
      <w:r w:rsidRPr="00252848">
        <w:tab/>
        <w:t>1002284568</w:t>
      </w:r>
    </w:p>
    <w:p w14:paraId="37C6895B" w14:textId="77777777" w:rsidR="002A6587" w:rsidRPr="00252848" w:rsidRDefault="002A6587" w:rsidP="002A6587">
      <w:pPr>
        <w:tabs>
          <w:tab w:val="left" w:pos="2160"/>
        </w:tabs>
        <w:spacing w:line="280" w:lineRule="exact"/>
        <w:rPr>
          <w:b/>
        </w:rPr>
      </w:pPr>
    </w:p>
    <w:p w14:paraId="56902A36" w14:textId="77777777" w:rsidR="002A6587" w:rsidRPr="00252848" w:rsidRDefault="002A6587" w:rsidP="002A6587">
      <w:pPr>
        <w:tabs>
          <w:tab w:val="left" w:pos="2160"/>
        </w:tabs>
        <w:spacing w:line="280" w:lineRule="exact"/>
      </w:pPr>
      <w:r w:rsidRPr="00252848">
        <w:rPr>
          <w:b/>
        </w:rPr>
        <w:t>Ansøger/ejer/driftsherre:</w:t>
      </w:r>
      <w:r w:rsidRPr="00252848">
        <w:tab/>
      </w:r>
      <w:r w:rsidRPr="00252848">
        <w:tab/>
      </w:r>
    </w:p>
    <w:p w14:paraId="73B03314" w14:textId="77777777" w:rsidR="002A6587" w:rsidRPr="00252848" w:rsidRDefault="002A6587" w:rsidP="002A6587">
      <w:pPr>
        <w:tabs>
          <w:tab w:val="left" w:pos="2160"/>
        </w:tabs>
        <w:spacing w:line="280" w:lineRule="exact"/>
      </w:pPr>
      <w:r w:rsidRPr="00252848">
        <w:t>Navn:</w:t>
      </w:r>
      <w:r w:rsidRPr="00252848">
        <w:tab/>
        <w:t>Gert Ladegaard Jensen</w:t>
      </w:r>
    </w:p>
    <w:p w14:paraId="49A481D2" w14:textId="77777777" w:rsidR="002A6587" w:rsidRPr="00252848" w:rsidRDefault="002A6587" w:rsidP="002A6587">
      <w:pPr>
        <w:tabs>
          <w:tab w:val="left" w:pos="2160"/>
        </w:tabs>
        <w:spacing w:line="280" w:lineRule="exact"/>
      </w:pPr>
      <w:r w:rsidRPr="00252848">
        <w:t>Adresse:</w:t>
      </w:r>
      <w:r w:rsidRPr="00252848">
        <w:tab/>
        <w:t>Toftlundvej 7B, 7430 Ikast</w:t>
      </w:r>
    </w:p>
    <w:p w14:paraId="4715435C" w14:textId="77777777" w:rsidR="002A6587" w:rsidRPr="00252848" w:rsidRDefault="002A6587" w:rsidP="002A6587">
      <w:pPr>
        <w:tabs>
          <w:tab w:val="left" w:pos="2160"/>
        </w:tabs>
        <w:spacing w:line="280" w:lineRule="exact"/>
        <w:rPr>
          <w:lang w:val="de-DE"/>
        </w:rPr>
      </w:pPr>
      <w:r w:rsidRPr="00252848">
        <w:rPr>
          <w:lang w:val="de-DE"/>
        </w:rPr>
        <w:t>Telefonnummer:</w:t>
      </w:r>
      <w:r w:rsidRPr="00252848">
        <w:rPr>
          <w:lang w:val="de-DE"/>
        </w:rPr>
        <w:tab/>
        <w:t xml:space="preserve">97140485 </w:t>
      </w:r>
    </w:p>
    <w:p w14:paraId="15C5F3BF" w14:textId="77777777" w:rsidR="002A6587" w:rsidRPr="00252848" w:rsidRDefault="002A6587" w:rsidP="002A6587">
      <w:pPr>
        <w:tabs>
          <w:tab w:val="left" w:pos="2160"/>
        </w:tabs>
        <w:spacing w:line="280" w:lineRule="exact"/>
        <w:rPr>
          <w:lang w:val="de-DE"/>
        </w:rPr>
      </w:pPr>
      <w:r w:rsidRPr="00252848">
        <w:rPr>
          <w:lang w:val="de-DE"/>
        </w:rPr>
        <w:t>Mobilnummer:</w:t>
      </w:r>
      <w:r w:rsidRPr="00252848">
        <w:rPr>
          <w:lang w:val="de-DE"/>
        </w:rPr>
        <w:tab/>
        <w:t>40544643</w:t>
      </w:r>
    </w:p>
    <w:p w14:paraId="66249943" w14:textId="77777777" w:rsidR="002A6587" w:rsidRPr="00252848" w:rsidRDefault="002A6587" w:rsidP="002A6587">
      <w:pPr>
        <w:tabs>
          <w:tab w:val="left" w:pos="1304"/>
          <w:tab w:val="left" w:pos="2160"/>
          <w:tab w:val="left" w:pos="3912"/>
          <w:tab w:val="left" w:pos="4800"/>
        </w:tabs>
        <w:spacing w:line="280" w:lineRule="exact"/>
        <w:rPr>
          <w:lang w:val="de-DE"/>
        </w:rPr>
      </w:pPr>
      <w:proofErr w:type="spellStart"/>
      <w:r w:rsidRPr="00252848">
        <w:rPr>
          <w:lang w:val="de-DE"/>
        </w:rPr>
        <w:t>E-mail</w:t>
      </w:r>
      <w:proofErr w:type="spellEnd"/>
      <w:r w:rsidRPr="00252848">
        <w:rPr>
          <w:lang w:val="de-DE"/>
        </w:rPr>
        <w:t>:</w:t>
      </w:r>
      <w:r w:rsidRPr="00252848">
        <w:rPr>
          <w:lang w:val="de-DE"/>
        </w:rPr>
        <w:tab/>
      </w:r>
      <w:r w:rsidRPr="00252848">
        <w:rPr>
          <w:lang w:val="de-DE"/>
        </w:rPr>
        <w:tab/>
        <w:t>gertladegaard@mail.tele.dk</w:t>
      </w:r>
    </w:p>
    <w:p w14:paraId="251885FE" w14:textId="77777777" w:rsidR="002A6587" w:rsidRPr="00252848" w:rsidRDefault="002A6587" w:rsidP="002A6587">
      <w:pPr>
        <w:tabs>
          <w:tab w:val="left" w:pos="1304"/>
          <w:tab w:val="left" w:pos="2160"/>
          <w:tab w:val="left" w:pos="3912"/>
          <w:tab w:val="left" w:pos="4800"/>
        </w:tabs>
        <w:spacing w:line="280" w:lineRule="exact"/>
        <w:rPr>
          <w:lang w:val="de-DE"/>
        </w:rPr>
      </w:pPr>
      <w:r w:rsidRPr="00252848">
        <w:rPr>
          <w:lang w:val="de-DE"/>
        </w:rPr>
        <w:tab/>
      </w:r>
    </w:p>
    <w:p w14:paraId="38D93545" w14:textId="77777777" w:rsidR="002A6587" w:rsidRPr="00252848" w:rsidRDefault="002A6587" w:rsidP="002A6587">
      <w:pPr>
        <w:tabs>
          <w:tab w:val="left" w:pos="2160"/>
        </w:tabs>
        <w:spacing w:line="280" w:lineRule="exact"/>
        <w:rPr>
          <w:b/>
          <w:lang w:val="de-DE"/>
        </w:rPr>
      </w:pPr>
    </w:p>
    <w:p w14:paraId="7FDD634A" w14:textId="77777777" w:rsidR="002A6587" w:rsidRPr="00252848" w:rsidRDefault="002A6587" w:rsidP="002A6587">
      <w:pPr>
        <w:tabs>
          <w:tab w:val="left" w:pos="1304"/>
          <w:tab w:val="left" w:pos="2160"/>
          <w:tab w:val="left" w:pos="3912"/>
          <w:tab w:val="left" w:pos="4800"/>
        </w:tabs>
        <w:spacing w:line="280" w:lineRule="exact"/>
        <w:rPr>
          <w:b/>
          <w:lang w:val="de-DE"/>
        </w:rPr>
      </w:pPr>
      <w:proofErr w:type="spellStart"/>
      <w:r w:rsidRPr="00252848">
        <w:rPr>
          <w:b/>
          <w:lang w:val="de-DE"/>
        </w:rPr>
        <w:t>Driftsherre</w:t>
      </w:r>
      <w:proofErr w:type="spellEnd"/>
      <w:r w:rsidRPr="00252848">
        <w:rPr>
          <w:b/>
          <w:lang w:val="de-DE"/>
        </w:rPr>
        <w:t xml:space="preserve"> </w:t>
      </w:r>
      <w:proofErr w:type="spellStart"/>
      <w:r w:rsidRPr="00252848">
        <w:rPr>
          <w:b/>
          <w:lang w:val="de-DE"/>
        </w:rPr>
        <w:t>søer</w:t>
      </w:r>
      <w:proofErr w:type="spellEnd"/>
      <w:r w:rsidRPr="00252848">
        <w:rPr>
          <w:b/>
          <w:lang w:val="de-DE"/>
        </w:rPr>
        <w:t xml:space="preserve"> og </w:t>
      </w:r>
      <w:proofErr w:type="spellStart"/>
      <w:r w:rsidRPr="00252848">
        <w:rPr>
          <w:b/>
          <w:lang w:val="de-DE"/>
        </w:rPr>
        <w:t>gæs</w:t>
      </w:r>
      <w:proofErr w:type="spellEnd"/>
      <w:r w:rsidRPr="00252848">
        <w:rPr>
          <w:b/>
          <w:lang w:val="de-DE"/>
        </w:rPr>
        <w:t>:</w:t>
      </w:r>
    </w:p>
    <w:p w14:paraId="6B371C2B" w14:textId="77777777" w:rsidR="002A6587" w:rsidRPr="00252848" w:rsidRDefault="002A6587" w:rsidP="002A6587">
      <w:pPr>
        <w:tabs>
          <w:tab w:val="left" w:pos="1304"/>
          <w:tab w:val="left" w:pos="2160"/>
          <w:tab w:val="left" w:pos="3912"/>
          <w:tab w:val="left" w:pos="4800"/>
        </w:tabs>
        <w:spacing w:line="280" w:lineRule="exact"/>
        <w:rPr>
          <w:lang w:val="de-DE"/>
        </w:rPr>
      </w:pPr>
      <w:proofErr w:type="spellStart"/>
      <w:r w:rsidRPr="00252848">
        <w:rPr>
          <w:lang w:val="de-DE"/>
        </w:rPr>
        <w:t>Navn</w:t>
      </w:r>
      <w:proofErr w:type="spellEnd"/>
      <w:r w:rsidRPr="00252848">
        <w:rPr>
          <w:lang w:val="de-DE"/>
        </w:rPr>
        <w:t>:</w:t>
      </w:r>
      <w:r w:rsidRPr="00252848">
        <w:rPr>
          <w:lang w:val="de-DE"/>
        </w:rPr>
        <w:tab/>
      </w:r>
      <w:r w:rsidRPr="00252848">
        <w:rPr>
          <w:lang w:val="de-DE"/>
        </w:rPr>
        <w:tab/>
        <w:t>Rasmus Henneberg (</w:t>
      </w:r>
      <w:r w:rsidRPr="00252848">
        <w:t>Henneberg &amp; Højland I/S)</w:t>
      </w:r>
    </w:p>
    <w:p w14:paraId="3C409B6D" w14:textId="77777777" w:rsidR="002A6587" w:rsidRPr="00252848" w:rsidRDefault="002A6587" w:rsidP="002A6587">
      <w:pPr>
        <w:tabs>
          <w:tab w:val="left" w:pos="1304"/>
          <w:tab w:val="left" w:pos="2160"/>
          <w:tab w:val="left" w:pos="3912"/>
          <w:tab w:val="left" w:pos="4800"/>
        </w:tabs>
        <w:spacing w:line="280" w:lineRule="exact"/>
        <w:rPr>
          <w:lang w:val="de-DE"/>
        </w:rPr>
      </w:pPr>
      <w:r w:rsidRPr="00252848">
        <w:rPr>
          <w:lang w:val="de-DE"/>
        </w:rPr>
        <w:t>Adresse:</w:t>
      </w:r>
      <w:r w:rsidRPr="00252848">
        <w:rPr>
          <w:lang w:val="de-DE"/>
        </w:rPr>
        <w:tab/>
      </w:r>
      <w:r w:rsidRPr="00252848">
        <w:rPr>
          <w:lang w:val="de-DE"/>
        </w:rPr>
        <w:tab/>
      </w:r>
      <w:proofErr w:type="spellStart"/>
      <w:r w:rsidRPr="00252848">
        <w:rPr>
          <w:lang w:val="de-DE"/>
        </w:rPr>
        <w:t>Sønderlandsvej</w:t>
      </w:r>
      <w:proofErr w:type="spellEnd"/>
      <w:r w:rsidRPr="00252848">
        <w:rPr>
          <w:lang w:val="de-DE"/>
        </w:rPr>
        <w:t xml:space="preserve"> 2, 7430 Ikast</w:t>
      </w:r>
    </w:p>
    <w:p w14:paraId="15977D8A" w14:textId="77777777" w:rsidR="002A6587" w:rsidRPr="00252848" w:rsidRDefault="002A6587" w:rsidP="002A6587">
      <w:pPr>
        <w:tabs>
          <w:tab w:val="left" w:pos="1304"/>
          <w:tab w:val="left" w:pos="2160"/>
          <w:tab w:val="left" w:pos="3912"/>
          <w:tab w:val="left" w:pos="4800"/>
        </w:tabs>
        <w:spacing w:line="280" w:lineRule="exact"/>
        <w:rPr>
          <w:lang w:val="de-DE"/>
        </w:rPr>
      </w:pPr>
      <w:r w:rsidRPr="00252848">
        <w:rPr>
          <w:lang w:val="de-DE"/>
        </w:rPr>
        <w:t>Telefonnummer:</w:t>
      </w:r>
      <w:r w:rsidRPr="00252848">
        <w:rPr>
          <w:lang w:val="de-DE"/>
        </w:rPr>
        <w:tab/>
        <w:t>25110098</w:t>
      </w:r>
    </w:p>
    <w:p w14:paraId="6FB7E1E9" w14:textId="77777777" w:rsidR="002A6587" w:rsidRPr="00252848" w:rsidRDefault="002A6587" w:rsidP="002A6587">
      <w:pPr>
        <w:tabs>
          <w:tab w:val="left" w:pos="1304"/>
          <w:tab w:val="left" w:pos="2160"/>
          <w:tab w:val="left" w:pos="3912"/>
          <w:tab w:val="left" w:pos="4800"/>
        </w:tabs>
        <w:spacing w:line="280" w:lineRule="exact"/>
        <w:rPr>
          <w:lang w:val="de-DE"/>
        </w:rPr>
      </w:pPr>
      <w:r w:rsidRPr="00252848">
        <w:rPr>
          <w:lang w:val="de-DE"/>
        </w:rPr>
        <w:t>Mobilnummer:</w:t>
      </w:r>
      <w:r w:rsidRPr="00252848">
        <w:rPr>
          <w:lang w:val="de-DE"/>
        </w:rPr>
        <w:tab/>
        <w:t>25110098</w:t>
      </w:r>
    </w:p>
    <w:p w14:paraId="7C628C1F" w14:textId="77777777" w:rsidR="002A6587" w:rsidRPr="00252848" w:rsidRDefault="002A6587" w:rsidP="002A6587">
      <w:pPr>
        <w:tabs>
          <w:tab w:val="left" w:pos="1304"/>
          <w:tab w:val="left" w:pos="2160"/>
          <w:tab w:val="left" w:pos="3912"/>
          <w:tab w:val="left" w:pos="4800"/>
        </w:tabs>
        <w:spacing w:line="280" w:lineRule="exact"/>
        <w:rPr>
          <w:lang w:val="de-DE"/>
        </w:rPr>
      </w:pPr>
      <w:r w:rsidRPr="00252848">
        <w:rPr>
          <w:lang w:val="de-DE"/>
        </w:rPr>
        <w:t>Email:</w:t>
      </w:r>
      <w:r w:rsidRPr="00252848">
        <w:rPr>
          <w:lang w:val="de-DE"/>
        </w:rPr>
        <w:tab/>
      </w:r>
      <w:r w:rsidRPr="00252848">
        <w:rPr>
          <w:lang w:val="de-DE"/>
        </w:rPr>
        <w:tab/>
        <w:t>rasmushenneberg@gmail.com</w:t>
      </w:r>
    </w:p>
    <w:p w14:paraId="6BA6716D" w14:textId="77777777" w:rsidR="002A6587" w:rsidRPr="00252848" w:rsidRDefault="002A6587" w:rsidP="002A6587">
      <w:pPr>
        <w:tabs>
          <w:tab w:val="left" w:pos="2160"/>
        </w:tabs>
        <w:spacing w:line="280" w:lineRule="exact"/>
        <w:rPr>
          <w:b/>
          <w:lang w:val="de-DE"/>
        </w:rPr>
      </w:pPr>
      <w:r w:rsidRPr="00252848">
        <w:rPr>
          <w:lang w:val="de-DE"/>
        </w:rPr>
        <w:t>CVR:</w:t>
      </w:r>
      <w:r w:rsidRPr="00252848">
        <w:rPr>
          <w:lang w:val="de-DE"/>
        </w:rPr>
        <w:tab/>
        <w:t>33811497</w:t>
      </w:r>
    </w:p>
    <w:p w14:paraId="6B5A5FA7" w14:textId="77777777" w:rsidR="002A6587" w:rsidRPr="00252848" w:rsidRDefault="002A6587" w:rsidP="002A6587">
      <w:pPr>
        <w:tabs>
          <w:tab w:val="left" w:pos="2160"/>
        </w:tabs>
        <w:spacing w:line="280" w:lineRule="exact"/>
        <w:rPr>
          <w:b/>
          <w:lang w:val="de-DE"/>
        </w:rPr>
      </w:pPr>
    </w:p>
    <w:p w14:paraId="051469A8" w14:textId="77777777" w:rsidR="002A6587" w:rsidRPr="00252848" w:rsidRDefault="002A6587" w:rsidP="002A6587">
      <w:pPr>
        <w:tabs>
          <w:tab w:val="left" w:pos="2160"/>
        </w:tabs>
        <w:spacing w:line="280" w:lineRule="exact"/>
      </w:pPr>
      <w:r w:rsidRPr="00252848">
        <w:rPr>
          <w:b/>
        </w:rPr>
        <w:t>Konsulent:</w:t>
      </w:r>
      <w:r w:rsidRPr="00252848">
        <w:tab/>
      </w:r>
      <w:r w:rsidRPr="00252848">
        <w:tab/>
      </w:r>
    </w:p>
    <w:p w14:paraId="7B25F95E" w14:textId="37608866" w:rsidR="002A6587" w:rsidRPr="00252848" w:rsidRDefault="002A6587" w:rsidP="002A6587">
      <w:pPr>
        <w:tabs>
          <w:tab w:val="left" w:pos="2160"/>
        </w:tabs>
        <w:spacing w:line="280" w:lineRule="exact"/>
      </w:pPr>
      <w:r w:rsidRPr="00252848">
        <w:t>Navn:</w:t>
      </w:r>
      <w:r w:rsidRPr="00252848">
        <w:tab/>
        <w:t>Mette Ibsen-From - SAGRO</w:t>
      </w:r>
    </w:p>
    <w:p w14:paraId="7ADC72D9" w14:textId="0A324B42" w:rsidR="002A6587" w:rsidRPr="00252848" w:rsidRDefault="002A6587" w:rsidP="002A6587">
      <w:pPr>
        <w:tabs>
          <w:tab w:val="left" w:pos="2160"/>
        </w:tabs>
        <w:spacing w:line="280" w:lineRule="exact"/>
      </w:pPr>
      <w:r w:rsidRPr="00252848">
        <w:t>Adresse:</w:t>
      </w:r>
      <w:r w:rsidRPr="00252848">
        <w:tab/>
        <w:t>John Tranums Vej 25, 6705 Esbjerg Ø</w:t>
      </w:r>
    </w:p>
    <w:p w14:paraId="762ED7A7" w14:textId="01B4D099" w:rsidR="002A6587" w:rsidRPr="00252848" w:rsidRDefault="002A6587" w:rsidP="002A6587">
      <w:pPr>
        <w:tabs>
          <w:tab w:val="left" w:pos="2160"/>
        </w:tabs>
        <w:spacing w:line="280" w:lineRule="exact"/>
        <w:rPr>
          <w:lang w:val="de-DE"/>
        </w:rPr>
      </w:pPr>
      <w:r w:rsidRPr="00252848">
        <w:rPr>
          <w:lang w:val="de-DE"/>
        </w:rPr>
        <w:t>Telefonnummer:</w:t>
      </w:r>
      <w:r w:rsidRPr="00252848">
        <w:rPr>
          <w:lang w:val="de-DE"/>
        </w:rPr>
        <w:tab/>
        <w:t>76602192</w:t>
      </w:r>
    </w:p>
    <w:p w14:paraId="7E14265D" w14:textId="19043BD3" w:rsidR="002A6587" w:rsidRPr="00252848" w:rsidRDefault="002A6587" w:rsidP="002A6587">
      <w:pPr>
        <w:tabs>
          <w:tab w:val="left" w:pos="2160"/>
        </w:tabs>
        <w:spacing w:line="280" w:lineRule="exact"/>
        <w:rPr>
          <w:lang w:val="de-DE"/>
        </w:rPr>
      </w:pPr>
      <w:r w:rsidRPr="00252848">
        <w:rPr>
          <w:lang w:val="de-DE"/>
        </w:rPr>
        <w:t>Mobilnummer:</w:t>
      </w:r>
      <w:r w:rsidRPr="00252848">
        <w:rPr>
          <w:lang w:val="de-DE"/>
        </w:rPr>
        <w:tab/>
        <w:t>76602192</w:t>
      </w:r>
    </w:p>
    <w:p w14:paraId="6610B1FF" w14:textId="3ED1C3A5" w:rsidR="002A6587" w:rsidRPr="00252848" w:rsidRDefault="002A6587" w:rsidP="002A6587">
      <w:pPr>
        <w:tabs>
          <w:tab w:val="left" w:pos="2160"/>
        </w:tabs>
        <w:spacing w:line="280" w:lineRule="exact"/>
        <w:rPr>
          <w:lang w:val="de-DE"/>
        </w:rPr>
      </w:pPr>
      <w:proofErr w:type="spellStart"/>
      <w:r w:rsidRPr="00252848">
        <w:rPr>
          <w:lang w:val="de-DE"/>
        </w:rPr>
        <w:t>E-mail</w:t>
      </w:r>
      <w:proofErr w:type="spellEnd"/>
      <w:r w:rsidRPr="00252848">
        <w:rPr>
          <w:lang w:val="de-DE"/>
        </w:rPr>
        <w:t>:</w:t>
      </w:r>
      <w:r w:rsidRPr="00252848">
        <w:rPr>
          <w:lang w:val="de-DE"/>
        </w:rPr>
        <w:tab/>
        <w:t>mif@sagro.dk</w:t>
      </w:r>
    </w:p>
    <w:p w14:paraId="41F9820F" w14:textId="77777777" w:rsidR="008D761D" w:rsidRPr="00252848" w:rsidRDefault="008D761D" w:rsidP="008D761D">
      <w:pPr>
        <w:rPr>
          <w:lang w:val="de-DE"/>
        </w:rPr>
      </w:pPr>
    </w:p>
    <w:p w14:paraId="1BFF5D08" w14:textId="77777777" w:rsidR="008D761D" w:rsidRPr="00252848" w:rsidRDefault="008D761D" w:rsidP="00D93902">
      <w:pPr>
        <w:pStyle w:val="Overskrift2"/>
      </w:pPr>
      <w:bookmarkStart w:id="123" w:name="_Toc169674476"/>
      <w:bookmarkStart w:id="124" w:name="_Toc488666559"/>
      <w:r w:rsidRPr="00252848">
        <w:t>1.3. Lovgivningsmæssig baggrund</w:t>
      </w:r>
      <w:bookmarkEnd w:id="123"/>
      <w:bookmarkEnd w:id="124"/>
    </w:p>
    <w:p w14:paraId="183E6F97" w14:textId="4FCF928B" w:rsidR="002A6587" w:rsidRPr="00252848" w:rsidRDefault="002A6587" w:rsidP="002A6587">
      <w:pPr>
        <w:spacing w:line="280" w:lineRule="exact"/>
      </w:pPr>
      <w:bookmarkStart w:id="125" w:name="_Toc221941722"/>
      <w:r w:rsidRPr="00252848">
        <w:t>Når et husdyrbrug af den aktuelle</w:t>
      </w:r>
      <w:r w:rsidR="00BE1284">
        <w:t xml:space="preserve"> type ønsker</w:t>
      </w:r>
      <w:r w:rsidR="00C023B0">
        <w:t xml:space="preserve"> at etablere en fritliggende gyllebeholder</w:t>
      </w:r>
      <w:r w:rsidRPr="00252848">
        <w:t xml:space="preserve">, skal anlægget med tilhørende udbringningsarealer til den producerede husdyrgødning vurderes i henhold til § 12 i </w:t>
      </w:r>
      <w:r w:rsidRPr="00252848">
        <w:rPr>
          <w:i/>
        </w:rPr>
        <w:t>Husdyrgodkendelsesloven</w:t>
      </w:r>
      <w:r w:rsidRPr="00252848">
        <w:t xml:space="preserve">. Dette tillæg til miljøgodkendelse er således udarbejdet efter </w:t>
      </w:r>
      <w:r w:rsidRPr="00252848">
        <w:rPr>
          <w:i/>
        </w:rPr>
        <w:t xml:space="preserve">Husdyrgodkendelsesloven, hvori </w:t>
      </w:r>
      <w:r w:rsidRPr="00252848">
        <w:t>EU's VVM-direktiv</w:t>
      </w:r>
      <w:r w:rsidRPr="00252848">
        <w:rPr>
          <w:rStyle w:val="Fodnotehenvisning"/>
        </w:rPr>
        <w:footnoteReference w:id="8"/>
      </w:r>
      <w:r w:rsidRPr="00252848">
        <w:t xml:space="preserve"> og IE-direktiv</w:t>
      </w:r>
      <w:r w:rsidRPr="00252848">
        <w:rPr>
          <w:rStyle w:val="Fodnotehenvisning"/>
        </w:rPr>
        <w:footnoteReference w:id="9"/>
      </w:r>
      <w:r w:rsidRPr="00252848">
        <w:t xml:space="preserve"> er indarbejdet. </w:t>
      </w:r>
    </w:p>
    <w:p w14:paraId="2E4BC3F5" w14:textId="77777777" w:rsidR="002A6587" w:rsidRPr="00252848" w:rsidRDefault="002A6587" w:rsidP="002A6587">
      <w:pPr>
        <w:spacing w:line="280" w:lineRule="exact"/>
      </w:pPr>
    </w:p>
    <w:p w14:paraId="2BA94826" w14:textId="77777777" w:rsidR="002A6587" w:rsidRPr="00252848" w:rsidRDefault="002A6587" w:rsidP="002A6587">
      <w:pPr>
        <w:spacing w:line="280" w:lineRule="exact"/>
      </w:pPr>
      <w:r w:rsidRPr="00252848">
        <w:t>I tillægget er der redegjort for konsekvenserne af at ændre husdyrholdet på bedriften, og for påvirkningen af miljøet i bred forstand. Bedriften har ikke biaktiviteter, der i sig selv er omfattet af IE-direktivet.</w:t>
      </w:r>
    </w:p>
    <w:p w14:paraId="1841B1D9" w14:textId="77777777" w:rsidR="002A6587" w:rsidRPr="00252848" w:rsidRDefault="002A6587" w:rsidP="002A6587">
      <w:pPr>
        <w:spacing w:line="280" w:lineRule="exact"/>
      </w:pPr>
    </w:p>
    <w:p w14:paraId="2B5095B8" w14:textId="77777777" w:rsidR="002A6587" w:rsidRPr="00252848" w:rsidRDefault="002A6587" w:rsidP="002A6587">
      <w:pPr>
        <w:spacing w:line="280" w:lineRule="exact"/>
      </w:pPr>
      <w:r w:rsidRPr="00252848">
        <w:t xml:space="preserve">Nærværende tillæg til miljøgodkendelsen ændrer ikke i miljøvurderingen og de stillede vilkår i miljøgodkendelsen, som fortsat er gyldig. Tillægget og miljøgodkendelsen er udarbejdet efter § 12 i </w:t>
      </w:r>
      <w:r w:rsidRPr="00252848">
        <w:rPr>
          <w:i/>
        </w:rPr>
        <w:t>Husdyrgodkendelsesloven</w:t>
      </w:r>
      <w:r w:rsidRPr="00252848">
        <w:t>.</w:t>
      </w:r>
    </w:p>
    <w:p w14:paraId="79BB3530" w14:textId="77777777" w:rsidR="008D761D" w:rsidRPr="00252848" w:rsidRDefault="008D761D" w:rsidP="00D93902">
      <w:pPr>
        <w:pStyle w:val="Overskrift1"/>
      </w:pPr>
      <w:bookmarkStart w:id="126" w:name="_Toc488666560"/>
      <w:r w:rsidRPr="00252848">
        <w:t>2. Vurdering af miljøpåvirkning fra anlægget</w:t>
      </w:r>
      <w:bookmarkEnd w:id="125"/>
      <w:bookmarkEnd w:id="126"/>
    </w:p>
    <w:p w14:paraId="1DF45DAA" w14:textId="77777777" w:rsidR="008D761D" w:rsidRPr="00252848" w:rsidRDefault="008D761D" w:rsidP="00D93902">
      <w:pPr>
        <w:pStyle w:val="Overskrift2"/>
      </w:pPr>
      <w:bookmarkStart w:id="127" w:name="_Toc221941723"/>
      <w:bookmarkStart w:id="128" w:name="_Toc488666561"/>
      <w:r w:rsidRPr="00252848">
        <w:t>2.1. Anlæggets beliggenhed</w:t>
      </w:r>
      <w:bookmarkEnd w:id="127"/>
      <w:bookmarkEnd w:id="128"/>
    </w:p>
    <w:p w14:paraId="42B9F389" w14:textId="17285362" w:rsidR="008D761D" w:rsidRPr="00252848" w:rsidRDefault="008D761D" w:rsidP="008D761D">
      <w:pPr>
        <w:spacing w:line="280" w:lineRule="exact"/>
      </w:pPr>
      <w:r w:rsidRPr="00252848">
        <w:t xml:space="preserve">Ejendommens eksisterende produktionsanlæg ligger samlet på adressen </w:t>
      </w:r>
      <w:r w:rsidR="002B7098" w:rsidRPr="00252848">
        <w:t>Toftlundvej 7B, 7430 Ikast</w:t>
      </w:r>
      <w:r w:rsidRPr="00252848">
        <w:t>.</w:t>
      </w:r>
    </w:p>
    <w:p w14:paraId="72C0B21F" w14:textId="7C36E07B" w:rsidR="008D761D" w:rsidRPr="00252848" w:rsidRDefault="002B7098" w:rsidP="008D761D">
      <w:pPr>
        <w:spacing w:line="280" w:lineRule="exact"/>
      </w:pPr>
      <w:r w:rsidRPr="00252848">
        <w:t>Den nye gyllebeholder ligger ca. 1,25 km sydvest for staldanlægget. De nedenstående afstande er i forhold til den nye gyllebeholder.</w:t>
      </w:r>
    </w:p>
    <w:p w14:paraId="604ECB83" w14:textId="77777777" w:rsidR="002B7098" w:rsidRPr="00252848" w:rsidRDefault="002B7098" w:rsidP="008D761D">
      <w:pPr>
        <w:spacing w:line="280" w:lineRule="exact"/>
      </w:pPr>
    </w:p>
    <w:p w14:paraId="657E49EB" w14:textId="4B98C0C0" w:rsidR="008D761D" w:rsidRPr="00252848" w:rsidRDefault="00831319" w:rsidP="008D761D">
      <w:pPr>
        <w:spacing w:line="280" w:lineRule="exact"/>
      </w:pPr>
      <w:r>
        <w:t>G</w:t>
      </w:r>
      <w:r w:rsidR="005F19B9" w:rsidRPr="00252848">
        <w:t>yllebeholderen</w:t>
      </w:r>
      <w:r w:rsidR="008D761D" w:rsidRPr="00252848">
        <w:t xml:space="preserve"> </w:t>
      </w:r>
      <w:r w:rsidR="005F19B9" w:rsidRPr="00252848">
        <w:t>ligger ca. 4</w:t>
      </w:r>
      <w:r w:rsidR="008D761D" w:rsidRPr="00252848">
        <w:t xml:space="preserve"> km </w:t>
      </w:r>
      <w:r w:rsidR="005F19B9" w:rsidRPr="00252848">
        <w:t>syd</w:t>
      </w:r>
      <w:r w:rsidR="008D761D" w:rsidRPr="00252848">
        <w:t xml:space="preserve"> for byzonen til </w:t>
      </w:r>
      <w:r w:rsidR="005F19B9" w:rsidRPr="00252848">
        <w:t>Ikast</w:t>
      </w:r>
      <w:r w:rsidR="008D761D" w:rsidRPr="00252848">
        <w:t xml:space="preserve"> og ca. </w:t>
      </w:r>
      <w:r w:rsidR="005F19B9" w:rsidRPr="00252848">
        <w:t>2,8</w:t>
      </w:r>
      <w:r w:rsidR="008D761D" w:rsidRPr="00252848">
        <w:t xml:space="preserve"> km </w:t>
      </w:r>
      <w:r w:rsidR="005F19B9" w:rsidRPr="00252848">
        <w:t>nord</w:t>
      </w:r>
      <w:r w:rsidR="008D761D" w:rsidRPr="00252848">
        <w:t xml:space="preserve"> fra nærmeste sommerhusområde.</w:t>
      </w:r>
      <w:r w:rsidR="004C676E" w:rsidRPr="00252848">
        <w:t xml:space="preserve"> </w:t>
      </w:r>
      <w:r w:rsidR="008D3C51" w:rsidRPr="00252848">
        <w:t>Afstanden fra</w:t>
      </w:r>
      <w:r w:rsidR="008D761D" w:rsidRPr="00252848">
        <w:t xml:space="preserve"> </w:t>
      </w:r>
      <w:r w:rsidR="008D3C51" w:rsidRPr="00252848">
        <w:t>gyllebeholderen</w:t>
      </w:r>
      <w:r w:rsidR="008D761D" w:rsidRPr="00252848">
        <w:t xml:space="preserve"> til nærmeste nabobeboelse</w:t>
      </w:r>
      <w:r w:rsidR="008D3C51" w:rsidRPr="00252848">
        <w:t xml:space="preserve"> uden landbrugspligt er ca. 850 meter i sydvestlig retning og afstanden til </w:t>
      </w:r>
      <w:r w:rsidR="004C676E" w:rsidRPr="00252848">
        <w:t>nærmeste samlede bebyggelse (Isenvad)</w:t>
      </w:r>
      <w:r w:rsidR="008D3C51" w:rsidRPr="00252848">
        <w:t xml:space="preserve"> er 3,4 km. </w:t>
      </w:r>
    </w:p>
    <w:p w14:paraId="38E6A38C" w14:textId="77777777" w:rsidR="008D761D" w:rsidRPr="00252848" w:rsidRDefault="008D761D" w:rsidP="008D761D">
      <w:pPr>
        <w:spacing w:line="280" w:lineRule="exact"/>
      </w:pPr>
    </w:p>
    <w:p w14:paraId="031D1046" w14:textId="77777777" w:rsidR="008D761D" w:rsidRPr="00252848" w:rsidRDefault="008D761D" w:rsidP="008D761D">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252848">
        <w:rPr>
          <w:b/>
          <w:sz w:val="20"/>
          <w:szCs w:val="20"/>
        </w:rPr>
        <w:t>Faktaboks</w:t>
      </w:r>
      <w:proofErr w:type="spellEnd"/>
    </w:p>
    <w:p w14:paraId="0D05FBD0" w14:textId="77777777" w:rsidR="008D761D" w:rsidRPr="00252848" w:rsidRDefault="008D761D" w:rsidP="008D761D">
      <w:pPr>
        <w:pBdr>
          <w:top w:val="single" w:sz="4" w:space="1" w:color="auto"/>
          <w:left w:val="single" w:sz="4" w:space="4" w:color="auto"/>
          <w:bottom w:val="single" w:sz="4" w:space="1" w:color="auto"/>
          <w:right w:val="single" w:sz="4" w:space="4" w:color="auto"/>
        </w:pBdr>
        <w:spacing w:line="280" w:lineRule="exact"/>
      </w:pPr>
      <w:r w:rsidRPr="00252848">
        <w:t xml:space="preserve">Jævnfør § 20 i </w:t>
      </w:r>
      <w:r w:rsidR="008D4474" w:rsidRPr="00252848">
        <w:rPr>
          <w:i/>
        </w:rPr>
        <w:t xml:space="preserve">Husdyrgodkendelsesloven </w:t>
      </w:r>
      <w:r w:rsidRPr="00252848">
        <w:t xml:space="preserve">skal kommunen sikre sig, at risikoen for forurening eller væsentlige gener for omgivelserne begrænses, hvis et anlæg ligger mindre end </w:t>
      </w:r>
      <w:smartTag w:uri="urn:schemas-microsoft-com:office:smarttags" w:element="metricconverter">
        <w:smartTagPr>
          <w:attr w:name="ProductID" w:val="300 meter"/>
        </w:smartTagPr>
        <w:r w:rsidRPr="00252848">
          <w:t>300 meter</w:t>
        </w:r>
      </w:smartTag>
      <w:r w:rsidRPr="00252848">
        <w:t xml:space="preserve"> fra:</w:t>
      </w:r>
    </w:p>
    <w:p w14:paraId="399A1EC0" w14:textId="77777777" w:rsidR="008D761D" w:rsidRPr="00252848" w:rsidRDefault="008D761D" w:rsidP="008D761D">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p>
    <w:p w14:paraId="689A8175" w14:textId="77777777" w:rsidR="008D761D" w:rsidRPr="00252848" w:rsidRDefault="008D761D" w:rsidP="008D761D">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r w:rsidRPr="00252848">
        <w:rPr>
          <w:rFonts w:ascii="Verdana" w:hAnsi="Verdana"/>
          <w:sz w:val="18"/>
          <w:szCs w:val="18"/>
        </w:rPr>
        <w:t>- en beboelsesbygning på en ejendom uden landbrugspligt, der ligger i en samlet bebyggelse</w:t>
      </w:r>
      <w:r w:rsidRPr="00252848">
        <w:rPr>
          <w:rStyle w:val="Fodnotehenvisning"/>
          <w:rFonts w:ascii="Verdana" w:hAnsi="Verdana"/>
          <w:sz w:val="18"/>
          <w:szCs w:val="18"/>
        </w:rPr>
        <w:footnoteReference w:id="10"/>
      </w:r>
      <w:r w:rsidRPr="00252848">
        <w:rPr>
          <w:rFonts w:ascii="Verdana" w:hAnsi="Verdana"/>
          <w:sz w:val="18"/>
          <w:szCs w:val="18"/>
        </w:rPr>
        <w:t xml:space="preserve"> i landzone, og som har en anden ejer end driftsherren</w:t>
      </w:r>
    </w:p>
    <w:p w14:paraId="0A654EA2" w14:textId="77777777" w:rsidR="008D761D" w:rsidRPr="00252848" w:rsidRDefault="008D761D" w:rsidP="008D761D">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p>
    <w:p w14:paraId="6B864A41" w14:textId="77777777" w:rsidR="008D761D" w:rsidRPr="00252848" w:rsidRDefault="008D761D" w:rsidP="008D761D">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r w:rsidRPr="00252848">
        <w:rPr>
          <w:rFonts w:ascii="Verdana" w:hAnsi="Verdana"/>
          <w:sz w:val="18"/>
          <w:szCs w:val="18"/>
        </w:rPr>
        <w:t xml:space="preserve">- et eksisterende eller ifølge kommuneplanens rammedel fremtidigt byzone- eller sommerhusområde </w:t>
      </w:r>
    </w:p>
    <w:p w14:paraId="19DBA2AA" w14:textId="77777777" w:rsidR="008D761D" w:rsidRPr="00252848" w:rsidRDefault="008D761D" w:rsidP="008D761D">
      <w:pPr>
        <w:pStyle w:val="nummer"/>
        <w:pBdr>
          <w:top w:val="single" w:sz="4" w:space="1" w:color="auto"/>
          <w:left w:val="single" w:sz="4" w:space="4" w:color="auto"/>
          <w:bottom w:val="single" w:sz="4" w:space="1" w:color="auto"/>
          <w:right w:val="single" w:sz="4" w:space="4" w:color="auto"/>
        </w:pBdr>
        <w:spacing w:line="280" w:lineRule="exact"/>
        <w:ind w:left="0"/>
        <w:rPr>
          <w:rFonts w:ascii="Verdana" w:hAnsi="Verdana"/>
          <w:sz w:val="18"/>
          <w:szCs w:val="18"/>
        </w:rPr>
      </w:pPr>
    </w:p>
    <w:p w14:paraId="19FC21C3" w14:textId="77777777" w:rsidR="008D761D" w:rsidRPr="00252848" w:rsidRDefault="008D761D" w:rsidP="008D761D">
      <w:pPr>
        <w:pBdr>
          <w:top w:val="single" w:sz="4" w:space="1" w:color="auto"/>
          <w:left w:val="single" w:sz="4" w:space="4" w:color="auto"/>
          <w:bottom w:val="single" w:sz="4" w:space="1" w:color="auto"/>
          <w:right w:val="single" w:sz="4" w:space="4" w:color="auto"/>
        </w:pBdr>
        <w:spacing w:line="280" w:lineRule="exact"/>
      </w:pPr>
      <w:r w:rsidRPr="00252848">
        <w:t>- et område i landzone, der i lokalplan er udlagt til boligformål, blandet bolig og erhverv eller til offentlige formål med henblik på beboelse, institutioner, rekreative formål og lign.</w:t>
      </w:r>
    </w:p>
    <w:p w14:paraId="78A7ECAF" w14:textId="77777777" w:rsidR="008D761D" w:rsidRPr="00252848" w:rsidRDefault="008D761D" w:rsidP="008D761D">
      <w:pPr>
        <w:spacing w:line="280" w:lineRule="exact"/>
      </w:pPr>
    </w:p>
    <w:p w14:paraId="5D2FF447" w14:textId="77777777" w:rsidR="008D761D" w:rsidRPr="00252848" w:rsidRDefault="008D761D" w:rsidP="008D761D">
      <w:pPr>
        <w:spacing w:line="280" w:lineRule="exact"/>
        <w:rPr>
          <w:b/>
        </w:rPr>
      </w:pPr>
      <w:r w:rsidRPr="00252848">
        <w:t>Derudover gælder en række generelle afstandskrav - se tabel 1:</w:t>
      </w:r>
    </w:p>
    <w:p w14:paraId="13BB27A1" w14:textId="77777777" w:rsidR="008D761D" w:rsidRPr="00252848" w:rsidRDefault="008D761D" w:rsidP="008D761D">
      <w:pPr>
        <w:spacing w:line="280" w:lineRule="exact"/>
        <w:rPr>
          <w:b/>
        </w:rPr>
      </w:pPr>
    </w:p>
    <w:p w14:paraId="0DEC0B2E" w14:textId="67BA5C9F" w:rsidR="008D761D" w:rsidRPr="00252848" w:rsidRDefault="008D761D" w:rsidP="008D761D">
      <w:pPr>
        <w:spacing w:line="280" w:lineRule="exact"/>
      </w:pPr>
      <w:r w:rsidRPr="00252848">
        <w:rPr>
          <w:b/>
        </w:rPr>
        <w:t xml:space="preserve">Tabel 1. </w:t>
      </w:r>
      <w:r w:rsidRPr="00252848">
        <w:t xml:space="preserve">Generelle afstandskrav - jævnfør §§ 6 og 8 i </w:t>
      </w:r>
      <w:r w:rsidR="00A137BA" w:rsidRPr="00252848">
        <w:rPr>
          <w:i/>
        </w:rPr>
        <w:t>Husdyrgodkendelsesloven</w:t>
      </w:r>
      <w:r w:rsidR="00F034F7" w:rsidRPr="00252848">
        <w:rPr>
          <w:i/>
        </w:rPr>
        <w:t xml:space="preserve"> </w:t>
      </w:r>
      <w:r w:rsidR="00F034F7" w:rsidRPr="00252848">
        <w:t>–</w:t>
      </w:r>
      <w:r w:rsidRPr="00252848">
        <w:t xml:space="preserve"> samt aktuelle afstande fra </w:t>
      </w:r>
      <w:r w:rsidR="00F87F76" w:rsidRPr="00252848">
        <w:t>gyllebeholderen</w:t>
      </w:r>
    </w:p>
    <w:tbl>
      <w:tblPr>
        <w:tblStyle w:val="Tabel-Gitter"/>
        <w:tblW w:w="9322" w:type="dxa"/>
        <w:tblLook w:val="01E0" w:firstRow="1" w:lastRow="1" w:firstColumn="1" w:lastColumn="1" w:noHBand="0" w:noVBand="0"/>
      </w:tblPr>
      <w:tblGrid>
        <w:gridCol w:w="3369"/>
        <w:gridCol w:w="2976"/>
        <w:gridCol w:w="2977"/>
      </w:tblGrid>
      <w:tr w:rsidR="008D761D" w:rsidRPr="00252848" w14:paraId="2C5DF87F" w14:textId="77777777" w:rsidTr="00902685">
        <w:tc>
          <w:tcPr>
            <w:tcW w:w="3369" w:type="dxa"/>
          </w:tcPr>
          <w:p w14:paraId="3375A653" w14:textId="77777777" w:rsidR="008D761D" w:rsidRPr="00252848" w:rsidRDefault="008D761D" w:rsidP="00902685">
            <w:pPr>
              <w:spacing w:line="280" w:lineRule="exact"/>
              <w:rPr>
                <w:rFonts w:ascii="Verdana" w:hAnsi="Verdana"/>
                <w:b/>
                <w:sz w:val="18"/>
                <w:szCs w:val="18"/>
              </w:rPr>
            </w:pPr>
          </w:p>
        </w:tc>
        <w:tc>
          <w:tcPr>
            <w:tcW w:w="2976" w:type="dxa"/>
          </w:tcPr>
          <w:p w14:paraId="437A83FC" w14:textId="77777777" w:rsidR="008D761D" w:rsidRPr="00252848" w:rsidRDefault="008D761D" w:rsidP="00902685">
            <w:pPr>
              <w:spacing w:line="280" w:lineRule="exact"/>
              <w:rPr>
                <w:rFonts w:ascii="Verdana" w:hAnsi="Verdana"/>
                <w:b/>
                <w:sz w:val="18"/>
                <w:szCs w:val="18"/>
              </w:rPr>
            </w:pPr>
            <w:r w:rsidRPr="00252848">
              <w:rPr>
                <w:rFonts w:ascii="Verdana" w:hAnsi="Verdana"/>
                <w:b/>
                <w:sz w:val="18"/>
                <w:szCs w:val="18"/>
              </w:rPr>
              <w:t>Generelle afstandskrav, m</w:t>
            </w:r>
          </w:p>
        </w:tc>
        <w:tc>
          <w:tcPr>
            <w:tcW w:w="2977" w:type="dxa"/>
          </w:tcPr>
          <w:p w14:paraId="4E263F7A" w14:textId="77777777" w:rsidR="008D761D" w:rsidRPr="00252848" w:rsidRDefault="008D761D" w:rsidP="00902685">
            <w:pPr>
              <w:spacing w:line="280" w:lineRule="exact"/>
              <w:jc w:val="center"/>
              <w:rPr>
                <w:rFonts w:ascii="Verdana" w:hAnsi="Verdana"/>
                <w:b/>
                <w:sz w:val="18"/>
                <w:szCs w:val="18"/>
              </w:rPr>
            </w:pPr>
            <w:r w:rsidRPr="00252848">
              <w:rPr>
                <w:rFonts w:ascii="Verdana" w:hAnsi="Verdana"/>
                <w:b/>
                <w:sz w:val="18"/>
                <w:szCs w:val="18"/>
              </w:rPr>
              <w:t>Aktuel afstand</w:t>
            </w:r>
          </w:p>
        </w:tc>
      </w:tr>
      <w:tr w:rsidR="008D761D" w:rsidRPr="00252848" w14:paraId="5E9BD6E2" w14:textId="77777777" w:rsidTr="00902685">
        <w:tc>
          <w:tcPr>
            <w:tcW w:w="3369" w:type="dxa"/>
          </w:tcPr>
          <w:p w14:paraId="2C12FD6D" w14:textId="77777777" w:rsidR="008D761D" w:rsidRPr="00252848" w:rsidRDefault="008D761D" w:rsidP="00902685">
            <w:pPr>
              <w:spacing w:line="280" w:lineRule="exact"/>
              <w:rPr>
                <w:rFonts w:ascii="Verdana" w:hAnsi="Verdana"/>
                <w:sz w:val="18"/>
                <w:szCs w:val="18"/>
              </w:rPr>
            </w:pPr>
            <w:r w:rsidRPr="00252848">
              <w:rPr>
                <w:rFonts w:ascii="Verdana" w:hAnsi="Verdana"/>
                <w:sz w:val="18"/>
                <w:szCs w:val="18"/>
              </w:rPr>
              <w:t>Ikke-almene vandforsyningsanlæg</w:t>
            </w:r>
          </w:p>
        </w:tc>
        <w:tc>
          <w:tcPr>
            <w:tcW w:w="2976" w:type="dxa"/>
          </w:tcPr>
          <w:p w14:paraId="6F90F78A" w14:textId="77777777" w:rsidR="008D761D" w:rsidRPr="00252848" w:rsidRDefault="008D761D" w:rsidP="00902685">
            <w:pPr>
              <w:spacing w:line="280" w:lineRule="exact"/>
              <w:jc w:val="center"/>
              <w:rPr>
                <w:rFonts w:ascii="Verdana" w:hAnsi="Verdana"/>
                <w:sz w:val="18"/>
                <w:szCs w:val="18"/>
              </w:rPr>
            </w:pPr>
            <w:r w:rsidRPr="00252848">
              <w:rPr>
                <w:rFonts w:ascii="Verdana" w:hAnsi="Verdana"/>
                <w:sz w:val="18"/>
                <w:szCs w:val="18"/>
              </w:rPr>
              <w:t>25</w:t>
            </w:r>
          </w:p>
        </w:tc>
        <w:tc>
          <w:tcPr>
            <w:tcW w:w="2977" w:type="dxa"/>
          </w:tcPr>
          <w:p w14:paraId="27756B23" w14:textId="39118706" w:rsidR="008D761D" w:rsidRPr="00252848" w:rsidRDefault="00F87F76" w:rsidP="00F87F76">
            <w:pPr>
              <w:spacing w:line="280" w:lineRule="exact"/>
              <w:jc w:val="center"/>
              <w:rPr>
                <w:rFonts w:ascii="Verdana" w:hAnsi="Verdana"/>
                <w:sz w:val="18"/>
                <w:szCs w:val="18"/>
              </w:rPr>
            </w:pPr>
            <w:r w:rsidRPr="00252848">
              <w:rPr>
                <w:rFonts w:ascii="Verdana" w:hAnsi="Verdana"/>
                <w:sz w:val="18"/>
                <w:szCs w:val="18"/>
              </w:rPr>
              <w:t>&gt; 25 meter</w:t>
            </w:r>
          </w:p>
        </w:tc>
      </w:tr>
      <w:tr w:rsidR="008D761D" w:rsidRPr="00252848" w14:paraId="5D14BEBE" w14:textId="77777777" w:rsidTr="00902685">
        <w:tc>
          <w:tcPr>
            <w:tcW w:w="3369" w:type="dxa"/>
          </w:tcPr>
          <w:p w14:paraId="1B8F8CA5" w14:textId="77777777" w:rsidR="008D761D" w:rsidRPr="00252848" w:rsidRDefault="008D761D" w:rsidP="00902685">
            <w:pPr>
              <w:spacing w:line="280" w:lineRule="exact"/>
              <w:rPr>
                <w:rFonts w:ascii="Verdana" w:hAnsi="Verdana"/>
                <w:sz w:val="18"/>
                <w:szCs w:val="18"/>
              </w:rPr>
            </w:pPr>
            <w:r w:rsidRPr="00252848">
              <w:rPr>
                <w:rFonts w:ascii="Verdana" w:hAnsi="Verdana"/>
                <w:sz w:val="18"/>
                <w:szCs w:val="18"/>
              </w:rPr>
              <w:t>Almene vandforsyningsanlæg</w:t>
            </w:r>
          </w:p>
        </w:tc>
        <w:tc>
          <w:tcPr>
            <w:tcW w:w="2976" w:type="dxa"/>
          </w:tcPr>
          <w:p w14:paraId="6D136909" w14:textId="77777777" w:rsidR="008D761D" w:rsidRPr="00252848" w:rsidRDefault="008D761D" w:rsidP="00902685">
            <w:pPr>
              <w:spacing w:line="280" w:lineRule="exact"/>
              <w:jc w:val="center"/>
              <w:rPr>
                <w:rFonts w:ascii="Verdana" w:hAnsi="Verdana"/>
                <w:sz w:val="18"/>
                <w:szCs w:val="18"/>
              </w:rPr>
            </w:pPr>
            <w:r w:rsidRPr="00252848">
              <w:rPr>
                <w:rFonts w:ascii="Verdana" w:hAnsi="Verdana"/>
                <w:sz w:val="18"/>
                <w:szCs w:val="18"/>
              </w:rPr>
              <w:t>50</w:t>
            </w:r>
          </w:p>
        </w:tc>
        <w:tc>
          <w:tcPr>
            <w:tcW w:w="2977" w:type="dxa"/>
          </w:tcPr>
          <w:p w14:paraId="1CB168F8" w14:textId="73B77F6B" w:rsidR="008D761D" w:rsidRPr="00252848" w:rsidRDefault="00F87F76" w:rsidP="00F87F76">
            <w:pPr>
              <w:spacing w:line="280" w:lineRule="exact"/>
              <w:jc w:val="center"/>
              <w:rPr>
                <w:rFonts w:ascii="Verdana" w:hAnsi="Verdana"/>
                <w:sz w:val="18"/>
                <w:szCs w:val="18"/>
              </w:rPr>
            </w:pPr>
            <w:r w:rsidRPr="00252848">
              <w:rPr>
                <w:rFonts w:ascii="Verdana" w:hAnsi="Verdana"/>
                <w:sz w:val="18"/>
                <w:szCs w:val="18"/>
              </w:rPr>
              <w:t>&gt; 50 meter</w:t>
            </w:r>
          </w:p>
        </w:tc>
      </w:tr>
      <w:tr w:rsidR="008D761D" w:rsidRPr="00252848" w14:paraId="4B2AC4BF" w14:textId="77777777" w:rsidTr="00902685">
        <w:tc>
          <w:tcPr>
            <w:tcW w:w="3369" w:type="dxa"/>
          </w:tcPr>
          <w:p w14:paraId="7FE67841" w14:textId="77777777" w:rsidR="008D761D" w:rsidRPr="00252848" w:rsidRDefault="008D761D" w:rsidP="00902685">
            <w:pPr>
              <w:spacing w:line="280" w:lineRule="exact"/>
              <w:rPr>
                <w:rFonts w:ascii="Verdana" w:hAnsi="Verdana"/>
                <w:sz w:val="18"/>
                <w:szCs w:val="18"/>
              </w:rPr>
            </w:pPr>
            <w:r w:rsidRPr="00252848">
              <w:rPr>
                <w:rFonts w:ascii="Verdana" w:hAnsi="Verdana"/>
                <w:sz w:val="18"/>
                <w:szCs w:val="18"/>
              </w:rPr>
              <w:t>Vandløb (herunder dræn) og søer</w:t>
            </w:r>
          </w:p>
        </w:tc>
        <w:tc>
          <w:tcPr>
            <w:tcW w:w="2976" w:type="dxa"/>
          </w:tcPr>
          <w:p w14:paraId="47A051C5" w14:textId="77777777" w:rsidR="008D761D" w:rsidRPr="00252848" w:rsidRDefault="008D761D" w:rsidP="00902685">
            <w:pPr>
              <w:spacing w:line="280" w:lineRule="exact"/>
              <w:jc w:val="center"/>
              <w:rPr>
                <w:rFonts w:ascii="Verdana" w:hAnsi="Verdana"/>
                <w:sz w:val="18"/>
                <w:szCs w:val="18"/>
              </w:rPr>
            </w:pPr>
            <w:r w:rsidRPr="00252848">
              <w:rPr>
                <w:rFonts w:ascii="Verdana" w:hAnsi="Verdana"/>
                <w:sz w:val="18"/>
                <w:szCs w:val="18"/>
              </w:rPr>
              <w:t>15</w:t>
            </w:r>
            <w:r w:rsidR="00BF67E8" w:rsidRPr="00252848">
              <w:rPr>
                <w:rFonts w:ascii="Verdana" w:hAnsi="Verdana"/>
                <w:sz w:val="18"/>
                <w:szCs w:val="18"/>
              </w:rPr>
              <w:t xml:space="preserve"> (100</w:t>
            </w:r>
            <w:r w:rsidR="00BF67E8" w:rsidRPr="00252848">
              <w:rPr>
                <w:rStyle w:val="Fodnotehenvisning"/>
                <w:rFonts w:ascii="Verdana" w:hAnsi="Verdana"/>
                <w:sz w:val="18"/>
                <w:szCs w:val="18"/>
              </w:rPr>
              <w:footnoteReference w:id="11"/>
            </w:r>
            <w:r w:rsidR="00BF67E8" w:rsidRPr="00252848">
              <w:rPr>
                <w:rFonts w:ascii="Verdana" w:hAnsi="Verdana"/>
                <w:sz w:val="18"/>
                <w:szCs w:val="18"/>
              </w:rPr>
              <w:t>)</w:t>
            </w:r>
          </w:p>
        </w:tc>
        <w:tc>
          <w:tcPr>
            <w:tcW w:w="2977" w:type="dxa"/>
          </w:tcPr>
          <w:p w14:paraId="6C6DCBA7" w14:textId="7A842365" w:rsidR="008D761D" w:rsidRPr="00252848" w:rsidRDefault="00C4551D" w:rsidP="00902685">
            <w:pPr>
              <w:spacing w:line="280" w:lineRule="exact"/>
              <w:jc w:val="center"/>
              <w:rPr>
                <w:rFonts w:ascii="Verdana" w:hAnsi="Verdana"/>
                <w:sz w:val="18"/>
                <w:szCs w:val="18"/>
              </w:rPr>
            </w:pPr>
            <w:r w:rsidRPr="00252848">
              <w:rPr>
                <w:rFonts w:ascii="Verdana" w:hAnsi="Verdana"/>
                <w:sz w:val="18"/>
                <w:szCs w:val="18"/>
              </w:rPr>
              <w:t>&gt; 100 meter</w:t>
            </w:r>
          </w:p>
        </w:tc>
      </w:tr>
      <w:tr w:rsidR="008D761D" w:rsidRPr="00252848" w14:paraId="63CFF44B" w14:textId="77777777" w:rsidTr="00902685">
        <w:tc>
          <w:tcPr>
            <w:tcW w:w="3369" w:type="dxa"/>
          </w:tcPr>
          <w:p w14:paraId="42CAAFA0" w14:textId="77777777" w:rsidR="008D761D" w:rsidRPr="00252848" w:rsidRDefault="008D761D" w:rsidP="00902685">
            <w:pPr>
              <w:spacing w:line="280" w:lineRule="exact"/>
              <w:rPr>
                <w:rFonts w:ascii="Verdana" w:hAnsi="Verdana"/>
                <w:sz w:val="18"/>
                <w:szCs w:val="18"/>
              </w:rPr>
            </w:pPr>
            <w:r w:rsidRPr="00252848">
              <w:rPr>
                <w:rFonts w:ascii="Verdana" w:hAnsi="Verdana"/>
                <w:sz w:val="18"/>
                <w:szCs w:val="18"/>
              </w:rPr>
              <w:t>Offentlig vej og privat fællesvej</w:t>
            </w:r>
          </w:p>
        </w:tc>
        <w:tc>
          <w:tcPr>
            <w:tcW w:w="2976" w:type="dxa"/>
          </w:tcPr>
          <w:p w14:paraId="74C0579A" w14:textId="77777777" w:rsidR="008D761D" w:rsidRPr="00252848" w:rsidRDefault="008D761D" w:rsidP="00902685">
            <w:pPr>
              <w:spacing w:line="280" w:lineRule="exact"/>
              <w:jc w:val="center"/>
              <w:rPr>
                <w:rFonts w:ascii="Verdana" w:hAnsi="Verdana"/>
                <w:sz w:val="18"/>
                <w:szCs w:val="18"/>
              </w:rPr>
            </w:pPr>
            <w:r w:rsidRPr="00252848">
              <w:rPr>
                <w:rFonts w:ascii="Verdana" w:hAnsi="Verdana"/>
                <w:sz w:val="18"/>
                <w:szCs w:val="18"/>
              </w:rPr>
              <w:t>15</w:t>
            </w:r>
          </w:p>
        </w:tc>
        <w:tc>
          <w:tcPr>
            <w:tcW w:w="2977" w:type="dxa"/>
          </w:tcPr>
          <w:p w14:paraId="11ED9DEB" w14:textId="22EE9F08" w:rsidR="008D761D" w:rsidRPr="00252848" w:rsidRDefault="00C4551D" w:rsidP="00C4551D">
            <w:pPr>
              <w:spacing w:line="280" w:lineRule="exact"/>
              <w:jc w:val="center"/>
              <w:rPr>
                <w:rFonts w:ascii="Verdana" w:hAnsi="Verdana"/>
                <w:sz w:val="18"/>
                <w:szCs w:val="18"/>
              </w:rPr>
            </w:pPr>
            <w:r w:rsidRPr="00252848">
              <w:rPr>
                <w:rFonts w:ascii="Verdana" w:hAnsi="Verdana"/>
                <w:sz w:val="18"/>
                <w:szCs w:val="18"/>
              </w:rPr>
              <w:t>30 meter</w:t>
            </w:r>
          </w:p>
        </w:tc>
      </w:tr>
      <w:tr w:rsidR="008D761D" w:rsidRPr="00252848" w14:paraId="2F9BBE39" w14:textId="77777777" w:rsidTr="00902685">
        <w:tc>
          <w:tcPr>
            <w:tcW w:w="3369" w:type="dxa"/>
          </w:tcPr>
          <w:p w14:paraId="3BDBDCBA" w14:textId="77777777" w:rsidR="008D761D" w:rsidRPr="00252848" w:rsidRDefault="008D761D" w:rsidP="00902685">
            <w:pPr>
              <w:spacing w:line="280" w:lineRule="exact"/>
              <w:rPr>
                <w:rFonts w:ascii="Verdana" w:hAnsi="Verdana"/>
                <w:sz w:val="18"/>
                <w:szCs w:val="18"/>
              </w:rPr>
            </w:pPr>
            <w:r w:rsidRPr="00252848">
              <w:rPr>
                <w:rFonts w:ascii="Verdana" w:hAnsi="Verdana"/>
                <w:sz w:val="18"/>
                <w:szCs w:val="18"/>
              </w:rPr>
              <w:t>Levnedsmiddelvirksomhed</w:t>
            </w:r>
          </w:p>
        </w:tc>
        <w:tc>
          <w:tcPr>
            <w:tcW w:w="2976" w:type="dxa"/>
          </w:tcPr>
          <w:p w14:paraId="7CAFB298" w14:textId="77777777" w:rsidR="008D761D" w:rsidRPr="00252848" w:rsidRDefault="008D761D" w:rsidP="00902685">
            <w:pPr>
              <w:spacing w:line="280" w:lineRule="exact"/>
              <w:jc w:val="center"/>
              <w:rPr>
                <w:rFonts w:ascii="Verdana" w:hAnsi="Verdana"/>
                <w:sz w:val="18"/>
                <w:szCs w:val="18"/>
              </w:rPr>
            </w:pPr>
            <w:r w:rsidRPr="00252848">
              <w:rPr>
                <w:rFonts w:ascii="Verdana" w:hAnsi="Verdana"/>
                <w:sz w:val="18"/>
                <w:szCs w:val="18"/>
              </w:rPr>
              <w:t>25</w:t>
            </w:r>
          </w:p>
        </w:tc>
        <w:tc>
          <w:tcPr>
            <w:tcW w:w="2977" w:type="dxa"/>
          </w:tcPr>
          <w:p w14:paraId="7B63680D" w14:textId="7443E01F" w:rsidR="008D761D" w:rsidRPr="00252848" w:rsidRDefault="00C4551D" w:rsidP="00C4551D">
            <w:pPr>
              <w:spacing w:line="280" w:lineRule="exact"/>
              <w:jc w:val="center"/>
              <w:rPr>
                <w:rFonts w:ascii="Verdana" w:hAnsi="Verdana"/>
                <w:sz w:val="18"/>
                <w:szCs w:val="18"/>
              </w:rPr>
            </w:pPr>
            <w:r w:rsidRPr="00252848">
              <w:rPr>
                <w:rFonts w:ascii="Verdana" w:hAnsi="Verdana"/>
                <w:sz w:val="18"/>
                <w:szCs w:val="18"/>
              </w:rPr>
              <w:t>&gt; 25 meter</w:t>
            </w:r>
          </w:p>
        </w:tc>
      </w:tr>
      <w:tr w:rsidR="008D761D" w:rsidRPr="00252848" w14:paraId="59BE99A0" w14:textId="77777777" w:rsidTr="00902685">
        <w:tc>
          <w:tcPr>
            <w:tcW w:w="3369" w:type="dxa"/>
          </w:tcPr>
          <w:p w14:paraId="04DD6228" w14:textId="77777777" w:rsidR="008D761D" w:rsidRPr="00252848" w:rsidRDefault="008D761D" w:rsidP="00902685">
            <w:pPr>
              <w:spacing w:line="280" w:lineRule="exact"/>
              <w:rPr>
                <w:rFonts w:ascii="Verdana" w:hAnsi="Verdana"/>
                <w:sz w:val="18"/>
                <w:szCs w:val="18"/>
              </w:rPr>
            </w:pPr>
            <w:r w:rsidRPr="00252848">
              <w:rPr>
                <w:rFonts w:ascii="Verdana" w:hAnsi="Verdana"/>
                <w:sz w:val="18"/>
                <w:szCs w:val="18"/>
              </w:rPr>
              <w:t>Beboelse på samme ejendom</w:t>
            </w:r>
          </w:p>
        </w:tc>
        <w:tc>
          <w:tcPr>
            <w:tcW w:w="2976" w:type="dxa"/>
          </w:tcPr>
          <w:p w14:paraId="3C0B5D04" w14:textId="77777777" w:rsidR="008D761D" w:rsidRPr="00252848" w:rsidRDefault="008D761D" w:rsidP="00902685">
            <w:pPr>
              <w:spacing w:line="280" w:lineRule="exact"/>
              <w:jc w:val="center"/>
              <w:rPr>
                <w:rFonts w:ascii="Verdana" w:hAnsi="Verdana"/>
                <w:sz w:val="18"/>
                <w:szCs w:val="18"/>
              </w:rPr>
            </w:pPr>
            <w:r w:rsidRPr="00252848">
              <w:rPr>
                <w:rFonts w:ascii="Verdana" w:hAnsi="Verdana"/>
                <w:sz w:val="18"/>
                <w:szCs w:val="18"/>
              </w:rPr>
              <w:t>15</w:t>
            </w:r>
          </w:p>
        </w:tc>
        <w:tc>
          <w:tcPr>
            <w:tcW w:w="2977" w:type="dxa"/>
          </w:tcPr>
          <w:p w14:paraId="1AFC3D0B" w14:textId="64DBABF4" w:rsidR="008D761D" w:rsidRPr="00252848" w:rsidRDefault="00C4551D" w:rsidP="00C4551D">
            <w:pPr>
              <w:spacing w:line="280" w:lineRule="exact"/>
              <w:jc w:val="center"/>
              <w:rPr>
                <w:rFonts w:ascii="Verdana" w:hAnsi="Verdana"/>
                <w:sz w:val="18"/>
                <w:szCs w:val="18"/>
              </w:rPr>
            </w:pPr>
            <w:r w:rsidRPr="00252848">
              <w:rPr>
                <w:rFonts w:ascii="Verdana" w:hAnsi="Verdana"/>
                <w:sz w:val="18"/>
                <w:szCs w:val="18"/>
              </w:rPr>
              <w:t>&gt; 15 meter</w:t>
            </w:r>
          </w:p>
        </w:tc>
      </w:tr>
      <w:tr w:rsidR="008D761D" w:rsidRPr="00252848" w14:paraId="6F1F8523" w14:textId="77777777" w:rsidTr="00902685">
        <w:tc>
          <w:tcPr>
            <w:tcW w:w="3369" w:type="dxa"/>
          </w:tcPr>
          <w:p w14:paraId="001865AC" w14:textId="77777777" w:rsidR="008D761D" w:rsidRPr="00252848" w:rsidRDefault="008D761D" w:rsidP="00902685">
            <w:pPr>
              <w:spacing w:line="280" w:lineRule="exact"/>
              <w:rPr>
                <w:rFonts w:ascii="Verdana" w:hAnsi="Verdana"/>
                <w:sz w:val="18"/>
                <w:szCs w:val="18"/>
              </w:rPr>
            </w:pPr>
            <w:r w:rsidRPr="00252848">
              <w:rPr>
                <w:rFonts w:ascii="Verdana" w:hAnsi="Verdana"/>
                <w:sz w:val="18"/>
                <w:szCs w:val="18"/>
              </w:rPr>
              <w:t>Naboskel</w:t>
            </w:r>
          </w:p>
        </w:tc>
        <w:tc>
          <w:tcPr>
            <w:tcW w:w="2976" w:type="dxa"/>
          </w:tcPr>
          <w:p w14:paraId="43012318" w14:textId="5602582A" w:rsidR="008D761D" w:rsidRPr="00252848" w:rsidRDefault="00F87F76" w:rsidP="00902685">
            <w:pPr>
              <w:spacing w:line="280" w:lineRule="exact"/>
              <w:jc w:val="center"/>
              <w:rPr>
                <w:rFonts w:ascii="Verdana" w:hAnsi="Verdana"/>
                <w:sz w:val="18"/>
                <w:szCs w:val="18"/>
              </w:rPr>
            </w:pPr>
            <w:r w:rsidRPr="00252848">
              <w:rPr>
                <w:rFonts w:ascii="Verdana" w:hAnsi="Verdana"/>
                <w:sz w:val="18"/>
                <w:szCs w:val="18"/>
              </w:rPr>
              <w:t>30</w:t>
            </w:r>
          </w:p>
        </w:tc>
        <w:tc>
          <w:tcPr>
            <w:tcW w:w="2977" w:type="dxa"/>
          </w:tcPr>
          <w:p w14:paraId="1DAC1E9F" w14:textId="0A1D8794" w:rsidR="008D761D" w:rsidRPr="00252848" w:rsidRDefault="00F87F76" w:rsidP="00902685">
            <w:pPr>
              <w:spacing w:line="280" w:lineRule="exact"/>
              <w:jc w:val="center"/>
              <w:rPr>
                <w:rFonts w:ascii="Verdana" w:hAnsi="Verdana"/>
                <w:sz w:val="18"/>
                <w:szCs w:val="18"/>
              </w:rPr>
            </w:pPr>
            <w:r w:rsidRPr="00252848">
              <w:rPr>
                <w:rFonts w:ascii="Verdana" w:hAnsi="Verdana"/>
                <w:sz w:val="18"/>
                <w:szCs w:val="18"/>
              </w:rPr>
              <w:t>30 meter</w:t>
            </w:r>
          </w:p>
        </w:tc>
      </w:tr>
      <w:tr w:rsidR="008D761D" w:rsidRPr="00252848" w14:paraId="2DC8CE9D" w14:textId="77777777" w:rsidTr="00902685">
        <w:tc>
          <w:tcPr>
            <w:tcW w:w="3369" w:type="dxa"/>
          </w:tcPr>
          <w:p w14:paraId="27438594" w14:textId="77777777" w:rsidR="008D761D" w:rsidRPr="00252848" w:rsidRDefault="008D761D" w:rsidP="00902685">
            <w:pPr>
              <w:pStyle w:val="nummer"/>
              <w:spacing w:line="280" w:lineRule="exact"/>
              <w:ind w:left="0"/>
              <w:rPr>
                <w:rFonts w:ascii="Verdana" w:hAnsi="Verdana"/>
                <w:sz w:val="18"/>
                <w:szCs w:val="18"/>
              </w:rPr>
            </w:pPr>
            <w:r w:rsidRPr="00252848">
              <w:rPr>
                <w:rFonts w:ascii="Verdana" w:hAnsi="Verdana"/>
                <w:sz w:val="18"/>
                <w:szCs w:val="18"/>
              </w:rPr>
              <w:t>Eksisterende eller ifølge kommuneplanens rammedel fremtidigt byzone- eller sommerhusområde</w:t>
            </w:r>
          </w:p>
        </w:tc>
        <w:tc>
          <w:tcPr>
            <w:tcW w:w="2976" w:type="dxa"/>
          </w:tcPr>
          <w:p w14:paraId="64684DF7" w14:textId="77777777" w:rsidR="008D761D" w:rsidRPr="00252848" w:rsidRDefault="008D761D" w:rsidP="00902685">
            <w:pPr>
              <w:spacing w:line="280" w:lineRule="exact"/>
              <w:jc w:val="center"/>
              <w:rPr>
                <w:rFonts w:ascii="Verdana" w:hAnsi="Verdana"/>
                <w:sz w:val="18"/>
                <w:szCs w:val="18"/>
              </w:rPr>
            </w:pPr>
          </w:p>
          <w:p w14:paraId="1083D659" w14:textId="77777777" w:rsidR="008D761D" w:rsidRPr="00252848" w:rsidRDefault="008D761D" w:rsidP="00902685">
            <w:pPr>
              <w:spacing w:line="280" w:lineRule="exact"/>
              <w:jc w:val="center"/>
              <w:rPr>
                <w:rFonts w:ascii="Verdana" w:hAnsi="Verdana"/>
                <w:sz w:val="18"/>
                <w:szCs w:val="18"/>
              </w:rPr>
            </w:pPr>
          </w:p>
          <w:p w14:paraId="2CC2D11A" w14:textId="77777777" w:rsidR="008D761D" w:rsidRPr="00252848" w:rsidRDefault="008D761D" w:rsidP="00902685">
            <w:pPr>
              <w:spacing w:line="280" w:lineRule="exact"/>
              <w:jc w:val="center"/>
              <w:rPr>
                <w:rFonts w:ascii="Verdana" w:hAnsi="Verdana"/>
                <w:sz w:val="18"/>
                <w:szCs w:val="18"/>
              </w:rPr>
            </w:pPr>
          </w:p>
          <w:p w14:paraId="48DC91D6" w14:textId="0C5B791A" w:rsidR="008D761D" w:rsidRPr="00252848" w:rsidRDefault="008D761D" w:rsidP="00C4551D">
            <w:pPr>
              <w:spacing w:line="280" w:lineRule="exact"/>
              <w:jc w:val="center"/>
              <w:rPr>
                <w:rFonts w:ascii="Verdana" w:hAnsi="Verdana"/>
                <w:sz w:val="18"/>
                <w:szCs w:val="18"/>
              </w:rPr>
            </w:pPr>
            <w:r w:rsidRPr="00252848">
              <w:rPr>
                <w:rFonts w:ascii="Verdana" w:hAnsi="Verdana"/>
                <w:sz w:val="18"/>
                <w:szCs w:val="18"/>
              </w:rPr>
              <w:t>50</w:t>
            </w:r>
          </w:p>
        </w:tc>
        <w:tc>
          <w:tcPr>
            <w:tcW w:w="2977" w:type="dxa"/>
          </w:tcPr>
          <w:p w14:paraId="50D38BD8" w14:textId="77777777" w:rsidR="008D761D" w:rsidRPr="00252848" w:rsidRDefault="008D761D" w:rsidP="00902685">
            <w:pPr>
              <w:spacing w:line="280" w:lineRule="exact"/>
              <w:jc w:val="center"/>
              <w:rPr>
                <w:rFonts w:ascii="Verdana" w:hAnsi="Verdana"/>
                <w:sz w:val="18"/>
                <w:szCs w:val="18"/>
              </w:rPr>
            </w:pPr>
          </w:p>
          <w:p w14:paraId="5EA8B3C9" w14:textId="77777777" w:rsidR="008D761D" w:rsidRPr="00252848" w:rsidRDefault="008D761D" w:rsidP="00902685">
            <w:pPr>
              <w:spacing w:line="280" w:lineRule="exact"/>
              <w:jc w:val="center"/>
              <w:rPr>
                <w:rFonts w:ascii="Verdana" w:hAnsi="Verdana"/>
                <w:sz w:val="18"/>
                <w:szCs w:val="18"/>
              </w:rPr>
            </w:pPr>
          </w:p>
          <w:p w14:paraId="09060974" w14:textId="77777777" w:rsidR="008D761D" w:rsidRPr="00252848" w:rsidRDefault="008D761D" w:rsidP="00902685">
            <w:pPr>
              <w:spacing w:line="280" w:lineRule="exact"/>
              <w:jc w:val="center"/>
              <w:rPr>
                <w:rFonts w:ascii="Verdana" w:hAnsi="Verdana"/>
                <w:sz w:val="18"/>
                <w:szCs w:val="18"/>
              </w:rPr>
            </w:pPr>
          </w:p>
          <w:p w14:paraId="47A55C0A" w14:textId="1AE2D189" w:rsidR="008D761D" w:rsidRPr="00252848" w:rsidRDefault="00C4551D" w:rsidP="00902685">
            <w:pPr>
              <w:spacing w:line="280" w:lineRule="exact"/>
              <w:jc w:val="center"/>
              <w:rPr>
                <w:rFonts w:ascii="Verdana" w:hAnsi="Verdana"/>
                <w:sz w:val="18"/>
                <w:szCs w:val="18"/>
              </w:rPr>
            </w:pPr>
            <w:r w:rsidRPr="00252848">
              <w:rPr>
                <w:rFonts w:ascii="Verdana" w:hAnsi="Verdana"/>
                <w:sz w:val="18"/>
                <w:szCs w:val="18"/>
              </w:rPr>
              <w:t>&gt; 300 meter</w:t>
            </w:r>
          </w:p>
        </w:tc>
      </w:tr>
      <w:tr w:rsidR="008D761D" w:rsidRPr="00252848" w14:paraId="659C2DA7" w14:textId="77777777" w:rsidTr="00902685">
        <w:tc>
          <w:tcPr>
            <w:tcW w:w="3369" w:type="dxa"/>
          </w:tcPr>
          <w:p w14:paraId="0BAB34DB" w14:textId="77777777" w:rsidR="008D761D" w:rsidRPr="00252848" w:rsidRDefault="008D761D" w:rsidP="00902685">
            <w:pPr>
              <w:pStyle w:val="nummer"/>
              <w:spacing w:line="280" w:lineRule="exact"/>
              <w:ind w:left="0"/>
              <w:rPr>
                <w:rFonts w:ascii="Verdana" w:hAnsi="Verdana"/>
                <w:sz w:val="18"/>
                <w:szCs w:val="18"/>
              </w:rPr>
            </w:pPr>
            <w:r w:rsidRPr="00252848">
              <w:rPr>
                <w:rFonts w:ascii="Verdana" w:hAnsi="Verdana"/>
                <w:sz w:val="18"/>
                <w:szCs w:val="18"/>
              </w:rPr>
              <w:t xml:space="preserve">Område i landzone, der i lokalplan er udlagt til boligformål, blandet bolig og erhvervsformål eller til offentlige formål med henblik på beboelse, institutioner, rekreative formål og lign. </w:t>
            </w:r>
          </w:p>
        </w:tc>
        <w:tc>
          <w:tcPr>
            <w:tcW w:w="2976" w:type="dxa"/>
          </w:tcPr>
          <w:p w14:paraId="4217648A" w14:textId="77777777" w:rsidR="008D761D" w:rsidRPr="00252848" w:rsidRDefault="008D761D" w:rsidP="00902685">
            <w:pPr>
              <w:spacing w:line="280" w:lineRule="exact"/>
              <w:jc w:val="center"/>
              <w:rPr>
                <w:rFonts w:ascii="Verdana" w:hAnsi="Verdana"/>
                <w:sz w:val="18"/>
                <w:szCs w:val="18"/>
              </w:rPr>
            </w:pPr>
          </w:p>
          <w:p w14:paraId="1678D7B4" w14:textId="77777777" w:rsidR="008D761D" w:rsidRPr="00252848" w:rsidRDefault="008D761D" w:rsidP="00902685">
            <w:pPr>
              <w:spacing w:line="280" w:lineRule="exact"/>
              <w:jc w:val="center"/>
              <w:rPr>
                <w:rFonts w:ascii="Verdana" w:hAnsi="Verdana"/>
                <w:sz w:val="18"/>
                <w:szCs w:val="18"/>
              </w:rPr>
            </w:pPr>
          </w:p>
          <w:p w14:paraId="34F7D880" w14:textId="77777777" w:rsidR="008D761D" w:rsidRPr="00252848" w:rsidRDefault="008D761D" w:rsidP="00902685">
            <w:pPr>
              <w:spacing w:line="280" w:lineRule="exact"/>
              <w:jc w:val="center"/>
              <w:rPr>
                <w:rFonts w:ascii="Verdana" w:hAnsi="Verdana"/>
                <w:sz w:val="18"/>
                <w:szCs w:val="18"/>
              </w:rPr>
            </w:pPr>
          </w:p>
          <w:p w14:paraId="2339849D" w14:textId="77777777" w:rsidR="008D761D" w:rsidRPr="00252848" w:rsidRDefault="008D761D" w:rsidP="00902685">
            <w:pPr>
              <w:spacing w:line="280" w:lineRule="exact"/>
              <w:jc w:val="center"/>
              <w:rPr>
                <w:rFonts w:ascii="Verdana" w:hAnsi="Verdana"/>
                <w:sz w:val="18"/>
                <w:szCs w:val="18"/>
              </w:rPr>
            </w:pPr>
          </w:p>
          <w:p w14:paraId="70A133E7" w14:textId="77777777" w:rsidR="008D761D" w:rsidRPr="00252848" w:rsidRDefault="008D761D" w:rsidP="00902685">
            <w:pPr>
              <w:spacing w:line="280" w:lineRule="exact"/>
              <w:jc w:val="center"/>
              <w:rPr>
                <w:rFonts w:ascii="Verdana" w:hAnsi="Verdana"/>
                <w:sz w:val="18"/>
                <w:szCs w:val="18"/>
              </w:rPr>
            </w:pPr>
          </w:p>
          <w:p w14:paraId="73511FF3" w14:textId="1438541E" w:rsidR="008D761D" w:rsidRPr="00252848" w:rsidRDefault="008D761D" w:rsidP="00C4551D">
            <w:pPr>
              <w:spacing w:line="280" w:lineRule="exact"/>
              <w:jc w:val="center"/>
              <w:rPr>
                <w:rFonts w:ascii="Verdana" w:hAnsi="Verdana"/>
                <w:sz w:val="18"/>
                <w:szCs w:val="18"/>
              </w:rPr>
            </w:pPr>
            <w:r w:rsidRPr="00252848">
              <w:rPr>
                <w:rFonts w:ascii="Verdana" w:hAnsi="Verdana"/>
                <w:sz w:val="18"/>
                <w:szCs w:val="18"/>
              </w:rPr>
              <w:t>50</w:t>
            </w:r>
          </w:p>
        </w:tc>
        <w:tc>
          <w:tcPr>
            <w:tcW w:w="2977" w:type="dxa"/>
          </w:tcPr>
          <w:p w14:paraId="0A439103" w14:textId="77777777" w:rsidR="008D761D" w:rsidRPr="00252848" w:rsidRDefault="008D761D" w:rsidP="00902685">
            <w:pPr>
              <w:spacing w:line="280" w:lineRule="exact"/>
              <w:jc w:val="center"/>
              <w:rPr>
                <w:rFonts w:ascii="Verdana" w:hAnsi="Verdana"/>
                <w:sz w:val="18"/>
                <w:szCs w:val="18"/>
              </w:rPr>
            </w:pPr>
          </w:p>
          <w:p w14:paraId="5D1ECA93" w14:textId="77777777" w:rsidR="008D761D" w:rsidRPr="00252848" w:rsidRDefault="008D761D" w:rsidP="00902685">
            <w:pPr>
              <w:spacing w:line="280" w:lineRule="exact"/>
              <w:jc w:val="center"/>
              <w:rPr>
                <w:rFonts w:ascii="Verdana" w:hAnsi="Verdana"/>
                <w:sz w:val="18"/>
                <w:szCs w:val="18"/>
              </w:rPr>
            </w:pPr>
          </w:p>
          <w:p w14:paraId="014E42DF" w14:textId="77777777" w:rsidR="008D761D" w:rsidRPr="00252848" w:rsidRDefault="008D761D" w:rsidP="00902685">
            <w:pPr>
              <w:spacing w:line="280" w:lineRule="exact"/>
              <w:jc w:val="center"/>
              <w:rPr>
                <w:rFonts w:ascii="Verdana" w:hAnsi="Verdana"/>
                <w:sz w:val="18"/>
                <w:szCs w:val="18"/>
              </w:rPr>
            </w:pPr>
          </w:p>
          <w:p w14:paraId="326813D8" w14:textId="77777777" w:rsidR="008D761D" w:rsidRPr="00252848" w:rsidRDefault="008D761D" w:rsidP="00902685">
            <w:pPr>
              <w:spacing w:line="280" w:lineRule="exact"/>
              <w:jc w:val="center"/>
              <w:rPr>
                <w:rFonts w:ascii="Verdana" w:hAnsi="Verdana"/>
                <w:sz w:val="18"/>
                <w:szCs w:val="18"/>
              </w:rPr>
            </w:pPr>
          </w:p>
          <w:p w14:paraId="5DCE0D1A" w14:textId="77777777" w:rsidR="008D761D" w:rsidRPr="00252848" w:rsidRDefault="008D761D" w:rsidP="00902685">
            <w:pPr>
              <w:spacing w:line="280" w:lineRule="exact"/>
              <w:jc w:val="center"/>
              <w:rPr>
                <w:rFonts w:ascii="Verdana" w:hAnsi="Verdana"/>
                <w:sz w:val="18"/>
                <w:szCs w:val="18"/>
              </w:rPr>
            </w:pPr>
          </w:p>
          <w:p w14:paraId="44D9764C" w14:textId="6D6384C0" w:rsidR="008D761D" w:rsidRPr="00252848" w:rsidRDefault="00C4551D" w:rsidP="00902685">
            <w:pPr>
              <w:spacing w:line="280" w:lineRule="exact"/>
              <w:jc w:val="center"/>
              <w:rPr>
                <w:rFonts w:ascii="Verdana" w:hAnsi="Verdana"/>
                <w:sz w:val="18"/>
                <w:szCs w:val="18"/>
              </w:rPr>
            </w:pPr>
            <w:r w:rsidRPr="00252848">
              <w:rPr>
                <w:rFonts w:ascii="Verdana" w:hAnsi="Verdana"/>
                <w:sz w:val="18"/>
                <w:szCs w:val="18"/>
              </w:rPr>
              <w:t>&gt; 300 meter</w:t>
            </w:r>
          </w:p>
        </w:tc>
      </w:tr>
      <w:tr w:rsidR="008D761D" w:rsidRPr="00252848" w14:paraId="274554E3" w14:textId="77777777" w:rsidTr="00902685">
        <w:tc>
          <w:tcPr>
            <w:tcW w:w="3369" w:type="dxa"/>
          </w:tcPr>
          <w:p w14:paraId="33905D06" w14:textId="1C3C1DA4" w:rsidR="008D761D" w:rsidRPr="00252848" w:rsidRDefault="008D761D" w:rsidP="00C4551D">
            <w:pPr>
              <w:spacing w:line="280" w:lineRule="exact"/>
              <w:rPr>
                <w:rFonts w:ascii="Verdana" w:hAnsi="Verdana"/>
                <w:sz w:val="18"/>
                <w:szCs w:val="18"/>
              </w:rPr>
            </w:pPr>
            <w:r w:rsidRPr="00252848">
              <w:rPr>
                <w:rFonts w:ascii="Verdana" w:hAnsi="Verdana"/>
                <w:sz w:val="18"/>
                <w:szCs w:val="18"/>
              </w:rPr>
              <w:t xml:space="preserve">Nabobeboelse, </w:t>
            </w:r>
            <w:r w:rsidR="00C4551D" w:rsidRPr="00252848">
              <w:rPr>
                <w:rFonts w:ascii="Verdana" w:hAnsi="Verdana"/>
                <w:sz w:val="18"/>
                <w:szCs w:val="18"/>
              </w:rPr>
              <w:t>Brandevej 21, 7430 Ikast</w:t>
            </w:r>
          </w:p>
        </w:tc>
        <w:tc>
          <w:tcPr>
            <w:tcW w:w="2976" w:type="dxa"/>
          </w:tcPr>
          <w:p w14:paraId="444D8499" w14:textId="77777777" w:rsidR="008D761D" w:rsidRPr="00252848" w:rsidRDefault="008D761D" w:rsidP="00902685">
            <w:pPr>
              <w:spacing w:line="280" w:lineRule="exact"/>
              <w:jc w:val="center"/>
              <w:rPr>
                <w:rFonts w:ascii="Verdana" w:hAnsi="Verdana"/>
                <w:sz w:val="18"/>
                <w:szCs w:val="18"/>
              </w:rPr>
            </w:pPr>
          </w:p>
          <w:p w14:paraId="6CE4BE1E" w14:textId="05A0EEDB" w:rsidR="008D761D" w:rsidRPr="00252848" w:rsidRDefault="008D761D" w:rsidP="00C4551D">
            <w:pPr>
              <w:spacing w:line="280" w:lineRule="exact"/>
              <w:jc w:val="center"/>
              <w:rPr>
                <w:rFonts w:ascii="Verdana" w:hAnsi="Verdana"/>
                <w:sz w:val="18"/>
                <w:szCs w:val="18"/>
              </w:rPr>
            </w:pPr>
            <w:r w:rsidRPr="00252848">
              <w:rPr>
                <w:rFonts w:ascii="Verdana" w:hAnsi="Verdana"/>
                <w:sz w:val="18"/>
                <w:szCs w:val="18"/>
              </w:rPr>
              <w:t>50</w:t>
            </w:r>
          </w:p>
        </w:tc>
        <w:tc>
          <w:tcPr>
            <w:tcW w:w="2977" w:type="dxa"/>
          </w:tcPr>
          <w:p w14:paraId="5444D6C2" w14:textId="77777777" w:rsidR="00C4551D" w:rsidRPr="00252848" w:rsidRDefault="00C4551D" w:rsidP="00902685">
            <w:pPr>
              <w:spacing w:line="280" w:lineRule="exact"/>
              <w:jc w:val="center"/>
              <w:rPr>
                <w:rFonts w:ascii="Verdana" w:hAnsi="Verdana"/>
                <w:sz w:val="18"/>
                <w:szCs w:val="18"/>
              </w:rPr>
            </w:pPr>
          </w:p>
          <w:p w14:paraId="1E5E6B41" w14:textId="511CADD0" w:rsidR="008D761D" w:rsidRPr="00252848" w:rsidRDefault="00C4551D" w:rsidP="00902685">
            <w:pPr>
              <w:spacing w:line="280" w:lineRule="exact"/>
              <w:jc w:val="center"/>
              <w:rPr>
                <w:rFonts w:ascii="Verdana" w:hAnsi="Verdana"/>
                <w:sz w:val="18"/>
                <w:szCs w:val="18"/>
              </w:rPr>
            </w:pPr>
            <w:r w:rsidRPr="00252848">
              <w:rPr>
                <w:rFonts w:ascii="Verdana" w:hAnsi="Verdana"/>
                <w:sz w:val="18"/>
                <w:szCs w:val="18"/>
              </w:rPr>
              <w:t>295 meter</w:t>
            </w:r>
          </w:p>
        </w:tc>
      </w:tr>
    </w:tbl>
    <w:p w14:paraId="29D64BC1" w14:textId="77777777" w:rsidR="008D761D" w:rsidRPr="00252848" w:rsidRDefault="008D761D" w:rsidP="008D761D">
      <w:pPr>
        <w:spacing w:line="280" w:lineRule="exact"/>
      </w:pPr>
    </w:p>
    <w:p w14:paraId="1D24E2F0" w14:textId="77777777" w:rsidR="008D761D" w:rsidRPr="00252848" w:rsidRDefault="008D761D" w:rsidP="008D761D">
      <w:pPr>
        <w:spacing w:line="280" w:lineRule="exact"/>
        <w:rPr>
          <w:b/>
          <w:i/>
        </w:rPr>
      </w:pPr>
      <w:r w:rsidRPr="00252848">
        <w:rPr>
          <w:b/>
          <w:i/>
        </w:rPr>
        <w:t>Ikast-Brande Kommune konstaterer:</w:t>
      </w:r>
    </w:p>
    <w:p w14:paraId="2B22D107" w14:textId="77777777" w:rsidR="008D761D" w:rsidRPr="00252848" w:rsidRDefault="008D761D" w:rsidP="008D761D">
      <w:pPr>
        <w:spacing w:line="280" w:lineRule="exact"/>
      </w:pPr>
    </w:p>
    <w:p w14:paraId="71B9CA17" w14:textId="1538D7E0" w:rsidR="008D761D" w:rsidRPr="00252848" w:rsidRDefault="008D761D" w:rsidP="008D761D">
      <w:pPr>
        <w:numPr>
          <w:ilvl w:val="0"/>
          <w:numId w:val="12"/>
        </w:numPr>
        <w:spacing w:line="280" w:lineRule="exact"/>
      </w:pPr>
      <w:r w:rsidRPr="00252848">
        <w:t xml:space="preserve">at </w:t>
      </w:r>
      <w:r w:rsidR="00C4551D" w:rsidRPr="00252848">
        <w:t>gyllebeholderen</w:t>
      </w:r>
      <w:r w:rsidRPr="00252848">
        <w:t xml:space="preserve"> vil ligge mere end </w:t>
      </w:r>
      <w:smartTag w:uri="urn:schemas-microsoft-com:office:smarttags" w:element="metricconverter">
        <w:smartTagPr>
          <w:attr w:name="ProductID" w:val="300 meter"/>
        </w:smartTagPr>
        <w:r w:rsidRPr="00252848">
          <w:t>300 meter</w:t>
        </w:r>
      </w:smartTag>
      <w:r w:rsidRPr="00252848">
        <w:t xml:space="preserve"> fra:</w:t>
      </w:r>
    </w:p>
    <w:p w14:paraId="7F8AB84E" w14:textId="77777777" w:rsidR="008D761D" w:rsidRPr="00252848" w:rsidRDefault="008D761D" w:rsidP="008D761D">
      <w:pPr>
        <w:spacing w:line="280" w:lineRule="exact"/>
        <w:ind w:left="360"/>
      </w:pPr>
    </w:p>
    <w:p w14:paraId="07CD9488" w14:textId="77777777" w:rsidR="008D761D" w:rsidRPr="00252848" w:rsidRDefault="008D761D" w:rsidP="008D761D">
      <w:pPr>
        <w:pStyle w:val="nummer"/>
        <w:tabs>
          <w:tab w:val="clear" w:pos="397"/>
          <w:tab w:val="clear" w:pos="992"/>
        </w:tabs>
        <w:spacing w:line="280" w:lineRule="exact"/>
        <w:ind w:left="900"/>
        <w:rPr>
          <w:rFonts w:ascii="Verdana" w:hAnsi="Verdana"/>
          <w:sz w:val="18"/>
          <w:szCs w:val="18"/>
        </w:rPr>
      </w:pPr>
      <w:r w:rsidRPr="00252848">
        <w:rPr>
          <w:rFonts w:ascii="Verdana" w:hAnsi="Verdana"/>
          <w:sz w:val="18"/>
          <w:szCs w:val="18"/>
        </w:rPr>
        <w:t>- en beboelsesbygning på en ejendom uden landbrugspligt, der ligger i en samlet bebyggelse i landzone, og som har en anden ejer end driftsherren</w:t>
      </w:r>
    </w:p>
    <w:p w14:paraId="74C7D32F" w14:textId="77777777" w:rsidR="008D761D" w:rsidRPr="00252848" w:rsidRDefault="008D761D" w:rsidP="008D761D">
      <w:pPr>
        <w:pStyle w:val="nummer"/>
        <w:spacing w:line="280" w:lineRule="exact"/>
        <w:ind w:left="360"/>
        <w:rPr>
          <w:rFonts w:ascii="Verdana" w:hAnsi="Verdana"/>
          <w:sz w:val="18"/>
          <w:szCs w:val="18"/>
        </w:rPr>
      </w:pPr>
    </w:p>
    <w:p w14:paraId="30FDB19A" w14:textId="77777777" w:rsidR="008D761D" w:rsidRPr="00252848" w:rsidRDefault="008D761D" w:rsidP="008D761D">
      <w:pPr>
        <w:pStyle w:val="nummer"/>
        <w:tabs>
          <w:tab w:val="clear" w:pos="397"/>
          <w:tab w:val="clear" w:pos="992"/>
        </w:tabs>
        <w:spacing w:line="280" w:lineRule="exact"/>
        <w:ind w:left="900"/>
        <w:rPr>
          <w:rFonts w:ascii="Verdana" w:hAnsi="Verdana"/>
          <w:sz w:val="18"/>
          <w:szCs w:val="18"/>
        </w:rPr>
      </w:pPr>
      <w:r w:rsidRPr="00252848">
        <w:rPr>
          <w:rFonts w:ascii="Verdana" w:hAnsi="Verdana"/>
          <w:sz w:val="18"/>
          <w:szCs w:val="18"/>
        </w:rPr>
        <w:t xml:space="preserve">- et eksisterende eller ifølge kommuneplanens rammedel fremtidigt byzone- eller sommerhusområde </w:t>
      </w:r>
    </w:p>
    <w:p w14:paraId="0F9340C8" w14:textId="77777777" w:rsidR="008D761D" w:rsidRPr="00252848" w:rsidRDefault="008D761D" w:rsidP="008D761D">
      <w:pPr>
        <w:pStyle w:val="nummer"/>
        <w:spacing w:line="280" w:lineRule="exact"/>
        <w:ind w:left="360"/>
        <w:rPr>
          <w:rFonts w:ascii="Verdana" w:hAnsi="Verdana"/>
          <w:sz w:val="18"/>
          <w:szCs w:val="18"/>
        </w:rPr>
      </w:pPr>
    </w:p>
    <w:p w14:paraId="1F28F859" w14:textId="77777777" w:rsidR="008D761D" w:rsidRPr="00252848" w:rsidRDefault="008D761D" w:rsidP="008D761D">
      <w:pPr>
        <w:pStyle w:val="nummer"/>
        <w:tabs>
          <w:tab w:val="clear" w:pos="397"/>
          <w:tab w:val="clear" w:pos="992"/>
        </w:tabs>
        <w:spacing w:line="280" w:lineRule="exact"/>
        <w:ind w:left="900"/>
        <w:rPr>
          <w:rFonts w:ascii="Verdana" w:hAnsi="Verdana"/>
          <w:sz w:val="18"/>
          <w:szCs w:val="18"/>
        </w:rPr>
      </w:pPr>
      <w:r w:rsidRPr="00252848">
        <w:rPr>
          <w:rFonts w:ascii="Verdana" w:hAnsi="Verdana"/>
          <w:sz w:val="18"/>
          <w:szCs w:val="18"/>
        </w:rPr>
        <w:t>- et område i landzone, der i lokalplan er udlagt til boligformål, blandet bolig og erhverv eller til offentlige formål med henblik på beboelse, institutioner, rekreative formål og lignende</w:t>
      </w:r>
    </w:p>
    <w:p w14:paraId="01CC30F3" w14:textId="77777777" w:rsidR="008D761D" w:rsidRPr="00252848" w:rsidRDefault="008D761D" w:rsidP="008D761D">
      <w:pPr>
        <w:spacing w:line="280" w:lineRule="exact"/>
        <w:ind w:left="360"/>
      </w:pPr>
    </w:p>
    <w:p w14:paraId="117E79C0" w14:textId="582B4A4D" w:rsidR="008D761D" w:rsidRPr="00252848" w:rsidRDefault="008D761D" w:rsidP="008D761D">
      <w:pPr>
        <w:numPr>
          <w:ilvl w:val="0"/>
          <w:numId w:val="12"/>
        </w:numPr>
        <w:spacing w:line="280" w:lineRule="exact"/>
      </w:pPr>
      <w:r w:rsidRPr="00252848">
        <w:t xml:space="preserve">at de generelle afstandskrav, som </w:t>
      </w:r>
      <w:r w:rsidR="00AE4D34">
        <w:t>nævnt i tabel, 1 er overholdt</w:t>
      </w:r>
    </w:p>
    <w:p w14:paraId="3C117951" w14:textId="77777777" w:rsidR="008D761D" w:rsidRPr="00252848" w:rsidRDefault="008D761D" w:rsidP="008D761D">
      <w:pPr>
        <w:spacing w:line="280" w:lineRule="exact"/>
      </w:pPr>
    </w:p>
    <w:p w14:paraId="0567FC9C" w14:textId="77777777" w:rsidR="008D761D" w:rsidRPr="00252848" w:rsidRDefault="008D761D" w:rsidP="008D761D">
      <w:pPr>
        <w:spacing w:line="280" w:lineRule="exact"/>
        <w:rPr>
          <w:b/>
          <w:i/>
        </w:rPr>
      </w:pPr>
      <w:r w:rsidRPr="00252848">
        <w:rPr>
          <w:b/>
          <w:i/>
        </w:rPr>
        <w:lastRenderedPageBreak/>
        <w:t>Ikast-Brande Kommune vurderer:</w:t>
      </w:r>
    </w:p>
    <w:p w14:paraId="01529A88" w14:textId="77777777" w:rsidR="008D761D" w:rsidRPr="00252848" w:rsidRDefault="008D761D" w:rsidP="008D761D">
      <w:pPr>
        <w:spacing w:line="280" w:lineRule="exact"/>
      </w:pPr>
    </w:p>
    <w:p w14:paraId="58FF0D2D" w14:textId="77777777" w:rsidR="008D761D" w:rsidRPr="00252848" w:rsidRDefault="008D761D" w:rsidP="008D761D">
      <w:pPr>
        <w:numPr>
          <w:ilvl w:val="0"/>
          <w:numId w:val="13"/>
        </w:numPr>
        <w:spacing w:line="280" w:lineRule="exact"/>
      </w:pPr>
      <w:r w:rsidRPr="00252848">
        <w:t xml:space="preserve">at risikoen for forurening eller væsentlige gener for omgivelserne fra anlægget begrænses, når de til enhver tid gældende generelle miljøregler </w:t>
      </w:r>
      <w:r w:rsidRPr="00252848">
        <w:rPr>
          <w:rFonts w:cs="Arial"/>
        </w:rPr>
        <w:t>for den pågældende type husdyrbrug</w:t>
      </w:r>
      <w:r w:rsidRPr="00252848">
        <w:t xml:space="preserve"> samt de supplerende vilkår for miljøgodkendelsen overholdes</w:t>
      </w:r>
    </w:p>
    <w:p w14:paraId="2B910B43" w14:textId="0A394AD7" w:rsidR="008D761D" w:rsidRPr="00252848" w:rsidRDefault="008D761D" w:rsidP="008D761D">
      <w:pPr>
        <w:spacing w:line="280" w:lineRule="exact"/>
        <w:ind w:left="360"/>
        <w:rPr>
          <w:rFonts w:cs="Arial"/>
        </w:rPr>
      </w:pPr>
    </w:p>
    <w:p w14:paraId="7669CF78" w14:textId="05217C07" w:rsidR="008D761D" w:rsidRPr="00252848" w:rsidRDefault="008D761D" w:rsidP="008D761D">
      <w:pPr>
        <w:numPr>
          <w:ilvl w:val="0"/>
          <w:numId w:val="13"/>
        </w:numPr>
        <w:spacing w:line="280" w:lineRule="exact"/>
        <w:rPr>
          <w:rFonts w:cs="Arial"/>
        </w:rPr>
      </w:pPr>
      <w:r w:rsidRPr="00252848">
        <w:rPr>
          <w:rFonts w:cs="Arial"/>
        </w:rPr>
        <w:t xml:space="preserve">at overholdelsen af de generelle afstandskrav – i kombination med overholdelse af de </w:t>
      </w:r>
      <w:r w:rsidRPr="00252848">
        <w:t xml:space="preserve">til enhver tid gældende </w:t>
      </w:r>
      <w:r w:rsidRPr="00252848">
        <w:rPr>
          <w:rFonts w:cs="Arial"/>
        </w:rPr>
        <w:t>generelle miljøregler for den pågældende type husdyrbrug og af de opstillede vilkår for miljøgodkendelsen – vil sikre de pågældende vandforsyningsanlæg, vandløb m.m. samt boligområder m.v. tilstrækkeligt mod væsentlige gener eller forurening fra husdyrbrugets anlæg. Se desuden kommunens vurdering i afsnit 2.5. Ammoniakfordampning fra stald og gødningsopbevaringslager og 2.6. Lugtgener fra produktionsanlægget.</w:t>
      </w:r>
    </w:p>
    <w:p w14:paraId="54492F65" w14:textId="77777777" w:rsidR="008D761D" w:rsidRPr="00252848" w:rsidRDefault="008D761D" w:rsidP="00D93902">
      <w:pPr>
        <w:pStyle w:val="Overskrift2"/>
      </w:pPr>
      <w:bookmarkStart w:id="129" w:name="_Toc221941724"/>
      <w:bookmarkStart w:id="130" w:name="_Toc488666562"/>
      <w:r w:rsidRPr="00252848">
        <w:t>2.2. Anlæggets indretning</w:t>
      </w:r>
      <w:bookmarkEnd w:id="129"/>
      <w:bookmarkEnd w:id="130"/>
    </w:p>
    <w:p w14:paraId="16AC18D3" w14:textId="77777777" w:rsidR="008D761D" w:rsidRPr="00252848" w:rsidRDefault="008D761D" w:rsidP="008D761D">
      <w:pPr>
        <w:spacing w:line="280" w:lineRule="exact"/>
        <w:rPr>
          <w:b/>
          <w:i/>
        </w:rPr>
      </w:pPr>
      <w:r w:rsidRPr="00252848">
        <w:rPr>
          <w:b/>
          <w:i/>
        </w:rPr>
        <w:t>Ansøgers oplysninger</w:t>
      </w:r>
    </w:p>
    <w:p w14:paraId="79BAA265" w14:textId="68CDB253" w:rsidR="008D761D" w:rsidRPr="00252848" w:rsidRDefault="008D761D" w:rsidP="008D761D">
      <w:pPr>
        <w:tabs>
          <w:tab w:val="left" w:pos="2880"/>
        </w:tabs>
        <w:spacing w:line="280" w:lineRule="exact"/>
      </w:pPr>
      <w:r w:rsidRPr="00252848">
        <w:t>Det planlagte byggeri på husdyrbruget opføres,</w:t>
      </w:r>
      <w:r w:rsidR="006C792B" w:rsidRPr="00252848">
        <w:t xml:space="preserve"> 1,25 km sydvest for ejendommens øvrige staldanlæg</w:t>
      </w:r>
      <w:r w:rsidRPr="00252848">
        <w:t xml:space="preserve"> og indrettes i overensstemmelse med bestemmelserne i </w:t>
      </w:r>
      <w:r w:rsidR="00BF67E8" w:rsidRPr="00252848">
        <w:rPr>
          <w:rFonts w:cs="Verdana"/>
          <w:i/>
          <w:iCs/>
        </w:rPr>
        <w:t>Husdyrgødningsbekendtgørelsen</w:t>
      </w:r>
      <w:r w:rsidR="00D51D3E" w:rsidRPr="00252848">
        <w:rPr>
          <w:rStyle w:val="Fodnotehenvisning"/>
          <w:rFonts w:cs="Verdana"/>
          <w:i/>
          <w:iCs/>
        </w:rPr>
        <w:footnoteReference w:id="12"/>
      </w:r>
      <w:r w:rsidRPr="00252848">
        <w:rPr>
          <w:rFonts w:cs="Verdana"/>
          <w:iCs/>
        </w:rPr>
        <w:t xml:space="preserve"> og i den generelle byggelovgivning i øvrigt.</w:t>
      </w:r>
    </w:p>
    <w:p w14:paraId="34665D05" w14:textId="77777777" w:rsidR="008D761D" w:rsidRPr="00252848" w:rsidRDefault="008D761D" w:rsidP="008D761D">
      <w:pPr>
        <w:spacing w:line="280" w:lineRule="exact"/>
      </w:pPr>
    </w:p>
    <w:p w14:paraId="560B60EE" w14:textId="7591B898" w:rsidR="008D761D" w:rsidRPr="00252848" w:rsidRDefault="006C792B" w:rsidP="008D761D">
      <w:pPr>
        <w:spacing w:line="280" w:lineRule="exact"/>
      </w:pPr>
      <w:r w:rsidRPr="00252848">
        <w:rPr>
          <w:b/>
        </w:rPr>
        <w:t>Tabel 2</w:t>
      </w:r>
      <w:r w:rsidR="008D761D" w:rsidRPr="00252848">
        <w:rPr>
          <w:b/>
        </w:rPr>
        <w:t>.</w:t>
      </w:r>
      <w:r w:rsidR="008D761D" w:rsidRPr="00252848">
        <w:t xml:space="preserve"> Oversigt over opbevaringsanlæg og befæstede </w:t>
      </w:r>
      <w:r w:rsidR="00180388" w:rsidRPr="00252848">
        <w:t>pladser der anvendes fremover</w:t>
      </w:r>
    </w:p>
    <w:tbl>
      <w:tblPr>
        <w:tblStyle w:val="Tabel-Gitter"/>
        <w:tblW w:w="10008" w:type="dxa"/>
        <w:tblLook w:val="01E0" w:firstRow="1" w:lastRow="1" w:firstColumn="1" w:lastColumn="1" w:noHBand="0" w:noVBand="0"/>
      </w:tblPr>
      <w:tblGrid>
        <w:gridCol w:w="1812"/>
        <w:gridCol w:w="1214"/>
        <w:gridCol w:w="1046"/>
        <w:gridCol w:w="1989"/>
        <w:gridCol w:w="2010"/>
        <w:gridCol w:w="1937"/>
      </w:tblGrid>
      <w:tr w:rsidR="008D761D" w:rsidRPr="00252848" w14:paraId="69E893F4" w14:textId="77777777" w:rsidTr="00F062F1">
        <w:tc>
          <w:tcPr>
            <w:tcW w:w="1812" w:type="dxa"/>
          </w:tcPr>
          <w:p w14:paraId="0D927BAE" w14:textId="77777777" w:rsidR="008D761D" w:rsidRPr="00252848" w:rsidRDefault="008D761D" w:rsidP="00902685">
            <w:pPr>
              <w:spacing w:line="280" w:lineRule="exact"/>
              <w:rPr>
                <w:rFonts w:ascii="Verdana" w:hAnsi="Verdana"/>
                <w:b/>
                <w:sz w:val="18"/>
                <w:szCs w:val="18"/>
              </w:rPr>
            </w:pPr>
            <w:r w:rsidRPr="00252848">
              <w:rPr>
                <w:rFonts w:ascii="Verdana" w:hAnsi="Verdana"/>
                <w:b/>
                <w:sz w:val="18"/>
                <w:szCs w:val="18"/>
              </w:rPr>
              <w:t xml:space="preserve">Anlæg </w:t>
            </w:r>
          </w:p>
        </w:tc>
        <w:tc>
          <w:tcPr>
            <w:tcW w:w="1214" w:type="dxa"/>
          </w:tcPr>
          <w:p w14:paraId="479F874B" w14:textId="77777777" w:rsidR="008D761D" w:rsidRPr="00252848" w:rsidRDefault="008D761D" w:rsidP="00902685">
            <w:pPr>
              <w:spacing w:line="280" w:lineRule="exact"/>
              <w:rPr>
                <w:rFonts w:ascii="Verdana" w:hAnsi="Verdana"/>
                <w:b/>
                <w:sz w:val="18"/>
                <w:szCs w:val="18"/>
              </w:rPr>
            </w:pPr>
            <w:r w:rsidRPr="00252848">
              <w:rPr>
                <w:rFonts w:ascii="Verdana" w:hAnsi="Verdana"/>
                <w:b/>
                <w:sz w:val="18"/>
                <w:szCs w:val="18"/>
              </w:rPr>
              <w:t>Byggeår</w:t>
            </w:r>
          </w:p>
        </w:tc>
        <w:tc>
          <w:tcPr>
            <w:tcW w:w="1046" w:type="dxa"/>
          </w:tcPr>
          <w:p w14:paraId="4E163438" w14:textId="77777777" w:rsidR="008D761D" w:rsidRPr="00252848" w:rsidRDefault="008D761D" w:rsidP="00902685">
            <w:pPr>
              <w:spacing w:line="280" w:lineRule="exact"/>
              <w:rPr>
                <w:rFonts w:ascii="Verdana" w:hAnsi="Verdana"/>
                <w:b/>
                <w:sz w:val="18"/>
                <w:szCs w:val="18"/>
                <w:vertAlign w:val="superscript"/>
              </w:rPr>
            </w:pPr>
            <w:r w:rsidRPr="00252848">
              <w:rPr>
                <w:rFonts w:ascii="Verdana" w:hAnsi="Verdana"/>
                <w:b/>
                <w:sz w:val="18"/>
                <w:szCs w:val="18"/>
              </w:rPr>
              <w:t>m</w:t>
            </w:r>
            <w:r w:rsidRPr="00252848">
              <w:rPr>
                <w:rFonts w:ascii="Verdana" w:hAnsi="Verdana"/>
                <w:b/>
                <w:sz w:val="18"/>
                <w:szCs w:val="18"/>
                <w:vertAlign w:val="superscript"/>
              </w:rPr>
              <w:t xml:space="preserve">2 </w:t>
            </w:r>
            <w:r w:rsidRPr="00252848">
              <w:rPr>
                <w:rFonts w:ascii="Verdana" w:hAnsi="Verdana"/>
                <w:b/>
                <w:sz w:val="18"/>
                <w:szCs w:val="18"/>
              </w:rPr>
              <w:t>/m</w:t>
            </w:r>
            <w:r w:rsidRPr="00252848">
              <w:rPr>
                <w:rFonts w:ascii="Verdana" w:hAnsi="Verdana"/>
                <w:b/>
                <w:sz w:val="18"/>
                <w:szCs w:val="18"/>
                <w:vertAlign w:val="superscript"/>
              </w:rPr>
              <w:t>3</w:t>
            </w:r>
          </w:p>
        </w:tc>
        <w:tc>
          <w:tcPr>
            <w:tcW w:w="1989" w:type="dxa"/>
          </w:tcPr>
          <w:p w14:paraId="44DE185E" w14:textId="77777777" w:rsidR="008D761D" w:rsidRPr="00252848" w:rsidRDefault="008D761D" w:rsidP="00902685">
            <w:pPr>
              <w:spacing w:line="280" w:lineRule="exact"/>
              <w:rPr>
                <w:rFonts w:ascii="Verdana" w:hAnsi="Verdana"/>
                <w:b/>
                <w:sz w:val="18"/>
                <w:szCs w:val="18"/>
              </w:rPr>
            </w:pPr>
            <w:r w:rsidRPr="00252848">
              <w:rPr>
                <w:rFonts w:ascii="Verdana" w:hAnsi="Verdana"/>
                <w:b/>
                <w:sz w:val="18"/>
                <w:szCs w:val="18"/>
              </w:rPr>
              <w:t xml:space="preserve">Afløb til </w:t>
            </w:r>
          </w:p>
        </w:tc>
        <w:tc>
          <w:tcPr>
            <w:tcW w:w="2010" w:type="dxa"/>
          </w:tcPr>
          <w:p w14:paraId="1759A7B1" w14:textId="77777777" w:rsidR="008D761D" w:rsidRPr="00252848" w:rsidRDefault="008D761D" w:rsidP="00902685">
            <w:pPr>
              <w:spacing w:line="280" w:lineRule="exact"/>
              <w:rPr>
                <w:rFonts w:ascii="Verdana" w:hAnsi="Verdana"/>
                <w:b/>
                <w:sz w:val="18"/>
                <w:szCs w:val="18"/>
              </w:rPr>
            </w:pPr>
            <w:r w:rsidRPr="00252848">
              <w:rPr>
                <w:rFonts w:ascii="Verdana" w:hAnsi="Verdana"/>
                <w:b/>
                <w:sz w:val="18"/>
                <w:szCs w:val="18"/>
              </w:rPr>
              <w:t>Seneste 10 års beholderkontrol</w:t>
            </w:r>
            <w:r w:rsidRPr="00252848">
              <w:rPr>
                <w:rStyle w:val="Fodnotehenvisning"/>
                <w:rFonts w:ascii="Verdana" w:hAnsi="Verdana"/>
                <w:b/>
                <w:sz w:val="18"/>
                <w:szCs w:val="18"/>
              </w:rPr>
              <w:footnoteReference w:id="13"/>
            </w:r>
          </w:p>
        </w:tc>
        <w:tc>
          <w:tcPr>
            <w:tcW w:w="1937" w:type="dxa"/>
          </w:tcPr>
          <w:p w14:paraId="6582E719" w14:textId="77777777" w:rsidR="008D761D" w:rsidRPr="00252848" w:rsidRDefault="008D761D" w:rsidP="00902685">
            <w:pPr>
              <w:spacing w:line="280" w:lineRule="exact"/>
              <w:rPr>
                <w:rFonts w:ascii="Verdana" w:hAnsi="Verdana"/>
                <w:b/>
                <w:sz w:val="18"/>
                <w:szCs w:val="18"/>
              </w:rPr>
            </w:pPr>
            <w:r w:rsidRPr="00252848">
              <w:rPr>
                <w:rFonts w:ascii="Verdana" w:hAnsi="Verdana"/>
                <w:b/>
                <w:sz w:val="18"/>
                <w:szCs w:val="18"/>
              </w:rPr>
              <w:t>Overdækning</w:t>
            </w:r>
          </w:p>
        </w:tc>
      </w:tr>
      <w:tr w:rsidR="008D761D" w:rsidRPr="00252848" w14:paraId="4BD3614F" w14:textId="77777777" w:rsidTr="00F062F1">
        <w:tc>
          <w:tcPr>
            <w:tcW w:w="1812" w:type="dxa"/>
          </w:tcPr>
          <w:p w14:paraId="1A80EABC" w14:textId="49922CA1" w:rsidR="008D761D" w:rsidRPr="00252848" w:rsidRDefault="00925ADB" w:rsidP="00902685">
            <w:pPr>
              <w:spacing w:line="280" w:lineRule="exact"/>
              <w:rPr>
                <w:rFonts w:ascii="Verdana" w:hAnsi="Verdana"/>
                <w:b/>
                <w:sz w:val="18"/>
                <w:szCs w:val="18"/>
              </w:rPr>
            </w:pPr>
            <w:r w:rsidRPr="00252848">
              <w:rPr>
                <w:rFonts w:ascii="Verdana" w:hAnsi="Verdana"/>
                <w:sz w:val="18"/>
                <w:szCs w:val="18"/>
              </w:rPr>
              <w:t xml:space="preserve">Ny </w:t>
            </w:r>
            <w:r w:rsidR="008D761D" w:rsidRPr="00252848">
              <w:rPr>
                <w:rFonts w:ascii="Verdana" w:hAnsi="Verdana"/>
                <w:sz w:val="18"/>
                <w:szCs w:val="18"/>
              </w:rPr>
              <w:t>Gyllebeholder</w:t>
            </w:r>
          </w:p>
        </w:tc>
        <w:tc>
          <w:tcPr>
            <w:tcW w:w="1214" w:type="dxa"/>
          </w:tcPr>
          <w:p w14:paraId="5EB9E1C5" w14:textId="3BE65D16" w:rsidR="008D761D" w:rsidRPr="00252848" w:rsidRDefault="00925ADB" w:rsidP="00902685">
            <w:pPr>
              <w:spacing w:line="280" w:lineRule="exact"/>
              <w:rPr>
                <w:rFonts w:ascii="Verdana" w:hAnsi="Verdana"/>
                <w:sz w:val="18"/>
                <w:szCs w:val="18"/>
              </w:rPr>
            </w:pPr>
            <w:r w:rsidRPr="00252848">
              <w:rPr>
                <w:rFonts w:ascii="Verdana" w:hAnsi="Verdana"/>
                <w:sz w:val="18"/>
                <w:szCs w:val="18"/>
              </w:rPr>
              <w:t>?</w:t>
            </w:r>
          </w:p>
        </w:tc>
        <w:tc>
          <w:tcPr>
            <w:tcW w:w="1046" w:type="dxa"/>
          </w:tcPr>
          <w:p w14:paraId="1C173A9B" w14:textId="5F528CF8" w:rsidR="008D761D" w:rsidRPr="00252848" w:rsidRDefault="00925ADB" w:rsidP="00902685">
            <w:pPr>
              <w:spacing w:line="280" w:lineRule="exact"/>
              <w:rPr>
                <w:rFonts w:ascii="Verdana" w:hAnsi="Verdana"/>
                <w:sz w:val="18"/>
                <w:szCs w:val="18"/>
              </w:rPr>
            </w:pPr>
            <w:r w:rsidRPr="00252848">
              <w:rPr>
                <w:rFonts w:ascii="Verdana" w:hAnsi="Verdana"/>
                <w:sz w:val="18"/>
                <w:szCs w:val="18"/>
              </w:rPr>
              <w:t>3.000 m</w:t>
            </w:r>
            <w:r w:rsidRPr="00252848">
              <w:rPr>
                <w:rFonts w:ascii="Verdana" w:hAnsi="Verdana"/>
                <w:sz w:val="18"/>
                <w:szCs w:val="18"/>
                <w:vertAlign w:val="superscript"/>
              </w:rPr>
              <w:t>3</w:t>
            </w:r>
          </w:p>
        </w:tc>
        <w:tc>
          <w:tcPr>
            <w:tcW w:w="1989" w:type="dxa"/>
          </w:tcPr>
          <w:p w14:paraId="422FFF56" w14:textId="77777777" w:rsidR="008D761D" w:rsidRPr="00252848" w:rsidRDefault="008D761D" w:rsidP="00902685">
            <w:pPr>
              <w:spacing w:line="280" w:lineRule="exact"/>
              <w:jc w:val="center"/>
              <w:rPr>
                <w:rFonts w:ascii="Verdana" w:hAnsi="Verdana"/>
                <w:sz w:val="18"/>
                <w:szCs w:val="18"/>
              </w:rPr>
            </w:pPr>
            <w:r w:rsidRPr="00252848">
              <w:rPr>
                <w:rFonts w:ascii="Verdana" w:hAnsi="Verdana"/>
                <w:sz w:val="18"/>
                <w:szCs w:val="18"/>
              </w:rPr>
              <w:t>-</w:t>
            </w:r>
          </w:p>
        </w:tc>
        <w:tc>
          <w:tcPr>
            <w:tcW w:w="2010" w:type="dxa"/>
          </w:tcPr>
          <w:p w14:paraId="46635478" w14:textId="152E755F" w:rsidR="008D761D" w:rsidRPr="00252848" w:rsidRDefault="00925ADB" w:rsidP="00902685">
            <w:pPr>
              <w:spacing w:line="280" w:lineRule="exact"/>
              <w:jc w:val="center"/>
              <w:rPr>
                <w:rFonts w:ascii="Verdana" w:hAnsi="Verdana"/>
                <w:sz w:val="18"/>
                <w:szCs w:val="18"/>
              </w:rPr>
            </w:pPr>
            <w:r w:rsidRPr="00252848">
              <w:rPr>
                <w:rFonts w:ascii="Verdana" w:hAnsi="Verdana"/>
                <w:sz w:val="18"/>
                <w:szCs w:val="18"/>
              </w:rPr>
              <w:t>-</w:t>
            </w:r>
          </w:p>
        </w:tc>
        <w:tc>
          <w:tcPr>
            <w:tcW w:w="1937" w:type="dxa"/>
          </w:tcPr>
          <w:p w14:paraId="6BAC4B58" w14:textId="287C3567" w:rsidR="008D761D" w:rsidRPr="00252848" w:rsidRDefault="00925ADB" w:rsidP="00902685">
            <w:pPr>
              <w:spacing w:line="280" w:lineRule="exact"/>
              <w:rPr>
                <w:rFonts w:ascii="Verdana" w:hAnsi="Verdana"/>
                <w:sz w:val="18"/>
                <w:szCs w:val="18"/>
              </w:rPr>
            </w:pPr>
            <w:r w:rsidRPr="00252848">
              <w:rPr>
                <w:rFonts w:ascii="Verdana" w:hAnsi="Verdana"/>
                <w:sz w:val="18"/>
                <w:szCs w:val="18"/>
              </w:rPr>
              <w:t>Telt</w:t>
            </w:r>
          </w:p>
        </w:tc>
      </w:tr>
      <w:tr w:rsidR="00925ADB" w:rsidRPr="00252848" w14:paraId="6A344915" w14:textId="77777777" w:rsidTr="00F062F1">
        <w:tc>
          <w:tcPr>
            <w:tcW w:w="1812" w:type="dxa"/>
          </w:tcPr>
          <w:p w14:paraId="38F71F44" w14:textId="30F6839B" w:rsidR="00925ADB" w:rsidRPr="00252848" w:rsidRDefault="00206EA5" w:rsidP="00902685">
            <w:pPr>
              <w:spacing w:line="280" w:lineRule="exact"/>
              <w:rPr>
                <w:rFonts w:ascii="Verdana" w:hAnsi="Verdana"/>
                <w:sz w:val="18"/>
                <w:szCs w:val="18"/>
              </w:rPr>
            </w:pPr>
            <w:r w:rsidRPr="00252848">
              <w:rPr>
                <w:rFonts w:ascii="Verdana" w:hAnsi="Verdana"/>
                <w:sz w:val="18"/>
                <w:szCs w:val="18"/>
              </w:rPr>
              <w:t>Gyllebeholder 2011</w:t>
            </w:r>
          </w:p>
        </w:tc>
        <w:tc>
          <w:tcPr>
            <w:tcW w:w="1214" w:type="dxa"/>
          </w:tcPr>
          <w:p w14:paraId="7B7742F9" w14:textId="70D6399F" w:rsidR="00925ADB" w:rsidRPr="00252848" w:rsidRDefault="00206EA5" w:rsidP="00902685">
            <w:pPr>
              <w:spacing w:line="280" w:lineRule="exact"/>
              <w:rPr>
                <w:rFonts w:ascii="Verdana" w:hAnsi="Verdana"/>
                <w:sz w:val="18"/>
                <w:szCs w:val="18"/>
              </w:rPr>
            </w:pPr>
            <w:r w:rsidRPr="00252848">
              <w:rPr>
                <w:rFonts w:ascii="Verdana" w:hAnsi="Verdana"/>
                <w:sz w:val="18"/>
                <w:szCs w:val="18"/>
              </w:rPr>
              <w:t>2011</w:t>
            </w:r>
          </w:p>
        </w:tc>
        <w:tc>
          <w:tcPr>
            <w:tcW w:w="1046" w:type="dxa"/>
          </w:tcPr>
          <w:p w14:paraId="29515168" w14:textId="7B925A47" w:rsidR="00925ADB" w:rsidRPr="00252848" w:rsidRDefault="00925ADB" w:rsidP="00902685">
            <w:pPr>
              <w:spacing w:line="280" w:lineRule="exact"/>
              <w:rPr>
                <w:rFonts w:ascii="Verdana" w:hAnsi="Verdana"/>
                <w:sz w:val="18"/>
                <w:szCs w:val="18"/>
                <w:vertAlign w:val="superscript"/>
              </w:rPr>
            </w:pPr>
            <w:r w:rsidRPr="00252848">
              <w:rPr>
                <w:rFonts w:ascii="Verdana" w:hAnsi="Verdana"/>
                <w:sz w:val="18"/>
                <w:szCs w:val="18"/>
              </w:rPr>
              <w:t>2.500 m</w:t>
            </w:r>
            <w:r w:rsidRPr="00252848">
              <w:rPr>
                <w:rFonts w:ascii="Verdana" w:hAnsi="Verdana"/>
                <w:sz w:val="18"/>
                <w:szCs w:val="18"/>
                <w:vertAlign w:val="superscript"/>
              </w:rPr>
              <w:t>3</w:t>
            </w:r>
          </w:p>
        </w:tc>
        <w:tc>
          <w:tcPr>
            <w:tcW w:w="1989" w:type="dxa"/>
          </w:tcPr>
          <w:p w14:paraId="2FACBB81" w14:textId="5BB777A9" w:rsidR="00925ADB" w:rsidRPr="00252848" w:rsidRDefault="00F062F1" w:rsidP="00902685">
            <w:pPr>
              <w:spacing w:line="280" w:lineRule="exact"/>
              <w:jc w:val="center"/>
              <w:rPr>
                <w:rFonts w:ascii="Verdana" w:hAnsi="Verdana"/>
                <w:sz w:val="18"/>
                <w:szCs w:val="18"/>
              </w:rPr>
            </w:pPr>
            <w:r w:rsidRPr="00252848">
              <w:rPr>
                <w:rFonts w:ascii="Verdana" w:hAnsi="Verdana"/>
                <w:sz w:val="18"/>
                <w:szCs w:val="18"/>
              </w:rPr>
              <w:t>-</w:t>
            </w:r>
          </w:p>
        </w:tc>
        <w:tc>
          <w:tcPr>
            <w:tcW w:w="2010" w:type="dxa"/>
          </w:tcPr>
          <w:p w14:paraId="10A20A99" w14:textId="5BC1EFD3" w:rsidR="00925ADB" w:rsidRPr="00252848" w:rsidRDefault="00F062F1" w:rsidP="00902685">
            <w:pPr>
              <w:spacing w:line="280" w:lineRule="exact"/>
              <w:jc w:val="center"/>
              <w:rPr>
                <w:rFonts w:ascii="Verdana" w:hAnsi="Verdana"/>
                <w:sz w:val="18"/>
                <w:szCs w:val="18"/>
              </w:rPr>
            </w:pPr>
            <w:r w:rsidRPr="00252848">
              <w:rPr>
                <w:rFonts w:ascii="Verdana" w:hAnsi="Verdana"/>
                <w:sz w:val="18"/>
                <w:szCs w:val="18"/>
              </w:rPr>
              <w:t>-</w:t>
            </w:r>
          </w:p>
        </w:tc>
        <w:tc>
          <w:tcPr>
            <w:tcW w:w="1937" w:type="dxa"/>
          </w:tcPr>
          <w:p w14:paraId="337D550B" w14:textId="77777777" w:rsidR="00925ADB" w:rsidRPr="00252848" w:rsidRDefault="00925ADB" w:rsidP="00902685">
            <w:pPr>
              <w:spacing w:line="280" w:lineRule="exact"/>
              <w:rPr>
                <w:rFonts w:ascii="Verdana" w:hAnsi="Verdana"/>
                <w:sz w:val="18"/>
                <w:szCs w:val="18"/>
              </w:rPr>
            </w:pPr>
          </w:p>
        </w:tc>
      </w:tr>
      <w:tr w:rsidR="00925ADB" w:rsidRPr="00252848" w14:paraId="2BFAC8C6" w14:textId="77777777" w:rsidTr="00F062F1">
        <w:tc>
          <w:tcPr>
            <w:tcW w:w="1812" w:type="dxa"/>
          </w:tcPr>
          <w:p w14:paraId="13D51FC0" w14:textId="2EA18E9A" w:rsidR="00925ADB" w:rsidRPr="00252848" w:rsidRDefault="00E063A4" w:rsidP="00902685">
            <w:pPr>
              <w:spacing w:line="280" w:lineRule="exact"/>
              <w:rPr>
                <w:rFonts w:ascii="Verdana" w:hAnsi="Verdana"/>
                <w:sz w:val="18"/>
                <w:szCs w:val="18"/>
              </w:rPr>
            </w:pPr>
            <w:r w:rsidRPr="00252848">
              <w:rPr>
                <w:rFonts w:ascii="Verdana" w:hAnsi="Verdana"/>
                <w:sz w:val="18"/>
                <w:szCs w:val="18"/>
              </w:rPr>
              <w:t>Gyllebeholder</w:t>
            </w:r>
          </w:p>
        </w:tc>
        <w:tc>
          <w:tcPr>
            <w:tcW w:w="1214" w:type="dxa"/>
          </w:tcPr>
          <w:p w14:paraId="722FBF5F" w14:textId="4584CC31" w:rsidR="00925ADB" w:rsidRPr="00252848" w:rsidRDefault="00E063A4" w:rsidP="00902685">
            <w:pPr>
              <w:spacing w:line="280" w:lineRule="exact"/>
              <w:rPr>
                <w:rFonts w:ascii="Verdana" w:hAnsi="Verdana"/>
                <w:sz w:val="18"/>
                <w:szCs w:val="18"/>
              </w:rPr>
            </w:pPr>
            <w:r w:rsidRPr="00252848">
              <w:rPr>
                <w:rFonts w:ascii="Verdana" w:hAnsi="Verdana"/>
                <w:sz w:val="18"/>
                <w:szCs w:val="18"/>
              </w:rPr>
              <w:t>1999</w:t>
            </w:r>
          </w:p>
        </w:tc>
        <w:tc>
          <w:tcPr>
            <w:tcW w:w="1046" w:type="dxa"/>
          </w:tcPr>
          <w:p w14:paraId="2CCD8950" w14:textId="623F7032" w:rsidR="00925ADB" w:rsidRPr="00252848" w:rsidRDefault="00E063A4" w:rsidP="00902685">
            <w:pPr>
              <w:spacing w:line="280" w:lineRule="exact"/>
              <w:rPr>
                <w:rFonts w:ascii="Verdana" w:hAnsi="Verdana"/>
                <w:sz w:val="18"/>
                <w:szCs w:val="18"/>
              </w:rPr>
            </w:pPr>
            <w:r w:rsidRPr="00252848">
              <w:rPr>
                <w:rFonts w:ascii="Verdana" w:hAnsi="Verdana"/>
                <w:sz w:val="18"/>
                <w:szCs w:val="18"/>
              </w:rPr>
              <w:t>2.500 m</w:t>
            </w:r>
            <w:r w:rsidRPr="00252848">
              <w:rPr>
                <w:rFonts w:ascii="Verdana" w:hAnsi="Verdana"/>
                <w:sz w:val="18"/>
                <w:szCs w:val="18"/>
                <w:vertAlign w:val="superscript"/>
              </w:rPr>
              <w:t>3</w:t>
            </w:r>
          </w:p>
        </w:tc>
        <w:tc>
          <w:tcPr>
            <w:tcW w:w="1989" w:type="dxa"/>
          </w:tcPr>
          <w:p w14:paraId="641987D2" w14:textId="008872B7" w:rsidR="00925ADB" w:rsidRPr="00252848" w:rsidRDefault="00F062F1" w:rsidP="00902685">
            <w:pPr>
              <w:spacing w:line="280" w:lineRule="exact"/>
              <w:jc w:val="center"/>
              <w:rPr>
                <w:rFonts w:ascii="Verdana" w:hAnsi="Verdana"/>
                <w:sz w:val="18"/>
                <w:szCs w:val="18"/>
              </w:rPr>
            </w:pPr>
            <w:r w:rsidRPr="00252848">
              <w:rPr>
                <w:rFonts w:ascii="Verdana" w:hAnsi="Verdana"/>
                <w:sz w:val="18"/>
                <w:szCs w:val="18"/>
              </w:rPr>
              <w:t>-</w:t>
            </w:r>
          </w:p>
        </w:tc>
        <w:tc>
          <w:tcPr>
            <w:tcW w:w="2010" w:type="dxa"/>
          </w:tcPr>
          <w:p w14:paraId="427C6140" w14:textId="5C687BCA" w:rsidR="00925ADB" w:rsidRPr="00252848" w:rsidRDefault="00206EA5" w:rsidP="00902685">
            <w:pPr>
              <w:spacing w:line="280" w:lineRule="exact"/>
              <w:jc w:val="center"/>
              <w:rPr>
                <w:rFonts w:ascii="Verdana" w:hAnsi="Verdana"/>
                <w:sz w:val="18"/>
                <w:szCs w:val="18"/>
              </w:rPr>
            </w:pPr>
            <w:r w:rsidRPr="00252848">
              <w:rPr>
                <w:rFonts w:ascii="Verdana" w:hAnsi="Verdana"/>
                <w:sz w:val="18"/>
                <w:szCs w:val="18"/>
              </w:rPr>
              <w:t>02-06-2009</w:t>
            </w:r>
          </w:p>
        </w:tc>
        <w:tc>
          <w:tcPr>
            <w:tcW w:w="1937" w:type="dxa"/>
          </w:tcPr>
          <w:p w14:paraId="38ABA58C" w14:textId="77777777" w:rsidR="00925ADB" w:rsidRPr="00252848" w:rsidRDefault="00925ADB" w:rsidP="00902685">
            <w:pPr>
              <w:spacing w:line="280" w:lineRule="exact"/>
              <w:rPr>
                <w:rFonts w:ascii="Verdana" w:hAnsi="Verdana"/>
                <w:sz w:val="18"/>
                <w:szCs w:val="18"/>
              </w:rPr>
            </w:pPr>
          </w:p>
        </w:tc>
      </w:tr>
      <w:tr w:rsidR="008D761D" w:rsidRPr="00252848" w14:paraId="2B6F496C" w14:textId="77777777" w:rsidTr="00F062F1">
        <w:tc>
          <w:tcPr>
            <w:tcW w:w="1812" w:type="dxa"/>
          </w:tcPr>
          <w:p w14:paraId="0748F4BC" w14:textId="77777777" w:rsidR="008D761D" w:rsidRPr="00252848" w:rsidRDefault="008D761D" w:rsidP="00902685">
            <w:pPr>
              <w:spacing w:line="280" w:lineRule="exact"/>
              <w:rPr>
                <w:rFonts w:ascii="Verdana" w:hAnsi="Verdana"/>
                <w:sz w:val="18"/>
                <w:szCs w:val="18"/>
              </w:rPr>
            </w:pPr>
            <w:r w:rsidRPr="00252848">
              <w:rPr>
                <w:rFonts w:ascii="Verdana" w:hAnsi="Verdana"/>
                <w:sz w:val="18"/>
                <w:szCs w:val="18"/>
              </w:rPr>
              <w:t>Gyllekanaler</w:t>
            </w:r>
          </w:p>
        </w:tc>
        <w:tc>
          <w:tcPr>
            <w:tcW w:w="1214" w:type="dxa"/>
          </w:tcPr>
          <w:p w14:paraId="14E18C64" w14:textId="05DE21EF" w:rsidR="008D761D" w:rsidRPr="00252848" w:rsidRDefault="00F062F1" w:rsidP="00902685">
            <w:pPr>
              <w:spacing w:line="280" w:lineRule="exact"/>
              <w:rPr>
                <w:rFonts w:ascii="Verdana" w:hAnsi="Verdana"/>
                <w:sz w:val="18"/>
                <w:szCs w:val="18"/>
              </w:rPr>
            </w:pPr>
            <w:r w:rsidRPr="00252848">
              <w:rPr>
                <w:rFonts w:ascii="Verdana" w:hAnsi="Verdana"/>
                <w:sz w:val="18"/>
                <w:szCs w:val="18"/>
              </w:rPr>
              <w:t>1999/2011</w:t>
            </w:r>
          </w:p>
        </w:tc>
        <w:tc>
          <w:tcPr>
            <w:tcW w:w="1046" w:type="dxa"/>
          </w:tcPr>
          <w:p w14:paraId="2BD3A5BB" w14:textId="1B5A8D95" w:rsidR="008D761D" w:rsidRPr="00252848" w:rsidRDefault="00206EA5" w:rsidP="00902685">
            <w:pPr>
              <w:spacing w:line="280" w:lineRule="exact"/>
              <w:rPr>
                <w:rFonts w:ascii="Verdana" w:hAnsi="Verdana"/>
                <w:sz w:val="18"/>
                <w:szCs w:val="18"/>
              </w:rPr>
            </w:pPr>
            <w:r w:rsidRPr="00252848">
              <w:rPr>
                <w:rFonts w:ascii="Verdana" w:hAnsi="Verdana"/>
                <w:sz w:val="18"/>
                <w:szCs w:val="18"/>
              </w:rPr>
              <w:t>420 m</w:t>
            </w:r>
            <w:r w:rsidRPr="00252848">
              <w:rPr>
                <w:rFonts w:ascii="Verdana" w:hAnsi="Verdana"/>
                <w:sz w:val="18"/>
                <w:szCs w:val="18"/>
                <w:vertAlign w:val="superscript"/>
              </w:rPr>
              <w:t>3</w:t>
            </w:r>
          </w:p>
        </w:tc>
        <w:tc>
          <w:tcPr>
            <w:tcW w:w="1989" w:type="dxa"/>
          </w:tcPr>
          <w:p w14:paraId="7189C2C2" w14:textId="7EE0183C" w:rsidR="008D761D" w:rsidRPr="00252848" w:rsidRDefault="00206EA5" w:rsidP="00206EA5">
            <w:pPr>
              <w:spacing w:line="280" w:lineRule="exact"/>
              <w:jc w:val="center"/>
              <w:rPr>
                <w:rFonts w:ascii="Verdana" w:hAnsi="Verdana"/>
                <w:sz w:val="18"/>
                <w:szCs w:val="18"/>
              </w:rPr>
            </w:pPr>
            <w:r w:rsidRPr="00252848">
              <w:rPr>
                <w:rFonts w:ascii="Verdana" w:hAnsi="Verdana"/>
                <w:sz w:val="18"/>
                <w:szCs w:val="18"/>
              </w:rPr>
              <w:t>Fortank</w:t>
            </w:r>
          </w:p>
        </w:tc>
        <w:tc>
          <w:tcPr>
            <w:tcW w:w="2010" w:type="dxa"/>
          </w:tcPr>
          <w:p w14:paraId="4D0185C9" w14:textId="1088B671" w:rsidR="008D761D" w:rsidRPr="00252848" w:rsidRDefault="00206EA5" w:rsidP="00902685">
            <w:pPr>
              <w:spacing w:line="280" w:lineRule="exact"/>
              <w:jc w:val="center"/>
              <w:rPr>
                <w:rFonts w:ascii="Verdana" w:hAnsi="Verdana"/>
                <w:sz w:val="18"/>
                <w:szCs w:val="18"/>
              </w:rPr>
            </w:pPr>
            <w:r w:rsidRPr="00252848">
              <w:rPr>
                <w:rFonts w:ascii="Verdana" w:hAnsi="Verdana"/>
                <w:sz w:val="18"/>
                <w:szCs w:val="18"/>
              </w:rPr>
              <w:t>-</w:t>
            </w:r>
          </w:p>
        </w:tc>
        <w:tc>
          <w:tcPr>
            <w:tcW w:w="1937" w:type="dxa"/>
          </w:tcPr>
          <w:p w14:paraId="4E764CDB" w14:textId="77777777" w:rsidR="008D761D" w:rsidRPr="00252848" w:rsidRDefault="008D761D" w:rsidP="00902685">
            <w:pPr>
              <w:spacing w:line="280" w:lineRule="exact"/>
              <w:rPr>
                <w:rFonts w:ascii="Verdana" w:hAnsi="Verdana"/>
                <w:sz w:val="18"/>
                <w:szCs w:val="18"/>
              </w:rPr>
            </w:pPr>
          </w:p>
        </w:tc>
      </w:tr>
      <w:tr w:rsidR="008D761D" w:rsidRPr="00252848" w14:paraId="53C23CD7" w14:textId="77777777" w:rsidTr="00F062F1">
        <w:tc>
          <w:tcPr>
            <w:tcW w:w="1812" w:type="dxa"/>
          </w:tcPr>
          <w:p w14:paraId="6827CF7B" w14:textId="0DBD279F" w:rsidR="008D761D" w:rsidRPr="00252848" w:rsidRDefault="00206EA5" w:rsidP="00902685">
            <w:pPr>
              <w:spacing w:line="280" w:lineRule="exact"/>
              <w:rPr>
                <w:rFonts w:ascii="Verdana" w:hAnsi="Verdana"/>
                <w:sz w:val="18"/>
                <w:szCs w:val="18"/>
              </w:rPr>
            </w:pPr>
            <w:r w:rsidRPr="00252848">
              <w:rPr>
                <w:rFonts w:ascii="Verdana" w:hAnsi="Verdana"/>
                <w:sz w:val="18"/>
                <w:szCs w:val="18"/>
              </w:rPr>
              <w:t>Fortank</w:t>
            </w:r>
          </w:p>
        </w:tc>
        <w:tc>
          <w:tcPr>
            <w:tcW w:w="1214" w:type="dxa"/>
          </w:tcPr>
          <w:p w14:paraId="5A4F9539" w14:textId="1EABA935" w:rsidR="008D761D" w:rsidRPr="00252848" w:rsidRDefault="00206EA5" w:rsidP="00902685">
            <w:pPr>
              <w:spacing w:line="280" w:lineRule="exact"/>
              <w:rPr>
                <w:rFonts w:ascii="Verdana" w:hAnsi="Verdana"/>
                <w:sz w:val="18"/>
                <w:szCs w:val="18"/>
              </w:rPr>
            </w:pPr>
            <w:r w:rsidRPr="00252848">
              <w:rPr>
                <w:rFonts w:ascii="Verdana" w:hAnsi="Verdana"/>
                <w:sz w:val="18"/>
                <w:szCs w:val="18"/>
              </w:rPr>
              <w:t>1999</w:t>
            </w:r>
          </w:p>
        </w:tc>
        <w:tc>
          <w:tcPr>
            <w:tcW w:w="1046" w:type="dxa"/>
          </w:tcPr>
          <w:p w14:paraId="3A1C88FE" w14:textId="0E7259A9" w:rsidR="008D761D" w:rsidRPr="00252848" w:rsidRDefault="00206EA5" w:rsidP="00902685">
            <w:pPr>
              <w:spacing w:line="280" w:lineRule="exact"/>
              <w:rPr>
                <w:rFonts w:ascii="Verdana" w:hAnsi="Verdana"/>
                <w:sz w:val="18"/>
                <w:szCs w:val="18"/>
              </w:rPr>
            </w:pPr>
            <w:r w:rsidRPr="00252848">
              <w:rPr>
                <w:rFonts w:ascii="Verdana" w:hAnsi="Verdana"/>
                <w:sz w:val="18"/>
                <w:szCs w:val="18"/>
              </w:rPr>
              <w:t>30 m</w:t>
            </w:r>
            <w:r w:rsidRPr="00252848">
              <w:rPr>
                <w:rFonts w:ascii="Verdana" w:hAnsi="Verdana"/>
                <w:sz w:val="18"/>
                <w:szCs w:val="18"/>
                <w:vertAlign w:val="superscript"/>
              </w:rPr>
              <w:t>3</w:t>
            </w:r>
          </w:p>
        </w:tc>
        <w:tc>
          <w:tcPr>
            <w:tcW w:w="1989" w:type="dxa"/>
          </w:tcPr>
          <w:p w14:paraId="73C05794" w14:textId="570D8BC6" w:rsidR="008D761D" w:rsidRPr="00252848" w:rsidRDefault="00206EA5" w:rsidP="00902685">
            <w:pPr>
              <w:spacing w:line="280" w:lineRule="exact"/>
              <w:jc w:val="center"/>
              <w:rPr>
                <w:rFonts w:ascii="Verdana" w:hAnsi="Verdana"/>
                <w:sz w:val="18"/>
                <w:szCs w:val="18"/>
              </w:rPr>
            </w:pPr>
            <w:r w:rsidRPr="00252848">
              <w:rPr>
                <w:rFonts w:ascii="Verdana" w:hAnsi="Verdana"/>
                <w:sz w:val="18"/>
                <w:szCs w:val="18"/>
              </w:rPr>
              <w:t>Gyllebeholder</w:t>
            </w:r>
          </w:p>
        </w:tc>
        <w:tc>
          <w:tcPr>
            <w:tcW w:w="2010" w:type="dxa"/>
          </w:tcPr>
          <w:p w14:paraId="34ECCAC4" w14:textId="2E6759F7" w:rsidR="008D761D" w:rsidRPr="00252848" w:rsidRDefault="00206EA5" w:rsidP="00902685">
            <w:pPr>
              <w:spacing w:line="280" w:lineRule="exact"/>
              <w:jc w:val="center"/>
              <w:rPr>
                <w:rFonts w:ascii="Verdana" w:hAnsi="Verdana"/>
                <w:sz w:val="18"/>
                <w:szCs w:val="18"/>
              </w:rPr>
            </w:pPr>
            <w:r w:rsidRPr="00252848">
              <w:rPr>
                <w:rFonts w:ascii="Verdana" w:hAnsi="Verdana"/>
                <w:sz w:val="18"/>
                <w:szCs w:val="18"/>
              </w:rPr>
              <w:t>-</w:t>
            </w:r>
          </w:p>
        </w:tc>
        <w:tc>
          <w:tcPr>
            <w:tcW w:w="1937" w:type="dxa"/>
          </w:tcPr>
          <w:p w14:paraId="7B2BA0BC" w14:textId="77777777" w:rsidR="008D761D" w:rsidRPr="00252848" w:rsidRDefault="008D761D" w:rsidP="00902685">
            <w:pPr>
              <w:spacing w:line="280" w:lineRule="exact"/>
              <w:jc w:val="center"/>
              <w:rPr>
                <w:rFonts w:ascii="Verdana" w:hAnsi="Verdana"/>
                <w:sz w:val="18"/>
                <w:szCs w:val="18"/>
              </w:rPr>
            </w:pPr>
          </w:p>
        </w:tc>
      </w:tr>
      <w:tr w:rsidR="00206EA5" w:rsidRPr="00252848" w14:paraId="00F239D4" w14:textId="77777777" w:rsidTr="00F062F1">
        <w:tc>
          <w:tcPr>
            <w:tcW w:w="1812" w:type="dxa"/>
          </w:tcPr>
          <w:p w14:paraId="2480571B" w14:textId="14679C89" w:rsidR="00206EA5" w:rsidRPr="00252848" w:rsidRDefault="00206EA5" w:rsidP="00902685">
            <w:pPr>
              <w:spacing w:line="280" w:lineRule="exact"/>
              <w:rPr>
                <w:rFonts w:ascii="Verdana" w:hAnsi="Verdana"/>
                <w:sz w:val="18"/>
                <w:szCs w:val="18"/>
              </w:rPr>
            </w:pPr>
            <w:r w:rsidRPr="00252848">
              <w:rPr>
                <w:rFonts w:ascii="Verdana" w:hAnsi="Verdana"/>
                <w:sz w:val="18"/>
                <w:szCs w:val="18"/>
              </w:rPr>
              <w:t>Fortank</w:t>
            </w:r>
          </w:p>
        </w:tc>
        <w:tc>
          <w:tcPr>
            <w:tcW w:w="1214" w:type="dxa"/>
          </w:tcPr>
          <w:p w14:paraId="6A9A7A20" w14:textId="204E06E6" w:rsidR="00206EA5" w:rsidRPr="00252848" w:rsidRDefault="00206EA5" w:rsidP="00902685">
            <w:pPr>
              <w:spacing w:line="280" w:lineRule="exact"/>
              <w:rPr>
                <w:rFonts w:ascii="Verdana" w:hAnsi="Verdana"/>
                <w:sz w:val="18"/>
                <w:szCs w:val="18"/>
              </w:rPr>
            </w:pPr>
            <w:r w:rsidRPr="00252848">
              <w:rPr>
                <w:rFonts w:ascii="Verdana" w:hAnsi="Verdana"/>
                <w:sz w:val="18"/>
                <w:szCs w:val="18"/>
              </w:rPr>
              <w:t>2011</w:t>
            </w:r>
          </w:p>
        </w:tc>
        <w:tc>
          <w:tcPr>
            <w:tcW w:w="1046" w:type="dxa"/>
          </w:tcPr>
          <w:p w14:paraId="434C1D3A" w14:textId="0EC390C4" w:rsidR="00206EA5" w:rsidRPr="00252848" w:rsidRDefault="00F062F1" w:rsidP="00902685">
            <w:pPr>
              <w:spacing w:line="280" w:lineRule="exact"/>
              <w:rPr>
                <w:rFonts w:ascii="Verdana" w:hAnsi="Verdana"/>
                <w:sz w:val="18"/>
                <w:szCs w:val="18"/>
              </w:rPr>
            </w:pPr>
            <w:r w:rsidRPr="00252848">
              <w:rPr>
                <w:rFonts w:ascii="Verdana" w:hAnsi="Verdana"/>
                <w:sz w:val="18"/>
                <w:szCs w:val="18"/>
              </w:rPr>
              <w:t>60 m</w:t>
            </w:r>
            <w:r w:rsidRPr="00252848">
              <w:rPr>
                <w:rFonts w:ascii="Verdana" w:hAnsi="Verdana"/>
                <w:sz w:val="18"/>
                <w:szCs w:val="18"/>
                <w:vertAlign w:val="superscript"/>
              </w:rPr>
              <w:t>3</w:t>
            </w:r>
          </w:p>
        </w:tc>
        <w:tc>
          <w:tcPr>
            <w:tcW w:w="1989" w:type="dxa"/>
          </w:tcPr>
          <w:p w14:paraId="5A0A20B9" w14:textId="70E4BFAF" w:rsidR="00206EA5" w:rsidRPr="00252848" w:rsidRDefault="00F062F1" w:rsidP="00902685">
            <w:pPr>
              <w:spacing w:line="280" w:lineRule="exact"/>
              <w:jc w:val="center"/>
              <w:rPr>
                <w:rFonts w:ascii="Verdana" w:hAnsi="Verdana"/>
                <w:sz w:val="18"/>
                <w:szCs w:val="18"/>
              </w:rPr>
            </w:pPr>
            <w:r w:rsidRPr="00252848">
              <w:rPr>
                <w:rFonts w:ascii="Verdana" w:hAnsi="Verdana"/>
                <w:sz w:val="18"/>
                <w:szCs w:val="18"/>
              </w:rPr>
              <w:t>Gyllebeholder</w:t>
            </w:r>
          </w:p>
        </w:tc>
        <w:tc>
          <w:tcPr>
            <w:tcW w:w="2010" w:type="dxa"/>
          </w:tcPr>
          <w:p w14:paraId="51962D33" w14:textId="16A6A985" w:rsidR="00206EA5" w:rsidRPr="00252848" w:rsidRDefault="00F062F1" w:rsidP="00902685">
            <w:pPr>
              <w:spacing w:line="280" w:lineRule="exact"/>
              <w:jc w:val="center"/>
              <w:rPr>
                <w:rFonts w:ascii="Verdana" w:hAnsi="Verdana"/>
                <w:sz w:val="18"/>
                <w:szCs w:val="18"/>
              </w:rPr>
            </w:pPr>
            <w:r w:rsidRPr="00252848">
              <w:rPr>
                <w:rFonts w:ascii="Verdana" w:hAnsi="Verdana"/>
                <w:sz w:val="18"/>
                <w:szCs w:val="18"/>
              </w:rPr>
              <w:t>-</w:t>
            </w:r>
          </w:p>
        </w:tc>
        <w:tc>
          <w:tcPr>
            <w:tcW w:w="1937" w:type="dxa"/>
          </w:tcPr>
          <w:p w14:paraId="0950EF1F" w14:textId="77777777" w:rsidR="00206EA5" w:rsidRPr="00252848" w:rsidRDefault="00206EA5" w:rsidP="00902685">
            <w:pPr>
              <w:spacing w:line="280" w:lineRule="exact"/>
              <w:jc w:val="center"/>
              <w:rPr>
                <w:rFonts w:ascii="Verdana" w:hAnsi="Verdana"/>
                <w:sz w:val="18"/>
                <w:szCs w:val="18"/>
              </w:rPr>
            </w:pPr>
          </w:p>
        </w:tc>
      </w:tr>
    </w:tbl>
    <w:p w14:paraId="01D711FD" w14:textId="77777777" w:rsidR="008D761D" w:rsidRPr="00252848" w:rsidRDefault="008D761D" w:rsidP="008D761D">
      <w:pPr>
        <w:spacing w:line="280" w:lineRule="exact"/>
      </w:pPr>
    </w:p>
    <w:p w14:paraId="6A0A948F" w14:textId="77777777" w:rsidR="008D761D" w:rsidRPr="00252848" w:rsidRDefault="008D761D" w:rsidP="00D93902">
      <w:pPr>
        <w:pStyle w:val="Overskrift2"/>
      </w:pPr>
      <w:bookmarkStart w:id="131" w:name="_Toc221941725"/>
      <w:bookmarkStart w:id="132" w:name="_Toc488666563"/>
      <w:r w:rsidRPr="00252848">
        <w:t>2.3. Besætningssammensætning og staldtype</w:t>
      </w:r>
      <w:bookmarkEnd w:id="131"/>
      <w:bookmarkEnd w:id="132"/>
    </w:p>
    <w:p w14:paraId="2849D9BA" w14:textId="149F5E9D" w:rsidR="008D761D" w:rsidRPr="00252848" w:rsidRDefault="008D761D" w:rsidP="00B740C8">
      <w:pPr>
        <w:spacing w:line="280" w:lineRule="exact"/>
      </w:pPr>
    </w:p>
    <w:p w14:paraId="40FD7411" w14:textId="26CED827" w:rsidR="00B740C8" w:rsidRPr="00252848" w:rsidRDefault="00B740C8" w:rsidP="00B740C8">
      <w:pPr>
        <w:spacing w:line="280" w:lineRule="exact"/>
        <w:rPr>
          <w:highlight w:val="lightGray"/>
        </w:rPr>
      </w:pPr>
      <w:r w:rsidRPr="00252848">
        <w:t>Der sker</w:t>
      </w:r>
      <w:r w:rsidR="00C023B0">
        <w:t xml:space="preserve"> ingen</w:t>
      </w:r>
      <w:r w:rsidRPr="00252848">
        <w:t xml:space="preserve"> ændringer i besætningen eller stalden i forbindelse med tillægget. </w:t>
      </w:r>
    </w:p>
    <w:p w14:paraId="34328BA3" w14:textId="77777777" w:rsidR="008D761D" w:rsidRPr="00252848" w:rsidRDefault="008D761D" w:rsidP="00D93902">
      <w:pPr>
        <w:pStyle w:val="Overskrift2"/>
      </w:pPr>
      <w:bookmarkStart w:id="133" w:name="_Toc221941726"/>
      <w:bookmarkStart w:id="134" w:name="_Toc488666564"/>
      <w:r w:rsidRPr="00252848">
        <w:t>2.4. Husdyrgødningsproduktion og opbevaringsanlæg</w:t>
      </w:r>
      <w:bookmarkEnd w:id="133"/>
      <w:bookmarkEnd w:id="134"/>
    </w:p>
    <w:p w14:paraId="1223C89B" w14:textId="77777777" w:rsidR="008D761D" w:rsidRPr="00252848" w:rsidRDefault="008D761D" w:rsidP="008D761D">
      <w:pPr>
        <w:autoSpaceDE w:val="0"/>
        <w:autoSpaceDN w:val="0"/>
        <w:adjustRightInd w:val="0"/>
        <w:spacing w:line="280" w:lineRule="exact"/>
        <w:rPr>
          <w:b/>
          <w:i/>
        </w:rPr>
      </w:pPr>
      <w:r w:rsidRPr="00252848">
        <w:rPr>
          <w:b/>
          <w:i/>
        </w:rPr>
        <w:t>Ansøgers oplysninger</w:t>
      </w:r>
    </w:p>
    <w:p w14:paraId="01D3945D" w14:textId="64F56BF1" w:rsidR="008D761D" w:rsidRPr="00252848" w:rsidRDefault="008D761D" w:rsidP="008D761D">
      <w:pPr>
        <w:spacing w:line="280" w:lineRule="exact"/>
      </w:pPr>
      <w:r w:rsidRPr="00252848">
        <w:t xml:space="preserve">Den projekterede husdyrproduktion med de pågældende staldtyper giver ifølge beregningen i IT-ansøgningssystemet på </w:t>
      </w:r>
      <w:hyperlink r:id="rId26" w:history="1">
        <w:r w:rsidRPr="00252848">
          <w:rPr>
            <w:rStyle w:val="Hyperlink"/>
          </w:rPr>
          <w:t>www.husdyrgodkendelse.dk</w:t>
        </w:r>
      </w:hyperlink>
      <w:r w:rsidRPr="00252848">
        <w:t xml:space="preserve"> anledning til en samlet årlig husdyrgødningsproduktion med et indhold af kvælstof (</w:t>
      </w:r>
      <w:r w:rsidR="00B740C8" w:rsidRPr="00252848">
        <w:t>N) og</w:t>
      </w:r>
      <w:r w:rsidR="00C023B0">
        <w:t xml:space="preserve"> fosfor (P) på i alt ca.: 34.720</w:t>
      </w:r>
      <w:r w:rsidRPr="00252848">
        <w:t xml:space="preserve"> kg N og </w:t>
      </w:r>
      <w:r w:rsidR="00C023B0">
        <w:t>8.855</w:t>
      </w:r>
      <w:r w:rsidRPr="00252848">
        <w:t xml:space="preserve"> kg P.</w:t>
      </w:r>
    </w:p>
    <w:p w14:paraId="4E5553AD" w14:textId="77777777" w:rsidR="008D761D" w:rsidRPr="00252848" w:rsidRDefault="008D761D" w:rsidP="008D761D">
      <w:pPr>
        <w:spacing w:line="280" w:lineRule="exact"/>
      </w:pPr>
    </w:p>
    <w:p w14:paraId="3A77F315" w14:textId="22498554" w:rsidR="008D761D" w:rsidRPr="00252848" w:rsidRDefault="008D761D" w:rsidP="008D761D">
      <w:pPr>
        <w:spacing w:line="280" w:lineRule="exact"/>
      </w:pPr>
      <w:r w:rsidRPr="00252848">
        <w:lastRenderedPageBreak/>
        <w:t>Husdyrbrugets opbevaringsanlæg og de enkelte anl</w:t>
      </w:r>
      <w:r w:rsidR="00C023B0">
        <w:t>ægs kapacitet fremgår af tabel 2</w:t>
      </w:r>
      <w:r w:rsidRPr="00252848">
        <w:t>, og husdyrproduktionens tilførsel til anlæggene er opgjort</w:t>
      </w:r>
      <w:r w:rsidR="00E01A9D">
        <w:t xml:space="preserve"> i tabel 4</w:t>
      </w:r>
      <w:r w:rsidRPr="00252848">
        <w:t>:</w:t>
      </w:r>
    </w:p>
    <w:p w14:paraId="26B5414D" w14:textId="77777777" w:rsidR="008D761D" w:rsidRPr="00252848" w:rsidRDefault="008D761D" w:rsidP="008D761D">
      <w:pPr>
        <w:spacing w:line="280" w:lineRule="exact"/>
      </w:pPr>
    </w:p>
    <w:p w14:paraId="1296E431" w14:textId="26B2D14C" w:rsidR="008D761D" w:rsidRPr="00252848" w:rsidRDefault="008D761D" w:rsidP="008D761D">
      <w:pPr>
        <w:spacing w:line="280" w:lineRule="exact"/>
        <w:jc w:val="both"/>
      </w:pPr>
      <w:r w:rsidRPr="00252848">
        <w:rPr>
          <w:b/>
        </w:rPr>
        <w:t xml:space="preserve">Tabel </w:t>
      </w:r>
      <w:r w:rsidR="00E01A9D">
        <w:rPr>
          <w:b/>
        </w:rPr>
        <w:t>4</w:t>
      </w:r>
      <w:r w:rsidRPr="00252848">
        <w:rPr>
          <w:b/>
        </w:rPr>
        <w:t>.</w:t>
      </w:r>
      <w:r w:rsidRPr="00252848">
        <w:t xml:space="preserve"> T</w:t>
      </w:r>
      <w:r w:rsidR="00507FBB" w:rsidRPr="00252848">
        <w:t>ilførsel til opbevaringsanlæg</w:t>
      </w:r>
    </w:p>
    <w:tbl>
      <w:tblPr>
        <w:tblStyle w:val="Tabel-Gitter"/>
        <w:tblW w:w="0" w:type="auto"/>
        <w:tblLook w:val="01E0" w:firstRow="1" w:lastRow="1" w:firstColumn="1" w:lastColumn="1" w:noHBand="0" w:noVBand="0"/>
      </w:tblPr>
      <w:tblGrid>
        <w:gridCol w:w="2448"/>
        <w:gridCol w:w="1440"/>
        <w:gridCol w:w="3219"/>
      </w:tblGrid>
      <w:tr w:rsidR="008D761D" w:rsidRPr="00252848" w14:paraId="2CEE498E" w14:textId="77777777" w:rsidTr="00902685">
        <w:tc>
          <w:tcPr>
            <w:tcW w:w="2448" w:type="dxa"/>
          </w:tcPr>
          <w:p w14:paraId="41BCEEA3" w14:textId="77777777" w:rsidR="008D761D" w:rsidRPr="00252848" w:rsidRDefault="008D761D" w:rsidP="00902685">
            <w:pPr>
              <w:spacing w:line="280" w:lineRule="exact"/>
              <w:rPr>
                <w:rFonts w:ascii="Verdana" w:hAnsi="Verdana"/>
                <w:b/>
                <w:sz w:val="18"/>
                <w:szCs w:val="18"/>
              </w:rPr>
            </w:pPr>
            <w:r w:rsidRPr="00252848">
              <w:rPr>
                <w:rFonts w:ascii="Verdana" w:hAnsi="Verdana"/>
                <w:b/>
                <w:sz w:val="18"/>
                <w:szCs w:val="18"/>
              </w:rPr>
              <w:t>Tilførsel</w:t>
            </w:r>
          </w:p>
        </w:tc>
        <w:tc>
          <w:tcPr>
            <w:tcW w:w="1440" w:type="dxa"/>
          </w:tcPr>
          <w:p w14:paraId="081BBDF5" w14:textId="77777777" w:rsidR="008D761D" w:rsidRPr="00252848" w:rsidRDefault="008D761D" w:rsidP="00902685">
            <w:pPr>
              <w:spacing w:line="280" w:lineRule="exact"/>
              <w:rPr>
                <w:rFonts w:ascii="Verdana" w:hAnsi="Verdana"/>
                <w:b/>
                <w:sz w:val="18"/>
                <w:szCs w:val="18"/>
              </w:rPr>
            </w:pPr>
            <w:r w:rsidRPr="00252848">
              <w:rPr>
                <w:rFonts w:ascii="Verdana" w:hAnsi="Verdana"/>
                <w:b/>
                <w:sz w:val="18"/>
                <w:szCs w:val="18"/>
              </w:rPr>
              <w:t>m</w:t>
            </w:r>
            <w:r w:rsidRPr="00252848">
              <w:rPr>
                <w:rFonts w:ascii="Verdana" w:hAnsi="Verdana"/>
                <w:b/>
                <w:sz w:val="18"/>
                <w:szCs w:val="18"/>
                <w:vertAlign w:val="superscript"/>
              </w:rPr>
              <w:t xml:space="preserve">3 </w:t>
            </w:r>
            <w:r w:rsidRPr="00252848">
              <w:rPr>
                <w:rFonts w:ascii="Verdana" w:hAnsi="Verdana"/>
                <w:b/>
                <w:sz w:val="18"/>
                <w:szCs w:val="18"/>
              </w:rPr>
              <w:t>/år</w:t>
            </w:r>
          </w:p>
        </w:tc>
        <w:tc>
          <w:tcPr>
            <w:tcW w:w="3219" w:type="dxa"/>
          </w:tcPr>
          <w:p w14:paraId="2B531235" w14:textId="77777777" w:rsidR="008D761D" w:rsidRPr="00252848" w:rsidRDefault="008D761D" w:rsidP="00902685">
            <w:pPr>
              <w:spacing w:line="280" w:lineRule="exact"/>
              <w:rPr>
                <w:rFonts w:ascii="Verdana" w:hAnsi="Verdana"/>
                <w:b/>
                <w:sz w:val="18"/>
                <w:szCs w:val="18"/>
              </w:rPr>
            </w:pPr>
            <w:r w:rsidRPr="00252848">
              <w:rPr>
                <w:rFonts w:ascii="Verdana" w:hAnsi="Verdana"/>
                <w:b/>
                <w:sz w:val="18"/>
                <w:szCs w:val="18"/>
              </w:rPr>
              <w:t>Opbevaringskapacitet, mdr.</w:t>
            </w:r>
          </w:p>
        </w:tc>
      </w:tr>
      <w:tr w:rsidR="00B740C8" w:rsidRPr="00252848" w14:paraId="2562E078" w14:textId="77777777" w:rsidTr="00902685">
        <w:tc>
          <w:tcPr>
            <w:tcW w:w="2448" w:type="dxa"/>
          </w:tcPr>
          <w:p w14:paraId="4C889F4E" w14:textId="77777777" w:rsidR="00B740C8" w:rsidRPr="00252848" w:rsidRDefault="00B740C8" w:rsidP="00B740C8">
            <w:pPr>
              <w:spacing w:line="280" w:lineRule="exact"/>
              <w:rPr>
                <w:rFonts w:ascii="Verdana" w:hAnsi="Verdana"/>
                <w:sz w:val="18"/>
                <w:szCs w:val="18"/>
              </w:rPr>
            </w:pPr>
            <w:r w:rsidRPr="00252848">
              <w:rPr>
                <w:rFonts w:ascii="Verdana" w:hAnsi="Verdana"/>
                <w:sz w:val="18"/>
                <w:szCs w:val="18"/>
              </w:rPr>
              <w:t>Gylle</w:t>
            </w:r>
          </w:p>
        </w:tc>
        <w:tc>
          <w:tcPr>
            <w:tcW w:w="1440" w:type="dxa"/>
          </w:tcPr>
          <w:p w14:paraId="3054618F" w14:textId="0A5BFA5D" w:rsidR="00B740C8" w:rsidRPr="00252848" w:rsidRDefault="00B740C8" w:rsidP="00B740C8">
            <w:pPr>
              <w:spacing w:line="280" w:lineRule="exact"/>
              <w:rPr>
                <w:rFonts w:ascii="Verdana" w:hAnsi="Verdana"/>
                <w:sz w:val="18"/>
                <w:szCs w:val="18"/>
              </w:rPr>
            </w:pPr>
            <w:r w:rsidRPr="00252848">
              <w:rPr>
                <w:rFonts w:ascii="Verdana" w:hAnsi="Verdana"/>
                <w:sz w:val="18"/>
                <w:szCs w:val="18"/>
              </w:rPr>
              <w:t>2.956</w:t>
            </w:r>
          </w:p>
        </w:tc>
        <w:tc>
          <w:tcPr>
            <w:tcW w:w="3219" w:type="dxa"/>
          </w:tcPr>
          <w:p w14:paraId="302F65D8" w14:textId="66ADE165" w:rsidR="00B740C8" w:rsidRPr="00252848" w:rsidRDefault="004E0457" w:rsidP="00B740C8">
            <w:pPr>
              <w:spacing w:line="280" w:lineRule="exact"/>
              <w:rPr>
                <w:rFonts w:ascii="Verdana" w:hAnsi="Verdana"/>
                <w:sz w:val="18"/>
                <w:szCs w:val="18"/>
              </w:rPr>
            </w:pPr>
            <w:r w:rsidRPr="00252848">
              <w:rPr>
                <w:rFonts w:ascii="Verdana" w:hAnsi="Verdana"/>
                <w:sz w:val="18"/>
                <w:szCs w:val="18"/>
              </w:rPr>
              <w:t>18 mdr.</w:t>
            </w:r>
          </w:p>
        </w:tc>
      </w:tr>
      <w:tr w:rsidR="00B740C8" w:rsidRPr="00252848" w14:paraId="1D304BCE" w14:textId="77777777" w:rsidTr="00902685">
        <w:tc>
          <w:tcPr>
            <w:tcW w:w="2448" w:type="dxa"/>
          </w:tcPr>
          <w:p w14:paraId="5D4A1CA1" w14:textId="77777777" w:rsidR="00B740C8" w:rsidRPr="00252848" w:rsidRDefault="00B740C8" w:rsidP="00B740C8">
            <w:pPr>
              <w:spacing w:line="280" w:lineRule="exact"/>
              <w:rPr>
                <w:rFonts w:ascii="Verdana" w:hAnsi="Verdana"/>
                <w:sz w:val="18"/>
                <w:szCs w:val="18"/>
              </w:rPr>
            </w:pPr>
            <w:r w:rsidRPr="00252848">
              <w:rPr>
                <w:rFonts w:ascii="Verdana" w:hAnsi="Verdana"/>
                <w:sz w:val="18"/>
                <w:szCs w:val="18"/>
              </w:rPr>
              <w:t>Dybstrøelse</w:t>
            </w:r>
          </w:p>
        </w:tc>
        <w:tc>
          <w:tcPr>
            <w:tcW w:w="1440" w:type="dxa"/>
          </w:tcPr>
          <w:p w14:paraId="7F393FCD" w14:textId="05A071AB" w:rsidR="00B740C8" w:rsidRPr="00252848" w:rsidRDefault="00B740C8" w:rsidP="00B740C8">
            <w:pPr>
              <w:spacing w:line="280" w:lineRule="exact"/>
              <w:rPr>
                <w:rFonts w:ascii="Verdana" w:hAnsi="Verdana"/>
                <w:sz w:val="18"/>
                <w:szCs w:val="18"/>
              </w:rPr>
            </w:pPr>
            <w:r w:rsidRPr="00252848">
              <w:rPr>
                <w:rFonts w:ascii="Verdana" w:hAnsi="Verdana"/>
                <w:sz w:val="18"/>
                <w:szCs w:val="18"/>
              </w:rPr>
              <w:t>5.200</w:t>
            </w:r>
          </w:p>
        </w:tc>
        <w:tc>
          <w:tcPr>
            <w:tcW w:w="3219" w:type="dxa"/>
          </w:tcPr>
          <w:p w14:paraId="52518A37" w14:textId="77777777" w:rsidR="00B740C8" w:rsidRPr="00252848" w:rsidRDefault="00B740C8" w:rsidP="00B740C8">
            <w:pPr>
              <w:spacing w:line="280" w:lineRule="exact"/>
              <w:rPr>
                <w:rFonts w:ascii="Verdana" w:hAnsi="Verdana"/>
                <w:sz w:val="18"/>
                <w:szCs w:val="18"/>
              </w:rPr>
            </w:pPr>
          </w:p>
        </w:tc>
      </w:tr>
      <w:tr w:rsidR="00B740C8" w:rsidRPr="00252848" w14:paraId="6600E9B3" w14:textId="77777777" w:rsidTr="00902685">
        <w:tc>
          <w:tcPr>
            <w:tcW w:w="2448" w:type="dxa"/>
          </w:tcPr>
          <w:p w14:paraId="60D8DFEC" w14:textId="71B47274" w:rsidR="00B740C8" w:rsidRPr="00252848" w:rsidRDefault="00B740C8" w:rsidP="00B740C8">
            <w:pPr>
              <w:spacing w:line="280" w:lineRule="exact"/>
              <w:rPr>
                <w:rFonts w:ascii="Verdana" w:hAnsi="Verdana"/>
                <w:sz w:val="18"/>
                <w:szCs w:val="18"/>
              </w:rPr>
            </w:pPr>
            <w:r w:rsidRPr="00252848">
              <w:rPr>
                <w:rFonts w:ascii="Verdana" w:hAnsi="Verdana"/>
                <w:sz w:val="18"/>
                <w:szCs w:val="18"/>
              </w:rPr>
              <w:t>Regnvand på udearealer</w:t>
            </w:r>
          </w:p>
        </w:tc>
        <w:tc>
          <w:tcPr>
            <w:tcW w:w="1440" w:type="dxa"/>
          </w:tcPr>
          <w:p w14:paraId="7B134283" w14:textId="77356337" w:rsidR="00B740C8" w:rsidRPr="00252848" w:rsidRDefault="00B740C8" w:rsidP="00B740C8">
            <w:pPr>
              <w:spacing w:line="280" w:lineRule="exact"/>
              <w:rPr>
                <w:rFonts w:ascii="Verdana" w:hAnsi="Verdana"/>
                <w:sz w:val="18"/>
                <w:szCs w:val="18"/>
              </w:rPr>
            </w:pPr>
            <w:r w:rsidRPr="00252848">
              <w:rPr>
                <w:rFonts w:ascii="Verdana" w:hAnsi="Verdana"/>
                <w:sz w:val="18"/>
                <w:szCs w:val="18"/>
              </w:rPr>
              <w:t>1.000</w:t>
            </w:r>
          </w:p>
        </w:tc>
        <w:tc>
          <w:tcPr>
            <w:tcW w:w="3219" w:type="dxa"/>
          </w:tcPr>
          <w:p w14:paraId="2CEB9D5E" w14:textId="77777777" w:rsidR="00B740C8" w:rsidRPr="00252848" w:rsidRDefault="00B740C8" w:rsidP="00B740C8">
            <w:pPr>
              <w:spacing w:line="280" w:lineRule="exact"/>
              <w:rPr>
                <w:rFonts w:ascii="Verdana" w:hAnsi="Verdana"/>
                <w:sz w:val="18"/>
                <w:szCs w:val="18"/>
              </w:rPr>
            </w:pPr>
          </w:p>
        </w:tc>
      </w:tr>
    </w:tbl>
    <w:p w14:paraId="52A24A97" w14:textId="77777777" w:rsidR="008D761D" w:rsidRPr="00252848" w:rsidRDefault="008D761D" w:rsidP="008D761D">
      <w:pPr>
        <w:spacing w:line="280" w:lineRule="exact"/>
      </w:pPr>
    </w:p>
    <w:p w14:paraId="74CEBCE7" w14:textId="77777777" w:rsidR="00B740C8" w:rsidRPr="00252848" w:rsidRDefault="00B740C8" w:rsidP="00B740C8">
      <w:pPr>
        <w:spacing w:line="280" w:lineRule="exact"/>
      </w:pPr>
    </w:p>
    <w:p w14:paraId="3A31D6F0" w14:textId="7DFE8AB8" w:rsidR="00B740C8" w:rsidRPr="00252848" w:rsidRDefault="00B740C8" w:rsidP="00B740C8">
      <w:pPr>
        <w:spacing w:line="280" w:lineRule="exact"/>
      </w:pPr>
      <w:r w:rsidRPr="00252848">
        <w:t>Gødningsproduktionen på ejendommen</w:t>
      </w:r>
      <w:r w:rsidR="004E0457" w:rsidRPr="00252848">
        <w:t xml:space="preserve"> er</w:t>
      </w:r>
      <w:r w:rsidR="00E01A9D">
        <w:t xml:space="preserve"> på 362</w:t>
      </w:r>
      <w:r w:rsidRPr="00252848">
        <w:t xml:space="preserve"> DE er beregnet til ca. 3.000 m³ årli</w:t>
      </w:r>
      <w:r w:rsidR="00E01A9D">
        <w:t>gt. Inklusiv her</w:t>
      </w:r>
      <w:r w:rsidRPr="00252848">
        <w:t>i er drikkevandsspild.</w:t>
      </w:r>
      <w:r w:rsidR="00BA3B21">
        <w:t xml:space="preserve"> Her til kommer regnvand på ude</w:t>
      </w:r>
      <w:r w:rsidRPr="00252848">
        <w:t>arealerne hvilket er ca. 1.000 m</w:t>
      </w:r>
      <w:r w:rsidRPr="00252848">
        <w:rPr>
          <w:vertAlign w:val="superscript"/>
        </w:rPr>
        <w:t>3</w:t>
      </w:r>
      <w:r w:rsidRPr="00252848">
        <w:t xml:space="preserve"> pr år.  Der vaskes ikke i staldene, der er derfor ikke brug for kapacitet til vaskevand. Vaskevand fra vask af maskiner og lignende ledes ikke til gyllebeholderne og skal derfor ikke medregnes i opbevaringskapaciteten.</w:t>
      </w:r>
    </w:p>
    <w:p w14:paraId="250F9A1E" w14:textId="77777777" w:rsidR="00B740C8" w:rsidRPr="00252848" w:rsidRDefault="00B740C8" w:rsidP="00B740C8">
      <w:pPr>
        <w:spacing w:line="280" w:lineRule="exact"/>
      </w:pPr>
    </w:p>
    <w:p w14:paraId="62983E13" w14:textId="25D753AF" w:rsidR="00B740C8" w:rsidRPr="00252848" w:rsidRDefault="00B740C8" w:rsidP="00B740C8">
      <w:pPr>
        <w:spacing w:line="280" w:lineRule="exact"/>
      </w:pPr>
      <w:r w:rsidRPr="00252848">
        <w:t xml:space="preserve">I alt tilledes der således gyllebeholderne, ca. 4.000 m³ årligt. </w:t>
      </w:r>
      <w:r w:rsidR="004E0457" w:rsidRPr="00252848">
        <w:t>Der er pt.</w:t>
      </w:r>
      <w:r w:rsidRPr="00252848">
        <w:t xml:space="preserve"> i alt en kapacitet i gyllebeholderne på 5.500 m³. Men der er dog kun reelt 3.000 m</w:t>
      </w:r>
      <w:r w:rsidRPr="00252848">
        <w:rPr>
          <w:vertAlign w:val="superscript"/>
        </w:rPr>
        <w:t>3</w:t>
      </w:r>
      <w:r w:rsidRPr="00252848">
        <w:t xml:space="preserve"> til rådighed. De sidste 2.500 m</w:t>
      </w:r>
      <w:r w:rsidRPr="00252848">
        <w:rPr>
          <w:vertAlign w:val="superscript"/>
        </w:rPr>
        <w:t xml:space="preserve">3 </w:t>
      </w:r>
      <w:r w:rsidRPr="00252848">
        <w:t>bruges til opbevaring af ekstern gylle. Opbevaringskapaciteten for flydende husdyrgødning er på den baggrund beregnet til ca. 9,1 måneder.</w:t>
      </w:r>
    </w:p>
    <w:p w14:paraId="05F06707" w14:textId="39D91C18" w:rsidR="00B740C8" w:rsidRPr="00252848" w:rsidRDefault="00B740C8" w:rsidP="00B740C8">
      <w:pPr>
        <w:spacing w:line="280" w:lineRule="exact"/>
      </w:pPr>
    </w:p>
    <w:p w14:paraId="59179531" w14:textId="79390699" w:rsidR="004E0457" w:rsidRPr="00252848" w:rsidRDefault="00E01A9D" w:rsidP="00B740C8">
      <w:pPr>
        <w:spacing w:line="280" w:lineRule="exact"/>
      </w:pPr>
      <w:r>
        <w:t>Ved etablering af</w:t>
      </w:r>
      <w:r w:rsidR="004E0457" w:rsidRPr="00252848">
        <w:t xml:space="preserve"> den nye gyllebeholder øges opbevaringskapaciteten til 18 måneder</w:t>
      </w:r>
      <w:r w:rsidR="00BA3B21">
        <w:t>, da der bliver en kapacitet på 5.500 m</w:t>
      </w:r>
      <w:r w:rsidR="00BA3B21">
        <w:rPr>
          <w:vertAlign w:val="superscript"/>
        </w:rPr>
        <w:t>3</w:t>
      </w:r>
      <w:r w:rsidR="004E0457" w:rsidRPr="00252848">
        <w:t xml:space="preserve">. Gyllebeholderen placeres </w:t>
      </w:r>
      <w:r w:rsidR="00BA3B21">
        <w:t>ude i marken af hensyn til mark</w:t>
      </w:r>
      <w:r w:rsidR="004E0457" w:rsidRPr="00252848">
        <w:t>driften.</w:t>
      </w:r>
    </w:p>
    <w:p w14:paraId="38023250" w14:textId="77777777" w:rsidR="008D761D" w:rsidRPr="00252848" w:rsidRDefault="008D761D" w:rsidP="008D761D">
      <w:pPr>
        <w:spacing w:line="280" w:lineRule="exact"/>
        <w:rPr>
          <w:b/>
          <w:i/>
        </w:rPr>
      </w:pPr>
    </w:p>
    <w:p w14:paraId="4750F776" w14:textId="77777777" w:rsidR="008D761D" w:rsidRPr="00252848" w:rsidRDefault="008D761D" w:rsidP="008D761D">
      <w:pPr>
        <w:spacing w:line="280" w:lineRule="exact"/>
        <w:rPr>
          <w:b/>
          <w:i/>
        </w:rPr>
      </w:pPr>
      <w:r w:rsidRPr="00252848">
        <w:rPr>
          <w:b/>
          <w:i/>
        </w:rPr>
        <w:t>Kommunen vurderer</w:t>
      </w:r>
    </w:p>
    <w:p w14:paraId="08323FE3" w14:textId="66B82ADF" w:rsidR="008D761D" w:rsidRPr="00252848" w:rsidRDefault="008D761D" w:rsidP="008D761D">
      <w:pPr>
        <w:spacing w:line="280" w:lineRule="exact"/>
        <w:rPr>
          <w:rFonts w:cs="Verdana"/>
          <w:iCs/>
        </w:rPr>
      </w:pPr>
      <w:r w:rsidRPr="00252848">
        <w:rPr>
          <w:rFonts w:cs="Verdana"/>
          <w:iCs/>
        </w:rPr>
        <w:t xml:space="preserve">Ifølge </w:t>
      </w:r>
      <w:r w:rsidR="0015094D" w:rsidRPr="00252848">
        <w:rPr>
          <w:rFonts w:cs="Verdana"/>
          <w:i/>
          <w:iCs/>
        </w:rPr>
        <w:t>Husdyrgødningsbekendtgørelsen</w:t>
      </w:r>
      <w:r w:rsidRPr="00252848">
        <w:rPr>
          <w:rFonts w:cs="Verdana"/>
          <w:i/>
          <w:iCs/>
        </w:rPr>
        <w:t xml:space="preserve"> </w:t>
      </w:r>
      <w:r w:rsidRPr="00252848">
        <w:rPr>
          <w:rFonts w:cs="Verdana"/>
          <w:iCs/>
        </w:rPr>
        <w:t>vil en opbevaringskapacitet svarende til mindst ni måneders produktion normalt være tilstrækkelig til, at udbringningen og gødningsanvendelsen kan ske i overensstemmelse med de generelle miljøregler. På den b</w:t>
      </w:r>
      <w:r w:rsidR="00E01A9D">
        <w:rPr>
          <w:rFonts w:cs="Verdana"/>
          <w:iCs/>
        </w:rPr>
        <w:t>aggrund vurderes de</w:t>
      </w:r>
      <w:r w:rsidR="004E0457" w:rsidRPr="00252848">
        <w:rPr>
          <w:rFonts w:cs="Verdana"/>
          <w:iCs/>
        </w:rPr>
        <w:t xml:space="preserve"> opgivne 18</w:t>
      </w:r>
      <w:r w:rsidRPr="00252848">
        <w:rPr>
          <w:rFonts w:cs="Verdana"/>
          <w:iCs/>
        </w:rPr>
        <w:t xml:space="preserve"> måneders opbevaringskapacitet at være tilstrækkelig.</w:t>
      </w:r>
    </w:p>
    <w:p w14:paraId="0AC9AF06" w14:textId="77777777" w:rsidR="008D761D" w:rsidRPr="00252848" w:rsidRDefault="008D761D" w:rsidP="008D761D">
      <w:pPr>
        <w:spacing w:line="280" w:lineRule="exact"/>
      </w:pPr>
    </w:p>
    <w:p w14:paraId="764C3E8F" w14:textId="77777777" w:rsidR="008D761D" w:rsidRPr="00252848" w:rsidRDefault="008D761D" w:rsidP="008D761D">
      <w:pPr>
        <w:spacing w:line="280" w:lineRule="exact"/>
      </w:pPr>
      <w:r w:rsidRPr="00252848">
        <w:t>Ikast-Brande Kommune vurderer samlet set på baggrund af det oplyste:</w:t>
      </w:r>
    </w:p>
    <w:p w14:paraId="6608FBCB" w14:textId="77777777" w:rsidR="008D761D" w:rsidRPr="00252848" w:rsidRDefault="008D761D" w:rsidP="008D761D">
      <w:pPr>
        <w:spacing w:line="280" w:lineRule="exact"/>
      </w:pPr>
    </w:p>
    <w:p w14:paraId="01B080BA" w14:textId="77777777" w:rsidR="008D761D" w:rsidRPr="00252848" w:rsidRDefault="008D761D" w:rsidP="008D761D">
      <w:pPr>
        <w:numPr>
          <w:ilvl w:val="0"/>
          <w:numId w:val="14"/>
        </w:numPr>
        <w:spacing w:line="280" w:lineRule="exact"/>
      </w:pPr>
      <w:r w:rsidRPr="00252848">
        <w:t xml:space="preserve">at opbevaring af husdyrbrugets husdyrgødning vil ske på en måde, som er i overensstemmelse med de generelle miljøregler </w:t>
      </w:r>
    </w:p>
    <w:p w14:paraId="6B471B36" w14:textId="77777777" w:rsidR="008D761D" w:rsidRPr="00252848" w:rsidRDefault="008D761D" w:rsidP="008D761D">
      <w:pPr>
        <w:spacing w:line="280" w:lineRule="exact"/>
      </w:pPr>
    </w:p>
    <w:p w14:paraId="21EBD6F0" w14:textId="04450D0F" w:rsidR="008D761D" w:rsidRPr="00252848" w:rsidRDefault="008D761D" w:rsidP="008D761D">
      <w:pPr>
        <w:numPr>
          <w:ilvl w:val="0"/>
          <w:numId w:val="14"/>
        </w:numPr>
        <w:spacing w:line="280" w:lineRule="exact"/>
      </w:pPr>
      <w:r w:rsidRPr="00252848">
        <w:t>at overholdelsen af de generelle miljøregler og af de øvrige opstillede vilk</w:t>
      </w:r>
      <w:r w:rsidR="004E0457" w:rsidRPr="00252848">
        <w:t>år for miljøgodkendelsen</w:t>
      </w:r>
      <w:r w:rsidRPr="00252848">
        <w:t xml:space="preserve"> vil medvirke til at begrænse den mulige påvirkning af det omgivne miljø fra opbevaringsanlæggene.</w:t>
      </w:r>
    </w:p>
    <w:p w14:paraId="6FA18A61" w14:textId="77777777" w:rsidR="008D761D" w:rsidRPr="00252848" w:rsidRDefault="008D761D" w:rsidP="00AB72EB">
      <w:pPr>
        <w:pStyle w:val="Overskrift2"/>
      </w:pPr>
      <w:bookmarkStart w:id="135" w:name="_Toc221941727"/>
      <w:bookmarkStart w:id="136" w:name="_Toc488666565"/>
      <w:r w:rsidRPr="00252848">
        <w:t>2.5. Ammoniak</w:t>
      </w:r>
      <w:r w:rsidR="0015094D" w:rsidRPr="00252848">
        <w:t>emission</w:t>
      </w:r>
      <w:r w:rsidRPr="00252848">
        <w:t xml:space="preserve"> fra stald og gødningsopbevaringslager</w:t>
      </w:r>
      <w:bookmarkEnd w:id="135"/>
      <w:bookmarkEnd w:id="136"/>
    </w:p>
    <w:p w14:paraId="2346993C" w14:textId="4A0C7DAD" w:rsidR="008D761D" w:rsidRPr="00252848" w:rsidRDefault="008D761D" w:rsidP="008D761D">
      <w:pPr>
        <w:spacing w:line="280" w:lineRule="exact"/>
        <w:rPr>
          <w:b/>
          <w:i/>
        </w:rPr>
      </w:pPr>
      <w:r w:rsidRPr="00252848">
        <w:rPr>
          <w:b/>
          <w:i/>
        </w:rPr>
        <w:t>Ansøgers oplysninger</w:t>
      </w:r>
    </w:p>
    <w:p w14:paraId="5C3E24E5" w14:textId="5EEE1954" w:rsidR="004E0457" w:rsidRPr="00252848" w:rsidRDefault="004E0457" w:rsidP="008D761D">
      <w:pPr>
        <w:spacing w:line="280" w:lineRule="exact"/>
      </w:pPr>
      <w:r w:rsidRPr="00252848">
        <w:t>Der er ingen ændri</w:t>
      </w:r>
      <w:r w:rsidR="00E01A9D">
        <w:t>nger i forhold til tillæg nr. 2 (se også afsnit 2.5.1)</w:t>
      </w:r>
    </w:p>
    <w:p w14:paraId="10C16EA4" w14:textId="16C4C179" w:rsidR="008D761D" w:rsidRPr="00252848" w:rsidRDefault="008D761D" w:rsidP="00AB72EB">
      <w:pPr>
        <w:pStyle w:val="Overskrift3"/>
      </w:pPr>
      <w:bookmarkStart w:id="137" w:name="_Toc221941728"/>
      <w:bookmarkStart w:id="138" w:name="_Toc488666566"/>
      <w:r w:rsidRPr="00252848">
        <w:t>2.5.1. Ammoniak og natur</w:t>
      </w:r>
      <w:bookmarkEnd w:id="137"/>
      <w:bookmarkEnd w:id="138"/>
    </w:p>
    <w:p w14:paraId="67BE3D20" w14:textId="77777777" w:rsidR="008D761D" w:rsidRPr="00252848" w:rsidRDefault="008D761D" w:rsidP="008D761D">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252848">
        <w:rPr>
          <w:b/>
          <w:sz w:val="20"/>
          <w:szCs w:val="20"/>
        </w:rPr>
        <w:t>Faktaboks</w:t>
      </w:r>
      <w:proofErr w:type="spellEnd"/>
    </w:p>
    <w:p w14:paraId="083BF3A2" w14:textId="77777777" w:rsidR="008D761D" w:rsidRPr="00252848" w:rsidRDefault="008D761D" w:rsidP="008D761D">
      <w:pPr>
        <w:pBdr>
          <w:top w:val="single" w:sz="4" w:space="1" w:color="auto"/>
          <w:left w:val="single" w:sz="4" w:space="4" w:color="auto"/>
          <w:bottom w:val="single" w:sz="4" w:space="1" w:color="auto"/>
          <w:right w:val="single" w:sz="4" w:space="4" w:color="auto"/>
        </w:pBdr>
        <w:spacing w:line="280" w:lineRule="exact"/>
      </w:pPr>
      <w:r w:rsidRPr="00252848">
        <w:t xml:space="preserve">Hovedparten af ammoniakdepositionen (kvælstofnedfald) fra et husdyrbrug vil - afhængigt af flere forhold - på et tidspunkt blive afsat i landskabet i større eller mindre afstand fra kilden. Størstedelen af den ammoniakdeposition, som direkte kan henføres til et husdyrbrug, vil formentlig ske i terrænet inden </w:t>
      </w:r>
      <w:r w:rsidRPr="00252848">
        <w:lastRenderedPageBreak/>
        <w:t xml:space="preserve">for ca. </w:t>
      </w:r>
      <w:smartTag w:uri="urn:schemas-microsoft-com:office:smarttags" w:element="metricconverter">
        <w:smartTagPr>
          <w:attr w:name="ProductID" w:val="1 kilometers"/>
        </w:smartTagPr>
        <w:r w:rsidRPr="00252848">
          <w:t>1 kilometers</w:t>
        </w:r>
      </w:smartTag>
      <w:r w:rsidRPr="00252848">
        <w:t xml:space="preserve"> afstand fra produktionsanlægget. Ammoniakdeposition er som regel til ugunst for opretholdelse af de naturtyper, der kun har brug for en begrænset næringsstofmængde for at kunne trives. </w:t>
      </w:r>
      <w:r w:rsidRPr="00252848">
        <w:rPr>
          <w:rFonts w:cs="Verdana"/>
          <w:iCs/>
          <w:lang w:eastAsia="da-DK"/>
        </w:rPr>
        <w:t>Kommunen er forpligtiget til, at vurdere ammoniakdepositionen i forhold til omkringliggende natur.</w:t>
      </w:r>
    </w:p>
    <w:p w14:paraId="7EFE3CC1" w14:textId="77777777" w:rsidR="008D761D" w:rsidRPr="00252848" w:rsidRDefault="008D761D" w:rsidP="008D761D">
      <w:pPr>
        <w:pBdr>
          <w:top w:val="single" w:sz="4" w:space="1" w:color="auto"/>
          <w:left w:val="single" w:sz="4" w:space="4" w:color="auto"/>
          <w:bottom w:val="single" w:sz="4" w:space="1" w:color="auto"/>
          <w:right w:val="single" w:sz="4" w:space="4" w:color="auto"/>
        </w:pBdr>
        <w:spacing w:line="280" w:lineRule="exact"/>
      </w:pPr>
    </w:p>
    <w:p w14:paraId="7A6DAD13" w14:textId="77777777" w:rsidR="006D4C2E" w:rsidRPr="00252848" w:rsidRDefault="006D4C2E" w:rsidP="006D4C2E">
      <w:pPr>
        <w:pBdr>
          <w:top w:val="single" w:sz="4" w:space="1" w:color="auto"/>
          <w:left w:val="single" w:sz="4" w:space="4" w:color="auto"/>
          <w:bottom w:val="single" w:sz="4" w:space="1" w:color="auto"/>
          <w:right w:val="single" w:sz="4" w:space="4" w:color="auto"/>
        </w:pBdr>
        <w:spacing w:line="280" w:lineRule="exact"/>
      </w:pPr>
      <w:r w:rsidRPr="00252848">
        <w:t xml:space="preserve">I henhold til § 7 i </w:t>
      </w:r>
      <w:r w:rsidRPr="00252848">
        <w:rPr>
          <w:i/>
        </w:rPr>
        <w:t>Husdyrgodkendelsesloven</w:t>
      </w:r>
      <w:r w:rsidRPr="00252848">
        <w:t xml:space="preserve"> er etablering, udvidelse og ændring af anlæg på husdyrbrug, der er eller derved bliver større end 15 dyreenheder, ikke tilladt, hvis stald eller gødningsopbevaringsanlæg ligger i en afstand på mindre end ti meter til, eller helt eller delvis inden for, nærmere bestemte ammoniakfølsomme naturtyper beliggende </w:t>
      </w:r>
      <w:r w:rsidRPr="00252848">
        <w:rPr>
          <w:b/>
        </w:rPr>
        <w:t>inden for</w:t>
      </w:r>
      <w:r w:rsidRPr="00252848">
        <w:t xml:space="preserve"> internationale naturbeskyttelsesområder (Natura 2000-områder) eller nærmere bestemte ammoniakfølsomme naturtyper beliggende </w:t>
      </w:r>
      <w:r w:rsidRPr="00252848">
        <w:rPr>
          <w:b/>
        </w:rPr>
        <w:t>uden for</w:t>
      </w:r>
      <w:r w:rsidRPr="00252848">
        <w:t xml:space="preserve"> internationale beskyttelsesområder.</w:t>
      </w:r>
    </w:p>
    <w:p w14:paraId="5C95A092" w14:textId="77777777" w:rsidR="006D4C2E" w:rsidRPr="00252848" w:rsidRDefault="006D4C2E" w:rsidP="006D4C2E">
      <w:pPr>
        <w:pBdr>
          <w:top w:val="single" w:sz="4" w:space="1" w:color="auto"/>
          <w:left w:val="single" w:sz="4" w:space="4" w:color="auto"/>
          <w:bottom w:val="single" w:sz="4" w:space="1" w:color="auto"/>
          <w:right w:val="single" w:sz="4" w:space="4" w:color="auto"/>
        </w:pBdr>
        <w:spacing w:line="280" w:lineRule="exact"/>
      </w:pPr>
    </w:p>
    <w:p w14:paraId="733DE5D1" w14:textId="77777777" w:rsidR="006D4C2E" w:rsidRPr="00252848" w:rsidRDefault="006D4C2E" w:rsidP="006D4C2E">
      <w:pPr>
        <w:pBdr>
          <w:top w:val="single" w:sz="4" w:space="1" w:color="auto"/>
          <w:left w:val="single" w:sz="4" w:space="4" w:color="auto"/>
          <w:bottom w:val="single" w:sz="4" w:space="1" w:color="auto"/>
          <w:right w:val="single" w:sz="4" w:space="4" w:color="auto"/>
        </w:pBdr>
        <w:spacing w:line="280" w:lineRule="exact"/>
      </w:pPr>
      <w:r w:rsidRPr="00252848">
        <w:t xml:space="preserve">Jævnfør </w:t>
      </w:r>
      <w:r w:rsidR="00F87AB2" w:rsidRPr="00252848">
        <w:rPr>
          <w:i/>
        </w:rPr>
        <w:t>Husdyrg</w:t>
      </w:r>
      <w:r w:rsidRPr="00252848">
        <w:rPr>
          <w:i/>
        </w:rPr>
        <w:t>odkendelsesbekendtgørelsens</w:t>
      </w:r>
      <w:r w:rsidRPr="00252848">
        <w:t xml:space="preserve"> bilag 3, inddeles naturtyperne, omfattet af </w:t>
      </w:r>
      <w:r w:rsidRPr="00252848">
        <w:rPr>
          <w:i/>
        </w:rPr>
        <w:t>Husdyrgodkendelseslovens</w:t>
      </w:r>
      <w:r w:rsidRPr="00252848">
        <w:t xml:space="preserve"> § 7</w:t>
      </w:r>
      <w:r w:rsidR="00040880" w:rsidRPr="00252848">
        <w:t xml:space="preserve"> og § 27</w:t>
      </w:r>
      <w:r w:rsidRPr="00252848">
        <w:t>, i tre kategorier:</w:t>
      </w:r>
    </w:p>
    <w:p w14:paraId="28A66888" w14:textId="77777777" w:rsidR="006D4C2E" w:rsidRPr="00252848" w:rsidRDefault="006D4C2E" w:rsidP="006D4C2E">
      <w:pPr>
        <w:pBdr>
          <w:top w:val="single" w:sz="4" w:space="1" w:color="auto"/>
          <w:left w:val="single" w:sz="4" w:space="4" w:color="auto"/>
          <w:bottom w:val="single" w:sz="4" w:space="1" w:color="auto"/>
          <w:right w:val="single" w:sz="4" w:space="4" w:color="auto"/>
        </w:pBdr>
        <w:spacing w:line="280" w:lineRule="exact"/>
      </w:pPr>
    </w:p>
    <w:p w14:paraId="1304E893" w14:textId="77777777" w:rsidR="006D4C2E" w:rsidRPr="00252848" w:rsidRDefault="006D4C2E" w:rsidP="006D4C2E">
      <w:pPr>
        <w:pBdr>
          <w:top w:val="single" w:sz="4" w:space="1" w:color="auto"/>
          <w:left w:val="single" w:sz="4" w:space="4" w:color="auto"/>
          <w:bottom w:val="single" w:sz="4" w:space="1" w:color="auto"/>
          <w:right w:val="single" w:sz="4" w:space="4" w:color="auto"/>
        </w:pBdr>
        <w:spacing w:line="280" w:lineRule="exact"/>
      </w:pPr>
      <w:r w:rsidRPr="00252848">
        <w:rPr>
          <w:b/>
        </w:rPr>
        <w:t>Kategori 1-natur.</w:t>
      </w:r>
      <w:r w:rsidRPr="00252848">
        <w:t xml:space="preserve"> Naturområder beliggende </w:t>
      </w:r>
      <w:r w:rsidRPr="00252848">
        <w:rPr>
          <w:b/>
        </w:rPr>
        <w:t>inden for</w:t>
      </w:r>
      <w:r w:rsidRPr="00252848">
        <w:t xml:space="preserve"> internationale naturbeskyttelsesområder, som indgår i udpegningsgrundlaget for området og er kortlagt af Naturstyrelsen.</w:t>
      </w:r>
    </w:p>
    <w:p w14:paraId="3E5B0799" w14:textId="77777777" w:rsidR="006D4C2E" w:rsidRPr="00252848" w:rsidRDefault="006D4C2E" w:rsidP="006D4C2E">
      <w:pPr>
        <w:pBdr>
          <w:top w:val="single" w:sz="4" w:space="1" w:color="auto"/>
          <w:left w:val="single" w:sz="4" w:space="4" w:color="auto"/>
          <w:bottom w:val="single" w:sz="4" w:space="1" w:color="auto"/>
          <w:right w:val="single" w:sz="4" w:space="4" w:color="auto"/>
        </w:pBdr>
        <w:spacing w:line="280" w:lineRule="exact"/>
      </w:pPr>
    </w:p>
    <w:p w14:paraId="453F5B43" w14:textId="77777777" w:rsidR="006D4C2E" w:rsidRPr="00252848" w:rsidRDefault="006D4C2E" w:rsidP="006D4C2E">
      <w:pPr>
        <w:pBdr>
          <w:top w:val="single" w:sz="4" w:space="1" w:color="auto"/>
          <w:left w:val="single" w:sz="4" w:space="4" w:color="auto"/>
          <w:bottom w:val="single" w:sz="4" w:space="1" w:color="auto"/>
          <w:right w:val="single" w:sz="4" w:space="4" w:color="auto"/>
        </w:pBdr>
        <w:spacing w:line="280" w:lineRule="exact"/>
      </w:pPr>
      <w:r w:rsidRPr="00252848">
        <w:rPr>
          <w:b/>
        </w:rPr>
        <w:t>Kategori 2-natur.</w:t>
      </w:r>
      <w:r w:rsidRPr="00252848">
        <w:t xml:space="preserve"> </w:t>
      </w:r>
      <w:r w:rsidR="00FD5DEC" w:rsidRPr="00252848">
        <w:t>Visse n</w:t>
      </w:r>
      <w:r w:rsidRPr="00252848">
        <w:t xml:space="preserve">aturområder beliggende </w:t>
      </w:r>
      <w:r w:rsidRPr="00252848">
        <w:rPr>
          <w:b/>
        </w:rPr>
        <w:t>uden for</w:t>
      </w:r>
      <w:r w:rsidRPr="00252848">
        <w:t xml:space="preserve"> internationale naturbeskyttelsesområder. Det drejer sig om natu</w:t>
      </w:r>
      <w:r w:rsidR="00FD5DEC" w:rsidRPr="00252848">
        <w:t>rtyperne: højmoser, lobeliesøer samt</w:t>
      </w:r>
      <w:r w:rsidRPr="00252848">
        <w:t xml:space="preserve"> heder større end ti ha, som er omfattet af </w:t>
      </w:r>
      <w:r w:rsidRPr="00252848">
        <w:rPr>
          <w:i/>
        </w:rPr>
        <w:t>Naturbeskyttelseslovens</w:t>
      </w:r>
      <w:r w:rsidRPr="00252848">
        <w:rPr>
          <w:rStyle w:val="Fodnotehenvisning"/>
          <w:i/>
        </w:rPr>
        <w:footnoteReference w:id="14"/>
      </w:r>
      <w:r w:rsidRPr="00252848">
        <w:t xml:space="preserve"> § 3, og overdrev større end 2,5 ha, som er omfattet af </w:t>
      </w:r>
      <w:r w:rsidRPr="00252848">
        <w:rPr>
          <w:i/>
        </w:rPr>
        <w:t>Naturbeskyttelseslovens</w:t>
      </w:r>
      <w:r w:rsidRPr="00252848">
        <w:t xml:space="preserve"> § 3.</w:t>
      </w:r>
    </w:p>
    <w:p w14:paraId="2A9CFBA6" w14:textId="77777777" w:rsidR="006D4C2E" w:rsidRPr="00252848" w:rsidRDefault="006D4C2E" w:rsidP="006D4C2E">
      <w:pPr>
        <w:pBdr>
          <w:top w:val="single" w:sz="4" w:space="1" w:color="auto"/>
          <w:left w:val="single" w:sz="4" w:space="4" w:color="auto"/>
          <w:bottom w:val="single" w:sz="4" w:space="1" w:color="auto"/>
          <w:right w:val="single" w:sz="4" w:space="4" w:color="auto"/>
        </w:pBdr>
        <w:spacing w:line="280" w:lineRule="exact"/>
      </w:pPr>
    </w:p>
    <w:p w14:paraId="636ECEC4" w14:textId="77777777" w:rsidR="006D4C2E" w:rsidRPr="00252848" w:rsidRDefault="006D4C2E" w:rsidP="006D4C2E">
      <w:pPr>
        <w:pBdr>
          <w:top w:val="single" w:sz="4" w:space="1" w:color="auto"/>
          <w:left w:val="single" w:sz="4" w:space="4" w:color="auto"/>
          <w:bottom w:val="single" w:sz="4" w:space="1" w:color="auto"/>
          <w:right w:val="single" w:sz="4" w:space="4" w:color="auto"/>
        </w:pBdr>
        <w:spacing w:line="280" w:lineRule="exact"/>
      </w:pPr>
      <w:r w:rsidRPr="00252848">
        <w:rPr>
          <w:b/>
        </w:rPr>
        <w:t>Kategori 3-natur.</w:t>
      </w:r>
      <w:r w:rsidRPr="00252848">
        <w:t xml:space="preserve"> Ammoniakfølsomme naturtyper, som ikke er omfattet af kategori 1- og 2-natur: heder, moser og overdrev, som er beskyttet efter </w:t>
      </w:r>
      <w:r w:rsidRPr="00252848">
        <w:rPr>
          <w:i/>
        </w:rPr>
        <w:t>Naturbeskyttelseslovens</w:t>
      </w:r>
      <w:r w:rsidRPr="00252848">
        <w:t xml:space="preserve"> § 3, og ammoniakfølsomme skove, der er beliggende </w:t>
      </w:r>
      <w:r w:rsidRPr="00252848">
        <w:rPr>
          <w:b/>
        </w:rPr>
        <w:t>uden for</w:t>
      </w:r>
      <w:r w:rsidRPr="00252848">
        <w:t xml:space="preserve"> de internationale naturbeskyttelsesområder.</w:t>
      </w:r>
    </w:p>
    <w:p w14:paraId="2CFF2FA3" w14:textId="77777777" w:rsidR="006D4C2E" w:rsidRPr="00252848" w:rsidRDefault="006D4C2E" w:rsidP="006D4C2E">
      <w:pPr>
        <w:pBdr>
          <w:top w:val="single" w:sz="4" w:space="1" w:color="auto"/>
          <w:left w:val="single" w:sz="4" w:space="4" w:color="auto"/>
          <w:bottom w:val="single" w:sz="4" w:space="1" w:color="auto"/>
          <w:right w:val="single" w:sz="4" w:space="4" w:color="auto"/>
        </w:pBdr>
        <w:spacing w:line="280" w:lineRule="exact"/>
      </w:pPr>
    </w:p>
    <w:p w14:paraId="54D35269" w14:textId="77777777" w:rsidR="00B838A3" w:rsidRPr="00252848" w:rsidRDefault="00B838A3" w:rsidP="00B838A3">
      <w:pPr>
        <w:pBdr>
          <w:top w:val="single" w:sz="4" w:space="1" w:color="auto"/>
          <w:left w:val="single" w:sz="4" w:space="4" w:color="auto"/>
          <w:bottom w:val="single" w:sz="4" w:space="1" w:color="auto"/>
          <w:right w:val="single" w:sz="4" w:space="4" w:color="auto"/>
        </w:pBdr>
        <w:spacing w:line="280" w:lineRule="exact"/>
      </w:pPr>
      <w:r w:rsidRPr="00252848">
        <w:t>Der er fastsat forskellige beskyttelseskrav i forhold til de forskellige natur</w:t>
      </w:r>
      <w:r w:rsidR="00FD5DEC" w:rsidRPr="00252848">
        <w:t>kategorier</w:t>
      </w:r>
      <w:r w:rsidRPr="00252848">
        <w:t xml:space="preserve">. Den tilladte maksimale </w:t>
      </w:r>
      <w:proofErr w:type="spellStart"/>
      <w:r w:rsidRPr="00252848">
        <w:rPr>
          <w:b/>
        </w:rPr>
        <w:t>total</w:t>
      </w:r>
      <w:r w:rsidRPr="00252848">
        <w:t>deposition</w:t>
      </w:r>
      <w:proofErr w:type="spellEnd"/>
      <w:r w:rsidRPr="00252848">
        <w:t xml:space="preserve"> fra et husdyrbrug til kategori 1-natur er afhængig af antallet af husdyrbrug i nærheden (</w:t>
      </w:r>
      <w:r w:rsidR="00FD5DEC" w:rsidRPr="00252848">
        <w:t>a</w:t>
      </w:r>
      <w:r w:rsidRPr="00252848">
        <w:t xml:space="preserve">ntallet af andre husdyrbrug i området er defineret efter nærmere regler om vurdering af kumulation). Hvis der ikke er andre husdyrbrug, må der fra husdyrbruget, der søger om en miljøgodkendelse, </w:t>
      </w:r>
      <w:r w:rsidR="00BC028F" w:rsidRPr="00252848">
        <w:t xml:space="preserve">som hovedregel højst </w:t>
      </w:r>
      <w:r w:rsidRPr="00252848">
        <w:t xml:space="preserve">være en </w:t>
      </w:r>
      <w:proofErr w:type="spellStart"/>
      <w:r w:rsidRPr="00252848">
        <w:rPr>
          <w:b/>
        </w:rPr>
        <w:t>total</w:t>
      </w:r>
      <w:r w:rsidRPr="00252848">
        <w:t>deposition</w:t>
      </w:r>
      <w:proofErr w:type="spellEnd"/>
      <w:r w:rsidRPr="00252848">
        <w:t xml:space="preserve"> på </w:t>
      </w:r>
      <w:smartTag w:uri="urn:schemas-microsoft-com:office:smarttags" w:element="metricconverter">
        <w:smartTagPr>
          <w:attr w:name="ProductID" w:val="0,7 kg"/>
        </w:smartTagPr>
        <w:r w:rsidRPr="00252848">
          <w:t>0,7 kg</w:t>
        </w:r>
      </w:smartTag>
      <w:r w:rsidRPr="00252848">
        <w:t xml:space="preserve"> N pr. ha pr. år. Er der ét husdyrbrug udover husdyrbruget, der søger, falder den </w:t>
      </w:r>
      <w:r w:rsidR="00BC028F" w:rsidRPr="00252848">
        <w:t xml:space="preserve">højst </w:t>
      </w:r>
      <w:r w:rsidRPr="00252848">
        <w:t>tillad</w:t>
      </w:r>
      <w:r w:rsidR="00BC028F" w:rsidRPr="00252848">
        <w:t>elige</w:t>
      </w:r>
      <w:r w:rsidRPr="00252848">
        <w:t xml:space="preserve"> </w:t>
      </w:r>
      <w:proofErr w:type="spellStart"/>
      <w:r w:rsidRPr="00252848">
        <w:rPr>
          <w:b/>
        </w:rPr>
        <w:t>total</w:t>
      </w:r>
      <w:r w:rsidRPr="00252848">
        <w:t>deposition</w:t>
      </w:r>
      <w:proofErr w:type="spellEnd"/>
      <w:r w:rsidRPr="00252848">
        <w:t xml:space="preserve"> til 0,4 kg N pr. ha pr. år, og endelig, hvis der er mere end ét husdyrbrug udover husdyrbruget</w:t>
      </w:r>
      <w:r w:rsidR="00BC028F" w:rsidRPr="00252848">
        <w:t>,</w:t>
      </w:r>
      <w:r w:rsidRPr="00252848">
        <w:t xml:space="preserve"> der søger, må </w:t>
      </w:r>
      <w:r w:rsidRPr="00252848">
        <w:rPr>
          <w:b/>
        </w:rPr>
        <w:t>total</w:t>
      </w:r>
      <w:r w:rsidRPr="00252848">
        <w:t>depositionen fra husdyrbruget, der søger om en miljøgodkendelse, maksimalt være 0,2 kg N pr. ha pr år.</w:t>
      </w:r>
    </w:p>
    <w:p w14:paraId="4A0D69F3" w14:textId="77777777" w:rsidR="00B838A3" w:rsidRPr="00252848" w:rsidRDefault="00B838A3" w:rsidP="00B838A3">
      <w:pPr>
        <w:pBdr>
          <w:top w:val="single" w:sz="4" w:space="1" w:color="auto"/>
          <w:left w:val="single" w:sz="4" w:space="4" w:color="auto"/>
          <w:bottom w:val="single" w:sz="4" w:space="1" w:color="auto"/>
          <w:right w:val="single" w:sz="4" w:space="4" w:color="auto"/>
        </w:pBdr>
        <w:spacing w:line="280" w:lineRule="exact"/>
      </w:pPr>
    </w:p>
    <w:p w14:paraId="7FA66704" w14:textId="77777777" w:rsidR="00FD5DEC" w:rsidRPr="00252848" w:rsidRDefault="00FD5DEC" w:rsidP="00FD5DEC">
      <w:pPr>
        <w:pBdr>
          <w:top w:val="single" w:sz="4" w:space="1" w:color="auto"/>
          <w:left w:val="single" w:sz="4" w:space="4" w:color="auto"/>
          <w:bottom w:val="single" w:sz="4" w:space="1" w:color="auto"/>
          <w:right w:val="single" w:sz="4" w:space="4" w:color="auto"/>
        </w:pBdr>
        <w:spacing w:line="280" w:lineRule="exact"/>
      </w:pPr>
      <w:r w:rsidRPr="00252848">
        <w:t xml:space="preserve">Den maksimale tilladte </w:t>
      </w:r>
      <w:proofErr w:type="spellStart"/>
      <w:r w:rsidRPr="00252848">
        <w:rPr>
          <w:b/>
        </w:rPr>
        <w:t>total</w:t>
      </w:r>
      <w:r w:rsidRPr="00252848">
        <w:t>deposition</w:t>
      </w:r>
      <w:proofErr w:type="spellEnd"/>
      <w:r w:rsidRPr="00252848">
        <w:t xml:space="preserve"> til kategori 2-natur er 1,0 kg N pr. ha pr. år, mens kommunen i forhold til kategori 3-natur efter nærmere kriterier skal foretage en konkret vurdering af, om der er tale om særlige regionale eller lokale naturinteresser og af, om der skal stilles krav til den maksimal </w:t>
      </w:r>
      <w:r w:rsidRPr="00252848">
        <w:rPr>
          <w:b/>
        </w:rPr>
        <w:t>mer</w:t>
      </w:r>
      <w:r w:rsidRPr="00252848">
        <w:t>deposition. Kravet må dog ikke være under en maksimal merdeposition på 1,0 kg N pr. ha pr. år.</w:t>
      </w:r>
    </w:p>
    <w:p w14:paraId="2DCAF931" w14:textId="77777777" w:rsidR="008D761D" w:rsidRPr="00252848" w:rsidRDefault="008D761D" w:rsidP="008D761D">
      <w:pPr>
        <w:spacing w:line="280" w:lineRule="exact"/>
      </w:pPr>
    </w:p>
    <w:p w14:paraId="16758E40" w14:textId="19C66ACC" w:rsidR="006D4C2E" w:rsidRPr="00252848" w:rsidRDefault="004E0457" w:rsidP="006D4C2E">
      <w:pPr>
        <w:spacing w:line="280" w:lineRule="exact"/>
      </w:pPr>
      <w:r w:rsidRPr="00252848">
        <w:t xml:space="preserve">Ifølge beregninger i Husdyrgodkendelse.dk sker der ingen ændringer i </w:t>
      </w:r>
      <w:r w:rsidR="001B44E9" w:rsidRPr="00252848">
        <w:t>depositionen på de omkring liggende naturområder</w:t>
      </w:r>
      <w:r w:rsidR="009E431F">
        <w:t xml:space="preserve">, </w:t>
      </w:r>
      <w:r w:rsidR="009E431F" w:rsidRPr="00252848">
        <w:t>som følge af ændringen af placeringen af ammoniak kilderne.</w:t>
      </w:r>
      <w:r w:rsidR="009E431F">
        <w:t xml:space="preserve"> Den</w:t>
      </w:r>
      <w:r w:rsidR="009E1553">
        <w:t xml:space="preserve"> potentielle ammoniak følsomme skove</w:t>
      </w:r>
      <w:r w:rsidR="009E431F">
        <w:t xml:space="preserve">, som ligger 30 meter vest for gyllebeholderen, vil ifølge beregninger i </w:t>
      </w:r>
      <w:r w:rsidR="009E431F">
        <w:lastRenderedPageBreak/>
        <w:t>Husdyrgodkendelse.dk modtage 0,9 kg N mere end tidligere. Da dette er under grænsen på 1 kg N pr hektar, er der ikke taget stilling til</w:t>
      </w:r>
      <w:r w:rsidR="0074257D">
        <w:t>,</w:t>
      </w:r>
      <w:r w:rsidR="009E431F">
        <w:t xml:space="preserve"> om skoven </w:t>
      </w:r>
      <w:r w:rsidR="0074257D">
        <w:t xml:space="preserve">reelt </w:t>
      </w:r>
      <w:r w:rsidR="009E431F">
        <w:t>er ammoniak følsom.</w:t>
      </w:r>
    </w:p>
    <w:p w14:paraId="204558F2" w14:textId="77777777" w:rsidR="001B44E9" w:rsidRPr="00252848" w:rsidRDefault="001B44E9" w:rsidP="006D4C2E">
      <w:pPr>
        <w:spacing w:line="280" w:lineRule="exact"/>
        <w:rPr>
          <w:highlight w:val="lightGray"/>
        </w:rPr>
      </w:pPr>
    </w:p>
    <w:p w14:paraId="36DEE7B2" w14:textId="75323EF6" w:rsidR="006D4C2E" w:rsidRPr="00252848" w:rsidRDefault="006D4C2E" w:rsidP="006D4C2E">
      <w:pPr>
        <w:spacing w:line="280" w:lineRule="exact"/>
      </w:pPr>
      <w:r w:rsidRPr="00356090">
        <w:t xml:space="preserve">Naturområderne fremgår af kortbilag </w:t>
      </w:r>
      <w:r w:rsidR="00356090" w:rsidRPr="00356090">
        <w:t>B.</w:t>
      </w:r>
    </w:p>
    <w:p w14:paraId="206B6538" w14:textId="77777777" w:rsidR="008D761D" w:rsidRPr="00252848" w:rsidRDefault="008D761D" w:rsidP="008D761D">
      <w:pPr>
        <w:spacing w:line="280" w:lineRule="exact"/>
      </w:pPr>
    </w:p>
    <w:p w14:paraId="5316C8BE" w14:textId="77777777" w:rsidR="008D761D" w:rsidRPr="00252848" w:rsidRDefault="008D761D" w:rsidP="008D761D">
      <w:pPr>
        <w:spacing w:line="280" w:lineRule="exact"/>
        <w:rPr>
          <w:b/>
          <w:i/>
        </w:rPr>
      </w:pPr>
      <w:r w:rsidRPr="00252848">
        <w:rPr>
          <w:b/>
          <w:i/>
        </w:rPr>
        <w:t>Kommunens samlede vurdering i forhold ammoniak</w:t>
      </w:r>
      <w:r w:rsidR="006D4C2E" w:rsidRPr="00252848">
        <w:rPr>
          <w:b/>
          <w:i/>
        </w:rPr>
        <w:t>emission</w:t>
      </w:r>
      <w:r w:rsidRPr="00252848">
        <w:rPr>
          <w:b/>
          <w:i/>
        </w:rPr>
        <w:t xml:space="preserve"> fra anlæg</w:t>
      </w:r>
      <w:r w:rsidR="00844A84" w:rsidRPr="00252848">
        <w:rPr>
          <w:b/>
          <w:i/>
        </w:rPr>
        <w:t>get</w:t>
      </w:r>
    </w:p>
    <w:p w14:paraId="2C201217" w14:textId="77777777" w:rsidR="008D761D" w:rsidRPr="00252848" w:rsidRDefault="008D761D" w:rsidP="008D761D">
      <w:pPr>
        <w:spacing w:line="280" w:lineRule="exact"/>
        <w:rPr>
          <w:rFonts w:cs="Verdana"/>
          <w:iCs/>
          <w:lang w:eastAsia="da-DK"/>
        </w:rPr>
      </w:pPr>
      <w:r w:rsidRPr="00252848">
        <w:t xml:space="preserve">Det generelle ammoniakreduktionskrav, som fremgår af </w:t>
      </w:r>
      <w:r w:rsidR="00844A84" w:rsidRPr="00252848">
        <w:rPr>
          <w:i/>
        </w:rPr>
        <w:t>Husdyrgodkendelsesbekendtgørelsen</w:t>
      </w:r>
      <w:r w:rsidRPr="00252848">
        <w:rPr>
          <w:rFonts w:cs="Verdana"/>
          <w:iCs/>
          <w:lang w:eastAsia="da-DK"/>
        </w:rPr>
        <w:t>, er ifølge ansøgningen med de tilhørende beregninger overholdt.</w:t>
      </w:r>
    </w:p>
    <w:p w14:paraId="6562D9DD" w14:textId="77777777" w:rsidR="008D761D" w:rsidRPr="00252848" w:rsidRDefault="008D761D" w:rsidP="008D761D">
      <w:pPr>
        <w:spacing w:line="280" w:lineRule="exact"/>
        <w:rPr>
          <w:rFonts w:cs="Verdana"/>
          <w:iCs/>
          <w:lang w:eastAsia="da-DK"/>
        </w:rPr>
      </w:pPr>
    </w:p>
    <w:p w14:paraId="1C4CE780" w14:textId="77777777" w:rsidR="008D761D" w:rsidRPr="00252848" w:rsidRDefault="008D761D" w:rsidP="008D761D">
      <w:pPr>
        <w:pBdr>
          <w:top w:val="single" w:sz="4" w:space="1" w:color="auto"/>
          <w:left w:val="single" w:sz="4" w:space="4" w:color="auto"/>
          <w:bottom w:val="single" w:sz="4" w:space="1" w:color="auto"/>
          <w:right w:val="single" w:sz="4" w:space="4" w:color="auto"/>
        </w:pBdr>
        <w:spacing w:line="280" w:lineRule="exact"/>
        <w:rPr>
          <w:rFonts w:cs="Verdana"/>
          <w:b/>
          <w:iCs/>
          <w:sz w:val="20"/>
          <w:szCs w:val="20"/>
          <w:lang w:eastAsia="da-DK"/>
        </w:rPr>
      </w:pPr>
      <w:proofErr w:type="spellStart"/>
      <w:r w:rsidRPr="00252848">
        <w:rPr>
          <w:rFonts w:cs="Verdana"/>
          <w:b/>
          <w:iCs/>
          <w:sz w:val="20"/>
          <w:szCs w:val="20"/>
          <w:lang w:eastAsia="da-DK"/>
        </w:rPr>
        <w:t>Faktaboks</w:t>
      </w:r>
      <w:proofErr w:type="spellEnd"/>
    </w:p>
    <w:p w14:paraId="4D59E8C6" w14:textId="77777777" w:rsidR="008D761D" w:rsidRPr="00252848" w:rsidRDefault="008D761D" w:rsidP="008D761D">
      <w:pPr>
        <w:pBdr>
          <w:top w:val="single" w:sz="4" w:space="1" w:color="auto"/>
          <w:left w:val="single" w:sz="4" w:space="4" w:color="auto"/>
          <w:bottom w:val="single" w:sz="4" w:space="1" w:color="auto"/>
          <w:right w:val="single" w:sz="4" w:space="4" w:color="auto"/>
        </w:pBdr>
        <w:spacing w:line="280" w:lineRule="exact"/>
        <w:rPr>
          <w:rFonts w:cs="Verdana"/>
          <w:iCs/>
          <w:lang w:eastAsia="da-DK"/>
        </w:rPr>
      </w:pPr>
      <w:r w:rsidRPr="00252848">
        <w:t xml:space="preserve">Overholdelsen af det generelle ammoniakreduktionskrav og det generelle beskyttelsesniveau </w:t>
      </w:r>
      <w:r w:rsidRPr="00252848">
        <w:rPr>
          <w:rFonts w:cs="Verdana"/>
          <w:iCs/>
          <w:lang w:eastAsia="da-DK"/>
        </w:rPr>
        <w:t xml:space="preserve">beskytter - ifølge intentionerne bag </w:t>
      </w:r>
      <w:r w:rsidR="00844A84" w:rsidRPr="00252848">
        <w:rPr>
          <w:i/>
        </w:rPr>
        <w:t>Husdyrgodkendelsesloven</w:t>
      </w:r>
      <w:r w:rsidRPr="00252848">
        <w:rPr>
          <w:rFonts w:cs="Verdana"/>
          <w:iCs/>
          <w:lang w:eastAsia="da-DK"/>
        </w:rPr>
        <w:t xml:space="preserve"> - som udgangspunkt de kvælstoffølsomme naturtyper tilstrækkeligt mod kvælstofpåvirkning fra husdyrbrugs produktionsanlæg.</w:t>
      </w:r>
    </w:p>
    <w:p w14:paraId="0D43D484" w14:textId="77777777" w:rsidR="008D761D" w:rsidRPr="00252848" w:rsidRDefault="008D761D" w:rsidP="008D761D">
      <w:pPr>
        <w:spacing w:line="280" w:lineRule="exact"/>
        <w:rPr>
          <w:rFonts w:cs="Verdana"/>
          <w:iCs/>
          <w:lang w:eastAsia="da-DK"/>
        </w:rPr>
      </w:pPr>
    </w:p>
    <w:p w14:paraId="72B7C7B5" w14:textId="44D1240C" w:rsidR="008D761D" w:rsidRPr="00252848" w:rsidRDefault="008D761D" w:rsidP="008D761D">
      <w:pPr>
        <w:spacing w:line="280" w:lineRule="exact"/>
      </w:pPr>
      <w:r w:rsidRPr="00252848">
        <w:rPr>
          <w:rFonts w:cs="Verdana"/>
          <w:iCs/>
          <w:lang w:eastAsia="da-DK"/>
        </w:rPr>
        <w:t xml:space="preserve">Ikast-Brande Kommune vurderer i det konkrete tilfælde, og på baggrund af de beregninger, der er foretaget, at tålegrænserne ikke overskrides, og at de naturarealer, som ligger i nærområdet omkring produktionsanlægget, ikke er så kvælstoffølsomme, at der helt undtagelsesvist skal stilles yderligere vilkår </w:t>
      </w:r>
      <w:r w:rsidRPr="00252848">
        <w:t xml:space="preserve">for at beskytte de pågældende naturområder tilstrækkeligt mod kvælstofpåvirkning fra produktionsanlægget. </w:t>
      </w:r>
    </w:p>
    <w:p w14:paraId="2660A6F2" w14:textId="77777777" w:rsidR="00864589" w:rsidRPr="00252848" w:rsidRDefault="00864589" w:rsidP="008D761D">
      <w:pPr>
        <w:spacing w:line="280" w:lineRule="exact"/>
      </w:pPr>
    </w:p>
    <w:p w14:paraId="3360EFBA" w14:textId="2344BDE0" w:rsidR="008D761D" w:rsidRPr="00252848" w:rsidRDefault="008D761D" w:rsidP="008D761D">
      <w:pPr>
        <w:spacing w:line="280" w:lineRule="exact"/>
      </w:pPr>
      <w:r w:rsidRPr="00252848">
        <w:t>Kravet til ammoniakdeposition fra stald og lager skal, i det konkrete tilfælde, skærpes af hensyn til</w:t>
      </w:r>
      <w:r w:rsidR="00864589" w:rsidRPr="00252848">
        <w:t xml:space="preserve"> den kumulative effekt fra et andet husdyrbrug.</w:t>
      </w:r>
    </w:p>
    <w:p w14:paraId="28D9787B" w14:textId="77777777" w:rsidR="008D761D" w:rsidRPr="00252848" w:rsidRDefault="008D761D" w:rsidP="008D761D">
      <w:pPr>
        <w:spacing w:line="280" w:lineRule="exact"/>
      </w:pPr>
    </w:p>
    <w:p w14:paraId="39EFCC38" w14:textId="77777777" w:rsidR="008D761D" w:rsidRPr="00252848" w:rsidRDefault="008D761D" w:rsidP="008D761D">
      <w:pPr>
        <w:spacing w:line="280" w:lineRule="exact"/>
      </w:pPr>
      <w:r w:rsidRPr="00252848">
        <w:t>Den reelle ammoniakdeposition fra husdyrbrugets anlæg vil afhænge af flere forhold, men ammoniakdepositionen vil især kunne minimeres ved grundig og hyppig rengøring af de overflader, som husdyrgødningen afsættes på i staldene. Kommunen vurderer samlet set på baggrund af det oplyste:</w:t>
      </w:r>
    </w:p>
    <w:p w14:paraId="3F7A4966" w14:textId="77777777" w:rsidR="008D761D" w:rsidRPr="00252848" w:rsidRDefault="008D761D" w:rsidP="008D761D">
      <w:pPr>
        <w:spacing w:line="280" w:lineRule="exact"/>
      </w:pPr>
      <w:r w:rsidRPr="00252848" w:rsidDel="001B7F2D">
        <w:t xml:space="preserve"> </w:t>
      </w:r>
    </w:p>
    <w:p w14:paraId="515EABB7" w14:textId="65C9C74E" w:rsidR="008D761D" w:rsidRPr="00252848" w:rsidRDefault="008D761D" w:rsidP="008D761D">
      <w:pPr>
        <w:numPr>
          <w:ilvl w:val="0"/>
          <w:numId w:val="18"/>
        </w:numPr>
        <w:spacing w:line="280" w:lineRule="exact"/>
      </w:pPr>
      <w:r w:rsidRPr="00252848">
        <w:t xml:space="preserve">at husdyrbruget – ved overholdelse af de </w:t>
      </w:r>
      <w:r w:rsidRPr="00252848">
        <w:rPr>
          <w:rFonts w:cs="Verdana"/>
          <w:color w:val="000000"/>
          <w:lang w:eastAsia="da-DK"/>
        </w:rPr>
        <w:t xml:space="preserve">til enhver tid gældende </w:t>
      </w:r>
      <w:r w:rsidRPr="00252848">
        <w:t>generelle miljøregler og af de øvrige opstillede vilkår for miljøgodkendelsen – drives således, at påvirkningen på omgivelserne med luftbåret kvælstof fra produktionsanlægget minimeres</w:t>
      </w:r>
    </w:p>
    <w:p w14:paraId="37EE6745" w14:textId="77777777" w:rsidR="008D761D" w:rsidRPr="00252848" w:rsidRDefault="008D761D" w:rsidP="008D761D">
      <w:pPr>
        <w:spacing w:line="280" w:lineRule="exact"/>
      </w:pPr>
    </w:p>
    <w:p w14:paraId="4FFC8919" w14:textId="77777777" w:rsidR="008D761D" w:rsidRPr="00252848" w:rsidRDefault="008D761D" w:rsidP="008D761D">
      <w:pPr>
        <w:numPr>
          <w:ilvl w:val="0"/>
          <w:numId w:val="8"/>
        </w:numPr>
        <w:spacing w:line="280" w:lineRule="exact"/>
      </w:pPr>
      <w:r w:rsidRPr="00252848">
        <w:t>at ammoniak</w:t>
      </w:r>
      <w:r w:rsidR="00844A84" w:rsidRPr="00252848">
        <w:t>emissionen (</w:t>
      </w:r>
      <w:r w:rsidRPr="00252848">
        <w:t>fordampningen</w:t>
      </w:r>
      <w:r w:rsidR="00844A84" w:rsidRPr="00252848">
        <w:t>)</w:t>
      </w:r>
      <w:r w:rsidRPr="00252848">
        <w:t xml:space="preserve"> fra produktionsanlægget i sig selv ikke vil medføre en væsentlig påvirkning af de omkringliggende naturområder</w:t>
      </w:r>
      <w:r w:rsidR="00FD3AD5" w:rsidRPr="00252848">
        <w:t>.</w:t>
      </w:r>
    </w:p>
    <w:p w14:paraId="2624656A" w14:textId="77777777" w:rsidR="008D761D" w:rsidRPr="00252848" w:rsidRDefault="008D761D" w:rsidP="00AB72EB">
      <w:pPr>
        <w:pStyle w:val="Overskrift2"/>
      </w:pPr>
      <w:bookmarkStart w:id="139" w:name="_Toc221941729"/>
      <w:bookmarkStart w:id="140" w:name="_Toc488666567"/>
      <w:r w:rsidRPr="00252848">
        <w:t>2.6. Lugtgener fra produktionsanlægget</w:t>
      </w:r>
      <w:bookmarkEnd w:id="139"/>
      <w:bookmarkEnd w:id="140"/>
    </w:p>
    <w:p w14:paraId="3D458B6A" w14:textId="77777777" w:rsidR="00864589" w:rsidRPr="00252848" w:rsidRDefault="00864589" w:rsidP="008D761D">
      <w:pPr>
        <w:spacing w:line="280" w:lineRule="exact"/>
      </w:pPr>
    </w:p>
    <w:p w14:paraId="4830492C" w14:textId="1CAF528F" w:rsidR="008D761D" w:rsidRPr="00252848" w:rsidRDefault="00864589" w:rsidP="008D761D">
      <w:pPr>
        <w:spacing w:line="280" w:lineRule="exact"/>
      </w:pPr>
      <w:r w:rsidRPr="00252848">
        <w:t>Den nye gyllebeholder medføre</w:t>
      </w:r>
      <w:r w:rsidR="0074257D">
        <w:t>r</w:t>
      </w:r>
      <w:r w:rsidRPr="00252848">
        <w:t xml:space="preserve"> ikke en øget lugtgeneafstand, da produktionen ikke øges og alle lugtgeneafstande er overholdt.</w:t>
      </w:r>
    </w:p>
    <w:p w14:paraId="7F7403DB" w14:textId="77777777" w:rsidR="008D761D" w:rsidRPr="00252848" w:rsidRDefault="008D761D" w:rsidP="00AB72EB">
      <w:pPr>
        <w:pStyle w:val="Overskrift2"/>
      </w:pPr>
      <w:bookmarkStart w:id="141" w:name="_Toc221941730"/>
      <w:bookmarkStart w:id="142" w:name="_Toc488666568"/>
      <w:r w:rsidRPr="00252848">
        <w:t>2.7. Ressourceforbrug og øvrige miljøpåvirkninger fra produktionsanlægget</w:t>
      </w:r>
      <w:bookmarkEnd w:id="141"/>
      <w:bookmarkEnd w:id="142"/>
    </w:p>
    <w:p w14:paraId="6FA17352" w14:textId="77777777" w:rsidR="00864589" w:rsidRPr="00252848" w:rsidRDefault="00864589" w:rsidP="000D3BCC">
      <w:pPr>
        <w:pStyle w:val="Overskrift3"/>
      </w:pPr>
      <w:bookmarkStart w:id="143" w:name="_Toc221941745"/>
    </w:p>
    <w:p w14:paraId="0C3FF9B0" w14:textId="6DEB1C16" w:rsidR="008D761D" w:rsidRPr="00252848" w:rsidRDefault="008D761D" w:rsidP="000D3BCC">
      <w:pPr>
        <w:pStyle w:val="Overskrift3"/>
      </w:pPr>
      <w:bookmarkStart w:id="144" w:name="_Toc488666569"/>
      <w:r w:rsidRPr="00252848">
        <w:t>2.7.11. Transporter til og fra anlægget</w:t>
      </w:r>
      <w:bookmarkEnd w:id="143"/>
      <w:bookmarkEnd w:id="144"/>
    </w:p>
    <w:p w14:paraId="0D5A8E30" w14:textId="77777777" w:rsidR="008D761D" w:rsidRPr="00252848" w:rsidRDefault="008D761D" w:rsidP="008D761D">
      <w:pPr>
        <w:spacing w:line="280" w:lineRule="exact"/>
        <w:rPr>
          <w:b/>
          <w:i/>
        </w:rPr>
      </w:pPr>
      <w:r w:rsidRPr="00252848">
        <w:rPr>
          <w:b/>
          <w:i/>
        </w:rPr>
        <w:t>Ansøgers oplysninger</w:t>
      </w:r>
    </w:p>
    <w:p w14:paraId="2A3AB625" w14:textId="76685FF8" w:rsidR="008D761D" w:rsidRPr="00252848" w:rsidRDefault="008D761D" w:rsidP="008D761D">
      <w:pPr>
        <w:spacing w:line="280" w:lineRule="exact"/>
      </w:pPr>
      <w:r w:rsidRPr="00252848">
        <w:t xml:space="preserve">Det samlede antal transporter til og fra produktionsanlægget </w:t>
      </w:r>
      <w:r w:rsidR="00356090">
        <w:t>forventes ikke øget.</w:t>
      </w:r>
      <w:r w:rsidR="00EA7CD0">
        <w:t xml:space="preserve"> Men der vil selvfølgelig være et antal transport til og fra gyllebeholderen. </w:t>
      </w:r>
    </w:p>
    <w:p w14:paraId="296A65E9" w14:textId="77777777" w:rsidR="008D761D" w:rsidRPr="00252848" w:rsidRDefault="008D761D" w:rsidP="008D761D">
      <w:pPr>
        <w:spacing w:line="280" w:lineRule="exact"/>
        <w:rPr>
          <w:b/>
        </w:rPr>
      </w:pPr>
    </w:p>
    <w:p w14:paraId="71D46585" w14:textId="77777777" w:rsidR="008D761D" w:rsidRPr="00252848" w:rsidRDefault="008D761D" w:rsidP="008D761D">
      <w:pPr>
        <w:spacing w:line="280" w:lineRule="exact"/>
        <w:rPr>
          <w:b/>
          <w:i/>
        </w:rPr>
      </w:pPr>
      <w:r w:rsidRPr="00252848">
        <w:rPr>
          <w:b/>
          <w:i/>
        </w:rPr>
        <w:t>Kommunen vurderer</w:t>
      </w:r>
    </w:p>
    <w:p w14:paraId="7C47A343" w14:textId="77777777" w:rsidR="008D761D" w:rsidRPr="00252848" w:rsidRDefault="008D761D" w:rsidP="008D761D">
      <w:pPr>
        <w:spacing w:line="280" w:lineRule="exact"/>
      </w:pPr>
      <w:r w:rsidRPr="00356090">
        <w:t xml:space="preserve">Ikast-Brande Kommune vurderer på baggrund af det oplyste, at transporterne til og fra husdyrbrugets produktionsanlæg ikke vil være til væsentlig gene for nabobeboelser og omgivelserne i øvrigt, når de </w:t>
      </w:r>
      <w:r w:rsidRPr="00356090">
        <w:rPr>
          <w:rFonts w:cs="Verdana"/>
          <w:color w:val="000000"/>
          <w:lang w:eastAsia="da-DK"/>
        </w:rPr>
        <w:t xml:space="preserve">til enhver tid gældende </w:t>
      </w:r>
      <w:r w:rsidRPr="00356090">
        <w:t>generelle regler og de supplerende vilkår for miljøgodkendelsen overholdes.</w:t>
      </w:r>
    </w:p>
    <w:p w14:paraId="634F3C98" w14:textId="77777777" w:rsidR="008D761D" w:rsidRPr="00252848" w:rsidRDefault="008D761D" w:rsidP="00602A6D">
      <w:pPr>
        <w:pStyle w:val="Overskrift1"/>
      </w:pPr>
      <w:bookmarkStart w:id="145" w:name="_Toc221941746"/>
      <w:bookmarkStart w:id="146" w:name="_Toc488666570"/>
      <w:r w:rsidRPr="00252848">
        <w:t>3. Anvendelse af bedste tilgængelige teknik – BAT - i forhold til anlægget</w:t>
      </w:r>
      <w:bookmarkEnd w:id="145"/>
      <w:bookmarkEnd w:id="146"/>
    </w:p>
    <w:p w14:paraId="71D48BC7" w14:textId="77777777" w:rsidR="008D761D" w:rsidRPr="00252848" w:rsidRDefault="008D761D" w:rsidP="008D761D">
      <w:pPr>
        <w:pBdr>
          <w:top w:val="single" w:sz="4" w:space="1" w:color="auto"/>
          <w:left w:val="single" w:sz="4" w:space="4" w:color="auto"/>
          <w:bottom w:val="single" w:sz="4" w:space="1" w:color="auto"/>
          <w:right w:val="single" w:sz="4" w:space="4" w:color="auto"/>
        </w:pBdr>
        <w:spacing w:line="280" w:lineRule="exact"/>
        <w:rPr>
          <w:b/>
          <w:sz w:val="20"/>
          <w:szCs w:val="20"/>
        </w:rPr>
      </w:pPr>
      <w:proofErr w:type="spellStart"/>
      <w:r w:rsidRPr="00252848">
        <w:rPr>
          <w:b/>
          <w:sz w:val="20"/>
          <w:szCs w:val="20"/>
        </w:rPr>
        <w:t>Faktaboks</w:t>
      </w:r>
      <w:proofErr w:type="spellEnd"/>
    </w:p>
    <w:p w14:paraId="0203351A" w14:textId="77777777" w:rsidR="004C758A" w:rsidRPr="00252848" w:rsidRDefault="004C758A" w:rsidP="004C758A">
      <w:pPr>
        <w:pBdr>
          <w:top w:val="single" w:sz="4" w:space="1" w:color="auto"/>
          <w:left w:val="single" w:sz="4" w:space="4" w:color="auto"/>
          <w:bottom w:val="single" w:sz="4" w:space="1" w:color="auto"/>
          <w:right w:val="single" w:sz="4" w:space="4" w:color="auto"/>
        </w:pBdr>
        <w:spacing w:line="280" w:lineRule="exact"/>
      </w:pPr>
      <w:r w:rsidRPr="00252848">
        <w:t>Et husdyrbrug bør til stadighed søge at begrænse forureningen ved at indføre og gøre brug af den bedste tilgængelige teknik – kaldet BAT – til at nedbringe eventuelle miljøpåvirkninger og gener fra stalde, husdyrgødningsopbevaringsanlæg m.m. Teknologier til begrænsning af ammoniakemission og lugtpåvirkning m.v. samt til bedre udnyttelse af næringsstofferne i husdyrgødningen er i stadig udvikling.</w:t>
      </w:r>
    </w:p>
    <w:p w14:paraId="5018D7D3" w14:textId="77777777" w:rsidR="004C758A" w:rsidRPr="00252848" w:rsidRDefault="004C758A" w:rsidP="004C758A">
      <w:pPr>
        <w:pBdr>
          <w:top w:val="single" w:sz="4" w:space="1" w:color="auto"/>
          <w:left w:val="single" w:sz="4" w:space="4" w:color="auto"/>
          <w:bottom w:val="single" w:sz="4" w:space="1" w:color="auto"/>
          <w:right w:val="single" w:sz="4" w:space="4" w:color="auto"/>
        </w:pBdr>
        <w:spacing w:line="280" w:lineRule="exact"/>
      </w:pPr>
    </w:p>
    <w:p w14:paraId="641C8807" w14:textId="77777777" w:rsidR="004C758A" w:rsidRPr="00252848" w:rsidRDefault="004C758A" w:rsidP="004C758A">
      <w:pPr>
        <w:pBdr>
          <w:top w:val="single" w:sz="4" w:space="1" w:color="auto"/>
          <w:left w:val="single" w:sz="4" w:space="4" w:color="auto"/>
          <w:bottom w:val="single" w:sz="4" w:space="1" w:color="auto"/>
          <w:right w:val="single" w:sz="4" w:space="4" w:color="auto"/>
        </w:pBdr>
        <w:spacing w:line="280" w:lineRule="exact"/>
      </w:pPr>
      <w:r w:rsidRPr="00252848">
        <w:t>For de virksomhedstyper, der er omfattet af den europæiske godkendelsesordning om industrielle emissioner (integreret forebyggelse og bekæmpelse af forurening)  i IE-direktivet, udsender EU-kommissionen såkaldte BREF-dokumenter</w:t>
      </w:r>
      <w:r w:rsidRPr="00252848">
        <w:rPr>
          <w:rStyle w:val="Fodnotehenvisning"/>
        </w:rPr>
        <w:footnoteReference w:id="15"/>
      </w:r>
      <w:r w:rsidRPr="00252848">
        <w:t xml:space="preserve"> (”BAT reference </w:t>
      </w:r>
      <w:proofErr w:type="spellStart"/>
      <w:r w:rsidRPr="00252848">
        <w:t>documents</w:t>
      </w:r>
      <w:proofErr w:type="spellEnd"/>
      <w:r w:rsidRPr="00252848">
        <w:t>”), som fastlægger, hvad der må betragtes som den bedste tilgængelige teknik inden for de industrielle brancher, som IE-direktivet omfatter. I IE-direktivet er BAT defineret som: Det mest effektive og avancerede trin i udviklingen af aktiviteter og driftsmetoder, som er udtryk for en given tekniks praktiske egnethed som grundlag for emissionsgrænseværdier og andre godkendelsesvilkår med henblik på at forhindre eller, hvor dette ikke er muligt, begrænse emissionerne og indvirkningen på miljøet som helhed.</w:t>
      </w:r>
    </w:p>
    <w:p w14:paraId="359B653C" w14:textId="77777777" w:rsidR="008D761D" w:rsidRPr="00252848" w:rsidRDefault="008D761D" w:rsidP="008D761D">
      <w:pPr>
        <w:pBdr>
          <w:top w:val="single" w:sz="4" w:space="1" w:color="auto"/>
          <w:left w:val="single" w:sz="4" w:space="4" w:color="auto"/>
          <w:bottom w:val="single" w:sz="4" w:space="1" w:color="auto"/>
          <w:right w:val="single" w:sz="4" w:space="4" w:color="auto"/>
        </w:pBdr>
        <w:spacing w:line="280" w:lineRule="exact"/>
        <w:rPr>
          <w:highlight w:val="yellow"/>
        </w:rPr>
      </w:pPr>
    </w:p>
    <w:p w14:paraId="25878FD5" w14:textId="77777777" w:rsidR="004C758A" w:rsidRPr="00252848" w:rsidRDefault="004C758A" w:rsidP="004C758A">
      <w:pPr>
        <w:pBdr>
          <w:top w:val="single" w:sz="4" w:space="1" w:color="auto"/>
          <w:left w:val="single" w:sz="4" w:space="4" w:color="auto"/>
          <w:bottom w:val="single" w:sz="4" w:space="1" w:color="auto"/>
          <w:right w:val="single" w:sz="4" w:space="4" w:color="auto"/>
        </w:pBdr>
        <w:spacing w:line="280" w:lineRule="exact"/>
      </w:pPr>
      <w:r w:rsidRPr="00252848">
        <w:t>Oplysningskravet vedrørende BAT i forbindelse med ansøgninger om miljøgodkendelse af husdyrbrug er som udgangspunkt en redegørelse og dokumentation for, i hvilket omfang det valgte projekt bygger på anvendelse af den mindst forurenende og ressourceforbrugende teknik vedrørende blandt andet råvarer, energi, vand og andre hjælpestoffer, produktionsanlæg, processer og affaldsfrembringelse. Redegørelsen skal indeholde et resumé af de væsentligste af de eventuelle alternativer, som ansøger har undersøgt samt oplysninger om anvendelse af bedste tilgængelige teknik til reduktion af ammoniak-emission og udvaskning af nitrat, samt oplysninger om hvordan et eventuelt fosforoverskud og udledning af fosfor nedbringes. En BAT-redegørelse vil som hovedregel typisk indeholde punkterne: management (godt landmandskab), og anvendelse af BAT inden for områderne foder, staldindretning, vand- og energiforbrug, opbevaring og behandling af husdyrgødning og udbringning. Redegørelsen skal for svine- og fjerkræbrug omhandle de teknologier, der er beskrevet i EU-kommissionens BREF-dokument om intensivt hold af svin og fjerkræ.</w:t>
      </w:r>
    </w:p>
    <w:p w14:paraId="5CA59A78" w14:textId="77777777" w:rsidR="004C758A" w:rsidRPr="00252848" w:rsidRDefault="004C758A" w:rsidP="004C758A">
      <w:pPr>
        <w:pBdr>
          <w:top w:val="single" w:sz="4" w:space="1" w:color="auto"/>
          <w:left w:val="single" w:sz="4" w:space="4" w:color="auto"/>
          <w:bottom w:val="single" w:sz="4" w:space="1" w:color="auto"/>
          <w:right w:val="single" w:sz="4" w:space="4" w:color="auto"/>
        </w:pBdr>
        <w:spacing w:line="280" w:lineRule="exact"/>
      </w:pPr>
    </w:p>
    <w:p w14:paraId="5823E15B" w14:textId="77777777" w:rsidR="004C758A" w:rsidRPr="00252848" w:rsidRDefault="004C758A" w:rsidP="004C758A">
      <w:pPr>
        <w:pBdr>
          <w:top w:val="single" w:sz="4" w:space="1" w:color="auto"/>
          <w:left w:val="single" w:sz="4" w:space="4" w:color="auto"/>
          <w:bottom w:val="single" w:sz="4" w:space="1" w:color="auto"/>
          <w:right w:val="single" w:sz="4" w:space="4" w:color="auto"/>
        </w:pBdr>
        <w:spacing w:line="280" w:lineRule="exact"/>
      </w:pPr>
      <w:r w:rsidRPr="00252848">
        <w:t>Miljøstyrelsen har udarbejdet Teknologiblade</w:t>
      </w:r>
      <w:r w:rsidRPr="00252848">
        <w:rPr>
          <w:rStyle w:val="Fodnotehenvisning"/>
        </w:rPr>
        <w:footnoteReference w:id="16"/>
      </w:r>
      <w:r w:rsidRPr="00252848">
        <w:t xml:space="preserve">, hvori dokumenteret teknik er beskrevet, og hvori der er redegjort for, hvor store reduktioner der kan forventes opnået ved brug af den pågældende teknik, samt hvor store </w:t>
      </w:r>
      <w:proofErr w:type="spellStart"/>
      <w:r w:rsidRPr="00252848">
        <w:t>mer</w:t>
      </w:r>
      <w:r w:rsidR="005356FE" w:rsidRPr="00252848">
        <w:t>-udgifterne</w:t>
      </w:r>
      <w:proofErr w:type="spellEnd"/>
      <w:r w:rsidR="005356FE" w:rsidRPr="00252848">
        <w:t xml:space="preserve"> eventuelt vil være.</w:t>
      </w:r>
    </w:p>
    <w:p w14:paraId="7389523F" w14:textId="77777777" w:rsidR="005356FE" w:rsidRPr="00252848" w:rsidRDefault="005356FE" w:rsidP="004C758A">
      <w:pPr>
        <w:pBdr>
          <w:top w:val="single" w:sz="4" w:space="1" w:color="auto"/>
          <w:left w:val="single" w:sz="4" w:space="4" w:color="auto"/>
          <w:bottom w:val="single" w:sz="4" w:space="1" w:color="auto"/>
          <w:right w:val="single" w:sz="4" w:space="4" w:color="auto"/>
        </w:pBdr>
        <w:spacing w:line="280" w:lineRule="exact"/>
      </w:pPr>
    </w:p>
    <w:p w14:paraId="76253431" w14:textId="30266C91" w:rsidR="004C758A" w:rsidRPr="00252848" w:rsidRDefault="005356FE" w:rsidP="004C758A">
      <w:pPr>
        <w:pBdr>
          <w:top w:val="single" w:sz="4" w:space="1" w:color="auto"/>
          <w:left w:val="single" w:sz="4" w:space="4" w:color="auto"/>
          <w:bottom w:val="single" w:sz="4" w:space="1" w:color="auto"/>
          <w:right w:val="single" w:sz="4" w:space="4" w:color="auto"/>
        </w:pBdr>
        <w:spacing w:line="280" w:lineRule="exact"/>
      </w:pPr>
      <w:r w:rsidRPr="00252848">
        <w:lastRenderedPageBreak/>
        <w:t>Miljøstyrelsen har derudover for hovedparten af de gængse husdyrproduktionsgrene formuleret vejledende BAT-standardvilkår, der beskriver en emissionsgrænseværdi for eksempelvis ammoniak eller fosfor som udtryk for en given husdyrproduktions opnåelige BAT-niveau. Bat-niveauet kan opnås ved brug af de dokumenterede teknikker, som er beskrevet i de nævnte Teknologiblade.</w:t>
      </w:r>
    </w:p>
    <w:p w14:paraId="4D1FB9F6" w14:textId="77777777" w:rsidR="005A687C" w:rsidRPr="00252848" w:rsidRDefault="005A687C" w:rsidP="004C758A">
      <w:pPr>
        <w:pBdr>
          <w:top w:val="single" w:sz="4" w:space="1" w:color="auto"/>
          <w:left w:val="single" w:sz="4" w:space="4" w:color="auto"/>
          <w:bottom w:val="single" w:sz="4" w:space="1" w:color="auto"/>
          <w:right w:val="single" w:sz="4" w:space="4" w:color="auto"/>
        </w:pBdr>
        <w:spacing w:line="280" w:lineRule="exact"/>
      </w:pPr>
    </w:p>
    <w:p w14:paraId="0C503F01" w14:textId="77777777" w:rsidR="005356FE" w:rsidRPr="00252848" w:rsidRDefault="005356FE" w:rsidP="008D761D">
      <w:pPr>
        <w:spacing w:line="280" w:lineRule="exact"/>
        <w:rPr>
          <w:highlight w:val="yellow"/>
        </w:rPr>
      </w:pPr>
      <w:bookmarkStart w:id="147" w:name="_Toc221941747"/>
    </w:p>
    <w:p w14:paraId="1DE9598F" w14:textId="56037474" w:rsidR="005A687C" w:rsidRPr="00252848" w:rsidRDefault="005A687C" w:rsidP="009F20E1">
      <w:pPr>
        <w:pStyle w:val="Overskrift1"/>
        <w:rPr>
          <w:b w:val="0"/>
          <w:sz w:val="18"/>
          <w:szCs w:val="18"/>
        </w:rPr>
      </w:pPr>
      <w:bookmarkStart w:id="148" w:name="_Toc488666571"/>
      <w:bookmarkStart w:id="149" w:name="_Toc221941769"/>
      <w:bookmarkEnd w:id="147"/>
      <w:r w:rsidRPr="00252848">
        <w:rPr>
          <w:b w:val="0"/>
          <w:sz w:val="18"/>
          <w:szCs w:val="18"/>
        </w:rPr>
        <w:t>Der er i</w:t>
      </w:r>
      <w:r w:rsidR="00356090">
        <w:rPr>
          <w:b w:val="0"/>
          <w:sz w:val="18"/>
          <w:szCs w:val="18"/>
        </w:rPr>
        <w:t xml:space="preserve">ngen ændringer i dette tillæg </w:t>
      </w:r>
      <w:r w:rsidRPr="00252848">
        <w:rPr>
          <w:b w:val="0"/>
          <w:sz w:val="18"/>
          <w:szCs w:val="18"/>
        </w:rPr>
        <w:t>i forhold</w:t>
      </w:r>
      <w:r w:rsidR="00356090">
        <w:rPr>
          <w:b w:val="0"/>
          <w:sz w:val="18"/>
          <w:szCs w:val="18"/>
        </w:rPr>
        <w:t xml:space="preserve"> BAT</w:t>
      </w:r>
      <w:r w:rsidR="00EA7CD0">
        <w:rPr>
          <w:b w:val="0"/>
          <w:sz w:val="18"/>
          <w:szCs w:val="18"/>
        </w:rPr>
        <w:t>,</w:t>
      </w:r>
      <w:r w:rsidR="00356090">
        <w:rPr>
          <w:b w:val="0"/>
          <w:sz w:val="18"/>
          <w:szCs w:val="18"/>
        </w:rPr>
        <w:t xml:space="preserve"> i forhold</w:t>
      </w:r>
      <w:r w:rsidR="00EA7CD0">
        <w:rPr>
          <w:b w:val="0"/>
          <w:sz w:val="18"/>
          <w:szCs w:val="18"/>
        </w:rPr>
        <w:t xml:space="preserve"> til det</w:t>
      </w:r>
      <w:r w:rsidRPr="00252848">
        <w:rPr>
          <w:b w:val="0"/>
          <w:sz w:val="18"/>
          <w:szCs w:val="18"/>
        </w:rPr>
        <w:t xml:space="preserve"> der er beskrevet i Miljøgodkendelsen og tillæg nr. 2.</w:t>
      </w:r>
      <w:bookmarkEnd w:id="148"/>
    </w:p>
    <w:p w14:paraId="502B1F80" w14:textId="4242F622" w:rsidR="008D761D" w:rsidRPr="00252848" w:rsidRDefault="00B85EF0" w:rsidP="009F20E1">
      <w:pPr>
        <w:pStyle w:val="Overskrift1"/>
      </w:pPr>
      <w:bookmarkStart w:id="150" w:name="_Toc488666572"/>
      <w:r w:rsidRPr="00252848">
        <w:t>4</w:t>
      </w:r>
      <w:r w:rsidR="008D761D" w:rsidRPr="00252848">
        <w:t xml:space="preserve">. Landskabelige og kulturhistoriske </w:t>
      </w:r>
      <w:bookmarkEnd w:id="149"/>
      <w:r w:rsidR="008D761D" w:rsidRPr="00252848">
        <w:t>værdier</w:t>
      </w:r>
      <w:bookmarkEnd w:id="150"/>
    </w:p>
    <w:p w14:paraId="21644BCA" w14:textId="77777777" w:rsidR="0024013D" w:rsidRPr="00252848" w:rsidRDefault="0024013D" w:rsidP="0024013D">
      <w:pPr>
        <w:spacing w:line="280" w:lineRule="exact"/>
      </w:pPr>
      <w:r w:rsidRPr="00252848">
        <w:t xml:space="preserve">Husdyrbrugets beliggenhed skal vurderes i forhold til forskellige </w:t>
      </w:r>
      <w:r w:rsidR="005E44F8" w:rsidRPr="00252848">
        <w:t xml:space="preserve">landskabsmæssige og kulturhistoriske </w:t>
      </w:r>
      <w:r w:rsidRPr="00252848">
        <w:t>udpegninger og beskyttelseshensyn i kommuneplanen (</w:t>
      </w:r>
      <w:hyperlink r:id="rId27" w:history="1">
        <w:r w:rsidRPr="00252848">
          <w:rPr>
            <w:rStyle w:val="Hyperlink"/>
          </w:rPr>
          <w:t>www.kommuneplan.ikast-brande.dk</w:t>
        </w:r>
      </w:hyperlink>
      <w:r w:rsidRPr="00252848">
        <w:t>)</w:t>
      </w:r>
      <w:r w:rsidR="005E44F8" w:rsidRPr="00252848">
        <w:t xml:space="preserve">, </w:t>
      </w:r>
      <w:r w:rsidRPr="00252848">
        <w:t>fredninger</w:t>
      </w:r>
      <w:r w:rsidR="005E44F8" w:rsidRPr="00252848">
        <w:t xml:space="preserve"> og generel lovgivning</w:t>
      </w:r>
      <w:r w:rsidRPr="00252848">
        <w:t xml:space="preserve">. Det vil sige </w:t>
      </w:r>
      <w:r w:rsidR="005E44F8" w:rsidRPr="00252848">
        <w:t xml:space="preserve">i forhold til: </w:t>
      </w:r>
      <w:r w:rsidRPr="00252848">
        <w:t>relevante bygge- og beskyttelseslinjer, fredede fortidsminder, beskyttede sten- og jorddiger, fredede områder samt landskabelige og kulturhistoriske værdier.</w:t>
      </w:r>
    </w:p>
    <w:p w14:paraId="187D8D85" w14:textId="76C269F3" w:rsidR="008D761D" w:rsidRPr="00252848" w:rsidRDefault="00B85EF0" w:rsidP="009F20E1">
      <w:pPr>
        <w:pStyle w:val="Overskrift2"/>
      </w:pPr>
      <w:bookmarkStart w:id="151" w:name="_Toc221941770"/>
      <w:bookmarkStart w:id="152" w:name="_Toc488666573"/>
      <w:r w:rsidRPr="00252848">
        <w:t>4</w:t>
      </w:r>
      <w:r w:rsidR="008D761D" w:rsidRPr="00252848">
        <w:t>.1. Landskab</w:t>
      </w:r>
      <w:bookmarkEnd w:id="151"/>
      <w:r w:rsidR="008D761D" w:rsidRPr="00252848">
        <w:t>elige værdier</w:t>
      </w:r>
      <w:bookmarkEnd w:id="152"/>
    </w:p>
    <w:p w14:paraId="23AADDF1" w14:textId="77777777" w:rsidR="0024013D" w:rsidRPr="00252848"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20"/>
          <w:u w:val="single"/>
        </w:rPr>
      </w:pPr>
      <w:r w:rsidRPr="00252848">
        <w:rPr>
          <w:rFonts w:ascii="Verdana" w:hAnsi="Verdana"/>
          <w:sz w:val="20"/>
          <w:u w:val="single"/>
        </w:rPr>
        <w:t>Bevaringsværdige landskaber</w:t>
      </w:r>
    </w:p>
    <w:p w14:paraId="6D1129FC" w14:textId="77777777" w:rsidR="0024013D" w:rsidRPr="00252848"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252848">
        <w:rPr>
          <w:rFonts w:ascii="Verdana" w:hAnsi="Verdana"/>
          <w:sz w:val="18"/>
          <w:szCs w:val="18"/>
        </w:rPr>
        <w:t>Landskaberne i Ikast-Brande Kommune er meget varierede med forskellige landskabelige værdier. Fra det kuperede dal-landskab øst for den jyske højderyg til det flade slettelandskab med hede</w:t>
      </w:r>
      <w:r w:rsidR="00297488" w:rsidRPr="00252848">
        <w:rPr>
          <w:rFonts w:ascii="Verdana" w:hAnsi="Verdana"/>
          <w:sz w:val="18"/>
          <w:szCs w:val="18"/>
        </w:rPr>
        <w:t>r</w:t>
      </w:r>
      <w:r w:rsidRPr="00252848">
        <w:rPr>
          <w:rFonts w:ascii="Verdana" w:hAnsi="Verdana"/>
          <w:sz w:val="18"/>
          <w:szCs w:val="18"/>
        </w:rPr>
        <w:t xml:space="preserve"> og plantager vest for højderyggen. De bevaringsværdige landskaber i kommunen er udpeget i kommuneplanen ud fra forskellige grundlag, hvorfor tiltag</w:t>
      </w:r>
      <w:r w:rsidR="00297488" w:rsidRPr="00252848">
        <w:rPr>
          <w:rFonts w:ascii="Verdana" w:hAnsi="Verdana"/>
          <w:sz w:val="18"/>
          <w:szCs w:val="18"/>
        </w:rPr>
        <w:t>ene</w:t>
      </w:r>
      <w:r w:rsidRPr="00252848">
        <w:rPr>
          <w:rFonts w:ascii="Verdana" w:hAnsi="Verdana"/>
          <w:sz w:val="18"/>
          <w:szCs w:val="18"/>
        </w:rPr>
        <w:t xml:space="preserve"> for at beskytte dem ikke er ens.</w:t>
      </w:r>
    </w:p>
    <w:p w14:paraId="468494AB" w14:textId="77777777" w:rsidR="0024013D" w:rsidRPr="00252848"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67484227" w14:textId="77777777" w:rsidR="0024013D" w:rsidRPr="00252848"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252848">
        <w:rPr>
          <w:rFonts w:ascii="Verdana" w:hAnsi="Verdana"/>
          <w:sz w:val="18"/>
          <w:szCs w:val="18"/>
        </w:rPr>
        <w:t>I Kommuneplan 2013 – 2025 for Ikast-Brande Kommune er der udpeget bevaringsværdige landskaber, hvor der er tale om både ”værdifulde landskaber” og ”uforstyrrede landskaber”, som i n</w:t>
      </w:r>
      <w:r w:rsidR="00297488" w:rsidRPr="00252848">
        <w:rPr>
          <w:rFonts w:ascii="Verdana" w:hAnsi="Verdana"/>
          <w:sz w:val="18"/>
          <w:szCs w:val="18"/>
        </w:rPr>
        <w:t>ogle områder er sammenfaldende.</w:t>
      </w:r>
    </w:p>
    <w:p w14:paraId="5A1ED0CC" w14:textId="77777777" w:rsidR="0024013D" w:rsidRPr="00252848"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6B3CFAE6" w14:textId="77777777" w:rsidR="0024013D" w:rsidRPr="00252848"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252848">
        <w:rPr>
          <w:rFonts w:ascii="Verdana" w:hAnsi="Verdana"/>
          <w:sz w:val="18"/>
          <w:szCs w:val="18"/>
        </w:rPr>
        <w:t xml:space="preserve">I kommuneplanen er der foretaget en afvejning af landskabsinteresserne i hele kommunen. Det betyder, at det er de vigtigste landskabelige bevaringsværdier i kommunen, der skal bevares og beskyttes. Det vil sige de landskaber, der i kraft af dramatik, mangfoldighed eller monotoni besidder en særlig fortælleværdi, æstetisk værdi </w:t>
      </w:r>
      <w:r w:rsidR="00297488" w:rsidRPr="00252848">
        <w:rPr>
          <w:rFonts w:ascii="Verdana" w:hAnsi="Verdana"/>
          <w:sz w:val="18"/>
          <w:szCs w:val="18"/>
        </w:rPr>
        <w:t>og/</w:t>
      </w:r>
      <w:r w:rsidRPr="00252848">
        <w:rPr>
          <w:rFonts w:ascii="Verdana" w:hAnsi="Verdana"/>
          <w:sz w:val="18"/>
          <w:szCs w:val="18"/>
        </w:rPr>
        <w:t>eller rekreativ værdi.</w:t>
      </w:r>
    </w:p>
    <w:p w14:paraId="1D722CC3" w14:textId="77777777" w:rsidR="0024013D" w:rsidRPr="00252848"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402BFB33" w14:textId="77777777" w:rsidR="0024013D" w:rsidRPr="00252848"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252848">
        <w:rPr>
          <w:rFonts w:ascii="Verdana" w:hAnsi="Verdana"/>
          <w:sz w:val="18"/>
          <w:szCs w:val="18"/>
        </w:rPr>
        <w:t>De ”</w:t>
      </w:r>
      <w:r w:rsidRPr="00252848">
        <w:rPr>
          <w:rFonts w:ascii="Verdana" w:hAnsi="Verdana"/>
          <w:i/>
          <w:sz w:val="18"/>
          <w:szCs w:val="18"/>
        </w:rPr>
        <w:t>værdifulde landskaber</w:t>
      </w:r>
      <w:r w:rsidRPr="00252848">
        <w:rPr>
          <w:rFonts w:ascii="Verdana" w:hAnsi="Verdana"/>
          <w:sz w:val="18"/>
          <w:szCs w:val="18"/>
        </w:rPr>
        <w:t>” er landskaber, som rummer en</w:t>
      </w:r>
      <w:r w:rsidR="00297488" w:rsidRPr="00252848">
        <w:rPr>
          <w:rFonts w:ascii="Verdana" w:hAnsi="Verdana"/>
          <w:sz w:val="18"/>
          <w:szCs w:val="18"/>
        </w:rPr>
        <w:t xml:space="preserve"> stor fortælleværdi, eksempelvis:</w:t>
      </w:r>
      <w:r w:rsidRPr="00252848">
        <w:rPr>
          <w:rFonts w:ascii="Verdana" w:hAnsi="Verdana"/>
          <w:sz w:val="18"/>
          <w:szCs w:val="18"/>
        </w:rPr>
        <w:t xml:space="preserve"> ådalene i de store </w:t>
      </w:r>
      <w:proofErr w:type="spellStart"/>
      <w:r w:rsidRPr="00252848">
        <w:rPr>
          <w:rFonts w:ascii="Verdana" w:hAnsi="Verdana"/>
          <w:sz w:val="18"/>
          <w:szCs w:val="18"/>
        </w:rPr>
        <w:t>åsystemer</w:t>
      </w:r>
      <w:proofErr w:type="spellEnd"/>
      <w:r w:rsidRPr="00252848">
        <w:rPr>
          <w:rFonts w:ascii="Verdana" w:hAnsi="Verdana"/>
          <w:sz w:val="18"/>
          <w:szCs w:val="18"/>
        </w:rPr>
        <w:t xml:space="preserve"> med deres søer og dalstrøg, bakkeøerne på smeltevandssletterne samt hederne og plantagerne. I de værdifulde landskaber kan man ofte aflæse</w:t>
      </w:r>
      <w:r w:rsidR="00297488" w:rsidRPr="00252848">
        <w:rPr>
          <w:rFonts w:ascii="Verdana" w:hAnsi="Verdana"/>
          <w:sz w:val="18"/>
          <w:szCs w:val="18"/>
        </w:rPr>
        <w:t>,</w:t>
      </w:r>
      <w:r w:rsidRPr="00252848">
        <w:rPr>
          <w:rFonts w:ascii="Verdana" w:hAnsi="Verdana"/>
          <w:sz w:val="18"/>
          <w:szCs w:val="18"/>
        </w:rPr>
        <w:t xml:space="preserve"> hvordan landskabet et skabt, f</w:t>
      </w:r>
      <w:r w:rsidR="00297488" w:rsidRPr="00252848">
        <w:rPr>
          <w:rFonts w:ascii="Verdana" w:hAnsi="Verdana"/>
          <w:sz w:val="18"/>
          <w:szCs w:val="18"/>
        </w:rPr>
        <w:t>or eksempel</w:t>
      </w:r>
      <w:r w:rsidRPr="00252848">
        <w:rPr>
          <w:rFonts w:ascii="Verdana" w:hAnsi="Verdana"/>
          <w:sz w:val="18"/>
          <w:szCs w:val="18"/>
        </w:rPr>
        <w:t xml:space="preserve"> er </w:t>
      </w:r>
      <w:proofErr w:type="spellStart"/>
      <w:r w:rsidRPr="00252848">
        <w:rPr>
          <w:rFonts w:ascii="Verdana" w:hAnsi="Verdana"/>
          <w:sz w:val="18"/>
          <w:szCs w:val="18"/>
        </w:rPr>
        <w:t>Søhøjlandet</w:t>
      </w:r>
      <w:proofErr w:type="spellEnd"/>
      <w:r w:rsidRPr="00252848">
        <w:rPr>
          <w:rFonts w:ascii="Verdana" w:hAnsi="Verdana"/>
          <w:sz w:val="18"/>
          <w:szCs w:val="18"/>
        </w:rPr>
        <w:t xml:space="preserve"> mod øst stærkt præget af den s</w:t>
      </w:r>
      <w:r w:rsidR="00297488" w:rsidRPr="00252848">
        <w:rPr>
          <w:rFonts w:ascii="Verdana" w:hAnsi="Verdana"/>
          <w:sz w:val="18"/>
          <w:szCs w:val="18"/>
        </w:rPr>
        <w:t>eneste</w:t>
      </w:r>
      <w:r w:rsidRPr="00252848">
        <w:rPr>
          <w:rFonts w:ascii="Verdana" w:hAnsi="Verdana"/>
          <w:sz w:val="18"/>
          <w:szCs w:val="18"/>
        </w:rPr>
        <w:t xml:space="preserve"> istid, isens bevægelser og isens afsmeltning.</w:t>
      </w:r>
    </w:p>
    <w:p w14:paraId="72509C81" w14:textId="77777777" w:rsidR="0024013D" w:rsidRPr="00252848"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1990FDEC" w14:textId="77777777" w:rsidR="0024013D" w:rsidRPr="00252848"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252848">
        <w:rPr>
          <w:rFonts w:ascii="Verdana" w:hAnsi="Verdana"/>
          <w:sz w:val="18"/>
          <w:szCs w:val="18"/>
        </w:rPr>
        <w:t>De ”uforstyrrede landskaber” er landskaber, som generelt er almindelige, sammenhængende landskabsområder i det åbne land og er præget af landbrug</w:t>
      </w:r>
      <w:r w:rsidR="00297488" w:rsidRPr="00252848">
        <w:rPr>
          <w:rFonts w:ascii="Verdana" w:hAnsi="Verdana"/>
          <w:sz w:val="18"/>
          <w:szCs w:val="18"/>
        </w:rPr>
        <w:t xml:space="preserve">, </w:t>
      </w:r>
      <w:r w:rsidRPr="00252848">
        <w:rPr>
          <w:rFonts w:ascii="Verdana" w:hAnsi="Verdana"/>
          <w:sz w:val="18"/>
          <w:szCs w:val="18"/>
        </w:rPr>
        <w:t xml:space="preserve">skovbrug, mindre landsbyer, bebyggelser og småveje m.m., spredt i landskabet. At landskabet er uforstyrret betyder, at landskabet som udgangspunkt ikke er visuelt og støjmæssigt påvirket af større tekniske anlæg som </w:t>
      </w:r>
      <w:r w:rsidR="00297488" w:rsidRPr="00252848">
        <w:rPr>
          <w:rFonts w:ascii="Verdana" w:hAnsi="Verdana"/>
          <w:sz w:val="18"/>
          <w:szCs w:val="18"/>
        </w:rPr>
        <w:t>eksempelvis</w:t>
      </w:r>
      <w:r w:rsidRPr="00252848">
        <w:rPr>
          <w:rFonts w:ascii="Verdana" w:hAnsi="Verdana"/>
          <w:sz w:val="18"/>
          <w:szCs w:val="18"/>
        </w:rPr>
        <w:t xml:space="preserve"> større el-ledningsnet, veje, st</w:t>
      </w:r>
      <w:r w:rsidR="00297488" w:rsidRPr="00252848">
        <w:rPr>
          <w:rFonts w:ascii="Verdana" w:hAnsi="Verdana"/>
          <w:sz w:val="18"/>
          <w:szCs w:val="18"/>
        </w:rPr>
        <w:t>ør</w:t>
      </w:r>
      <w:r w:rsidRPr="00252848">
        <w:rPr>
          <w:rFonts w:ascii="Verdana" w:hAnsi="Verdana"/>
          <w:sz w:val="18"/>
          <w:szCs w:val="18"/>
        </w:rPr>
        <w:t>re produktionsanlæg, vindmøller, master og større by- og sommerhusområder.</w:t>
      </w:r>
    </w:p>
    <w:p w14:paraId="6A6A005A" w14:textId="77777777" w:rsidR="0024013D" w:rsidRPr="00252848"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7F9C70AE" w14:textId="77777777" w:rsidR="0024013D" w:rsidRPr="00252848"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20"/>
          <w:u w:val="single"/>
        </w:rPr>
      </w:pPr>
      <w:r w:rsidRPr="00252848">
        <w:rPr>
          <w:rFonts w:ascii="Verdana" w:hAnsi="Verdana"/>
          <w:sz w:val="20"/>
          <w:u w:val="single"/>
        </w:rPr>
        <w:t>Geologiske værdier</w:t>
      </w:r>
    </w:p>
    <w:p w14:paraId="2F9BCA4F" w14:textId="77777777" w:rsidR="0024013D" w:rsidRPr="00252848"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252848">
        <w:rPr>
          <w:rFonts w:ascii="Verdana" w:hAnsi="Verdana"/>
          <w:sz w:val="18"/>
          <w:szCs w:val="18"/>
        </w:rPr>
        <w:t>I Kommuneplan 2013 – 2025 for Ikast-Brande Kommune er der udpeget ”</w:t>
      </w:r>
      <w:r w:rsidRPr="00252848">
        <w:rPr>
          <w:rFonts w:ascii="Verdana" w:hAnsi="Verdana"/>
          <w:i/>
          <w:sz w:val="18"/>
          <w:szCs w:val="18"/>
        </w:rPr>
        <w:t>geologiske bevaringsværdier</w:t>
      </w:r>
      <w:r w:rsidRPr="00252848">
        <w:rPr>
          <w:rFonts w:ascii="Verdana" w:hAnsi="Verdana"/>
          <w:sz w:val="18"/>
          <w:szCs w:val="18"/>
        </w:rPr>
        <w:t>”.</w:t>
      </w:r>
    </w:p>
    <w:p w14:paraId="06ACFF5C" w14:textId="77777777" w:rsidR="0024013D" w:rsidRPr="00252848"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35CD2AEA" w14:textId="77777777" w:rsidR="0024013D" w:rsidRPr="00252848"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252848">
        <w:rPr>
          <w:rFonts w:ascii="Verdana" w:hAnsi="Verdana"/>
          <w:sz w:val="18"/>
          <w:szCs w:val="18"/>
        </w:rPr>
        <w:t xml:space="preserve">Geologiske værdier omfatter lag i jorden </w:t>
      </w:r>
      <w:r w:rsidR="005418DB" w:rsidRPr="00252848">
        <w:rPr>
          <w:rFonts w:ascii="Verdana" w:hAnsi="Verdana"/>
          <w:sz w:val="18"/>
          <w:szCs w:val="18"/>
        </w:rPr>
        <w:t xml:space="preserve">– også kaldet profiler – </w:t>
      </w:r>
      <w:r w:rsidRPr="00252848">
        <w:rPr>
          <w:rFonts w:ascii="Verdana" w:hAnsi="Verdana"/>
          <w:sz w:val="18"/>
          <w:szCs w:val="18"/>
        </w:rPr>
        <w:t>eller sammenhængende landskabsformer. De har betydning for forskning, undervisning og fortællingen om landskabets tilblivelse. Det er derfor vigtigt, at der er adgang til de geologiske værdier, og at de ikke bliver sløret af beplantning, byggeri og andre former for anlæg.</w:t>
      </w:r>
    </w:p>
    <w:p w14:paraId="1AF41938" w14:textId="77777777" w:rsidR="0024013D" w:rsidRPr="00252848"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21783464" w14:textId="77777777" w:rsidR="0024013D" w:rsidRPr="00252848" w:rsidRDefault="0024013D" w:rsidP="0024013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252848">
        <w:rPr>
          <w:rFonts w:ascii="Verdana" w:hAnsi="Verdana"/>
          <w:sz w:val="18"/>
          <w:szCs w:val="18"/>
        </w:rPr>
        <w:t>De fleste geologiske værdier indeholder betydelige fortællinger om en egns natur og kultur. Ikast-Brande Kommune rummer fortællingen om, hvordan isen formede det jyske landskab. Fra det kuperede morænelandskab i øst omkring Nørre Snede til den flade og let skrånende smeltevandslette med spredte bakkeøer og brede ådale, der strækker sig mod nord og vest.</w:t>
      </w:r>
    </w:p>
    <w:p w14:paraId="1B7E98E7" w14:textId="77777777" w:rsidR="008D761D" w:rsidRPr="00252848" w:rsidRDefault="008D761D" w:rsidP="008D761D">
      <w:pPr>
        <w:rPr>
          <w:lang w:eastAsia="da-DK"/>
        </w:rPr>
      </w:pPr>
    </w:p>
    <w:p w14:paraId="56CFE204" w14:textId="77777777" w:rsidR="00B357DD" w:rsidRPr="00252848" w:rsidRDefault="00B357DD" w:rsidP="00B357DD">
      <w:pPr>
        <w:autoSpaceDE w:val="0"/>
        <w:autoSpaceDN w:val="0"/>
        <w:adjustRightInd w:val="0"/>
        <w:spacing w:line="280" w:lineRule="exact"/>
      </w:pPr>
    </w:p>
    <w:p w14:paraId="001E8DD2" w14:textId="54C2FC13" w:rsidR="00B357DD" w:rsidRPr="00252848" w:rsidRDefault="00B357DD" w:rsidP="00B357DD">
      <w:pPr>
        <w:spacing w:line="280" w:lineRule="exact"/>
      </w:pPr>
      <w:r w:rsidRPr="00252848">
        <w:t>Det er oplyst, at der i forbindelse med projektets gennemførelse på husdyrbruget ikke vil ske byggeri eller andre væsentlige ændringer i arealanvendelsen på de af husdyrbrugets arealer, der ligger inden for de udpegede bevaringsværdige landskaber</w:t>
      </w:r>
      <w:r w:rsidR="005A687C" w:rsidRPr="00252848">
        <w:t xml:space="preserve"> eller geologiske bevaringsværdier</w:t>
      </w:r>
      <w:r w:rsidRPr="00252848">
        <w:t>.</w:t>
      </w:r>
    </w:p>
    <w:p w14:paraId="2F336704" w14:textId="50B8B575" w:rsidR="00B357DD" w:rsidRPr="00252848" w:rsidRDefault="005A687C" w:rsidP="00B357DD">
      <w:pPr>
        <w:spacing w:line="280" w:lineRule="exact"/>
      </w:pPr>
      <w:r w:rsidRPr="00252848">
        <w:t>Gyllebeholderen ligger inden for en skovbyggelinje. Da gyllebeholderen vurderes at være erhvervsmæssig nødvendig, kræver den ikke en dispensation fra skovbyggelinjen.</w:t>
      </w:r>
    </w:p>
    <w:p w14:paraId="2CFD16CB" w14:textId="77777777" w:rsidR="008D761D" w:rsidRPr="00252848" w:rsidRDefault="008D761D" w:rsidP="008D761D">
      <w:pPr>
        <w:spacing w:line="280" w:lineRule="exact"/>
      </w:pPr>
    </w:p>
    <w:p w14:paraId="04602C96" w14:textId="7CEFDCD0" w:rsidR="008D761D" w:rsidRPr="00252848" w:rsidRDefault="008D761D" w:rsidP="008D761D">
      <w:pPr>
        <w:spacing w:line="280" w:lineRule="exact"/>
      </w:pPr>
      <w:r w:rsidRPr="00252848">
        <w:t>Husdyrbruge</w:t>
      </w:r>
      <w:r w:rsidR="005A687C" w:rsidRPr="00252848">
        <w:t>t</w:t>
      </w:r>
      <w:r w:rsidR="0074257D">
        <w:t>s</w:t>
      </w:r>
      <w:r w:rsidR="005A687C" w:rsidRPr="00252848">
        <w:t xml:space="preserve"> anlæg ligger uden for øvrige </w:t>
      </w:r>
      <w:r w:rsidRPr="00252848">
        <w:t xml:space="preserve">relevante bygge- og </w:t>
      </w:r>
      <w:r w:rsidR="00373CB7">
        <w:t>beskyttelseslinj</w:t>
      </w:r>
      <w:r w:rsidRPr="00373CB7">
        <w:t>er</w:t>
      </w:r>
      <w:r w:rsidR="0074257D">
        <w:t>,</w:t>
      </w:r>
      <w:r w:rsidR="00373CB7" w:rsidRPr="00373CB7">
        <w:t xml:space="preserve"> jævnfør kortbilag </w:t>
      </w:r>
      <w:r w:rsidR="00373CB7">
        <w:t>D.</w:t>
      </w:r>
    </w:p>
    <w:p w14:paraId="789B2ADD" w14:textId="77777777" w:rsidR="008D761D" w:rsidRPr="00252848" w:rsidRDefault="008D761D" w:rsidP="008D761D">
      <w:pPr>
        <w:spacing w:line="280" w:lineRule="exact"/>
      </w:pPr>
    </w:p>
    <w:p w14:paraId="73C85F36" w14:textId="77777777" w:rsidR="008D761D" w:rsidRPr="00252848" w:rsidRDefault="008D761D" w:rsidP="008D761D">
      <w:pPr>
        <w:spacing w:line="280" w:lineRule="exact"/>
        <w:rPr>
          <w:b/>
          <w:i/>
        </w:rPr>
      </w:pPr>
      <w:r w:rsidRPr="00252848">
        <w:rPr>
          <w:b/>
          <w:i/>
        </w:rPr>
        <w:t>Kommunen vurderer</w:t>
      </w:r>
    </w:p>
    <w:p w14:paraId="68F98F6E" w14:textId="77777777" w:rsidR="008D761D" w:rsidRPr="00252848" w:rsidRDefault="008D761D" w:rsidP="008D761D">
      <w:pPr>
        <w:spacing w:line="280" w:lineRule="exact"/>
      </w:pPr>
      <w:r w:rsidRPr="00252848">
        <w:t>Ikast-Brande Kommune vurderer på baggrund af det oplyste:</w:t>
      </w:r>
    </w:p>
    <w:p w14:paraId="500E1CC5" w14:textId="77777777" w:rsidR="008D761D" w:rsidRPr="00252848" w:rsidRDefault="008D761D" w:rsidP="008D761D">
      <w:pPr>
        <w:spacing w:line="280" w:lineRule="exact"/>
      </w:pPr>
    </w:p>
    <w:p w14:paraId="4872A242" w14:textId="77777777" w:rsidR="008D761D" w:rsidRPr="00252848" w:rsidRDefault="008D761D" w:rsidP="008D761D">
      <w:pPr>
        <w:numPr>
          <w:ilvl w:val="0"/>
          <w:numId w:val="10"/>
        </w:numPr>
        <w:spacing w:line="280" w:lineRule="exact"/>
      </w:pPr>
      <w:r w:rsidRPr="00252848">
        <w:t>at gennemførelse af projektet – og driften af husdyrbruget i øvrigt – ikke vil forringe landskabets karakter</w:t>
      </w:r>
      <w:r w:rsidR="00B357DD" w:rsidRPr="00252848">
        <w:t xml:space="preserve"> og fortælleværdi</w:t>
      </w:r>
      <w:r w:rsidRPr="00252848">
        <w:t xml:space="preserve"> i de udpegede landskabsområder</w:t>
      </w:r>
    </w:p>
    <w:p w14:paraId="70C79F02" w14:textId="77777777" w:rsidR="008D761D" w:rsidRPr="00252848" w:rsidRDefault="008D761D" w:rsidP="008D761D">
      <w:pPr>
        <w:spacing w:line="280" w:lineRule="exact"/>
      </w:pPr>
    </w:p>
    <w:p w14:paraId="352BF22F" w14:textId="77777777" w:rsidR="008D761D" w:rsidRPr="00252848" w:rsidRDefault="008D761D" w:rsidP="008D761D">
      <w:pPr>
        <w:numPr>
          <w:ilvl w:val="0"/>
          <w:numId w:val="10"/>
        </w:numPr>
        <w:spacing w:line="280" w:lineRule="exact"/>
      </w:pPr>
      <w:r w:rsidRPr="00252848">
        <w:t>at gennemførelse af projektet – og driften af husdyrbruget i øvrigt – ikke vil medføre væsentlige landskabelige ændringer i forhold til den eksisterende tilstand.</w:t>
      </w:r>
    </w:p>
    <w:p w14:paraId="71F6C29F" w14:textId="01EC4932" w:rsidR="008D761D" w:rsidRPr="00252848" w:rsidRDefault="00B85EF0" w:rsidP="009F20E1">
      <w:pPr>
        <w:pStyle w:val="Overskrift2"/>
      </w:pPr>
      <w:bookmarkStart w:id="153" w:name="_Toc221941771"/>
      <w:bookmarkStart w:id="154" w:name="_Toc488666574"/>
      <w:r w:rsidRPr="00252848">
        <w:t>4</w:t>
      </w:r>
      <w:r w:rsidR="008D761D" w:rsidRPr="00252848">
        <w:t>.2. Kulturhistori</w:t>
      </w:r>
      <w:bookmarkEnd w:id="153"/>
      <w:r w:rsidR="008D761D" w:rsidRPr="00252848">
        <w:t>ske værdier</w:t>
      </w:r>
      <w:bookmarkEnd w:id="154"/>
    </w:p>
    <w:p w14:paraId="22954DE4" w14:textId="77777777" w:rsidR="008D761D" w:rsidRPr="00252848" w:rsidRDefault="008D761D" w:rsidP="008D761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b/>
          <w:sz w:val="20"/>
        </w:rPr>
      </w:pPr>
      <w:proofErr w:type="spellStart"/>
      <w:r w:rsidRPr="00252848">
        <w:rPr>
          <w:rFonts w:ascii="Verdana" w:hAnsi="Verdana"/>
          <w:b/>
          <w:sz w:val="20"/>
          <w:lang w:eastAsia="da-DK"/>
        </w:rPr>
        <w:t>Faktaboks</w:t>
      </w:r>
      <w:proofErr w:type="spellEnd"/>
    </w:p>
    <w:p w14:paraId="54D9EEAE" w14:textId="77777777" w:rsidR="008D761D" w:rsidRPr="00252848" w:rsidRDefault="008D761D" w:rsidP="008D761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lang w:eastAsia="da-DK"/>
        </w:rPr>
      </w:pPr>
      <w:r w:rsidRPr="00252848">
        <w:rPr>
          <w:rFonts w:ascii="Verdana" w:hAnsi="Verdana"/>
          <w:sz w:val="18"/>
          <w:szCs w:val="18"/>
        </w:rPr>
        <w:t>Landskabet i I</w:t>
      </w:r>
      <w:r w:rsidRPr="00252848">
        <w:rPr>
          <w:rFonts w:ascii="Verdana" w:hAnsi="Verdana"/>
          <w:sz w:val="18"/>
          <w:szCs w:val="18"/>
          <w:lang w:eastAsia="da-DK"/>
        </w:rPr>
        <w:t>kast-Brande Kommune er præget af menneskets virke igennem årtusinder. Overalt finder vi historiske spor, der fortæller om samfundsudviklingen og om, hvordan mennesket har påvirket omgivelserne. Mange af de historiske spor er kulturhistoriske værdier, der har så stor værdi for formidlingen af og betydningen for vores kulturforståelse, at de er værd at bevare og derfor fortjener en særlig beskyttelse.</w:t>
      </w:r>
    </w:p>
    <w:p w14:paraId="47A674A8" w14:textId="77777777" w:rsidR="008D761D" w:rsidRPr="00252848" w:rsidRDefault="008D761D" w:rsidP="008D761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lang w:eastAsia="da-DK"/>
        </w:rPr>
      </w:pPr>
    </w:p>
    <w:p w14:paraId="57D63D00" w14:textId="77777777" w:rsidR="00B357DD" w:rsidRPr="00252848" w:rsidRDefault="00B357DD" w:rsidP="00B357D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lang w:eastAsia="da-DK"/>
        </w:rPr>
      </w:pPr>
      <w:r w:rsidRPr="00252848">
        <w:rPr>
          <w:rFonts w:ascii="Verdana" w:hAnsi="Verdana"/>
          <w:sz w:val="18"/>
          <w:szCs w:val="18"/>
        </w:rPr>
        <w:t>Ikast-Brande Kommune er ikke præget af værdifuld bygningskultur, her findes ingen købstæder, slotte eller herregårde. Her er det jorden og infrastrukturen, der har skabt vores værdifulde kulturhistoriske spor. Det er historien om, hvordan mennesket opdyrkede heden og udnyttede jordens ressourcer til overlevelse, og historien om hvordan jernbanen og Hærvejen har skåret sig gennem landskabet og dannet grundlaget for byerne.</w:t>
      </w:r>
    </w:p>
    <w:p w14:paraId="50EF1F63" w14:textId="77777777" w:rsidR="00B357DD" w:rsidRPr="00252848" w:rsidRDefault="00B357DD" w:rsidP="00B357D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lang w:eastAsia="da-DK"/>
        </w:rPr>
      </w:pPr>
    </w:p>
    <w:p w14:paraId="0093F282" w14:textId="77777777" w:rsidR="00B357DD" w:rsidRPr="00252848" w:rsidRDefault="00B357DD" w:rsidP="00B357D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252848">
        <w:rPr>
          <w:rFonts w:ascii="Verdana" w:hAnsi="Verdana"/>
          <w:sz w:val="18"/>
          <w:szCs w:val="18"/>
        </w:rPr>
        <w:t xml:space="preserve">I Kommuneplan 2013-2025 for Ikast-Brande Kommune er der udpeget kulturhistoriske værdier, hvor der er tale om både </w:t>
      </w:r>
      <w:r w:rsidRPr="00252848">
        <w:rPr>
          <w:rFonts w:ascii="Verdana" w:hAnsi="Verdana"/>
          <w:i/>
          <w:sz w:val="18"/>
          <w:szCs w:val="18"/>
        </w:rPr>
        <w:t xml:space="preserve">”værdifulde kulturmiljøer” </w:t>
      </w:r>
      <w:r w:rsidRPr="00252848">
        <w:rPr>
          <w:rFonts w:ascii="Verdana" w:hAnsi="Verdana"/>
          <w:sz w:val="18"/>
          <w:szCs w:val="18"/>
        </w:rPr>
        <w:t xml:space="preserve">og </w:t>
      </w:r>
      <w:r w:rsidRPr="00252848">
        <w:rPr>
          <w:rFonts w:ascii="Verdana" w:hAnsi="Verdana"/>
          <w:i/>
          <w:sz w:val="18"/>
          <w:szCs w:val="18"/>
        </w:rPr>
        <w:t xml:space="preserve">”kulturhistoriske bevaringsværdier”. </w:t>
      </w:r>
      <w:r w:rsidRPr="00252848">
        <w:rPr>
          <w:rFonts w:ascii="Verdana" w:hAnsi="Verdana"/>
          <w:sz w:val="18"/>
          <w:szCs w:val="18"/>
        </w:rPr>
        <w:t>Der er foretaget en afvejning af de kulturhistoriske interesser i hele kommunen. Det betyder, at det er de vigtigste kulturhistoriske værdier i kommunen, der skal bevares og beskyttes.</w:t>
      </w:r>
    </w:p>
    <w:p w14:paraId="46CB1B06" w14:textId="77777777" w:rsidR="00B357DD" w:rsidRPr="00252848" w:rsidRDefault="00B357DD" w:rsidP="00B357D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78D89F0D" w14:textId="77777777" w:rsidR="00B357DD" w:rsidRPr="00252848" w:rsidRDefault="00B357DD" w:rsidP="00B357D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252848">
        <w:rPr>
          <w:rFonts w:ascii="Verdana" w:hAnsi="Verdana"/>
          <w:sz w:val="18"/>
          <w:szCs w:val="18"/>
        </w:rPr>
        <w:lastRenderedPageBreak/>
        <w:t xml:space="preserve">De </w:t>
      </w:r>
      <w:r w:rsidRPr="00252848">
        <w:rPr>
          <w:rFonts w:ascii="Verdana" w:hAnsi="Verdana"/>
          <w:i/>
          <w:sz w:val="18"/>
          <w:szCs w:val="18"/>
        </w:rPr>
        <w:t xml:space="preserve">”værdifulde kulturmiljøer” </w:t>
      </w:r>
      <w:r w:rsidRPr="00252848">
        <w:rPr>
          <w:rFonts w:ascii="Verdana" w:hAnsi="Verdana"/>
          <w:sz w:val="18"/>
          <w:szCs w:val="18"/>
        </w:rPr>
        <w:t xml:space="preserve">er typisk større eller mindre områder, der </w:t>
      </w:r>
      <w:r w:rsidR="00A1770B" w:rsidRPr="00252848">
        <w:rPr>
          <w:rFonts w:ascii="Verdana" w:hAnsi="Verdana"/>
          <w:sz w:val="18"/>
          <w:szCs w:val="18"/>
        </w:rPr>
        <w:t>eksempelvis</w:t>
      </w:r>
      <w:r w:rsidRPr="00252848">
        <w:rPr>
          <w:rFonts w:ascii="Verdana" w:hAnsi="Verdana"/>
          <w:sz w:val="18"/>
          <w:szCs w:val="18"/>
        </w:rPr>
        <w:t xml:space="preserve"> afspejler</w:t>
      </w:r>
      <w:r w:rsidR="00A1770B" w:rsidRPr="00252848">
        <w:rPr>
          <w:rFonts w:ascii="Verdana" w:hAnsi="Verdana"/>
          <w:sz w:val="18"/>
          <w:szCs w:val="18"/>
        </w:rPr>
        <w:t>:</w:t>
      </w:r>
      <w:r w:rsidRPr="00252848">
        <w:rPr>
          <w:rFonts w:ascii="Verdana" w:hAnsi="Verdana"/>
          <w:sz w:val="18"/>
          <w:szCs w:val="18"/>
        </w:rPr>
        <w:t xml:space="preserve"> en bestemt tidsepoke eller en landsbytype, et område med en koncentration af fortidsminder som gravhøje og arkæologiske fund eller kirker med kirkegårde og deres omgivelser.</w:t>
      </w:r>
    </w:p>
    <w:p w14:paraId="295AB447" w14:textId="77777777" w:rsidR="00B357DD" w:rsidRPr="00252848" w:rsidRDefault="00B357DD" w:rsidP="00B357D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17C2D9B1" w14:textId="77777777" w:rsidR="00B357DD" w:rsidRPr="00252848" w:rsidRDefault="00B357DD" w:rsidP="00B357D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252848">
        <w:rPr>
          <w:rFonts w:ascii="Verdana" w:hAnsi="Verdana"/>
          <w:sz w:val="18"/>
          <w:szCs w:val="18"/>
        </w:rPr>
        <w:t xml:space="preserve">De </w:t>
      </w:r>
      <w:r w:rsidRPr="00252848">
        <w:rPr>
          <w:rFonts w:ascii="Verdana" w:hAnsi="Verdana"/>
          <w:i/>
          <w:sz w:val="18"/>
          <w:szCs w:val="18"/>
        </w:rPr>
        <w:t xml:space="preserve">”kulturhistoriske bevaringsværdier” </w:t>
      </w:r>
      <w:r w:rsidRPr="00252848">
        <w:rPr>
          <w:rFonts w:ascii="Verdana" w:hAnsi="Verdana"/>
          <w:sz w:val="18"/>
          <w:szCs w:val="18"/>
        </w:rPr>
        <w:t>er typisk enkeltelementer, som mindesten og enkeltgravhøje, fredede og bevaringsværdige bygninger og anlæg eller stendiger, alléer og levende hegn.</w:t>
      </w:r>
    </w:p>
    <w:p w14:paraId="2926233C" w14:textId="77777777" w:rsidR="00B357DD" w:rsidRPr="00252848" w:rsidRDefault="00B357DD" w:rsidP="00B357D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p>
    <w:p w14:paraId="372276A9" w14:textId="77777777" w:rsidR="00B357DD" w:rsidRPr="00252848" w:rsidRDefault="00AE74F3" w:rsidP="00B357DD">
      <w:pPr>
        <w:pStyle w:val="AlmTekst"/>
        <w:pBdr>
          <w:top w:val="single" w:sz="4" w:space="1" w:color="auto"/>
          <w:left w:val="single" w:sz="4" w:space="4" w:color="auto"/>
          <w:bottom w:val="single" w:sz="4" w:space="1" w:color="auto"/>
          <w:right w:val="single" w:sz="4" w:space="4" w:color="auto"/>
        </w:pBdr>
        <w:spacing w:after="0" w:line="280" w:lineRule="exact"/>
        <w:rPr>
          <w:rFonts w:ascii="Verdana" w:hAnsi="Verdana"/>
          <w:sz w:val="18"/>
          <w:szCs w:val="18"/>
        </w:rPr>
      </w:pPr>
      <w:r w:rsidRPr="00252848">
        <w:rPr>
          <w:rFonts w:ascii="Verdana" w:hAnsi="Verdana"/>
          <w:sz w:val="18"/>
          <w:szCs w:val="18"/>
        </w:rPr>
        <w:t>Udpegningen af kulturhistoriske værdier betyder ikke, at der ikke kan ske udvikling inden for eller umiddelbart uden for de udpegede områder. Det skal dog sikres, at udviklingen sker med viden om og under hensyntagen til de kulturhistoriske værdier, så det undgås, at de kulturhistoriske elementer og spor går tabt eller bliver forringet.</w:t>
      </w:r>
    </w:p>
    <w:p w14:paraId="402EFE45" w14:textId="77777777" w:rsidR="008D761D" w:rsidRPr="00252848" w:rsidRDefault="008D761D" w:rsidP="008D761D">
      <w:pPr>
        <w:autoSpaceDE w:val="0"/>
        <w:autoSpaceDN w:val="0"/>
        <w:adjustRightInd w:val="0"/>
        <w:spacing w:line="280" w:lineRule="exact"/>
        <w:rPr>
          <w:rFonts w:cs="Georgia"/>
          <w:lang w:eastAsia="da-DK"/>
        </w:rPr>
      </w:pPr>
    </w:p>
    <w:p w14:paraId="65DD84D7" w14:textId="77777777" w:rsidR="00B357DD" w:rsidRPr="00252848" w:rsidRDefault="00B357DD" w:rsidP="00B357DD">
      <w:pPr>
        <w:autoSpaceDE w:val="0"/>
        <w:autoSpaceDN w:val="0"/>
        <w:adjustRightInd w:val="0"/>
        <w:spacing w:line="280" w:lineRule="exact"/>
        <w:rPr>
          <w:rFonts w:cs="Georgia"/>
          <w:lang w:eastAsia="da-DK"/>
        </w:rPr>
      </w:pPr>
      <w:r w:rsidRPr="00252848">
        <w:rPr>
          <w:rFonts w:cs="Georgia"/>
          <w:lang w:eastAsia="da-DK"/>
        </w:rPr>
        <w:t>Jævnfør Kommuneplan 2013 – 2025 for Ikast-Brande Kommune, skal det undgås, at nyt byggeri, anlæg eller ændringer i landskabet udformes eller placeres på en måde, der forringer oplevelsen eller kvaliteten af de udpegede kulturhistoriske værdier.</w:t>
      </w:r>
    </w:p>
    <w:p w14:paraId="7E3E1BE5" w14:textId="77777777" w:rsidR="00B357DD" w:rsidRPr="00252848" w:rsidRDefault="00B357DD" w:rsidP="00B357DD">
      <w:pPr>
        <w:autoSpaceDE w:val="0"/>
        <w:autoSpaceDN w:val="0"/>
        <w:adjustRightInd w:val="0"/>
        <w:spacing w:line="280" w:lineRule="exact"/>
        <w:rPr>
          <w:rFonts w:cs="Georgia"/>
          <w:lang w:eastAsia="da-DK"/>
        </w:rPr>
      </w:pPr>
    </w:p>
    <w:p w14:paraId="2FC120B2" w14:textId="77777777" w:rsidR="00B357DD" w:rsidRPr="00252848" w:rsidRDefault="00B357DD" w:rsidP="00B357DD">
      <w:pPr>
        <w:autoSpaceDE w:val="0"/>
        <w:autoSpaceDN w:val="0"/>
        <w:adjustRightInd w:val="0"/>
        <w:spacing w:line="280" w:lineRule="exact"/>
        <w:rPr>
          <w:rFonts w:cs="Georgia"/>
          <w:lang w:eastAsia="da-DK"/>
        </w:rPr>
      </w:pPr>
      <w:r w:rsidRPr="00252848">
        <w:rPr>
          <w:rFonts w:cs="Georgia"/>
          <w:lang w:eastAsia="da-DK"/>
        </w:rPr>
        <w:t>Der er jævnfør Kommuneplan 2013 – 2025 for Ikast-Brande Kommune</w:t>
      </w:r>
      <w:r w:rsidRPr="00252848" w:rsidDel="00D273BC">
        <w:rPr>
          <w:rFonts w:cs="Georgia"/>
          <w:lang w:eastAsia="da-DK"/>
        </w:rPr>
        <w:t xml:space="preserve"> </w:t>
      </w:r>
      <w:r w:rsidRPr="00252848">
        <w:rPr>
          <w:rFonts w:cs="Georgia"/>
          <w:lang w:eastAsia="da-DK"/>
        </w:rPr>
        <w:t>ikke udpeget ”</w:t>
      </w:r>
      <w:r w:rsidRPr="00252848">
        <w:rPr>
          <w:rFonts w:cs="Georgia"/>
          <w:i/>
          <w:lang w:eastAsia="da-DK"/>
        </w:rPr>
        <w:t>kulturhistoriske værdier</w:t>
      </w:r>
      <w:r w:rsidR="00AE74F3" w:rsidRPr="00252848">
        <w:rPr>
          <w:rFonts w:cs="Georgia"/>
          <w:lang w:eastAsia="da-DK"/>
        </w:rPr>
        <w:t>” på husdyrbrugets arealer.</w:t>
      </w:r>
    </w:p>
    <w:p w14:paraId="38D10181" w14:textId="77777777" w:rsidR="008D761D" w:rsidRPr="00252848" w:rsidRDefault="008D761D" w:rsidP="008D761D">
      <w:pPr>
        <w:autoSpaceDE w:val="0"/>
        <w:autoSpaceDN w:val="0"/>
        <w:adjustRightInd w:val="0"/>
        <w:spacing w:line="280" w:lineRule="exact"/>
        <w:rPr>
          <w:rFonts w:cs="Georgia"/>
          <w:lang w:eastAsia="da-DK"/>
        </w:rPr>
      </w:pPr>
    </w:p>
    <w:p w14:paraId="453385A2" w14:textId="6B848614" w:rsidR="008D761D" w:rsidRPr="00252848" w:rsidRDefault="008D761D" w:rsidP="008D761D">
      <w:pPr>
        <w:autoSpaceDE w:val="0"/>
        <w:autoSpaceDN w:val="0"/>
        <w:adjustRightInd w:val="0"/>
        <w:spacing w:line="280" w:lineRule="exact"/>
        <w:rPr>
          <w:rFonts w:cs="Georgia"/>
          <w:lang w:eastAsia="da-DK"/>
        </w:rPr>
      </w:pPr>
      <w:r w:rsidRPr="00252848">
        <w:rPr>
          <w:rFonts w:cs="Georgia"/>
          <w:lang w:eastAsia="da-DK"/>
        </w:rPr>
        <w:t xml:space="preserve">Der er ikke registreret fortidsminder og/eller diger på det areal, som ønskes bebygget i forbindelse med projektets gennemførelse, og det pågældende areal ligger mere end </w:t>
      </w:r>
      <w:smartTag w:uri="urn:schemas-microsoft-com:office:smarttags" w:element="metricconverter">
        <w:smartTagPr>
          <w:attr w:name="ProductID" w:val="100 meter"/>
        </w:smartTagPr>
        <w:r w:rsidRPr="00252848">
          <w:rPr>
            <w:rFonts w:cs="Georgia"/>
            <w:lang w:eastAsia="da-DK"/>
          </w:rPr>
          <w:t>100 meter</w:t>
        </w:r>
      </w:smartTag>
      <w:r w:rsidRPr="00252848">
        <w:rPr>
          <w:rFonts w:cs="Georgia"/>
          <w:lang w:eastAsia="da-DK"/>
        </w:rPr>
        <w:t xml:space="preserve"> fra registrerede fortidsminder.</w:t>
      </w:r>
    </w:p>
    <w:p w14:paraId="649A7489" w14:textId="77777777" w:rsidR="008D761D" w:rsidRPr="00252848" w:rsidRDefault="008D761D" w:rsidP="008D761D">
      <w:pPr>
        <w:spacing w:line="280" w:lineRule="exact"/>
        <w:rPr>
          <w:b/>
        </w:rPr>
      </w:pPr>
    </w:p>
    <w:p w14:paraId="1475A010" w14:textId="77777777" w:rsidR="008D761D" w:rsidRPr="00252848" w:rsidRDefault="008D761D" w:rsidP="008D761D">
      <w:pPr>
        <w:spacing w:line="280" w:lineRule="exact"/>
        <w:rPr>
          <w:b/>
          <w:i/>
        </w:rPr>
      </w:pPr>
      <w:r w:rsidRPr="00252848">
        <w:rPr>
          <w:b/>
          <w:i/>
        </w:rPr>
        <w:t>Kommunen vurderer</w:t>
      </w:r>
    </w:p>
    <w:p w14:paraId="7F8A35B0" w14:textId="77777777" w:rsidR="008D761D" w:rsidRPr="00252848" w:rsidRDefault="008D761D" w:rsidP="008D761D">
      <w:pPr>
        <w:spacing w:line="280" w:lineRule="exact"/>
      </w:pPr>
      <w:r w:rsidRPr="00252848">
        <w:t>Ikast-Brande Kommune vurderer, på baggrund af det oplyste:</w:t>
      </w:r>
    </w:p>
    <w:p w14:paraId="743AA3C2" w14:textId="77777777" w:rsidR="008D761D" w:rsidRPr="00252848" w:rsidRDefault="008D761D" w:rsidP="008D761D">
      <w:pPr>
        <w:spacing w:line="280" w:lineRule="exact"/>
      </w:pPr>
    </w:p>
    <w:p w14:paraId="08A94F61" w14:textId="77777777" w:rsidR="008D761D" w:rsidRPr="00252848" w:rsidRDefault="008D761D" w:rsidP="008D761D">
      <w:pPr>
        <w:numPr>
          <w:ilvl w:val="0"/>
          <w:numId w:val="16"/>
        </w:numPr>
        <w:spacing w:line="280" w:lineRule="exact"/>
      </w:pPr>
      <w:r w:rsidRPr="00252848">
        <w:t>at projektets gennemførelse på husdyrbruget ikke vil være i strid med hensynet til de kulturhistoriske interesser i området</w:t>
      </w:r>
    </w:p>
    <w:p w14:paraId="0E63D54E" w14:textId="77777777" w:rsidR="008D761D" w:rsidRPr="00252848" w:rsidRDefault="008D761D" w:rsidP="008D761D">
      <w:pPr>
        <w:spacing w:line="280" w:lineRule="exact"/>
      </w:pPr>
    </w:p>
    <w:p w14:paraId="7B71A759" w14:textId="49E4D33D" w:rsidR="008D761D" w:rsidRPr="00252848" w:rsidRDefault="008D761D" w:rsidP="00CC3D3B">
      <w:pPr>
        <w:numPr>
          <w:ilvl w:val="0"/>
          <w:numId w:val="16"/>
        </w:numPr>
        <w:spacing w:line="280" w:lineRule="exact"/>
      </w:pPr>
      <w:r w:rsidRPr="00252848">
        <w:t>at den valgte placering af gylletanken ikke er i strid med retningslin</w:t>
      </w:r>
      <w:r w:rsidR="00B357DD" w:rsidRPr="00252848">
        <w:t>j</w:t>
      </w:r>
      <w:r w:rsidRPr="00252848">
        <w:t xml:space="preserve">erne for </w:t>
      </w:r>
      <w:r w:rsidR="009D60D9" w:rsidRPr="00252848">
        <w:t xml:space="preserve">varetagelse af </w:t>
      </w:r>
      <w:r w:rsidRPr="00252848">
        <w:t>kulturmiljøer i Kommuneplan 20</w:t>
      </w:r>
      <w:r w:rsidR="009D60D9" w:rsidRPr="00252848">
        <w:t>13</w:t>
      </w:r>
      <w:r w:rsidRPr="00252848">
        <w:t xml:space="preserve"> – 202</w:t>
      </w:r>
      <w:r w:rsidR="009D60D9" w:rsidRPr="00252848">
        <w:t>5</w:t>
      </w:r>
      <w:r w:rsidRPr="00252848">
        <w:t xml:space="preserve"> for Ikast-Brande Kommune. </w:t>
      </w:r>
      <w:r w:rsidR="00944A09" w:rsidRPr="00252848">
        <w:br/>
      </w:r>
    </w:p>
    <w:p w14:paraId="522DE8E2" w14:textId="77777777" w:rsidR="008D761D" w:rsidRPr="00252848" w:rsidRDefault="008D761D" w:rsidP="008D761D">
      <w:pPr>
        <w:numPr>
          <w:ilvl w:val="0"/>
          <w:numId w:val="16"/>
        </w:numPr>
        <w:spacing w:line="280" w:lineRule="exact"/>
      </w:pPr>
      <w:r w:rsidRPr="00252848">
        <w:t>at husdyrbrugets drift – ved overholdelse af de til enhver tid gældende regler – vil ske under hensyntagen til bevarelsen af de kulturhistoriske værdier i landskabet.</w:t>
      </w:r>
    </w:p>
    <w:p w14:paraId="02002975" w14:textId="110190A1" w:rsidR="008D761D" w:rsidRPr="00373CB7" w:rsidRDefault="00B85EF0" w:rsidP="009F20E1">
      <w:pPr>
        <w:pStyle w:val="Overskrift1"/>
      </w:pPr>
      <w:bookmarkStart w:id="155" w:name="_Toc221941773"/>
      <w:bookmarkStart w:id="156" w:name="_Toc488666575"/>
      <w:r w:rsidRPr="00373CB7">
        <w:t>5</w:t>
      </w:r>
      <w:r w:rsidR="008D761D" w:rsidRPr="00373CB7">
        <w:t>. Bilagsfortegnelse</w:t>
      </w:r>
      <w:bookmarkEnd w:id="155"/>
      <w:bookmarkEnd w:id="156"/>
    </w:p>
    <w:p w14:paraId="5B433150" w14:textId="77777777" w:rsidR="008D761D" w:rsidRPr="00373CB7" w:rsidRDefault="008D761D" w:rsidP="008D761D">
      <w:pPr>
        <w:spacing w:line="280" w:lineRule="exact"/>
        <w:rPr>
          <w:lang w:eastAsia="da-DK"/>
        </w:rPr>
      </w:pPr>
    </w:p>
    <w:p w14:paraId="3BC7B2AA" w14:textId="70C02A21" w:rsidR="008D761D" w:rsidRPr="00373CB7" w:rsidRDefault="008D761D" w:rsidP="008D761D">
      <w:pPr>
        <w:spacing w:line="280" w:lineRule="exact"/>
        <w:rPr>
          <w:lang w:eastAsia="da-DK"/>
        </w:rPr>
      </w:pPr>
      <w:r w:rsidRPr="00373CB7">
        <w:rPr>
          <w:lang w:eastAsia="da-DK"/>
        </w:rPr>
        <w:t xml:space="preserve">Bilag 1 </w:t>
      </w:r>
      <w:r w:rsidRPr="00373CB7">
        <w:rPr>
          <w:lang w:eastAsia="da-DK"/>
        </w:rPr>
        <w:tab/>
        <w:t xml:space="preserve">– </w:t>
      </w:r>
      <w:r w:rsidR="00373CB7" w:rsidRPr="00373CB7">
        <w:rPr>
          <w:lang w:eastAsia="da-DK"/>
        </w:rPr>
        <w:t>Oversigt over vilkår</w:t>
      </w:r>
    </w:p>
    <w:p w14:paraId="771E041D" w14:textId="77777777" w:rsidR="008B39E0" w:rsidRPr="00373CB7" w:rsidRDefault="008B39E0" w:rsidP="008D761D">
      <w:pPr>
        <w:spacing w:line="280" w:lineRule="exact"/>
        <w:ind w:left="1304" w:hanging="1304"/>
        <w:rPr>
          <w:lang w:eastAsia="da-DK"/>
        </w:rPr>
      </w:pPr>
    </w:p>
    <w:p w14:paraId="78E7F8FC" w14:textId="77777777" w:rsidR="008D761D" w:rsidRPr="00373CB7" w:rsidRDefault="008D761D" w:rsidP="008D761D">
      <w:pPr>
        <w:spacing w:line="280" w:lineRule="exact"/>
        <w:rPr>
          <w:lang w:eastAsia="da-DK"/>
        </w:rPr>
      </w:pPr>
      <w:r w:rsidRPr="00373CB7">
        <w:rPr>
          <w:lang w:eastAsia="da-DK"/>
        </w:rPr>
        <w:t xml:space="preserve">Kortbilag A </w:t>
      </w:r>
      <w:r w:rsidRPr="00373CB7">
        <w:rPr>
          <w:lang w:eastAsia="da-DK"/>
        </w:rPr>
        <w:tab/>
        <w:t>– Situationsplan</w:t>
      </w:r>
    </w:p>
    <w:p w14:paraId="7647E5DD" w14:textId="77777777" w:rsidR="008D761D" w:rsidRPr="00373CB7" w:rsidRDefault="008D761D" w:rsidP="008D761D">
      <w:pPr>
        <w:spacing w:line="280" w:lineRule="exact"/>
        <w:rPr>
          <w:lang w:eastAsia="da-DK"/>
        </w:rPr>
      </w:pPr>
    </w:p>
    <w:p w14:paraId="3F4A351D" w14:textId="437E9349" w:rsidR="008D761D" w:rsidRPr="00252848" w:rsidRDefault="008D761D" w:rsidP="008D761D">
      <w:pPr>
        <w:spacing w:line="280" w:lineRule="exact"/>
        <w:rPr>
          <w:lang w:eastAsia="da-DK"/>
        </w:rPr>
      </w:pPr>
      <w:r w:rsidRPr="00373CB7">
        <w:rPr>
          <w:lang w:eastAsia="da-DK"/>
        </w:rPr>
        <w:t xml:space="preserve">Kortbilag </w:t>
      </w:r>
      <w:r w:rsidR="00373CB7">
        <w:rPr>
          <w:lang w:eastAsia="da-DK"/>
        </w:rPr>
        <w:t>B</w:t>
      </w:r>
      <w:r w:rsidR="00373CB7" w:rsidRPr="00373CB7">
        <w:rPr>
          <w:lang w:eastAsia="da-DK"/>
        </w:rPr>
        <w:t xml:space="preserve"> </w:t>
      </w:r>
      <w:r w:rsidR="00373CB7" w:rsidRPr="00373CB7">
        <w:rPr>
          <w:lang w:eastAsia="da-DK"/>
        </w:rPr>
        <w:tab/>
        <w:t>– Arealer registreret</w:t>
      </w:r>
      <w:r w:rsidR="00373CB7" w:rsidRPr="00252848">
        <w:rPr>
          <w:lang w:eastAsia="da-DK"/>
        </w:rPr>
        <w:t xml:space="preserve"> som beskyttet efter </w:t>
      </w:r>
      <w:r w:rsidR="00373CB7" w:rsidRPr="00252848">
        <w:rPr>
          <w:i/>
          <w:lang w:eastAsia="da-DK"/>
        </w:rPr>
        <w:t xml:space="preserve">Naturbeskyttelseslovens </w:t>
      </w:r>
      <w:r w:rsidR="00373CB7" w:rsidRPr="00252848">
        <w:rPr>
          <w:lang w:eastAsia="da-DK"/>
        </w:rPr>
        <w:t>§ 3</w:t>
      </w:r>
    </w:p>
    <w:p w14:paraId="1CE46DAF" w14:textId="77777777" w:rsidR="008D761D" w:rsidRPr="00252848" w:rsidRDefault="008D761D" w:rsidP="008D761D">
      <w:pPr>
        <w:spacing w:line="280" w:lineRule="exact"/>
        <w:rPr>
          <w:lang w:eastAsia="da-DK"/>
        </w:rPr>
      </w:pPr>
    </w:p>
    <w:p w14:paraId="26D40838" w14:textId="11D47266" w:rsidR="00373CB7" w:rsidRDefault="00373CB7" w:rsidP="008D761D">
      <w:pPr>
        <w:spacing w:line="280" w:lineRule="exact"/>
        <w:ind w:left="1304" w:hanging="1304"/>
        <w:rPr>
          <w:lang w:eastAsia="da-DK"/>
        </w:rPr>
      </w:pPr>
      <w:r>
        <w:rPr>
          <w:lang w:eastAsia="da-DK"/>
        </w:rPr>
        <w:t xml:space="preserve">Kortbilag C    </w:t>
      </w:r>
      <w:r>
        <w:rPr>
          <w:lang w:eastAsia="da-DK"/>
        </w:rPr>
        <w:tab/>
        <w:t>-</w:t>
      </w:r>
      <w:r w:rsidRPr="00373CB7">
        <w:t xml:space="preserve"> </w:t>
      </w:r>
      <w:r w:rsidRPr="00252848">
        <w:t xml:space="preserve">Arealudpegninger i henhold til </w:t>
      </w:r>
      <w:r w:rsidRPr="00252848">
        <w:rPr>
          <w:i/>
        </w:rPr>
        <w:t xml:space="preserve">Husdyrgodkendelsesbekendtgørelsen </w:t>
      </w:r>
      <w:r w:rsidRPr="00252848">
        <w:t>(evt. andre kommuner i særskilt kortbilag)</w:t>
      </w:r>
      <w:r>
        <w:br/>
      </w:r>
    </w:p>
    <w:p w14:paraId="3F7F0733" w14:textId="78B2F41F" w:rsidR="00373CB7" w:rsidRDefault="00373CB7" w:rsidP="008D761D">
      <w:pPr>
        <w:spacing w:line="280" w:lineRule="exact"/>
        <w:ind w:left="1304" w:hanging="1304"/>
        <w:rPr>
          <w:lang w:eastAsia="da-DK"/>
        </w:rPr>
      </w:pPr>
      <w:r>
        <w:rPr>
          <w:lang w:eastAsia="da-DK"/>
        </w:rPr>
        <w:lastRenderedPageBreak/>
        <w:t>Kortbilag D</w:t>
      </w:r>
      <w:r>
        <w:rPr>
          <w:lang w:eastAsia="da-DK"/>
        </w:rPr>
        <w:tab/>
        <w:t>- Bygge- og beskyttelseslinjer</w:t>
      </w:r>
    </w:p>
    <w:p w14:paraId="063BC222" w14:textId="77777777" w:rsidR="00373CB7" w:rsidRDefault="00373CB7" w:rsidP="008D761D">
      <w:pPr>
        <w:spacing w:line="280" w:lineRule="exact"/>
        <w:ind w:left="1304" w:hanging="1304"/>
        <w:rPr>
          <w:lang w:eastAsia="da-DK"/>
        </w:rPr>
      </w:pPr>
    </w:p>
    <w:p w14:paraId="410DFD0F" w14:textId="77777777" w:rsidR="008D761D" w:rsidRPr="00252848" w:rsidRDefault="008D761D" w:rsidP="008D761D">
      <w:pPr>
        <w:spacing w:line="280" w:lineRule="exact"/>
      </w:pPr>
    </w:p>
    <w:p w14:paraId="7DE5BC17" w14:textId="17AF018F" w:rsidR="008D761D" w:rsidRPr="00252848" w:rsidRDefault="008D761D" w:rsidP="009F20E1">
      <w:pPr>
        <w:pStyle w:val="Overskrift2"/>
      </w:pPr>
      <w:r w:rsidRPr="00252848">
        <w:rPr>
          <w:lang w:eastAsia="da-DK"/>
        </w:rPr>
        <w:br w:type="page"/>
      </w:r>
      <w:bookmarkStart w:id="157" w:name="_Toc406679857"/>
      <w:bookmarkStart w:id="158" w:name="_Toc476737711"/>
      <w:bookmarkStart w:id="159" w:name="_Toc488666576"/>
      <w:r w:rsidRPr="00252848">
        <w:lastRenderedPageBreak/>
        <w:t>Bilag 1</w:t>
      </w:r>
      <w:bookmarkEnd w:id="157"/>
      <w:bookmarkEnd w:id="158"/>
      <w:r w:rsidR="0074257D">
        <w:t xml:space="preserve"> – Oversigt over</w:t>
      </w:r>
      <w:r w:rsidR="0076055D" w:rsidRPr="00252848">
        <w:t xml:space="preserve"> vilkår</w:t>
      </w:r>
      <w:bookmarkEnd w:id="159"/>
    </w:p>
    <w:p w14:paraId="274BFAF3" w14:textId="3C316E03" w:rsidR="0076055D" w:rsidRPr="00252848" w:rsidRDefault="0076055D" w:rsidP="0076055D"/>
    <w:p w14:paraId="463A95BF" w14:textId="77777777" w:rsidR="0076055D" w:rsidRPr="00252848" w:rsidRDefault="0076055D" w:rsidP="0076055D">
      <w:pPr>
        <w:pStyle w:val="Brdtekst2"/>
        <w:spacing w:line="280" w:lineRule="exact"/>
        <w:rPr>
          <w:rFonts w:ascii="Verdana" w:hAnsi="Verdana"/>
          <w:sz w:val="18"/>
          <w:szCs w:val="18"/>
        </w:rPr>
      </w:pPr>
    </w:p>
    <w:p w14:paraId="508F9607" w14:textId="77777777" w:rsidR="0076055D" w:rsidRPr="00252848" w:rsidRDefault="0076055D" w:rsidP="0076055D">
      <w:pPr>
        <w:pStyle w:val="Brdtekst2"/>
        <w:numPr>
          <w:ilvl w:val="0"/>
          <w:numId w:val="31"/>
        </w:numPr>
        <w:spacing w:line="280" w:lineRule="exact"/>
        <w:rPr>
          <w:rFonts w:ascii="Verdana" w:hAnsi="Verdana"/>
          <w:b/>
          <w:sz w:val="18"/>
          <w:szCs w:val="18"/>
        </w:rPr>
      </w:pPr>
      <w:r w:rsidRPr="00252848">
        <w:rPr>
          <w:rFonts w:ascii="Verdana" w:hAnsi="Verdana"/>
          <w:b/>
          <w:sz w:val="18"/>
          <w:szCs w:val="18"/>
        </w:rPr>
        <w:t>Generelle vilkår</w:t>
      </w:r>
    </w:p>
    <w:p w14:paraId="2F7B7BFC" w14:textId="77777777" w:rsidR="0076055D" w:rsidRPr="00252848" w:rsidRDefault="0076055D" w:rsidP="0076055D">
      <w:pPr>
        <w:numPr>
          <w:ilvl w:val="1"/>
          <w:numId w:val="31"/>
        </w:numPr>
        <w:spacing w:line="280" w:lineRule="exact"/>
      </w:pPr>
      <w:r w:rsidRPr="00252848">
        <w:t xml:space="preserve">Husdyrbruget skal drives i overensstemmelse med det, der er beskrevet i ansøgningen og i miljøgodkendelsen med tilhørende bilag. </w:t>
      </w:r>
    </w:p>
    <w:p w14:paraId="2F504C89" w14:textId="77777777" w:rsidR="0076055D" w:rsidRPr="00252848" w:rsidRDefault="0076055D" w:rsidP="0076055D">
      <w:pPr>
        <w:spacing w:line="280" w:lineRule="exact"/>
        <w:ind w:left="360"/>
      </w:pPr>
    </w:p>
    <w:p w14:paraId="36950361" w14:textId="77777777" w:rsidR="0076055D" w:rsidRPr="00252848" w:rsidRDefault="0076055D" w:rsidP="0076055D">
      <w:pPr>
        <w:numPr>
          <w:ilvl w:val="1"/>
          <w:numId w:val="31"/>
        </w:numPr>
        <w:spacing w:line="280" w:lineRule="exact"/>
      </w:pPr>
      <w:r w:rsidRPr="00252848">
        <w:t>Eventuelle ændringer i ejerforhold – og/eller i hvem der er ansvarlig for husdyrbrugets drift – skal meddeles til Ikast-Brande Kommune.</w:t>
      </w:r>
    </w:p>
    <w:p w14:paraId="0DAF7164" w14:textId="77777777" w:rsidR="0076055D" w:rsidRPr="00252848" w:rsidRDefault="0076055D" w:rsidP="0076055D">
      <w:pPr>
        <w:spacing w:line="280" w:lineRule="exact"/>
        <w:ind w:left="360"/>
      </w:pPr>
    </w:p>
    <w:p w14:paraId="1E9DB1F1" w14:textId="77777777" w:rsidR="0076055D" w:rsidRPr="00252848" w:rsidRDefault="0076055D" w:rsidP="0076055D">
      <w:pPr>
        <w:numPr>
          <w:ilvl w:val="1"/>
          <w:numId w:val="31"/>
        </w:numPr>
        <w:spacing w:line="280" w:lineRule="exact"/>
      </w:pPr>
      <w:r w:rsidRPr="00252848">
        <w:t>Husdyrbruget skal aktivt arbejde for at blive en virksomhed, der er på forkant i miljøarbejdet</w:t>
      </w:r>
      <w:r w:rsidRPr="00252848">
        <w:rPr>
          <w:rStyle w:val="Fodnotehenvisning"/>
        </w:rPr>
        <w:footnoteReference w:id="17"/>
      </w:r>
      <w:r w:rsidRPr="00252848">
        <w:t xml:space="preserve">. Husdyrbruget skal således som minimum have procedurer for korrigerende handlinger ved eventuel overskridelse af generelle miljøregler, og af miljøgodkendelsens vilkår. Disse procedurer kan helt eller delvist være formuleret i en beredskabsplan – jævnfør vilkår 1.5. </w:t>
      </w:r>
    </w:p>
    <w:p w14:paraId="22C02F43" w14:textId="77777777" w:rsidR="0076055D" w:rsidRPr="00252848" w:rsidRDefault="0076055D" w:rsidP="0076055D">
      <w:pPr>
        <w:spacing w:line="280" w:lineRule="exact"/>
        <w:ind w:left="360"/>
      </w:pPr>
    </w:p>
    <w:p w14:paraId="41E1E678" w14:textId="77777777" w:rsidR="0076055D" w:rsidRPr="00252848" w:rsidRDefault="0076055D" w:rsidP="0076055D">
      <w:pPr>
        <w:numPr>
          <w:ilvl w:val="1"/>
          <w:numId w:val="31"/>
        </w:numPr>
        <w:spacing w:line="280" w:lineRule="exact"/>
      </w:pPr>
      <w:r w:rsidRPr="00252848">
        <w:t xml:space="preserve">De vilkår for miljøgodkendelsen, som vedrører husdyrbrugets drift, skal være kendt af den eller de personer, der udfører den pågældende del af husdyrbrugets drift. </w:t>
      </w:r>
    </w:p>
    <w:p w14:paraId="12536E3A" w14:textId="77777777" w:rsidR="0076055D" w:rsidRPr="00252848" w:rsidRDefault="0076055D" w:rsidP="0076055D">
      <w:pPr>
        <w:spacing w:line="280" w:lineRule="exact"/>
        <w:ind w:left="360"/>
      </w:pPr>
    </w:p>
    <w:p w14:paraId="25B85860" w14:textId="77777777" w:rsidR="0076055D" w:rsidRPr="00252848" w:rsidRDefault="0076055D" w:rsidP="0076055D">
      <w:pPr>
        <w:numPr>
          <w:ilvl w:val="1"/>
          <w:numId w:val="31"/>
        </w:numPr>
        <w:spacing w:line="280" w:lineRule="exact"/>
      </w:pPr>
      <w:r w:rsidRPr="00252848">
        <w:t xml:space="preserve">Der skal forefindes en til enhver tid opdateret beredskabsplan på husdyrbruget, som fortæller, hvornår og hvordan der skal reageres ved uheld, der kan medføre konsekvenser for det omgivende miljø. Planen skal være tilgængelig og synlig for ejendommens ansatte og andre, der arbejder på bedriften (bilag 2). </w:t>
      </w:r>
    </w:p>
    <w:p w14:paraId="2C232248" w14:textId="77777777" w:rsidR="0076055D" w:rsidRPr="00252848" w:rsidRDefault="0076055D" w:rsidP="0076055D">
      <w:pPr>
        <w:spacing w:line="280" w:lineRule="exact"/>
        <w:ind w:left="360"/>
      </w:pPr>
    </w:p>
    <w:p w14:paraId="5AE701F7" w14:textId="77777777" w:rsidR="0076055D" w:rsidRPr="00252848" w:rsidRDefault="0076055D" w:rsidP="0076055D">
      <w:pPr>
        <w:numPr>
          <w:ilvl w:val="1"/>
          <w:numId w:val="31"/>
        </w:numPr>
        <w:spacing w:line="280" w:lineRule="exact"/>
      </w:pPr>
      <w:r w:rsidRPr="00252848">
        <w:t>Husdyrbruget skal på Ikast-Brande Kommunes forlangende fremvise dokumentation for størrelsen af den årlige husdyrproduktion, i form af f.eks. gødningsregnskaber eller slagteriafregninger.</w:t>
      </w:r>
    </w:p>
    <w:p w14:paraId="6B434A74" w14:textId="77777777" w:rsidR="0076055D" w:rsidRPr="00252848" w:rsidRDefault="0076055D" w:rsidP="0076055D">
      <w:pPr>
        <w:spacing w:line="280" w:lineRule="exact"/>
      </w:pPr>
    </w:p>
    <w:p w14:paraId="0F8C294C" w14:textId="77777777" w:rsidR="0076055D" w:rsidRPr="00252848" w:rsidRDefault="0076055D" w:rsidP="0076055D">
      <w:pPr>
        <w:spacing w:line="280" w:lineRule="exact"/>
      </w:pPr>
    </w:p>
    <w:p w14:paraId="0F19047B" w14:textId="77777777" w:rsidR="0076055D" w:rsidRPr="00252848" w:rsidRDefault="0076055D" w:rsidP="0076055D">
      <w:pPr>
        <w:pStyle w:val="Brdtekst2"/>
        <w:numPr>
          <w:ilvl w:val="0"/>
          <w:numId w:val="31"/>
        </w:numPr>
        <w:spacing w:line="280" w:lineRule="exact"/>
        <w:rPr>
          <w:rFonts w:ascii="Verdana" w:hAnsi="Verdana"/>
          <w:b/>
          <w:sz w:val="18"/>
          <w:szCs w:val="18"/>
        </w:rPr>
      </w:pPr>
      <w:r w:rsidRPr="00252848">
        <w:rPr>
          <w:rFonts w:ascii="Verdana" w:hAnsi="Verdana"/>
          <w:b/>
          <w:sz w:val="18"/>
          <w:szCs w:val="18"/>
        </w:rPr>
        <w:t>Vilkår med hensyn til begrænsning af ammoniak- og lugtpåvirkning:</w:t>
      </w:r>
    </w:p>
    <w:p w14:paraId="4DCD9B2E" w14:textId="77777777" w:rsidR="0076055D" w:rsidRPr="00252848" w:rsidRDefault="0076055D" w:rsidP="0076055D">
      <w:pPr>
        <w:numPr>
          <w:ilvl w:val="1"/>
          <w:numId w:val="31"/>
        </w:numPr>
        <w:spacing w:line="280" w:lineRule="exact"/>
      </w:pPr>
      <w:r w:rsidRPr="00252848">
        <w:t xml:space="preserve">Der må ikke anbringes svinehytter inden for bufferzone I jf. kortbilag G. </w:t>
      </w:r>
    </w:p>
    <w:p w14:paraId="63C70BE6" w14:textId="77777777" w:rsidR="0076055D" w:rsidRPr="00252848" w:rsidRDefault="0076055D" w:rsidP="0076055D">
      <w:pPr>
        <w:spacing w:line="280" w:lineRule="exact"/>
        <w:ind w:left="360"/>
      </w:pPr>
    </w:p>
    <w:p w14:paraId="66206EBD" w14:textId="77777777" w:rsidR="0076055D" w:rsidRPr="00252848" w:rsidRDefault="0076055D" w:rsidP="0076055D">
      <w:pPr>
        <w:numPr>
          <w:ilvl w:val="1"/>
          <w:numId w:val="31"/>
        </w:numPr>
        <w:spacing w:line="280" w:lineRule="exact"/>
      </w:pPr>
      <w:r w:rsidRPr="00252848">
        <w:t>Markstakke med komposteret dybstrøelse må ikke placeres nærmere end 100 meter fra naturområder jf. kortbilag F og nabobebyggelser.</w:t>
      </w:r>
    </w:p>
    <w:p w14:paraId="05452FFD" w14:textId="77777777" w:rsidR="0076055D" w:rsidRPr="00252848" w:rsidRDefault="0076055D" w:rsidP="0076055D">
      <w:pPr>
        <w:pStyle w:val="Listeafsnit"/>
      </w:pPr>
    </w:p>
    <w:p w14:paraId="4A4EC2E5" w14:textId="77777777" w:rsidR="0076055D" w:rsidRPr="00252848" w:rsidRDefault="0076055D" w:rsidP="0076055D">
      <w:pPr>
        <w:numPr>
          <w:ilvl w:val="1"/>
          <w:numId w:val="31"/>
        </w:numPr>
        <w:spacing w:line="280" w:lineRule="exact"/>
      </w:pPr>
      <w:r w:rsidRPr="00252848">
        <w:t>Der må ikke anlægges markstakke på udbringningsarealerne i Herning Kommune, da de ligger inden for 300 m af § 3 beskyttet naturområder og inden for områder der er udpeget som fosforklasse 2.</w:t>
      </w:r>
    </w:p>
    <w:p w14:paraId="4A9797B1" w14:textId="77777777" w:rsidR="0076055D" w:rsidRPr="00252848" w:rsidRDefault="0076055D" w:rsidP="0076055D">
      <w:pPr>
        <w:spacing w:line="280" w:lineRule="exact"/>
        <w:ind w:left="360"/>
      </w:pPr>
    </w:p>
    <w:p w14:paraId="34A34C99" w14:textId="77777777" w:rsidR="0076055D" w:rsidRPr="00252848" w:rsidRDefault="0076055D" w:rsidP="0076055D">
      <w:pPr>
        <w:pStyle w:val="Brdtekst2"/>
        <w:numPr>
          <w:ilvl w:val="1"/>
          <w:numId w:val="31"/>
        </w:numPr>
        <w:spacing w:after="0" w:line="280" w:lineRule="exact"/>
        <w:rPr>
          <w:rFonts w:ascii="Verdana" w:hAnsi="Verdana"/>
          <w:sz w:val="18"/>
          <w:szCs w:val="18"/>
        </w:rPr>
      </w:pPr>
      <w:r w:rsidRPr="00252848">
        <w:rPr>
          <w:rFonts w:ascii="Verdana" w:hAnsi="Verdana"/>
          <w:sz w:val="18"/>
          <w:szCs w:val="18"/>
        </w:rPr>
        <w:t>Husdyrbrugets interne færdselsarealer skal dagligt renholdes ved opsamling af eventuelt foder- og gødningsspild.</w:t>
      </w:r>
    </w:p>
    <w:p w14:paraId="77BE679D" w14:textId="77777777" w:rsidR="0076055D" w:rsidRPr="00252848" w:rsidRDefault="0076055D" w:rsidP="0076055D">
      <w:pPr>
        <w:pStyle w:val="Brdtekst2"/>
        <w:spacing w:after="0" w:line="280" w:lineRule="exact"/>
        <w:ind w:left="360"/>
        <w:rPr>
          <w:rFonts w:ascii="Verdana" w:hAnsi="Verdana"/>
          <w:sz w:val="18"/>
          <w:szCs w:val="18"/>
        </w:rPr>
      </w:pPr>
    </w:p>
    <w:p w14:paraId="5E99F0AA" w14:textId="77777777" w:rsidR="0076055D" w:rsidRPr="00252848" w:rsidRDefault="0076055D" w:rsidP="0076055D">
      <w:pPr>
        <w:pStyle w:val="Brdtekst2"/>
        <w:numPr>
          <w:ilvl w:val="1"/>
          <w:numId w:val="31"/>
        </w:numPr>
        <w:spacing w:after="0" w:line="280" w:lineRule="exact"/>
        <w:rPr>
          <w:rFonts w:ascii="Verdana" w:hAnsi="Verdana"/>
          <w:sz w:val="18"/>
          <w:szCs w:val="18"/>
        </w:rPr>
      </w:pPr>
      <w:r w:rsidRPr="00252848">
        <w:rPr>
          <w:rFonts w:ascii="Verdana" w:hAnsi="Verdana"/>
          <w:sz w:val="18"/>
          <w:szCs w:val="18"/>
        </w:rPr>
        <w:t xml:space="preserve">Såfremt der efter Ikast-Brande Kommunes vurdering opstår væsentlige lugtgener, som vurderes at være væsentligt større end det, der kan forventes ifølge grundlaget for </w:t>
      </w:r>
      <w:r w:rsidRPr="00252848">
        <w:rPr>
          <w:rFonts w:ascii="Verdana" w:hAnsi="Verdana"/>
          <w:sz w:val="18"/>
          <w:szCs w:val="18"/>
        </w:rPr>
        <w:lastRenderedPageBreak/>
        <w:t>miljøvurderingen, kan Ikast-Brande Kommune meddele påbud om, at der skal udarbejdes og gennemføres et projekt med foranstaltninger, som minimerer generne.</w:t>
      </w:r>
    </w:p>
    <w:p w14:paraId="52B282B2" w14:textId="77777777" w:rsidR="0076055D" w:rsidRPr="00252848" w:rsidRDefault="0076055D" w:rsidP="0076055D">
      <w:pPr>
        <w:pStyle w:val="Brdtekst2"/>
        <w:spacing w:after="0" w:line="280" w:lineRule="exact"/>
        <w:ind w:left="360"/>
        <w:rPr>
          <w:rFonts w:ascii="Verdana" w:hAnsi="Verdana"/>
          <w:sz w:val="18"/>
          <w:szCs w:val="18"/>
          <w:highlight w:val="lightGray"/>
        </w:rPr>
      </w:pPr>
    </w:p>
    <w:p w14:paraId="254CD7CF" w14:textId="77777777" w:rsidR="0076055D" w:rsidRPr="00252848" w:rsidRDefault="0076055D" w:rsidP="0076055D">
      <w:pPr>
        <w:pStyle w:val="Brdtekst2"/>
        <w:numPr>
          <w:ilvl w:val="0"/>
          <w:numId w:val="31"/>
        </w:numPr>
        <w:spacing w:line="280" w:lineRule="exact"/>
        <w:rPr>
          <w:rFonts w:ascii="Verdana" w:hAnsi="Verdana"/>
          <w:b/>
          <w:sz w:val="18"/>
          <w:szCs w:val="18"/>
        </w:rPr>
      </w:pPr>
      <w:r w:rsidRPr="00252848">
        <w:rPr>
          <w:rFonts w:ascii="Verdana" w:hAnsi="Verdana"/>
          <w:b/>
          <w:sz w:val="18"/>
          <w:szCs w:val="18"/>
        </w:rPr>
        <w:t>Vilkår med hensyn til skadedyr:</w:t>
      </w:r>
    </w:p>
    <w:p w14:paraId="0FFFDE51" w14:textId="77777777" w:rsidR="0076055D" w:rsidRPr="00252848" w:rsidRDefault="0076055D" w:rsidP="0076055D">
      <w:pPr>
        <w:pStyle w:val="Brdtekst2"/>
        <w:numPr>
          <w:ilvl w:val="1"/>
          <w:numId w:val="31"/>
        </w:numPr>
        <w:spacing w:after="0" w:line="280" w:lineRule="exact"/>
        <w:rPr>
          <w:rFonts w:ascii="Verdana" w:hAnsi="Verdana"/>
          <w:sz w:val="18"/>
          <w:szCs w:val="18"/>
        </w:rPr>
      </w:pPr>
      <w:r w:rsidRPr="00252848">
        <w:rPr>
          <w:rFonts w:ascii="Verdana" w:hAnsi="Verdana"/>
          <w:sz w:val="18"/>
          <w:szCs w:val="18"/>
        </w:rPr>
        <w:t xml:space="preserve">Der skal på ejendommen foretages en effektiv flue- og skadedyrsbekæmpelse. Såfremt der efter Ikast-Brande Kommunes vurdering opstår væsentlige gener for omgivelserne fra opformering af fluer eller skadedyr på husdyrbruget, kan Ikast-Brande Kommune meddele påbud om, at der skal udarbejdes og gennemføres et projekt med foranstaltninger svarende til de til enhver tid gældende </w:t>
      </w:r>
      <w:proofErr w:type="spellStart"/>
      <w:r w:rsidRPr="00252848">
        <w:rPr>
          <w:rFonts w:ascii="Verdana" w:hAnsi="Verdana"/>
          <w:sz w:val="18"/>
          <w:szCs w:val="18"/>
        </w:rPr>
        <w:t>retningslinier</w:t>
      </w:r>
      <w:proofErr w:type="spellEnd"/>
      <w:r w:rsidRPr="00252848">
        <w:rPr>
          <w:rFonts w:ascii="Verdana" w:hAnsi="Verdana"/>
          <w:sz w:val="18"/>
          <w:szCs w:val="18"/>
        </w:rPr>
        <w:t xml:space="preserve"> fra Statens Skadedyrslaboratorium.</w:t>
      </w:r>
    </w:p>
    <w:p w14:paraId="66009327" w14:textId="77777777" w:rsidR="0076055D" w:rsidRPr="00252848" w:rsidRDefault="0076055D" w:rsidP="0076055D">
      <w:pPr>
        <w:pStyle w:val="Brdtekst2"/>
        <w:spacing w:after="0" w:line="280" w:lineRule="exact"/>
        <w:rPr>
          <w:rFonts w:ascii="Verdana" w:hAnsi="Verdana"/>
          <w:sz w:val="18"/>
          <w:szCs w:val="18"/>
        </w:rPr>
      </w:pPr>
    </w:p>
    <w:p w14:paraId="3F1A352E" w14:textId="77777777" w:rsidR="0076055D" w:rsidRPr="00252848" w:rsidRDefault="0076055D" w:rsidP="0076055D">
      <w:pPr>
        <w:pStyle w:val="Brdtekst2"/>
        <w:numPr>
          <w:ilvl w:val="0"/>
          <w:numId w:val="31"/>
        </w:numPr>
        <w:spacing w:line="280" w:lineRule="exact"/>
        <w:rPr>
          <w:rFonts w:ascii="Verdana" w:hAnsi="Verdana"/>
          <w:b/>
          <w:sz w:val="18"/>
          <w:szCs w:val="18"/>
        </w:rPr>
      </w:pPr>
      <w:r w:rsidRPr="00252848">
        <w:rPr>
          <w:rFonts w:ascii="Verdana" w:hAnsi="Verdana"/>
          <w:b/>
          <w:sz w:val="18"/>
          <w:szCs w:val="18"/>
        </w:rPr>
        <w:t>Vilkår med hensyn til begrænsning af støj:</w:t>
      </w:r>
    </w:p>
    <w:p w14:paraId="6B7702C5" w14:textId="77777777" w:rsidR="0076055D" w:rsidRPr="00252848" w:rsidRDefault="0076055D" w:rsidP="0076055D">
      <w:pPr>
        <w:numPr>
          <w:ilvl w:val="1"/>
          <w:numId w:val="31"/>
        </w:numPr>
        <w:tabs>
          <w:tab w:val="left" w:pos="360"/>
        </w:tabs>
        <w:spacing w:line="280" w:lineRule="exact"/>
      </w:pPr>
      <w:r w:rsidRPr="00252848">
        <w:t>Såfremt Ikast-Brande Kommune modtager klager over støj fra husdyrbruget med tilknyttede aktiviteter, og kommunen vurderer, at der er tale om væsentlige støjgener, skal der indsendes dokumentation for overholdelse af nedenstående støjkrav. Husdyrbrugets bidrag til det ækvivalente, korrigerede støjniveau må ikke overstige følgende værdier ved nabobeboelser:</w:t>
      </w:r>
    </w:p>
    <w:p w14:paraId="4FB23055" w14:textId="77777777" w:rsidR="0076055D" w:rsidRPr="00252848" w:rsidRDefault="0076055D" w:rsidP="0076055D">
      <w:pPr>
        <w:tabs>
          <w:tab w:val="left" w:pos="360"/>
          <w:tab w:val="left" w:pos="1080"/>
        </w:tabs>
        <w:spacing w:line="280" w:lineRule="exact"/>
        <w:ind w:left="1080" w:firstLine="225"/>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800"/>
        <w:gridCol w:w="1980"/>
      </w:tblGrid>
      <w:tr w:rsidR="0076055D" w:rsidRPr="00252848" w14:paraId="6981BAB8" w14:textId="77777777" w:rsidTr="007476DC">
        <w:tc>
          <w:tcPr>
            <w:tcW w:w="2160" w:type="dxa"/>
          </w:tcPr>
          <w:p w14:paraId="01F514F5" w14:textId="77777777" w:rsidR="0076055D" w:rsidRPr="00252848" w:rsidRDefault="0076055D" w:rsidP="007476DC">
            <w:pPr>
              <w:tabs>
                <w:tab w:val="left" w:pos="360"/>
                <w:tab w:val="left" w:pos="1080"/>
              </w:tabs>
              <w:spacing w:line="280" w:lineRule="exact"/>
              <w:jc w:val="center"/>
            </w:pPr>
            <w:r w:rsidRPr="00252848">
              <w:t>Dag</w:t>
            </w:r>
          </w:p>
        </w:tc>
        <w:tc>
          <w:tcPr>
            <w:tcW w:w="1800" w:type="dxa"/>
          </w:tcPr>
          <w:p w14:paraId="3231B9F2" w14:textId="77777777" w:rsidR="0076055D" w:rsidRPr="00252848" w:rsidRDefault="0076055D" w:rsidP="007476DC">
            <w:pPr>
              <w:tabs>
                <w:tab w:val="left" w:pos="360"/>
                <w:tab w:val="left" w:pos="1080"/>
              </w:tabs>
              <w:spacing w:line="280" w:lineRule="exact"/>
              <w:ind w:left="360"/>
            </w:pPr>
            <w:r w:rsidRPr="00252848">
              <w:t>Tidspunkt</w:t>
            </w:r>
          </w:p>
        </w:tc>
        <w:tc>
          <w:tcPr>
            <w:tcW w:w="1980" w:type="dxa"/>
          </w:tcPr>
          <w:p w14:paraId="38B74292" w14:textId="77777777" w:rsidR="0076055D" w:rsidRPr="00252848" w:rsidRDefault="0076055D" w:rsidP="007476DC">
            <w:pPr>
              <w:tabs>
                <w:tab w:val="left" w:pos="360"/>
                <w:tab w:val="left" w:pos="1080"/>
              </w:tabs>
              <w:spacing w:line="280" w:lineRule="exact"/>
              <w:ind w:left="360"/>
            </w:pPr>
            <w:r w:rsidRPr="00252848">
              <w:t>Støjniveau</w:t>
            </w:r>
          </w:p>
        </w:tc>
      </w:tr>
      <w:tr w:rsidR="0076055D" w:rsidRPr="00252848" w14:paraId="21AC0E45" w14:textId="77777777" w:rsidTr="007476DC">
        <w:tc>
          <w:tcPr>
            <w:tcW w:w="2160" w:type="dxa"/>
          </w:tcPr>
          <w:p w14:paraId="30E52353" w14:textId="77777777" w:rsidR="0076055D" w:rsidRPr="00252848" w:rsidRDefault="0076055D" w:rsidP="007476DC">
            <w:pPr>
              <w:tabs>
                <w:tab w:val="left" w:pos="360"/>
                <w:tab w:val="left" w:pos="1080"/>
              </w:tabs>
              <w:spacing w:line="280" w:lineRule="exact"/>
              <w:ind w:left="360"/>
              <w:jc w:val="center"/>
            </w:pPr>
            <w:r w:rsidRPr="00252848">
              <w:t>Mandag - fredag</w:t>
            </w:r>
          </w:p>
          <w:p w14:paraId="6188F201" w14:textId="77777777" w:rsidR="0076055D" w:rsidRPr="00252848" w:rsidRDefault="0076055D" w:rsidP="007476DC">
            <w:pPr>
              <w:tabs>
                <w:tab w:val="left" w:pos="360"/>
                <w:tab w:val="left" w:pos="1080"/>
              </w:tabs>
              <w:spacing w:line="280" w:lineRule="exact"/>
              <w:ind w:left="360"/>
              <w:jc w:val="center"/>
            </w:pPr>
            <w:r w:rsidRPr="00252848">
              <w:t>Lørdag</w:t>
            </w:r>
          </w:p>
        </w:tc>
        <w:tc>
          <w:tcPr>
            <w:tcW w:w="1800" w:type="dxa"/>
          </w:tcPr>
          <w:p w14:paraId="5DB8FBCF" w14:textId="77777777" w:rsidR="0076055D" w:rsidRPr="00252848" w:rsidRDefault="0076055D" w:rsidP="007476DC">
            <w:pPr>
              <w:tabs>
                <w:tab w:val="left" w:pos="360"/>
                <w:tab w:val="left" w:pos="1080"/>
              </w:tabs>
              <w:spacing w:line="280" w:lineRule="exact"/>
              <w:ind w:left="360"/>
              <w:jc w:val="center"/>
            </w:pPr>
            <w:r w:rsidRPr="00252848">
              <w:t>kl.   7 - 18</w:t>
            </w:r>
          </w:p>
          <w:p w14:paraId="1CA1202C" w14:textId="77777777" w:rsidR="0076055D" w:rsidRPr="00252848" w:rsidRDefault="0076055D" w:rsidP="007476DC">
            <w:pPr>
              <w:tabs>
                <w:tab w:val="left" w:pos="360"/>
                <w:tab w:val="left" w:pos="1080"/>
              </w:tabs>
              <w:spacing w:line="280" w:lineRule="exact"/>
              <w:ind w:left="360"/>
              <w:jc w:val="center"/>
            </w:pPr>
            <w:r w:rsidRPr="00252848">
              <w:t>kl.   7 - 14</w:t>
            </w:r>
          </w:p>
        </w:tc>
        <w:tc>
          <w:tcPr>
            <w:tcW w:w="1980" w:type="dxa"/>
          </w:tcPr>
          <w:p w14:paraId="6C5C0801" w14:textId="77777777" w:rsidR="0076055D" w:rsidRPr="00252848" w:rsidRDefault="0076055D" w:rsidP="007476DC">
            <w:pPr>
              <w:tabs>
                <w:tab w:val="left" w:pos="360"/>
                <w:tab w:val="left" w:pos="1080"/>
              </w:tabs>
              <w:spacing w:line="280" w:lineRule="exact"/>
              <w:jc w:val="center"/>
            </w:pPr>
            <w:r w:rsidRPr="00252848">
              <w:t xml:space="preserve">       55 dB(A)</w:t>
            </w:r>
            <w:r w:rsidRPr="00252848">
              <w:rPr>
                <w:vertAlign w:val="superscript"/>
              </w:rPr>
              <w:footnoteReference w:id="18"/>
            </w:r>
          </w:p>
        </w:tc>
      </w:tr>
      <w:tr w:rsidR="0076055D" w:rsidRPr="00252848" w14:paraId="3ED5D0B4" w14:textId="77777777" w:rsidTr="007476DC">
        <w:tc>
          <w:tcPr>
            <w:tcW w:w="2160" w:type="dxa"/>
          </w:tcPr>
          <w:p w14:paraId="60AC22F0" w14:textId="77777777" w:rsidR="0076055D" w:rsidRPr="00252848" w:rsidRDefault="0076055D" w:rsidP="007476DC">
            <w:pPr>
              <w:tabs>
                <w:tab w:val="left" w:pos="360"/>
                <w:tab w:val="left" w:pos="1080"/>
              </w:tabs>
              <w:spacing w:line="280" w:lineRule="exact"/>
              <w:ind w:left="360"/>
              <w:jc w:val="center"/>
            </w:pPr>
            <w:r w:rsidRPr="00252848">
              <w:t>Mandag - fredag</w:t>
            </w:r>
          </w:p>
          <w:p w14:paraId="46C54208" w14:textId="77777777" w:rsidR="0076055D" w:rsidRPr="00252848" w:rsidRDefault="0076055D" w:rsidP="007476DC">
            <w:pPr>
              <w:tabs>
                <w:tab w:val="left" w:pos="360"/>
                <w:tab w:val="left" w:pos="1080"/>
              </w:tabs>
              <w:spacing w:line="280" w:lineRule="exact"/>
              <w:ind w:left="360"/>
              <w:jc w:val="center"/>
            </w:pPr>
            <w:r w:rsidRPr="00252848">
              <w:t>Lørdag</w:t>
            </w:r>
          </w:p>
          <w:p w14:paraId="1882F584" w14:textId="77777777" w:rsidR="0076055D" w:rsidRPr="00252848" w:rsidRDefault="0076055D" w:rsidP="007476DC">
            <w:pPr>
              <w:tabs>
                <w:tab w:val="left" w:pos="360"/>
                <w:tab w:val="left" w:pos="1080"/>
              </w:tabs>
              <w:spacing w:line="280" w:lineRule="exact"/>
              <w:ind w:left="360"/>
              <w:jc w:val="center"/>
            </w:pPr>
            <w:r w:rsidRPr="00252848">
              <w:t>Søndag</w:t>
            </w:r>
          </w:p>
        </w:tc>
        <w:tc>
          <w:tcPr>
            <w:tcW w:w="1800" w:type="dxa"/>
          </w:tcPr>
          <w:p w14:paraId="73117CCD" w14:textId="77777777" w:rsidR="0076055D" w:rsidRPr="00252848" w:rsidRDefault="0076055D" w:rsidP="007476DC">
            <w:pPr>
              <w:tabs>
                <w:tab w:val="left" w:pos="360"/>
                <w:tab w:val="left" w:pos="1080"/>
              </w:tabs>
              <w:spacing w:line="280" w:lineRule="exact"/>
              <w:ind w:left="360"/>
              <w:jc w:val="center"/>
            </w:pPr>
            <w:r w:rsidRPr="00252848">
              <w:t>kl.   18 - 22</w:t>
            </w:r>
          </w:p>
          <w:p w14:paraId="00EDB8FE" w14:textId="77777777" w:rsidR="0076055D" w:rsidRPr="00252848" w:rsidRDefault="0076055D" w:rsidP="007476DC">
            <w:pPr>
              <w:tabs>
                <w:tab w:val="left" w:pos="360"/>
                <w:tab w:val="left" w:pos="1080"/>
              </w:tabs>
              <w:spacing w:line="280" w:lineRule="exact"/>
              <w:ind w:left="360"/>
              <w:jc w:val="center"/>
            </w:pPr>
            <w:r w:rsidRPr="00252848">
              <w:t>kl.   14 - 22</w:t>
            </w:r>
          </w:p>
          <w:p w14:paraId="3ADE86C5" w14:textId="77777777" w:rsidR="0076055D" w:rsidRPr="00252848" w:rsidRDefault="0076055D" w:rsidP="007476DC">
            <w:pPr>
              <w:tabs>
                <w:tab w:val="left" w:pos="360"/>
                <w:tab w:val="left" w:pos="1080"/>
              </w:tabs>
              <w:spacing w:line="280" w:lineRule="exact"/>
              <w:ind w:left="360"/>
              <w:jc w:val="center"/>
            </w:pPr>
            <w:r w:rsidRPr="00252848">
              <w:t>kl.   7 - 22</w:t>
            </w:r>
          </w:p>
        </w:tc>
        <w:tc>
          <w:tcPr>
            <w:tcW w:w="1980" w:type="dxa"/>
          </w:tcPr>
          <w:p w14:paraId="05E50AA3" w14:textId="77777777" w:rsidR="0076055D" w:rsidRPr="00252848" w:rsidRDefault="0076055D" w:rsidP="007476DC">
            <w:pPr>
              <w:tabs>
                <w:tab w:val="left" w:pos="360"/>
                <w:tab w:val="left" w:pos="1080"/>
              </w:tabs>
              <w:spacing w:line="280" w:lineRule="exact"/>
              <w:ind w:left="360"/>
              <w:jc w:val="center"/>
            </w:pPr>
            <w:r w:rsidRPr="00252848">
              <w:t>45 dB(A)</w:t>
            </w:r>
          </w:p>
        </w:tc>
      </w:tr>
      <w:tr w:rsidR="0076055D" w:rsidRPr="00252848" w14:paraId="0C4ACA35" w14:textId="77777777" w:rsidTr="007476DC">
        <w:tc>
          <w:tcPr>
            <w:tcW w:w="2160" w:type="dxa"/>
          </w:tcPr>
          <w:p w14:paraId="2BB459CA" w14:textId="77777777" w:rsidR="0076055D" w:rsidRPr="00252848" w:rsidRDefault="0076055D" w:rsidP="007476DC">
            <w:pPr>
              <w:tabs>
                <w:tab w:val="left" w:pos="360"/>
                <w:tab w:val="left" w:pos="1080"/>
              </w:tabs>
              <w:spacing w:line="280" w:lineRule="exact"/>
              <w:ind w:left="360"/>
              <w:jc w:val="center"/>
            </w:pPr>
            <w:r w:rsidRPr="00252848">
              <w:t>Alle dage</w:t>
            </w:r>
          </w:p>
        </w:tc>
        <w:tc>
          <w:tcPr>
            <w:tcW w:w="1800" w:type="dxa"/>
          </w:tcPr>
          <w:p w14:paraId="40E57067" w14:textId="77777777" w:rsidR="0076055D" w:rsidRPr="00252848" w:rsidRDefault="0076055D" w:rsidP="007476DC">
            <w:pPr>
              <w:tabs>
                <w:tab w:val="left" w:pos="360"/>
                <w:tab w:val="left" w:pos="1080"/>
              </w:tabs>
              <w:spacing w:line="280" w:lineRule="exact"/>
              <w:ind w:left="360"/>
              <w:jc w:val="center"/>
            </w:pPr>
            <w:r w:rsidRPr="00252848">
              <w:t>kl.   22 - 7</w:t>
            </w:r>
          </w:p>
        </w:tc>
        <w:tc>
          <w:tcPr>
            <w:tcW w:w="1980" w:type="dxa"/>
          </w:tcPr>
          <w:p w14:paraId="3D15E6FA" w14:textId="77777777" w:rsidR="0076055D" w:rsidRPr="00252848" w:rsidRDefault="0076055D" w:rsidP="007476DC">
            <w:pPr>
              <w:tabs>
                <w:tab w:val="left" w:pos="360"/>
                <w:tab w:val="left" w:pos="1080"/>
              </w:tabs>
              <w:spacing w:line="280" w:lineRule="exact"/>
              <w:ind w:left="360"/>
              <w:jc w:val="center"/>
            </w:pPr>
            <w:r w:rsidRPr="00252848">
              <w:t>40 dB(A)</w:t>
            </w:r>
          </w:p>
        </w:tc>
      </w:tr>
    </w:tbl>
    <w:p w14:paraId="2C3C0E60" w14:textId="77777777" w:rsidR="0076055D" w:rsidRPr="00252848" w:rsidRDefault="0076055D" w:rsidP="0076055D">
      <w:pPr>
        <w:tabs>
          <w:tab w:val="left" w:pos="360"/>
          <w:tab w:val="left" w:pos="1080"/>
        </w:tabs>
        <w:spacing w:line="280" w:lineRule="exact"/>
        <w:ind w:left="1080" w:hanging="720"/>
      </w:pPr>
    </w:p>
    <w:p w14:paraId="1700386B" w14:textId="77777777" w:rsidR="0076055D" w:rsidRPr="00252848" w:rsidRDefault="0076055D" w:rsidP="0076055D">
      <w:pPr>
        <w:tabs>
          <w:tab w:val="left" w:pos="360"/>
          <w:tab w:val="left" w:pos="1080"/>
        </w:tabs>
        <w:spacing w:line="280" w:lineRule="exact"/>
        <w:ind w:left="1080"/>
      </w:pPr>
      <w:r w:rsidRPr="00252848">
        <w:t>De anførte grænseværdier for støjbidraget regnes for overholdt, hvis de ikke overskrides af en måling eller beregning, der er midlet over en periode, som afhænger af tidspunktet på døgnet således:</w:t>
      </w:r>
    </w:p>
    <w:p w14:paraId="7E81158B" w14:textId="77777777" w:rsidR="0076055D" w:rsidRPr="00252848" w:rsidRDefault="0076055D" w:rsidP="0076055D">
      <w:pPr>
        <w:tabs>
          <w:tab w:val="left" w:pos="360"/>
          <w:tab w:val="left" w:pos="1080"/>
        </w:tabs>
        <w:spacing w:line="280" w:lineRule="exact"/>
        <w:ind w:left="1080"/>
      </w:pPr>
    </w:p>
    <w:p w14:paraId="392469EF" w14:textId="77777777" w:rsidR="0076055D" w:rsidRPr="00252848" w:rsidRDefault="0076055D" w:rsidP="0076055D">
      <w:pPr>
        <w:tabs>
          <w:tab w:val="left" w:pos="360"/>
          <w:tab w:val="left" w:pos="1080"/>
        </w:tabs>
        <w:spacing w:line="280" w:lineRule="exact"/>
        <w:ind w:left="1080"/>
      </w:pPr>
      <w:r w:rsidRPr="00252848">
        <w:t>For dagperioden, kl. 7</w:t>
      </w:r>
      <w:r w:rsidRPr="00252848">
        <w:rPr>
          <w:vertAlign w:val="superscript"/>
        </w:rPr>
        <w:t>00</w:t>
      </w:r>
      <w:r w:rsidRPr="00252848">
        <w:t xml:space="preserve"> – 18</w:t>
      </w:r>
      <w:r w:rsidRPr="00252848">
        <w:rPr>
          <w:vertAlign w:val="superscript"/>
        </w:rPr>
        <w:t>00</w:t>
      </w:r>
      <w:r w:rsidRPr="00252848">
        <w:t xml:space="preserve"> alle dage, er måleperioden det mest støjbelastede tidsrum på 8 timer,</w:t>
      </w:r>
    </w:p>
    <w:p w14:paraId="4500DA27" w14:textId="77777777" w:rsidR="0076055D" w:rsidRPr="00252848" w:rsidRDefault="0076055D" w:rsidP="0076055D">
      <w:pPr>
        <w:tabs>
          <w:tab w:val="left" w:pos="360"/>
          <w:tab w:val="left" w:pos="1080"/>
        </w:tabs>
        <w:spacing w:line="280" w:lineRule="exact"/>
        <w:ind w:left="1080" w:firstLine="60"/>
      </w:pPr>
    </w:p>
    <w:p w14:paraId="4CBDEC53" w14:textId="77777777" w:rsidR="0076055D" w:rsidRPr="00252848" w:rsidRDefault="0076055D" w:rsidP="0076055D">
      <w:pPr>
        <w:tabs>
          <w:tab w:val="left" w:pos="360"/>
          <w:tab w:val="left" w:pos="1080"/>
        </w:tabs>
        <w:spacing w:line="280" w:lineRule="exact"/>
        <w:ind w:left="1080"/>
      </w:pPr>
      <w:r w:rsidRPr="00252848">
        <w:t>for aftenperioden, kl. 18</w:t>
      </w:r>
      <w:r w:rsidRPr="00252848">
        <w:rPr>
          <w:vertAlign w:val="superscript"/>
        </w:rPr>
        <w:t>00</w:t>
      </w:r>
      <w:r w:rsidRPr="00252848">
        <w:t xml:space="preserve"> – 22</w:t>
      </w:r>
      <w:r w:rsidRPr="00252848">
        <w:rPr>
          <w:vertAlign w:val="superscript"/>
        </w:rPr>
        <w:t>00</w:t>
      </w:r>
      <w:r w:rsidRPr="00252848">
        <w:t xml:space="preserve"> alle dage, er måleperioden den mest støjbelastede time, og</w:t>
      </w:r>
    </w:p>
    <w:p w14:paraId="2D20040B" w14:textId="77777777" w:rsidR="0076055D" w:rsidRPr="00252848" w:rsidRDefault="0076055D" w:rsidP="0076055D">
      <w:pPr>
        <w:tabs>
          <w:tab w:val="left" w:pos="360"/>
          <w:tab w:val="left" w:pos="1080"/>
        </w:tabs>
        <w:spacing w:line="280" w:lineRule="exact"/>
        <w:ind w:left="1080"/>
      </w:pPr>
    </w:p>
    <w:p w14:paraId="4047F64F" w14:textId="77777777" w:rsidR="0076055D" w:rsidRPr="00252848" w:rsidRDefault="0076055D" w:rsidP="0076055D">
      <w:pPr>
        <w:tabs>
          <w:tab w:val="left" w:pos="360"/>
          <w:tab w:val="left" w:pos="1080"/>
        </w:tabs>
        <w:spacing w:line="280" w:lineRule="exact"/>
        <w:ind w:left="1080"/>
      </w:pPr>
      <w:r w:rsidRPr="00252848">
        <w:t>for natperioden, kl. 22</w:t>
      </w:r>
      <w:r w:rsidRPr="00252848">
        <w:rPr>
          <w:vertAlign w:val="superscript"/>
        </w:rPr>
        <w:t>00</w:t>
      </w:r>
      <w:r w:rsidRPr="00252848">
        <w:t xml:space="preserve"> – 7</w:t>
      </w:r>
      <w:r w:rsidRPr="00252848">
        <w:rPr>
          <w:vertAlign w:val="superscript"/>
        </w:rPr>
        <w:t>00</w:t>
      </w:r>
      <w:r w:rsidRPr="00252848">
        <w:t xml:space="preserve"> alle dage, er måleperioden den mest støjbelastede halve time.</w:t>
      </w:r>
    </w:p>
    <w:p w14:paraId="23C10626" w14:textId="77777777" w:rsidR="0076055D" w:rsidRPr="00252848" w:rsidRDefault="0076055D" w:rsidP="0076055D">
      <w:pPr>
        <w:tabs>
          <w:tab w:val="left" w:pos="360"/>
          <w:tab w:val="left" w:pos="1080"/>
        </w:tabs>
        <w:spacing w:line="280" w:lineRule="exact"/>
        <w:ind w:left="1080"/>
      </w:pPr>
    </w:p>
    <w:p w14:paraId="3F15A44A" w14:textId="77777777" w:rsidR="0076055D" w:rsidRPr="00252848" w:rsidRDefault="0076055D" w:rsidP="0076055D">
      <w:pPr>
        <w:pStyle w:val="Brdtekst2"/>
        <w:numPr>
          <w:ilvl w:val="0"/>
          <w:numId w:val="31"/>
        </w:numPr>
        <w:spacing w:line="280" w:lineRule="exact"/>
        <w:rPr>
          <w:rFonts w:ascii="Verdana" w:hAnsi="Verdana"/>
          <w:b/>
          <w:sz w:val="18"/>
          <w:szCs w:val="18"/>
        </w:rPr>
      </w:pPr>
      <w:r w:rsidRPr="00252848">
        <w:rPr>
          <w:rFonts w:ascii="Verdana" w:hAnsi="Verdana"/>
          <w:b/>
          <w:sz w:val="18"/>
          <w:szCs w:val="18"/>
        </w:rPr>
        <w:t>Vilkår med hensyn til udbringningsarealer:</w:t>
      </w:r>
    </w:p>
    <w:p w14:paraId="3C4C8579" w14:textId="57E52D93" w:rsidR="0076055D" w:rsidRPr="00252848" w:rsidRDefault="00806783" w:rsidP="0076055D">
      <w:pPr>
        <w:numPr>
          <w:ilvl w:val="1"/>
          <w:numId w:val="31"/>
        </w:numPr>
        <w:spacing w:line="280" w:lineRule="exact"/>
      </w:pPr>
      <w:r w:rsidRPr="00252848">
        <w:t xml:space="preserve">(Ophævet i tillæg nr. 1) </w:t>
      </w:r>
      <w:r w:rsidR="0076055D" w:rsidRPr="00252848">
        <w:t xml:space="preserve"> </w:t>
      </w:r>
    </w:p>
    <w:p w14:paraId="5EA93D96" w14:textId="77777777" w:rsidR="0076055D" w:rsidRPr="00252848" w:rsidRDefault="0076055D" w:rsidP="0076055D">
      <w:pPr>
        <w:spacing w:line="280" w:lineRule="exact"/>
        <w:ind w:left="360"/>
      </w:pPr>
    </w:p>
    <w:p w14:paraId="1DAC7A09" w14:textId="5461080C" w:rsidR="0076055D" w:rsidRPr="00252848" w:rsidRDefault="00806783" w:rsidP="0076055D">
      <w:pPr>
        <w:numPr>
          <w:ilvl w:val="1"/>
          <w:numId w:val="31"/>
        </w:numPr>
        <w:spacing w:line="280" w:lineRule="exact"/>
      </w:pPr>
      <w:r w:rsidRPr="00252848">
        <w:t>(Ophævet i tillæg nr. 1)</w:t>
      </w:r>
    </w:p>
    <w:p w14:paraId="7CD27D3D" w14:textId="77777777" w:rsidR="0076055D" w:rsidRPr="00252848" w:rsidRDefault="0076055D" w:rsidP="0076055D">
      <w:pPr>
        <w:tabs>
          <w:tab w:val="left" w:pos="360"/>
          <w:tab w:val="left" w:pos="1080"/>
        </w:tabs>
        <w:spacing w:line="280" w:lineRule="exact"/>
        <w:ind w:left="1080"/>
      </w:pPr>
    </w:p>
    <w:p w14:paraId="321B826D" w14:textId="77777777" w:rsidR="0076055D" w:rsidRPr="00252848" w:rsidRDefault="0076055D" w:rsidP="0076055D">
      <w:pPr>
        <w:pStyle w:val="Brdtekst2"/>
        <w:numPr>
          <w:ilvl w:val="0"/>
          <w:numId w:val="31"/>
        </w:numPr>
        <w:spacing w:line="280" w:lineRule="exact"/>
        <w:rPr>
          <w:rFonts w:ascii="Verdana" w:hAnsi="Verdana"/>
          <w:b/>
          <w:sz w:val="18"/>
          <w:szCs w:val="18"/>
        </w:rPr>
      </w:pPr>
      <w:r w:rsidRPr="00252848">
        <w:rPr>
          <w:rFonts w:ascii="Verdana" w:hAnsi="Verdana"/>
          <w:b/>
          <w:sz w:val="18"/>
          <w:szCs w:val="18"/>
        </w:rPr>
        <w:t>Vilkår med hensyn til begrænsning af kvælstofudvaskning:</w:t>
      </w:r>
    </w:p>
    <w:p w14:paraId="64674D69" w14:textId="77777777" w:rsidR="0076055D" w:rsidRPr="00252848" w:rsidRDefault="0076055D" w:rsidP="0076055D">
      <w:pPr>
        <w:pStyle w:val="Brdtekst2"/>
        <w:spacing w:line="280" w:lineRule="exact"/>
        <w:ind w:left="408"/>
        <w:rPr>
          <w:rFonts w:ascii="Verdana" w:hAnsi="Verdana"/>
          <w:sz w:val="18"/>
          <w:szCs w:val="18"/>
        </w:rPr>
      </w:pPr>
      <w:r w:rsidRPr="00252848">
        <w:rPr>
          <w:rFonts w:ascii="Verdana" w:hAnsi="Verdana"/>
          <w:sz w:val="18"/>
          <w:szCs w:val="18"/>
        </w:rPr>
        <w:t>6.1     Ejendommen skal drives økologisk</w:t>
      </w:r>
      <w:r w:rsidRPr="00252848">
        <w:rPr>
          <w:rFonts w:ascii="Verdana" w:hAnsi="Verdana"/>
        </w:rPr>
        <w:t>.</w:t>
      </w:r>
    </w:p>
    <w:p w14:paraId="6A11AFBA" w14:textId="77777777" w:rsidR="0076055D" w:rsidRPr="00252848" w:rsidRDefault="0076055D" w:rsidP="0076055D">
      <w:pPr>
        <w:pStyle w:val="Brdtekst2"/>
        <w:spacing w:after="0" w:line="280" w:lineRule="exact"/>
        <w:rPr>
          <w:rFonts w:ascii="Verdana" w:hAnsi="Verdana"/>
          <w:sz w:val="18"/>
          <w:szCs w:val="18"/>
        </w:rPr>
      </w:pPr>
    </w:p>
    <w:p w14:paraId="438F52B4" w14:textId="77777777" w:rsidR="0076055D" w:rsidRPr="00252848" w:rsidRDefault="0076055D" w:rsidP="0076055D">
      <w:pPr>
        <w:pStyle w:val="Brdtekst2"/>
        <w:numPr>
          <w:ilvl w:val="0"/>
          <w:numId w:val="31"/>
        </w:numPr>
        <w:spacing w:line="280" w:lineRule="exact"/>
        <w:rPr>
          <w:rFonts w:ascii="Verdana" w:hAnsi="Verdana"/>
          <w:b/>
          <w:sz w:val="18"/>
          <w:szCs w:val="18"/>
        </w:rPr>
      </w:pPr>
      <w:r w:rsidRPr="00252848">
        <w:rPr>
          <w:rFonts w:ascii="Verdana" w:hAnsi="Verdana"/>
          <w:b/>
          <w:sz w:val="18"/>
          <w:szCs w:val="18"/>
        </w:rPr>
        <w:lastRenderedPageBreak/>
        <w:t>Øvrige vilkår:</w:t>
      </w:r>
    </w:p>
    <w:p w14:paraId="6C649EF3" w14:textId="77777777" w:rsidR="0076055D" w:rsidRPr="00252848" w:rsidRDefault="0076055D" w:rsidP="0076055D">
      <w:pPr>
        <w:pStyle w:val="Brdtekst2"/>
        <w:numPr>
          <w:ilvl w:val="1"/>
          <w:numId w:val="31"/>
        </w:numPr>
        <w:spacing w:after="0" w:line="280" w:lineRule="exact"/>
        <w:rPr>
          <w:rFonts w:ascii="Verdana" w:hAnsi="Verdana"/>
          <w:sz w:val="18"/>
          <w:szCs w:val="18"/>
        </w:rPr>
      </w:pPr>
      <w:r w:rsidRPr="00252848">
        <w:rPr>
          <w:rFonts w:ascii="Verdana" w:hAnsi="Verdana" w:cs="Verdana"/>
          <w:color w:val="000000"/>
          <w:sz w:val="18"/>
          <w:szCs w:val="18"/>
        </w:rPr>
        <w:t>Jord, foder, gødning og lignende, som tabes på offentlig vej i forbindelse med husdyrbrugets drift, skal samles op senest ved arbejdets afslutning eller ved den enkelte arbejdsdags afslutning, når arbejdet strækker sig over flere dage.</w:t>
      </w:r>
    </w:p>
    <w:p w14:paraId="6B32CF21" w14:textId="77777777" w:rsidR="0076055D" w:rsidRPr="00252848" w:rsidRDefault="0076055D" w:rsidP="0076055D">
      <w:pPr>
        <w:pStyle w:val="Brdtekst2"/>
        <w:spacing w:after="0" w:line="280" w:lineRule="exact"/>
        <w:rPr>
          <w:rFonts w:ascii="Verdana" w:hAnsi="Verdana"/>
          <w:sz w:val="18"/>
          <w:szCs w:val="18"/>
        </w:rPr>
      </w:pPr>
    </w:p>
    <w:p w14:paraId="174112C3" w14:textId="77777777" w:rsidR="0076055D" w:rsidRPr="00252848" w:rsidRDefault="0076055D" w:rsidP="0076055D">
      <w:pPr>
        <w:pStyle w:val="Brdtekst2"/>
        <w:numPr>
          <w:ilvl w:val="1"/>
          <w:numId w:val="31"/>
        </w:numPr>
        <w:spacing w:after="0" w:line="280" w:lineRule="exact"/>
        <w:rPr>
          <w:rFonts w:ascii="Verdana" w:hAnsi="Verdana"/>
          <w:sz w:val="18"/>
          <w:szCs w:val="18"/>
        </w:rPr>
      </w:pPr>
      <w:r w:rsidRPr="00252848">
        <w:rPr>
          <w:rFonts w:ascii="Verdana" w:hAnsi="Verdana"/>
          <w:sz w:val="18"/>
          <w:szCs w:val="18"/>
        </w:rPr>
        <w:t xml:space="preserve">Ansøger skal senest ved miljøgodkendelsens revurdering redegøre for, om de planlagte tidshorisonter for totalrenovering af den eksisterende stald nr. 1 stadig svarer til 15-20 års afskrivningen, eller om de skal totalrenoveres tidligere end forventet. </w:t>
      </w:r>
    </w:p>
    <w:p w14:paraId="36797A5D" w14:textId="77777777" w:rsidR="0076055D" w:rsidRPr="00252848" w:rsidRDefault="0076055D" w:rsidP="0076055D">
      <w:pPr>
        <w:pStyle w:val="Brdtekst2"/>
        <w:spacing w:after="0" w:line="280" w:lineRule="exact"/>
        <w:ind w:left="360"/>
        <w:rPr>
          <w:rFonts w:ascii="Verdana" w:hAnsi="Verdana"/>
          <w:sz w:val="18"/>
          <w:szCs w:val="18"/>
        </w:rPr>
      </w:pPr>
    </w:p>
    <w:p w14:paraId="6D580C1D" w14:textId="77777777" w:rsidR="0076055D" w:rsidRPr="00252848" w:rsidRDefault="0076055D" w:rsidP="0076055D">
      <w:pPr>
        <w:pStyle w:val="Brdtekst2"/>
        <w:numPr>
          <w:ilvl w:val="1"/>
          <w:numId w:val="31"/>
        </w:numPr>
        <w:spacing w:after="0" w:line="280" w:lineRule="exact"/>
        <w:rPr>
          <w:rFonts w:ascii="Verdana" w:hAnsi="Verdana"/>
          <w:sz w:val="18"/>
          <w:szCs w:val="18"/>
        </w:rPr>
      </w:pPr>
      <w:r w:rsidRPr="00252848">
        <w:rPr>
          <w:rFonts w:ascii="Verdana" w:hAnsi="Verdana"/>
          <w:sz w:val="18"/>
          <w:szCs w:val="18"/>
        </w:rPr>
        <w:t xml:space="preserve">Der skal plantes om den planlagte nye gyllebeholder. Der skal etableres et beplantningsbælte bestående af minimum tre planterækker, som i løbet af 4-5 år giver en vedvarende, effektiv afskærmning. Beplantningsbæltet skal være plantet senest ét år efter, gyllebeholderen er opført. </w:t>
      </w:r>
    </w:p>
    <w:p w14:paraId="65D59591" w14:textId="77777777" w:rsidR="0076055D" w:rsidRPr="00252848" w:rsidRDefault="0076055D" w:rsidP="0076055D">
      <w:pPr>
        <w:pStyle w:val="Brdtekst2"/>
        <w:spacing w:after="0" w:line="280" w:lineRule="exact"/>
        <w:ind w:left="1080" w:hanging="720"/>
        <w:rPr>
          <w:rFonts w:ascii="Verdana" w:hAnsi="Verdana"/>
          <w:sz w:val="18"/>
          <w:szCs w:val="18"/>
        </w:rPr>
      </w:pPr>
    </w:p>
    <w:p w14:paraId="4DD7BE35" w14:textId="77777777" w:rsidR="0076055D" w:rsidRPr="00252848" w:rsidRDefault="0076055D" w:rsidP="0076055D">
      <w:pPr>
        <w:pStyle w:val="Brdtekst2"/>
        <w:numPr>
          <w:ilvl w:val="1"/>
          <w:numId w:val="31"/>
        </w:numPr>
        <w:spacing w:after="0" w:line="280" w:lineRule="exact"/>
        <w:rPr>
          <w:rFonts w:ascii="Verdana" w:hAnsi="Verdana"/>
          <w:sz w:val="18"/>
          <w:szCs w:val="18"/>
        </w:rPr>
      </w:pPr>
      <w:r w:rsidRPr="00252848">
        <w:rPr>
          <w:rFonts w:ascii="Verdana" w:hAnsi="Verdana"/>
          <w:sz w:val="18"/>
          <w:szCs w:val="18"/>
        </w:rPr>
        <w:t>Al vask af maskiner, redskaber og lignende, hvorfra der kan forekomme gødnings- og foderrester skal ske på et sted, hvor vaskevandet bortledes til gyllebeholder, eller på et areal med plantedække som græs eller lignende, hvor der ikke kan ske overfladeafstrømning til vandindvindingsanlæg, vandløb m.m.</w:t>
      </w:r>
    </w:p>
    <w:p w14:paraId="68A8CB9F" w14:textId="77777777" w:rsidR="0076055D" w:rsidRPr="00252848" w:rsidRDefault="0076055D" w:rsidP="0076055D">
      <w:pPr>
        <w:pStyle w:val="Brdtekst2"/>
        <w:spacing w:after="0" w:line="280" w:lineRule="exact"/>
        <w:rPr>
          <w:rFonts w:ascii="Verdana" w:hAnsi="Verdana"/>
          <w:sz w:val="18"/>
          <w:szCs w:val="18"/>
        </w:rPr>
      </w:pPr>
    </w:p>
    <w:p w14:paraId="2E9880D5" w14:textId="77777777" w:rsidR="0076055D" w:rsidRPr="00252848" w:rsidRDefault="0076055D" w:rsidP="0076055D">
      <w:pPr>
        <w:pStyle w:val="Brdtekst2"/>
        <w:numPr>
          <w:ilvl w:val="0"/>
          <w:numId w:val="31"/>
        </w:numPr>
        <w:spacing w:line="280" w:lineRule="exact"/>
        <w:rPr>
          <w:rFonts w:ascii="Verdana" w:hAnsi="Verdana"/>
          <w:b/>
          <w:sz w:val="18"/>
          <w:szCs w:val="18"/>
        </w:rPr>
      </w:pPr>
      <w:r w:rsidRPr="00252848">
        <w:rPr>
          <w:rFonts w:ascii="Verdana" w:hAnsi="Verdana"/>
          <w:b/>
          <w:sz w:val="18"/>
          <w:szCs w:val="18"/>
        </w:rPr>
        <w:t>Vilkår med hensyn til husdyrbrugets eventuelle ophør:</w:t>
      </w:r>
    </w:p>
    <w:p w14:paraId="2B933EB3" w14:textId="77777777" w:rsidR="0076055D" w:rsidRPr="00252848" w:rsidRDefault="0076055D" w:rsidP="0076055D">
      <w:pPr>
        <w:numPr>
          <w:ilvl w:val="1"/>
          <w:numId w:val="31"/>
        </w:numPr>
        <w:spacing w:line="280" w:lineRule="exact"/>
      </w:pPr>
      <w:r w:rsidRPr="00252848">
        <w:t>Ved eventuelt ophør af produktionen skal produktionsanlæg, husdyrgødnings- og foderopbevaringsanlæg tømmes og rengøres grundigt. Beholdere til gylle etc., der er omfattet af kravet om beholderkontrol, skal gøres uanvendelige til opbevaring af gylle, m.m., hvis de afmeldes beholderkontrollen. Alt miljøfarligt affald skal bortskaffes for egen regning efter den til enhver tid gældende lovgivning.</w:t>
      </w:r>
    </w:p>
    <w:p w14:paraId="4AD93244" w14:textId="77777777" w:rsidR="0076055D" w:rsidRPr="00252848" w:rsidRDefault="0076055D" w:rsidP="0076055D">
      <w:pPr>
        <w:spacing w:line="280" w:lineRule="exact"/>
        <w:ind w:left="360"/>
      </w:pPr>
    </w:p>
    <w:p w14:paraId="096A415C" w14:textId="77777777" w:rsidR="0076055D" w:rsidRPr="00252848" w:rsidRDefault="0076055D" w:rsidP="0076055D">
      <w:pPr>
        <w:numPr>
          <w:ilvl w:val="1"/>
          <w:numId w:val="31"/>
        </w:numPr>
        <w:spacing w:line="280" w:lineRule="exact"/>
      </w:pPr>
      <w:r w:rsidRPr="00252848">
        <w:t>Såfremt den planlagte nye gyllebeholder ikke længere skal anvendes til opbevaring af husdyrgødning, skal den tømmes og nedrives efter de til enhver tid gældende regler.</w:t>
      </w:r>
    </w:p>
    <w:p w14:paraId="4F564972" w14:textId="192D069F" w:rsidR="0076055D" w:rsidRPr="00252848" w:rsidRDefault="0076055D" w:rsidP="0076055D"/>
    <w:p w14:paraId="6F63C86B" w14:textId="247D1EE3" w:rsidR="0076055D" w:rsidRPr="00373CB7" w:rsidRDefault="00A03BF0" w:rsidP="0076055D">
      <w:pPr>
        <w:rPr>
          <w:b/>
          <w:u w:val="single"/>
        </w:rPr>
      </w:pPr>
      <w:r w:rsidRPr="00373CB7">
        <w:rPr>
          <w:b/>
          <w:u w:val="single"/>
        </w:rPr>
        <w:t>Vilkår fra tillæg nr. 1.</w:t>
      </w:r>
    </w:p>
    <w:p w14:paraId="24C8FAE8" w14:textId="77777777" w:rsidR="0076055D" w:rsidRPr="00252848" w:rsidRDefault="0076055D" w:rsidP="0076055D">
      <w:pPr>
        <w:spacing w:line="280" w:lineRule="exact"/>
        <w:ind w:left="360"/>
        <w:rPr>
          <w:highlight w:val="red"/>
        </w:rPr>
      </w:pPr>
    </w:p>
    <w:p w14:paraId="4D4E6AF3" w14:textId="3EC8E359" w:rsidR="0076055D" w:rsidRPr="00252848" w:rsidRDefault="0076055D" w:rsidP="00A03BF0">
      <w:pPr>
        <w:pStyle w:val="Brdtekst2"/>
        <w:numPr>
          <w:ilvl w:val="0"/>
          <w:numId w:val="33"/>
        </w:numPr>
        <w:spacing w:line="280" w:lineRule="exact"/>
        <w:rPr>
          <w:rFonts w:ascii="Verdana" w:hAnsi="Verdana"/>
          <w:b/>
          <w:sz w:val="18"/>
          <w:szCs w:val="18"/>
        </w:rPr>
      </w:pPr>
      <w:r w:rsidRPr="00252848">
        <w:rPr>
          <w:rFonts w:ascii="Verdana" w:hAnsi="Verdana"/>
          <w:b/>
          <w:sz w:val="18"/>
          <w:szCs w:val="18"/>
        </w:rPr>
        <w:t>Vilkår med hensyn til udbringningsarealer:</w:t>
      </w:r>
    </w:p>
    <w:p w14:paraId="7A57EDC1" w14:textId="2523C166" w:rsidR="0076055D" w:rsidRPr="00252848" w:rsidRDefault="00A03BF0" w:rsidP="007476DC">
      <w:pPr>
        <w:pStyle w:val="Listeafsnit"/>
        <w:numPr>
          <w:ilvl w:val="0"/>
          <w:numId w:val="34"/>
        </w:numPr>
        <w:spacing w:line="280" w:lineRule="exact"/>
      </w:pPr>
      <w:r w:rsidRPr="00252848">
        <w:t>(vilkåret er ophævet pga. ændret lovgivning)</w:t>
      </w:r>
      <w:r w:rsidRPr="00252848">
        <w:br/>
      </w:r>
      <w:r w:rsidR="0076055D" w:rsidRPr="00252848">
        <w:t xml:space="preserve"> </w:t>
      </w:r>
    </w:p>
    <w:p w14:paraId="1A490638" w14:textId="74CEBDC5" w:rsidR="0076055D" w:rsidRPr="00252848" w:rsidRDefault="00A03BF0" w:rsidP="00A03BF0">
      <w:pPr>
        <w:pStyle w:val="Listeafsnit"/>
        <w:numPr>
          <w:ilvl w:val="0"/>
          <w:numId w:val="34"/>
        </w:numPr>
        <w:spacing w:line="280" w:lineRule="exact"/>
      </w:pPr>
      <w:r w:rsidRPr="00252848">
        <w:t>(vilkåret er ophævet pga. ændret lovgivning)</w:t>
      </w:r>
    </w:p>
    <w:p w14:paraId="7E80449E" w14:textId="77777777" w:rsidR="0076055D" w:rsidRPr="00252848" w:rsidRDefault="0076055D" w:rsidP="0076055D">
      <w:pPr>
        <w:pStyle w:val="Brdtekst2"/>
        <w:spacing w:after="0" w:line="280" w:lineRule="exact"/>
        <w:rPr>
          <w:rFonts w:ascii="Verdana" w:hAnsi="Verdana"/>
          <w:sz w:val="18"/>
          <w:szCs w:val="18"/>
          <w:highlight w:val="red"/>
        </w:rPr>
      </w:pPr>
    </w:p>
    <w:p w14:paraId="295ECAA8" w14:textId="332187D0" w:rsidR="0076055D" w:rsidRPr="00252848" w:rsidRDefault="00A03BF0" w:rsidP="00A03BF0">
      <w:pPr>
        <w:pStyle w:val="Brdtekst2"/>
        <w:numPr>
          <w:ilvl w:val="0"/>
          <w:numId w:val="34"/>
        </w:numPr>
        <w:spacing w:after="0" w:line="280" w:lineRule="exact"/>
        <w:rPr>
          <w:rFonts w:ascii="Verdana" w:hAnsi="Verdana"/>
        </w:rPr>
      </w:pPr>
      <w:r w:rsidRPr="00252848">
        <w:rPr>
          <w:rFonts w:ascii="Verdana" w:hAnsi="Verdana"/>
          <w:sz w:val="18"/>
          <w:szCs w:val="18"/>
        </w:rPr>
        <w:t>(vilkåret er ophævet pga. ændret lovgivning)</w:t>
      </w:r>
      <w:r w:rsidRPr="00252848">
        <w:rPr>
          <w:rFonts w:ascii="Verdana" w:hAnsi="Verdana"/>
        </w:rPr>
        <w:t xml:space="preserve"> </w:t>
      </w:r>
    </w:p>
    <w:p w14:paraId="34916533" w14:textId="77777777" w:rsidR="0076055D" w:rsidRPr="00252848" w:rsidRDefault="0076055D" w:rsidP="0076055D">
      <w:pPr>
        <w:pStyle w:val="Brdtekst2"/>
        <w:spacing w:after="0" w:line="280" w:lineRule="exact"/>
        <w:rPr>
          <w:rFonts w:ascii="Verdana" w:hAnsi="Verdana"/>
          <w:sz w:val="18"/>
          <w:szCs w:val="18"/>
        </w:rPr>
      </w:pPr>
    </w:p>
    <w:p w14:paraId="48E42B05" w14:textId="77777777" w:rsidR="0076055D" w:rsidRPr="00252848" w:rsidRDefault="0076055D" w:rsidP="0076055D">
      <w:pPr>
        <w:pStyle w:val="Brdtekst2"/>
        <w:spacing w:after="0" w:line="280" w:lineRule="exact"/>
        <w:rPr>
          <w:rFonts w:ascii="Verdana" w:hAnsi="Verdana"/>
          <w:b/>
          <w:sz w:val="18"/>
          <w:szCs w:val="18"/>
        </w:rPr>
      </w:pPr>
      <w:r w:rsidRPr="00252848">
        <w:rPr>
          <w:rFonts w:ascii="Verdana" w:hAnsi="Verdana"/>
          <w:b/>
          <w:sz w:val="18"/>
          <w:szCs w:val="18"/>
        </w:rPr>
        <w:t>Vilkår fra Herning Kommune:</w:t>
      </w:r>
    </w:p>
    <w:p w14:paraId="74534251" w14:textId="77777777" w:rsidR="0076055D" w:rsidRPr="00252848" w:rsidRDefault="0076055D" w:rsidP="0076055D">
      <w:pPr>
        <w:pStyle w:val="Brdtekst2"/>
        <w:spacing w:after="0" w:line="280" w:lineRule="exact"/>
        <w:rPr>
          <w:rFonts w:ascii="Verdana" w:hAnsi="Verdana"/>
          <w:b/>
          <w:sz w:val="18"/>
          <w:szCs w:val="18"/>
        </w:rPr>
      </w:pPr>
    </w:p>
    <w:p w14:paraId="3AD36CC0" w14:textId="51A75365" w:rsidR="0076055D" w:rsidRPr="00252848" w:rsidRDefault="00B22756" w:rsidP="00B22756">
      <w:pPr>
        <w:pStyle w:val="Brdtekst2"/>
        <w:numPr>
          <w:ilvl w:val="0"/>
          <w:numId w:val="34"/>
        </w:numPr>
        <w:spacing w:after="0" w:line="280" w:lineRule="exact"/>
        <w:rPr>
          <w:rFonts w:ascii="Verdana" w:hAnsi="Verdana"/>
          <w:sz w:val="18"/>
          <w:szCs w:val="18"/>
        </w:rPr>
      </w:pPr>
      <w:r w:rsidRPr="00252848">
        <w:rPr>
          <w:rFonts w:ascii="Verdana" w:hAnsi="Verdana"/>
          <w:sz w:val="18"/>
          <w:szCs w:val="18"/>
        </w:rPr>
        <w:t>(Vilkåret er ophævet pga. ændret lovgivning)</w:t>
      </w:r>
      <w:r w:rsidRPr="00252848">
        <w:rPr>
          <w:rFonts w:ascii="Verdana" w:hAnsi="Verdana"/>
          <w:sz w:val="18"/>
          <w:szCs w:val="18"/>
        </w:rPr>
        <w:br/>
        <w:t xml:space="preserve"> </w:t>
      </w:r>
    </w:p>
    <w:p w14:paraId="5BFFE0E8" w14:textId="01B8DC83" w:rsidR="0076055D" w:rsidRPr="00252848" w:rsidRDefault="00A03BF0" w:rsidP="00A03BF0">
      <w:pPr>
        <w:pStyle w:val="Brdtekst2"/>
        <w:numPr>
          <w:ilvl w:val="0"/>
          <w:numId w:val="34"/>
        </w:numPr>
        <w:spacing w:after="0" w:line="280" w:lineRule="exact"/>
        <w:rPr>
          <w:rFonts w:ascii="Verdana" w:hAnsi="Verdana"/>
          <w:sz w:val="18"/>
          <w:szCs w:val="18"/>
        </w:rPr>
      </w:pPr>
      <w:r w:rsidRPr="00252848">
        <w:rPr>
          <w:rFonts w:ascii="Verdana" w:hAnsi="Verdana"/>
          <w:sz w:val="18"/>
          <w:szCs w:val="18"/>
        </w:rPr>
        <w:t xml:space="preserve">(vilkåret er ophævet pga. ændret lovgivning) </w:t>
      </w:r>
    </w:p>
    <w:p w14:paraId="02641859" w14:textId="77777777" w:rsidR="0076055D" w:rsidRPr="00252848" w:rsidRDefault="0076055D" w:rsidP="0076055D">
      <w:pPr>
        <w:pStyle w:val="Brdtekst2"/>
        <w:spacing w:after="0" w:line="280" w:lineRule="exact"/>
        <w:rPr>
          <w:rFonts w:ascii="Verdana" w:hAnsi="Verdana"/>
          <w:sz w:val="18"/>
          <w:szCs w:val="18"/>
        </w:rPr>
      </w:pPr>
    </w:p>
    <w:p w14:paraId="5506CFAB" w14:textId="2ED28F33" w:rsidR="0076055D" w:rsidRPr="00252848" w:rsidRDefault="0076055D" w:rsidP="00A03BF0">
      <w:pPr>
        <w:pStyle w:val="Brdtekst2"/>
        <w:numPr>
          <w:ilvl w:val="0"/>
          <w:numId w:val="34"/>
        </w:numPr>
        <w:spacing w:after="0" w:line="280" w:lineRule="exact"/>
        <w:rPr>
          <w:rFonts w:ascii="Verdana" w:hAnsi="Verdana"/>
          <w:sz w:val="18"/>
          <w:szCs w:val="18"/>
        </w:rPr>
      </w:pPr>
      <w:r w:rsidRPr="00252848">
        <w:rPr>
          <w:rFonts w:ascii="Verdana" w:hAnsi="Verdana"/>
          <w:sz w:val="18"/>
          <w:szCs w:val="18"/>
        </w:rPr>
        <w:t>Bedriften skal drives økologisk, som oplyst</w:t>
      </w:r>
    </w:p>
    <w:p w14:paraId="1B7C7965" w14:textId="6EC40132" w:rsidR="0076055D" w:rsidRPr="00252848" w:rsidRDefault="0076055D" w:rsidP="0076055D"/>
    <w:p w14:paraId="706EDCB6" w14:textId="1E4EB75F" w:rsidR="0076055D" w:rsidRPr="00373CB7" w:rsidRDefault="00373CB7" w:rsidP="0076055D">
      <w:pPr>
        <w:rPr>
          <w:b/>
          <w:u w:val="single"/>
        </w:rPr>
      </w:pPr>
      <w:r>
        <w:rPr>
          <w:b/>
          <w:u w:val="single"/>
        </w:rPr>
        <w:t>Vilkår f</w:t>
      </w:r>
      <w:r w:rsidR="0076055D" w:rsidRPr="00373CB7">
        <w:rPr>
          <w:b/>
          <w:u w:val="single"/>
        </w:rPr>
        <w:t>ra tillæg nr. 2</w:t>
      </w:r>
    </w:p>
    <w:p w14:paraId="46D50AAC" w14:textId="77777777" w:rsidR="0076055D" w:rsidRPr="00252848" w:rsidRDefault="0076055D" w:rsidP="0076055D">
      <w:pPr>
        <w:spacing w:line="280" w:lineRule="exact"/>
        <w:ind w:left="360"/>
      </w:pPr>
    </w:p>
    <w:p w14:paraId="76073A9A" w14:textId="711CEF7A" w:rsidR="0076055D" w:rsidRPr="00252848" w:rsidRDefault="0076055D" w:rsidP="0076055D">
      <w:pPr>
        <w:pStyle w:val="Brdtekst2"/>
        <w:spacing w:line="280" w:lineRule="exact"/>
        <w:rPr>
          <w:rFonts w:ascii="Verdana" w:hAnsi="Verdana"/>
          <w:sz w:val="18"/>
          <w:szCs w:val="18"/>
        </w:rPr>
      </w:pPr>
      <w:r w:rsidRPr="00252848">
        <w:rPr>
          <w:rFonts w:ascii="Verdana" w:hAnsi="Verdana"/>
          <w:sz w:val="18"/>
          <w:szCs w:val="18"/>
        </w:rPr>
        <w:t xml:space="preserve">     A.1.</w:t>
      </w:r>
      <w:r w:rsidRPr="00252848">
        <w:rPr>
          <w:rFonts w:ascii="Verdana" w:hAnsi="Verdana"/>
          <w:sz w:val="18"/>
          <w:szCs w:val="18"/>
        </w:rPr>
        <w:tab/>
        <w:t>Gåseholdet skal holdes inden</w:t>
      </w:r>
      <w:r w:rsidR="00A03BF0" w:rsidRPr="00252848">
        <w:rPr>
          <w:rFonts w:ascii="Verdana" w:hAnsi="Verdana"/>
          <w:sz w:val="18"/>
          <w:szCs w:val="18"/>
        </w:rPr>
        <w:t xml:space="preserve"> </w:t>
      </w:r>
      <w:r w:rsidRPr="00252848">
        <w:rPr>
          <w:rFonts w:ascii="Verdana" w:hAnsi="Verdana"/>
          <w:sz w:val="18"/>
          <w:szCs w:val="18"/>
        </w:rPr>
        <w:t>for det i ansøgningen angivne areal (se kortbilag A)</w:t>
      </w:r>
    </w:p>
    <w:p w14:paraId="0E602926" w14:textId="32BE3B63" w:rsidR="0076055D" w:rsidRPr="00252848" w:rsidRDefault="0076055D" w:rsidP="0076055D">
      <w:pPr>
        <w:pStyle w:val="Brdtekst2"/>
        <w:spacing w:line="240" w:lineRule="auto"/>
        <w:rPr>
          <w:rFonts w:ascii="Verdana" w:hAnsi="Verdana"/>
          <w:sz w:val="18"/>
          <w:szCs w:val="18"/>
          <w:highlight w:val="yellow"/>
        </w:rPr>
      </w:pPr>
    </w:p>
    <w:p w14:paraId="46F91298" w14:textId="7E81CEB0" w:rsidR="002E009F" w:rsidRPr="00373CB7" w:rsidRDefault="002E009F" w:rsidP="0076055D">
      <w:pPr>
        <w:pStyle w:val="Brdtekst2"/>
        <w:spacing w:line="240" w:lineRule="auto"/>
        <w:rPr>
          <w:rFonts w:ascii="Verdana" w:hAnsi="Verdana"/>
          <w:b/>
          <w:sz w:val="18"/>
          <w:szCs w:val="18"/>
          <w:u w:val="single"/>
        </w:rPr>
      </w:pPr>
      <w:r w:rsidRPr="00373CB7">
        <w:rPr>
          <w:rFonts w:ascii="Verdana" w:hAnsi="Verdana"/>
          <w:b/>
          <w:sz w:val="18"/>
          <w:szCs w:val="18"/>
          <w:u w:val="single"/>
        </w:rPr>
        <w:t>Vilkår fra tillæg nr. 3</w:t>
      </w:r>
    </w:p>
    <w:p w14:paraId="4EEDFD47" w14:textId="77777777" w:rsidR="002E009F" w:rsidRPr="00252848" w:rsidRDefault="002E009F" w:rsidP="0076055D">
      <w:pPr>
        <w:pStyle w:val="Brdtekst2"/>
        <w:spacing w:line="240" w:lineRule="auto"/>
        <w:rPr>
          <w:rFonts w:ascii="Verdana" w:hAnsi="Verdana"/>
          <w:sz w:val="18"/>
          <w:szCs w:val="18"/>
          <w:highlight w:val="yellow"/>
        </w:rPr>
      </w:pPr>
    </w:p>
    <w:p w14:paraId="0E20E1A9" w14:textId="77777777" w:rsidR="002E009F" w:rsidRPr="00252848" w:rsidRDefault="002E009F" w:rsidP="002E009F">
      <w:pPr>
        <w:pStyle w:val="Brdtekst2"/>
        <w:numPr>
          <w:ilvl w:val="0"/>
          <w:numId w:val="22"/>
        </w:numPr>
        <w:spacing w:line="280" w:lineRule="exact"/>
        <w:rPr>
          <w:rFonts w:ascii="Verdana" w:hAnsi="Verdana"/>
          <w:b/>
          <w:sz w:val="18"/>
          <w:szCs w:val="18"/>
        </w:rPr>
      </w:pPr>
      <w:r w:rsidRPr="00252848">
        <w:rPr>
          <w:rFonts w:ascii="Verdana" w:hAnsi="Verdana"/>
          <w:b/>
          <w:sz w:val="18"/>
          <w:szCs w:val="18"/>
        </w:rPr>
        <w:t>Vilkår med hensyn til anlæg:</w:t>
      </w:r>
    </w:p>
    <w:p w14:paraId="6CEFF78B" w14:textId="77777777" w:rsidR="00653F16" w:rsidRDefault="002E009F" w:rsidP="00653F16">
      <w:pPr>
        <w:pStyle w:val="Brdtekst2"/>
        <w:numPr>
          <w:ilvl w:val="1"/>
          <w:numId w:val="22"/>
        </w:numPr>
        <w:spacing w:after="0" w:line="280" w:lineRule="exact"/>
        <w:rPr>
          <w:rFonts w:ascii="Verdana" w:hAnsi="Verdana"/>
          <w:sz w:val="18"/>
          <w:szCs w:val="18"/>
        </w:rPr>
      </w:pPr>
      <w:r w:rsidRPr="00252848">
        <w:rPr>
          <w:rFonts w:ascii="Verdana" w:hAnsi="Verdana"/>
          <w:sz w:val="18"/>
          <w:szCs w:val="18"/>
        </w:rPr>
        <w:t>Den nye gyllebeholder skal forsynes med fast overdækning i form af teltoverdækning. Efter endt omrøring og udbringning skal overdækningen lukkes/reetableres umiddelbart efter. Skader på fast overdækning skal udbedres hurtigst muligt.</w:t>
      </w:r>
      <w:r w:rsidRPr="00252848">
        <w:rPr>
          <w:rFonts w:ascii="Verdana" w:hAnsi="Verdana"/>
          <w:sz w:val="18"/>
          <w:szCs w:val="18"/>
        </w:rPr>
        <w:br/>
      </w:r>
    </w:p>
    <w:p w14:paraId="4CF87240" w14:textId="2E3A73E3" w:rsidR="00653F16" w:rsidRDefault="00782F01" w:rsidP="00653F16">
      <w:pPr>
        <w:pStyle w:val="Brdtekst2"/>
        <w:numPr>
          <w:ilvl w:val="1"/>
          <w:numId w:val="22"/>
        </w:numPr>
        <w:spacing w:after="0" w:line="280" w:lineRule="exact"/>
        <w:rPr>
          <w:rFonts w:ascii="Verdana" w:hAnsi="Verdana"/>
          <w:sz w:val="18"/>
          <w:szCs w:val="18"/>
        </w:rPr>
      </w:pPr>
      <w:r>
        <w:rPr>
          <w:rFonts w:ascii="Verdana" w:hAnsi="Verdana"/>
          <w:sz w:val="18"/>
          <w:szCs w:val="18"/>
        </w:rPr>
        <w:t>Den eksisterende beplantning omkring gyllebeholderen (markeret med grønt på kortbilag A) skal bevares. I forhold til fredskoven mod vest, er det minimum tre rækker træer. Hvis de eksisterende træer mod syd, øst eller vest vælter, går ud m.v. skal de erstattes med en ny minimum tre-</w:t>
      </w:r>
      <w:proofErr w:type="spellStart"/>
      <w:r>
        <w:rPr>
          <w:rFonts w:ascii="Verdana" w:hAnsi="Verdana"/>
          <w:sz w:val="18"/>
          <w:szCs w:val="18"/>
        </w:rPr>
        <w:t>rækket</w:t>
      </w:r>
      <w:proofErr w:type="spellEnd"/>
      <w:r>
        <w:rPr>
          <w:rFonts w:ascii="Verdana" w:hAnsi="Verdana"/>
          <w:sz w:val="18"/>
          <w:szCs w:val="18"/>
        </w:rPr>
        <w:t xml:space="preserve"> beplantning,</w:t>
      </w:r>
      <w:r w:rsidRPr="00653F16">
        <w:rPr>
          <w:rFonts w:ascii="Verdana" w:hAnsi="Verdana"/>
          <w:sz w:val="18"/>
          <w:szCs w:val="18"/>
        </w:rPr>
        <w:t xml:space="preserve"> </w:t>
      </w:r>
      <w:r>
        <w:rPr>
          <w:rFonts w:ascii="Verdana" w:hAnsi="Verdana"/>
          <w:sz w:val="18"/>
          <w:szCs w:val="18"/>
        </w:rPr>
        <w:t>der fremadrettet skal vedligeholdes. Dette skal ske i først kommende plantnings sæson efter træerne er gået til.</w:t>
      </w:r>
      <w:r w:rsidR="00653F16">
        <w:rPr>
          <w:rFonts w:ascii="Verdana" w:hAnsi="Verdana"/>
          <w:sz w:val="18"/>
          <w:szCs w:val="18"/>
        </w:rPr>
        <w:br/>
      </w:r>
    </w:p>
    <w:p w14:paraId="7243EAAC" w14:textId="77777777" w:rsidR="00653F16" w:rsidRPr="00BE1C43" w:rsidRDefault="00653F16" w:rsidP="00653F16">
      <w:pPr>
        <w:numPr>
          <w:ilvl w:val="1"/>
          <w:numId w:val="22"/>
        </w:numPr>
        <w:spacing w:line="280" w:lineRule="exact"/>
      </w:pPr>
      <w:r w:rsidRPr="00BE1C43">
        <w:t>Såfremt den planlagte nye gyllebeholder ikke længere skal anvendes til opbevaring af husdyrgødning eller affald til jordbrugsformål, skal den tømmes og nedrives efter de til enhver tid gældende regler.</w:t>
      </w:r>
    </w:p>
    <w:p w14:paraId="28126E49" w14:textId="378E661B" w:rsidR="002E009F" w:rsidRPr="00252848" w:rsidRDefault="002E009F" w:rsidP="00653F16">
      <w:pPr>
        <w:pStyle w:val="Brdtekst2"/>
        <w:spacing w:after="0" w:line="280" w:lineRule="exact"/>
        <w:ind w:left="1080"/>
        <w:rPr>
          <w:rFonts w:ascii="Verdana" w:hAnsi="Verdana"/>
          <w:b/>
          <w:sz w:val="18"/>
          <w:szCs w:val="18"/>
        </w:rPr>
      </w:pPr>
    </w:p>
    <w:p w14:paraId="09A82F5A" w14:textId="65D7AF8D" w:rsidR="0076055D" w:rsidRDefault="0076055D" w:rsidP="0076055D"/>
    <w:p w14:paraId="1E7693AF" w14:textId="461BB469" w:rsidR="007476DC" w:rsidRDefault="007476DC" w:rsidP="0076055D"/>
    <w:p w14:paraId="2FE4FC3C" w14:textId="669863AE" w:rsidR="007476DC" w:rsidRDefault="007476DC" w:rsidP="0076055D"/>
    <w:p w14:paraId="7F34E65F" w14:textId="1D576E03" w:rsidR="007476DC" w:rsidRDefault="007476DC" w:rsidP="0076055D"/>
    <w:p w14:paraId="3E2436A4" w14:textId="167318FF" w:rsidR="007476DC" w:rsidRDefault="007476DC" w:rsidP="0076055D"/>
    <w:p w14:paraId="5892BC7C" w14:textId="2286558B" w:rsidR="007476DC" w:rsidRDefault="007476DC" w:rsidP="0076055D"/>
    <w:p w14:paraId="168C7543" w14:textId="470C31B8" w:rsidR="007476DC" w:rsidRDefault="007476DC" w:rsidP="0076055D"/>
    <w:p w14:paraId="39DC2980" w14:textId="7B646838" w:rsidR="007476DC" w:rsidRDefault="007476DC" w:rsidP="0076055D"/>
    <w:p w14:paraId="55FF17DD" w14:textId="065A6C44" w:rsidR="007476DC" w:rsidRDefault="007476DC" w:rsidP="0076055D"/>
    <w:p w14:paraId="55F81F5B" w14:textId="66CC5A44" w:rsidR="007476DC" w:rsidRDefault="007476DC" w:rsidP="0076055D"/>
    <w:p w14:paraId="48AFD531" w14:textId="348C9507" w:rsidR="007476DC" w:rsidRDefault="007476DC" w:rsidP="0076055D"/>
    <w:p w14:paraId="103DF195" w14:textId="0B2EC583" w:rsidR="007476DC" w:rsidRDefault="007476DC" w:rsidP="0076055D"/>
    <w:p w14:paraId="1C5BF368" w14:textId="66C8C606" w:rsidR="007476DC" w:rsidRDefault="007476DC" w:rsidP="0076055D"/>
    <w:p w14:paraId="3F61B942" w14:textId="7BDF881C" w:rsidR="007476DC" w:rsidRDefault="007476DC" w:rsidP="0076055D"/>
    <w:p w14:paraId="49759521" w14:textId="6A9CBB2B" w:rsidR="007476DC" w:rsidRDefault="007476DC" w:rsidP="0076055D"/>
    <w:p w14:paraId="19C56373" w14:textId="3004EED2" w:rsidR="007476DC" w:rsidRDefault="007476DC" w:rsidP="0076055D"/>
    <w:p w14:paraId="484AB1E0" w14:textId="57A6E006" w:rsidR="007476DC" w:rsidRDefault="007476DC" w:rsidP="0076055D"/>
    <w:p w14:paraId="37ED1C0C" w14:textId="202528F4" w:rsidR="007476DC" w:rsidRDefault="007476DC" w:rsidP="0076055D"/>
    <w:p w14:paraId="4CA0DF4C" w14:textId="65D2DC18" w:rsidR="007476DC" w:rsidRDefault="007476DC" w:rsidP="0076055D"/>
    <w:p w14:paraId="655263A7" w14:textId="2ECB1A2F" w:rsidR="007476DC" w:rsidRDefault="007476DC" w:rsidP="0076055D"/>
    <w:p w14:paraId="40B83F89" w14:textId="3389FEFC" w:rsidR="007476DC" w:rsidRDefault="007476DC" w:rsidP="0076055D"/>
    <w:p w14:paraId="5007CE7B" w14:textId="06679BF7" w:rsidR="007476DC" w:rsidRDefault="007476DC" w:rsidP="0076055D"/>
    <w:p w14:paraId="4FD70F92" w14:textId="182BEBFC" w:rsidR="007476DC" w:rsidRDefault="007476DC" w:rsidP="0076055D"/>
    <w:p w14:paraId="6808DC17" w14:textId="7FA57A23" w:rsidR="007476DC" w:rsidRDefault="007476DC" w:rsidP="0076055D"/>
    <w:p w14:paraId="0A4B987D" w14:textId="55AB4CAB" w:rsidR="007476DC" w:rsidRDefault="007476DC" w:rsidP="0076055D"/>
    <w:p w14:paraId="27A923E6" w14:textId="3CD71F1F" w:rsidR="007476DC" w:rsidRDefault="007476DC" w:rsidP="0076055D"/>
    <w:p w14:paraId="23D1B12B" w14:textId="32F98849" w:rsidR="007476DC" w:rsidRDefault="007476DC" w:rsidP="0076055D"/>
    <w:p w14:paraId="29EE1A88" w14:textId="783476EA" w:rsidR="007476DC" w:rsidRDefault="007476DC" w:rsidP="0076055D"/>
    <w:p w14:paraId="0FC2E879" w14:textId="1BA1BA4E" w:rsidR="007476DC" w:rsidRDefault="007476DC" w:rsidP="0076055D"/>
    <w:p w14:paraId="267513B6" w14:textId="74E18990" w:rsidR="007476DC" w:rsidRDefault="007476DC" w:rsidP="0076055D"/>
    <w:p w14:paraId="0B6759BE" w14:textId="2B5EDF92" w:rsidR="007476DC" w:rsidRDefault="007476DC" w:rsidP="0076055D"/>
    <w:p w14:paraId="71B3A5F9" w14:textId="6B65A82E" w:rsidR="007476DC" w:rsidRDefault="007476DC" w:rsidP="0076055D"/>
    <w:p w14:paraId="35F1E5B9" w14:textId="53840298" w:rsidR="007476DC" w:rsidRDefault="007476DC" w:rsidP="0076055D"/>
    <w:p w14:paraId="0A646C85" w14:textId="3318BA24" w:rsidR="007476DC" w:rsidRDefault="007476DC" w:rsidP="0076055D"/>
    <w:p w14:paraId="56A9B3EB" w14:textId="6C09A9B8" w:rsidR="007476DC" w:rsidRDefault="007476DC" w:rsidP="0076055D"/>
    <w:p w14:paraId="49C0D7C1" w14:textId="29DBD2C5" w:rsidR="007476DC" w:rsidRDefault="007476DC" w:rsidP="0076055D"/>
    <w:p w14:paraId="71318AE8" w14:textId="1AE627FB" w:rsidR="007476DC" w:rsidRDefault="007476DC" w:rsidP="0076055D"/>
    <w:p w14:paraId="0A987778" w14:textId="69FE5041" w:rsidR="007476DC" w:rsidRDefault="007476DC" w:rsidP="0076055D"/>
    <w:p w14:paraId="5C59BE4E" w14:textId="1147AEDD" w:rsidR="007476DC" w:rsidRDefault="007476DC" w:rsidP="0076055D"/>
    <w:p w14:paraId="060C07B1" w14:textId="408685B3" w:rsidR="007476DC" w:rsidRDefault="007476DC" w:rsidP="0076055D"/>
    <w:p w14:paraId="03C40DD5" w14:textId="543CE923" w:rsidR="007476DC" w:rsidRDefault="007476DC" w:rsidP="0076055D"/>
    <w:p w14:paraId="58A61484" w14:textId="43B36ADE" w:rsidR="007476DC" w:rsidRDefault="00B64E01" w:rsidP="0076055D">
      <w:r>
        <w:rPr>
          <w:noProof/>
          <w:lang w:eastAsia="da-DK"/>
        </w:rPr>
        <mc:AlternateContent>
          <mc:Choice Requires="wpg">
            <w:drawing>
              <wp:anchor distT="0" distB="0" distL="114300" distR="114300" simplePos="0" relativeHeight="251674624" behindDoc="0" locked="0" layoutInCell="1" allowOverlap="1" wp14:anchorId="5517AD86" wp14:editId="01B81590">
                <wp:simplePos x="0" y="0"/>
                <wp:positionH relativeFrom="column">
                  <wp:posOffset>130515</wp:posOffset>
                </wp:positionH>
                <wp:positionV relativeFrom="paragraph">
                  <wp:posOffset>4386</wp:posOffset>
                </wp:positionV>
                <wp:extent cx="5932805" cy="8529320"/>
                <wp:effectExtent l="0" t="0" r="0" b="5080"/>
                <wp:wrapNone/>
                <wp:docPr id="14" name="Gruppe 14"/>
                <wp:cNvGraphicFramePr/>
                <a:graphic xmlns:a="http://schemas.openxmlformats.org/drawingml/2006/main">
                  <a:graphicData uri="http://schemas.microsoft.com/office/word/2010/wordprocessingGroup">
                    <wpg:wgp>
                      <wpg:cNvGrpSpPr/>
                      <wpg:grpSpPr>
                        <a:xfrm>
                          <a:off x="0" y="0"/>
                          <a:ext cx="5932805" cy="8529320"/>
                          <a:chOff x="0" y="0"/>
                          <a:chExt cx="5932805" cy="8529320"/>
                        </a:xfrm>
                      </wpg:grpSpPr>
                      <pic:pic xmlns:pic="http://schemas.openxmlformats.org/drawingml/2006/picture">
                        <pic:nvPicPr>
                          <pic:cNvPr id="4" name="Billede 4"/>
                          <pic:cNvPicPr>
                            <a:picLocks noChangeAspect="1"/>
                          </pic:cNvPicPr>
                        </pic:nvPicPr>
                        <pic:blipFill>
                          <a:blip r:embed="rId28"/>
                          <a:stretch>
                            <a:fillRect/>
                          </a:stretch>
                        </pic:blipFill>
                        <pic:spPr>
                          <a:xfrm>
                            <a:off x="0" y="0"/>
                            <a:ext cx="5932805" cy="8529320"/>
                          </a:xfrm>
                          <a:prstGeom prst="rect">
                            <a:avLst/>
                          </a:prstGeom>
                        </pic:spPr>
                      </pic:pic>
                      <wps:wsp>
                        <wps:cNvPr id="11" name="Lige forbindelse 11"/>
                        <wps:cNvCnPr/>
                        <wps:spPr>
                          <a:xfrm flipH="1">
                            <a:off x="1669311" y="5061098"/>
                            <a:ext cx="212651" cy="552893"/>
                          </a:xfrm>
                          <a:prstGeom prst="line">
                            <a:avLst/>
                          </a:prstGeom>
                          <a:ln>
                            <a:solidFill>
                              <a:srgbClr val="00B050"/>
                            </a:solidFill>
                          </a:ln>
                        </wps:spPr>
                        <wps:style>
                          <a:lnRef idx="3">
                            <a:schemeClr val="accent3"/>
                          </a:lnRef>
                          <a:fillRef idx="0">
                            <a:schemeClr val="accent3"/>
                          </a:fillRef>
                          <a:effectRef idx="2">
                            <a:schemeClr val="accent3"/>
                          </a:effectRef>
                          <a:fontRef idx="minor">
                            <a:schemeClr val="tx1"/>
                          </a:fontRef>
                        </wps:style>
                        <wps:bodyPr/>
                      </wps:wsp>
                      <wps:wsp>
                        <wps:cNvPr id="12" name="Lige forbindelse 12"/>
                        <wps:cNvCnPr/>
                        <wps:spPr>
                          <a:xfrm flipV="1">
                            <a:off x="1669311" y="5528930"/>
                            <a:ext cx="839456" cy="63796"/>
                          </a:xfrm>
                          <a:prstGeom prst="line">
                            <a:avLst/>
                          </a:prstGeom>
                          <a:ln>
                            <a:solidFill>
                              <a:srgbClr val="00B050"/>
                            </a:solidFill>
                          </a:ln>
                        </wps:spPr>
                        <wps:style>
                          <a:lnRef idx="3">
                            <a:schemeClr val="accent3"/>
                          </a:lnRef>
                          <a:fillRef idx="0">
                            <a:schemeClr val="accent3"/>
                          </a:fillRef>
                          <a:effectRef idx="2">
                            <a:schemeClr val="accent3"/>
                          </a:effectRef>
                          <a:fontRef idx="minor">
                            <a:schemeClr val="tx1"/>
                          </a:fontRef>
                        </wps:style>
                        <wps:bodyPr/>
                      </wps:wsp>
                      <wps:wsp>
                        <wps:cNvPr id="13" name="Lige forbindelse 13"/>
                        <wps:cNvCnPr/>
                        <wps:spPr>
                          <a:xfrm flipV="1">
                            <a:off x="2530548" y="5029200"/>
                            <a:ext cx="116959" cy="425302"/>
                          </a:xfrm>
                          <a:prstGeom prst="line">
                            <a:avLst/>
                          </a:prstGeom>
                          <a:ln>
                            <a:solidFill>
                              <a:srgbClr val="00B050"/>
                            </a:solidFill>
                          </a:ln>
                        </wps:spPr>
                        <wps:style>
                          <a:lnRef idx="3">
                            <a:schemeClr val="accent3"/>
                          </a:lnRef>
                          <a:fillRef idx="0">
                            <a:schemeClr val="accent3"/>
                          </a:fillRef>
                          <a:effectRef idx="2">
                            <a:schemeClr val="accent3"/>
                          </a:effectRef>
                          <a:fontRef idx="minor">
                            <a:schemeClr val="tx1"/>
                          </a:fontRef>
                        </wps:style>
                        <wps:bodyPr/>
                      </wps:wsp>
                    </wpg:wgp>
                  </a:graphicData>
                </a:graphic>
              </wp:anchor>
            </w:drawing>
          </mc:Choice>
          <mc:Fallback>
            <w:pict>
              <v:group w14:anchorId="297C5279" id="Gruppe 14" o:spid="_x0000_s1026" style="position:absolute;margin-left:10.3pt;margin-top:.35pt;width:467.15pt;height:671.6pt;z-index:251674624" coordsize="59328,85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4" o:spid="_x0000_s1027" type="#_x0000_t75" style="position:absolute;width:59328;height:85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">
                  <v:imagedata r:id="rId29" o:title=""/>
                  <v:path arrowok="t"/>
                </v:shape>
                <v:line id="Lige forbindelse 11" o:spid="_x0000_s1028" style="position:absolute;flip:x;visibility:visible;mso-wrap-style:square" from="16693,50610" to="18819,5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" strokecolor="#00b050" strokeweight="3pt">
                  <v:shadow on="t" color="black" opacity="22937f" origin=",.5" offset="0,.63889mm"/>
                </v:line>
                <v:line id="Lige forbindelse 12" o:spid="_x0000_s1029" style="position:absolute;flip:y;visibility:visible;mso-wrap-style:square" from="16693,55289" to="25087,55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" strokecolor="#00b050" strokeweight="3pt">
                  <v:shadow on="t" color="black" opacity="22937f" origin=",.5" offset="0,.63889mm"/>
                </v:line>
                <v:line id="Lige forbindelse 13" o:spid="_x0000_s1030" style="position:absolute;flip:y;visibility:visible;mso-wrap-style:square" from="25305,50292" to="26475,5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" strokecolor="#00b050" strokeweight="3pt">
                  <v:shadow on="t" color="black" opacity="22937f" origin=",.5" offset="0,.63889mm"/>
                </v:line>
              </v:group>
            </w:pict>
          </mc:Fallback>
        </mc:AlternateContent>
      </w:r>
    </w:p>
    <w:p w14:paraId="081D3965" w14:textId="20354114" w:rsidR="007476DC" w:rsidRDefault="00CC1F43" w:rsidP="0076055D">
      <w:r w:rsidRPr="00CC1F43">
        <w:rPr>
          <w:noProof/>
          <w:lang w:eastAsia="da-DK"/>
        </w:rPr>
        <w:lastRenderedPageBreak/>
        <w:drawing>
          <wp:anchor distT="0" distB="0" distL="114300" distR="114300" simplePos="0" relativeHeight="251666432" behindDoc="0" locked="0" layoutInCell="1" allowOverlap="1" wp14:anchorId="360E4CF8" wp14:editId="472B89CE">
            <wp:simplePos x="0" y="0"/>
            <wp:positionH relativeFrom="margin">
              <wp:align>right</wp:align>
            </wp:positionH>
            <wp:positionV relativeFrom="paragraph">
              <wp:posOffset>368</wp:posOffset>
            </wp:positionV>
            <wp:extent cx="6113721" cy="8720895"/>
            <wp:effectExtent l="0" t="0" r="1905" b="4445"/>
            <wp:wrapTight wrapText="bothSides">
              <wp:wrapPolygon edited="0">
                <wp:start x="0" y="0"/>
                <wp:lineTo x="0" y="21564"/>
                <wp:lineTo x="21539" y="21564"/>
                <wp:lineTo x="21539" y="0"/>
                <wp:lineTo x="0" y="0"/>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3721" cy="8720895"/>
                    </a:xfrm>
                    <a:prstGeom prst="rect">
                      <a:avLst/>
                    </a:prstGeom>
                  </pic:spPr>
                </pic:pic>
              </a:graphicData>
            </a:graphic>
            <wp14:sizeRelH relativeFrom="margin">
              <wp14:pctWidth>0</wp14:pctWidth>
            </wp14:sizeRelH>
            <wp14:sizeRelV relativeFrom="margin">
              <wp14:pctHeight>0</wp14:pctHeight>
            </wp14:sizeRelV>
          </wp:anchor>
        </w:drawing>
      </w:r>
    </w:p>
    <w:p w14:paraId="32506752" w14:textId="34B4D906" w:rsidR="00CC1F43" w:rsidRDefault="00CC1F43" w:rsidP="0076055D">
      <w:r w:rsidRPr="00CC1F43">
        <w:rPr>
          <w:noProof/>
          <w:lang w:eastAsia="da-DK"/>
        </w:rPr>
        <w:lastRenderedPageBreak/>
        <w:drawing>
          <wp:anchor distT="0" distB="0" distL="114300" distR="114300" simplePos="0" relativeHeight="251668480" behindDoc="0" locked="0" layoutInCell="1" allowOverlap="1" wp14:anchorId="4B1E32B5" wp14:editId="7DAE3BB7">
            <wp:simplePos x="0" y="0"/>
            <wp:positionH relativeFrom="margin">
              <wp:align>center</wp:align>
            </wp:positionH>
            <wp:positionV relativeFrom="paragraph">
              <wp:posOffset>605</wp:posOffset>
            </wp:positionV>
            <wp:extent cx="6007395" cy="8873402"/>
            <wp:effectExtent l="0" t="0" r="0" b="4445"/>
            <wp:wrapTight wrapText="bothSides">
              <wp:wrapPolygon edited="0">
                <wp:start x="0" y="0"/>
                <wp:lineTo x="0" y="21564"/>
                <wp:lineTo x="21509" y="21564"/>
                <wp:lineTo x="21509" y="0"/>
                <wp:lineTo x="0" y="0"/>
              </wp:wrapPolygon>
            </wp:wrapTight>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07395" cy="8873402"/>
                    </a:xfrm>
                    <a:prstGeom prst="rect">
                      <a:avLst/>
                    </a:prstGeom>
                  </pic:spPr>
                </pic:pic>
              </a:graphicData>
            </a:graphic>
            <wp14:sizeRelH relativeFrom="margin">
              <wp14:pctWidth>0</wp14:pctWidth>
            </wp14:sizeRelH>
            <wp14:sizeRelV relativeFrom="margin">
              <wp14:pctHeight>0</wp14:pctHeight>
            </wp14:sizeRelV>
          </wp:anchor>
        </w:drawing>
      </w:r>
    </w:p>
    <w:p w14:paraId="3FC8D8FA" w14:textId="5CE06ED8" w:rsidR="007476DC" w:rsidRPr="00252848" w:rsidRDefault="00CC1F43" w:rsidP="0076055D">
      <w:r w:rsidRPr="00CC1F43">
        <w:rPr>
          <w:noProof/>
          <w:lang w:eastAsia="da-DK"/>
        </w:rPr>
        <w:lastRenderedPageBreak/>
        <w:drawing>
          <wp:anchor distT="0" distB="0" distL="114300" distR="114300" simplePos="0" relativeHeight="251670528" behindDoc="0" locked="0" layoutInCell="1" allowOverlap="1" wp14:anchorId="190CCDAC" wp14:editId="2035DFBB">
            <wp:simplePos x="0" y="0"/>
            <wp:positionH relativeFrom="margin">
              <wp:align>left</wp:align>
            </wp:positionH>
            <wp:positionV relativeFrom="paragraph">
              <wp:posOffset>354</wp:posOffset>
            </wp:positionV>
            <wp:extent cx="6094908" cy="8825024"/>
            <wp:effectExtent l="0" t="0" r="1270" b="0"/>
            <wp:wrapTight wrapText="bothSides">
              <wp:wrapPolygon edited="0">
                <wp:start x="0" y="0"/>
                <wp:lineTo x="0" y="21542"/>
                <wp:lineTo x="21537" y="21542"/>
                <wp:lineTo x="21537" y="0"/>
                <wp:lineTo x="0" y="0"/>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94908" cy="8825024"/>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p>
    <w:sectPr w:rsidR="007476DC" w:rsidRPr="00252848" w:rsidSect="00D93902">
      <w:footerReference w:type="default" r:id="rId33"/>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308892" w14:textId="77777777" w:rsidR="006B4F54" w:rsidRDefault="006B4F54" w:rsidP="001D35D4">
      <w:r>
        <w:separator/>
      </w:r>
    </w:p>
  </w:endnote>
  <w:endnote w:type="continuationSeparator" w:id="0">
    <w:p w14:paraId="71919BE8" w14:textId="77777777" w:rsidR="006B4F54" w:rsidRDefault="006B4F54" w:rsidP="001D3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ueOptima">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MT">
    <w:altName w:val="Times New Roman"/>
    <w:charset w:val="00"/>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80892"/>
      <w:docPartObj>
        <w:docPartGallery w:val="Page Numbers (Bottom of Page)"/>
        <w:docPartUnique/>
      </w:docPartObj>
    </w:sdtPr>
    <w:sdtEndPr/>
    <w:sdtContent>
      <w:p w14:paraId="2CFE560B" w14:textId="047101BC" w:rsidR="00DF38A4" w:rsidRDefault="00DF38A4">
        <w:pPr>
          <w:pStyle w:val="Sidefod"/>
          <w:jc w:val="right"/>
        </w:pPr>
        <w:r>
          <w:fldChar w:fldCharType="begin"/>
        </w:r>
        <w:r>
          <w:instrText xml:space="preserve"> PAGE   \* MERGEFORMAT </w:instrText>
        </w:r>
        <w:r>
          <w:fldChar w:fldCharType="separate"/>
        </w:r>
        <w:r w:rsidR="0061504A">
          <w:rPr>
            <w:noProof/>
          </w:rPr>
          <w:t>21</w:t>
        </w:r>
        <w:r>
          <w:rPr>
            <w:noProof/>
          </w:rPr>
          <w:fldChar w:fldCharType="end"/>
        </w:r>
      </w:p>
    </w:sdtContent>
  </w:sdt>
  <w:p w14:paraId="3437A735" w14:textId="77777777" w:rsidR="00DF38A4" w:rsidRPr="000D33D0" w:rsidRDefault="00DF38A4">
    <w:pPr>
      <w:pStyle w:val="Sidefod"/>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8E3410" w14:textId="77777777" w:rsidR="006B4F54" w:rsidRDefault="006B4F54" w:rsidP="001D35D4">
      <w:r>
        <w:separator/>
      </w:r>
    </w:p>
  </w:footnote>
  <w:footnote w:type="continuationSeparator" w:id="0">
    <w:p w14:paraId="5207350C" w14:textId="77777777" w:rsidR="006B4F54" w:rsidRDefault="006B4F54" w:rsidP="001D35D4">
      <w:r>
        <w:continuationSeparator/>
      </w:r>
    </w:p>
  </w:footnote>
  <w:footnote w:id="1">
    <w:p w14:paraId="0535DA81" w14:textId="77777777" w:rsidR="00DF38A4" w:rsidRPr="006B6D93" w:rsidRDefault="00DF38A4" w:rsidP="008D761D">
      <w:pPr>
        <w:pStyle w:val="Fodnotetekst"/>
        <w:rPr>
          <w:sz w:val="16"/>
          <w:szCs w:val="16"/>
        </w:rPr>
      </w:pPr>
      <w:r w:rsidRPr="006B6D93">
        <w:rPr>
          <w:rStyle w:val="Fodnotehenvisning"/>
          <w:sz w:val="16"/>
          <w:szCs w:val="16"/>
        </w:rPr>
        <w:footnoteRef/>
      </w:r>
      <w:r w:rsidRPr="006B6D93">
        <w:rPr>
          <w:sz w:val="16"/>
          <w:szCs w:val="16"/>
        </w:rPr>
        <w:t xml:space="preserve"> Benævnes herefter også som tillæg/tillægget/tillæg til miljøgodkendelse.</w:t>
      </w:r>
    </w:p>
  </w:footnote>
  <w:footnote w:id="2">
    <w:p w14:paraId="7E0C437A" w14:textId="62DCED8D" w:rsidR="00DF38A4" w:rsidRPr="00D022C4" w:rsidRDefault="00DF38A4" w:rsidP="008D761D">
      <w:pPr>
        <w:pStyle w:val="Fodnotetekst"/>
        <w:rPr>
          <w:sz w:val="16"/>
          <w:szCs w:val="16"/>
        </w:rPr>
      </w:pPr>
      <w:r w:rsidRPr="006B6D93">
        <w:rPr>
          <w:rStyle w:val="Fodnotehenvisning"/>
          <w:sz w:val="16"/>
          <w:szCs w:val="16"/>
        </w:rPr>
        <w:footnoteRef/>
      </w:r>
      <w:r w:rsidRPr="006B6D93">
        <w:rPr>
          <w:sz w:val="16"/>
          <w:szCs w:val="16"/>
        </w:rPr>
        <w:t xml:space="preserve"> Benævnes herefter også som miljøgodkendelse/miljøgodkendelsen/miljøgodkendelse af 29. september 2011.</w:t>
      </w:r>
    </w:p>
  </w:footnote>
  <w:footnote w:id="3">
    <w:p w14:paraId="37859D80" w14:textId="33A7F5C5" w:rsidR="00DF38A4" w:rsidRPr="007C6D7D" w:rsidRDefault="00DF38A4">
      <w:pPr>
        <w:pStyle w:val="Fodnotetekst"/>
        <w:rPr>
          <w:sz w:val="16"/>
          <w:szCs w:val="16"/>
        </w:rPr>
      </w:pPr>
      <w:r w:rsidRPr="007C6D7D">
        <w:rPr>
          <w:rStyle w:val="Fodnotehenvisning"/>
          <w:i/>
          <w:sz w:val="16"/>
          <w:szCs w:val="16"/>
        </w:rPr>
        <w:footnoteRef/>
      </w:r>
      <w:r w:rsidRPr="007C6D7D">
        <w:rPr>
          <w:i/>
          <w:sz w:val="16"/>
          <w:szCs w:val="16"/>
        </w:rPr>
        <w:t xml:space="preserve"> Lovbekendtgørelse nr. </w:t>
      </w:r>
      <w:r>
        <w:rPr>
          <w:i/>
          <w:sz w:val="16"/>
          <w:szCs w:val="16"/>
        </w:rPr>
        <w:t>256</w:t>
      </w:r>
      <w:r w:rsidRPr="007C6D7D">
        <w:rPr>
          <w:i/>
          <w:sz w:val="16"/>
          <w:szCs w:val="16"/>
        </w:rPr>
        <w:t xml:space="preserve"> af </w:t>
      </w:r>
      <w:r>
        <w:rPr>
          <w:i/>
          <w:sz w:val="16"/>
          <w:szCs w:val="16"/>
        </w:rPr>
        <w:t>21</w:t>
      </w:r>
      <w:r w:rsidRPr="007C6D7D">
        <w:rPr>
          <w:i/>
          <w:sz w:val="16"/>
          <w:szCs w:val="16"/>
        </w:rPr>
        <w:t xml:space="preserve">. </w:t>
      </w:r>
      <w:r>
        <w:rPr>
          <w:i/>
          <w:sz w:val="16"/>
          <w:szCs w:val="16"/>
        </w:rPr>
        <w:t>marts</w:t>
      </w:r>
      <w:r w:rsidRPr="007C6D7D">
        <w:rPr>
          <w:i/>
          <w:sz w:val="16"/>
          <w:szCs w:val="16"/>
        </w:rPr>
        <w:t xml:space="preserve"> 20</w:t>
      </w:r>
      <w:r>
        <w:rPr>
          <w:i/>
          <w:sz w:val="16"/>
          <w:szCs w:val="16"/>
        </w:rPr>
        <w:t>17</w:t>
      </w:r>
      <w:r w:rsidRPr="007C6D7D">
        <w:rPr>
          <w:i/>
          <w:sz w:val="16"/>
          <w:szCs w:val="16"/>
        </w:rPr>
        <w:t xml:space="preserve"> af lov om miljøgodkendelse m.v. af husdyrbrug</w:t>
      </w:r>
      <w:r w:rsidRPr="00C91024">
        <w:rPr>
          <w:sz w:val="16"/>
          <w:szCs w:val="16"/>
        </w:rPr>
        <w:t>.</w:t>
      </w:r>
    </w:p>
  </w:footnote>
  <w:footnote w:id="4">
    <w:p w14:paraId="1749428A" w14:textId="15FBEF07" w:rsidR="00DF38A4" w:rsidRPr="00E35B35" w:rsidRDefault="00DF38A4">
      <w:pPr>
        <w:pStyle w:val="Fodnotetekst"/>
        <w:rPr>
          <w:sz w:val="16"/>
          <w:szCs w:val="16"/>
        </w:rPr>
      </w:pPr>
      <w:r w:rsidRPr="00E35B35">
        <w:rPr>
          <w:rStyle w:val="Fodnotehenvisning"/>
          <w:sz w:val="16"/>
          <w:szCs w:val="16"/>
        </w:rPr>
        <w:footnoteRef/>
      </w:r>
      <w:r w:rsidRPr="00E35B35">
        <w:rPr>
          <w:sz w:val="16"/>
          <w:szCs w:val="16"/>
        </w:rPr>
        <w:t xml:space="preserve"> </w:t>
      </w:r>
      <w:r w:rsidRPr="00653289">
        <w:rPr>
          <w:i/>
          <w:sz w:val="16"/>
          <w:szCs w:val="16"/>
        </w:rPr>
        <w:t>Bekendtgørelse nr. 211 af 28. februar om tilladelse og godkendelse m.v. af husdyrbrug.</w:t>
      </w:r>
    </w:p>
  </w:footnote>
  <w:footnote w:id="5">
    <w:p w14:paraId="1BF80CD9" w14:textId="3D61AAFA" w:rsidR="00DF38A4" w:rsidRPr="00807D68" w:rsidRDefault="00DF38A4" w:rsidP="001F49BF">
      <w:pPr>
        <w:pStyle w:val="Fodnotetekst"/>
        <w:rPr>
          <w:sz w:val="16"/>
          <w:szCs w:val="16"/>
        </w:rPr>
      </w:pPr>
      <w:r w:rsidRPr="00E35B35">
        <w:rPr>
          <w:rStyle w:val="Fodnotehenvisning"/>
          <w:sz w:val="16"/>
          <w:szCs w:val="16"/>
        </w:rPr>
        <w:footnoteRef/>
      </w:r>
      <w:r w:rsidRPr="00E35B35">
        <w:rPr>
          <w:sz w:val="16"/>
          <w:szCs w:val="16"/>
        </w:rPr>
        <w:t xml:space="preserve"> </w:t>
      </w:r>
      <w:r w:rsidRPr="00E35B35">
        <w:rPr>
          <w:rFonts w:cs="Arial"/>
          <w:i/>
          <w:sz w:val="16"/>
          <w:szCs w:val="16"/>
        </w:rPr>
        <w:t xml:space="preserve">Lovbekendtgørelse nr. 119 af 26. januar 2017 af lov om miljømål m.v. for vandforekomster og internationale </w:t>
      </w:r>
      <w:r w:rsidRPr="00807D68">
        <w:rPr>
          <w:rFonts w:cs="Arial"/>
          <w:i/>
          <w:sz w:val="16"/>
          <w:szCs w:val="16"/>
        </w:rPr>
        <w:t>naturbeskyttelsesområder</w:t>
      </w:r>
      <w:r>
        <w:rPr>
          <w:rFonts w:cs="Arial"/>
          <w:sz w:val="16"/>
          <w:szCs w:val="16"/>
        </w:rPr>
        <w:t xml:space="preserve"> (med senere ændringer).</w:t>
      </w:r>
    </w:p>
  </w:footnote>
  <w:footnote w:id="6">
    <w:p w14:paraId="3581FD96" w14:textId="77777777" w:rsidR="00DF38A4" w:rsidRPr="004A4333" w:rsidRDefault="00DF38A4" w:rsidP="008D761D">
      <w:pPr>
        <w:pStyle w:val="Fodnotetekst"/>
        <w:rPr>
          <w:sz w:val="16"/>
          <w:szCs w:val="16"/>
        </w:rPr>
      </w:pPr>
      <w:r w:rsidRPr="004A4333">
        <w:rPr>
          <w:rStyle w:val="Fodnotehenvisning"/>
          <w:sz w:val="16"/>
          <w:szCs w:val="16"/>
        </w:rPr>
        <w:footnoteRef/>
      </w:r>
      <w:r w:rsidRPr="004A4333">
        <w:rPr>
          <w:sz w:val="16"/>
          <w:szCs w:val="16"/>
        </w:rPr>
        <w:t xml:space="preserve"> BAT= Best </w:t>
      </w:r>
      <w:proofErr w:type="spellStart"/>
      <w:r w:rsidRPr="004A4333">
        <w:rPr>
          <w:sz w:val="16"/>
          <w:szCs w:val="16"/>
        </w:rPr>
        <w:t>Available</w:t>
      </w:r>
      <w:proofErr w:type="spellEnd"/>
      <w:r w:rsidRPr="004A4333">
        <w:rPr>
          <w:sz w:val="16"/>
          <w:szCs w:val="16"/>
        </w:rPr>
        <w:t xml:space="preserve"> </w:t>
      </w:r>
      <w:proofErr w:type="spellStart"/>
      <w:r w:rsidRPr="004A4333">
        <w:rPr>
          <w:sz w:val="16"/>
          <w:szCs w:val="16"/>
        </w:rPr>
        <w:t>Technique</w:t>
      </w:r>
      <w:proofErr w:type="spellEnd"/>
      <w:r w:rsidRPr="004A4333">
        <w:rPr>
          <w:sz w:val="16"/>
          <w:szCs w:val="16"/>
        </w:rPr>
        <w:t xml:space="preserve"> (bedste tilgængelig</w:t>
      </w:r>
      <w:r>
        <w:rPr>
          <w:sz w:val="16"/>
          <w:szCs w:val="16"/>
        </w:rPr>
        <w:t>e teknik), som skal anvendes jævnfør</w:t>
      </w:r>
      <w:r w:rsidRPr="004A4333">
        <w:rPr>
          <w:sz w:val="16"/>
          <w:szCs w:val="16"/>
        </w:rPr>
        <w:t xml:space="preserve"> </w:t>
      </w:r>
      <w:r w:rsidRPr="00D563C4">
        <w:rPr>
          <w:sz w:val="16"/>
          <w:szCs w:val="16"/>
        </w:rPr>
        <w:t>EU's IE-direktiv.</w:t>
      </w:r>
    </w:p>
  </w:footnote>
  <w:footnote w:id="7">
    <w:p w14:paraId="72796079" w14:textId="77777777" w:rsidR="00DF38A4" w:rsidRDefault="00DF38A4" w:rsidP="008D761D">
      <w:pPr>
        <w:pStyle w:val="Fodnotetekst"/>
      </w:pPr>
      <w:r w:rsidRPr="00281B71">
        <w:rPr>
          <w:rStyle w:val="Fodnotehenvisning"/>
          <w:sz w:val="16"/>
          <w:szCs w:val="16"/>
        </w:rPr>
        <w:footnoteRef/>
      </w:r>
      <w:r w:rsidRPr="00281B71">
        <w:rPr>
          <w:sz w:val="16"/>
          <w:szCs w:val="16"/>
        </w:rPr>
        <w:t xml:space="preserve"> Natura</w:t>
      </w:r>
      <w:r w:rsidRPr="000E603D">
        <w:rPr>
          <w:sz w:val="16"/>
          <w:szCs w:val="16"/>
        </w:rPr>
        <w:t xml:space="preserve"> 2000-områder: Internationale naturbeskyttelsesområder udpeget på baggrund af EU's habitat- og fuglebeskyttelsesdirektiver.</w:t>
      </w:r>
    </w:p>
  </w:footnote>
  <w:footnote w:id="8">
    <w:p w14:paraId="4D8C7D0C" w14:textId="77777777" w:rsidR="00DF38A4" w:rsidRPr="00FA492A" w:rsidRDefault="00DF38A4" w:rsidP="002A6587">
      <w:pPr>
        <w:pStyle w:val="Fodnotetekst"/>
        <w:rPr>
          <w:sz w:val="16"/>
          <w:szCs w:val="16"/>
        </w:rPr>
      </w:pPr>
      <w:r w:rsidRPr="00FA492A">
        <w:rPr>
          <w:rStyle w:val="Fodnotehenvisning"/>
          <w:sz w:val="16"/>
          <w:szCs w:val="16"/>
        </w:rPr>
        <w:footnoteRef/>
      </w:r>
      <w:r w:rsidRPr="00FA492A">
        <w:rPr>
          <w:sz w:val="16"/>
          <w:szCs w:val="16"/>
        </w:rPr>
        <w:t xml:space="preserve"> </w:t>
      </w:r>
      <w:r w:rsidRPr="00C52ABA">
        <w:rPr>
          <w:i/>
          <w:color w:val="000000"/>
          <w:sz w:val="16"/>
          <w:szCs w:val="16"/>
        </w:rPr>
        <w:t>Rådets direktiv 85/337/EØF om vurdering af visse offentlige og private projekters indvirkning på miljøet med senere ændringer</w:t>
      </w:r>
      <w:r>
        <w:rPr>
          <w:color w:val="000000"/>
          <w:sz w:val="16"/>
          <w:szCs w:val="16"/>
        </w:rPr>
        <w:t xml:space="preserve"> (</w:t>
      </w:r>
      <w:r w:rsidRPr="00FA492A">
        <w:rPr>
          <w:sz w:val="16"/>
          <w:szCs w:val="16"/>
        </w:rPr>
        <w:t>VVM: Vurdering af Virkninger på Miljøet</w:t>
      </w:r>
      <w:r>
        <w:rPr>
          <w:sz w:val="16"/>
          <w:szCs w:val="16"/>
        </w:rPr>
        <w:t>).</w:t>
      </w:r>
    </w:p>
  </w:footnote>
  <w:footnote w:id="9">
    <w:p w14:paraId="21A620F5" w14:textId="77777777" w:rsidR="00DF38A4" w:rsidRPr="004A5458" w:rsidRDefault="00DF38A4" w:rsidP="002A6587">
      <w:pPr>
        <w:pStyle w:val="Fodnotetekst"/>
        <w:rPr>
          <w:sz w:val="16"/>
          <w:szCs w:val="16"/>
        </w:rPr>
      </w:pPr>
      <w:r w:rsidRPr="004A5458">
        <w:rPr>
          <w:rStyle w:val="Fodnotehenvisning"/>
          <w:sz w:val="16"/>
          <w:szCs w:val="16"/>
        </w:rPr>
        <w:footnoteRef/>
      </w:r>
      <w:r w:rsidRPr="004A5458">
        <w:rPr>
          <w:sz w:val="16"/>
          <w:szCs w:val="16"/>
        </w:rPr>
        <w:t xml:space="preserve"> </w:t>
      </w:r>
      <w:r>
        <w:rPr>
          <w:sz w:val="16"/>
          <w:szCs w:val="16"/>
        </w:rPr>
        <w:t>IE-direktivet (Industrial Emissions Directive) samler syv eksisterende direktiver om industriemissioner i ét direktiv.</w:t>
      </w:r>
    </w:p>
  </w:footnote>
  <w:footnote w:id="10">
    <w:p w14:paraId="580387A1" w14:textId="77777777" w:rsidR="00DF38A4" w:rsidRPr="0025159B" w:rsidRDefault="00DF38A4" w:rsidP="008D761D">
      <w:pPr>
        <w:pStyle w:val="Fodnotetekst"/>
        <w:rPr>
          <w:sz w:val="16"/>
          <w:szCs w:val="16"/>
        </w:rPr>
      </w:pPr>
      <w:r w:rsidRPr="0025159B">
        <w:rPr>
          <w:rStyle w:val="Fodnotehenvisning"/>
          <w:sz w:val="16"/>
          <w:szCs w:val="16"/>
        </w:rPr>
        <w:footnoteRef/>
      </w:r>
      <w:r w:rsidRPr="0025159B">
        <w:rPr>
          <w:sz w:val="16"/>
          <w:szCs w:val="16"/>
        </w:rPr>
        <w:t xml:space="preserve"> Ved en samlet bebyggelse forstås, at der inden for en afstand af </w:t>
      </w:r>
      <w:smartTag w:uri="urn:schemas-microsoft-com:office:smarttags" w:element="metricconverter">
        <w:smartTagPr>
          <w:attr w:name="ProductID" w:val="200 meter"/>
        </w:smartTagPr>
        <w:r w:rsidRPr="0025159B">
          <w:rPr>
            <w:sz w:val="16"/>
            <w:szCs w:val="16"/>
          </w:rPr>
          <w:t>200 m</w:t>
        </w:r>
        <w:r>
          <w:rPr>
            <w:sz w:val="16"/>
            <w:szCs w:val="16"/>
          </w:rPr>
          <w:t>eter</w:t>
        </w:r>
      </w:smartTag>
      <w:r w:rsidRPr="0025159B">
        <w:rPr>
          <w:sz w:val="16"/>
          <w:szCs w:val="16"/>
        </w:rPr>
        <w:t xml:space="preserve"> fra beboelsesbygningen ligger mere end </w:t>
      </w:r>
      <w:r>
        <w:rPr>
          <w:sz w:val="16"/>
          <w:szCs w:val="16"/>
        </w:rPr>
        <w:t>seks</w:t>
      </w:r>
      <w:r w:rsidRPr="0025159B">
        <w:rPr>
          <w:sz w:val="16"/>
          <w:szCs w:val="16"/>
        </w:rPr>
        <w:t xml:space="preserve"> andre beboelsesbygninger på hver sin samlede faste ejendom. Beboelsesbygninger på ejendomme me</w:t>
      </w:r>
      <w:r>
        <w:rPr>
          <w:sz w:val="16"/>
          <w:szCs w:val="16"/>
        </w:rPr>
        <w:t>d landbrugspligt efter La</w:t>
      </w:r>
      <w:r w:rsidRPr="0025159B">
        <w:rPr>
          <w:sz w:val="16"/>
          <w:szCs w:val="16"/>
        </w:rPr>
        <w:t>ndbrugslovens regler samt beboelsesbygninger, der ejes af driftsherren, medregnes ikke.</w:t>
      </w:r>
    </w:p>
  </w:footnote>
  <w:footnote w:id="11">
    <w:p w14:paraId="1A772027" w14:textId="77777777" w:rsidR="00DF38A4" w:rsidRPr="00BF67E8" w:rsidRDefault="00DF38A4" w:rsidP="00BF67E8">
      <w:pPr>
        <w:pStyle w:val="Fodnotetekst"/>
        <w:rPr>
          <w:sz w:val="16"/>
          <w:szCs w:val="16"/>
        </w:rPr>
      </w:pPr>
      <w:r w:rsidRPr="00BF67E8">
        <w:rPr>
          <w:rStyle w:val="Fodnotehenvisning"/>
          <w:sz w:val="16"/>
          <w:szCs w:val="16"/>
        </w:rPr>
        <w:footnoteRef/>
      </w:r>
      <w:r w:rsidRPr="00BF67E8">
        <w:rPr>
          <w:sz w:val="16"/>
          <w:szCs w:val="16"/>
        </w:rPr>
        <w:t xml:space="preserve"> Beholdere til opbevaring af flydende husdyrgødning må </w:t>
      </w:r>
      <w:r>
        <w:rPr>
          <w:sz w:val="16"/>
          <w:szCs w:val="16"/>
        </w:rPr>
        <w:t xml:space="preserve">i henhold til § 8, stk. 2 i </w:t>
      </w:r>
      <w:r w:rsidRPr="00F034F7">
        <w:rPr>
          <w:i/>
          <w:sz w:val="16"/>
          <w:szCs w:val="16"/>
        </w:rPr>
        <w:t>Husdyrgodkendelsesloven</w:t>
      </w:r>
      <w:r>
        <w:rPr>
          <w:sz w:val="16"/>
          <w:szCs w:val="16"/>
        </w:rPr>
        <w:t xml:space="preserve"> </w:t>
      </w:r>
      <w:r w:rsidRPr="00BF67E8">
        <w:rPr>
          <w:sz w:val="16"/>
          <w:szCs w:val="16"/>
        </w:rPr>
        <w:t>ikke etableres inden for en afstand af 100 meter til åbne vandløb og til søer med et areal, der er større end 100 m</w:t>
      </w:r>
      <w:r w:rsidRPr="00BF67E8">
        <w:rPr>
          <w:sz w:val="16"/>
          <w:szCs w:val="16"/>
          <w:vertAlign w:val="superscript"/>
        </w:rPr>
        <w:t>2</w:t>
      </w:r>
      <w:r w:rsidRPr="00BF67E8">
        <w:rPr>
          <w:sz w:val="16"/>
          <w:szCs w:val="16"/>
        </w:rPr>
        <w:t>.</w:t>
      </w:r>
    </w:p>
    <w:p w14:paraId="67194AE3" w14:textId="77777777" w:rsidR="00DF38A4" w:rsidRDefault="00DF38A4">
      <w:pPr>
        <w:pStyle w:val="Fodnotetekst"/>
      </w:pPr>
    </w:p>
  </w:footnote>
  <w:footnote w:id="12">
    <w:p w14:paraId="505AD4AF" w14:textId="25C12DD3" w:rsidR="00DF38A4" w:rsidRPr="00D51D3E" w:rsidRDefault="00DF38A4">
      <w:pPr>
        <w:pStyle w:val="Fodnotetekst"/>
        <w:rPr>
          <w:sz w:val="16"/>
          <w:szCs w:val="16"/>
        </w:rPr>
      </w:pPr>
      <w:r w:rsidRPr="00D51D3E">
        <w:rPr>
          <w:rStyle w:val="Fodnotehenvisning"/>
          <w:sz w:val="16"/>
          <w:szCs w:val="16"/>
        </w:rPr>
        <w:footnoteRef/>
      </w:r>
      <w:r w:rsidRPr="00D51D3E">
        <w:rPr>
          <w:sz w:val="16"/>
          <w:szCs w:val="16"/>
        </w:rPr>
        <w:t xml:space="preserve"> </w:t>
      </w:r>
      <w:r w:rsidRPr="00D51D3E">
        <w:rPr>
          <w:i/>
          <w:sz w:val="16"/>
          <w:szCs w:val="16"/>
        </w:rPr>
        <w:t xml:space="preserve">Bekendtgørelse nr. </w:t>
      </w:r>
      <w:r>
        <w:rPr>
          <w:i/>
          <w:sz w:val="16"/>
          <w:szCs w:val="16"/>
        </w:rPr>
        <w:t>865</w:t>
      </w:r>
      <w:r w:rsidRPr="00D51D3E">
        <w:rPr>
          <w:i/>
          <w:sz w:val="16"/>
          <w:szCs w:val="16"/>
        </w:rPr>
        <w:t xml:space="preserve"> af </w:t>
      </w:r>
      <w:r>
        <w:rPr>
          <w:i/>
          <w:sz w:val="16"/>
          <w:szCs w:val="16"/>
        </w:rPr>
        <w:t xml:space="preserve">23. juni </w:t>
      </w:r>
      <w:r w:rsidRPr="00D51D3E">
        <w:rPr>
          <w:i/>
          <w:sz w:val="16"/>
          <w:szCs w:val="16"/>
        </w:rPr>
        <w:t>20</w:t>
      </w:r>
      <w:r>
        <w:rPr>
          <w:i/>
          <w:sz w:val="16"/>
          <w:szCs w:val="16"/>
        </w:rPr>
        <w:t>17</w:t>
      </w:r>
      <w:r w:rsidRPr="00D51D3E">
        <w:rPr>
          <w:i/>
          <w:sz w:val="16"/>
          <w:szCs w:val="16"/>
        </w:rPr>
        <w:t xml:space="preserve"> om erhvervsmæssigt dyrehold, husdyrgødning, ensilage m.v.</w:t>
      </w:r>
    </w:p>
  </w:footnote>
  <w:footnote w:id="13">
    <w:p w14:paraId="479E1ED5" w14:textId="77777777" w:rsidR="00DF38A4" w:rsidRPr="00AE16DD" w:rsidRDefault="00DF38A4" w:rsidP="008D761D">
      <w:pPr>
        <w:autoSpaceDE w:val="0"/>
        <w:autoSpaceDN w:val="0"/>
        <w:adjustRightInd w:val="0"/>
        <w:rPr>
          <w:rFonts w:cs="Arial"/>
          <w:sz w:val="16"/>
          <w:szCs w:val="16"/>
          <w:lang w:eastAsia="da-DK"/>
        </w:rPr>
      </w:pPr>
      <w:r w:rsidRPr="00C75478">
        <w:rPr>
          <w:rStyle w:val="Fodnotehenvisning"/>
          <w:sz w:val="16"/>
          <w:szCs w:val="16"/>
        </w:rPr>
        <w:footnoteRef/>
      </w:r>
      <w:r>
        <w:rPr>
          <w:sz w:val="16"/>
          <w:szCs w:val="16"/>
        </w:rPr>
        <w:t xml:space="preserve"> Jævnfør</w:t>
      </w:r>
      <w:r w:rsidRPr="00CD1784">
        <w:rPr>
          <w:i/>
          <w:sz w:val="16"/>
          <w:szCs w:val="16"/>
        </w:rPr>
        <w:t xml:space="preserve"> </w:t>
      </w:r>
      <w:r w:rsidRPr="00CD1784">
        <w:rPr>
          <w:rFonts w:cs="Arial"/>
          <w:i/>
          <w:sz w:val="16"/>
          <w:szCs w:val="16"/>
          <w:lang w:eastAsia="da-DK"/>
        </w:rPr>
        <w:t xml:space="preserve">Bekendtgørelse nr. </w:t>
      </w:r>
      <w:r>
        <w:rPr>
          <w:rFonts w:cs="Arial"/>
          <w:i/>
          <w:sz w:val="16"/>
          <w:szCs w:val="16"/>
          <w:lang w:eastAsia="da-DK"/>
        </w:rPr>
        <w:t>1322 af 14. december 2012</w:t>
      </w:r>
      <w:r w:rsidRPr="00CD1784">
        <w:rPr>
          <w:rFonts w:cs="Arial"/>
          <w:i/>
          <w:sz w:val="16"/>
          <w:szCs w:val="16"/>
          <w:lang w:eastAsia="da-DK"/>
        </w:rPr>
        <w:t xml:space="preserve"> om kontrol af beholdere </w:t>
      </w:r>
      <w:r>
        <w:rPr>
          <w:rFonts w:cs="Arial"/>
          <w:i/>
          <w:sz w:val="16"/>
          <w:szCs w:val="16"/>
          <w:lang w:eastAsia="da-DK"/>
        </w:rPr>
        <w:t xml:space="preserve">til opbevaring af </w:t>
      </w:r>
      <w:r w:rsidRPr="00CD1784">
        <w:rPr>
          <w:rFonts w:cs="Arial"/>
          <w:i/>
          <w:sz w:val="16"/>
          <w:szCs w:val="16"/>
          <w:lang w:eastAsia="da-DK"/>
        </w:rPr>
        <w:t>flydende husdyrgødning</w:t>
      </w:r>
      <w:r>
        <w:rPr>
          <w:rFonts w:cs="Arial"/>
          <w:i/>
          <w:sz w:val="16"/>
          <w:szCs w:val="16"/>
          <w:lang w:eastAsia="da-DK"/>
        </w:rPr>
        <w:t xml:space="preserve"> og ensilagesaft</w:t>
      </w:r>
      <w:r w:rsidRPr="00C75478">
        <w:rPr>
          <w:rFonts w:cs="Arial"/>
          <w:sz w:val="16"/>
          <w:szCs w:val="16"/>
          <w:lang w:eastAsia="da-DK"/>
        </w:rPr>
        <w:t xml:space="preserve"> </w:t>
      </w:r>
      <w:r w:rsidRPr="00C75478">
        <w:rPr>
          <w:sz w:val="16"/>
          <w:szCs w:val="16"/>
        </w:rPr>
        <w:t xml:space="preserve">skal </w:t>
      </w:r>
      <w:r>
        <w:rPr>
          <w:sz w:val="16"/>
          <w:szCs w:val="16"/>
        </w:rPr>
        <w:t>åbne og lukkede b</w:t>
      </w:r>
      <w:r w:rsidRPr="00C75478">
        <w:rPr>
          <w:sz w:val="16"/>
          <w:szCs w:val="16"/>
        </w:rPr>
        <w:t xml:space="preserve">eholdere til opbevaring af </w:t>
      </w:r>
      <w:r>
        <w:rPr>
          <w:sz w:val="16"/>
          <w:szCs w:val="16"/>
        </w:rPr>
        <w:t xml:space="preserve">flydende </w:t>
      </w:r>
      <w:r w:rsidRPr="00C75478">
        <w:rPr>
          <w:sz w:val="16"/>
          <w:szCs w:val="16"/>
        </w:rPr>
        <w:t>husdyrgødning</w:t>
      </w:r>
      <w:r>
        <w:rPr>
          <w:sz w:val="16"/>
          <w:szCs w:val="16"/>
        </w:rPr>
        <w:t xml:space="preserve"> eller ensilagesaft, p</w:t>
      </w:r>
      <w:r w:rsidRPr="00C75478">
        <w:rPr>
          <w:sz w:val="16"/>
          <w:szCs w:val="16"/>
        </w:rPr>
        <w:t xml:space="preserve">å mere end </w:t>
      </w:r>
      <w:smartTag w:uri="urn:schemas-microsoft-com:office:smarttags" w:element="metricconverter">
        <w:smartTagPr>
          <w:attr w:name="ProductID" w:val="100 m3"/>
        </w:smartTagPr>
        <w:r w:rsidRPr="00C75478">
          <w:rPr>
            <w:sz w:val="16"/>
            <w:szCs w:val="16"/>
          </w:rPr>
          <w:t>100 m</w:t>
        </w:r>
        <w:r w:rsidRPr="00C75478">
          <w:rPr>
            <w:sz w:val="16"/>
            <w:szCs w:val="16"/>
            <w:vertAlign w:val="superscript"/>
          </w:rPr>
          <w:t>3</w:t>
        </w:r>
        <w:r>
          <w:rPr>
            <w:sz w:val="16"/>
            <w:szCs w:val="16"/>
          </w:rPr>
          <w:t>,</w:t>
        </w:r>
      </w:smartTag>
      <w:r w:rsidRPr="00C75478">
        <w:rPr>
          <w:sz w:val="16"/>
          <w:szCs w:val="16"/>
          <w:vertAlign w:val="superscript"/>
        </w:rPr>
        <w:t xml:space="preserve"> </w:t>
      </w:r>
      <w:r w:rsidRPr="00C75478">
        <w:rPr>
          <w:sz w:val="16"/>
          <w:szCs w:val="16"/>
        </w:rPr>
        <w:t xml:space="preserve">kontrolleres </w:t>
      </w:r>
      <w:r>
        <w:rPr>
          <w:sz w:val="16"/>
          <w:szCs w:val="16"/>
        </w:rPr>
        <w:t xml:space="preserve">mindst </w:t>
      </w:r>
      <w:r w:rsidRPr="00C75478">
        <w:rPr>
          <w:sz w:val="16"/>
          <w:szCs w:val="16"/>
        </w:rPr>
        <w:t>hver 10</w:t>
      </w:r>
      <w:r>
        <w:rPr>
          <w:sz w:val="16"/>
          <w:szCs w:val="16"/>
        </w:rPr>
        <w:t>.</w:t>
      </w:r>
      <w:r w:rsidRPr="00C75478">
        <w:rPr>
          <w:sz w:val="16"/>
          <w:szCs w:val="16"/>
        </w:rPr>
        <w:t xml:space="preserve"> år af en autoriseret </w:t>
      </w:r>
      <w:r w:rsidRPr="00AE16DD">
        <w:rPr>
          <w:sz w:val="16"/>
          <w:szCs w:val="16"/>
        </w:rPr>
        <w:t>kontrollør. Beholdere beliggende inden for 100 meter fra åbne vandløb eller søer over 100 m² skal kontrolleres mindst hvert 5. år.</w:t>
      </w:r>
    </w:p>
  </w:footnote>
  <w:footnote w:id="14">
    <w:p w14:paraId="778F2446" w14:textId="443CC416" w:rsidR="00DF38A4" w:rsidRPr="002B3301" w:rsidRDefault="00DF38A4" w:rsidP="006D4C2E">
      <w:pPr>
        <w:pStyle w:val="Fodnotetekst"/>
        <w:rPr>
          <w:sz w:val="16"/>
          <w:szCs w:val="16"/>
        </w:rPr>
      </w:pPr>
      <w:r w:rsidRPr="002945BC">
        <w:rPr>
          <w:rStyle w:val="Fodnotehenvisning"/>
          <w:sz w:val="16"/>
          <w:szCs w:val="16"/>
        </w:rPr>
        <w:footnoteRef/>
      </w:r>
      <w:r w:rsidRPr="002945BC">
        <w:rPr>
          <w:sz w:val="16"/>
          <w:szCs w:val="16"/>
        </w:rPr>
        <w:t xml:space="preserve"> </w:t>
      </w:r>
      <w:r>
        <w:rPr>
          <w:i/>
          <w:sz w:val="16"/>
          <w:szCs w:val="16"/>
        </w:rPr>
        <w:t>Lovbekendtgørelse nr. 934 af 27</w:t>
      </w:r>
      <w:r w:rsidRPr="002945BC">
        <w:rPr>
          <w:i/>
          <w:sz w:val="16"/>
          <w:szCs w:val="16"/>
        </w:rPr>
        <w:t xml:space="preserve">. </w:t>
      </w:r>
      <w:r>
        <w:rPr>
          <w:i/>
          <w:sz w:val="16"/>
          <w:szCs w:val="16"/>
        </w:rPr>
        <w:t xml:space="preserve">juni </w:t>
      </w:r>
      <w:r w:rsidRPr="002945BC">
        <w:rPr>
          <w:i/>
          <w:sz w:val="16"/>
          <w:szCs w:val="16"/>
        </w:rPr>
        <w:t>20</w:t>
      </w:r>
      <w:r>
        <w:rPr>
          <w:i/>
          <w:sz w:val="16"/>
          <w:szCs w:val="16"/>
        </w:rPr>
        <w:t>17</w:t>
      </w:r>
      <w:r w:rsidRPr="002945BC">
        <w:rPr>
          <w:i/>
          <w:sz w:val="16"/>
          <w:szCs w:val="16"/>
        </w:rPr>
        <w:t xml:space="preserve"> af lov om naturbeskyttelse</w:t>
      </w:r>
      <w:r>
        <w:rPr>
          <w:sz w:val="16"/>
          <w:szCs w:val="16"/>
        </w:rPr>
        <w:t>.</w:t>
      </w:r>
    </w:p>
  </w:footnote>
  <w:footnote w:id="15">
    <w:p w14:paraId="3C7DFEB1" w14:textId="77777777" w:rsidR="00DF38A4" w:rsidRPr="004B73F1" w:rsidRDefault="00DF38A4" w:rsidP="004C758A">
      <w:pPr>
        <w:pStyle w:val="Fodnotetekst"/>
        <w:rPr>
          <w:sz w:val="16"/>
          <w:szCs w:val="16"/>
        </w:rPr>
      </w:pPr>
      <w:r w:rsidRPr="004B73F1">
        <w:rPr>
          <w:rStyle w:val="Fodnotehenvisning"/>
          <w:sz w:val="16"/>
          <w:szCs w:val="16"/>
        </w:rPr>
        <w:footnoteRef/>
      </w:r>
      <w:r w:rsidRPr="004B73F1">
        <w:rPr>
          <w:sz w:val="16"/>
          <w:szCs w:val="16"/>
        </w:rPr>
        <w:t xml:space="preserve"> </w:t>
      </w:r>
      <w:r>
        <w:rPr>
          <w:sz w:val="16"/>
          <w:szCs w:val="16"/>
        </w:rPr>
        <w:t>Rammerne for BREF-</w:t>
      </w:r>
      <w:r w:rsidRPr="004B73F1">
        <w:rPr>
          <w:sz w:val="16"/>
          <w:szCs w:val="16"/>
        </w:rPr>
        <w:t>dokument</w:t>
      </w:r>
      <w:r>
        <w:rPr>
          <w:sz w:val="16"/>
          <w:szCs w:val="16"/>
        </w:rPr>
        <w:t>et</w:t>
      </w:r>
      <w:r w:rsidRPr="004B73F1">
        <w:rPr>
          <w:sz w:val="16"/>
          <w:szCs w:val="16"/>
        </w:rPr>
        <w:t>, der vedrøre</w:t>
      </w:r>
      <w:r>
        <w:rPr>
          <w:sz w:val="16"/>
          <w:szCs w:val="16"/>
        </w:rPr>
        <w:t>r</w:t>
      </w:r>
      <w:r w:rsidRPr="004B73F1">
        <w:rPr>
          <w:sz w:val="16"/>
          <w:szCs w:val="16"/>
        </w:rPr>
        <w:t xml:space="preserve"> intensiv fjerkræ- og svineproduktion, er baseret på punkt 6.6 i Bilag 1 </w:t>
      </w:r>
      <w:r w:rsidRPr="00AC64FC">
        <w:rPr>
          <w:sz w:val="16"/>
          <w:szCs w:val="16"/>
        </w:rPr>
        <w:t>i IPPC-direktiv 96/61/EF om</w:t>
      </w:r>
      <w:r w:rsidRPr="004B73F1">
        <w:rPr>
          <w:sz w:val="16"/>
          <w:szCs w:val="16"/>
        </w:rPr>
        <w:t xml:space="preserve"> </w:t>
      </w:r>
      <w:r w:rsidRPr="004B73F1">
        <w:rPr>
          <w:i/>
          <w:sz w:val="16"/>
          <w:szCs w:val="16"/>
        </w:rPr>
        <w:t xml:space="preserve">Anlæg til intensiv fjerkræ- eller svineproduktion med mere end a) 40.000 pladser for fjerkræ, b) 2.000 pladser for slagtesvin (over </w:t>
      </w:r>
      <w:smartTag w:uri="urn:schemas-microsoft-com:office:smarttags" w:element="metricconverter">
        <w:smartTagPr>
          <w:attr w:name="ProductID" w:val="30 kg"/>
        </w:smartTagPr>
        <w:r w:rsidRPr="004B73F1">
          <w:rPr>
            <w:i/>
            <w:sz w:val="16"/>
            <w:szCs w:val="16"/>
          </w:rPr>
          <w:t>30 kg</w:t>
        </w:r>
      </w:smartTag>
      <w:r w:rsidRPr="004B73F1">
        <w:rPr>
          <w:i/>
          <w:sz w:val="16"/>
          <w:szCs w:val="16"/>
        </w:rPr>
        <w:t>) eller c) 750 pladser for søer.</w:t>
      </w:r>
    </w:p>
  </w:footnote>
  <w:footnote w:id="16">
    <w:p w14:paraId="48A0A371" w14:textId="77777777" w:rsidR="00DF38A4" w:rsidRPr="00312292" w:rsidRDefault="00DF38A4" w:rsidP="004C758A">
      <w:pPr>
        <w:pStyle w:val="Fodnotetekst"/>
        <w:rPr>
          <w:sz w:val="16"/>
          <w:szCs w:val="16"/>
        </w:rPr>
      </w:pPr>
      <w:r w:rsidRPr="00312292">
        <w:rPr>
          <w:rStyle w:val="Fodnotehenvisning"/>
          <w:sz w:val="16"/>
          <w:szCs w:val="16"/>
        </w:rPr>
        <w:footnoteRef/>
      </w:r>
      <w:r w:rsidRPr="00312292">
        <w:rPr>
          <w:sz w:val="16"/>
          <w:szCs w:val="16"/>
        </w:rPr>
        <w:t xml:space="preserve"> </w:t>
      </w:r>
      <w:r w:rsidRPr="00312292">
        <w:rPr>
          <w:rFonts w:cs="Arial"/>
          <w:sz w:val="16"/>
          <w:szCs w:val="16"/>
        </w:rPr>
        <w:t>T</w:t>
      </w:r>
      <w:r>
        <w:rPr>
          <w:rFonts w:cs="Arial"/>
          <w:sz w:val="16"/>
          <w:szCs w:val="16"/>
        </w:rPr>
        <w:t xml:space="preserve">eknologibladene </w:t>
      </w:r>
      <w:r w:rsidRPr="00312292">
        <w:rPr>
          <w:rFonts w:cs="Arial"/>
          <w:sz w:val="16"/>
          <w:szCs w:val="16"/>
        </w:rPr>
        <w:t>er en samling af blade</w:t>
      </w:r>
      <w:r>
        <w:rPr>
          <w:rFonts w:cs="Arial"/>
          <w:sz w:val="16"/>
          <w:szCs w:val="16"/>
        </w:rPr>
        <w:t xml:space="preserve">, som Miljøstyrelsen har udarbejdet </w:t>
      </w:r>
      <w:r w:rsidRPr="00312292">
        <w:rPr>
          <w:rFonts w:cs="Arial"/>
          <w:sz w:val="16"/>
          <w:szCs w:val="16"/>
        </w:rPr>
        <w:t xml:space="preserve">med </w:t>
      </w:r>
      <w:r w:rsidRPr="00312292">
        <w:rPr>
          <w:rFonts w:cs="Arial"/>
          <w:bCs/>
          <w:sz w:val="16"/>
          <w:szCs w:val="16"/>
        </w:rPr>
        <w:t>vejledende beskrivelser</w:t>
      </w:r>
      <w:r w:rsidRPr="00312292">
        <w:rPr>
          <w:rFonts w:cs="Arial"/>
          <w:sz w:val="16"/>
          <w:szCs w:val="16"/>
        </w:rPr>
        <w:t xml:space="preserve"> af tekniske løsninger, som kan begrænse forurening fra husdyrproduktion.</w:t>
      </w:r>
      <w:r>
        <w:rPr>
          <w:rFonts w:cs="Arial"/>
          <w:sz w:val="16"/>
          <w:szCs w:val="16"/>
        </w:rPr>
        <w:t xml:space="preserve"> Teknologibladene er dels opdateringer af gamle ”BAT-byggeblade” og dels helt nye.</w:t>
      </w:r>
    </w:p>
  </w:footnote>
  <w:footnote w:id="17">
    <w:p w14:paraId="4C5A140E" w14:textId="77777777" w:rsidR="00DF38A4" w:rsidRPr="001D7D75" w:rsidRDefault="00DF38A4" w:rsidP="0076055D">
      <w:pPr>
        <w:pStyle w:val="Fodnotetekst"/>
        <w:rPr>
          <w:sz w:val="16"/>
          <w:szCs w:val="16"/>
        </w:rPr>
      </w:pPr>
      <w:r w:rsidRPr="001D7D75">
        <w:rPr>
          <w:rStyle w:val="Fodnotehenvisning"/>
          <w:sz w:val="16"/>
          <w:szCs w:val="16"/>
        </w:rPr>
        <w:footnoteRef/>
      </w:r>
      <w:r w:rsidRPr="001D7D75">
        <w:rPr>
          <w:sz w:val="16"/>
          <w:szCs w:val="16"/>
        </w:rPr>
        <w:t xml:space="preserve"> </w:t>
      </w:r>
      <w:r w:rsidRPr="001D7D75">
        <w:rPr>
          <w:color w:val="000000"/>
          <w:sz w:val="16"/>
          <w:szCs w:val="16"/>
        </w:rPr>
        <w:t>Se miljøstyrelsens vejledning nr. 6 fra 2004 om differentieret miljøtilsyn (</w:t>
      </w:r>
      <w:hyperlink r:id="rId1" w:history="1">
        <w:r w:rsidRPr="001D7D75">
          <w:rPr>
            <w:color w:val="000000"/>
            <w:sz w:val="16"/>
            <w:szCs w:val="16"/>
          </w:rPr>
          <w:t>http://www2.mst.dk/Udgiv/publikationer/2004/87-7614-494-1/pdf/87-7614-494-1.pdf</w:t>
        </w:r>
      </w:hyperlink>
      <w:r w:rsidRPr="001D7D75">
        <w:rPr>
          <w:color w:val="000000"/>
          <w:sz w:val="16"/>
          <w:szCs w:val="16"/>
        </w:rPr>
        <w:t>). I denne vejledning beskrives det, hvordan en virksomhed kan bringe sig på forkant i miljøarbejdet.</w:t>
      </w:r>
    </w:p>
  </w:footnote>
  <w:footnote w:id="18">
    <w:p w14:paraId="36C02851" w14:textId="77777777" w:rsidR="00DF38A4" w:rsidRDefault="00DF38A4" w:rsidP="0076055D">
      <w:pPr>
        <w:pStyle w:val="Fodnotetekst"/>
      </w:pPr>
      <w:r>
        <w:rPr>
          <w:rStyle w:val="Fodnotehenvisning"/>
        </w:rPr>
        <w:footnoteRef/>
      </w:r>
      <w:r>
        <w:t xml:space="preserve"> </w:t>
      </w:r>
      <w:r w:rsidRPr="0020090C">
        <w:rPr>
          <w:color w:val="000000"/>
          <w:sz w:val="16"/>
          <w:szCs w:val="16"/>
        </w:rPr>
        <w:t>dB(A) = Decibel(A)-skalaen som internationalt bruges i forbindelse med måling af svag lyd.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B65C8CB8"/>
    <w:lvl w:ilvl="0">
      <w:start w:val="1"/>
      <w:numFmt w:val="bullet"/>
      <w:pStyle w:val="Brdtekst-frstelinjeindrykning2"/>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C2EC01E"/>
    <w:lvl w:ilvl="0">
      <w:start w:val="1"/>
      <w:numFmt w:val="bullet"/>
      <w:pStyle w:val="Brdtekst-frstelinjeindrykning1"/>
      <w:lvlText w:val=""/>
      <w:lvlJc w:val="left"/>
      <w:pPr>
        <w:tabs>
          <w:tab w:val="num" w:pos="643"/>
        </w:tabs>
        <w:ind w:left="643" w:hanging="360"/>
      </w:pPr>
      <w:rPr>
        <w:rFonts w:ascii="Symbol" w:hAnsi="Symbol" w:hint="default"/>
      </w:rPr>
    </w:lvl>
  </w:abstractNum>
  <w:abstractNum w:abstractNumId="2" w15:restartNumberingAfterBreak="0">
    <w:nsid w:val="09E012BC"/>
    <w:multiLevelType w:val="multilevel"/>
    <w:tmpl w:val="99721DCC"/>
    <w:lvl w:ilvl="0">
      <w:start w:val="1"/>
      <w:numFmt w:val="decimal"/>
      <w:lvlText w:val="%1."/>
      <w:lvlJc w:val="left"/>
      <w:pPr>
        <w:tabs>
          <w:tab w:val="num" w:pos="408"/>
        </w:tabs>
        <w:ind w:left="408" w:hanging="408"/>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 w15:restartNumberingAfterBreak="0">
    <w:nsid w:val="15563A4D"/>
    <w:multiLevelType w:val="hybridMultilevel"/>
    <w:tmpl w:val="C22EF99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675D6B"/>
    <w:multiLevelType w:val="hybridMultilevel"/>
    <w:tmpl w:val="396420DC"/>
    <w:lvl w:ilvl="0" w:tplc="04060017">
      <w:start w:val="1"/>
      <w:numFmt w:val="lowerLetter"/>
      <w:lvlText w:val="%1)"/>
      <w:lvlJc w:val="left"/>
      <w:pPr>
        <w:ind w:left="768" w:hanging="360"/>
      </w:pPr>
      <w:rPr>
        <w:rFonts w:hint="default"/>
      </w:rPr>
    </w:lvl>
    <w:lvl w:ilvl="1" w:tplc="04060019">
      <w:start w:val="1"/>
      <w:numFmt w:val="lowerLetter"/>
      <w:lvlText w:val="%2."/>
      <w:lvlJc w:val="left"/>
      <w:pPr>
        <w:ind w:left="1488" w:hanging="360"/>
      </w:pPr>
    </w:lvl>
    <w:lvl w:ilvl="2" w:tplc="0406001B" w:tentative="1">
      <w:start w:val="1"/>
      <w:numFmt w:val="lowerRoman"/>
      <w:lvlText w:val="%3."/>
      <w:lvlJc w:val="right"/>
      <w:pPr>
        <w:ind w:left="2208" w:hanging="180"/>
      </w:pPr>
    </w:lvl>
    <w:lvl w:ilvl="3" w:tplc="0406000F" w:tentative="1">
      <w:start w:val="1"/>
      <w:numFmt w:val="decimal"/>
      <w:lvlText w:val="%4."/>
      <w:lvlJc w:val="left"/>
      <w:pPr>
        <w:ind w:left="2928" w:hanging="360"/>
      </w:pPr>
    </w:lvl>
    <w:lvl w:ilvl="4" w:tplc="04060019" w:tentative="1">
      <w:start w:val="1"/>
      <w:numFmt w:val="lowerLetter"/>
      <w:lvlText w:val="%5."/>
      <w:lvlJc w:val="left"/>
      <w:pPr>
        <w:ind w:left="3648" w:hanging="360"/>
      </w:pPr>
    </w:lvl>
    <w:lvl w:ilvl="5" w:tplc="0406001B" w:tentative="1">
      <w:start w:val="1"/>
      <w:numFmt w:val="lowerRoman"/>
      <w:lvlText w:val="%6."/>
      <w:lvlJc w:val="right"/>
      <w:pPr>
        <w:ind w:left="4368" w:hanging="180"/>
      </w:pPr>
    </w:lvl>
    <w:lvl w:ilvl="6" w:tplc="0406000F" w:tentative="1">
      <w:start w:val="1"/>
      <w:numFmt w:val="decimal"/>
      <w:lvlText w:val="%7."/>
      <w:lvlJc w:val="left"/>
      <w:pPr>
        <w:ind w:left="5088" w:hanging="360"/>
      </w:pPr>
    </w:lvl>
    <w:lvl w:ilvl="7" w:tplc="04060019" w:tentative="1">
      <w:start w:val="1"/>
      <w:numFmt w:val="lowerLetter"/>
      <w:lvlText w:val="%8."/>
      <w:lvlJc w:val="left"/>
      <w:pPr>
        <w:ind w:left="5808" w:hanging="360"/>
      </w:pPr>
    </w:lvl>
    <w:lvl w:ilvl="8" w:tplc="0406001B" w:tentative="1">
      <w:start w:val="1"/>
      <w:numFmt w:val="lowerRoman"/>
      <w:lvlText w:val="%9."/>
      <w:lvlJc w:val="right"/>
      <w:pPr>
        <w:ind w:left="6528" w:hanging="180"/>
      </w:pPr>
    </w:lvl>
  </w:abstractNum>
  <w:abstractNum w:abstractNumId="5" w15:restartNumberingAfterBreak="0">
    <w:nsid w:val="1E125363"/>
    <w:multiLevelType w:val="hybridMultilevel"/>
    <w:tmpl w:val="1E64589A"/>
    <w:lvl w:ilvl="0" w:tplc="812C0D14">
      <w:start w:val="1"/>
      <w:numFmt w:val="bullet"/>
      <w:pStyle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pStyle w:val="miljgodkendelsevilkr"/>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695DB7"/>
    <w:multiLevelType w:val="hybridMultilevel"/>
    <w:tmpl w:val="E4BECBF6"/>
    <w:lvl w:ilvl="0" w:tplc="04060011">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 w15:restartNumberingAfterBreak="0">
    <w:nsid w:val="2B075EAD"/>
    <w:multiLevelType w:val="hybridMultilevel"/>
    <w:tmpl w:val="D8B4143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F56D45"/>
    <w:multiLevelType w:val="multilevel"/>
    <w:tmpl w:val="FCCA9618"/>
    <w:lvl w:ilvl="0">
      <w:start w:val="1"/>
      <w:numFmt w:val="decimal"/>
      <w:lvlText w:val="%1."/>
      <w:lvlJc w:val="left"/>
      <w:pPr>
        <w:tabs>
          <w:tab w:val="num" w:pos="644"/>
        </w:tabs>
        <w:ind w:left="644" w:hanging="360"/>
      </w:pPr>
      <w:rPr>
        <w:rFonts w:hint="default"/>
      </w:rPr>
    </w:lvl>
    <w:lvl w:ilvl="1">
      <w:start w:val="1"/>
      <w:numFmt w:val="decimal"/>
      <w:pStyle w:val="MiljgodkendelseOverskrift2"/>
      <w:lvlText w:val="%1.%2."/>
      <w:lvlJc w:val="left"/>
      <w:pPr>
        <w:tabs>
          <w:tab w:val="num" w:pos="792"/>
        </w:tabs>
        <w:ind w:left="792" w:hanging="792"/>
      </w:pPr>
      <w:rPr>
        <w:rFonts w:hint="default"/>
      </w:rPr>
    </w:lvl>
    <w:lvl w:ilvl="2">
      <w:start w:val="1"/>
      <w:numFmt w:val="decimal"/>
      <w:pStyle w:val="MiljgodkendelseVilkr0"/>
      <w:lvlText w:val="%1.%2.%3."/>
      <w:lvlJc w:val="left"/>
      <w:pPr>
        <w:tabs>
          <w:tab w:val="num" w:pos="1004"/>
        </w:tabs>
        <w:ind w:left="788" w:hanging="504"/>
      </w:pPr>
      <w:rPr>
        <w:rFonts w:hint="default"/>
        <w:color w:val="auto"/>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2D2F3116"/>
    <w:multiLevelType w:val="hybridMultilevel"/>
    <w:tmpl w:val="76AE89C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6F62E2"/>
    <w:multiLevelType w:val="hybridMultilevel"/>
    <w:tmpl w:val="9064F51C"/>
    <w:lvl w:ilvl="0" w:tplc="43241FE8">
      <w:start w:val="1"/>
      <w:numFmt w:val="decimal"/>
      <w:lvlText w:val="%1)"/>
      <w:lvlJc w:val="left"/>
      <w:pPr>
        <w:ind w:left="510" w:hanging="360"/>
      </w:pPr>
      <w:rPr>
        <w:rFonts w:hint="default"/>
      </w:rPr>
    </w:lvl>
    <w:lvl w:ilvl="1" w:tplc="04060019" w:tentative="1">
      <w:start w:val="1"/>
      <w:numFmt w:val="lowerLetter"/>
      <w:lvlText w:val="%2."/>
      <w:lvlJc w:val="left"/>
      <w:pPr>
        <w:ind w:left="1230" w:hanging="360"/>
      </w:pPr>
    </w:lvl>
    <w:lvl w:ilvl="2" w:tplc="0406001B" w:tentative="1">
      <w:start w:val="1"/>
      <w:numFmt w:val="lowerRoman"/>
      <w:lvlText w:val="%3."/>
      <w:lvlJc w:val="right"/>
      <w:pPr>
        <w:ind w:left="1950" w:hanging="180"/>
      </w:pPr>
    </w:lvl>
    <w:lvl w:ilvl="3" w:tplc="0406000F" w:tentative="1">
      <w:start w:val="1"/>
      <w:numFmt w:val="decimal"/>
      <w:lvlText w:val="%4."/>
      <w:lvlJc w:val="left"/>
      <w:pPr>
        <w:ind w:left="2670" w:hanging="360"/>
      </w:pPr>
    </w:lvl>
    <w:lvl w:ilvl="4" w:tplc="04060019" w:tentative="1">
      <w:start w:val="1"/>
      <w:numFmt w:val="lowerLetter"/>
      <w:lvlText w:val="%5."/>
      <w:lvlJc w:val="left"/>
      <w:pPr>
        <w:ind w:left="3390" w:hanging="360"/>
      </w:pPr>
    </w:lvl>
    <w:lvl w:ilvl="5" w:tplc="0406001B" w:tentative="1">
      <w:start w:val="1"/>
      <w:numFmt w:val="lowerRoman"/>
      <w:lvlText w:val="%6."/>
      <w:lvlJc w:val="right"/>
      <w:pPr>
        <w:ind w:left="4110" w:hanging="180"/>
      </w:pPr>
    </w:lvl>
    <w:lvl w:ilvl="6" w:tplc="0406000F" w:tentative="1">
      <w:start w:val="1"/>
      <w:numFmt w:val="decimal"/>
      <w:lvlText w:val="%7."/>
      <w:lvlJc w:val="left"/>
      <w:pPr>
        <w:ind w:left="4830" w:hanging="360"/>
      </w:pPr>
    </w:lvl>
    <w:lvl w:ilvl="7" w:tplc="04060019" w:tentative="1">
      <w:start w:val="1"/>
      <w:numFmt w:val="lowerLetter"/>
      <w:lvlText w:val="%8."/>
      <w:lvlJc w:val="left"/>
      <w:pPr>
        <w:ind w:left="5550" w:hanging="360"/>
      </w:pPr>
    </w:lvl>
    <w:lvl w:ilvl="8" w:tplc="0406001B" w:tentative="1">
      <w:start w:val="1"/>
      <w:numFmt w:val="lowerRoman"/>
      <w:lvlText w:val="%9."/>
      <w:lvlJc w:val="right"/>
      <w:pPr>
        <w:ind w:left="6270" w:hanging="180"/>
      </w:pPr>
    </w:lvl>
  </w:abstractNum>
  <w:abstractNum w:abstractNumId="11" w15:restartNumberingAfterBreak="0">
    <w:nsid w:val="329C5694"/>
    <w:multiLevelType w:val="hybridMultilevel"/>
    <w:tmpl w:val="512EC6B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4669D5"/>
    <w:multiLevelType w:val="hybridMultilevel"/>
    <w:tmpl w:val="C3D8D34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0B1EBB"/>
    <w:multiLevelType w:val="hybridMultilevel"/>
    <w:tmpl w:val="8E5CD10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547746"/>
    <w:multiLevelType w:val="multilevel"/>
    <w:tmpl w:val="66566E50"/>
    <w:lvl w:ilvl="0">
      <w:start w:val="2"/>
      <w:numFmt w:val="upperLetter"/>
      <w:lvlText w:val="%1."/>
      <w:lvlJc w:val="left"/>
      <w:pPr>
        <w:tabs>
          <w:tab w:val="num" w:pos="408"/>
        </w:tabs>
        <w:ind w:left="408" w:hanging="408"/>
      </w:pPr>
      <w:rPr>
        <w:rFonts w:ascii="Verdana" w:hAnsi="Verdana" w:hint="default"/>
        <w:b/>
        <w:sz w:val="18"/>
        <w:szCs w:val="18"/>
      </w:rPr>
    </w:lvl>
    <w:lvl w:ilvl="1">
      <w:start w:val="8"/>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5" w15:restartNumberingAfterBreak="0">
    <w:nsid w:val="41E40DFB"/>
    <w:multiLevelType w:val="multilevel"/>
    <w:tmpl w:val="E18EAE00"/>
    <w:lvl w:ilvl="0">
      <w:start w:val="2"/>
      <w:numFmt w:val="upperLetter"/>
      <w:lvlText w:val="%1."/>
      <w:lvlJc w:val="left"/>
      <w:pPr>
        <w:tabs>
          <w:tab w:val="num" w:pos="408"/>
        </w:tabs>
        <w:ind w:left="408" w:hanging="408"/>
      </w:pPr>
      <w:rPr>
        <w:rFonts w:ascii="Verdana" w:hAnsi="Verdana" w:hint="default"/>
        <w:b/>
        <w:sz w:val="18"/>
        <w:szCs w:val="18"/>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6" w15:restartNumberingAfterBreak="0">
    <w:nsid w:val="42EE74D8"/>
    <w:multiLevelType w:val="hybridMultilevel"/>
    <w:tmpl w:val="98742FE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432CFC"/>
    <w:multiLevelType w:val="hybridMultilevel"/>
    <w:tmpl w:val="09C063A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3432DB"/>
    <w:multiLevelType w:val="hybridMultilevel"/>
    <w:tmpl w:val="0142B342"/>
    <w:lvl w:ilvl="0" w:tplc="0406000B">
      <w:start w:val="30"/>
      <w:numFmt w:val="bullet"/>
      <w:lvlText w:val=""/>
      <w:lvlJc w:val="left"/>
      <w:pPr>
        <w:ind w:left="720" w:hanging="360"/>
      </w:pPr>
      <w:rPr>
        <w:rFonts w:ascii="Wingdings" w:eastAsia="Times New Roman"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2EC7C11"/>
    <w:multiLevelType w:val="hybridMultilevel"/>
    <w:tmpl w:val="CEB6DA2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663632D"/>
    <w:multiLevelType w:val="hybridMultilevel"/>
    <w:tmpl w:val="E0DC075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4B3091"/>
    <w:multiLevelType w:val="multilevel"/>
    <w:tmpl w:val="778C9E48"/>
    <w:lvl w:ilvl="0">
      <w:start w:val="1"/>
      <w:numFmt w:val="decimal"/>
      <w:lvlText w:val="%1."/>
      <w:lvlJc w:val="left"/>
      <w:pPr>
        <w:tabs>
          <w:tab w:val="num" w:pos="408"/>
        </w:tabs>
        <w:ind w:left="408" w:hanging="408"/>
      </w:pPr>
      <w:rPr>
        <w:rFonts w:ascii="Verdana" w:eastAsia="Times New Roman" w:hAnsi="Verdana" w:cs="Times New Roman"/>
        <w:b/>
        <w:sz w:val="18"/>
        <w:szCs w:val="18"/>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22" w15:restartNumberingAfterBreak="0">
    <w:nsid w:val="61FC5EFC"/>
    <w:multiLevelType w:val="hybridMultilevel"/>
    <w:tmpl w:val="67D85CA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1A1639"/>
    <w:multiLevelType w:val="hybridMultilevel"/>
    <w:tmpl w:val="5998978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BD58B4"/>
    <w:multiLevelType w:val="hybridMultilevel"/>
    <w:tmpl w:val="4E88445A"/>
    <w:lvl w:ilvl="0" w:tplc="0406000B">
      <w:start w:val="30"/>
      <w:numFmt w:val="bullet"/>
      <w:lvlText w:val=""/>
      <w:lvlJc w:val="left"/>
      <w:pPr>
        <w:ind w:left="720" w:hanging="360"/>
      </w:pPr>
      <w:rPr>
        <w:rFonts w:ascii="Wingdings" w:eastAsia="Times New Roman"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69453B8C"/>
    <w:multiLevelType w:val="hybridMultilevel"/>
    <w:tmpl w:val="A87A0412"/>
    <w:lvl w:ilvl="0" w:tplc="A8F08040">
      <w:start w:val="7"/>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A201DED"/>
    <w:multiLevelType w:val="hybridMultilevel"/>
    <w:tmpl w:val="AB0EB56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A25A6B"/>
    <w:multiLevelType w:val="hybridMultilevel"/>
    <w:tmpl w:val="E678369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CA7AA8"/>
    <w:multiLevelType w:val="hybridMultilevel"/>
    <w:tmpl w:val="712C30F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610E35"/>
    <w:multiLevelType w:val="hybridMultilevel"/>
    <w:tmpl w:val="B5DC32E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7A6A01"/>
    <w:multiLevelType w:val="hybridMultilevel"/>
    <w:tmpl w:val="C6A8D746"/>
    <w:lvl w:ilvl="0" w:tplc="04060001">
      <w:start w:val="1"/>
      <w:numFmt w:val="decimal"/>
      <w:pStyle w:val="Optima1"/>
      <w:lvlText w:val="%1)"/>
      <w:lvlJc w:val="left"/>
      <w:pPr>
        <w:tabs>
          <w:tab w:val="num" w:pos="720"/>
        </w:tabs>
        <w:ind w:left="720" w:hanging="360"/>
      </w:pPr>
    </w:lvl>
    <w:lvl w:ilvl="1" w:tplc="04060003" w:tentative="1">
      <w:start w:val="1"/>
      <w:numFmt w:val="lowerLetter"/>
      <w:lvlText w:val="%2."/>
      <w:lvlJc w:val="left"/>
      <w:pPr>
        <w:tabs>
          <w:tab w:val="num" w:pos="1440"/>
        </w:tabs>
        <w:ind w:left="1440" w:hanging="360"/>
      </w:pPr>
    </w:lvl>
    <w:lvl w:ilvl="2" w:tplc="04060005" w:tentative="1">
      <w:start w:val="1"/>
      <w:numFmt w:val="lowerRoman"/>
      <w:lvlText w:val="%3."/>
      <w:lvlJc w:val="right"/>
      <w:pPr>
        <w:tabs>
          <w:tab w:val="num" w:pos="2160"/>
        </w:tabs>
        <w:ind w:left="2160" w:hanging="180"/>
      </w:pPr>
    </w:lvl>
    <w:lvl w:ilvl="3" w:tplc="04060001" w:tentative="1">
      <w:start w:val="1"/>
      <w:numFmt w:val="decimal"/>
      <w:lvlText w:val="%4."/>
      <w:lvlJc w:val="left"/>
      <w:pPr>
        <w:tabs>
          <w:tab w:val="num" w:pos="2880"/>
        </w:tabs>
        <w:ind w:left="2880" w:hanging="360"/>
      </w:pPr>
    </w:lvl>
    <w:lvl w:ilvl="4" w:tplc="04060003" w:tentative="1">
      <w:start w:val="1"/>
      <w:numFmt w:val="lowerLetter"/>
      <w:lvlText w:val="%5."/>
      <w:lvlJc w:val="left"/>
      <w:pPr>
        <w:tabs>
          <w:tab w:val="num" w:pos="3600"/>
        </w:tabs>
        <w:ind w:left="3600" w:hanging="360"/>
      </w:pPr>
    </w:lvl>
    <w:lvl w:ilvl="5" w:tplc="04060005" w:tentative="1">
      <w:start w:val="1"/>
      <w:numFmt w:val="lowerRoman"/>
      <w:lvlText w:val="%6."/>
      <w:lvlJc w:val="right"/>
      <w:pPr>
        <w:tabs>
          <w:tab w:val="num" w:pos="4320"/>
        </w:tabs>
        <w:ind w:left="4320" w:hanging="180"/>
      </w:pPr>
    </w:lvl>
    <w:lvl w:ilvl="6" w:tplc="04060001" w:tentative="1">
      <w:start w:val="1"/>
      <w:numFmt w:val="decimal"/>
      <w:lvlText w:val="%7."/>
      <w:lvlJc w:val="left"/>
      <w:pPr>
        <w:tabs>
          <w:tab w:val="num" w:pos="5040"/>
        </w:tabs>
        <w:ind w:left="5040" w:hanging="360"/>
      </w:pPr>
    </w:lvl>
    <w:lvl w:ilvl="7" w:tplc="04060003" w:tentative="1">
      <w:start w:val="1"/>
      <w:numFmt w:val="lowerLetter"/>
      <w:lvlText w:val="%8."/>
      <w:lvlJc w:val="left"/>
      <w:pPr>
        <w:tabs>
          <w:tab w:val="num" w:pos="5760"/>
        </w:tabs>
        <w:ind w:left="5760" w:hanging="360"/>
      </w:pPr>
    </w:lvl>
    <w:lvl w:ilvl="8" w:tplc="04060005" w:tentative="1">
      <w:start w:val="1"/>
      <w:numFmt w:val="lowerRoman"/>
      <w:lvlText w:val="%9."/>
      <w:lvlJc w:val="right"/>
      <w:pPr>
        <w:tabs>
          <w:tab w:val="num" w:pos="6480"/>
        </w:tabs>
        <w:ind w:left="6480" w:hanging="180"/>
      </w:pPr>
    </w:lvl>
  </w:abstractNum>
  <w:abstractNum w:abstractNumId="31" w15:restartNumberingAfterBreak="0">
    <w:nsid w:val="7A1B397C"/>
    <w:multiLevelType w:val="multilevel"/>
    <w:tmpl w:val="99721DCC"/>
    <w:lvl w:ilvl="0">
      <w:start w:val="1"/>
      <w:numFmt w:val="decimal"/>
      <w:lvlText w:val="%1."/>
      <w:lvlJc w:val="left"/>
      <w:pPr>
        <w:tabs>
          <w:tab w:val="num" w:pos="408"/>
        </w:tabs>
        <w:ind w:left="408" w:hanging="408"/>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32" w15:restartNumberingAfterBreak="0">
    <w:nsid w:val="7A240853"/>
    <w:multiLevelType w:val="hybridMultilevel"/>
    <w:tmpl w:val="D07E244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F26309"/>
    <w:multiLevelType w:val="hybridMultilevel"/>
    <w:tmpl w:val="47BC848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5"/>
  </w:num>
  <w:num w:numId="3">
    <w:abstractNumId w:val="26"/>
  </w:num>
  <w:num w:numId="4">
    <w:abstractNumId w:val="19"/>
  </w:num>
  <w:num w:numId="5">
    <w:abstractNumId w:val="29"/>
  </w:num>
  <w:num w:numId="6">
    <w:abstractNumId w:val="33"/>
  </w:num>
  <w:num w:numId="7">
    <w:abstractNumId w:val="17"/>
  </w:num>
  <w:num w:numId="8">
    <w:abstractNumId w:val="11"/>
  </w:num>
  <w:num w:numId="9">
    <w:abstractNumId w:val="22"/>
  </w:num>
  <w:num w:numId="10">
    <w:abstractNumId w:val="28"/>
  </w:num>
  <w:num w:numId="11">
    <w:abstractNumId w:val="7"/>
  </w:num>
  <w:num w:numId="12">
    <w:abstractNumId w:val="3"/>
  </w:num>
  <w:num w:numId="13">
    <w:abstractNumId w:val="32"/>
  </w:num>
  <w:num w:numId="14">
    <w:abstractNumId w:val="20"/>
  </w:num>
  <w:num w:numId="15">
    <w:abstractNumId w:val="12"/>
  </w:num>
  <w:num w:numId="16">
    <w:abstractNumId w:val="27"/>
  </w:num>
  <w:num w:numId="17">
    <w:abstractNumId w:val="23"/>
  </w:num>
  <w:num w:numId="18">
    <w:abstractNumId w:val="13"/>
  </w:num>
  <w:num w:numId="19">
    <w:abstractNumId w:val="1"/>
  </w:num>
  <w:num w:numId="20">
    <w:abstractNumId w:val="0"/>
  </w:num>
  <w:num w:numId="21">
    <w:abstractNumId w:val="8"/>
  </w:num>
  <w:num w:numId="22">
    <w:abstractNumId w:val="15"/>
  </w:num>
  <w:num w:numId="23">
    <w:abstractNumId w:val="16"/>
  </w:num>
  <w:num w:numId="24">
    <w:abstractNumId w:val="6"/>
  </w:num>
  <w:num w:numId="25">
    <w:abstractNumId w:val="9"/>
  </w:num>
  <w:num w:numId="26">
    <w:abstractNumId w:val="25"/>
  </w:num>
  <w:num w:numId="27">
    <w:abstractNumId w:val="10"/>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24"/>
  </w:num>
  <w:num w:numId="31">
    <w:abstractNumId w:val="31"/>
  </w:num>
  <w:num w:numId="32">
    <w:abstractNumId w:val="14"/>
  </w:num>
  <w:num w:numId="33">
    <w:abstractNumId w:val="21"/>
  </w:num>
  <w:num w:numId="34">
    <w:abstractNumId w:val="4"/>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drawingGridHorizontalSpacing w:val="9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685"/>
    <w:rsid w:val="00005482"/>
    <w:rsid w:val="00014EB5"/>
    <w:rsid w:val="000164C5"/>
    <w:rsid w:val="000214FE"/>
    <w:rsid w:val="00040880"/>
    <w:rsid w:val="00047397"/>
    <w:rsid w:val="0005717D"/>
    <w:rsid w:val="00076808"/>
    <w:rsid w:val="00094898"/>
    <w:rsid w:val="000B4E58"/>
    <w:rsid w:val="000B7ED1"/>
    <w:rsid w:val="000C544D"/>
    <w:rsid w:val="000C7536"/>
    <w:rsid w:val="000C7F0A"/>
    <w:rsid w:val="000D33D0"/>
    <w:rsid w:val="000D3BCC"/>
    <w:rsid w:val="000F014D"/>
    <w:rsid w:val="000F498D"/>
    <w:rsid w:val="000F6389"/>
    <w:rsid w:val="00102838"/>
    <w:rsid w:val="00105EAD"/>
    <w:rsid w:val="0011600D"/>
    <w:rsid w:val="0011739E"/>
    <w:rsid w:val="001219BE"/>
    <w:rsid w:val="00131D42"/>
    <w:rsid w:val="0015094D"/>
    <w:rsid w:val="00154E61"/>
    <w:rsid w:val="001623FE"/>
    <w:rsid w:val="001710FA"/>
    <w:rsid w:val="00172D0D"/>
    <w:rsid w:val="00180388"/>
    <w:rsid w:val="0018170E"/>
    <w:rsid w:val="0018296A"/>
    <w:rsid w:val="0019067D"/>
    <w:rsid w:val="001923C3"/>
    <w:rsid w:val="001A4B09"/>
    <w:rsid w:val="001A71B0"/>
    <w:rsid w:val="001B44E9"/>
    <w:rsid w:val="001B4E26"/>
    <w:rsid w:val="001C33B7"/>
    <w:rsid w:val="001D0BE3"/>
    <w:rsid w:val="001D35D4"/>
    <w:rsid w:val="001E1263"/>
    <w:rsid w:val="001E26DA"/>
    <w:rsid w:val="001E3055"/>
    <w:rsid w:val="001E54FC"/>
    <w:rsid w:val="001E6168"/>
    <w:rsid w:val="001E68E3"/>
    <w:rsid w:val="001F49BF"/>
    <w:rsid w:val="001F6370"/>
    <w:rsid w:val="00204B74"/>
    <w:rsid w:val="00206EA5"/>
    <w:rsid w:val="00224259"/>
    <w:rsid w:val="00226913"/>
    <w:rsid w:val="0024013D"/>
    <w:rsid w:val="00252848"/>
    <w:rsid w:val="00257F9C"/>
    <w:rsid w:val="0026240C"/>
    <w:rsid w:val="00273CD0"/>
    <w:rsid w:val="00293BCE"/>
    <w:rsid w:val="00297488"/>
    <w:rsid w:val="002A2141"/>
    <w:rsid w:val="002A6587"/>
    <w:rsid w:val="002B2061"/>
    <w:rsid w:val="002B3301"/>
    <w:rsid w:val="002B7098"/>
    <w:rsid w:val="002B77DF"/>
    <w:rsid w:val="002B7802"/>
    <w:rsid w:val="002C3C86"/>
    <w:rsid w:val="002C7683"/>
    <w:rsid w:val="002D3C58"/>
    <w:rsid w:val="002E009F"/>
    <w:rsid w:val="002F364D"/>
    <w:rsid w:val="002F39D0"/>
    <w:rsid w:val="002F3A75"/>
    <w:rsid w:val="002F57F7"/>
    <w:rsid w:val="0030521B"/>
    <w:rsid w:val="00305537"/>
    <w:rsid w:val="0031685F"/>
    <w:rsid w:val="00331374"/>
    <w:rsid w:val="00332465"/>
    <w:rsid w:val="00333027"/>
    <w:rsid w:val="003379A7"/>
    <w:rsid w:val="00337CC7"/>
    <w:rsid w:val="003429DC"/>
    <w:rsid w:val="00343CDA"/>
    <w:rsid w:val="003477C4"/>
    <w:rsid w:val="00350506"/>
    <w:rsid w:val="00356090"/>
    <w:rsid w:val="00360F1E"/>
    <w:rsid w:val="003611A1"/>
    <w:rsid w:val="00365BCA"/>
    <w:rsid w:val="00367DF8"/>
    <w:rsid w:val="00373CB7"/>
    <w:rsid w:val="00390250"/>
    <w:rsid w:val="00391C84"/>
    <w:rsid w:val="003922A2"/>
    <w:rsid w:val="00396660"/>
    <w:rsid w:val="003A5915"/>
    <w:rsid w:val="003B063F"/>
    <w:rsid w:val="003B1AE0"/>
    <w:rsid w:val="003D067E"/>
    <w:rsid w:val="003E2093"/>
    <w:rsid w:val="003E3266"/>
    <w:rsid w:val="003F27F5"/>
    <w:rsid w:val="004014C5"/>
    <w:rsid w:val="00410475"/>
    <w:rsid w:val="00422EB0"/>
    <w:rsid w:val="00434DD8"/>
    <w:rsid w:val="00442E23"/>
    <w:rsid w:val="00443F78"/>
    <w:rsid w:val="00445326"/>
    <w:rsid w:val="004465A5"/>
    <w:rsid w:val="004471B4"/>
    <w:rsid w:val="00454274"/>
    <w:rsid w:val="004605D6"/>
    <w:rsid w:val="00461414"/>
    <w:rsid w:val="00461E40"/>
    <w:rsid w:val="00470DDD"/>
    <w:rsid w:val="00491B2B"/>
    <w:rsid w:val="004A11A8"/>
    <w:rsid w:val="004A387D"/>
    <w:rsid w:val="004A3A5A"/>
    <w:rsid w:val="004B600D"/>
    <w:rsid w:val="004C278B"/>
    <w:rsid w:val="004C676E"/>
    <w:rsid w:val="004C758A"/>
    <w:rsid w:val="004E0457"/>
    <w:rsid w:val="004E1D5A"/>
    <w:rsid w:val="004E7914"/>
    <w:rsid w:val="0050681B"/>
    <w:rsid w:val="005069D4"/>
    <w:rsid w:val="00507FBB"/>
    <w:rsid w:val="00511B19"/>
    <w:rsid w:val="00516DC1"/>
    <w:rsid w:val="005317F9"/>
    <w:rsid w:val="0053376F"/>
    <w:rsid w:val="00534CE1"/>
    <w:rsid w:val="005352BC"/>
    <w:rsid w:val="005356FE"/>
    <w:rsid w:val="005400AB"/>
    <w:rsid w:val="005418DB"/>
    <w:rsid w:val="00560556"/>
    <w:rsid w:val="00577BA8"/>
    <w:rsid w:val="00582653"/>
    <w:rsid w:val="005A687C"/>
    <w:rsid w:val="005C3F4F"/>
    <w:rsid w:val="005C613A"/>
    <w:rsid w:val="005D3364"/>
    <w:rsid w:val="005E1150"/>
    <w:rsid w:val="005E44F8"/>
    <w:rsid w:val="005E5AA8"/>
    <w:rsid w:val="005F19B9"/>
    <w:rsid w:val="005F271D"/>
    <w:rsid w:val="00602A6D"/>
    <w:rsid w:val="006057AE"/>
    <w:rsid w:val="006101C2"/>
    <w:rsid w:val="0061327B"/>
    <w:rsid w:val="0061504A"/>
    <w:rsid w:val="00620BF8"/>
    <w:rsid w:val="00625AFA"/>
    <w:rsid w:val="00653289"/>
    <w:rsid w:val="00653F16"/>
    <w:rsid w:val="00655C59"/>
    <w:rsid w:val="00664C50"/>
    <w:rsid w:val="00671E1F"/>
    <w:rsid w:val="00677820"/>
    <w:rsid w:val="00690207"/>
    <w:rsid w:val="00690738"/>
    <w:rsid w:val="006A1787"/>
    <w:rsid w:val="006A4D08"/>
    <w:rsid w:val="006A63FC"/>
    <w:rsid w:val="006B4F54"/>
    <w:rsid w:val="006B6D93"/>
    <w:rsid w:val="006C07B6"/>
    <w:rsid w:val="006C585D"/>
    <w:rsid w:val="006C792B"/>
    <w:rsid w:val="006D2A49"/>
    <w:rsid w:val="006D4C2E"/>
    <w:rsid w:val="006D7EF0"/>
    <w:rsid w:val="006E6384"/>
    <w:rsid w:val="006E6A58"/>
    <w:rsid w:val="006F56A0"/>
    <w:rsid w:val="00701D3E"/>
    <w:rsid w:val="00733876"/>
    <w:rsid w:val="0074257D"/>
    <w:rsid w:val="007476DC"/>
    <w:rsid w:val="00754B55"/>
    <w:rsid w:val="0076055D"/>
    <w:rsid w:val="00765331"/>
    <w:rsid w:val="007705E4"/>
    <w:rsid w:val="00773575"/>
    <w:rsid w:val="00782F01"/>
    <w:rsid w:val="00783E4E"/>
    <w:rsid w:val="00791764"/>
    <w:rsid w:val="007A1997"/>
    <w:rsid w:val="007C18E4"/>
    <w:rsid w:val="007C6D7D"/>
    <w:rsid w:val="008052B7"/>
    <w:rsid w:val="00806783"/>
    <w:rsid w:val="008125D0"/>
    <w:rsid w:val="008140D8"/>
    <w:rsid w:val="00817A19"/>
    <w:rsid w:val="008237D8"/>
    <w:rsid w:val="00823DA7"/>
    <w:rsid w:val="00831319"/>
    <w:rsid w:val="00832234"/>
    <w:rsid w:val="008325B7"/>
    <w:rsid w:val="0084456C"/>
    <w:rsid w:val="00844A84"/>
    <w:rsid w:val="008526D6"/>
    <w:rsid w:val="008620D4"/>
    <w:rsid w:val="00864589"/>
    <w:rsid w:val="008966CB"/>
    <w:rsid w:val="008A2F6B"/>
    <w:rsid w:val="008A5CCB"/>
    <w:rsid w:val="008B39E0"/>
    <w:rsid w:val="008C1749"/>
    <w:rsid w:val="008D3C51"/>
    <w:rsid w:val="008D4474"/>
    <w:rsid w:val="008D761D"/>
    <w:rsid w:val="008E4083"/>
    <w:rsid w:val="008F024F"/>
    <w:rsid w:val="0090132F"/>
    <w:rsid w:val="00902685"/>
    <w:rsid w:val="00903A46"/>
    <w:rsid w:val="00925ADB"/>
    <w:rsid w:val="00931688"/>
    <w:rsid w:val="00944A09"/>
    <w:rsid w:val="009504EE"/>
    <w:rsid w:val="0095640D"/>
    <w:rsid w:val="009665AB"/>
    <w:rsid w:val="00990C0C"/>
    <w:rsid w:val="009A2217"/>
    <w:rsid w:val="009A3C95"/>
    <w:rsid w:val="009B3A3F"/>
    <w:rsid w:val="009B58BB"/>
    <w:rsid w:val="009B6857"/>
    <w:rsid w:val="009B79D5"/>
    <w:rsid w:val="009C5866"/>
    <w:rsid w:val="009D60D9"/>
    <w:rsid w:val="009E1553"/>
    <w:rsid w:val="009E31D2"/>
    <w:rsid w:val="009E431F"/>
    <w:rsid w:val="009E4AE0"/>
    <w:rsid w:val="009F1C67"/>
    <w:rsid w:val="009F20E1"/>
    <w:rsid w:val="00A0275D"/>
    <w:rsid w:val="00A03BF0"/>
    <w:rsid w:val="00A1352E"/>
    <w:rsid w:val="00A137BA"/>
    <w:rsid w:val="00A1770B"/>
    <w:rsid w:val="00A35C5E"/>
    <w:rsid w:val="00A43FB4"/>
    <w:rsid w:val="00A450BB"/>
    <w:rsid w:val="00A5014D"/>
    <w:rsid w:val="00A509B0"/>
    <w:rsid w:val="00A57AAC"/>
    <w:rsid w:val="00A65F09"/>
    <w:rsid w:val="00A81B33"/>
    <w:rsid w:val="00AA4001"/>
    <w:rsid w:val="00AB176C"/>
    <w:rsid w:val="00AB72EB"/>
    <w:rsid w:val="00AC6E41"/>
    <w:rsid w:val="00AD594D"/>
    <w:rsid w:val="00AD67B8"/>
    <w:rsid w:val="00AE0BCC"/>
    <w:rsid w:val="00AE16DD"/>
    <w:rsid w:val="00AE4D34"/>
    <w:rsid w:val="00AE74F3"/>
    <w:rsid w:val="00AF101B"/>
    <w:rsid w:val="00B103D0"/>
    <w:rsid w:val="00B22756"/>
    <w:rsid w:val="00B2290D"/>
    <w:rsid w:val="00B23990"/>
    <w:rsid w:val="00B357DD"/>
    <w:rsid w:val="00B37828"/>
    <w:rsid w:val="00B4680A"/>
    <w:rsid w:val="00B56406"/>
    <w:rsid w:val="00B60160"/>
    <w:rsid w:val="00B64E01"/>
    <w:rsid w:val="00B740C8"/>
    <w:rsid w:val="00B74D80"/>
    <w:rsid w:val="00B7531E"/>
    <w:rsid w:val="00B838A3"/>
    <w:rsid w:val="00B85EF0"/>
    <w:rsid w:val="00B9536E"/>
    <w:rsid w:val="00BA3B21"/>
    <w:rsid w:val="00BA4465"/>
    <w:rsid w:val="00BB7C30"/>
    <w:rsid w:val="00BC028F"/>
    <w:rsid w:val="00BC0E9F"/>
    <w:rsid w:val="00BC6A7D"/>
    <w:rsid w:val="00BD17C3"/>
    <w:rsid w:val="00BE1284"/>
    <w:rsid w:val="00BE1C43"/>
    <w:rsid w:val="00BE2234"/>
    <w:rsid w:val="00BF21C6"/>
    <w:rsid w:val="00BF4006"/>
    <w:rsid w:val="00BF67E8"/>
    <w:rsid w:val="00C0139B"/>
    <w:rsid w:val="00C023B0"/>
    <w:rsid w:val="00C0258F"/>
    <w:rsid w:val="00C0449F"/>
    <w:rsid w:val="00C219AA"/>
    <w:rsid w:val="00C2779B"/>
    <w:rsid w:val="00C27B0C"/>
    <w:rsid w:val="00C4551D"/>
    <w:rsid w:val="00C5100C"/>
    <w:rsid w:val="00C5763F"/>
    <w:rsid w:val="00C67276"/>
    <w:rsid w:val="00C771BE"/>
    <w:rsid w:val="00C825BD"/>
    <w:rsid w:val="00C908CF"/>
    <w:rsid w:val="00C91024"/>
    <w:rsid w:val="00C948F0"/>
    <w:rsid w:val="00C96680"/>
    <w:rsid w:val="00CA14AC"/>
    <w:rsid w:val="00CC1F43"/>
    <w:rsid w:val="00CC3D3B"/>
    <w:rsid w:val="00CF71A4"/>
    <w:rsid w:val="00D14D2A"/>
    <w:rsid w:val="00D21778"/>
    <w:rsid w:val="00D277B9"/>
    <w:rsid w:val="00D363AD"/>
    <w:rsid w:val="00D41A53"/>
    <w:rsid w:val="00D51D3E"/>
    <w:rsid w:val="00D54256"/>
    <w:rsid w:val="00D55F59"/>
    <w:rsid w:val="00D563C4"/>
    <w:rsid w:val="00D6418D"/>
    <w:rsid w:val="00D74AB3"/>
    <w:rsid w:val="00D81E67"/>
    <w:rsid w:val="00D8559D"/>
    <w:rsid w:val="00D87ADC"/>
    <w:rsid w:val="00D93902"/>
    <w:rsid w:val="00DA5440"/>
    <w:rsid w:val="00DB06CD"/>
    <w:rsid w:val="00DB0CF0"/>
    <w:rsid w:val="00DB4721"/>
    <w:rsid w:val="00DD6149"/>
    <w:rsid w:val="00DD6E6C"/>
    <w:rsid w:val="00DE120D"/>
    <w:rsid w:val="00DE1EF1"/>
    <w:rsid w:val="00DF0BA6"/>
    <w:rsid w:val="00DF1241"/>
    <w:rsid w:val="00DF38A4"/>
    <w:rsid w:val="00DF4C27"/>
    <w:rsid w:val="00E0030C"/>
    <w:rsid w:val="00E01A9D"/>
    <w:rsid w:val="00E04F9A"/>
    <w:rsid w:val="00E063A4"/>
    <w:rsid w:val="00E205FA"/>
    <w:rsid w:val="00E26BB3"/>
    <w:rsid w:val="00E34DAD"/>
    <w:rsid w:val="00E35B35"/>
    <w:rsid w:val="00E40217"/>
    <w:rsid w:val="00E536D1"/>
    <w:rsid w:val="00E841EC"/>
    <w:rsid w:val="00E91600"/>
    <w:rsid w:val="00E96C5D"/>
    <w:rsid w:val="00EA2624"/>
    <w:rsid w:val="00EA7CD0"/>
    <w:rsid w:val="00EB4CD8"/>
    <w:rsid w:val="00EC4325"/>
    <w:rsid w:val="00EC7387"/>
    <w:rsid w:val="00ED17A2"/>
    <w:rsid w:val="00ED2714"/>
    <w:rsid w:val="00ED6C3A"/>
    <w:rsid w:val="00EF2090"/>
    <w:rsid w:val="00F0232E"/>
    <w:rsid w:val="00F032A3"/>
    <w:rsid w:val="00F034F7"/>
    <w:rsid w:val="00F05B7C"/>
    <w:rsid w:val="00F062F1"/>
    <w:rsid w:val="00F06A8F"/>
    <w:rsid w:val="00F21109"/>
    <w:rsid w:val="00F3125A"/>
    <w:rsid w:val="00F42A43"/>
    <w:rsid w:val="00F528D0"/>
    <w:rsid w:val="00F56EA1"/>
    <w:rsid w:val="00F65F2C"/>
    <w:rsid w:val="00F67AC4"/>
    <w:rsid w:val="00F77B73"/>
    <w:rsid w:val="00F81905"/>
    <w:rsid w:val="00F87AB2"/>
    <w:rsid w:val="00F87F76"/>
    <w:rsid w:val="00FB2ABA"/>
    <w:rsid w:val="00FC030A"/>
    <w:rsid w:val="00FC68B8"/>
    <w:rsid w:val="00FD3AD5"/>
    <w:rsid w:val="00FD5DB0"/>
    <w:rsid w:val="00FD5DEC"/>
    <w:rsid w:val="00FE470B"/>
    <w:rsid w:val="00FE7B67"/>
    <w:rsid w:val="00FF2F5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936C151"/>
  <w15:docId w15:val="{B00BB4D4-69E4-4DA2-82C4-899AD84C3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8"/>
        <w:szCs w:val="18"/>
        <w:lang w:val="da-DK"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61D"/>
    <w:rPr>
      <w:rFonts w:eastAsia="Times New Roman" w:cs="Times New Roman"/>
    </w:rPr>
  </w:style>
  <w:style w:type="paragraph" w:styleId="Overskrift1">
    <w:name w:val="heading 1"/>
    <w:basedOn w:val="Normal"/>
    <w:next w:val="Normal"/>
    <w:link w:val="Overskrift1Tegn"/>
    <w:qFormat/>
    <w:rsid w:val="00BC0E9F"/>
    <w:pPr>
      <w:keepNext/>
      <w:keepLines/>
      <w:spacing w:before="480"/>
      <w:outlineLvl w:val="0"/>
    </w:pPr>
    <w:rPr>
      <w:rFonts w:eastAsiaTheme="majorEastAsia" w:cstheme="majorBidi"/>
      <w:b/>
      <w:bCs/>
      <w:sz w:val="28"/>
      <w:szCs w:val="28"/>
    </w:rPr>
  </w:style>
  <w:style w:type="paragraph" w:styleId="Overskrift2">
    <w:name w:val="heading 2"/>
    <w:basedOn w:val="Normal"/>
    <w:next w:val="Normal"/>
    <w:link w:val="Overskrift2Tegn"/>
    <w:unhideWhenUsed/>
    <w:qFormat/>
    <w:rsid w:val="00BC0E9F"/>
    <w:pPr>
      <w:keepNext/>
      <w:keepLines/>
      <w:spacing w:before="200"/>
      <w:outlineLvl w:val="1"/>
    </w:pPr>
    <w:rPr>
      <w:rFonts w:eastAsiaTheme="majorEastAsia" w:cstheme="majorBidi"/>
      <w:b/>
      <w:bCs/>
      <w:sz w:val="24"/>
      <w:szCs w:val="26"/>
    </w:rPr>
  </w:style>
  <w:style w:type="paragraph" w:styleId="Overskrift3">
    <w:name w:val="heading 3"/>
    <w:basedOn w:val="Normal"/>
    <w:next w:val="Normal"/>
    <w:link w:val="Overskrift3Tegn"/>
    <w:qFormat/>
    <w:rsid w:val="00BC0E9F"/>
    <w:pPr>
      <w:keepNext/>
      <w:spacing w:before="240" w:after="60"/>
      <w:outlineLvl w:val="2"/>
    </w:pPr>
    <w:rPr>
      <w:rFonts w:cs="Arial"/>
      <w:b/>
      <w:bCs/>
      <w:sz w:val="22"/>
      <w:szCs w:val="26"/>
      <w:lang w:eastAsia="da-DK"/>
    </w:rPr>
  </w:style>
  <w:style w:type="paragraph" w:styleId="Overskrift4">
    <w:name w:val="heading 4"/>
    <w:basedOn w:val="Normal"/>
    <w:next w:val="Normal"/>
    <w:link w:val="Overskrift4Tegn"/>
    <w:qFormat/>
    <w:rsid w:val="008D761D"/>
    <w:pPr>
      <w:keepNext/>
      <w:tabs>
        <w:tab w:val="num" w:pos="864"/>
      </w:tabs>
      <w:spacing w:before="240" w:after="60"/>
      <w:ind w:left="864" w:hanging="864"/>
      <w:outlineLvl w:val="3"/>
    </w:pPr>
    <w:rPr>
      <w:rFonts w:ascii="Times New Roman" w:hAnsi="Times New Roman"/>
      <w:b/>
      <w:bCs/>
      <w:sz w:val="28"/>
      <w:szCs w:val="28"/>
      <w:lang w:eastAsia="da-DK"/>
    </w:rPr>
  </w:style>
  <w:style w:type="paragraph" w:styleId="Overskrift5">
    <w:name w:val="heading 5"/>
    <w:basedOn w:val="Normal"/>
    <w:next w:val="Normal"/>
    <w:link w:val="Overskrift5Tegn"/>
    <w:qFormat/>
    <w:rsid w:val="008D761D"/>
    <w:pPr>
      <w:tabs>
        <w:tab w:val="num" w:pos="1008"/>
      </w:tabs>
      <w:spacing w:before="240" w:after="60"/>
      <w:ind w:left="1008" w:hanging="1008"/>
      <w:outlineLvl w:val="4"/>
    </w:pPr>
    <w:rPr>
      <w:rFonts w:ascii="Times New Roman" w:hAnsi="Times New Roman"/>
      <w:b/>
      <w:bCs/>
      <w:i/>
      <w:iCs/>
      <w:sz w:val="26"/>
      <w:szCs w:val="26"/>
      <w:lang w:eastAsia="da-DK"/>
    </w:rPr>
  </w:style>
  <w:style w:type="paragraph" w:styleId="Overskrift6">
    <w:name w:val="heading 6"/>
    <w:basedOn w:val="Normal"/>
    <w:next w:val="Normal"/>
    <w:link w:val="Overskrift6Tegn"/>
    <w:qFormat/>
    <w:rsid w:val="008D761D"/>
    <w:pPr>
      <w:tabs>
        <w:tab w:val="num" w:pos="1152"/>
      </w:tabs>
      <w:spacing w:before="240" w:after="60"/>
      <w:ind w:left="1152" w:hanging="1152"/>
      <w:outlineLvl w:val="5"/>
    </w:pPr>
    <w:rPr>
      <w:rFonts w:ascii="Times New Roman" w:hAnsi="Times New Roman"/>
      <w:b/>
      <w:bCs/>
      <w:sz w:val="22"/>
      <w:szCs w:val="22"/>
      <w:lang w:eastAsia="da-DK"/>
    </w:rPr>
  </w:style>
  <w:style w:type="paragraph" w:styleId="Overskrift7">
    <w:name w:val="heading 7"/>
    <w:basedOn w:val="Normal"/>
    <w:next w:val="Normal"/>
    <w:link w:val="Overskrift7Tegn"/>
    <w:qFormat/>
    <w:rsid w:val="008D761D"/>
    <w:pPr>
      <w:tabs>
        <w:tab w:val="num" w:pos="1296"/>
      </w:tabs>
      <w:spacing w:before="240" w:after="60"/>
      <w:ind w:left="1296" w:hanging="1296"/>
      <w:outlineLvl w:val="6"/>
    </w:pPr>
    <w:rPr>
      <w:rFonts w:ascii="Times New Roman" w:hAnsi="Times New Roman"/>
      <w:sz w:val="24"/>
      <w:szCs w:val="24"/>
      <w:lang w:eastAsia="da-DK"/>
    </w:rPr>
  </w:style>
  <w:style w:type="paragraph" w:styleId="Overskrift8">
    <w:name w:val="heading 8"/>
    <w:basedOn w:val="Normal"/>
    <w:next w:val="Normal"/>
    <w:link w:val="Overskrift8Tegn"/>
    <w:qFormat/>
    <w:rsid w:val="008D761D"/>
    <w:pPr>
      <w:tabs>
        <w:tab w:val="num" w:pos="1440"/>
      </w:tabs>
      <w:spacing w:before="240" w:after="60"/>
      <w:ind w:left="1440" w:hanging="1440"/>
      <w:outlineLvl w:val="7"/>
    </w:pPr>
    <w:rPr>
      <w:rFonts w:ascii="Times New Roman" w:hAnsi="Times New Roman"/>
      <w:i/>
      <w:iCs/>
      <w:sz w:val="24"/>
      <w:szCs w:val="24"/>
      <w:lang w:eastAsia="da-DK"/>
    </w:rPr>
  </w:style>
  <w:style w:type="paragraph" w:styleId="Overskrift9">
    <w:name w:val="heading 9"/>
    <w:basedOn w:val="Normal"/>
    <w:next w:val="Normal"/>
    <w:link w:val="Overskrift9Tegn"/>
    <w:qFormat/>
    <w:rsid w:val="008D761D"/>
    <w:pPr>
      <w:tabs>
        <w:tab w:val="num" w:pos="1584"/>
      </w:tabs>
      <w:spacing w:before="240" w:after="60"/>
      <w:ind w:left="1584" w:hanging="1584"/>
      <w:outlineLvl w:val="8"/>
    </w:pPr>
    <w:rPr>
      <w:rFonts w:ascii="Arial" w:hAnsi="Arial" w:cs="Arial"/>
      <w:sz w:val="22"/>
      <w:szCs w:val="22"/>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BC0E9F"/>
    <w:rPr>
      <w:rFonts w:eastAsiaTheme="majorEastAsia" w:cstheme="majorBidi"/>
      <w:b/>
      <w:bCs/>
      <w:sz w:val="28"/>
      <w:szCs w:val="28"/>
    </w:rPr>
  </w:style>
  <w:style w:type="character" w:customStyle="1" w:styleId="Overskrift2Tegn">
    <w:name w:val="Overskrift 2 Tegn"/>
    <w:basedOn w:val="Standardskrifttypeiafsnit"/>
    <w:link w:val="Overskrift2"/>
    <w:rsid w:val="00BC0E9F"/>
    <w:rPr>
      <w:rFonts w:eastAsiaTheme="majorEastAsia" w:cstheme="majorBidi"/>
      <w:b/>
      <w:bCs/>
      <w:sz w:val="24"/>
      <w:szCs w:val="26"/>
    </w:rPr>
  </w:style>
  <w:style w:type="character" w:customStyle="1" w:styleId="Overskrift3Tegn">
    <w:name w:val="Overskrift 3 Tegn"/>
    <w:basedOn w:val="Standardskrifttypeiafsnit"/>
    <w:link w:val="Overskrift3"/>
    <w:rsid w:val="00BC0E9F"/>
    <w:rPr>
      <w:rFonts w:eastAsia="Times New Roman" w:cs="Arial"/>
      <w:b/>
      <w:bCs/>
      <w:sz w:val="22"/>
      <w:szCs w:val="26"/>
      <w:lang w:eastAsia="da-DK"/>
    </w:rPr>
  </w:style>
  <w:style w:type="character" w:customStyle="1" w:styleId="Overskrift4Tegn">
    <w:name w:val="Overskrift 4 Tegn"/>
    <w:basedOn w:val="Standardskrifttypeiafsnit"/>
    <w:link w:val="Overskrift4"/>
    <w:rsid w:val="008D761D"/>
    <w:rPr>
      <w:rFonts w:ascii="Times New Roman" w:eastAsia="Times New Roman" w:hAnsi="Times New Roman" w:cs="Times New Roman"/>
      <w:b/>
      <w:bCs/>
      <w:sz w:val="28"/>
      <w:szCs w:val="28"/>
      <w:lang w:eastAsia="da-DK"/>
    </w:rPr>
  </w:style>
  <w:style w:type="character" w:customStyle="1" w:styleId="Overskrift5Tegn">
    <w:name w:val="Overskrift 5 Tegn"/>
    <w:basedOn w:val="Standardskrifttypeiafsnit"/>
    <w:link w:val="Overskrift5"/>
    <w:rsid w:val="008D761D"/>
    <w:rPr>
      <w:rFonts w:ascii="Times New Roman" w:eastAsia="Times New Roman" w:hAnsi="Times New Roman" w:cs="Times New Roman"/>
      <w:b/>
      <w:bCs/>
      <w:i/>
      <w:iCs/>
      <w:sz w:val="26"/>
      <w:szCs w:val="26"/>
      <w:lang w:eastAsia="da-DK"/>
    </w:rPr>
  </w:style>
  <w:style w:type="character" w:customStyle="1" w:styleId="Overskrift6Tegn">
    <w:name w:val="Overskrift 6 Tegn"/>
    <w:basedOn w:val="Standardskrifttypeiafsnit"/>
    <w:link w:val="Overskrift6"/>
    <w:rsid w:val="008D761D"/>
    <w:rPr>
      <w:rFonts w:ascii="Times New Roman" w:eastAsia="Times New Roman" w:hAnsi="Times New Roman" w:cs="Times New Roman"/>
      <w:b/>
      <w:bCs/>
      <w:sz w:val="22"/>
      <w:szCs w:val="22"/>
      <w:lang w:eastAsia="da-DK"/>
    </w:rPr>
  </w:style>
  <w:style w:type="character" w:customStyle="1" w:styleId="Overskrift7Tegn">
    <w:name w:val="Overskrift 7 Tegn"/>
    <w:basedOn w:val="Standardskrifttypeiafsnit"/>
    <w:link w:val="Overskrift7"/>
    <w:rsid w:val="008D761D"/>
    <w:rPr>
      <w:rFonts w:ascii="Times New Roman" w:eastAsia="Times New Roman" w:hAnsi="Times New Roman" w:cs="Times New Roman"/>
      <w:sz w:val="24"/>
      <w:szCs w:val="24"/>
      <w:lang w:eastAsia="da-DK"/>
    </w:rPr>
  </w:style>
  <w:style w:type="character" w:customStyle="1" w:styleId="Overskrift8Tegn">
    <w:name w:val="Overskrift 8 Tegn"/>
    <w:basedOn w:val="Standardskrifttypeiafsnit"/>
    <w:link w:val="Overskrift8"/>
    <w:rsid w:val="008D761D"/>
    <w:rPr>
      <w:rFonts w:ascii="Times New Roman" w:eastAsia="Times New Roman" w:hAnsi="Times New Roman" w:cs="Times New Roman"/>
      <w:i/>
      <w:iCs/>
      <w:sz w:val="24"/>
      <w:szCs w:val="24"/>
      <w:lang w:eastAsia="da-DK"/>
    </w:rPr>
  </w:style>
  <w:style w:type="character" w:customStyle="1" w:styleId="Overskrift9Tegn">
    <w:name w:val="Overskrift 9 Tegn"/>
    <w:basedOn w:val="Standardskrifttypeiafsnit"/>
    <w:link w:val="Overskrift9"/>
    <w:rsid w:val="008D761D"/>
    <w:rPr>
      <w:rFonts w:ascii="Arial" w:eastAsia="Times New Roman" w:hAnsi="Arial" w:cs="Arial"/>
      <w:sz w:val="22"/>
      <w:szCs w:val="22"/>
      <w:lang w:eastAsia="da-DK"/>
    </w:rPr>
  </w:style>
  <w:style w:type="paragraph" w:styleId="Ingenafstand">
    <w:name w:val="No Spacing"/>
    <w:uiPriority w:val="1"/>
    <w:qFormat/>
    <w:rsid w:val="003B1AE0"/>
  </w:style>
  <w:style w:type="paragraph" w:styleId="Undertitel">
    <w:name w:val="Subtitle"/>
    <w:basedOn w:val="Normal"/>
    <w:next w:val="Normal"/>
    <w:link w:val="UndertitelTegn"/>
    <w:uiPriority w:val="11"/>
    <w:qFormat/>
    <w:rsid w:val="003B1AE0"/>
    <w:pPr>
      <w:numPr>
        <w:ilvl w:val="1"/>
      </w:numPr>
    </w:pPr>
    <w:rPr>
      <w:rFonts w:asciiTheme="majorHAnsi" w:eastAsiaTheme="majorEastAsia" w:hAnsiTheme="majorHAnsi" w:cstheme="majorBidi"/>
      <w:i/>
      <w:iCs/>
      <w:spacing w:val="15"/>
      <w:sz w:val="24"/>
      <w:szCs w:val="24"/>
    </w:rPr>
  </w:style>
  <w:style w:type="character" w:customStyle="1" w:styleId="UndertitelTegn">
    <w:name w:val="Undertitel Tegn"/>
    <w:basedOn w:val="Standardskrifttypeiafsnit"/>
    <w:link w:val="Undertitel"/>
    <w:uiPriority w:val="11"/>
    <w:rsid w:val="003B1AE0"/>
    <w:rPr>
      <w:rFonts w:asciiTheme="majorHAnsi" w:eastAsiaTheme="majorEastAsia" w:hAnsiTheme="majorHAnsi" w:cstheme="majorBidi"/>
      <w:i/>
      <w:iCs/>
      <w:spacing w:val="15"/>
      <w:sz w:val="24"/>
      <w:szCs w:val="24"/>
    </w:rPr>
  </w:style>
  <w:style w:type="character" w:styleId="Kraftigfremhvning">
    <w:name w:val="Intense Emphasis"/>
    <w:basedOn w:val="Standardskrifttypeiafsnit"/>
    <w:uiPriority w:val="21"/>
    <w:qFormat/>
    <w:rsid w:val="003B1AE0"/>
    <w:rPr>
      <w:b/>
      <w:bCs/>
      <w:i/>
      <w:iCs/>
      <w:color w:val="auto"/>
    </w:rPr>
  </w:style>
  <w:style w:type="paragraph" w:styleId="Strktcitat">
    <w:name w:val="Intense Quote"/>
    <w:basedOn w:val="Normal"/>
    <w:next w:val="Normal"/>
    <w:link w:val="StrktcitatTegn"/>
    <w:uiPriority w:val="30"/>
    <w:qFormat/>
    <w:rsid w:val="003B1AE0"/>
    <w:pPr>
      <w:pBdr>
        <w:bottom w:val="single" w:sz="4" w:space="4" w:color="4F81BD"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30"/>
    <w:rsid w:val="003B1AE0"/>
    <w:rPr>
      <w:b/>
      <w:bCs/>
      <w:i/>
      <w:iCs/>
    </w:rPr>
  </w:style>
  <w:style w:type="paragraph" w:styleId="Titel">
    <w:name w:val="Title"/>
    <w:basedOn w:val="Normal"/>
    <w:next w:val="Normal"/>
    <w:link w:val="TitelTegn"/>
    <w:qFormat/>
    <w:rsid w:val="003B1AE0"/>
    <w:pPr>
      <w:pBdr>
        <w:bottom w:val="single" w:sz="8" w:space="4" w:color="4F81BD"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elTegn">
    <w:name w:val="Titel Tegn"/>
    <w:basedOn w:val="Standardskrifttypeiafsnit"/>
    <w:link w:val="Titel"/>
    <w:uiPriority w:val="10"/>
    <w:rsid w:val="003B1AE0"/>
    <w:rPr>
      <w:rFonts w:asciiTheme="majorHAnsi" w:eastAsiaTheme="majorEastAsia" w:hAnsiTheme="majorHAnsi" w:cstheme="majorBidi"/>
      <w:spacing w:val="5"/>
      <w:kern w:val="28"/>
      <w:sz w:val="52"/>
      <w:szCs w:val="52"/>
    </w:rPr>
  </w:style>
  <w:style w:type="paragraph" w:styleId="Sidehoved">
    <w:name w:val="header"/>
    <w:basedOn w:val="Normal"/>
    <w:link w:val="SidehovedTegn"/>
    <w:unhideWhenUsed/>
    <w:rsid w:val="001D35D4"/>
    <w:pPr>
      <w:tabs>
        <w:tab w:val="center" w:pos="4819"/>
        <w:tab w:val="right" w:pos="9638"/>
      </w:tabs>
    </w:pPr>
  </w:style>
  <w:style w:type="character" w:customStyle="1" w:styleId="SidehovedTegn">
    <w:name w:val="Sidehoved Tegn"/>
    <w:basedOn w:val="Standardskrifttypeiafsnit"/>
    <w:link w:val="Sidehoved"/>
    <w:uiPriority w:val="99"/>
    <w:semiHidden/>
    <w:rsid w:val="001D35D4"/>
  </w:style>
  <w:style w:type="paragraph" w:styleId="Sidefod">
    <w:name w:val="footer"/>
    <w:basedOn w:val="Normal"/>
    <w:link w:val="SidefodTegn"/>
    <w:uiPriority w:val="99"/>
    <w:unhideWhenUsed/>
    <w:rsid w:val="001D35D4"/>
    <w:pPr>
      <w:tabs>
        <w:tab w:val="center" w:pos="4819"/>
        <w:tab w:val="right" w:pos="9638"/>
      </w:tabs>
    </w:pPr>
  </w:style>
  <w:style w:type="character" w:customStyle="1" w:styleId="SidefodTegn">
    <w:name w:val="Sidefod Tegn"/>
    <w:basedOn w:val="Standardskrifttypeiafsnit"/>
    <w:link w:val="Sidefod"/>
    <w:uiPriority w:val="99"/>
    <w:rsid w:val="001D35D4"/>
  </w:style>
  <w:style w:type="paragraph" w:customStyle="1" w:styleId="Standardtekst">
    <w:name w:val="Standardtekst"/>
    <w:basedOn w:val="Normal"/>
    <w:rsid w:val="008D761D"/>
    <w:pPr>
      <w:overflowPunct w:val="0"/>
      <w:autoSpaceDE w:val="0"/>
      <w:autoSpaceDN w:val="0"/>
      <w:adjustRightInd w:val="0"/>
      <w:spacing w:line="362" w:lineRule="exact"/>
      <w:textAlignment w:val="baseline"/>
    </w:pPr>
    <w:rPr>
      <w:rFonts w:ascii="Times New Roman" w:hAnsi="Times New Roman"/>
      <w:sz w:val="24"/>
      <w:szCs w:val="20"/>
      <w:lang w:val="en-US" w:eastAsia="da-DK"/>
    </w:rPr>
  </w:style>
  <w:style w:type="table" w:styleId="Tabel-Gitter">
    <w:name w:val="Table Grid"/>
    <w:basedOn w:val="Tabel-Normal"/>
    <w:rsid w:val="008D761D"/>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3">
    <w:name w:val="Body Text 3"/>
    <w:basedOn w:val="Normal"/>
    <w:link w:val="Brdtekst3Tegn"/>
    <w:rsid w:val="008D761D"/>
    <w:pPr>
      <w:overflowPunct w:val="0"/>
      <w:autoSpaceDE w:val="0"/>
      <w:autoSpaceDN w:val="0"/>
      <w:adjustRightInd w:val="0"/>
      <w:jc w:val="both"/>
      <w:textAlignment w:val="baseline"/>
    </w:pPr>
    <w:rPr>
      <w:rFonts w:ascii="Times New Roman" w:hAnsi="Times New Roman" w:cs="Arial"/>
      <w:sz w:val="24"/>
      <w:szCs w:val="20"/>
      <w:lang w:eastAsia="da-DK"/>
    </w:rPr>
  </w:style>
  <w:style w:type="character" w:customStyle="1" w:styleId="Brdtekst3Tegn">
    <w:name w:val="Brødtekst 3 Tegn"/>
    <w:basedOn w:val="Standardskrifttypeiafsnit"/>
    <w:link w:val="Brdtekst3"/>
    <w:rsid w:val="008D761D"/>
    <w:rPr>
      <w:rFonts w:ascii="Times New Roman" w:eastAsia="Times New Roman" w:hAnsi="Times New Roman" w:cs="Arial"/>
      <w:sz w:val="24"/>
      <w:szCs w:val="20"/>
      <w:lang w:eastAsia="da-DK"/>
    </w:rPr>
  </w:style>
  <w:style w:type="paragraph" w:styleId="Brdtekst">
    <w:name w:val="Body Text"/>
    <w:basedOn w:val="Normal"/>
    <w:link w:val="BrdtekstTegn"/>
    <w:rsid w:val="008D761D"/>
    <w:pPr>
      <w:spacing w:after="120"/>
    </w:pPr>
    <w:rPr>
      <w:rFonts w:ascii="Times New Roman" w:hAnsi="Times New Roman"/>
      <w:sz w:val="24"/>
      <w:szCs w:val="24"/>
      <w:lang w:eastAsia="da-DK"/>
    </w:rPr>
  </w:style>
  <w:style w:type="character" w:customStyle="1" w:styleId="BrdtekstTegn">
    <w:name w:val="Brødtekst Tegn"/>
    <w:basedOn w:val="Standardskrifttypeiafsnit"/>
    <w:link w:val="Brdtekst"/>
    <w:rsid w:val="008D761D"/>
    <w:rPr>
      <w:rFonts w:ascii="Times New Roman" w:eastAsia="Times New Roman" w:hAnsi="Times New Roman" w:cs="Times New Roman"/>
      <w:sz w:val="24"/>
      <w:szCs w:val="24"/>
      <w:lang w:eastAsia="da-DK"/>
    </w:rPr>
  </w:style>
  <w:style w:type="paragraph" w:styleId="Brdtekstindrykning">
    <w:name w:val="Body Text Indent"/>
    <w:basedOn w:val="Normal"/>
    <w:link w:val="BrdtekstindrykningTegn"/>
    <w:rsid w:val="008D761D"/>
    <w:pPr>
      <w:spacing w:after="120"/>
      <w:ind w:left="283"/>
    </w:pPr>
    <w:rPr>
      <w:rFonts w:ascii="Times New Roman" w:hAnsi="Times New Roman"/>
      <w:sz w:val="24"/>
      <w:szCs w:val="24"/>
      <w:lang w:eastAsia="da-DK"/>
    </w:rPr>
  </w:style>
  <w:style w:type="character" w:customStyle="1" w:styleId="BrdtekstindrykningTegn">
    <w:name w:val="Brødtekstindrykning Tegn"/>
    <w:basedOn w:val="Standardskrifttypeiafsnit"/>
    <w:link w:val="Brdtekstindrykning"/>
    <w:rsid w:val="008D761D"/>
    <w:rPr>
      <w:rFonts w:ascii="Times New Roman" w:eastAsia="Times New Roman" w:hAnsi="Times New Roman" w:cs="Times New Roman"/>
      <w:sz w:val="24"/>
      <w:szCs w:val="24"/>
      <w:lang w:eastAsia="da-DK"/>
    </w:rPr>
  </w:style>
  <w:style w:type="paragraph" w:customStyle="1" w:styleId="Optima1">
    <w:name w:val="*Optima1"/>
    <w:rsid w:val="008D761D"/>
    <w:pPr>
      <w:numPr>
        <w:numId w:val="1"/>
      </w:numPr>
      <w:tabs>
        <w:tab w:val="clear" w:pos="720"/>
      </w:tabs>
      <w:ind w:left="0" w:firstLine="0"/>
    </w:pPr>
    <w:rPr>
      <w:rFonts w:ascii="TrueOptima" w:eastAsia="Times New Roman" w:hAnsi="TrueOptima" w:cs="Times New Roman"/>
      <w:sz w:val="20"/>
      <w:szCs w:val="20"/>
      <w:lang w:eastAsia="da-DK"/>
    </w:rPr>
  </w:style>
  <w:style w:type="paragraph" w:customStyle="1" w:styleId="tabel">
    <w:name w:val="tabel"/>
    <w:basedOn w:val="Normal"/>
    <w:next w:val="tabel1"/>
    <w:rsid w:val="008D761D"/>
    <w:pPr>
      <w:tabs>
        <w:tab w:val="num" w:pos="720"/>
      </w:tabs>
      <w:spacing w:before="40" w:after="40"/>
      <w:ind w:left="720" w:hanging="360"/>
      <w:jc w:val="both"/>
    </w:pPr>
    <w:rPr>
      <w:rFonts w:ascii="Times New Roman" w:hAnsi="Times New Roman"/>
      <w:sz w:val="24"/>
      <w:szCs w:val="20"/>
      <w:lang w:eastAsia="da-DK"/>
    </w:rPr>
  </w:style>
  <w:style w:type="paragraph" w:customStyle="1" w:styleId="tabel1">
    <w:name w:val="tabel1"/>
    <w:basedOn w:val="tabel"/>
    <w:rsid w:val="008D761D"/>
    <w:pPr>
      <w:tabs>
        <w:tab w:val="left" w:pos="720"/>
      </w:tabs>
      <w:spacing w:before="0" w:after="0"/>
      <w:ind w:firstLine="0"/>
    </w:pPr>
  </w:style>
  <w:style w:type="paragraph" w:styleId="Brdtekstindrykning2">
    <w:name w:val="Body Text Indent 2"/>
    <w:basedOn w:val="Normal"/>
    <w:link w:val="Brdtekstindrykning2Tegn"/>
    <w:rsid w:val="008D761D"/>
    <w:pPr>
      <w:spacing w:after="120" w:line="480" w:lineRule="auto"/>
      <w:ind w:left="283"/>
    </w:pPr>
    <w:rPr>
      <w:rFonts w:ascii="Times New Roman" w:hAnsi="Times New Roman"/>
      <w:sz w:val="24"/>
      <w:szCs w:val="24"/>
      <w:lang w:eastAsia="da-DK"/>
    </w:rPr>
  </w:style>
  <w:style w:type="character" w:customStyle="1" w:styleId="Brdtekstindrykning2Tegn">
    <w:name w:val="Brødtekstindrykning 2 Tegn"/>
    <w:basedOn w:val="Standardskrifttypeiafsnit"/>
    <w:link w:val="Brdtekstindrykning2"/>
    <w:rsid w:val="008D761D"/>
    <w:rPr>
      <w:rFonts w:ascii="Times New Roman" w:eastAsia="Times New Roman" w:hAnsi="Times New Roman" w:cs="Times New Roman"/>
      <w:sz w:val="24"/>
      <w:szCs w:val="24"/>
      <w:lang w:eastAsia="da-DK"/>
    </w:rPr>
  </w:style>
  <w:style w:type="paragraph" w:customStyle="1" w:styleId="3-Punkttekst">
    <w:name w:val="3-Punkttekst"/>
    <w:basedOn w:val="Normal"/>
    <w:rsid w:val="008D761D"/>
    <w:pPr>
      <w:overflowPunct w:val="0"/>
      <w:autoSpaceDE w:val="0"/>
      <w:autoSpaceDN w:val="0"/>
      <w:adjustRightInd w:val="0"/>
      <w:jc w:val="both"/>
    </w:pPr>
    <w:rPr>
      <w:rFonts w:ascii="Times New Roman" w:hAnsi="Times New Roman"/>
      <w:sz w:val="26"/>
      <w:szCs w:val="20"/>
      <w:lang w:eastAsia="da-DK"/>
    </w:rPr>
  </w:style>
  <w:style w:type="character" w:styleId="Hyperlink">
    <w:name w:val="Hyperlink"/>
    <w:basedOn w:val="Standardskrifttypeiafsnit"/>
    <w:uiPriority w:val="99"/>
    <w:rsid w:val="008D761D"/>
    <w:rPr>
      <w:color w:val="0000FF"/>
      <w:u w:val="single"/>
    </w:rPr>
  </w:style>
  <w:style w:type="paragraph" w:styleId="Brdtekst2">
    <w:name w:val="Body Text 2"/>
    <w:basedOn w:val="Normal"/>
    <w:link w:val="Brdtekst2Tegn"/>
    <w:rsid w:val="008D761D"/>
    <w:pPr>
      <w:spacing w:after="120" w:line="480" w:lineRule="auto"/>
    </w:pPr>
    <w:rPr>
      <w:rFonts w:ascii="Times New Roman" w:hAnsi="Times New Roman"/>
      <w:sz w:val="24"/>
      <w:szCs w:val="24"/>
      <w:lang w:eastAsia="da-DK"/>
    </w:rPr>
  </w:style>
  <w:style w:type="character" w:customStyle="1" w:styleId="Brdtekst2Tegn">
    <w:name w:val="Brødtekst 2 Tegn"/>
    <w:basedOn w:val="Standardskrifttypeiafsnit"/>
    <w:link w:val="Brdtekst2"/>
    <w:rsid w:val="008D761D"/>
    <w:rPr>
      <w:rFonts w:ascii="Times New Roman" w:eastAsia="Times New Roman" w:hAnsi="Times New Roman" w:cs="Times New Roman"/>
      <w:sz w:val="24"/>
      <w:szCs w:val="24"/>
      <w:lang w:eastAsia="da-DK"/>
    </w:rPr>
  </w:style>
  <w:style w:type="paragraph" w:styleId="Indholdsfortegnelse1">
    <w:name w:val="toc 1"/>
    <w:basedOn w:val="Normal"/>
    <w:next w:val="Normal"/>
    <w:autoRedefine/>
    <w:uiPriority w:val="39"/>
    <w:rsid w:val="008D761D"/>
    <w:pPr>
      <w:tabs>
        <w:tab w:val="right" w:leader="dot" w:pos="9628"/>
      </w:tabs>
      <w:jc w:val="center"/>
    </w:pPr>
    <w:rPr>
      <w:b/>
      <w:bCs/>
      <w:noProof/>
      <w:lang w:eastAsia="da-DK"/>
    </w:rPr>
  </w:style>
  <w:style w:type="paragraph" w:customStyle="1" w:styleId="Fedtekst">
    <w:name w:val="Fedtekst"/>
    <w:basedOn w:val="Normal"/>
    <w:rsid w:val="008D761D"/>
    <w:rPr>
      <w:rFonts w:ascii="Arial" w:hAnsi="Arial" w:cs="Arial"/>
      <w:b/>
      <w:bCs/>
      <w:sz w:val="24"/>
      <w:szCs w:val="20"/>
      <w:lang w:eastAsia="da-DK"/>
    </w:rPr>
  </w:style>
  <w:style w:type="paragraph" w:styleId="Overskrift">
    <w:name w:val="TOC Heading"/>
    <w:basedOn w:val="Overskrift1"/>
    <w:next w:val="Normal"/>
    <w:qFormat/>
    <w:rsid w:val="008D761D"/>
    <w:pPr>
      <w:keepLines w:val="0"/>
      <w:spacing w:before="240" w:after="120"/>
    </w:pPr>
    <w:rPr>
      <w:rFonts w:ascii="Arial" w:eastAsia="Times New Roman" w:hAnsi="Arial" w:cs="Arial"/>
      <w:caps/>
      <w:kern w:val="32"/>
      <w:sz w:val="36"/>
      <w:szCs w:val="32"/>
      <w:lang w:eastAsia="da-DK"/>
    </w:rPr>
  </w:style>
  <w:style w:type="paragraph" w:styleId="Indholdsfortegnelse2">
    <w:name w:val="toc 2"/>
    <w:basedOn w:val="Normal"/>
    <w:next w:val="Normal"/>
    <w:autoRedefine/>
    <w:uiPriority w:val="39"/>
    <w:rsid w:val="008D761D"/>
    <w:pPr>
      <w:ind w:left="220"/>
    </w:pPr>
    <w:rPr>
      <w:rFonts w:ascii="Times New Roman" w:hAnsi="Times New Roman"/>
      <w:sz w:val="22"/>
      <w:szCs w:val="20"/>
      <w:lang w:eastAsia="da-DK"/>
    </w:rPr>
  </w:style>
  <w:style w:type="paragraph" w:styleId="Indholdsfortegnelse3">
    <w:name w:val="toc 3"/>
    <w:basedOn w:val="Normal"/>
    <w:next w:val="Normal"/>
    <w:autoRedefine/>
    <w:uiPriority w:val="39"/>
    <w:rsid w:val="008D761D"/>
    <w:pPr>
      <w:tabs>
        <w:tab w:val="right" w:leader="dot" w:pos="9628"/>
      </w:tabs>
      <w:ind w:left="221"/>
    </w:pPr>
    <w:rPr>
      <w:noProof/>
      <w:sz w:val="22"/>
      <w:szCs w:val="20"/>
      <w:lang w:eastAsia="da-DK"/>
    </w:rPr>
  </w:style>
  <w:style w:type="character" w:styleId="Sidetal">
    <w:name w:val="page number"/>
    <w:basedOn w:val="Standardskrifttypeiafsnit"/>
    <w:rsid w:val="008D761D"/>
  </w:style>
  <w:style w:type="paragraph" w:customStyle="1" w:styleId="Brdtekst0">
    <w:name w:val="*Brødtekst"/>
    <w:rsid w:val="008D761D"/>
    <w:pPr>
      <w:spacing w:after="283"/>
    </w:pPr>
    <w:rPr>
      <w:rFonts w:ascii="Arial" w:eastAsia="Times New Roman" w:hAnsi="Arial" w:cs="Times New Roman"/>
      <w:sz w:val="24"/>
      <w:szCs w:val="20"/>
      <w:lang w:eastAsia="da-DK"/>
    </w:rPr>
  </w:style>
  <w:style w:type="paragraph" w:customStyle="1" w:styleId="Bullet">
    <w:name w:val="*Bullet"/>
    <w:basedOn w:val="Brdtekst0"/>
    <w:rsid w:val="008D761D"/>
    <w:pPr>
      <w:numPr>
        <w:numId w:val="2"/>
      </w:numPr>
      <w:spacing w:after="180"/>
    </w:pPr>
  </w:style>
  <w:style w:type="paragraph" w:customStyle="1" w:styleId="AlmTekst">
    <w:name w:val="AlmTekst"/>
    <w:basedOn w:val="Normal"/>
    <w:rsid w:val="008D761D"/>
    <w:pPr>
      <w:spacing w:after="240"/>
    </w:pPr>
    <w:rPr>
      <w:rFonts w:ascii="Arial" w:hAnsi="Arial"/>
      <w:sz w:val="24"/>
      <w:szCs w:val="20"/>
    </w:rPr>
  </w:style>
  <w:style w:type="paragraph" w:styleId="NormalWeb">
    <w:name w:val="Normal (Web)"/>
    <w:basedOn w:val="Normal"/>
    <w:rsid w:val="008D761D"/>
    <w:pPr>
      <w:spacing w:before="100" w:beforeAutospacing="1" w:after="100" w:afterAutospacing="1"/>
    </w:pPr>
    <w:rPr>
      <w:rFonts w:ascii="Times New Roman" w:hAnsi="Times New Roman"/>
      <w:color w:val="000000"/>
      <w:sz w:val="24"/>
      <w:szCs w:val="24"/>
      <w:lang w:eastAsia="da-DK"/>
    </w:rPr>
  </w:style>
  <w:style w:type="paragraph" w:styleId="Fodnotetekst">
    <w:name w:val="footnote text"/>
    <w:basedOn w:val="Normal"/>
    <w:link w:val="FodnotetekstTegn"/>
    <w:semiHidden/>
    <w:rsid w:val="008D761D"/>
    <w:rPr>
      <w:sz w:val="20"/>
      <w:szCs w:val="20"/>
    </w:rPr>
  </w:style>
  <w:style w:type="character" w:customStyle="1" w:styleId="FodnotetekstTegn">
    <w:name w:val="Fodnotetekst Tegn"/>
    <w:basedOn w:val="Standardskrifttypeiafsnit"/>
    <w:link w:val="Fodnotetekst"/>
    <w:semiHidden/>
    <w:rsid w:val="008D761D"/>
    <w:rPr>
      <w:rFonts w:eastAsia="Times New Roman" w:cs="Times New Roman"/>
      <w:sz w:val="20"/>
      <w:szCs w:val="20"/>
    </w:rPr>
  </w:style>
  <w:style w:type="character" w:styleId="Fodnotehenvisning">
    <w:name w:val="footnote reference"/>
    <w:basedOn w:val="Standardskrifttypeiafsnit"/>
    <w:semiHidden/>
    <w:rsid w:val="008D761D"/>
    <w:rPr>
      <w:vertAlign w:val="superscript"/>
    </w:rPr>
  </w:style>
  <w:style w:type="character" w:customStyle="1" w:styleId="kortnavn">
    <w:name w:val="kortnavn"/>
    <w:basedOn w:val="Standardskrifttypeiafsnit"/>
    <w:rsid w:val="008D761D"/>
  </w:style>
  <w:style w:type="paragraph" w:customStyle="1" w:styleId="nummer">
    <w:name w:val="nummer"/>
    <w:basedOn w:val="Normal"/>
    <w:rsid w:val="008D761D"/>
    <w:pPr>
      <w:tabs>
        <w:tab w:val="left" w:pos="397"/>
        <w:tab w:val="left" w:pos="992"/>
      </w:tabs>
      <w:ind w:left="397"/>
    </w:pPr>
    <w:rPr>
      <w:rFonts w:ascii="Times New Roman" w:hAnsi="Times New Roman"/>
      <w:sz w:val="24"/>
      <w:szCs w:val="24"/>
      <w:lang w:eastAsia="da-DK"/>
    </w:rPr>
  </w:style>
  <w:style w:type="character" w:customStyle="1" w:styleId="kortnavn2">
    <w:name w:val="kortnavn2"/>
    <w:basedOn w:val="Standardskrifttypeiafsnit"/>
    <w:rsid w:val="008D761D"/>
    <w:rPr>
      <w:rFonts w:ascii="Tahoma" w:hAnsi="Tahoma" w:cs="Tahoma" w:hint="default"/>
      <w:color w:val="000000"/>
      <w:sz w:val="24"/>
      <w:szCs w:val="24"/>
      <w:shd w:val="clear" w:color="auto" w:fill="auto"/>
    </w:rPr>
  </w:style>
  <w:style w:type="character" w:styleId="BesgtLink">
    <w:name w:val="FollowedHyperlink"/>
    <w:basedOn w:val="Standardskrifttypeiafsnit"/>
    <w:rsid w:val="008D761D"/>
    <w:rPr>
      <w:color w:val="800080"/>
      <w:u w:val="single"/>
    </w:rPr>
  </w:style>
  <w:style w:type="paragraph" w:styleId="Liste">
    <w:name w:val="List"/>
    <w:basedOn w:val="Normal"/>
    <w:rsid w:val="008D761D"/>
    <w:pPr>
      <w:ind w:left="283" w:hanging="283"/>
    </w:pPr>
  </w:style>
  <w:style w:type="paragraph" w:styleId="Liste2">
    <w:name w:val="List 2"/>
    <w:basedOn w:val="Normal"/>
    <w:rsid w:val="008D761D"/>
    <w:pPr>
      <w:ind w:left="566" w:hanging="283"/>
    </w:pPr>
  </w:style>
  <w:style w:type="paragraph" w:styleId="Starthilsen">
    <w:name w:val="Salutation"/>
    <w:basedOn w:val="Normal"/>
    <w:next w:val="Normal"/>
    <w:link w:val="StarthilsenTegn"/>
    <w:rsid w:val="008D761D"/>
  </w:style>
  <w:style w:type="character" w:customStyle="1" w:styleId="StarthilsenTegn">
    <w:name w:val="Starthilsen Tegn"/>
    <w:basedOn w:val="Standardskrifttypeiafsnit"/>
    <w:link w:val="Starthilsen"/>
    <w:rsid w:val="008D761D"/>
    <w:rPr>
      <w:rFonts w:eastAsia="Times New Roman" w:cs="Times New Roman"/>
    </w:rPr>
  </w:style>
  <w:style w:type="paragraph" w:styleId="Opstilling-punkttegn2">
    <w:name w:val="List Bullet 2"/>
    <w:basedOn w:val="Normal"/>
    <w:rsid w:val="008D761D"/>
    <w:pPr>
      <w:tabs>
        <w:tab w:val="num" w:pos="643"/>
      </w:tabs>
      <w:ind w:left="643" w:hanging="360"/>
    </w:pPr>
  </w:style>
  <w:style w:type="paragraph" w:styleId="Opstilling-punkttegn3">
    <w:name w:val="List Bullet 3"/>
    <w:basedOn w:val="Normal"/>
    <w:rsid w:val="008D761D"/>
    <w:pPr>
      <w:tabs>
        <w:tab w:val="num" w:pos="926"/>
      </w:tabs>
      <w:ind w:left="926" w:hanging="360"/>
    </w:pPr>
  </w:style>
  <w:style w:type="paragraph" w:styleId="Opstilling-forts">
    <w:name w:val="List Continue"/>
    <w:basedOn w:val="Normal"/>
    <w:rsid w:val="008D761D"/>
    <w:pPr>
      <w:spacing w:after="120"/>
      <w:ind w:left="283"/>
    </w:pPr>
  </w:style>
  <w:style w:type="paragraph" w:styleId="Opstilling-forts2">
    <w:name w:val="List Continue 2"/>
    <w:basedOn w:val="Normal"/>
    <w:rsid w:val="008D761D"/>
    <w:pPr>
      <w:spacing w:after="120"/>
      <w:ind w:left="566"/>
    </w:pPr>
  </w:style>
  <w:style w:type="paragraph" w:styleId="Brdtekst-frstelinjeindrykning1">
    <w:name w:val="Body Text First Indent"/>
    <w:basedOn w:val="Brdtekst"/>
    <w:link w:val="Brdtekst-frstelinjeindrykning1Tegn"/>
    <w:rsid w:val="008D761D"/>
    <w:pPr>
      <w:numPr>
        <w:numId w:val="19"/>
      </w:numPr>
      <w:tabs>
        <w:tab w:val="clear" w:pos="643"/>
      </w:tabs>
      <w:ind w:left="0" w:firstLine="210"/>
    </w:pPr>
    <w:rPr>
      <w:rFonts w:ascii="Verdana" w:hAnsi="Verdana"/>
      <w:sz w:val="18"/>
      <w:szCs w:val="18"/>
      <w:lang w:eastAsia="en-US"/>
    </w:rPr>
  </w:style>
  <w:style w:type="character" w:customStyle="1" w:styleId="Brdtekst-frstelinjeindrykning1Tegn">
    <w:name w:val="Brødtekst - førstelinjeindrykning 1 Tegn"/>
    <w:basedOn w:val="BrdtekstTegn"/>
    <w:link w:val="Brdtekst-frstelinjeindrykning1"/>
    <w:rsid w:val="008D761D"/>
    <w:rPr>
      <w:rFonts w:ascii="Times New Roman" w:eastAsia="Times New Roman" w:hAnsi="Times New Roman" w:cs="Times New Roman"/>
      <w:sz w:val="24"/>
      <w:szCs w:val="24"/>
      <w:lang w:eastAsia="da-DK"/>
    </w:rPr>
  </w:style>
  <w:style w:type="paragraph" w:styleId="Brdtekst-frstelinjeindrykning2">
    <w:name w:val="Body Text First Indent 2"/>
    <w:basedOn w:val="Brdtekstindrykning"/>
    <w:link w:val="Brdtekst-frstelinjeindrykning2Tegn"/>
    <w:rsid w:val="008D761D"/>
    <w:pPr>
      <w:numPr>
        <w:numId w:val="20"/>
      </w:numPr>
      <w:tabs>
        <w:tab w:val="clear" w:pos="926"/>
      </w:tabs>
      <w:ind w:left="283" w:firstLine="210"/>
    </w:pPr>
    <w:rPr>
      <w:rFonts w:ascii="Verdana" w:hAnsi="Verdana"/>
      <w:sz w:val="18"/>
      <w:szCs w:val="18"/>
      <w:lang w:eastAsia="en-US"/>
    </w:rPr>
  </w:style>
  <w:style w:type="character" w:customStyle="1" w:styleId="Brdtekst-frstelinjeindrykning2Tegn">
    <w:name w:val="Brødtekst - førstelinjeindrykning 2 Tegn"/>
    <w:basedOn w:val="BrdtekstindrykningTegn"/>
    <w:link w:val="Brdtekst-frstelinjeindrykning2"/>
    <w:rsid w:val="008D761D"/>
    <w:rPr>
      <w:rFonts w:ascii="Times New Roman" w:eastAsia="Times New Roman" w:hAnsi="Times New Roman" w:cs="Times New Roman"/>
      <w:sz w:val="24"/>
      <w:szCs w:val="24"/>
      <w:lang w:eastAsia="da-DK"/>
    </w:rPr>
  </w:style>
  <w:style w:type="character" w:styleId="Fremhv">
    <w:name w:val="Emphasis"/>
    <w:basedOn w:val="Standardskrifttypeiafsnit"/>
    <w:qFormat/>
    <w:rsid w:val="008D761D"/>
    <w:rPr>
      <w:i/>
      <w:iCs/>
    </w:rPr>
  </w:style>
  <w:style w:type="paragraph" w:customStyle="1" w:styleId="MiljgodkendelseOverskrift2">
    <w:name w:val="Miljøgodkendelse Overskrift 2"/>
    <w:basedOn w:val="Overskrift2"/>
    <w:next w:val="Normal"/>
    <w:autoRedefine/>
    <w:rsid w:val="008D761D"/>
    <w:pPr>
      <w:keepLines w:val="0"/>
      <w:numPr>
        <w:ilvl w:val="1"/>
        <w:numId w:val="21"/>
      </w:numPr>
      <w:tabs>
        <w:tab w:val="left" w:pos="170"/>
      </w:tabs>
      <w:spacing w:before="240" w:after="120" w:line="288" w:lineRule="auto"/>
    </w:pPr>
    <w:rPr>
      <w:rFonts w:ascii="Arial" w:eastAsia="Times New Roman" w:hAnsi="Arial" w:cs="SymbolMT"/>
      <w:sz w:val="22"/>
      <w:szCs w:val="22"/>
      <w:lang w:eastAsia="da-DK"/>
    </w:rPr>
  </w:style>
  <w:style w:type="paragraph" w:customStyle="1" w:styleId="MiljgodkendelseVilkr0">
    <w:name w:val="Miljøgodkendelse Vilkår"/>
    <w:basedOn w:val="Overskrift3"/>
    <w:next w:val="Brdtekst"/>
    <w:autoRedefine/>
    <w:rsid w:val="008D761D"/>
    <w:pPr>
      <w:numPr>
        <w:ilvl w:val="2"/>
        <w:numId w:val="21"/>
      </w:numPr>
      <w:shd w:val="clear" w:color="auto" w:fill="F2F2F2"/>
      <w:overflowPunct w:val="0"/>
      <w:autoSpaceDE w:val="0"/>
      <w:autoSpaceDN w:val="0"/>
      <w:adjustRightInd w:val="0"/>
      <w:spacing w:before="120" w:after="120"/>
      <w:textAlignment w:val="baseline"/>
      <w:outlineLvl w:val="0"/>
    </w:pPr>
    <w:rPr>
      <w:rFonts w:ascii="Arial" w:hAnsi="Arial"/>
      <w:szCs w:val="22"/>
    </w:rPr>
  </w:style>
  <w:style w:type="paragraph" w:customStyle="1" w:styleId="miljgodkendelsevilkr">
    <w:name w:val="miljgodkendelsevilkr"/>
    <w:basedOn w:val="Normal"/>
    <w:rsid w:val="008D761D"/>
    <w:pPr>
      <w:numPr>
        <w:ilvl w:val="2"/>
        <w:numId w:val="2"/>
      </w:numPr>
      <w:overflowPunct w:val="0"/>
      <w:autoSpaceDE w:val="0"/>
      <w:autoSpaceDN w:val="0"/>
      <w:spacing w:before="120" w:after="120"/>
      <w:ind w:left="482" w:hanging="482"/>
    </w:pPr>
    <w:rPr>
      <w:rFonts w:ascii="Arial" w:hAnsi="Arial" w:cs="Arial"/>
      <w:sz w:val="22"/>
      <w:szCs w:val="22"/>
      <w:lang w:eastAsia="da-DK"/>
    </w:rPr>
  </w:style>
  <w:style w:type="character" w:styleId="Kommentarhenvisning">
    <w:name w:val="annotation reference"/>
    <w:basedOn w:val="Standardskrifttypeiafsnit"/>
    <w:semiHidden/>
    <w:rsid w:val="008D761D"/>
    <w:rPr>
      <w:sz w:val="16"/>
      <w:szCs w:val="16"/>
    </w:rPr>
  </w:style>
  <w:style w:type="paragraph" w:styleId="Kommentartekst">
    <w:name w:val="annotation text"/>
    <w:basedOn w:val="Normal"/>
    <w:link w:val="KommentartekstTegn"/>
    <w:semiHidden/>
    <w:rsid w:val="008D761D"/>
    <w:rPr>
      <w:sz w:val="20"/>
      <w:szCs w:val="20"/>
    </w:rPr>
  </w:style>
  <w:style w:type="character" w:customStyle="1" w:styleId="KommentartekstTegn">
    <w:name w:val="Kommentartekst Tegn"/>
    <w:basedOn w:val="Standardskrifttypeiafsnit"/>
    <w:link w:val="Kommentartekst"/>
    <w:semiHidden/>
    <w:rsid w:val="008D761D"/>
    <w:rPr>
      <w:rFonts w:eastAsia="Times New Roman" w:cs="Times New Roman"/>
      <w:sz w:val="20"/>
      <w:szCs w:val="20"/>
    </w:rPr>
  </w:style>
  <w:style w:type="paragraph" w:styleId="Kommentaremne">
    <w:name w:val="annotation subject"/>
    <w:basedOn w:val="Kommentartekst"/>
    <w:next w:val="Kommentartekst"/>
    <w:link w:val="KommentaremneTegn"/>
    <w:semiHidden/>
    <w:rsid w:val="008D761D"/>
    <w:rPr>
      <w:b/>
      <w:bCs/>
    </w:rPr>
  </w:style>
  <w:style w:type="character" w:customStyle="1" w:styleId="KommentaremneTegn">
    <w:name w:val="Kommentaremne Tegn"/>
    <w:basedOn w:val="KommentartekstTegn"/>
    <w:link w:val="Kommentaremne"/>
    <w:semiHidden/>
    <w:rsid w:val="008D761D"/>
    <w:rPr>
      <w:rFonts w:eastAsia="Times New Roman" w:cs="Times New Roman"/>
      <w:b/>
      <w:bCs/>
      <w:sz w:val="20"/>
      <w:szCs w:val="20"/>
    </w:rPr>
  </w:style>
  <w:style w:type="paragraph" w:styleId="Markeringsbobletekst">
    <w:name w:val="Balloon Text"/>
    <w:basedOn w:val="Normal"/>
    <w:link w:val="MarkeringsbobletekstTegn"/>
    <w:semiHidden/>
    <w:rsid w:val="008D761D"/>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8D761D"/>
    <w:rPr>
      <w:rFonts w:ascii="Tahoma" w:eastAsia="Times New Roman" w:hAnsi="Tahoma" w:cs="Tahoma"/>
      <w:sz w:val="16"/>
      <w:szCs w:val="16"/>
    </w:rPr>
  </w:style>
  <w:style w:type="paragraph" w:styleId="Listeafsnit">
    <w:name w:val="List Paragraph"/>
    <w:basedOn w:val="Normal"/>
    <w:uiPriority w:val="34"/>
    <w:qFormat/>
    <w:rsid w:val="009A3C95"/>
    <w:pPr>
      <w:ind w:left="720"/>
      <w:contextualSpacing/>
    </w:pPr>
  </w:style>
  <w:style w:type="paragraph" w:customStyle="1" w:styleId="stk2">
    <w:name w:val="stk2"/>
    <w:basedOn w:val="Normal"/>
    <w:rsid w:val="00AA4001"/>
    <w:pPr>
      <w:ind w:firstLine="240"/>
    </w:pPr>
    <w:rPr>
      <w:rFonts w:ascii="Tahoma" w:hAnsi="Tahoma" w:cs="Tahoma"/>
      <w:color w:val="000000"/>
      <w:sz w:val="24"/>
      <w:szCs w:val="24"/>
      <w:lang w:eastAsia="da-DK"/>
    </w:rPr>
  </w:style>
  <w:style w:type="paragraph" w:customStyle="1" w:styleId="paragrafgruppeoverskrift">
    <w:name w:val="paragrafgruppeoverskrift"/>
    <w:basedOn w:val="Normal"/>
    <w:rsid w:val="00AA4001"/>
    <w:pPr>
      <w:spacing w:before="100" w:beforeAutospacing="1" w:after="100" w:afterAutospacing="1"/>
    </w:pPr>
    <w:rPr>
      <w:rFonts w:ascii="Times New Roman" w:hAnsi="Times New Roman"/>
      <w:b/>
      <w:bCs/>
      <w:sz w:val="26"/>
      <w:szCs w:val="26"/>
      <w:lang w:eastAsia="da-DK"/>
    </w:rPr>
  </w:style>
  <w:style w:type="paragraph" w:customStyle="1" w:styleId="liste1">
    <w:name w:val="liste1"/>
    <w:basedOn w:val="Normal"/>
    <w:rsid w:val="00AA4001"/>
    <w:pPr>
      <w:ind w:left="150"/>
    </w:pPr>
    <w:rPr>
      <w:rFonts w:ascii="Times New Roman" w:hAnsi="Times New Roman"/>
      <w:sz w:val="24"/>
      <w:szCs w:val="24"/>
      <w:lang w:eastAsia="da-DK"/>
    </w:rPr>
  </w:style>
  <w:style w:type="paragraph" w:customStyle="1" w:styleId="paragraf">
    <w:name w:val="paragraf"/>
    <w:basedOn w:val="Normal"/>
    <w:rsid w:val="00AA4001"/>
    <w:pPr>
      <w:spacing w:before="100" w:beforeAutospacing="1" w:after="100" w:afterAutospacing="1"/>
    </w:pPr>
    <w:rPr>
      <w:rFonts w:ascii="Times New Roman" w:hAnsi="Times New Roman"/>
      <w:sz w:val="24"/>
      <w:szCs w:val="24"/>
      <w:lang w:eastAsia="da-DK"/>
    </w:rPr>
  </w:style>
  <w:style w:type="character" w:customStyle="1" w:styleId="paragrafnr1">
    <w:name w:val="paragrafnr1"/>
    <w:basedOn w:val="Standardskrifttypeiafsnit"/>
    <w:rsid w:val="00AA4001"/>
    <w:rPr>
      <w:b/>
      <w:bCs/>
    </w:rPr>
  </w:style>
  <w:style w:type="character" w:customStyle="1" w:styleId="stknr1">
    <w:name w:val="stknr1"/>
    <w:basedOn w:val="Standardskrifttypeiafsnit"/>
    <w:rsid w:val="00AA400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71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orger.dk" TargetMode="External"/><Relationship Id="rId18" Type="http://schemas.openxmlformats.org/officeDocument/2006/relationships/hyperlink" Target="mailto:post@sportsfiskerforbundet.dk" TargetMode="External"/><Relationship Id="rId26" Type="http://schemas.openxmlformats.org/officeDocument/2006/relationships/hyperlink" Target="http://www.husdyrgodkendelse.dk" TargetMode="External"/><Relationship Id="rId3" Type="http://schemas.openxmlformats.org/officeDocument/2006/relationships/styles" Target="styles.xml"/><Relationship Id="rId21" Type="http://schemas.openxmlformats.org/officeDocument/2006/relationships/hyperlink" Target="mailto:ikast-brande@dof.d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kast-brande.dk/politik/hoeringer" TargetMode="External"/><Relationship Id="rId17" Type="http://schemas.openxmlformats.org/officeDocument/2006/relationships/hyperlink" Target="mailto:dnikast-brande-sager@dn.dk" TargetMode="External"/><Relationship Id="rId25" Type="http://schemas.openxmlformats.org/officeDocument/2006/relationships/hyperlink" Target="mailto:senord@sst.dk"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e@ae.dk" TargetMode="External"/><Relationship Id="rId20" Type="http://schemas.openxmlformats.org/officeDocument/2006/relationships/hyperlink" Target="mailto:natur@dof.dk"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sdyrgodkendelse.dk" TargetMode="External"/><Relationship Id="rId24" Type="http://schemas.openxmlformats.org/officeDocument/2006/relationships/hyperlink" Target="mailto:fbr@fbr.dk" TargetMode="External"/><Relationship Id="rId32"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nmkn.dk" TargetMode="External"/><Relationship Id="rId23" Type="http://schemas.openxmlformats.org/officeDocument/2006/relationships/hyperlink" Target="mailto:nb@ferskvandsfiskeriforeningen.dk" TargetMode="External"/><Relationship Id="rId28" Type="http://schemas.openxmlformats.org/officeDocument/2006/relationships/image" Target="media/image4.png"/><Relationship Id="rId10" Type="http://schemas.openxmlformats.org/officeDocument/2006/relationships/image" Target="media/image3.jpeg"/><Relationship Id="rId19" Type="http://schemas.openxmlformats.org/officeDocument/2006/relationships/hyperlink" Target="mailto:lbt@sportsfiskerforbundet.dk"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virk.dk" TargetMode="External"/><Relationship Id="rId22" Type="http://schemas.openxmlformats.org/officeDocument/2006/relationships/hyperlink" Target="mailto:husdyr@ecocouncil.dk" TargetMode="External"/><Relationship Id="rId27" Type="http://schemas.openxmlformats.org/officeDocument/2006/relationships/hyperlink" Target="http://www.kommuneplan.ikast-brande.dk" TargetMode="External"/><Relationship Id="rId30" Type="http://schemas.openxmlformats.org/officeDocument/2006/relationships/image" Target="media/image6.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2.mst.dk/Udgiv/publikationer/2004/87-7614-494-1/pdf/87-7614-494-1.pdf"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DDA66-CC69-48E8-95E2-FD6248455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DCB08398.dotm</Template>
  <TotalTime>923</TotalTime>
  <Pages>1</Pages>
  <Words>7263</Words>
  <Characters>44307</Characters>
  <Application>Microsoft Office Word</Application>
  <DocSecurity>0</DocSecurity>
  <Lines>369</Lines>
  <Paragraphs>102</Paragraphs>
  <ScaleCrop>false</ScaleCrop>
  <HeadingPairs>
    <vt:vector size="2" baseType="variant">
      <vt:variant>
        <vt:lpstr>Titel</vt:lpstr>
      </vt:variant>
      <vt:variant>
        <vt:i4>1</vt:i4>
      </vt:variant>
    </vt:vector>
  </HeadingPairs>
  <TitlesOfParts>
    <vt:vector size="1" baseType="lpstr">
      <vt:lpstr/>
    </vt:vector>
  </TitlesOfParts>
  <Company>Ikast-Brande Kommune</Company>
  <LinksUpToDate>false</LinksUpToDate>
  <CharactersWithSpaces>51468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 Paakjær</dc:creator>
  <cp:lastModifiedBy>Kristine Bollerup</cp:lastModifiedBy>
  <cp:revision>21</cp:revision>
  <dcterms:created xsi:type="dcterms:W3CDTF">2017-07-13T12:45:00Z</dcterms:created>
  <dcterms:modified xsi:type="dcterms:W3CDTF">2017-09-06T09:11:00Z</dcterms:modified>
</cp:coreProperties>
</file>