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96CB33D" w:rsidR="006B795C" w:rsidRPr="006B795C" w:rsidRDefault="00DB78C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12-1-23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8636981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§9 tilsyn - </w:t>
            </w:r>
            <w:r w:rsidR="00410316">
              <w:rPr>
                <w:rFonts w:ascii="Verdana" w:hAnsi="Verdana"/>
                <w:color w:val="000000"/>
                <w:sz w:val="18"/>
                <w:szCs w:val="18"/>
              </w:rPr>
              <w:t>v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9F76" w14:textId="77777777" w:rsidR="00737C23" w:rsidRPr="006B795C" w:rsidRDefault="00737C23" w:rsidP="00291C7F">
      <w:pPr>
        <w:spacing w:line="240" w:lineRule="auto"/>
      </w:pPr>
      <w:r w:rsidRPr="006B795C">
        <w:separator/>
      </w:r>
    </w:p>
    <w:p w14:paraId="08A053A7" w14:textId="77777777" w:rsidR="00737C23" w:rsidRPr="006B795C" w:rsidRDefault="00737C23"/>
  </w:endnote>
  <w:endnote w:type="continuationSeparator" w:id="0">
    <w:p w14:paraId="21C77766" w14:textId="77777777" w:rsidR="00737C23" w:rsidRPr="006B795C" w:rsidRDefault="00737C23" w:rsidP="00291C7F">
      <w:pPr>
        <w:spacing w:line="240" w:lineRule="auto"/>
      </w:pPr>
      <w:r w:rsidRPr="006B795C">
        <w:continuationSeparator/>
      </w:r>
    </w:p>
    <w:p w14:paraId="7C3C53A0" w14:textId="77777777" w:rsidR="00737C23" w:rsidRPr="006B795C" w:rsidRDefault="00737C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8E43" w14:textId="77777777" w:rsidR="00737C23" w:rsidRPr="006B795C" w:rsidRDefault="00737C23" w:rsidP="00291C7F">
      <w:pPr>
        <w:spacing w:line="240" w:lineRule="auto"/>
      </w:pPr>
      <w:r w:rsidRPr="006B795C">
        <w:separator/>
      </w:r>
    </w:p>
    <w:p w14:paraId="417D78AE" w14:textId="77777777" w:rsidR="00737C23" w:rsidRPr="006B795C" w:rsidRDefault="00737C23"/>
  </w:footnote>
  <w:footnote w:type="continuationSeparator" w:id="0">
    <w:p w14:paraId="555F2B2D" w14:textId="77777777" w:rsidR="00737C23" w:rsidRPr="006B795C" w:rsidRDefault="00737C23" w:rsidP="00291C7F">
      <w:pPr>
        <w:spacing w:line="240" w:lineRule="auto"/>
      </w:pPr>
      <w:r w:rsidRPr="006B795C">
        <w:continuationSeparator/>
      </w:r>
    </w:p>
    <w:p w14:paraId="3F084A72" w14:textId="77777777" w:rsidR="00737C23" w:rsidRPr="006B795C" w:rsidRDefault="00737C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0CB9"/>
    <w:rsid w:val="000C565C"/>
    <w:rsid w:val="000C5D00"/>
    <w:rsid w:val="000C65AA"/>
    <w:rsid w:val="000D0402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80CD7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316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A775D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264BF"/>
    <w:rsid w:val="00730291"/>
    <w:rsid w:val="00730F03"/>
    <w:rsid w:val="00737C2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D5B1B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0C0C"/>
    <w:rsid w:val="00D86914"/>
    <w:rsid w:val="00DA0035"/>
    <w:rsid w:val="00DA40CD"/>
    <w:rsid w:val="00DB5158"/>
    <w:rsid w:val="00DB5F04"/>
    <w:rsid w:val="00DB78C9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2024-07-18T11:58:00Z</dcterms:created>
  <dcterms:modified xsi:type="dcterms:W3CDTF">2024-07-18T11:58:00Z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