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3ECF51ED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bookmarkStart w:id="0" w:name="navn" w:displacedByCustomXml="prev"/>
              <w:bookmarkEnd w:id="0" w:displacedByCustomXml="prev"/>
              <w:p w14:paraId="628D33E3" w14:textId="77777777" w:rsidR="00357B78" w:rsidRDefault="00357B78" w:rsidP="00357B78">
                <w:pPr>
                  <w:pStyle w:val="Modtagere"/>
                </w:pPr>
              </w:p>
              <w:p w14:paraId="5E0C75DD" w14:textId="77777777" w:rsidR="00357B78" w:rsidRDefault="00357B78" w:rsidP="00357B78">
                <w:pPr>
                  <w:pStyle w:val="Modtagere"/>
                </w:pPr>
                <w:bookmarkStart w:id="1" w:name="adresse"/>
                <w:bookmarkEnd w:id="1"/>
              </w:p>
              <w:p w14:paraId="1F12766E" w14:textId="77777777" w:rsidR="00357B78" w:rsidRDefault="00357B78" w:rsidP="00357B78">
                <w:pPr>
                  <w:pStyle w:val="Modtagere"/>
                </w:pPr>
                <w:bookmarkStart w:id="2" w:name="postnr"/>
                <w:bookmarkEnd w:id="2"/>
                <w:r>
                  <w:t xml:space="preserve"> </w:t>
                </w:r>
                <w:bookmarkStart w:id="3" w:name="postdist"/>
                <w:bookmarkEnd w:id="3"/>
              </w:p>
              <w:p w14:paraId="225616F4" w14:textId="77777777" w:rsidR="003F6236" w:rsidRPr="00566C21" w:rsidRDefault="0044331A" w:rsidP="003F6236">
                <w:pPr>
                  <w:pStyle w:val="Modtagere"/>
                </w:pPr>
              </w:p>
            </w:sdtContent>
          </w:sdt>
          <w:p w14:paraId="5BBB62EF" w14:textId="77777777" w:rsidR="003F6236" w:rsidRPr="00566C21" w:rsidRDefault="003F6236" w:rsidP="003F6236">
            <w:pPr>
              <w:pStyle w:val="Modtagere"/>
            </w:pPr>
            <w:r w:rsidRPr="00566C21">
              <w:t xml:space="preserve"> </w:t>
            </w: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3286C88A" w14:textId="79D18689" w:rsidR="00841FAB" w:rsidRPr="00841FAB" w:rsidRDefault="004443FA" w:rsidP="009455BB">
          <w:pPr>
            <w:spacing w:before="120"/>
            <w:rPr>
              <w:lang w:val="en-US"/>
            </w:rPr>
          </w:pPr>
          <w:r>
            <w:t>2</w:t>
          </w:r>
          <w:r w:rsidR="00135BE3">
            <w:t xml:space="preserve">. </w:t>
          </w:r>
          <w:r>
            <w:t xml:space="preserve">juli </w:t>
          </w:r>
          <w:r w:rsidR="00135BE3">
            <w:t>2021</w:t>
          </w:r>
          <w:r w:rsidR="00F0397D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7AD07F2" wp14:editId="14168A1C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9AAD36" w14:textId="75309CDF" w:rsidR="006E3003" w:rsidRPr="009C3941" w:rsidRDefault="0044331A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441B38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MP Virksomhedsmiljø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145118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6E3003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  <w:r w:rsidR="006E3003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46053B" w:rsidRPr="0046053B">
                                  <w:rPr>
                                    <w:rFonts w:ascii="Arial" w:hAnsi="Arial" w:cs="Arial"/>
                                    <w:sz w:val="16"/>
                                  </w:rPr>
                                  <w:t>2020-035484</w:t>
                                </w:r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  <w:showingPlcHdr/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1AF3E61B" w14:textId="1F7E814A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Init.: </w:t>
                                    </w:r>
                                    <w:r w:rsidR="008D34D1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EVM</w:t>
                                    </w:r>
                                    <w:r w:rsidR="00123274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/STS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EAN nr.: 5798003742977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19CF6C75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45808564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6E8A32B4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46C81A60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05A8BFCD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7AD07F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R19gEAAMkDAAAOAAAAZHJzL2Uyb0RvYy54bWysU9tuEzEQfUfiHyy/k03SKtBVNlVpVUAq&#10;FynlAxx7NmvY9bhjJ7vh6xl7k1DgDfFijS9z5syZ4+X10LViDxQsukrOJlMpwGk01m0r+fXx/tUb&#10;KUJUzqgWHVTyAEFer16+WPa+hDk22BogwSAulL2vZBOjL4si6AY6FSbowfFljdSpyFvaFoZUz+hd&#10;W8yn00XRIxlPqCEEPr0bL+Uq49c16Pi5rgNE0VaSucW8Ul43aS1WS1VuSfnG6iMN9Q8sOmUdFz1D&#10;3amoxI7sX1Cd1YQB6zjR2BVY11ZD7oG7mU3/6GbdKA+5FxYn+LNM4f/B6k/7LySsqSQPyqmOR/QI&#10;QxRvcRBzKQwEzWq9f/pGsLYGkl69DyWnrT0nxoEf8txz78E/oP4ehMPbRrkt3BBh34AyzHeWMotn&#10;qSNOSCCb/iMaLqx2ETPQUFOXxGR5BKPz3A7nWSVyOpW8vHp9ccFXmu8W8+ni8ipPs1DlKd1TiO8A&#10;O5GCShKbIcOr/UOIiY4qT09SNYf3tm2zIVr32wE/TCeZfmI8co/DZjjKsUFz4EYIR3/xf+CgQfoh&#10;Rc/eqmR42ikCKdoPjsVIRjwFdAo2p0A5zamVjFKM4W0cDbvzZLcNI49yO7xhwWqbW0nKjiyOPNkv&#10;ucOjt5Mhn+/zq18/cPUTAAD//wMAUEsDBBQABgAIAAAAIQAMFelt4gAAAA0BAAAPAAAAZHJzL2Rv&#10;d25yZXYueG1sTI/BTsMwDIbvSLxDZCRuLOlWFVaaThOCExKiKweOaeO10RqnNNlW3p7sxG62/On3&#10;9xeb2Q7shJM3jiQkCwEMqXXaUCfhq357eALmgyKtBkco4Rc9bMrbm0Ll2p2pwtMudCyGkM+VhD6E&#10;Mefctz1a5RduRIq3vZusCnGdOq4ndY7hduBLITJulaH4oVcjvvTYHnZHK2H7TdWr+floPqt9Zep6&#10;Leg9O0h5fzdvn4EFnMM/DBf9qA5ldGrckbRng4S1eFxGVEK6yjJgFyJJV7FeE6c0SQXwsuDXLco/&#10;AAAA//8DAFBLAQItABQABgAIAAAAIQC2gziS/gAAAOEBAAATAAAAAAAAAAAAAAAAAAAAAABbQ29u&#10;dGVudF9UeXBlc10ueG1sUEsBAi0AFAAGAAgAAAAhADj9If/WAAAAlAEAAAsAAAAAAAAAAAAAAAAA&#10;LwEAAF9yZWxzLy5yZWxzUEsBAi0AFAAGAAgAAAAhAA1c1HX2AQAAyQMAAA4AAAAAAAAAAAAAAAAA&#10;LgIAAGRycy9lMm9Eb2MueG1sUEsBAi0AFAAGAAgAAAAhAAwV6W3iAAAADQEAAA8AAAAAAAAAAAAA&#10;AAAAUAQAAGRycy9kb3ducmV2LnhtbFBLBQYAAAAABAAEAPMAAABfBQAAAAA=&#10;" filled="f" stroked="f">
                    <v:textbox inset="0,0,0,0">
                      <w:txbxContent>
                        <w:p w14:paraId="7A9AAD36" w14:textId="75309CDF" w:rsidR="006E3003" w:rsidRPr="009C3941" w:rsidRDefault="0044331A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441B38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MP Virksomhedsmiljø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145118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6E3003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  <w:r w:rsidR="006E3003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</w:t>
                              </w:r>
                            </w:sdtContent>
                          </w:sdt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46053B" w:rsidRPr="0046053B">
                            <w:rPr>
                              <w:rFonts w:ascii="Arial" w:hAnsi="Arial" w:cs="Arial"/>
                              <w:sz w:val="16"/>
                            </w:rPr>
                            <w:t>2020-035484</w:t>
                          </w:r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  <w:showingPlcHdr/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14:paraId="1AF3E61B" w14:textId="1F7E814A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Init.: </w:t>
                              </w:r>
                              <w:r w:rsidR="008D34D1">
                                <w:rPr>
                                  <w:rFonts w:ascii="Arial" w:hAnsi="Arial" w:cs="Arial"/>
                                  <w:sz w:val="16"/>
                                </w:rPr>
                                <w:t>EVM</w:t>
                              </w:r>
                              <w:r w:rsidR="00123274">
                                <w:rPr>
                                  <w:rFonts w:ascii="Arial" w:hAnsi="Arial" w:cs="Arial"/>
                                  <w:sz w:val="16"/>
                                </w:rPr>
                                <w:t>/STS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EAN nr.: 5798003742977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14:paraId="19CF6C75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45808564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6E8A32B4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46C81A60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05A8BFCD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4" w:name="regdato" w:displacedByCustomXml="next"/>
        <w:bookmarkEnd w:id="4" w:displacedByCustomXml="next"/>
      </w:sdtContent>
    </w:sdt>
    <w:p w14:paraId="77C82EFF" w14:textId="5302D336" w:rsidR="005F1826" w:rsidRPr="00566C21" w:rsidRDefault="0044331A" w:rsidP="004B2A14">
      <w:pPr>
        <w:pStyle w:val="Skabelonoverskrift"/>
        <w:spacing w:before="280"/>
      </w:pPr>
      <w:sdt>
        <w:sdtPr>
          <w:alias w:val="Overskrift"/>
          <w:tag w:val="Overskrift"/>
          <w:id w:val="1207236719"/>
          <w:lock w:val="sdtLocked"/>
          <w:placeholder>
            <w:docPart w:val="3C7112443DEB43008804ACA0A91B7AB5"/>
          </w:placeholder>
        </w:sdtPr>
        <w:sdtEndPr/>
        <w:sdtContent>
          <w:bookmarkStart w:id="5" w:name="kommentar"/>
          <w:bookmarkEnd w:id="5"/>
          <w:r w:rsidR="008D34D1" w:rsidRPr="008D34D1">
            <w:t xml:space="preserve">Forudgående annoncering ved revurdering </w:t>
          </w:r>
          <w:r w:rsidR="00123274">
            <w:t>og tillæg til</w:t>
          </w:r>
          <w:r w:rsidR="008D34D1" w:rsidRPr="008D34D1">
            <w:t xml:space="preserve"> miljøgodkendels</w:t>
          </w:r>
          <w:r w:rsidR="008D34D1">
            <w:t>en</w:t>
          </w:r>
          <w:r w:rsidR="00AA021C">
            <w:t xml:space="preserve"> af Kingo Recycling A/S, Lundeborgvej 8, 9220 Aalborg Øst</w:t>
          </w:r>
        </w:sdtContent>
      </w:sdt>
    </w:p>
    <w:p w14:paraId="2CAEBF4C" w14:textId="6D4803F3" w:rsidR="00AF3B42" w:rsidRDefault="004443FA" w:rsidP="00AF3B42">
      <w:pPr>
        <w:spacing w:after="0"/>
      </w:pPr>
      <w:r>
        <w:rPr>
          <w:rFonts w:cstheme="minorHAnsi"/>
          <w:color w:val="000000"/>
          <w:lang w:bidi="ar-SA"/>
        </w:rPr>
        <w:t xml:space="preserve">Aalborg kommune, Virksomhedsmiljø er som godkendelsesmyndighed i gang med at behandle en ansøgning om miljøgodkendelse af til udvidelse af </w:t>
      </w:r>
      <w:r w:rsidR="00123274">
        <w:rPr>
          <w:rFonts w:cstheme="minorHAnsi"/>
          <w:color w:val="000000"/>
          <w:lang w:bidi="ar-SA"/>
        </w:rPr>
        <w:t>oplagsplads</w:t>
      </w:r>
      <w:r>
        <w:rPr>
          <w:rFonts w:cstheme="minorHAnsi"/>
          <w:color w:val="000000"/>
          <w:lang w:bidi="ar-SA"/>
        </w:rPr>
        <w:t xml:space="preserve"> til modtagelse</w:t>
      </w:r>
      <w:r>
        <w:rPr>
          <w:rFonts w:cstheme="minorHAnsi"/>
          <w:color w:val="000000"/>
          <w:lang w:bidi="ar-SA"/>
        </w:rPr>
        <w:t xml:space="preserve"> af jord på </w:t>
      </w:r>
      <w:r w:rsidRPr="00AF3B42">
        <w:t>Lundeborgvej 8</w:t>
      </w:r>
      <w:r>
        <w:t>, 9220 Aalborg Øst.</w:t>
      </w:r>
      <w:r>
        <w:t xml:space="preserve"> Samtidig har </w:t>
      </w:r>
      <w:r w:rsidR="00AF3B42">
        <w:t>Aalborg Kommune, Virksomhedsmiljø indledt revurdering af miljøgodkendelse</w:t>
      </w:r>
      <w:r w:rsidR="00123274">
        <w:t>.</w:t>
      </w:r>
    </w:p>
    <w:p w14:paraId="7ECC606F" w14:textId="77777777" w:rsidR="00123274" w:rsidRDefault="00123274" w:rsidP="00AF3B42">
      <w:pPr>
        <w:spacing w:after="0"/>
      </w:pPr>
    </w:p>
    <w:p w14:paraId="374099D9" w14:textId="36597084" w:rsidR="00123274" w:rsidRDefault="00123274" w:rsidP="00AF3B42">
      <w:pPr>
        <w:spacing w:after="0"/>
      </w:pPr>
      <w:r>
        <w:t>Virksomheden ønsker at udvide deres miljøplads, så der kan modtages og mellemoplagres mere forurenet jord end den eksisterende miljøgodkendelse giver rammerne til.</w:t>
      </w:r>
      <w:r>
        <w:t xml:space="preserve"> </w:t>
      </w:r>
    </w:p>
    <w:p w14:paraId="53B7A04B" w14:textId="77777777" w:rsidR="00AF3B42" w:rsidRDefault="00AF3B42" w:rsidP="00734C02">
      <w:pPr>
        <w:overflowPunct w:val="0"/>
        <w:autoSpaceDE w:val="0"/>
        <w:autoSpaceDN w:val="0"/>
        <w:adjustRightInd w:val="0"/>
        <w:spacing w:after="0"/>
        <w:textAlignment w:val="baseline"/>
      </w:pPr>
    </w:p>
    <w:p w14:paraId="7EE6AD58" w14:textId="74EA145E" w:rsidR="00734C02" w:rsidRDefault="00734C02" w:rsidP="00734C02">
      <w:pPr>
        <w:overflowPunct w:val="0"/>
        <w:autoSpaceDE w:val="0"/>
        <w:autoSpaceDN w:val="0"/>
        <w:adjustRightInd w:val="0"/>
        <w:spacing w:after="0"/>
        <w:textAlignment w:val="baseline"/>
      </w:pPr>
      <w:r>
        <w:t>Baggrunden for revurderinge</w:t>
      </w:r>
      <w:r w:rsidR="00123274">
        <w:t>n</w:t>
      </w:r>
      <w:r>
        <w:t xml:space="preserve"> af miljøgodkendelse</w:t>
      </w:r>
      <w:r w:rsidR="00123274">
        <w:t>n</w:t>
      </w:r>
      <w:r>
        <w:t xml:space="preserve"> er, at der er vedtaget en BAT-konklusion for affaldsbehandling, som er offentliggjort i EU-tidende den 17. august 2018, og som skal implementeres på varmeværkerne senest 4 år efter offentliggørelse af BAT-konklusionen.</w:t>
      </w:r>
    </w:p>
    <w:p w14:paraId="5B04A541" w14:textId="5C449FFA" w:rsidR="00734C02" w:rsidRDefault="00734C02" w:rsidP="00734C02">
      <w:pPr>
        <w:overflowPunct w:val="0"/>
        <w:autoSpaceDE w:val="0"/>
        <w:autoSpaceDN w:val="0"/>
        <w:adjustRightInd w:val="0"/>
        <w:spacing w:after="0"/>
        <w:textAlignment w:val="baseline"/>
      </w:pPr>
    </w:p>
    <w:p w14:paraId="590D847C" w14:textId="2CB86DFC" w:rsidR="0046053B" w:rsidRDefault="0046053B" w:rsidP="0046053B">
      <w:r>
        <w:t xml:space="preserve">I sager om miljøgodkendelse af virksomheder, der er bilag 1-virksomheder, må der ifølge godkendelsesbekendtgørelsens § 17 ikke træffes afgørelse, før offentligheden har haft lejlighed til at udtale sig om ansøgningen og godkendelsesmyndighedens udkast til afgørelse. </w:t>
      </w:r>
    </w:p>
    <w:p w14:paraId="5C1A3B61" w14:textId="4CA28AEB" w:rsidR="0046053B" w:rsidRDefault="0046053B" w:rsidP="0046053B">
      <w:r>
        <w:t xml:space="preserve">Enhver har ret til at se og kommentere sagens akter frem til den </w:t>
      </w:r>
      <w:r w:rsidR="009C3F1A">
        <w:t>6. august</w:t>
      </w:r>
      <w:r w:rsidRPr="0025583C">
        <w:t xml:space="preserve"> 202</w:t>
      </w:r>
      <w:r w:rsidR="004443FA" w:rsidRPr="0025583C">
        <w:t>1</w:t>
      </w:r>
      <w:r>
        <w:t xml:space="preserve">, og kan inden for samme tidsfrist anmode om at få tilsendt et udkast til afgørelse, når dette udkast foreligger. </w:t>
      </w:r>
    </w:p>
    <w:p w14:paraId="7564EFAC" w14:textId="77777777" w:rsidR="0046053B" w:rsidRDefault="0046053B" w:rsidP="0046053B">
      <w:r>
        <w:t>Interesserede kan herefter kommentere udkastet inden for en frist på 2 uger fra modtagelsen af udkastet til miljøgodkendelsen.</w:t>
      </w:r>
    </w:p>
    <w:p w14:paraId="3C4B9EDB" w14:textId="7675473F" w:rsidR="0046053B" w:rsidRDefault="0046053B" w:rsidP="0046053B">
      <w:r>
        <w:t xml:space="preserve">Anmodning om at få tilsendt ansøgningsmateriale samt udkast til miljøgodkendelse sendes til: </w:t>
      </w:r>
      <w:hyperlink r:id="rId8" w:history="1">
        <w:r w:rsidRPr="00C9727B">
          <w:rPr>
            <w:rStyle w:val="Hyperlink"/>
          </w:rPr>
          <w:t>virksomhedsmiljoe@aalborg.dk</w:t>
        </w:r>
      </w:hyperlink>
    </w:p>
    <w:p w14:paraId="1DEE80B3" w14:textId="4D014CE2" w:rsidR="00BC4621" w:rsidRDefault="0046053B" w:rsidP="0046053B">
      <w:r>
        <w:t>Undertegnede kontaktes, hvis der er spørgsmål til sagen.</w:t>
      </w:r>
    </w:p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  <w:sz w:val="2"/>
          <w:szCs w:val="2"/>
        </w:rPr>
      </w:sdtEndPr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3671"/>
            <w:gridCol w:w="1291"/>
          </w:tblGrid>
          <w:tr w:rsidR="00855B33" w:rsidRPr="00557518" w14:paraId="244A1CED" w14:textId="77777777" w:rsidTr="0044331A">
            <w:tc>
              <w:tcPr>
                <w:tcW w:w="367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CC2213" w14:textId="77777777"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129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4424F1" w14:textId="77777777" w:rsidR="00855B33" w:rsidRPr="00123274" w:rsidRDefault="00855B33">
                <w:pPr>
                  <w:rPr>
                    <w:sz w:val="2"/>
                    <w:szCs w:val="2"/>
                    <w:lang w:val="en-US"/>
                  </w:rPr>
                </w:pPr>
              </w:p>
            </w:tc>
          </w:tr>
          <w:tr w:rsidR="00855B33" w:rsidRPr="00557518" w14:paraId="69F94DE4" w14:textId="77777777" w:rsidTr="0044331A">
            <w:tc>
              <w:tcPr>
                <w:tcW w:w="367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446ED0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129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E5BFCAD" w14:textId="77777777" w:rsidR="00855B33" w:rsidRPr="00123274" w:rsidRDefault="00855B33">
                <w:pPr>
                  <w:rPr>
                    <w:sz w:val="2"/>
                    <w:szCs w:val="2"/>
                    <w:lang w:val="en-US"/>
                  </w:rPr>
                </w:pPr>
              </w:p>
            </w:tc>
          </w:tr>
          <w:tr w:rsidR="00855B33" w:rsidRPr="00557518" w14:paraId="44A14C10" w14:textId="77777777" w:rsidTr="0044331A">
            <w:tc>
              <w:tcPr>
                <w:tcW w:w="367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C2E03E4" w14:textId="019FFEBD" w:rsidR="00855B33" w:rsidRPr="00557518" w:rsidRDefault="00135BE3">
                <w:pPr>
                  <w:rPr>
                    <w:lang w:val="en-US"/>
                  </w:rPr>
                </w:pPr>
                <w:bookmarkStart w:id="6" w:name="sagsbeh_navn"/>
                <w:bookmarkEnd w:id="6"/>
                <w:r>
                  <w:rPr>
                    <w:lang w:val="en-US"/>
                  </w:rPr>
                  <w:t xml:space="preserve">Eva </w:t>
                </w:r>
                <w:r w:rsidR="004443FA">
                  <w:rPr>
                    <w:lang w:val="en-US"/>
                  </w:rPr>
                  <w:t>Kjær</w:t>
                </w:r>
              </w:p>
            </w:tc>
            <w:tc>
              <w:tcPr>
                <w:tcW w:w="129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57F00F" w14:textId="77777777" w:rsidR="00855B33" w:rsidRPr="00123274" w:rsidRDefault="00855B33">
                <w:pPr>
                  <w:rPr>
                    <w:sz w:val="2"/>
                    <w:szCs w:val="2"/>
                    <w:lang w:val="en-US"/>
                  </w:rPr>
                </w:pPr>
              </w:p>
            </w:tc>
          </w:tr>
          <w:tr w:rsidR="00855B33" w:rsidRPr="00557518" w14:paraId="089B11B4" w14:textId="77777777" w:rsidTr="0044331A">
            <w:tc>
              <w:tcPr>
                <w:tcW w:w="367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AEFC8C4" w14:textId="2E9438D3" w:rsidR="00855B33" w:rsidRPr="00557518" w:rsidRDefault="008D34D1">
                <w:pPr>
                  <w:rPr>
                    <w:lang w:val="en-US"/>
                  </w:rPr>
                </w:pPr>
                <w:bookmarkStart w:id="7" w:name="titel"/>
                <w:bookmarkEnd w:id="7"/>
                <w:r>
                  <w:rPr>
                    <w:lang w:val="en-US"/>
                  </w:rPr>
                  <w:t>M</w:t>
                </w:r>
                <w:r w:rsidR="00135BE3">
                  <w:rPr>
                    <w:lang w:val="en-US"/>
                  </w:rPr>
                  <w:t>iljøsagsbehandler</w:t>
                </w:r>
              </w:p>
            </w:tc>
            <w:tc>
              <w:tcPr>
                <w:tcW w:w="129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F607EE" w14:textId="77777777" w:rsidR="00855B33" w:rsidRPr="00123274" w:rsidRDefault="00855B33">
                <w:pPr>
                  <w:rPr>
                    <w:sz w:val="2"/>
                    <w:szCs w:val="2"/>
                    <w:lang w:val="en-US"/>
                  </w:rPr>
                </w:pPr>
              </w:p>
            </w:tc>
          </w:tr>
          <w:tr w:rsidR="00855B33" w:rsidRPr="00557518" w14:paraId="4729B698" w14:textId="77777777" w:rsidTr="0044331A">
            <w:tc>
              <w:tcPr>
                <w:tcW w:w="367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02CA82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129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61FA5D5" w14:textId="77777777" w:rsidR="00855B33" w:rsidRPr="00123274" w:rsidRDefault="00855B33">
                <w:pPr>
                  <w:rPr>
                    <w:sz w:val="2"/>
                    <w:szCs w:val="2"/>
                    <w:lang w:val="en-US"/>
                  </w:rPr>
                </w:pPr>
              </w:p>
            </w:tc>
          </w:tr>
          <w:tr w:rsidR="00855B33" w:rsidRPr="00557518" w14:paraId="30FF1BB5" w14:textId="77777777" w:rsidTr="0044331A">
            <w:tc>
              <w:tcPr>
                <w:tcW w:w="367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64EB35F" w14:textId="23A71E1B" w:rsidR="00855B33" w:rsidRPr="00557518" w:rsidRDefault="00135BE3">
                <w:pPr>
                  <w:rPr>
                    <w:lang w:val="en-US"/>
                  </w:rPr>
                </w:pPr>
                <w:bookmarkStart w:id="8" w:name="tlf"/>
                <w:bookmarkEnd w:id="8"/>
                <w:r>
                  <w:rPr>
                    <w:lang w:val="en-US"/>
                  </w:rPr>
                  <w:t>3196 4452</w:t>
                </w:r>
                <w:r w:rsidR="00D878EC" w:rsidRPr="00557518">
                  <w:rPr>
                    <w:lang w:val="en-US"/>
                  </w:rPr>
                  <w:t xml:space="preserve"> </w:t>
                </w:r>
              </w:p>
            </w:tc>
            <w:tc>
              <w:tcPr>
                <w:tcW w:w="129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444084C" w14:textId="77777777" w:rsidR="00855B33" w:rsidRPr="00123274" w:rsidRDefault="00855B33">
                <w:pPr>
                  <w:rPr>
                    <w:sz w:val="2"/>
                    <w:szCs w:val="2"/>
                    <w:lang w:val="en-US"/>
                  </w:rPr>
                </w:pPr>
              </w:p>
            </w:tc>
          </w:tr>
          <w:tr w:rsidR="00497B1A" w:rsidRPr="00557518" w14:paraId="3573147D" w14:textId="77777777" w:rsidTr="0044331A">
            <w:tc>
              <w:tcPr>
                <w:tcW w:w="367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D6CF43" w14:textId="5D3AB35F" w:rsidR="00497B1A" w:rsidRPr="00557518" w:rsidRDefault="00135BE3">
                <w:pPr>
                  <w:rPr>
                    <w:lang w:val="en-US"/>
                  </w:rPr>
                </w:pPr>
                <w:bookmarkStart w:id="9" w:name="email"/>
                <w:bookmarkEnd w:id="9"/>
                <w:r>
                  <w:rPr>
                    <w:lang w:val="en-US"/>
                  </w:rPr>
                  <w:t>eva.make@aalborg.dk</w:t>
                </w:r>
              </w:p>
            </w:tc>
            <w:tc>
              <w:tcPr>
                <w:tcW w:w="129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CDA1561" w14:textId="77777777" w:rsidR="00497B1A" w:rsidRPr="00123274" w:rsidRDefault="00497B1A">
                <w:pPr>
                  <w:rPr>
                    <w:sz w:val="2"/>
                    <w:szCs w:val="2"/>
                    <w:lang w:val="en-US"/>
                  </w:rPr>
                </w:pPr>
              </w:p>
            </w:tc>
          </w:tr>
          <w:tr w:rsidR="00FF3A04" w:rsidRPr="00557518" w14:paraId="5B608C65" w14:textId="77777777" w:rsidTr="0044331A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671" w:type="dxa"/>
              </w:tcPr>
              <w:sdt>
                <w:sdtPr>
                  <w:rPr>
                    <w:sz w:val="2"/>
                    <w:szCs w:val="2"/>
                  </w:rPr>
                  <w:tag w:val="VenligHilsen"/>
                  <w:id w:val="200955269"/>
                  <w:lock w:val="sdtLocked"/>
                  <w:placeholder>
                    <w:docPart w:val="B67DC9900D99475CB7CA385B6E08C744"/>
                  </w:placeholder>
                  <w:showingPlcHdr/>
                </w:sdtPr>
                <w:sdtEndPr/>
                <w:sdtContent>
                  <w:p w14:paraId="1AE5C89E" w14:textId="77777777" w:rsidR="00FF3A04" w:rsidRPr="0044331A" w:rsidRDefault="0044331A" w:rsidP="009455BB">
                    <w:pPr>
                      <w:rPr>
                        <w:sz w:val="2"/>
                        <w:szCs w:val="2"/>
                      </w:rPr>
                    </w:pPr>
                  </w:p>
                </w:sdtContent>
              </w:sdt>
            </w:tc>
            <w:tc>
              <w:tcPr>
                <w:tcW w:w="1291" w:type="dxa"/>
              </w:tcPr>
              <w:p w14:paraId="7C4E1AA1" w14:textId="77777777" w:rsidR="00FF3A04" w:rsidRPr="0044331A" w:rsidRDefault="00FF3A04" w:rsidP="009455BB">
                <w:pPr>
                  <w:rPr>
                    <w:rFonts w:ascii="Times New Roman" w:hAnsi="Times New Roman" w:cs="Times New Roman"/>
                    <w:sz w:val="2"/>
                    <w:szCs w:val="2"/>
                  </w:rPr>
                </w:pPr>
              </w:p>
            </w:tc>
          </w:tr>
          <w:tr w:rsidR="00FF3A04" w:rsidRPr="00557518" w14:paraId="1EC979EB" w14:textId="77777777" w:rsidTr="0044331A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671" w:type="dxa"/>
              </w:tcPr>
              <w:p w14:paraId="21F6ECEA" w14:textId="77777777" w:rsidR="00CB133F" w:rsidRPr="0044331A" w:rsidRDefault="00CB133F" w:rsidP="009455BB">
                <w:pPr>
                  <w:rPr>
                    <w:sz w:val="2"/>
                    <w:szCs w:val="2"/>
                  </w:rPr>
                </w:pPr>
              </w:p>
            </w:tc>
            <w:tc>
              <w:tcPr>
                <w:tcW w:w="1291" w:type="dxa"/>
              </w:tcPr>
              <w:p w14:paraId="18EB87E7" w14:textId="77777777" w:rsidR="00FF3A04" w:rsidRPr="0044331A" w:rsidRDefault="00FF3A04" w:rsidP="009455BB">
                <w:pPr>
                  <w:rPr>
                    <w:rFonts w:ascii="Times New Roman" w:hAnsi="Times New Roman" w:cs="Times New Roman"/>
                    <w:sz w:val="2"/>
                    <w:szCs w:val="2"/>
                  </w:rPr>
                </w:pPr>
              </w:p>
            </w:tc>
          </w:tr>
          <w:tr w:rsidR="00FF3A04" w:rsidRPr="00557518" w14:paraId="36FD6177" w14:textId="77777777" w:rsidTr="0044331A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rPr>
                  <w:sz w:val="2"/>
                  <w:szCs w:val="2"/>
                </w:rPr>
                <w:tag w:val="Afsender1Navn"/>
                <w:id w:val="200955272"/>
                <w:lock w:val="sdtLocked"/>
                <w:placeholder>
                  <w:docPart w:val="801F68B2255E41F2A3E35618EE1C420E"/>
                </w:placeholder>
                <w:showingPlcHdr/>
              </w:sdtPr>
              <w:sdtEndPr/>
              <w:sdtContent>
                <w:tc>
                  <w:tcPr>
                    <w:tcW w:w="3671" w:type="dxa"/>
                  </w:tcPr>
                  <w:p w14:paraId="3256ED69" w14:textId="77777777" w:rsidR="00FF3A04" w:rsidRPr="0044331A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  <w:sdt>
              <w:sdtPr>
                <w:rPr>
                  <w:sz w:val="2"/>
                  <w:szCs w:val="2"/>
                </w:rPr>
                <w:tag w:val="Afsender2Navn"/>
                <w:id w:val="201928955"/>
                <w:lock w:val="sdtLocked"/>
                <w:placeholder>
                  <w:docPart w:val="23230AFEFFF14FE69CAA0FE2B5B3C208"/>
                </w:placeholder>
                <w:showingPlcHdr/>
              </w:sdtPr>
              <w:sdtEndPr/>
              <w:sdtContent>
                <w:tc>
                  <w:tcPr>
                    <w:tcW w:w="1291" w:type="dxa"/>
                  </w:tcPr>
                  <w:p w14:paraId="4BDEA218" w14:textId="77777777" w:rsidR="00FF3A04" w:rsidRPr="0044331A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</w:tr>
          <w:tr w:rsidR="00FF3A04" w:rsidRPr="00557518" w14:paraId="32F7DAF7" w14:textId="77777777" w:rsidTr="0044331A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rPr>
                  <w:sz w:val="2"/>
                  <w:szCs w:val="2"/>
                </w:rPr>
                <w:tag w:val="Afsender1Sub1"/>
                <w:id w:val="200955276"/>
                <w:lock w:val="sdtLocked"/>
                <w:placeholder>
                  <w:docPart w:val="0EF40F26965C46E3B0D25DDA32D4F053"/>
                </w:placeholder>
                <w:showingPlcHdr/>
              </w:sdtPr>
              <w:sdtEndPr/>
              <w:sdtContent>
                <w:tc>
                  <w:tcPr>
                    <w:tcW w:w="3671" w:type="dxa"/>
                  </w:tcPr>
                  <w:p w14:paraId="3190D78A" w14:textId="77777777" w:rsidR="00FF3A04" w:rsidRPr="0044331A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  <w:sdt>
              <w:sdtPr>
                <w:rPr>
                  <w:sz w:val="2"/>
                  <w:szCs w:val="2"/>
                </w:rPr>
                <w:tag w:val="Afsender2Sub1"/>
                <w:id w:val="201928970"/>
                <w:lock w:val="sdtLocked"/>
                <w:placeholder>
                  <w:docPart w:val="13203BB2D7D548A09C07EC545E7E13C7"/>
                </w:placeholder>
                <w:showingPlcHdr/>
              </w:sdtPr>
              <w:sdtEndPr/>
              <w:sdtContent>
                <w:tc>
                  <w:tcPr>
                    <w:tcW w:w="1291" w:type="dxa"/>
                  </w:tcPr>
                  <w:p w14:paraId="1CA9A3A6" w14:textId="77777777" w:rsidR="00FF3A04" w:rsidRPr="0044331A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</w:tr>
          <w:tr w:rsidR="00FF3A04" w:rsidRPr="00557518" w14:paraId="36AC1D4E" w14:textId="77777777" w:rsidTr="0044331A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671" w:type="dxa"/>
              </w:tcPr>
              <w:p w14:paraId="69981064" w14:textId="77777777" w:rsidR="00FF3A04" w:rsidRPr="0044331A" w:rsidRDefault="00FF3A04" w:rsidP="009455BB">
                <w:pPr>
                  <w:rPr>
                    <w:sz w:val="2"/>
                    <w:szCs w:val="2"/>
                  </w:rPr>
                </w:pPr>
              </w:p>
            </w:tc>
            <w:tc>
              <w:tcPr>
                <w:tcW w:w="1291" w:type="dxa"/>
              </w:tcPr>
              <w:p w14:paraId="09B9C44B" w14:textId="77777777" w:rsidR="00FF3A04" w:rsidRPr="0044331A" w:rsidRDefault="00FF3A04" w:rsidP="009455BB">
                <w:pPr>
                  <w:rPr>
                    <w:rFonts w:ascii="Times New Roman" w:hAnsi="Times New Roman" w:cs="Times New Roman"/>
                    <w:sz w:val="2"/>
                    <w:szCs w:val="2"/>
                    <w:lang w:val="en-US"/>
                  </w:rPr>
                </w:pPr>
              </w:p>
            </w:tc>
          </w:tr>
          <w:tr w:rsidR="00FF3A04" w:rsidRPr="00557518" w14:paraId="0E327725" w14:textId="77777777" w:rsidTr="0044331A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rPr>
                  <w:sz w:val="2"/>
                  <w:szCs w:val="2"/>
                </w:rPr>
                <w:tag w:val="Afsender1Sub3"/>
                <w:id w:val="200955281"/>
                <w:lock w:val="sdtLocked"/>
                <w:placeholder>
                  <w:docPart w:val="D2574B0824AF4A91A3EF882CBCAB178F"/>
                </w:placeholder>
                <w:showingPlcHdr/>
              </w:sdtPr>
              <w:sdtEndPr/>
              <w:sdtContent>
                <w:tc>
                  <w:tcPr>
                    <w:tcW w:w="3671" w:type="dxa"/>
                  </w:tcPr>
                  <w:p w14:paraId="03ED0BB0" w14:textId="77777777" w:rsidR="00FF3A04" w:rsidRPr="0044331A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  <w:sdt>
              <w:sdtPr>
                <w:rPr>
                  <w:sz w:val="2"/>
                  <w:szCs w:val="2"/>
                </w:rPr>
                <w:tag w:val="Afsender2Sub3"/>
                <w:id w:val="201928987"/>
                <w:lock w:val="sdtLocked"/>
                <w:placeholder>
                  <w:docPart w:val="3A07B539FD6342518D3856CE32B53EC0"/>
                </w:placeholder>
                <w:showingPlcHdr/>
              </w:sdtPr>
              <w:sdtEndPr/>
              <w:sdtContent>
                <w:tc>
                  <w:tcPr>
                    <w:tcW w:w="1291" w:type="dxa"/>
                  </w:tcPr>
                  <w:p w14:paraId="37E603F4" w14:textId="77777777" w:rsidR="00FF3A04" w:rsidRPr="0044331A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</w:tr>
          <w:tr w:rsidR="00FF3A04" w:rsidRPr="00557518" w14:paraId="478F9F05" w14:textId="77777777" w:rsidTr="0044331A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rPr>
                  <w:sz w:val="2"/>
                  <w:szCs w:val="2"/>
                </w:rPr>
                <w:tag w:val="Afsender1Sub4"/>
                <w:id w:val="200955287"/>
                <w:lock w:val="sdtLocked"/>
                <w:placeholder>
                  <w:docPart w:val="27366A59DFBF4D4E8E95128634D32B58"/>
                </w:placeholder>
                <w:showingPlcHdr/>
              </w:sdtPr>
              <w:sdtEndPr/>
              <w:sdtContent>
                <w:tc>
                  <w:tcPr>
                    <w:tcW w:w="3671" w:type="dxa"/>
                  </w:tcPr>
                  <w:p w14:paraId="41116F34" w14:textId="77777777" w:rsidR="00FF3A04" w:rsidRPr="0044331A" w:rsidRDefault="00FF3A04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  <w:sdt>
              <w:sdtPr>
                <w:rPr>
                  <w:sz w:val="2"/>
                  <w:szCs w:val="2"/>
                </w:rPr>
                <w:tag w:val="Afsender2Sub4"/>
                <w:id w:val="201929006"/>
                <w:lock w:val="sdtLocked"/>
                <w:placeholder>
                  <w:docPart w:val="1EC3096001314FE6B8AD8943F44C0543"/>
                </w:placeholder>
                <w:showingPlcHdr/>
              </w:sdtPr>
              <w:sdtEndPr/>
              <w:sdtContent>
                <w:tc>
                  <w:tcPr>
                    <w:tcW w:w="1291" w:type="dxa"/>
                  </w:tcPr>
                  <w:p w14:paraId="54E3F089" w14:textId="08F0CA83" w:rsidR="00FF3A04" w:rsidRPr="0044331A" w:rsidRDefault="0044331A" w:rsidP="009455BB">
                    <w:pPr>
                      <w:rPr>
                        <w:sz w:val="2"/>
                        <w:szCs w:val="2"/>
                      </w:rPr>
                    </w:pPr>
                  </w:p>
                </w:tc>
              </w:sdtContent>
            </w:sdt>
          </w:tr>
        </w:tbl>
      </w:sdtContent>
    </w:sdt>
    <w:p w14:paraId="4EAE16C9" w14:textId="0603810E" w:rsidR="00CA2538" w:rsidRPr="00557518" w:rsidRDefault="00CA2538" w:rsidP="008D34D1">
      <w:pPr>
        <w:spacing w:after="0"/>
      </w:pPr>
    </w:p>
    <w:sectPr w:rsidR="00CA2538" w:rsidRPr="00557518" w:rsidSect="00627F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106F3" w14:textId="77777777" w:rsidR="006E3003" w:rsidRDefault="006E3003" w:rsidP="00EB6F10">
      <w:pPr>
        <w:spacing w:after="0"/>
      </w:pPr>
      <w:r>
        <w:separator/>
      </w:r>
    </w:p>
  </w:endnote>
  <w:endnote w:type="continuationSeparator" w:id="0">
    <w:p w14:paraId="5B544EB0" w14:textId="77777777" w:rsidR="006E3003" w:rsidRDefault="006E3003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2F9BD" w14:textId="77777777" w:rsidR="00135BE3" w:rsidRDefault="00135B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5E8D4" w14:textId="77777777" w:rsidR="006E3003" w:rsidRDefault="00F0397D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8A19C34" wp14:editId="5AF23F45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4445" t="6350" r="5080" b="127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C40B68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537B0D26" wp14:editId="32B4580D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A19C3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g2JwIAACsEAAAOAAAAZHJzL2Uyb0RvYy54bWysU9tu2zAMfR+wfxD0vjjx0psRp2hTpBjQ&#10;dQPSfYAsybFQW9QoJXb39aPkJMu2t2F+EExSPDw8pBa3Q9eyvUZvwJZ8Nplypq0EZey25N9e1h+u&#10;OfNBWCVasLrkb9rz2+X7d4veFTqHBlqlkRGI9UXvSt6E4Ios87LRnfATcNpSsAbsRCATt5lC0RN6&#10;12b5dHqZ9YDKIUjtPXkfxiBfJvy61jJ8qWuvA2tLTtxCOjGdVTyz5UIUWxSuMfJAQ/wDi04YS0VP&#10;UA8iCLZD8xdUZySChzpMJHQZ1LWROvVA3cymf3SzaYTTqRcSx7uTTP7/wcrn/VdkRpX8ijMrOhrR&#10;ix4Cu4eBzTlT2ktSK5CrguERRW1e73dWbYzSeRSvd74gjI0jlDBQFi1BEsK7J5CvnllYNcJu9R0i&#10;9I0WisjPYmZ2ljri+AhS9Z9BEQuxC5CAhhq7qCxpxQidhvh2GlxkKsmZz6c31/kFZ5Jil/ls+jFN&#10;NhPFMduhD48aOhZ/So60GAld7J98iGxEcbwSi3lojVqbtk0GbqtVi2wvaInW6RtzW9eI0Xss58er&#10;Ce83jNZGJAsRcywXPUmD2PYoQBiq4aBpBeqN1EAYN5ZeGP00gD8462lbS+6/7wRqztpPlhS9mc3n&#10;cb2TMb+4ysnA80h1HhFWEhSNlbPxdxXGJ7FzaLYNVRpnaOGOplCbJFAc18jqwJs2MvV5eD1x5c/t&#10;dOvXG1/+BAAA//8DAFBLAwQUAAYACAAAACEAPRiwCN8AAAAKAQAADwAAAGRycy9kb3ducmV2Lnht&#10;bEyPwU7DMBBE70j8g7VIXBB1kqLUCnEqVMEBCZAIcHfiJUmJ11HstuHvWU5w3J3RzJtyu7hRHHEO&#10;gycN6SoBgdR6O1Cn4f3t4VqBCNGQNaMn1PCNAbbV+VlpCutP9IrHOnaCQygURkMf41RIGdoenQkr&#10;PyGx9ulnZyKfcyftbE4c7kaZJUkunRmIG3oz4a7H9qs+OO69X9T00Tzt9o/1VbPPXmh4VqT15cVy&#10;dwsi4hL/zPCLz+hQMVPjD2SDGDXcrDcZW1nIeRMbVJpvQDT8SNcKZFXK/xOqHwAAAP//AwBQSwEC&#10;LQAUAAYACAAAACEAtoM4kv4AAADhAQAAEwAAAAAAAAAAAAAAAAAAAAAAW0NvbnRlbnRfVHlwZXNd&#10;LnhtbFBLAQItABQABgAIAAAAIQA4/SH/1gAAAJQBAAALAAAAAAAAAAAAAAAAAC8BAABfcmVscy8u&#10;cmVsc1BLAQItABQABgAIAAAAIQC90gg2JwIAACsEAAAOAAAAAAAAAAAAAAAAAC4CAABkcnMvZTJv&#10;RG9jLnhtbFBLAQItABQABgAIAAAAIQA9GLAI3wAAAAoBAAAPAAAAAAAAAAAAAAAAAIEEAABkcnMv&#10;ZG93bnJldi54bWxQSwUGAAAAAAQABADzAAAAjQUAAAAA&#10;" stroked="f">
              <v:fill opacity="0"/>
              <v:textbox>
                <w:txbxContent>
                  <w:p w14:paraId="3FC40B68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537B0D26" wp14:editId="32B4580D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E3003">
      <w:tab/>
    </w:r>
    <w:r w:rsidR="006E3003">
      <w:tab/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PAGE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  <w:r w:rsidR="006E3003">
      <w:rPr>
        <w:rStyle w:val="Sidetal"/>
      </w:rPr>
      <w:t>/</w:t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NUMPAGES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E3632" w14:textId="77777777" w:rsidR="006E3003" w:rsidRDefault="006E3003" w:rsidP="00D67E20">
    <w:pPr>
      <w:pStyle w:val="Sidefod"/>
      <w:ind w:left="-284" w:right="-1815"/>
      <w:rPr>
        <w:i/>
        <w:noProof/>
        <w:sz w:val="16"/>
        <w:szCs w:val="16"/>
      </w:rPr>
    </w:pPr>
  </w:p>
  <w:p w14:paraId="4501EE10" w14:textId="77777777" w:rsidR="006E3003" w:rsidRPr="00415412" w:rsidRDefault="00F0397D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5F61EAA" wp14:editId="1E032B23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17686D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4F879F57" wp14:editId="20F8A0FA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F61E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2PJQIAAC0EAAAOAAAAZHJzL2Uyb0RvYy54bWysU8Fu2zAMvQ/YPwi6L3bctGuNOEWbIsWA&#10;rhvQ7gNkWbaF2qJGKbGzrx8lJ1m23Yb5IJik+Ei+Ry1vx75jO4VOgyn4fJZypoyESpum4N9eNx+u&#10;OXNemEp0YFTB98rx29X7d8vB5iqDFrpKISMQ4/LBFrz13uZJ4mSreuFmYJWhYA3YC08mNkmFYiD0&#10;vkuyNL1KBsDKIkjlHHkfpiBfRfy6VtJ/qWunPOsKTr35eGI8y3Amq6XIGxS21fLQhviHLnqhDRU9&#10;QT0IL9gW9V9QvZYIDmo/k9AnUNdaqjgDTTNP/5jmpRVWxVmIHGdPNLn/Byufd1+R6argF5wZ0ZNE&#10;r2r07B5GRp5KOUlseXKVMD6iqPXb/dZUgbfBupzSXywB+JESSP/IgbNPIN8cM7BuhWnUHSIMrRIV&#10;9T0PmclZ6oTjAkg5fIaKGhBbDxForLEPpBJNjNBJv/1Js9CkJGe2SG+us0vOJMWusnl6EUVNRH7M&#10;tuj8o4KehZ+CI+1ERBe7J+dDNyI/XgnFHHS62uiuiwY25bpDthO0P5v4TbmdbcXkPZZz09WI9xtG&#10;ZwKSgYA5lQueyEEYeyLAj+V4kOFAbQnVnkhBmHaW3hj9tIA/OBtoXwvuvm8FKs66T4aIvZkvFmHB&#10;o7G4/JiRgeeR8jwijCQoEpaz6Xftp0extaiblipNUhq4IzFqHXkKqk1dHdqnnYzjHt5PWPpzO976&#10;9cpXPwEAAP//AwBQSwMEFAAGAAgAAAAhAIqwWcDhAAAADQEAAA8AAABkcnMvZG93bnJldi54bWxM&#10;j0FPhDAQhe8m/odmTLwYtxWBIFI2ZqMHEzURd+8FRmClU0K7u/jvHU96nHkv732vWC92FEec/eBI&#10;w81KgUBqXDtQp2H78XSdgfDBUGtGR6jhGz2sy/OzwuStO9E7HqvQCQ4hnxsNfQhTLqVverTGr9yE&#10;xNqnm60JfM6dbGdz4nA7ykipVFozEDf0ZsJNj81XdbDc+7hk065+2eyfq6t6H73R8JqR1pcXy8M9&#10;iIBL+DPDLz6jQ8lMtTtQ68WoIcli3hJYSOIoAsGWu/Q2AVHzK42VAlkW8v+K8gcAAP//AwBQSwEC&#10;LQAUAAYACAAAACEAtoM4kv4AAADhAQAAEwAAAAAAAAAAAAAAAAAAAAAAW0NvbnRlbnRfVHlwZXNd&#10;LnhtbFBLAQItABQABgAIAAAAIQA4/SH/1gAAAJQBAAALAAAAAAAAAAAAAAAAAC8BAABfcmVscy8u&#10;cmVsc1BLAQItABQABgAIAAAAIQBIgT2PJQIAAC0EAAAOAAAAAAAAAAAAAAAAAC4CAABkcnMvZTJv&#10;RG9jLnhtbFBLAQItABQABgAIAAAAIQCKsFnA4QAAAA0BAAAPAAAAAAAAAAAAAAAAAH8EAABkcnMv&#10;ZG93bnJldi54bWxQSwUGAAAAAAQABADzAAAAjQUAAAAA&#10;" stroked="f">
              <v:fill opacity="0"/>
              <v:textbox>
                <w:txbxContent>
                  <w:p w14:paraId="5317686D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4F879F57" wp14:editId="20F8A0FA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2908">
      <w:rPr>
        <w:i/>
        <w:noProof/>
        <w:sz w:val="16"/>
        <w:szCs w:val="16"/>
      </w:rPr>
      <w:fldChar w:fldCharType="begin"/>
    </w:r>
    <w:r w:rsidR="006E3003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6E3003" w:rsidRPr="002E7258">
          <w:rPr>
            <w:i/>
            <w:noProof/>
            <w:sz w:val="16"/>
            <w:szCs w:val="16"/>
          </w:rPr>
          <w:instrText>%%d2m*DOKSTART |d2m*ACCEPT:1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945277">
          <w:rPr>
            <w:i/>
            <w:noProof/>
            <w:sz w:val="16"/>
            <w:szCs w:val="16"/>
          </w:rPr>
          <w:instrText>|d2m*ADDRETURNADDRESS:False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6E3003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6E3003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6E3003">
          <w:rPr>
            <w:i/>
            <w:noProof/>
            <w:color w:val="808080"/>
            <w:sz w:val="16"/>
            <w:szCs w:val="16"/>
          </w:rPr>
          <w:instrText>IDENT</w:instrText>
        </w:r>
        <w:r w:rsidR="006E3003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6E3003">
          <w:rPr>
            <w:i/>
            <w:noProof/>
            <w:color w:val="808080"/>
            <w:sz w:val="16"/>
            <w:szCs w:val="16"/>
          </w:rPr>
          <w:instrText>"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begin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separate"/>
        </w:r>
        <w:r w:rsidR="006E3003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end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6E3003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6E3003">
      <w:rPr>
        <w:i/>
        <w:noProof/>
        <w:sz w:val="16"/>
        <w:szCs w:val="16"/>
      </w:rPr>
      <w:instrText xml:space="preserve"> \* MERGEFORMAT </w:instrText>
    </w:r>
    <w:r w:rsidR="00832908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D1AAE" w14:textId="77777777" w:rsidR="006E3003" w:rsidRDefault="006E3003" w:rsidP="00EB6F10">
      <w:pPr>
        <w:spacing w:after="0"/>
      </w:pPr>
      <w:r>
        <w:separator/>
      </w:r>
    </w:p>
  </w:footnote>
  <w:footnote w:type="continuationSeparator" w:id="0">
    <w:p w14:paraId="4C9C2C70" w14:textId="77777777" w:rsidR="006E3003" w:rsidRDefault="006E3003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2A478" w14:textId="77777777" w:rsidR="00135BE3" w:rsidRDefault="00135B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6E3003" w:rsidRPr="00020EDB" w14:paraId="06260EEF" w14:textId="77777777" w:rsidTr="00416948">
      <w:trPr>
        <w:trHeight w:hRule="exact" w:val="1119"/>
      </w:trPr>
      <w:tc>
        <w:tcPr>
          <w:tcW w:w="10794" w:type="dxa"/>
        </w:tcPr>
        <w:p w14:paraId="08F04F7C" w14:textId="77777777" w:rsidR="006E3003" w:rsidRPr="00020EDB" w:rsidRDefault="006E3003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7D1793DA" w14:textId="77777777" w:rsidR="006E3003" w:rsidRDefault="006E300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81C7B" w14:textId="77777777" w:rsidR="006E3003" w:rsidRPr="00946215" w:rsidRDefault="00F0397D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A7225BE" wp14:editId="281E9E2D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9AF18" w14:textId="77777777" w:rsidR="006E3003" w:rsidRPr="00080AA0" w:rsidRDefault="006E3003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4BA2BE1E" wp14:editId="3D64651B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225B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klcHgIAACYEAAAOAAAAZHJzL2Uyb0RvYy54bWysU1+P2jAMf5+07xDlfRQYHKyinG6cmCbd&#10;/kjHPkCapjRaGmdOoGWffk4KHNvepuUhiu34Z/tne3Xft4YdFXoNtuCT0ZgzZSVU2u4L/m23fbPk&#10;zAdhK2HAqoKflOf369evVp3L1RQaMJVCRiDW550reBOCy7PMy0a1wo/AKUvGGrAVgUTcZxWKjtBb&#10;k03H47usA6wcglTek/ZxMPJ1wq9rJcOXuvYqMFNwyi2kG9Ndxjtbr0S+R+EaLc9piH/IohXaUtAr&#10;1KMIgh1Q/wXVaongoQ4jCW0Gda2lSjVQNZPxH9U8N8KpVAuR492VJv//YOXn41dkuir4HWdWtNSi&#10;neoDew89m3NWKS+JrUCqEvoduEhY53xOfs+OPENPP6nxqXjvnkB+98zCphF2rx4QoWuUqCjhSfTM&#10;blwHHB9Byu4TVBRZHAIkoL7GNrJJ/DBCp8adrs2K2ckY8u1yPl+QSZJtuZhMp6mbmcgv3g59+KCg&#10;ZfFRcKRhSOji+ORDzEbkly8xmAejq602Jgm4LzcG2VHQ4GzTGXyNa8SgvYTzw9eE9xuGsRHJQsQc&#10;wkVN4iCWPRAQ+rJP/CeCIj8lVCciBWEYVlouejSAPznraFAL7n8cBCrOzEdLxL6bzGZxspMwmy+I&#10;Boa3lvLWIqwkKOooZ8NzE4ZtODjU+4YiDa208EDNqHXi6SWrc/o0jKnc8+LEab+V06+X9V7/AgAA&#10;//8DAFBLAwQUAAYACAAAACEAJnRtQOAAAAALAQAADwAAAGRycy9kb3ducmV2LnhtbEyPQUvEMBSE&#10;74L/ITzBi7hpU1ZrbbrIogdBBave0+bZdm1eSpPdrf/e50mPwwwz35SbxY3igHMYPGlIVwkIpNbb&#10;gToN728PlzmIEA1ZM3pCDd8YYFOdnpSmsP5Ir3ioYye4hEJhNPQxToWUoe3RmbDyExJ7n352JrKc&#10;O2lnc+RyN0qVJFfSmYF4oTcTbntsv+q94937JZ8+mqft7rG+aHbqhYbnnLQ+P1vubkFEXOJfGH7x&#10;GR0qZmr8nmwQo4Z1lvGXyEaiUhCcuF6nCkSjQWU3GciqlP8/VD8AAAD//wMAUEsBAi0AFAAGAAgA&#10;AAAhALaDOJL+AAAA4QEAABMAAAAAAAAAAAAAAAAAAAAAAFtDb250ZW50X1R5cGVzXS54bWxQSwEC&#10;LQAUAAYACAAAACEAOP0h/9YAAACUAQAACwAAAAAAAAAAAAAAAAAvAQAAX3JlbHMvLnJlbHNQSwEC&#10;LQAUAAYACAAAACEAVD5JXB4CAAAmBAAADgAAAAAAAAAAAAAAAAAuAgAAZHJzL2Uyb0RvYy54bWxQ&#10;SwECLQAUAAYACAAAACEAJnRtQOAAAAALAQAADwAAAAAAAAAAAAAAAAB4BAAAZHJzL2Rvd25yZXYu&#10;eG1sUEsFBgAAAAAEAAQA8wAAAIUFAAAAAA==&#10;" stroked="f">
              <v:fill opacity="0"/>
              <v:textbox>
                <w:txbxContent>
                  <w:p w14:paraId="2D49AF18" w14:textId="77777777" w:rsidR="006E3003" w:rsidRPr="00080AA0" w:rsidRDefault="006E3003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4BA2BE1E" wp14:editId="3D64651B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9A6E802" wp14:editId="531F6F64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6FDE2" w14:textId="77777777" w:rsidR="006E3003" w:rsidRPr="008C2EC1" w:rsidRDefault="006E3003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Aalborg Kommune, </w:t>
                          </w:r>
                          <w:r w:rsidR="00441B38">
                            <w:rPr>
                              <w:i/>
                              <w:sz w:val="16"/>
                              <w:szCs w:val="16"/>
                            </w:rPr>
                            <w:t>MP Virksomhedsmiljø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A6E802"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/RjBwIAAOUDAAAOAAAAZHJzL2Uyb0RvYy54bWysU8tu2zAQvBfoPxC815LV+FHBcpAmSFHA&#10;faBJP4CiKIutxGWXtCXn67ukbMdpb0UvBMnlzs7ODlfXQ9eyvUKnwRR8Okk5U0ZCpc224N8f798s&#10;OXNemEq0YFTBD8rx6/XrV6ve5iqDBtpKISMQ4/LeFrzx3uZJ4mSjOuEmYJWhYA3YCU9H3CYVip7Q&#10;uzbJ0nSe9ICVRZDKObq9G4N8HfHrWkn/pa6d8qwtOHHzccW4lmFN1iuRb1HYRssjDfEPLDqhDRU9&#10;Q90JL9gO9V9QnZYIDmo/kdAlUNdaqtgDdTNN/+jmoRFWxV5IHGfPMrn/Bys/778i01XBZ5wZ0dGI&#10;HtXg2XsYWMZZpZwktb4pv8MShmyjzQ+FQbXeupySHyyl+4Ge0/SjAs5uQP50zMBtI8xW3SBC3yhR&#10;EetpyEwuUkccF0DK/hNUVF7sPESgocYuSEoiMUKn6R3OEwsUJV1mi3T+dkEhSbHFbJ4tZ7GEyE/Z&#10;Fp3/oKBjYVNwJEdEdLHfOB/YiPz0JBQzcK/bNrqiNS8u6GG4iewD4ZG6H8ohypedRCmhOlA7CKPX&#10;6G/QpgF84qwnnxXc/doJVJy1Hw1J8m56dRWMGQ/TdJnSAS8j5WVEGElQBS85G7e3fjTzzqLeNlRp&#10;HIKBG5Kx1rHDoPfI6kifvBQbP/o+mPXyHF89/871bwAAAP//AwBQSwMEFAAGAAgAAAAhADrBOHzh&#10;AAAACQEAAA8AAABkcnMvZG93bnJldi54bWxMj8FOwzAQRO9I/IO1SNxaJxSlaYhTEUQlhOBA0ws3&#10;NzZJ1HgdbLdN/r7LqRx3ZjT7Jl+Ppmcn7XxnUUA8j4BprK3qsBGwqzazFJgPEpXsLWoBk/awLm5v&#10;cpkpe8YvfdqGhlEJ+kwKaEMYMs593Woj/dwOGsn7sc7IQKdruHLyTOWm5w9RlHAjO6QPrRz0S6vr&#10;w/ZoBPiPzZsvD9+7cnotq+kzfq9+XSLE/d34/AQs6DFcw/CHT+hQENPeHlF51guYpQtKkr5KgJH/&#10;GC9XwPYkLNIl8CLn/xcUFwAAAP//AwBQSwECLQAUAAYACAAAACEAtoM4kv4AAADhAQAAEwAAAAAA&#10;AAAAAAAAAAAAAAAAW0NvbnRlbnRfVHlwZXNdLnhtbFBLAQItABQABgAIAAAAIQA4/SH/1gAAAJQB&#10;AAALAAAAAAAAAAAAAAAAAC8BAABfcmVscy8ucmVsc1BLAQItABQABgAIAAAAIQBcq/RjBwIAAOUD&#10;AAAOAAAAAAAAAAAAAAAAAC4CAABkcnMvZTJvRG9jLnhtbFBLAQItABQABgAIAAAAIQA6wTh84QAA&#10;AAkBAAAPAAAAAAAAAAAAAAAAAGEEAABkcnMvZG93bnJldi54bWxQSwUGAAAAAAQABADzAAAAbwUA&#10;AAAA&#10;" filled="f" fillcolor="#f2f2f2 [3052]" stroked="f" strokecolor="black [3213]">
              <v:textbox inset=",.3mm,,.3mm">
                <w:txbxContent>
                  <w:p w14:paraId="6326FDE2" w14:textId="77777777" w:rsidR="006E3003" w:rsidRPr="008C2EC1" w:rsidRDefault="006E3003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Aalborg Kommune, </w:t>
                    </w:r>
                    <w:r w:rsidR="00441B38">
                      <w:rPr>
                        <w:i/>
                        <w:sz w:val="16"/>
                        <w:szCs w:val="16"/>
                      </w:rPr>
                      <w:t>MP Virksomhedsmiljø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6E3003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29B98156" w14:textId="77777777" w:rsidR="006E3003" w:rsidRPr="00946215" w:rsidRDefault="006E3003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4CA3943D" w14:textId="77777777" w:rsidR="006E3003" w:rsidRPr="00946215" w:rsidRDefault="006E3003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3A7AB364" w14:textId="77777777" w:rsidR="006E3003" w:rsidRDefault="00F0397D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80120EC" wp14:editId="5E58F684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200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2D3"/>
    <w:rsid w:val="00017BEE"/>
    <w:rsid w:val="00020EDB"/>
    <w:rsid w:val="00025613"/>
    <w:rsid w:val="000401E3"/>
    <w:rsid w:val="00063BCD"/>
    <w:rsid w:val="000A30B3"/>
    <w:rsid w:val="000A7333"/>
    <w:rsid w:val="000C2B19"/>
    <w:rsid w:val="000D221E"/>
    <w:rsid w:val="000D5070"/>
    <w:rsid w:val="000E239A"/>
    <w:rsid w:val="000F06F7"/>
    <w:rsid w:val="000F0EC7"/>
    <w:rsid w:val="001025C3"/>
    <w:rsid w:val="00111747"/>
    <w:rsid w:val="00123274"/>
    <w:rsid w:val="00135BE3"/>
    <w:rsid w:val="00145118"/>
    <w:rsid w:val="00153384"/>
    <w:rsid w:val="00157556"/>
    <w:rsid w:val="00165495"/>
    <w:rsid w:val="00182467"/>
    <w:rsid w:val="001917E7"/>
    <w:rsid w:val="00197965"/>
    <w:rsid w:val="001A420B"/>
    <w:rsid w:val="001A5D36"/>
    <w:rsid w:val="001B7977"/>
    <w:rsid w:val="001C04BC"/>
    <w:rsid w:val="001D17DE"/>
    <w:rsid w:val="001E119E"/>
    <w:rsid w:val="001F0826"/>
    <w:rsid w:val="001F22A0"/>
    <w:rsid w:val="002136C9"/>
    <w:rsid w:val="002203E7"/>
    <w:rsid w:val="00223B64"/>
    <w:rsid w:val="002338F8"/>
    <w:rsid w:val="0023542B"/>
    <w:rsid w:val="00255457"/>
    <w:rsid w:val="0025583C"/>
    <w:rsid w:val="0026760A"/>
    <w:rsid w:val="00275122"/>
    <w:rsid w:val="002759BD"/>
    <w:rsid w:val="00275A66"/>
    <w:rsid w:val="00284E60"/>
    <w:rsid w:val="00290F38"/>
    <w:rsid w:val="002A3890"/>
    <w:rsid w:val="002A3C3E"/>
    <w:rsid w:val="002C4721"/>
    <w:rsid w:val="002E6252"/>
    <w:rsid w:val="00300282"/>
    <w:rsid w:val="00302082"/>
    <w:rsid w:val="00305FBA"/>
    <w:rsid w:val="0030657F"/>
    <w:rsid w:val="00312F2A"/>
    <w:rsid w:val="00317E75"/>
    <w:rsid w:val="00342DD4"/>
    <w:rsid w:val="003526E4"/>
    <w:rsid w:val="003561BB"/>
    <w:rsid w:val="003578D6"/>
    <w:rsid w:val="00357B78"/>
    <w:rsid w:val="003621EC"/>
    <w:rsid w:val="0036331B"/>
    <w:rsid w:val="0036563E"/>
    <w:rsid w:val="00372505"/>
    <w:rsid w:val="00373C3A"/>
    <w:rsid w:val="00375C78"/>
    <w:rsid w:val="00382159"/>
    <w:rsid w:val="003B09F1"/>
    <w:rsid w:val="003C1273"/>
    <w:rsid w:val="003D003B"/>
    <w:rsid w:val="003D6FE1"/>
    <w:rsid w:val="003E051E"/>
    <w:rsid w:val="003F6236"/>
    <w:rsid w:val="003F6D9D"/>
    <w:rsid w:val="00411FEC"/>
    <w:rsid w:val="0041403C"/>
    <w:rsid w:val="00416107"/>
    <w:rsid w:val="00416948"/>
    <w:rsid w:val="00423502"/>
    <w:rsid w:val="00430725"/>
    <w:rsid w:val="00431ACB"/>
    <w:rsid w:val="004376E2"/>
    <w:rsid w:val="00441B38"/>
    <w:rsid w:val="0044331A"/>
    <w:rsid w:val="004443FA"/>
    <w:rsid w:val="00446BEC"/>
    <w:rsid w:val="0046053B"/>
    <w:rsid w:val="0046458D"/>
    <w:rsid w:val="004730CB"/>
    <w:rsid w:val="00475885"/>
    <w:rsid w:val="00476EC3"/>
    <w:rsid w:val="00477905"/>
    <w:rsid w:val="00497B1A"/>
    <w:rsid w:val="004B1E02"/>
    <w:rsid w:val="004B2A14"/>
    <w:rsid w:val="004C1119"/>
    <w:rsid w:val="004C174C"/>
    <w:rsid w:val="004C21B7"/>
    <w:rsid w:val="004C52D3"/>
    <w:rsid w:val="004E02A5"/>
    <w:rsid w:val="004E5F87"/>
    <w:rsid w:val="004E6ADC"/>
    <w:rsid w:val="00516ED2"/>
    <w:rsid w:val="00530C76"/>
    <w:rsid w:val="00544889"/>
    <w:rsid w:val="00557518"/>
    <w:rsid w:val="00566C21"/>
    <w:rsid w:val="005901CF"/>
    <w:rsid w:val="005A2573"/>
    <w:rsid w:val="005A489F"/>
    <w:rsid w:val="005C496A"/>
    <w:rsid w:val="005C67BD"/>
    <w:rsid w:val="005F1826"/>
    <w:rsid w:val="005F350E"/>
    <w:rsid w:val="005F3DB2"/>
    <w:rsid w:val="006036BB"/>
    <w:rsid w:val="0061600A"/>
    <w:rsid w:val="006213EE"/>
    <w:rsid w:val="00627FE5"/>
    <w:rsid w:val="00634A99"/>
    <w:rsid w:val="0064736E"/>
    <w:rsid w:val="00654DD0"/>
    <w:rsid w:val="00675C2F"/>
    <w:rsid w:val="00675DB4"/>
    <w:rsid w:val="00676311"/>
    <w:rsid w:val="00680151"/>
    <w:rsid w:val="0068290C"/>
    <w:rsid w:val="00694EFB"/>
    <w:rsid w:val="0069743E"/>
    <w:rsid w:val="006B07C8"/>
    <w:rsid w:val="006B488C"/>
    <w:rsid w:val="006B7A43"/>
    <w:rsid w:val="006E0308"/>
    <w:rsid w:val="006E3003"/>
    <w:rsid w:val="00706034"/>
    <w:rsid w:val="00706208"/>
    <w:rsid w:val="007342D4"/>
    <w:rsid w:val="00734C02"/>
    <w:rsid w:val="00736D15"/>
    <w:rsid w:val="00766059"/>
    <w:rsid w:val="00767655"/>
    <w:rsid w:val="00776377"/>
    <w:rsid w:val="00784CEC"/>
    <w:rsid w:val="00786915"/>
    <w:rsid w:val="00791C6C"/>
    <w:rsid w:val="007A4FA6"/>
    <w:rsid w:val="007B2A02"/>
    <w:rsid w:val="007D03F1"/>
    <w:rsid w:val="007D6DCB"/>
    <w:rsid w:val="007F13B2"/>
    <w:rsid w:val="00806C34"/>
    <w:rsid w:val="0081273C"/>
    <w:rsid w:val="00822AB6"/>
    <w:rsid w:val="008261E9"/>
    <w:rsid w:val="00832908"/>
    <w:rsid w:val="00841FAB"/>
    <w:rsid w:val="00842256"/>
    <w:rsid w:val="00853AC3"/>
    <w:rsid w:val="00855B33"/>
    <w:rsid w:val="00863A01"/>
    <w:rsid w:val="00890E59"/>
    <w:rsid w:val="00894DB5"/>
    <w:rsid w:val="008A5E79"/>
    <w:rsid w:val="008B1885"/>
    <w:rsid w:val="008B6558"/>
    <w:rsid w:val="008C134C"/>
    <w:rsid w:val="008C2EC1"/>
    <w:rsid w:val="008D34D1"/>
    <w:rsid w:val="008D5020"/>
    <w:rsid w:val="008E175D"/>
    <w:rsid w:val="008F1603"/>
    <w:rsid w:val="008F1D0E"/>
    <w:rsid w:val="0090192B"/>
    <w:rsid w:val="0090576F"/>
    <w:rsid w:val="00905A34"/>
    <w:rsid w:val="00926961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83AEE"/>
    <w:rsid w:val="0098410C"/>
    <w:rsid w:val="00993A57"/>
    <w:rsid w:val="009A11A2"/>
    <w:rsid w:val="009A41AC"/>
    <w:rsid w:val="009B7FFE"/>
    <w:rsid w:val="009C0334"/>
    <w:rsid w:val="009C3941"/>
    <w:rsid w:val="009C3F1A"/>
    <w:rsid w:val="009C5F91"/>
    <w:rsid w:val="00A32BA3"/>
    <w:rsid w:val="00A3719D"/>
    <w:rsid w:val="00A63C65"/>
    <w:rsid w:val="00A714CD"/>
    <w:rsid w:val="00A76E09"/>
    <w:rsid w:val="00A8284B"/>
    <w:rsid w:val="00A85F2B"/>
    <w:rsid w:val="00AA021C"/>
    <w:rsid w:val="00AB5340"/>
    <w:rsid w:val="00AB7289"/>
    <w:rsid w:val="00AC15B1"/>
    <w:rsid w:val="00AE1254"/>
    <w:rsid w:val="00AE1276"/>
    <w:rsid w:val="00AE43DD"/>
    <w:rsid w:val="00AF3B42"/>
    <w:rsid w:val="00B00F3F"/>
    <w:rsid w:val="00B06656"/>
    <w:rsid w:val="00B15592"/>
    <w:rsid w:val="00B22171"/>
    <w:rsid w:val="00B415B2"/>
    <w:rsid w:val="00B46C14"/>
    <w:rsid w:val="00B777FA"/>
    <w:rsid w:val="00B87FE1"/>
    <w:rsid w:val="00BC3B7A"/>
    <w:rsid w:val="00BC426B"/>
    <w:rsid w:val="00BC4621"/>
    <w:rsid w:val="00BC4CEE"/>
    <w:rsid w:val="00BC5C61"/>
    <w:rsid w:val="00BD0713"/>
    <w:rsid w:val="00BD1F27"/>
    <w:rsid w:val="00BD7A0F"/>
    <w:rsid w:val="00C01624"/>
    <w:rsid w:val="00C02FFB"/>
    <w:rsid w:val="00C064F9"/>
    <w:rsid w:val="00C06F2E"/>
    <w:rsid w:val="00C17A2A"/>
    <w:rsid w:val="00C449F1"/>
    <w:rsid w:val="00C53E9D"/>
    <w:rsid w:val="00C9293C"/>
    <w:rsid w:val="00C94EFA"/>
    <w:rsid w:val="00C95A99"/>
    <w:rsid w:val="00CA2538"/>
    <w:rsid w:val="00CB133F"/>
    <w:rsid w:val="00CB63E9"/>
    <w:rsid w:val="00CC077A"/>
    <w:rsid w:val="00CC0F2C"/>
    <w:rsid w:val="00CC2B77"/>
    <w:rsid w:val="00CD1F6F"/>
    <w:rsid w:val="00CD6401"/>
    <w:rsid w:val="00CF4412"/>
    <w:rsid w:val="00D14BF9"/>
    <w:rsid w:val="00D1639F"/>
    <w:rsid w:val="00D17C91"/>
    <w:rsid w:val="00D20780"/>
    <w:rsid w:val="00D32477"/>
    <w:rsid w:val="00D51792"/>
    <w:rsid w:val="00D52295"/>
    <w:rsid w:val="00D67E20"/>
    <w:rsid w:val="00D83B17"/>
    <w:rsid w:val="00D84625"/>
    <w:rsid w:val="00D878EC"/>
    <w:rsid w:val="00D915C9"/>
    <w:rsid w:val="00D97287"/>
    <w:rsid w:val="00DB05E7"/>
    <w:rsid w:val="00DD04A5"/>
    <w:rsid w:val="00DD551C"/>
    <w:rsid w:val="00DD6A5D"/>
    <w:rsid w:val="00DE47B4"/>
    <w:rsid w:val="00DF0FFA"/>
    <w:rsid w:val="00E20687"/>
    <w:rsid w:val="00E20C3D"/>
    <w:rsid w:val="00E74240"/>
    <w:rsid w:val="00E86334"/>
    <w:rsid w:val="00E87999"/>
    <w:rsid w:val="00EB6F10"/>
    <w:rsid w:val="00EC078D"/>
    <w:rsid w:val="00EE7E2A"/>
    <w:rsid w:val="00EF74C4"/>
    <w:rsid w:val="00F00F4B"/>
    <w:rsid w:val="00F0397D"/>
    <w:rsid w:val="00F152F2"/>
    <w:rsid w:val="00F568F7"/>
    <w:rsid w:val="00F56FAF"/>
    <w:rsid w:val="00F61B24"/>
    <w:rsid w:val="00F65A00"/>
    <w:rsid w:val="00F72262"/>
    <w:rsid w:val="00F76685"/>
    <w:rsid w:val="00F83755"/>
    <w:rsid w:val="00F90E30"/>
    <w:rsid w:val="00F93B9B"/>
    <w:rsid w:val="00FA2A78"/>
    <w:rsid w:val="00FD59AE"/>
    <w:rsid w:val="00FE15A6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EB345D"/>
  <w15:docId w15:val="{8DD75746-7C64-40C9-86A6-BC1EB8BE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uiPriority w:val="99"/>
    <w:unhideWhenUsed/>
    <w:rsid w:val="0046053B"/>
    <w:rPr>
      <w:color w:val="009999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60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ksomhedsmiljoe@aalborg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B67DC9900D99475CB7CA385B6E08C7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678938-2FA3-4D02-A6A6-81D47469AF4C}"/>
      </w:docPartPr>
      <w:docPartBody>
        <w:p w:rsidR="004B6587" w:rsidRDefault="004B6587"/>
      </w:docPartBody>
    </w:docPart>
    <w:docPart>
      <w:docPartPr>
        <w:name w:val="801F68B2255E41F2A3E35618EE1C42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7718A7-B176-4F1D-B1F5-70AFF49AA872}"/>
      </w:docPartPr>
      <w:docPartBody>
        <w:p w:rsidR="004B6587" w:rsidRDefault="004B6587"/>
      </w:docPartBody>
    </w:docPart>
    <w:docPart>
      <w:docPartPr>
        <w:name w:val="23230AFEFFF14FE69CAA0FE2B5B3C2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F2BB3D-9CA6-4A22-9C2D-AC1B33C1778E}"/>
      </w:docPartPr>
      <w:docPartBody>
        <w:p w:rsidR="004B6587" w:rsidRDefault="004B6587"/>
      </w:docPartBody>
    </w:docPart>
    <w:docPart>
      <w:docPartPr>
        <w:name w:val="0EF40F26965C46E3B0D25DDA32D4F0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CCFD54-2ED8-44D9-876D-B00F1CBDAE33}"/>
      </w:docPartPr>
      <w:docPartBody>
        <w:p w:rsidR="004B6587" w:rsidRDefault="004B6587"/>
      </w:docPartBody>
    </w:docPart>
    <w:docPart>
      <w:docPartPr>
        <w:name w:val="13203BB2D7D548A09C07EC545E7E13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4CDC92-65B1-4A5E-A7DC-78C65A411C09}"/>
      </w:docPartPr>
      <w:docPartBody>
        <w:p w:rsidR="004B6587" w:rsidRDefault="004B6587"/>
      </w:docPartBody>
    </w:docPart>
    <w:docPart>
      <w:docPartPr>
        <w:name w:val="D2574B0824AF4A91A3EF882CBCAB17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DB1D6E-D23D-48F3-85DD-511818AEEFD3}"/>
      </w:docPartPr>
      <w:docPartBody>
        <w:p w:rsidR="004B6587" w:rsidRDefault="004B6587"/>
      </w:docPartBody>
    </w:docPart>
    <w:docPart>
      <w:docPartPr>
        <w:name w:val="3A07B539FD6342518D3856CE32B53E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740441-4FED-4F18-A82E-1FAD6D843C60}"/>
      </w:docPartPr>
      <w:docPartBody>
        <w:p w:rsidR="004B6587" w:rsidRDefault="004B6587"/>
      </w:docPartBody>
    </w:docPart>
    <w:docPart>
      <w:docPartPr>
        <w:name w:val="27366A59DFBF4D4E8E95128634D32B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6799B9-D587-4CC8-9782-BE25A5630A7B}"/>
      </w:docPartPr>
      <w:docPartBody>
        <w:p w:rsidR="004B6587" w:rsidRDefault="004B6587"/>
      </w:docPartBody>
    </w:docPart>
    <w:docPart>
      <w:docPartPr>
        <w:name w:val="1EC3096001314FE6B8AD8943F44C05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DB45F-66D1-4C44-9A02-E039F0177ADB}"/>
      </w:docPartPr>
      <w:docPartBody>
        <w:p w:rsidR="004B6587" w:rsidRDefault="004B65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D3A35"/>
    <w:rsid w:val="001E638D"/>
    <w:rsid w:val="002236A1"/>
    <w:rsid w:val="00304023"/>
    <w:rsid w:val="004B6587"/>
    <w:rsid w:val="004E31D9"/>
    <w:rsid w:val="0052189F"/>
    <w:rsid w:val="0063590B"/>
    <w:rsid w:val="006B6173"/>
    <w:rsid w:val="007E2616"/>
    <w:rsid w:val="00913EDD"/>
    <w:rsid w:val="00A275FE"/>
    <w:rsid w:val="00AB2C24"/>
    <w:rsid w:val="00B46F29"/>
    <w:rsid w:val="00C45BC8"/>
    <w:rsid w:val="00C9213B"/>
    <w:rsid w:val="00CE281F"/>
    <w:rsid w:val="00D458C8"/>
    <w:rsid w:val="00D66EEF"/>
    <w:rsid w:val="00DE7178"/>
    <w:rsid w:val="00F11B21"/>
    <w:rsid w:val="00FB1194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B9898D8B3C1449B6B6F8030C29162919">
    <w:name w:val="B9898D8B3C1449B6B6F8030C29162919"/>
    <w:rsid w:val="004B6587"/>
  </w:style>
  <w:style w:type="paragraph" w:customStyle="1" w:styleId="E6778874A0664876BD9D4918D1C903CB">
    <w:name w:val="E6778874A0664876BD9D4918D1C903CB"/>
    <w:rsid w:val="004B6587"/>
  </w:style>
  <w:style w:type="paragraph" w:customStyle="1" w:styleId="9291939012454BC89FE922253956E363">
    <w:name w:val="9291939012454BC89FE922253956E363"/>
    <w:rsid w:val="004B6587"/>
  </w:style>
  <w:style w:type="paragraph" w:customStyle="1" w:styleId="7415042DA70F474692753CEE7A436BD5">
    <w:name w:val="7415042DA70F474692753CEE7A436BD5"/>
    <w:rsid w:val="004B6587"/>
  </w:style>
  <w:style w:type="paragraph" w:customStyle="1" w:styleId="E8C53C8FED74448C9B8CDA79900285DA">
    <w:name w:val="E8C53C8FED74448C9B8CDA79900285DA"/>
    <w:rsid w:val="004B6587"/>
  </w:style>
  <w:style w:type="paragraph" w:customStyle="1" w:styleId="8AB68A64958E40809A117724C4B6A1E1">
    <w:name w:val="8AB68A64958E40809A117724C4B6A1E1"/>
    <w:rsid w:val="004B6587"/>
  </w:style>
  <w:style w:type="paragraph" w:customStyle="1" w:styleId="E6C578E8D2954D739689B3621B3B47A7">
    <w:name w:val="E6C578E8D2954D739689B3621B3B47A7"/>
    <w:rsid w:val="004B6587"/>
  </w:style>
  <w:style w:type="paragraph" w:customStyle="1" w:styleId="E8AAD77F7AE54B21A73C2B5A0BBAAA47">
    <w:name w:val="E8AAD77F7AE54B21A73C2B5A0BBAAA47"/>
    <w:rsid w:val="004B6587"/>
  </w:style>
  <w:style w:type="paragraph" w:customStyle="1" w:styleId="94C15D386C444A8282012404280C91E9">
    <w:name w:val="94C15D386C444A8282012404280C91E9"/>
    <w:rsid w:val="004B6587"/>
  </w:style>
  <w:style w:type="paragraph" w:customStyle="1" w:styleId="BB957885D4CF4495AB550CCFFF304937">
    <w:name w:val="BB957885D4CF4495AB550CCFFF304937"/>
    <w:rsid w:val="004B6587"/>
  </w:style>
  <w:style w:type="paragraph" w:customStyle="1" w:styleId="35ECF11750554C2C944B4B71C1D2C6E4">
    <w:name w:val="35ECF11750554C2C944B4B71C1D2C6E4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  <w:style w:type="paragraph" w:customStyle="1" w:styleId="AF4962DEFC384B13A933324DB2CF2D43">
    <w:name w:val="AF4962DEFC384B13A933324DB2CF2D43"/>
    <w:rsid w:val="004B6587"/>
  </w:style>
  <w:style w:type="paragraph" w:customStyle="1" w:styleId="09AB98E1A37B4651BF0FF87656811B3E">
    <w:name w:val="09AB98E1A37B4651BF0FF87656811B3E"/>
    <w:rsid w:val="004B6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4FC37-C1D7-42F0-B89A-EA098D627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2</TotalTime>
  <Pages>1</Pages>
  <Words>259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Kommune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Rasmussen</dc:creator>
  <cp:lastModifiedBy>Eva Kjær</cp:lastModifiedBy>
  <cp:revision>6</cp:revision>
  <cp:lastPrinted>2013-12-11T13:26:00Z</cp:lastPrinted>
  <dcterms:created xsi:type="dcterms:W3CDTF">2021-07-02T10:31:00Z</dcterms:created>
  <dcterms:modified xsi:type="dcterms:W3CDTF">2021-07-02T10:33:00Z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</Properties>
</file>