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0E289BA1" w:rsidR="006B795C" w:rsidRPr="006B795C" w:rsidRDefault="00AD77CF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Martin Lund Hansen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46E7237D" w:rsidR="006B795C" w:rsidRPr="006B795C" w:rsidRDefault="00AD77CF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Gammelgårdvej 6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6870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Ølgod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711006F3" w:rsidR="006B795C" w:rsidRDefault="00AD77CF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38855506</w:t>
            </w:r>
          </w:p>
          <w:p w14:paraId="705E26E4" w14:textId="6706F7C1" w:rsidR="001E7E44" w:rsidRDefault="001E7E4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</w:p>
          <w:p w14:paraId="3F2C0D7E" w14:textId="14D942FA" w:rsidR="006B795C" w:rsidRPr="006B795C" w:rsidRDefault="00AD77CF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92476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11F8C0A3" w:rsidR="006B795C" w:rsidRPr="006B795C" w:rsidRDefault="00553C8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12-3-19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6DEB25A4" w:rsidR="006B795C" w:rsidRPr="006B795C" w:rsidRDefault="00AD77CF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Tilsyn, Anmeldt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0B8526A7" w:rsidR="006B795C" w:rsidRPr="00A2316A" w:rsidRDefault="00AD77CF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HG1201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Husdyrbrug med §12 nr. 1) godkendelse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2702A47B" w:rsidR="006B795C" w:rsidRPr="006B795C" w:rsidRDefault="007942F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Landbrug 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1C612CC0" w:rsidR="006B795C" w:rsidRPr="006B795C" w:rsidRDefault="007942F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76A5E70B" w:rsidR="006B795C" w:rsidRPr="006B795C" w:rsidRDefault="007942F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59C42EF5" w:rsidR="006B795C" w:rsidRPr="006B795C" w:rsidRDefault="007942F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Egenkontrol </w:t>
            </w:r>
          </w:p>
        </w:tc>
        <w:tc>
          <w:tcPr>
            <w:tcW w:w="4325" w:type="dxa"/>
          </w:tcPr>
          <w:p w14:paraId="76EE71A7" w14:textId="4F18B298" w:rsidR="006B795C" w:rsidRPr="006B795C" w:rsidRDefault="007942F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Ikke kontrolleret 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B81D1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8EFF1FC" w14:textId="77777777" w:rsidR="006B795C" w:rsidRPr="006B795C" w:rsidRDefault="006B795C"/>
  </w:endnote>
  <w:endnote w:type="continuationSeparator" w:id="0">
    <w:p w14:paraId="6B626426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38A90988" w14:textId="77777777" w:rsidR="006B795C" w:rsidRPr="006B795C" w:rsidRDefault="006B79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60E99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73AE25D" w14:textId="77777777" w:rsidR="006B795C" w:rsidRPr="006B795C" w:rsidRDefault="006B795C"/>
  </w:footnote>
  <w:footnote w:type="continuationSeparator" w:id="0">
    <w:p w14:paraId="26406F75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11009C18" w14:textId="77777777" w:rsidR="006B795C" w:rsidRPr="006B795C" w:rsidRDefault="006B79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557672014">
    <w:abstractNumId w:val="0"/>
  </w:num>
  <w:num w:numId="2" w16cid:durableId="13129781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55D6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53C87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23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26DC3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42FA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CF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96</Words>
  <Characters>608</Characters>
  <Application>Microsoft Office Word</Application>
  <DocSecurity>0</DocSecurity>
  <PresentationFormat/>
  <Lines>40</Lines>
  <Paragraphs>28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676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2</cp:revision>
  <cp:lastPrinted>2016-03-23T10:48:00Z</cp:lastPrinted>
  <dcterms:created xsi:type="dcterms:W3CDTF">2024-07-18T09:32:00Z</dcterms:created>
  <dcterms:modified xsi:type="dcterms:W3CDTF">2024-07-18T09:32:00Z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