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AC34A5" w:rsidTr="008D17A1">
        <w:trPr>
          <w:trHeight w:hRule="exact" w:val="743"/>
        </w:trPr>
        <w:tc>
          <w:tcPr>
            <w:tcW w:w="7195" w:type="dxa"/>
          </w:tcPr>
          <w:p w:rsidR="00DE7B6F" w:rsidRPr="00AC34A5" w:rsidRDefault="00DE7B6F" w:rsidP="00CD7D0D">
            <w:pPr>
              <w:spacing w:line="240" w:lineRule="auto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870" w:type="dxa"/>
            <w:vMerge w:val="restart"/>
            <w:noWrap/>
          </w:tcPr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rPr>
                <w:b/>
              </w:rPr>
              <w:t>Miljø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Skelbækvej 2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6200 Aabenraa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Tlf.: 7376 7676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>Dato:</w:t>
            </w:r>
            <w:r w:rsidR="0080757B">
              <w:t xml:space="preserve"> 11. september 2017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 xml:space="preserve">Sagsnr.: </w:t>
            </w:r>
            <w:r w:rsidR="0080757B">
              <w:t>17/25349</w:t>
            </w:r>
          </w:p>
          <w:p w:rsidR="00AC34A5" w:rsidRPr="00AC34A5" w:rsidRDefault="00AC34A5" w:rsidP="00CD7D0D">
            <w:pPr>
              <w:pStyle w:val="Kolofon"/>
              <w:spacing w:line="240" w:lineRule="auto"/>
            </w:pPr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 xml:space="preserve">Kontakt: </w:t>
            </w:r>
            <w:proofErr w:type="spellStart"/>
            <w:r w:rsidR="00237010">
              <w:t>jnp</w:t>
            </w:r>
            <w:proofErr w:type="spellEnd"/>
          </w:p>
          <w:p w:rsidR="00AC34A5" w:rsidRPr="00AC34A5" w:rsidRDefault="00AC34A5" w:rsidP="00CD7D0D">
            <w:pPr>
              <w:pStyle w:val="Kolofon"/>
              <w:spacing w:line="240" w:lineRule="auto"/>
            </w:pPr>
            <w:r w:rsidRPr="00AC34A5">
              <w:t xml:space="preserve">Direkte tlf.: </w:t>
            </w:r>
            <w:r w:rsidR="00F970C5">
              <w:t xml:space="preserve"> </w:t>
            </w:r>
            <w:r w:rsidR="00237010">
              <w:t>73 76 72 83</w:t>
            </w:r>
          </w:p>
          <w:p w:rsidR="00AC68D6" w:rsidRPr="00AC34A5" w:rsidRDefault="00AC34A5" w:rsidP="00237010">
            <w:pPr>
              <w:pStyle w:val="Kolofon"/>
              <w:spacing w:line="240" w:lineRule="auto"/>
            </w:pPr>
            <w:r w:rsidRPr="00AC34A5">
              <w:t xml:space="preserve">E-mail: </w:t>
            </w:r>
            <w:r w:rsidR="00237010">
              <w:t>jnp@aabenraa.dk</w:t>
            </w:r>
          </w:p>
        </w:tc>
      </w:tr>
      <w:tr w:rsidR="00AC68D6" w:rsidRPr="00AC34A5" w:rsidTr="00C47C41">
        <w:trPr>
          <w:trHeight w:hRule="exact" w:val="3119"/>
        </w:trPr>
        <w:tc>
          <w:tcPr>
            <w:tcW w:w="7195" w:type="dxa"/>
          </w:tcPr>
          <w:p w:rsidR="00AC68D6" w:rsidRDefault="0080757B" w:rsidP="00CD7D0D">
            <w:pPr>
              <w:spacing w:line="240" w:lineRule="auto"/>
            </w:pPr>
            <w:r>
              <w:t xml:space="preserve">Tinglev </w:t>
            </w:r>
            <w:proofErr w:type="spellStart"/>
            <w:r>
              <w:t>Rideklub</w:t>
            </w:r>
            <w:proofErr w:type="spellEnd"/>
          </w:p>
          <w:p w:rsidR="0080757B" w:rsidRDefault="0080757B" w:rsidP="00CD7D0D">
            <w:pPr>
              <w:spacing w:line="240" w:lineRule="auto"/>
            </w:pPr>
            <w:r>
              <w:t>c/o Ewald Nielsen</w:t>
            </w:r>
          </w:p>
          <w:p w:rsidR="0080757B" w:rsidRDefault="0080757B" w:rsidP="00CD7D0D">
            <w:pPr>
              <w:spacing w:line="240" w:lineRule="auto"/>
            </w:pPr>
            <w:proofErr w:type="spellStart"/>
            <w:r>
              <w:t>Nørreagervej</w:t>
            </w:r>
            <w:proofErr w:type="spellEnd"/>
            <w:r>
              <w:t xml:space="preserve"> 54</w:t>
            </w:r>
          </w:p>
          <w:p w:rsidR="0080757B" w:rsidRPr="00AC34A5" w:rsidRDefault="0080757B" w:rsidP="00CD7D0D">
            <w:pPr>
              <w:spacing w:line="240" w:lineRule="auto"/>
            </w:pPr>
            <w:r>
              <w:t>6360 Tinglev</w:t>
            </w:r>
          </w:p>
        </w:tc>
        <w:tc>
          <w:tcPr>
            <w:tcW w:w="2870" w:type="dxa"/>
            <w:vMerge/>
            <w:noWrap/>
          </w:tcPr>
          <w:p w:rsidR="00AC68D6" w:rsidRPr="00AC34A5" w:rsidRDefault="00AC68D6" w:rsidP="00CD7D0D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AC34A5" w:rsidRPr="00D8573F" w:rsidRDefault="00451A17" w:rsidP="0093202D">
      <w:pPr>
        <w:spacing w:line="240" w:lineRule="auto"/>
        <w:rPr>
          <w:rFonts w:asciiTheme="minorHAnsi" w:hAnsiTheme="minorHAnsi"/>
          <w:sz w:val="32"/>
          <w:szCs w:val="32"/>
        </w:rPr>
      </w:pPr>
      <w:bookmarkStart w:id="1" w:name="bmkHeader"/>
      <w:bookmarkEnd w:id="1"/>
      <w:r>
        <w:rPr>
          <w:rFonts w:asciiTheme="minorHAnsi" w:hAnsiTheme="minorHAnsi"/>
          <w:sz w:val="32"/>
          <w:szCs w:val="32"/>
        </w:rPr>
        <w:t>T</w:t>
      </w:r>
      <w:r w:rsidR="00D8573F" w:rsidRPr="00D8573F">
        <w:rPr>
          <w:rFonts w:asciiTheme="minorHAnsi" w:hAnsiTheme="minorHAnsi"/>
          <w:sz w:val="32"/>
          <w:szCs w:val="32"/>
        </w:rPr>
        <w:t>ilsynsrapport for miljøtilsyn</w:t>
      </w:r>
      <w:r w:rsidR="0080757B">
        <w:rPr>
          <w:rFonts w:asciiTheme="minorHAnsi" w:hAnsiTheme="minorHAnsi"/>
          <w:sz w:val="32"/>
          <w:szCs w:val="32"/>
        </w:rPr>
        <w:t xml:space="preserve"> på J. </w:t>
      </w:r>
      <w:proofErr w:type="spellStart"/>
      <w:r w:rsidR="0080757B">
        <w:rPr>
          <w:rFonts w:asciiTheme="minorHAnsi" w:hAnsiTheme="minorHAnsi"/>
          <w:sz w:val="32"/>
          <w:szCs w:val="32"/>
        </w:rPr>
        <w:t>Schilgen</w:t>
      </w:r>
      <w:proofErr w:type="spellEnd"/>
      <w:r w:rsidR="0080757B">
        <w:rPr>
          <w:rFonts w:asciiTheme="minorHAnsi" w:hAnsiTheme="minorHAnsi"/>
          <w:sz w:val="32"/>
          <w:szCs w:val="32"/>
        </w:rPr>
        <w:t xml:space="preserve"> Vej 4</w:t>
      </w:r>
    </w:p>
    <w:p w:rsidR="00AC34A5" w:rsidRPr="00ED655E" w:rsidRDefault="00AC34A5" w:rsidP="00CD7D0D">
      <w:pPr>
        <w:spacing w:line="240" w:lineRule="auto"/>
        <w:rPr>
          <w:b/>
        </w:rPr>
      </w:pPr>
    </w:p>
    <w:p w:rsidR="00AC34A5" w:rsidRPr="00ED655E" w:rsidRDefault="00DE0BA0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Oplys</w:t>
      </w:r>
      <w:r w:rsidR="00D70DC2" w:rsidRPr="00ED655E">
        <w:rPr>
          <w:rFonts w:ascii="Verdana" w:hAnsi="Verdana"/>
          <w:b/>
          <w:sz w:val="20"/>
          <w:szCs w:val="20"/>
        </w:rPr>
        <w:t>ninger om virksomheden</w:t>
      </w:r>
    </w:p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tbl>
      <w:tblPr>
        <w:tblW w:w="98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91"/>
      </w:tblGrid>
      <w:tr w:rsidR="00EB620E" w:rsidRPr="00ED655E" w:rsidTr="00F80FBD">
        <w:trPr>
          <w:cantSplit/>
          <w:trHeight w:val="492"/>
        </w:trPr>
        <w:tc>
          <w:tcPr>
            <w:tcW w:w="3119" w:type="dxa"/>
          </w:tcPr>
          <w:p w:rsidR="00EB620E" w:rsidRPr="00ED655E" w:rsidRDefault="0093202D" w:rsidP="00D8573F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 xml:space="preserve">Navn </w:t>
            </w:r>
          </w:p>
        </w:tc>
        <w:tc>
          <w:tcPr>
            <w:tcW w:w="6691" w:type="dxa"/>
          </w:tcPr>
          <w:p w:rsidR="00EB620E" w:rsidRPr="00ED655E" w:rsidRDefault="00237010" w:rsidP="00CD7D0D">
            <w:pPr>
              <w:spacing w:line="240" w:lineRule="auto"/>
            </w:pPr>
            <w:r>
              <w:t xml:space="preserve">Tinglev </w:t>
            </w:r>
            <w:proofErr w:type="spellStart"/>
            <w:r>
              <w:t>Rideklub</w:t>
            </w:r>
            <w:proofErr w:type="spellEnd"/>
          </w:p>
        </w:tc>
      </w:tr>
      <w:tr w:rsidR="00EB620E" w:rsidRPr="00ED655E" w:rsidTr="00F80FBD">
        <w:trPr>
          <w:cantSplit/>
          <w:trHeight w:val="428"/>
        </w:trPr>
        <w:tc>
          <w:tcPr>
            <w:tcW w:w="3119" w:type="dxa"/>
          </w:tcPr>
          <w:p w:rsidR="00EB620E" w:rsidRPr="00ED655E" w:rsidRDefault="0093202D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Anlæggets adresse</w:t>
            </w:r>
            <w:r w:rsidRPr="00ED655E">
              <w:t>:</w:t>
            </w:r>
          </w:p>
        </w:tc>
        <w:tc>
          <w:tcPr>
            <w:tcW w:w="6691" w:type="dxa"/>
          </w:tcPr>
          <w:p w:rsidR="00EB620E" w:rsidRPr="00ED655E" w:rsidRDefault="00237010" w:rsidP="00EB620E">
            <w:pPr>
              <w:tabs>
                <w:tab w:val="left" w:pos="8440"/>
              </w:tabs>
              <w:spacing w:line="240" w:lineRule="auto"/>
              <w:rPr>
                <w:b/>
              </w:rPr>
            </w:pPr>
            <w:proofErr w:type="spellStart"/>
            <w:r>
              <w:t>J.Schilgen</w:t>
            </w:r>
            <w:proofErr w:type="spellEnd"/>
            <w:r>
              <w:t xml:space="preserve"> Vej 4</w:t>
            </w:r>
            <w:r w:rsidR="00EB620E" w:rsidRPr="00ED655E">
              <w:tab/>
            </w:r>
          </w:p>
        </w:tc>
      </w:tr>
      <w:tr w:rsidR="00EB620E" w:rsidRPr="00ED655E" w:rsidTr="00F80FBD">
        <w:trPr>
          <w:cantSplit/>
          <w:trHeight w:val="404"/>
        </w:trPr>
        <w:tc>
          <w:tcPr>
            <w:tcW w:w="3119" w:type="dxa"/>
          </w:tcPr>
          <w:p w:rsidR="00EB620E" w:rsidRPr="00ED655E" w:rsidRDefault="0093202D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CVR nr.</w:t>
            </w:r>
          </w:p>
        </w:tc>
        <w:tc>
          <w:tcPr>
            <w:tcW w:w="6691" w:type="dxa"/>
          </w:tcPr>
          <w:p w:rsidR="00EB620E" w:rsidRPr="00ED655E" w:rsidRDefault="00237010" w:rsidP="00CD7D0D">
            <w:pPr>
              <w:spacing w:line="240" w:lineRule="auto"/>
            </w:pPr>
            <w:r>
              <w:t>97530750</w:t>
            </w:r>
          </w:p>
        </w:tc>
      </w:tr>
      <w:tr w:rsidR="00EB620E" w:rsidRPr="00ED655E" w:rsidTr="00F80FBD">
        <w:trPr>
          <w:cantSplit/>
          <w:trHeight w:val="411"/>
        </w:trPr>
        <w:tc>
          <w:tcPr>
            <w:tcW w:w="3119" w:type="dxa"/>
          </w:tcPr>
          <w:p w:rsidR="00EB620E" w:rsidRPr="00ED655E" w:rsidRDefault="0093202D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P nr.</w:t>
            </w:r>
          </w:p>
        </w:tc>
        <w:tc>
          <w:tcPr>
            <w:tcW w:w="6691" w:type="dxa"/>
          </w:tcPr>
          <w:p w:rsidR="00EB620E" w:rsidRPr="00ED655E" w:rsidRDefault="00237010" w:rsidP="00CD7D0D">
            <w:pPr>
              <w:spacing w:line="240" w:lineRule="auto"/>
              <w:rPr>
                <w:b/>
              </w:rPr>
            </w:pPr>
            <w:r>
              <w:t>1002867767</w:t>
            </w:r>
          </w:p>
        </w:tc>
      </w:tr>
    </w:tbl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p w:rsidR="00AC34A5" w:rsidRPr="00ED655E" w:rsidRDefault="00D70DC2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Tilsynsoplysninger</w:t>
      </w:r>
    </w:p>
    <w:p w:rsidR="00AC34A5" w:rsidRPr="00ED655E" w:rsidRDefault="00AC34A5" w:rsidP="00CD7D0D">
      <w:pPr>
        <w:pStyle w:val="Listeafsnit"/>
        <w:rPr>
          <w:rFonts w:ascii="Verdana" w:hAnsi="Verdana"/>
          <w:b/>
          <w:sz w:val="20"/>
          <w:szCs w:val="20"/>
        </w:rPr>
      </w:pPr>
    </w:p>
    <w:tbl>
      <w:tblPr>
        <w:tblStyle w:val="Tabel-Gitter"/>
        <w:tblW w:w="9781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"/>
        <w:gridCol w:w="3111"/>
        <w:gridCol w:w="6627"/>
        <w:gridCol w:w="38"/>
      </w:tblGrid>
      <w:tr w:rsidR="00440CF7" w:rsidRPr="00ED655E" w:rsidTr="00D8573F">
        <w:trPr>
          <w:gridAfter w:val="1"/>
          <w:wAfter w:w="38" w:type="dxa"/>
          <w:cantSplit/>
          <w:trHeight w:val="346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440CF7" w:rsidP="00440CF7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 xml:space="preserve">Tilsynsform: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237010" w:rsidP="00CD7D0D">
            <w:pPr>
              <w:spacing w:line="240" w:lineRule="auto"/>
            </w:pPr>
            <w:r>
              <w:t>landbrug, basis</w:t>
            </w:r>
          </w:p>
        </w:tc>
      </w:tr>
      <w:tr w:rsidR="00440CF7" w:rsidRPr="00ED655E" w:rsidTr="00F80FBD">
        <w:trPr>
          <w:gridAfter w:val="1"/>
          <w:wAfter w:w="38" w:type="dxa"/>
          <w:cantSplit/>
          <w:trHeight w:val="4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440CF7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Tilsynsdato: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F7" w:rsidRPr="00ED655E" w:rsidRDefault="00237010" w:rsidP="00CD7D0D">
            <w:pPr>
              <w:spacing w:line="240" w:lineRule="auto"/>
            </w:pPr>
            <w:r>
              <w:t>06-09-2017</w:t>
            </w:r>
          </w:p>
        </w:tc>
      </w:tr>
      <w:tr w:rsidR="00440CF7" w:rsidRPr="00ED655E" w:rsidTr="00F80FBD">
        <w:tblPrEx>
          <w:tblBorders>
            <w:insideH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cantSplit/>
          <w:trHeight w:val="424"/>
        </w:trPr>
        <w:tc>
          <w:tcPr>
            <w:tcW w:w="3119" w:type="dxa"/>
          </w:tcPr>
          <w:p w:rsidR="00440CF7" w:rsidRPr="00ED655E" w:rsidRDefault="00440CF7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Deltagere ved tilsynet:</w:t>
            </w:r>
          </w:p>
        </w:tc>
        <w:tc>
          <w:tcPr>
            <w:tcW w:w="6662" w:type="dxa"/>
            <w:gridSpan w:val="2"/>
          </w:tcPr>
          <w:p w:rsidR="00440CF7" w:rsidRPr="00ED655E" w:rsidRDefault="00237010" w:rsidP="00CD7D0D">
            <w:pPr>
              <w:spacing w:line="240" w:lineRule="auto"/>
            </w:pPr>
            <w:r>
              <w:t xml:space="preserve">Ewald, Tinglev </w:t>
            </w:r>
            <w:r w:rsidR="00FC3F93">
              <w:t>Ride klub</w:t>
            </w:r>
            <w:r>
              <w:t>, T</w:t>
            </w:r>
            <w:r w:rsidR="0080757B">
              <w:t>i</w:t>
            </w:r>
            <w:r>
              <w:t>na og Jørn Aabenraa Kommune</w:t>
            </w:r>
          </w:p>
        </w:tc>
      </w:tr>
      <w:tr w:rsidR="00D8573F" w:rsidRPr="00ED655E" w:rsidTr="00F80FBD">
        <w:tblPrEx>
          <w:tblBorders>
            <w:insideH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cantSplit/>
          <w:trHeight w:val="416"/>
        </w:trPr>
        <w:tc>
          <w:tcPr>
            <w:tcW w:w="3119" w:type="dxa"/>
          </w:tcPr>
          <w:p w:rsidR="00D8573F" w:rsidRPr="00ED655E" w:rsidRDefault="00D8573F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Tilsynsførende:</w:t>
            </w:r>
          </w:p>
        </w:tc>
        <w:tc>
          <w:tcPr>
            <w:tcW w:w="6662" w:type="dxa"/>
            <w:gridSpan w:val="2"/>
          </w:tcPr>
          <w:p w:rsidR="00D8573F" w:rsidRPr="00ED655E" w:rsidRDefault="00237010" w:rsidP="00CD7D0D">
            <w:pPr>
              <w:spacing w:line="240" w:lineRule="auto"/>
            </w:pPr>
            <w:r>
              <w:t>Jørn Nissen Petersen</w:t>
            </w:r>
          </w:p>
        </w:tc>
      </w:tr>
    </w:tbl>
    <w:p w:rsidR="001B7B13" w:rsidRDefault="001B7B13" w:rsidP="00D8573F">
      <w:pPr>
        <w:rPr>
          <w:b/>
        </w:rPr>
      </w:pPr>
    </w:p>
    <w:p w:rsidR="001B7B13" w:rsidRDefault="001B7B13" w:rsidP="001B7B13">
      <w:pPr>
        <w:rPr>
          <w:b/>
        </w:rPr>
      </w:pPr>
      <w:r>
        <w:rPr>
          <w:b/>
        </w:rPr>
        <w:t>Baggrund for tilsynet</w:t>
      </w:r>
    </w:p>
    <w:p w:rsidR="001B7B13" w:rsidRDefault="001B7B13" w:rsidP="001B7B13">
      <w:r>
        <w:t>Aabenraa Kommune, Team Miljø, har udført tilsyn på dit landbrug i henhold til Hu</w:t>
      </w:r>
      <w:r>
        <w:t>s</w:t>
      </w:r>
      <w:r>
        <w:t xml:space="preserve">dyrbrugsloven nr. 256 af 21. marts 2017. </w:t>
      </w:r>
      <w:r w:rsidRPr="00C2125E">
        <w:t>Baggrunden for tilsynet er kommunens fo</w:t>
      </w:r>
      <w:r w:rsidRPr="00C2125E">
        <w:t>r</w:t>
      </w:r>
      <w:r w:rsidRPr="00C2125E">
        <w:t>pligtigelse til</w:t>
      </w:r>
      <w:r>
        <w:t>,</w:t>
      </w:r>
      <w:r w:rsidRPr="00C2125E">
        <w:t xml:space="preserve"> at føre tilsyn med, at </w:t>
      </w:r>
      <w:r>
        <w:t xml:space="preserve">landbruget </w:t>
      </w:r>
      <w:r w:rsidRPr="00C2125E">
        <w:t xml:space="preserve">overholder </w:t>
      </w:r>
      <w:r>
        <w:t xml:space="preserve">husdyrbrugsloven </w:t>
      </w:r>
      <w:r w:rsidRPr="00C2125E">
        <w:t xml:space="preserve">i den daglige drift i forhold til lovens bestemmelser. </w:t>
      </w:r>
    </w:p>
    <w:p w:rsidR="001B7B13" w:rsidRPr="00866F42" w:rsidRDefault="001B7B13" w:rsidP="001B7B13">
      <w:pPr>
        <w:spacing w:after="161" w:line="240" w:lineRule="auto"/>
        <w:outlineLvl w:val="0"/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</w:pPr>
      <w:r w:rsidRPr="00866F42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t>Note 1</w:t>
      </w:r>
      <w:r w:rsidRPr="00866F42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br/>
        <w:t>Loven indeholder bestemmelser, der gennemfører dele af Europa-Parlamentets og Rådets direktiv 2011/92/EU af 13. december 2011, EU-Tidende 2012, nr. L 26, side 1, som ændret senest ved Rådets direktiv 2014/52/EU af 16. april 2014, EU-Tidende 2014, nr. L 124, side 1, dele af Europa-Parlamentets og Rådets direktiv 2010/75/EU af 24. november 2010, EU-Tidende 2010, nr. L 334, side 17, dele af Europa-Parlamentets og Rådets direktiv 2009/147/EF af 30. november 2009, EU-Tidende 2010, nr. L 20, side 7, som ændret senest ved Rådets direktiv 2013/17/EU af 13. maj 2013, EU-Tidende 2013, nr. L 158, side 193, dele af Rådets direktiv 92/43/EØF af 21. maj 1992, EF-Tidende 1992, nr. L 206, side 7, som ændret senest ved Rådets direktiv 2013/17/EU af 13. maj 2013, EU-Tidende 2013, nr. L 158, side 193, dele af Europa-Parlamentets og Rådets direktiv 2001/81/EF af 23. oktober 2001, EF-Tidende 2001, nr. L 309, side 22, som ændret senest ved Rådets direktiv 2013/17/EU af 13. maj 2013, EU-Tidende 2013, nr. L 158, side 193, dele af Europa-Parlamentets og Rådets direktiv 2004/35/EF af 21. april 2004, EU-Tidende 2004, nr. L 143, side 56, som ændret senest ved Europa-Parlamentets og Rådets direktiv 2013/30/EU af 12. juni 2013, EU-Tidende 2013, nr. L 178, side 66, dele af Europa-Parlamentets og Rådets direktiv 2000/60/EF af 23. oktober 2000, EF-Tidende 2000, nr. L 327, side 1, som ændret senest ved Kommissionens direktiv 2014/101/EU af 30. oktober 2014, EU-Tidende 2014, nr. L 311, side 32, og dele af Rådets direktiv 91/676/EØF af 12. december 1991, EF-Tidende 1991, nr. L 375, side 1, som ændret senest ved Europa-Parlamentets og Rådets forordning (EF) nr. 1882/2003/EF af 29. september 2003, EU-Tidende 2003, nr. L 284, side 1, som ændret senest ved Europa-Parlamentets og Rådets forordning (EF) nr. 1137/2008 af 22. oktober 2008, EU-Tidende 2008, nr. L 311, side 1.</w:t>
      </w:r>
    </w:p>
    <w:p w:rsidR="001B7B13" w:rsidRPr="00DB3ECA" w:rsidRDefault="001B7B13" w:rsidP="001B7B13">
      <w:pPr>
        <w:spacing w:after="161" w:line="240" w:lineRule="auto"/>
        <w:outlineLvl w:val="0"/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</w:pPr>
      <w:r w:rsidRPr="00DB3ECA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t>Note 1)</w:t>
      </w:r>
      <w:r w:rsidRPr="00DB3ECA">
        <w:rPr>
          <w:rFonts w:ascii="Georgia" w:eastAsia="Times New Roman" w:hAnsi="Georgia" w:cs="Arial"/>
          <w:b/>
          <w:bCs/>
          <w:vanish/>
          <w:color w:val="222222"/>
          <w:spacing w:val="5"/>
          <w:kern w:val="36"/>
          <w:sz w:val="46"/>
          <w:szCs w:val="46"/>
          <w:lang w:eastAsia="da-DK"/>
        </w:rPr>
        <w:br/>
        <w:t>Loven indeholder bestemmelser, der gennemfører dele af Europa-Parlamentets og Rådets direktiv 2011/92/EU af 13. december 2011, EU-Tidende 2012, nr. L 26, side 1, som ændret senest ved Rådets direktiv 2014/52/EU af 16. april 2014, EU-Tidende 2014, nr. L 124, side 1, dele af Europa-Parlamentets og Rådets direktiv 2010/75/EU af 24. november 2010, EU-Tidende 2010, nr. L 334, side 17, dele af Europa-Parlamentets og Rådets direktiv 2009/147/EF af 30. november 2009, EU-Tidende 2010, nr. L 20, side 7, som ændret senest ved Rådets direktiv 2013/17/EU af 13. maj 2013, EU-Tidende 2013, nr. L 158, side 193, dele af Rådets direktiv 92/43/EØF af 21. maj 1992, EF-Tidende 1992, nr. L 206, side 7, som ændret senest ved Rådets direktiv 2013/17/EU af 13. maj 2013, EU-Tidende 2013, nr. L 158, side 193, dele af Europa-Parlamentets og Rådets direktiv 2001/81/EF af 23. oktober 2001, EF-Tidende 2001, nr. L 309, side 22, som ændret senest ved Rådets direktiv 2013/17/EU af 13. maj 2013, EU-Tidende 2013, nr. L 158, side 193, dele af Europa-Parlamentets og Rådets direktiv 2004/35/EF af 21. april 2004, EU-Tidende 2004, nr. L 143, side 56, som ændret senest ved Europa-Parlamentets og Rådets direktiv 2013/30/EU af 12. juni 2013, EU-Tidende 2013, nr. L 178, side 66, og dele af Europa-Parlamentets og Rådets direktiv 2000/60/EF af 23. oktober 2000, EF-Tidende 2000, nr. L 327, side 1, som ændret senest ved Kommissionens direktiv 2014/101/EU af 30. oktober 2014, EU-Tidende 2014, nr. L 311, side 32.</w:t>
      </w:r>
    </w:p>
    <w:p w:rsidR="001B7B13" w:rsidRPr="004A29B5" w:rsidRDefault="001B7B13" w:rsidP="001B7B13">
      <w:pPr>
        <w:spacing w:before="100" w:beforeAutospacing="1" w:after="100" w:afterAutospacing="1" w:line="240" w:lineRule="auto"/>
        <w:outlineLvl w:val="0"/>
      </w:pPr>
      <w:r w:rsidRPr="004A29B5">
        <w:t>Virksomheden er desuden omfattet af følgende reguleringsgrundlag:</w:t>
      </w:r>
    </w:p>
    <w:p w:rsidR="001B7B13" w:rsidRPr="004A29B5" w:rsidRDefault="001B7B13" w:rsidP="001B7B13">
      <w:pPr>
        <w:pStyle w:val="Listeafsnit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 xml:space="preserve">Bekendtgørelse om erhvervsmæssigt dyrehold, husdyrgødning, ensilage m.v. nr. </w:t>
      </w:r>
      <w:r>
        <w:rPr>
          <w:rFonts w:ascii="Verdana" w:hAnsi="Verdana"/>
          <w:sz w:val="20"/>
          <w:szCs w:val="20"/>
        </w:rPr>
        <w:t>865 af 23. juni 2017</w:t>
      </w:r>
      <w:r w:rsidRPr="004A29B5">
        <w:rPr>
          <w:rFonts w:ascii="Verdana" w:hAnsi="Verdana"/>
          <w:sz w:val="20"/>
          <w:szCs w:val="20"/>
        </w:rPr>
        <w:t>.</w:t>
      </w:r>
    </w:p>
    <w:p w:rsidR="001B7B13" w:rsidRPr="004A29B5" w:rsidRDefault="001B7B13" w:rsidP="001B7B13">
      <w:pPr>
        <w:pStyle w:val="Listeafsnit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 xml:space="preserve">Bekendtgørelse om tilladelse og godkendelse m.v. af husdyrbrug nr. </w:t>
      </w:r>
      <w:r>
        <w:rPr>
          <w:rFonts w:ascii="Verdana" w:hAnsi="Verdana"/>
          <w:sz w:val="20"/>
          <w:szCs w:val="20"/>
        </w:rPr>
        <w:t>916 af 23. juni 2017</w:t>
      </w:r>
      <w:r w:rsidRPr="004A29B5">
        <w:rPr>
          <w:rFonts w:ascii="Verdana" w:hAnsi="Verdana"/>
          <w:sz w:val="20"/>
          <w:szCs w:val="20"/>
        </w:rPr>
        <w:t>.</w:t>
      </w:r>
    </w:p>
    <w:p w:rsidR="001B7B13" w:rsidRPr="004A29B5" w:rsidRDefault="001B7B13" w:rsidP="001B7B13">
      <w:pPr>
        <w:pStyle w:val="Listeafsnit"/>
        <w:numPr>
          <w:ilvl w:val="0"/>
          <w:numId w:val="10"/>
        </w:numPr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lastRenderedPageBreak/>
        <w:t xml:space="preserve">Aabenraa Kommunes retningslinjer for bortskaffelse af affald. Se dette link: </w:t>
      </w:r>
      <w:hyperlink r:id="rId9" w:history="1">
        <w:r w:rsidRPr="004A29B5">
          <w:rPr>
            <w:rStyle w:val="Hyperlink"/>
            <w:rFonts w:ascii="Verdana" w:hAnsi="Verdana"/>
            <w:sz w:val="20"/>
            <w:szCs w:val="20"/>
          </w:rPr>
          <w:t>https://arwos.dk/affald-og-genbrug/planer-love-og-regulativer/lovgivning-og-regultativer.html</w:t>
        </w:r>
      </w:hyperlink>
    </w:p>
    <w:p w:rsidR="001B7B13" w:rsidRPr="004A29B5" w:rsidRDefault="001B7B13" w:rsidP="001B7B13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 xml:space="preserve">Bekendtgørelse om miljøtilsyn nr. </w:t>
      </w:r>
      <w:r w:rsidR="00546B13">
        <w:rPr>
          <w:rFonts w:ascii="Verdana" w:hAnsi="Verdana"/>
          <w:sz w:val="20"/>
          <w:szCs w:val="20"/>
        </w:rPr>
        <w:t xml:space="preserve">866 </w:t>
      </w:r>
      <w:r w:rsidRPr="004A29B5">
        <w:rPr>
          <w:rFonts w:ascii="Verdana" w:hAnsi="Verdana"/>
          <w:sz w:val="20"/>
          <w:szCs w:val="20"/>
        </w:rPr>
        <w:t>af 2</w:t>
      </w:r>
      <w:r w:rsidR="00546B13">
        <w:rPr>
          <w:rFonts w:ascii="Verdana" w:hAnsi="Verdana"/>
          <w:sz w:val="20"/>
          <w:szCs w:val="20"/>
        </w:rPr>
        <w:t>3. juni 2017.</w:t>
      </w:r>
    </w:p>
    <w:p w:rsidR="001B7B13" w:rsidRPr="004A29B5" w:rsidRDefault="001B7B13" w:rsidP="001B7B13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Bekendtgørelse om brugerbetaling for godkendelse og tilsyn efter lov om milj</w:t>
      </w:r>
      <w:r w:rsidRPr="004A29B5">
        <w:rPr>
          <w:rFonts w:ascii="Verdana" w:hAnsi="Verdana"/>
          <w:sz w:val="20"/>
          <w:szCs w:val="20"/>
        </w:rPr>
        <w:t>ø</w:t>
      </w:r>
      <w:r w:rsidRPr="004A29B5">
        <w:rPr>
          <w:rFonts w:ascii="Verdana" w:hAnsi="Verdana"/>
          <w:sz w:val="20"/>
          <w:szCs w:val="20"/>
        </w:rPr>
        <w:t xml:space="preserve">beskyttelse og lov om miljøgodkendelse m.v. af husdyrbrug nr. </w:t>
      </w:r>
      <w:r>
        <w:rPr>
          <w:rFonts w:ascii="Verdana" w:hAnsi="Verdana"/>
          <w:sz w:val="20"/>
          <w:szCs w:val="20"/>
        </w:rPr>
        <w:t>845</w:t>
      </w:r>
      <w:r w:rsidRPr="004A29B5">
        <w:rPr>
          <w:rFonts w:ascii="Verdana" w:hAnsi="Verdana"/>
          <w:sz w:val="20"/>
          <w:szCs w:val="20"/>
        </w:rPr>
        <w:t xml:space="preserve"> af </w:t>
      </w:r>
      <w:r>
        <w:rPr>
          <w:rFonts w:ascii="Verdana" w:hAnsi="Verdana"/>
          <w:sz w:val="20"/>
          <w:szCs w:val="20"/>
        </w:rPr>
        <w:t>23. juni 2017.</w:t>
      </w:r>
    </w:p>
    <w:p w:rsidR="001B7B13" w:rsidRPr="004A29B5" w:rsidRDefault="001B7B13" w:rsidP="001B7B13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Lov om naturbeskyttelse (naturbeskyttelsesloven) nr. 9 af 3. januar 1992, jf. lovbekendtgørelse nr. 1217 af 28. september 2016 samt tilknyttede bekend</w:t>
      </w:r>
      <w:r w:rsidRPr="004A29B5">
        <w:rPr>
          <w:rFonts w:ascii="Verdana" w:hAnsi="Verdana"/>
          <w:sz w:val="20"/>
          <w:szCs w:val="20"/>
        </w:rPr>
        <w:t>t</w:t>
      </w:r>
      <w:r w:rsidRPr="004A29B5">
        <w:rPr>
          <w:rFonts w:ascii="Verdana" w:hAnsi="Verdana"/>
          <w:sz w:val="20"/>
          <w:szCs w:val="20"/>
        </w:rPr>
        <w:t xml:space="preserve">gørelser og regler. </w:t>
      </w:r>
    </w:p>
    <w:p w:rsidR="001B7B13" w:rsidRPr="004A29B5" w:rsidRDefault="001B7B13" w:rsidP="001B7B13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Desuden skal dit landbrug overholde gældende love, bekendtgørelser m.v. u</w:t>
      </w:r>
      <w:r w:rsidRPr="004A29B5">
        <w:rPr>
          <w:rFonts w:ascii="Verdana" w:hAnsi="Verdana"/>
          <w:sz w:val="20"/>
          <w:szCs w:val="20"/>
        </w:rPr>
        <w:t>d</w:t>
      </w:r>
      <w:r w:rsidRPr="004A29B5">
        <w:rPr>
          <w:rFonts w:ascii="Verdana" w:hAnsi="Verdana"/>
          <w:sz w:val="20"/>
          <w:szCs w:val="20"/>
        </w:rPr>
        <w:t>stedt af Fødevarestyrelsen.</w:t>
      </w:r>
    </w:p>
    <w:p w:rsidR="001B7B13" w:rsidRPr="004A29B5" w:rsidRDefault="001B7B13" w:rsidP="001B7B13">
      <w:pPr>
        <w:pStyle w:val="Listeafsnit"/>
        <w:numPr>
          <w:ilvl w:val="0"/>
          <w:numId w:val="9"/>
        </w:numPr>
        <w:spacing w:after="200" w:line="276" w:lineRule="auto"/>
        <w:rPr>
          <w:rFonts w:ascii="Verdana" w:hAnsi="Verdana"/>
          <w:sz w:val="20"/>
          <w:szCs w:val="20"/>
        </w:rPr>
      </w:pPr>
      <w:r w:rsidRPr="004A29B5">
        <w:rPr>
          <w:rFonts w:ascii="Verdana" w:hAnsi="Verdana"/>
          <w:sz w:val="20"/>
          <w:szCs w:val="20"/>
        </w:rPr>
        <w:t>Desuden skal dit landbrug overholde gældende i bygge-og brandlovgivningen.</w:t>
      </w:r>
    </w:p>
    <w:p w:rsidR="007E7C2C" w:rsidRPr="00AD5CF4" w:rsidRDefault="007E7C2C" w:rsidP="007E7C2C">
      <w:pPr>
        <w:ind w:left="2608" w:hanging="2608"/>
        <w:rPr>
          <w:b/>
        </w:rPr>
      </w:pPr>
      <w:r w:rsidRPr="00AD5CF4">
        <w:rPr>
          <w:b/>
        </w:rPr>
        <w:t>Brugerbetaling:</w:t>
      </w:r>
    </w:p>
    <w:p w:rsidR="00CB64E4" w:rsidRDefault="007E7C2C" w:rsidP="007E7C2C">
      <w:pPr>
        <w:rPr>
          <w:b/>
        </w:rPr>
      </w:pPr>
      <w:r>
        <w:t>Virksomheden er omfattet brugerbetaling, hvilket betyder at der opkræves gebyr for tilsynet, samt forberedelse, afrapportering og evt. opfølgning. Gebyret fastsættes af Miljøstyrelsen, og opkræves én gang årligt i november, for perioden 1. november det foregående år til 31. oktober det følgende år. Bemærk at gebyr for tilsyn, der er for</w:t>
      </w:r>
      <w:r>
        <w:t>e</w:t>
      </w:r>
      <w:r>
        <w:t>taget hen over skæringsdagen, kan blive faktureret ad to omgange.</w:t>
      </w:r>
    </w:p>
    <w:p w:rsidR="00096A3C" w:rsidRDefault="00096A3C" w:rsidP="00D8573F">
      <w:pPr>
        <w:rPr>
          <w:b/>
        </w:rPr>
      </w:pPr>
    </w:p>
    <w:p w:rsidR="00AC34A5" w:rsidRPr="00ED655E" w:rsidRDefault="00A7396F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H</w:t>
      </w:r>
      <w:r w:rsidR="00AC34A5" w:rsidRPr="00ED655E">
        <w:rPr>
          <w:rFonts w:ascii="Verdana" w:hAnsi="Verdana"/>
          <w:b/>
          <w:sz w:val="20"/>
          <w:szCs w:val="20"/>
        </w:rPr>
        <w:t>vad der er ført tilsyn med</w:t>
      </w:r>
    </w:p>
    <w:p w:rsidR="00DB181F" w:rsidRPr="00ED655E" w:rsidRDefault="00DB181F" w:rsidP="00CD7D0D">
      <w:pPr>
        <w:pStyle w:val="Listeafsnit"/>
        <w:rPr>
          <w:rFonts w:ascii="Verdana" w:hAnsi="Verdana"/>
          <w:b/>
          <w:sz w:val="20"/>
          <w:szCs w:val="20"/>
          <w:u w:val="single"/>
        </w:rPr>
      </w:pPr>
    </w:p>
    <w:p w:rsidR="005E426F" w:rsidRDefault="00AC34A5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 xml:space="preserve">Dyrehold </w:t>
      </w:r>
      <w:r w:rsidR="007E1A45" w:rsidRPr="00ED655E">
        <w:rPr>
          <w:rFonts w:ascii="Verdana" w:hAnsi="Verdana"/>
          <w:b/>
          <w:sz w:val="20"/>
          <w:szCs w:val="20"/>
        </w:rPr>
        <w:t>i henhold til</w:t>
      </w:r>
      <w:r w:rsidR="005E426F">
        <w:rPr>
          <w:rFonts w:ascii="Verdana" w:hAnsi="Verdana"/>
          <w:b/>
          <w:sz w:val="20"/>
          <w:szCs w:val="20"/>
        </w:rPr>
        <w:t xml:space="preserve"> kommunens registrering </w:t>
      </w:r>
    </w:p>
    <w:p w:rsidR="005E426F" w:rsidRPr="005E426F" w:rsidRDefault="005E426F" w:rsidP="005E426F">
      <w:pPr>
        <w:pStyle w:val="Listeafsnit"/>
        <w:ind w:left="360"/>
        <w:rPr>
          <w:rFonts w:ascii="Verdana" w:hAnsi="Verdana"/>
          <w:sz w:val="20"/>
          <w:szCs w:val="20"/>
        </w:rPr>
      </w:pPr>
      <w:r w:rsidRPr="005E426F">
        <w:rPr>
          <w:rFonts w:ascii="Verdana" w:hAnsi="Verdana"/>
          <w:sz w:val="20"/>
          <w:szCs w:val="20"/>
        </w:rPr>
        <w:t>27 heste (300-500 kg.) og 27 heste (500-700 kg.) i alt 54 heste.</w:t>
      </w:r>
    </w:p>
    <w:p w:rsidR="00FC385C" w:rsidRPr="00ED655E" w:rsidRDefault="00FC385C" w:rsidP="00CD7D0D">
      <w:pPr>
        <w:spacing w:line="240" w:lineRule="auto"/>
        <w:rPr>
          <w:highlight w:val="yellow"/>
        </w:rPr>
      </w:pPr>
    </w:p>
    <w:p w:rsidR="005E426F" w:rsidRDefault="00AC34A5" w:rsidP="00CD7D0D">
      <w:pPr>
        <w:spacing w:line="240" w:lineRule="auto"/>
        <w:rPr>
          <w:b/>
        </w:rPr>
      </w:pPr>
      <w:r w:rsidRPr="00ED655E">
        <w:rPr>
          <w:b/>
        </w:rPr>
        <w:t>Registreret ved tilsyn</w:t>
      </w:r>
      <w:r w:rsidR="007E1A45" w:rsidRPr="00ED655E">
        <w:rPr>
          <w:b/>
        </w:rPr>
        <w:t xml:space="preserve"> </w:t>
      </w:r>
    </w:p>
    <w:p w:rsidR="005E426F" w:rsidRPr="005E426F" w:rsidRDefault="005E426F" w:rsidP="00CD7D0D">
      <w:pPr>
        <w:spacing w:line="240" w:lineRule="auto"/>
      </w:pPr>
      <w:r w:rsidRPr="005E426F">
        <w:t xml:space="preserve">      45 heste i alt</w:t>
      </w:r>
    </w:p>
    <w:p w:rsidR="0000589C" w:rsidRPr="00ED655E" w:rsidRDefault="005E426F" w:rsidP="00CD7D0D">
      <w:pPr>
        <w:spacing w:line="240" w:lineRule="auto"/>
      </w:pPr>
      <w:r>
        <w:rPr>
          <w:b/>
        </w:rPr>
        <w:t xml:space="preserve"> 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F2977" w:rsidRPr="00ED655E" w:rsidTr="00CD7D0D">
        <w:trPr>
          <w:trHeight w:val="502"/>
        </w:trPr>
        <w:tc>
          <w:tcPr>
            <w:tcW w:w="9639" w:type="dxa"/>
          </w:tcPr>
          <w:p w:rsidR="00BF2977" w:rsidRPr="00ED655E" w:rsidRDefault="00BF2977" w:rsidP="00CD7D0D">
            <w:pPr>
              <w:spacing w:line="240" w:lineRule="auto"/>
              <w:rPr>
                <w:highlight w:val="yellow"/>
              </w:rPr>
            </w:pPr>
            <w:r w:rsidRPr="005E426F">
              <w:t xml:space="preserve">Bemærkninger: </w:t>
            </w:r>
            <w:r w:rsidR="005E426F">
              <w:t xml:space="preserve">ingen </w:t>
            </w:r>
          </w:p>
        </w:tc>
      </w:tr>
    </w:tbl>
    <w:p w:rsidR="00BF2977" w:rsidRPr="00ED655E" w:rsidRDefault="00BF2977" w:rsidP="00CD7D0D">
      <w:pPr>
        <w:spacing w:line="240" w:lineRule="auto"/>
      </w:pPr>
    </w:p>
    <w:p w:rsidR="00AC34A5" w:rsidRPr="00ED655E" w:rsidRDefault="00AC34A5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Gødningsopbevaringsanlæg</w:t>
      </w:r>
    </w:p>
    <w:tbl>
      <w:tblPr>
        <w:tblStyle w:val="Tabel-Gitter"/>
        <w:tblW w:w="9639" w:type="dxa"/>
        <w:tblInd w:w="108" w:type="dxa"/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701"/>
        <w:gridCol w:w="2693"/>
        <w:gridCol w:w="1560"/>
        <w:gridCol w:w="3685"/>
      </w:tblGrid>
      <w:tr w:rsidR="006A62E0" w:rsidRPr="00ED655E" w:rsidTr="00CD7D0D">
        <w:trPr>
          <w:cantSplit/>
          <w:trHeight w:val="488"/>
        </w:trPr>
        <w:tc>
          <w:tcPr>
            <w:tcW w:w="1701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Type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Rumfang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Byggedato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:rsidR="006A62E0" w:rsidRPr="00ED655E" w:rsidRDefault="006A62E0" w:rsidP="00CD7D0D">
            <w:pPr>
              <w:spacing w:line="240" w:lineRule="auto"/>
              <w:rPr>
                <w:b/>
              </w:rPr>
            </w:pPr>
            <w:r w:rsidRPr="00ED655E">
              <w:rPr>
                <w:b/>
              </w:rPr>
              <w:t>Sidste kontroldato</w:t>
            </w:r>
          </w:p>
        </w:tc>
      </w:tr>
      <w:tr w:rsidR="006A62E0" w:rsidRPr="00ED655E" w:rsidTr="00A87244">
        <w:trPr>
          <w:cantSplit/>
          <w:trHeight w:val="454"/>
        </w:trPr>
        <w:tc>
          <w:tcPr>
            <w:tcW w:w="1701" w:type="dxa"/>
            <w:shd w:val="clear" w:color="auto" w:fill="FFFFFF" w:themeFill="background1"/>
          </w:tcPr>
          <w:p w:rsidR="006A62E0" w:rsidRPr="00ED655E" w:rsidRDefault="006A62E0" w:rsidP="00CD7D0D">
            <w:pPr>
              <w:spacing w:line="240" w:lineRule="auto"/>
            </w:pPr>
            <w:bookmarkStart w:id="2" w:name="std00023_storage_type_name"/>
            <w:r w:rsidRPr="00ED655E">
              <w:t>Beholdertype</w:t>
            </w:r>
            <w:bookmarkEnd w:id="2"/>
          </w:p>
        </w:tc>
        <w:tc>
          <w:tcPr>
            <w:tcW w:w="2693" w:type="dxa"/>
            <w:shd w:val="clear" w:color="auto" w:fill="FFFFFF" w:themeFill="background1"/>
          </w:tcPr>
          <w:p w:rsidR="006A62E0" w:rsidRPr="00ED655E" w:rsidRDefault="00E7426B" w:rsidP="00CD7D0D">
            <w:pPr>
              <w:spacing w:line="240" w:lineRule="auto"/>
            </w:pPr>
            <w:r>
              <w:t>Ingen gyllebeholder</w:t>
            </w:r>
          </w:p>
        </w:tc>
        <w:tc>
          <w:tcPr>
            <w:tcW w:w="1560" w:type="dxa"/>
            <w:shd w:val="clear" w:color="auto" w:fill="FFFFFF" w:themeFill="background1"/>
          </w:tcPr>
          <w:p w:rsidR="006A62E0" w:rsidRPr="00ED655E" w:rsidRDefault="006A62E0" w:rsidP="00CD7D0D">
            <w:pPr>
              <w:spacing w:line="240" w:lineRule="auto"/>
            </w:pPr>
          </w:p>
        </w:tc>
        <w:tc>
          <w:tcPr>
            <w:tcW w:w="3685" w:type="dxa"/>
            <w:shd w:val="clear" w:color="auto" w:fill="FFFFFF" w:themeFill="background1"/>
          </w:tcPr>
          <w:p w:rsidR="006A62E0" w:rsidRPr="00ED655E" w:rsidRDefault="006A62E0" w:rsidP="00CD7D0D">
            <w:pPr>
              <w:spacing w:line="240" w:lineRule="auto"/>
            </w:pPr>
          </w:p>
        </w:tc>
      </w:tr>
    </w:tbl>
    <w:p w:rsidR="00CD7D0D" w:rsidRPr="00ED655E" w:rsidRDefault="00CD7D0D" w:rsidP="00CD7D0D">
      <w:pPr>
        <w:spacing w:line="240" w:lineRule="auto"/>
        <w:rPr>
          <w:b/>
        </w:rPr>
      </w:pPr>
    </w:p>
    <w:p w:rsidR="005F6147" w:rsidRPr="00ED655E" w:rsidRDefault="00AC34A5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Tjekliste til gyllebeholdere</w:t>
      </w:r>
    </w:p>
    <w:tbl>
      <w:tblPr>
        <w:tblStyle w:val="Tabel-Gitter"/>
        <w:tblW w:w="9586" w:type="dxa"/>
        <w:tblInd w:w="108" w:type="dxa"/>
        <w:tblLook w:val="04A0" w:firstRow="1" w:lastRow="0" w:firstColumn="1" w:lastColumn="0" w:noHBand="0" w:noVBand="1"/>
      </w:tblPr>
      <w:tblGrid>
        <w:gridCol w:w="4793"/>
        <w:gridCol w:w="4793"/>
      </w:tblGrid>
      <w:tr w:rsidR="0001443F" w:rsidRPr="00ED655E" w:rsidTr="0001443F">
        <w:trPr>
          <w:trHeight w:val="248"/>
        </w:trPr>
        <w:tc>
          <w:tcPr>
            <w:tcW w:w="4793" w:type="dxa"/>
          </w:tcPr>
          <w:p w:rsidR="0001443F" w:rsidRPr="00ED655E" w:rsidRDefault="00237010" w:rsidP="00FF588B">
            <w:pPr>
              <w:keepLines/>
              <w:spacing w:line="240" w:lineRule="auto"/>
              <w:rPr>
                <w:b/>
              </w:rPr>
            </w:pPr>
            <w:r>
              <w:t>Føres der logbog på gyllebeholder?</w:t>
            </w:r>
          </w:p>
        </w:tc>
        <w:tc>
          <w:tcPr>
            <w:tcW w:w="4793" w:type="dxa"/>
          </w:tcPr>
          <w:p w:rsidR="0001443F" w:rsidRPr="00F15FDB" w:rsidRDefault="00237010" w:rsidP="00CD7D0D">
            <w:pPr>
              <w:keepLines/>
              <w:spacing w:line="240" w:lineRule="auto"/>
            </w:pPr>
            <w:r>
              <w:t>Ingen gyllebeholder</w:t>
            </w:r>
          </w:p>
          <w:p w:rsidR="00F15FDB" w:rsidRPr="00ED655E" w:rsidRDefault="00F15FDB" w:rsidP="00CD7D0D">
            <w:pPr>
              <w:keepLines/>
              <w:spacing w:line="240" w:lineRule="auto"/>
            </w:pPr>
          </w:p>
        </w:tc>
      </w:tr>
      <w:tr w:rsidR="00237010" w:rsidRPr="00ED655E" w:rsidTr="0001443F">
        <w:trPr>
          <w:trHeight w:val="248"/>
        </w:trPr>
        <w:tc>
          <w:tcPr>
            <w:tcW w:w="4793" w:type="dxa"/>
          </w:tcPr>
          <w:p w:rsidR="00237010" w:rsidRDefault="00237010" w:rsidP="00FF588B">
            <w:pPr>
              <w:keepLines/>
              <w:spacing w:line="240" w:lineRule="auto"/>
            </w:pPr>
            <w:bookmarkStart w:id="3" w:name="ind_control_items_control_item_nameX12_3"/>
            <w:bookmarkStart w:id="4" w:name="ind_control_items_control_item_nameX12_2"/>
            <w:bookmarkEnd w:id="3"/>
            <w:bookmarkEnd w:id="4"/>
            <w:r>
              <w:t>Er kapacitetskravet opfyldt?</w:t>
            </w:r>
          </w:p>
        </w:tc>
        <w:tc>
          <w:tcPr>
            <w:tcW w:w="4793" w:type="dxa"/>
          </w:tcPr>
          <w:p w:rsidR="00237010" w:rsidRDefault="00E7426B" w:rsidP="00CD7D0D">
            <w:pPr>
              <w:keepLines/>
              <w:spacing w:line="240" w:lineRule="auto"/>
            </w:pPr>
            <w:r>
              <w:t xml:space="preserve">Ja </w:t>
            </w:r>
          </w:p>
        </w:tc>
      </w:tr>
    </w:tbl>
    <w:p w:rsidR="00F10C77" w:rsidRDefault="00F10C77" w:rsidP="00CD7D0D">
      <w:pPr>
        <w:keepLines/>
        <w:spacing w:line="240" w:lineRule="auto"/>
        <w:rPr>
          <w:b/>
        </w:rPr>
      </w:pPr>
      <w:bookmarkStart w:id="5" w:name="ind_inspec_report_media_filenameX14"/>
      <w:bookmarkEnd w:id="5"/>
    </w:p>
    <w:p w:rsidR="00F10C77" w:rsidRPr="00ED655E" w:rsidRDefault="00F10C77" w:rsidP="00CD7D0D">
      <w:pPr>
        <w:keepLines/>
        <w:spacing w:line="240" w:lineRule="auto"/>
        <w:rPr>
          <w:b/>
        </w:rPr>
      </w:pPr>
    </w:p>
    <w:p w:rsidR="00373235" w:rsidRDefault="00373235" w:rsidP="00CD7D0D">
      <w:pPr>
        <w:spacing w:line="240" w:lineRule="auto"/>
        <w:rPr>
          <w:rFonts w:eastAsia="Times New Roman"/>
          <w:b/>
          <w:lang w:eastAsia="da-DK"/>
        </w:rPr>
      </w:pPr>
    </w:p>
    <w:p w:rsidR="00E7426B" w:rsidRDefault="00E7426B" w:rsidP="00CD7D0D">
      <w:pPr>
        <w:spacing w:line="240" w:lineRule="auto"/>
        <w:rPr>
          <w:rFonts w:eastAsia="Times New Roman"/>
          <w:b/>
          <w:lang w:eastAsia="da-DK"/>
        </w:rPr>
      </w:pPr>
    </w:p>
    <w:p w:rsidR="00FC3F93" w:rsidRDefault="00FC3F93" w:rsidP="00CD7D0D">
      <w:pPr>
        <w:spacing w:line="240" w:lineRule="auto"/>
        <w:rPr>
          <w:rFonts w:eastAsia="Times New Roman"/>
          <w:b/>
          <w:lang w:eastAsia="da-DK"/>
        </w:rPr>
      </w:pPr>
    </w:p>
    <w:p w:rsidR="00FC3F93" w:rsidRPr="00ED655E" w:rsidRDefault="00FC3F93" w:rsidP="00CD7D0D">
      <w:pPr>
        <w:spacing w:line="240" w:lineRule="auto"/>
        <w:rPr>
          <w:rFonts w:eastAsia="Times New Roman"/>
          <w:b/>
          <w:lang w:eastAsia="da-DK"/>
        </w:rPr>
      </w:pPr>
    </w:p>
    <w:p w:rsidR="00116F7B" w:rsidRPr="00ED655E" w:rsidRDefault="00116F7B" w:rsidP="00CD7D0D">
      <w:pPr>
        <w:pStyle w:val="stk2"/>
        <w:numPr>
          <w:ilvl w:val="0"/>
          <w:numId w:val="3"/>
        </w:numPr>
        <w:spacing w:before="0" w:beforeAutospacing="0" w:after="0" w:afterAutospacing="0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lastRenderedPageBreak/>
        <w:t xml:space="preserve">Møddingspladser </w:t>
      </w:r>
    </w:p>
    <w:tbl>
      <w:tblPr>
        <w:tblStyle w:val="Tabel-Gitter"/>
        <w:tblW w:w="9653" w:type="dxa"/>
        <w:tblInd w:w="108" w:type="dxa"/>
        <w:tblLook w:val="04A0" w:firstRow="1" w:lastRow="0" w:firstColumn="1" w:lastColumn="0" w:noHBand="0" w:noVBand="1"/>
      </w:tblPr>
      <w:tblGrid>
        <w:gridCol w:w="4823"/>
        <w:gridCol w:w="4830"/>
      </w:tblGrid>
      <w:tr w:rsidR="00900445" w:rsidRPr="00F15FDB" w:rsidTr="00E14B4D">
        <w:trPr>
          <w:trHeight w:val="426"/>
        </w:trPr>
        <w:tc>
          <w:tcPr>
            <w:tcW w:w="4823" w:type="dxa"/>
          </w:tcPr>
          <w:p w:rsidR="00900445" w:rsidRPr="00F15FDB" w:rsidRDefault="00237010" w:rsidP="00CD7D0D">
            <w:pPr>
              <w:keepLines/>
              <w:spacing w:line="240" w:lineRule="auto"/>
            </w:pPr>
            <w:r>
              <w:t>Er der fast bund?</w:t>
            </w:r>
          </w:p>
        </w:tc>
        <w:tc>
          <w:tcPr>
            <w:tcW w:w="4830" w:type="dxa"/>
          </w:tcPr>
          <w:p w:rsidR="00900445" w:rsidRPr="00F15FDB" w:rsidRDefault="00237010" w:rsidP="00CD7D0D">
            <w:pPr>
              <w:keepLines/>
              <w:spacing w:line="240" w:lineRule="auto"/>
            </w:pPr>
            <w:bookmarkStart w:id="6" w:name="ind_control_items_control_item_nameX13_2"/>
            <w:r>
              <w:t>Ja</w:t>
            </w:r>
          </w:p>
          <w:bookmarkEnd w:id="6"/>
          <w:p w:rsidR="00F15FDB" w:rsidRPr="00F15FDB" w:rsidRDefault="00F15FDB" w:rsidP="00CD7D0D">
            <w:pPr>
              <w:keepLines/>
              <w:spacing w:line="240" w:lineRule="auto"/>
            </w:pPr>
          </w:p>
        </w:tc>
      </w:tr>
      <w:tr w:rsidR="00237010" w:rsidRPr="00F15FDB" w:rsidTr="00E14B4D">
        <w:trPr>
          <w:trHeight w:val="426"/>
        </w:trPr>
        <w:tc>
          <w:tcPr>
            <w:tcW w:w="4823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7" w:name="ind_control_items_control_item_nameX13_3"/>
            <w:bookmarkEnd w:id="7"/>
            <w:r>
              <w:t>Er der afløb på møddingsplads?</w:t>
            </w:r>
          </w:p>
        </w:tc>
        <w:tc>
          <w:tcPr>
            <w:tcW w:w="4830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8" w:name="ind_control_items_control_item_nameX13_4"/>
            <w:bookmarkEnd w:id="8"/>
            <w:r>
              <w:t>Møddingsvand opsamles på møddingsplads, hvorfra det pumpes op i beholder til direkte udspredning på mark.</w:t>
            </w:r>
            <w:r w:rsidR="00FD16EE">
              <w:t xml:space="preserve"> Aftager er Visti Fran</w:t>
            </w:r>
            <w:r w:rsidR="00FD16EE">
              <w:t>d</w:t>
            </w:r>
            <w:r w:rsidR="00FD16EE">
              <w:t xml:space="preserve">sen. </w:t>
            </w:r>
          </w:p>
        </w:tc>
      </w:tr>
      <w:tr w:rsidR="00237010" w:rsidRPr="00F15FDB" w:rsidTr="00E14B4D">
        <w:trPr>
          <w:trHeight w:val="426"/>
        </w:trPr>
        <w:tc>
          <w:tcPr>
            <w:tcW w:w="4823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9" w:name="ind_control_items_control_item_nameX13_5"/>
            <w:bookmarkEnd w:id="9"/>
            <w:r>
              <w:t>Er der tagrende ud mod pladsen?</w:t>
            </w:r>
          </w:p>
        </w:tc>
        <w:tc>
          <w:tcPr>
            <w:tcW w:w="4830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10" w:name="ind_control_items_control_item_nameX13_6"/>
            <w:bookmarkEnd w:id="10"/>
          </w:p>
        </w:tc>
      </w:tr>
      <w:tr w:rsidR="00237010" w:rsidRPr="00F15FDB" w:rsidTr="00E14B4D">
        <w:trPr>
          <w:trHeight w:val="426"/>
        </w:trPr>
        <w:tc>
          <w:tcPr>
            <w:tcW w:w="4823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11" w:name="ind_control_items_control_item_nameX13_7"/>
            <w:bookmarkEnd w:id="11"/>
            <w:r>
              <w:t>Er der fare for overløb/forurening?</w:t>
            </w:r>
          </w:p>
        </w:tc>
        <w:tc>
          <w:tcPr>
            <w:tcW w:w="4830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12" w:name="ind_control_items_control_item_nameX13_8"/>
            <w:bookmarkEnd w:id="12"/>
            <w:r>
              <w:t>Nej</w:t>
            </w:r>
          </w:p>
        </w:tc>
      </w:tr>
      <w:tr w:rsidR="00237010" w:rsidRPr="00F15FDB" w:rsidTr="00E14B4D">
        <w:trPr>
          <w:trHeight w:val="426"/>
        </w:trPr>
        <w:tc>
          <w:tcPr>
            <w:tcW w:w="4823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13" w:name="ind_control_items_control_item_nameX13_9"/>
            <w:bookmarkEnd w:id="13"/>
            <w:r>
              <w:t>Er der mur eller randzone?</w:t>
            </w:r>
          </w:p>
        </w:tc>
        <w:tc>
          <w:tcPr>
            <w:tcW w:w="4830" w:type="dxa"/>
          </w:tcPr>
          <w:p w:rsidR="00237010" w:rsidRDefault="00237010" w:rsidP="00CD7D0D">
            <w:pPr>
              <w:keepLines/>
              <w:spacing w:line="240" w:lineRule="auto"/>
            </w:pPr>
            <w:bookmarkStart w:id="14" w:name="ind_control_items_control_item_nameX13_1"/>
            <w:bookmarkEnd w:id="14"/>
            <w:r>
              <w:t>Ja</w:t>
            </w:r>
          </w:p>
        </w:tc>
      </w:tr>
    </w:tbl>
    <w:p w:rsidR="00F84B65" w:rsidRDefault="00097CC1" w:rsidP="00CD7D0D">
      <w:pPr>
        <w:spacing w:line="240" w:lineRule="auto"/>
        <w:rPr>
          <w:noProof/>
          <w:lang w:eastAsia="da-DK"/>
        </w:rPr>
      </w:pPr>
      <w:r w:rsidRPr="00ED655E">
        <w:rPr>
          <w:rFonts w:eastAsia="Times New Roman"/>
          <w:b/>
          <w:lang w:eastAsia="da-DK"/>
        </w:rPr>
        <w:t xml:space="preserve"> </w:t>
      </w:r>
      <w:r w:rsidR="007D61E1" w:rsidRPr="00ED655E">
        <w:rPr>
          <w:b/>
        </w:rPr>
        <w:t xml:space="preserve"> </w:t>
      </w:r>
    </w:p>
    <w:p w:rsidR="00AC34A5" w:rsidRDefault="006D641E" w:rsidP="00CD7D0D">
      <w:pPr>
        <w:spacing w:line="240" w:lineRule="auto"/>
        <w:rPr>
          <w:b/>
        </w:rPr>
      </w:pPr>
      <w:r>
        <w:rPr>
          <w:noProof/>
          <w:lang w:eastAsia="da-DK"/>
        </w:rPr>
        <w:drawing>
          <wp:inline distT="0" distB="0" distL="0" distR="0">
            <wp:extent cx="4667416" cy="3485976"/>
            <wp:effectExtent l="0" t="0" r="0" b="635"/>
            <wp:docPr id="3" name="Billede 3" descr="C:\Users\jnp\AppData\Local\Microsoft\Windows\Temporary Internet Files\Content.Word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np\AppData\Local\Microsoft\Windows\Temporary Internet Files\Content.Word\f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11" cy="34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1E" w:rsidRDefault="006D641E" w:rsidP="00CD7D0D">
      <w:pPr>
        <w:spacing w:line="240" w:lineRule="auto"/>
        <w:rPr>
          <w:b/>
        </w:rPr>
      </w:pPr>
    </w:p>
    <w:p w:rsidR="00AC34A5" w:rsidRPr="00ED655E" w:rsidRDefault="00AC34A5" w:rsidP="00CD7D0D">
      <w:pPr>
        <w:pStyle w:val="Listeafsnit"/>
        <w:keepLines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bookmarkStart w:id="15" w:name="ind_inspec_report_media_filenameX15"/>
      <w:bookmarkEnd w:id="15"/>
      <w:r w:rsidRPr="00ED655E">
        <w:rPr>
          <w:rFonts w:ascii="Verdana" w:hAnsi="Verdana"/>
          <w:b/>
          <w:sz w:val="20"/>
          <w:szCs w:val="20"/>
        </w:rPr>
        <w:t>Kalvehytter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067FD1" w:rsidRPr="00ED655E" w:rsidTr="00CD7D0D">
        <w:trPr>
          <w:trHeight w:val="478"/>
        </w:trPr>
        <w:tc>
          <w:tcPr>
            <w:tcW w:w="4820" w:type="dxa"/>
          </w:tcPr>
          <w:p w:rsidR="00067FD1" w:rsidRPr="00ED655E" w:rsidRDefault="00237010" w:rsidP="00CD7D0D">
            <w:pPr>
              <w:spacing w:line="240" w:lineRule="auto"/>
            </w:pPr>
            <w:r>
              <w:t>Er der fast opstillede kalvehytter?</w:t>
            </w:r>
          </w:p>
        </w:tc>
        <w:tc>
          <w:tcPr>
            <w:tcW w:w="4819" w:type="dxa"/>
          </w:tcPr>
          <w:p w:rsidR="00067FD1" w:rsidRPr="00ED655E" w:rsidRDefault="00237010" w:rsidP="00CD7D0D">
            <w:pPr>
              <w:spacing w:line="240" w:lineRule="auto"/>
            </w:pPr>
            <w:bookmarkStart w:id="16" w:name="ind_control_items_control_item_nameX37_2"/>
            <w:bookmarkEnd w:id="16"/>
            <w:r>
              <w:t>Nej</w:t>
            </w:r>
          </w:p>
        </w:tc>
      </w:tr>
      <w:tr w:rsidR="00237010" w:rsidRPr="00ED655E" w:rsidTr="00CD7D0D">
        <w:trPr>
          <w:trHeight w:val="47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17" w:name="ind_control_items_control_item_nameX37_3"/>
            <w:bookmarkEnd w:id="17"/>
            <w:r>
              <w:t>Står de på fast bund?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  <w:bookmarkStart w:id="18" w:name="ind_control_items_control_item_nameX37_4"/>
            <w:bookmarkEnd w:id="18"/>
          </w:p>
        </w:tc>
      </w:tr>
      <w:tr w:rsidR="00237010" w:rsidRPr="00ED655E" w:rsidTr="00CD7D0D">
        <w:trPr>
          <w:trHeight w:val="47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19" w:name="ind_control_items_control_item_nameX37_5"/>
            <w:bookmarkEnd w:id="19"/>
            <w:r>
              <w:t>Er der afløb til gyllebeholderen?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</w:p>
        </w:tc>
      </w:tr>
    </w:tbl>
    <w:p w:rsidR="00C93FC4" w:rsidRPr="00ED655E" w:rsidRDefault="00C93FC4" w:rsidP="00CD7D0D">
      <w:pPr>
        <w:spacing w:line="240" w:lineRule="auto"/>
        <w:rPr>
          <w:b/>
        </w:rPr>
      </w:pPr>
    </w:p>
    <w:p w:rsidR="00116F7B" w:rsidRPr="00ED655E" w:rsidRDefault="00116F7B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Driftsbygninger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F1614D" w:rsidRPr="00ED655E" w:rsidTr="00CD7D0D">
        <w:trPr>
          <w:trHeight w:val="503"/>
        </w:trPr>
        <w:tc>
          <w:tcPr>
            <w:tcW w:w="4820" w:type="dxa"/>
          </w:tcPr>
          <w:p w:rsidR="00F1614D" w:rsidRPr="00ED655E" w:rsidRDefault="00237010" w:rsidP="00CD7D0D">
            <w:pPr>
              <w:spacing w:line="240" w:lineRule="auto"/>
            </w:pPr>
            <w:r>
              <w:t>Er ulovlige driftsbygninger konstateret?</w:t>
            </w:r>
          </w:p>
        </w:tc>
        <w:tc>
          <w:tcPr>
            <w:tcW w:w="4819" w:type="dxa"/>
          </w:tcPr>
          <w:p w:rsidR="00F1614D" w:rsidRPr="00ED655E" w:rsidRDefault="00237010" w:rsidP="00CD7D0D">
            <w:pPr>
              <w:spacing w:line="240" w:lineRule="auto"/>
            </w:pPr>
            <w:bookmarkStart w:id="20" w:name="ind_control_items_control_item_nameX30_2"/>
            <w:bookmarkEnd w:id="20"/>
            <w:r>
              <w:t>Nej</w:t>
            </w:r>
          </w:p>
        </w:tc>
      </w:tr>
    </w:tbl>
    <w:p w:rsidR="00116F7B" w:rsidRDefault="00116F7B" w:rsidP="00CD7D0D">
      <w:pPr>
        <w:spacing w:line="240" w:lineRule="auto"/>
        <w:rPr>
          <w:rFonts w:eastAsia="Times New Roman"/>
          <w:b/>
          <w:lang w:eastAsia="da-DK"/>
        </w:rPr>
      </w:pPr>
    </w:p>
    <w:p w:rsidR="00F84B65" w:rsidRDefault="00F84B65" w:rsidP="00CD7D0D">
      <w:pPr>
        <w:spacing w:line="240" w:lineRule="auto"/>
        <w:rPr>
          <w:rFonts w:eastAsia="Times New Roman"/>
          <w:b/>
          <w:lang w:eastAsia="da-DK"/>
        </w:rPr>
      </w:pPr>
    </w:p>
    <w:p w:rsidR="00580287" w:rsidRPr="00ED655E" w:rsidRDefault="00116F7B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lastRenderedPageBreak/>
        <w:t>Markmødding/kompost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80287" w:rsidRPr="00ED655E" w:rsidTr="00CD7D0D">
        <w:trPr>
          <w:trHeight w:val="425"/>
        </w:trPr>
        <w:tc>
          <w:tcPr>
            <w:tcW w:w="4820" w:type="dxa"/>
          </w:tcPr>
          <w:p w:rsidR="00580287" w:rsidRPr="00ED655E" w:rsidRDefault="00237010" w:rsidP="00CD7D0D">
            <w:pPr>
              <w:spacing w:line="240" w:lineRule="auto"/>
            </w:pPr>
            <w:r>
              <w:t>Hvad komposteres der?</w:t>
            </w:r>
          </w:p>
        </w:tc>
        <w:tc>
          <w:tcPr>
            <w:tcW w:w="4819" w:type="dxa"/>
          </w:tcPr>
          <w:p w:rsidR="00580287" w:rsidRPr="00ED655E" w:rsidRDefault="00237010" w:rsidP="00CD7D0D">
            <w:pPr>
              <w:spacing w:line="240" w:lineRule="auto"/>
            </w:pPr>
            <w:bookmarkStart w:id="21" w:name="ind_control_items_control_item_nameX39_2"/>
            <w:bookmarkEnd w:id="21"/>
            <w:r>
              <w:t>Normalvis intet. Hvis der gør overdækkes stakken med plastik inden for en uge.</w:t>
            </w:r>
          </w:p>
        </w:tc>
      </w:tr>
      <w:tr w:rsidR="00237010" w:rsidRPr="00ED655E" w:rsidTr="00CD7D0D">
        <w:trPr>
          <w:trHeight w:val="425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22" w:name="ind_control_items_control_item_nameX39_3"/>
            <w:bookmarkEnd w:id="22"/>
            <w:r>
              <w:t>Varigheden af kompostering på fast bund?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  <w:bookmarkStart w:id="23" w:name="ind_control_items_control_item_nameX39_4"/>
            <w:bookmarkEnd w:id="23"/>
          </w:p>
        </w:tc>
      </w:tr>
      <w:tr w:rsidR="00237010" w:rsidRPr="00ED655E" w:rsidTr="00CD7D0D">
        <w:trPr>
          <w:trHeight w:val="425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24" w:name="ind_control_items_control_item_nameX39_5"/>
            <w:bookmarkEnd w:id="24"/>
            <w:r>
              <w:t>Er tørstofindholdet over 30 %?</w:t>
            </w:r>
          </w:p>
        </w:tc>
        <w:tc>
          <w:tcPr>
            <w:tcW w:w="4819" w:type="dxa"/>
          </w:tcPr>
          <w:p w:rsidR="00237010" w:rsidRDefault="00E7426B" w:rsidP="00CD7D0D">
            <w:pPr>
              <w:spacing w:line="240" w:lineRule="auto"/>
            </w:pPr>
            <w:bookmarkStart w:id="25" w:name="ind_control_items_control_item_nameX39_6"/>
            <w:bookmarkEnd w:id="25"/>
            <w:r>
              <w:t>Skal være ved oplag i mark</w:t>
            </w:r>
          </w:p>
        </w:tc>
      </w:tr>
      <w:tr w:rsidR="00237010" w:rsidRPr="00ED655E" w:rsidTr="00CD7D0D">
        <w:trPr>
          <w:trHeight w:val="425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26" w:name="ind_control_items_control_item_nameX39_7"/>
            <w:bookmarkEnd w:id="26"/>
            <w:r>
              <w:t>Er stakken overdækket?</w:t>
            </w:r>
          </w:p>
        </w:tc>
        <w:tc>
          <w:tcPr>
            <w:tcW w:w="4819" w:type="dxa"/>
          </w:tcPr>
          <w:p w:rsidR="00237010" w:rsidRDefault="00E7426B" w:rsidP="00CD7D0D">
            <w:pPr>
              <w:spacing w:line="240" w:lineRule="auto"/>
            </w:pPr>
            <w:bookmarkStart w:id="27" w:name="ind_control_items_control_item_nameX39_8"/>
            <w:bookmarkEnd w:id="27"/>
            <w:r>
              <w:t>Skal være ved oplag i mark</w:t>
            </w:r>
          </w:p>
        </w:tc>
      </w:tr>
      <w:tr w:rsidR="00237010" w:rsidRPr="00ED655E" w:rsidTr="00CD7D0D">
        <w:trPr>
          <w:trHeight w:val="425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28" w:name="ind_control_items_control_item_nameX39_9"/>
            <w:bookmarkEnd w:id="28"/>
            <w:r>
              <w:t xml:space="preserve">Er afstandskrav opfyldt? </w:t>
            </w:r>
          </w:p>
        </w:tc>
        <w:tc>
          <w:tcPr>
            <w:tcW w:w="4819" w:type="dxa"/>
          </w:tcPr>
          <w:p w:rsidR="00237010" w:rsidRDefault="00E7426B" w:rsidP="00CD7D0D">
            <w:pPr>
              <w:spacing w:line="240" w:lineRule="auto"/>
            </w:pPr>
            <w:r>
              <w:t>Skal være ved oplag i mark</w:t>
            </w:r>
          </w:p>
        </w:tc>
      </w:tr>
    </w:tbl>
    <w:p w:rsidR="00FC385C" w:rsidRDefault="00FC385C" w:rsidP="003D47F4">
      <w:pPr>
        <w:tabs>
          <w:tab w:val="left" w:pos="3130"/>
        </w:tabs>
        <w:spacing w:line="240" w:lineRule="auto"/>
        <w:rPr>
          <w:b/>
        </w:rPr>
      </w:pPr>
    </w:p>
    <w:p w:rsidR="00580287" w:rsidRPr="00ED655E" w:rsidRDefault="00580287" w:rsidP="003D47F4">
      <w:pPr>
        <w:tabs>
          <w:tab w:val="left" w:pos="3130"/>
        </w:tabs>
        <w:spacing w:line="240" w:lineRule="auto"/>
        <w:rPr>
          <w:b/>
        </w:rPr>
      </w:pPr>
      <w:r w:rsidRPr="00ED655E">
        <w:rPr>
          <w:b/>
        </w:rPr>
        <w:t>Afstandskrav til markmødding/kompost:</w:t>
      </w:r>
    </w:p>
    <w:p w:rsidR="00580287" w:rsidRPr="00ED655E" w:rsidRDefault="00580287" w:rsidP="00CD7D0D">
      <w:pPr>
        <w:pStyle w:val="Listeafsnit"/>
        <w:numPr>
          <w:ilvl w:val="0"/>
          <w:numId w:val="3"/>
        </w:numPr>
        <w:tabs>
          <w:tab w:val="left" w:pos="3130"/>
        </w:tabs>
        <w:rPr>
          <w:rFonts w:ascii="Verdana" w:hAnsi="Verdana"/>
          <w:sz w:val="20"/>
          <w:szCs w:val="20"/>
        </w:rPr>
        <w:sectPr w:rsidR="00580287" w:rsidRPr="00ED655E" w:rsidSect="00074FEC">
          <w:footerReference w:type="default" r:id="rId11"/>
          <w:headerReference w:type="first" r:id="rId12"/>
          <w:footerReference w:type="first" r:id="rId13"/>
          <w:pgSz w:w="11906" w:h="16838" w:code="9"/>
          <w:pgMar w:top="2325" w:right="1701" w:bottom="2268" w:left="1418" w:header="709" w:footer="709" w:gutter="0"/>
          <w:cols w:space="708"/>
          <w:titlePg/>
          <w:docGrid w:linePitch="360"/>
        </w:sectPr>
      </w:pP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lastRenderedPageBreak/>
        <w:t>25 m til Enkelt vandboring</w:t>
      </w: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50 m til Fælles vandboring</w:t>
      </w: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15 m til Vandløb (også dræn) og søer</w:t>
      </w:r>
    </w:p>
    <w:p w:rsidR="00580287" w:rsidRPr="00ED655E" w:rsidRDefault="00580287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15 m til Offentlig vej og privat fæ</w:t>
      </w:r>
      <w:r w:rsidRPr="00ED655E">
        <w:rPr>
          <w:rFonts w:ascii="Verdana" w:hAnsi="Verdana"/>
          <w:sz w:val="20"/>
          <w:szCs w:val="20"/>
        </w:rPr>
        <w:t>l</w:t>
      </w:r>
      <w:r w:rsidRPr="00ED655E">
        <w:rPr>
          <w:rFonts w:ascii="Verdana" w:hAnsi="Verdana"/>
          <w:sz w:val="20"/>
          <w:szCs w:val="20"/>
        </w:rPr>
        <w:t>lesvej</w:t>
      </w:r>
    </w:p>
    <w:p w:rsidR="00580287" w:rsidRPr="00ED655E" w:rsidRDefault="007455A9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lastRenderedPageBreak/>
        <w:t>30 m til N</w:t>
      </w:r>
      <w:r w:rsidR="00580287" w:rsidRPr="00ED655E">
        <w:rPr>
          <w:rFonts w:ascii="Verdana" w:hAnsi="Verdana"/>
          <w:sz w:val="20"/>
          <w:szCs w:val="20"/>
        </w:rPr>
        <w:t>aboskel</w:t>
      </w:r>
    </w:p>
    <w:p w:rsidR="00580287" w:rsidRPr="00ED655E" w:rsidRDefault="007455A9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25 m til L</w:t>
      </w:r>
      <w:r w:rsidR="00580287" w:rsidRPr="00ED655E">
        <w:rPr>
          <w:rFonts w:ascii="Verdana" w:hAnsi="Verdana"/>
          <w:sz w:val="20"/>
          <w:szCs w:val="20"/>
        </w:rPr>
        <w:t>evnedsmiddelvirksomhed</w:t>
      </w:r>
    </w:p>
    <w:p w:rsidR="00580287" w:rsidRPr="00ED655E" w:rsidRDefault="007455A9" w:rsidP="00CD7D0D">
      <w:pPr>
        <w:pStyle w:val="Listeafsnit"/>
        <w:numPr>
          <w:ilvl w:val="0"/>
          <w:numId w:val="8"/>
        </w:numPr>
        <w:tabs>
          <w:tab w:val="left" w:pos="3130"/>
        </w:tabs>
        <w:ind w:left="284" w:hanging="284"/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sz w:val="20"/>
          <w:szCs w:val="20"/>
        </w:rPr>
        <w:t>15 m til b</w:t>
      </w:r>
      <w:r w:rsidR="00580287" w:rsidRPr="00ED655E">
        <w:rPr>
          <w:rFonts w:ascii="Verdana" w:hAnsi="Verdana"/>
          <w:sz w:val="20"/>
          <w:szCs w:val="20"/>
        </w:rPr>
        <w:t>eboelse på samme eje</w:t>
      </w:r>
      <w:r w:rsidR="00580287" w:rsidRPr="00ED655E">
        <w:rPr>
          <w:rFonts w:ascii="Verdana" w:hAnsi="Verdana"/>
          <w:sz w:val="20"/>
          <w:szCs w:val="20"/>
        </w:rPr>
        <w:t>n</w:t>
      </w:r>
      <w:r w:rsidR="00580287" w:rsidRPr="00ED655E">
        <w:rPr>
          <w:rFonts w:ascii="Verdana" w:hAnsi="Verdana"/>
          <w:sz w:val="20"/>
          <w:szCs w:val="20"/>
        </w:rPr>
        <w:t>dom</w:t>
      </w:r>
    </w:p>
    <w:p w:rsidR="00580287" w:rsidRPr="00ED655E" w:rsidRDefault="00580287" w:rsidP="00CD7D0D">
      <w:pPr>
        <w:tabs>
          <w:tab w:val="left" w:pos="3130"/>
        </w:tabs>
        <w:spacing w:line="240" w:lineRule="auto"/>
        <w:rPr>
          <w:b/>
        </w:rPr>
        <w:sectPr w:rsidR="00580287" w:rsidRPr="00ED655E" w:rsidSect="00580287">
          <w:type w:val="continuous"/>
          <w:pgSz w:w="11906" w:h="16838" w:code="9"/>
          <w:pgMar w:top="2325" w:right="1701" w:bottom="2268" w:left="1418" w:header="709" w:footer="709" w:gutter="0"/>
          <w:cols w:num="2" w:space="708"/>
          <w:titlePg/>
          <w:docGrid w:linePitch="360"/>
        </w:sectPr>
      </w:pPr>
    </w:p>
    <w:p w:rsidR="00E7426B" w:rsidRDefault="00E7426B" w:rsidP="00CD7D0D">
      <w:pPr>
        <w:tabs>
          <w:tab w:val="left" w:pos="3130"/>
        </w:tabs>
        <w:spacing w:line="240" w:lineRule="auto"/>
        <w:rPr>
          <w:b/>
        </w:rPr>
      </w:pPr>
    </w:p>
    <w:p w:rsidR="00AC34A5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 xml:space="preserve">Plansiloer/ensilagepladser 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2E6B9F" w:rsidRPr="00ED655E" w:rsidTr="005F6147">
        <w:trPr>
          <w:trHeight w:val="388"/>
        </w:trPr>
        <w:tc>
          <w:tcPr>
            <w:tcW w:w="4820" w:type="dxa"/>
          </w:tcPr>
          <w:p w:rsidR="002E6B9F" w:rsidRPr="00181324" w:rsidRDefault="00237010" w:rsidP="00CD7D0D">
            <w:pPr>
              <w:spacing w:line="240" w:lineRule="auto"/>
            </w:pPr>
            <w:r>
              <w:t>Hvad ensileres der på ensilagepladser</w:t>
            </w:r>
          </w:p>
        </w:tc>
        <w:tc>
          <w:tcPr>
            <w:tcW w:w="4819" w:type="dxa"/>
          </w:tcPr>
          <w:p w:rsidR="002E6B9F" w:rsidRPr="00ED655E" w:rsidRDefault="00237010" w:rsidP="00CD7D0D">
            <w:pPr>
              <w:spacing w:line="240" w:lineRule="auto"/>
            </w:pPr>
            <w:bookmarkStart w:id="29" w:name="ind_control_items_control_item_nameX2_2"/>
            <w:bookmarkEnd w:id="29"/>
            <w:r>
              <w:t xml:space="preserve">Intet kun foder indpakket i </w:t>
            </w:r>
            <w:proofErr w:type="spellStart"/>
            <w:r>
              <w:t>wrap</w:t>
            </w:r>
            <w:proofErr w:type="spellEnd"/>
          </w:p>
        </w:tc>
      </w:tr>
      <w:tr w:rsidR="00237010" w:rsidRPr="00ED655E" w:rsidTr="005F6147">
        <w:trPr>
          <w:trHeight w:val="38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30" w:name="ind_control_items_control_item_nameX2_3"/>
            <w:bookmarkEnd w:id="30"/>
            <w:r>
              <w:t>Er afløb på ensilagepladser lovlige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  <w:bookmarkStart w:id="31" w:name="ind_control_items_control_item_nameX2_4"/>
            <w:bookmarkEnd w:id="31"/>
          </w:p>
        </w:tc>
      </w:tr>
      <w:tr w:rsidR="00237010" w:rsidRPr="00ED655E" w:rsidTr="005F6147">
        <w:trPr>
          <w:trHeight w:val="38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32" w:name="ind_control_items_control_item_nameX2_5"/>
            <w:bookmarkEnd w:id="32"/>
            <w:r>
              <w:t>Er der fare for overløb/forurening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  <w:bookmarkStart w:id="33" w:name="ind_control_items_control_item_nameX2_6"/>
            <w:bookmarkEnd w:id="33"/>
          </w:p>
        </w:tc>
      </w:tr>
      <w:tr w:rsidR="00237010" w:rsidRPr="00ED655E" w:rsidTr="005F6147">
        <w:trPr>
          <w:trHeight w:val="38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34" w:name="ind_control_items_control_item_nameX2_7"/>
            <w:bookmarkEnd w:id="34"/>
            <w:r>
              <w:t>Er der opsat sprinkleranlæg / hydranter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</w:p>
        </w:tc>
      </w:tr>
    </w:tbl>
    <w:p w:rsidR="00426FAE" w:rsidRDefault="00426FAE" w:rsidP="00CD7D0D">
      <w:pPr>
        <w:spacing w:line="240" w:lineRule="auto"/>
        <w:rPr>
          <w:noProof/>
          <w:lang w:eastAsia="da-DK"/>
        </w:rPr>
      </w:pPr>
    </w:p>
    <w:p w:rsidR="00426FAE" w:rsidRDefault="00426FAE" w:rsidP="00CD7D0D">
      <w:pPr>
        <w:spacing w:line="240" w:lineRule="auto"/>
        <w:rPr>
          <w:noProof/>
          <w:lang w:eastAsia="da-DK"/>
        </w:rPr>
      </w:pPr>
    </w:p>
    <w:p w:rsidR="00CD7D0D" w:rsidRDefault="00426FAE" w:rsidP="00CD7D0D">
      <w:pPr>
        <w:spacing w:line="240" w:lineRule="auto"/>
        <w:rPr>
          <w:b/>
        </w:rPr>
      </w:pPr>
      <w:r>
        <w:rPr>
          <w:noProof/>
          <w:lang w:eastAsia="da-DK"/>
        </w:rPr>
        <w:drawing>
          <wp:inline distT="0" distB="0" distL="0" distR="0">
            <wp:extent cx="3598381" cy="2687541"/>
            <wp:effectExtent l="0" t="0" r="2540" b="0"/>
            <wp:docPr id="2" name="Billede 2" descr="C:\Users\jnp\AppData\Local\Microsoft\Windows\Temporary Internet Files\Content.Word\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np\AppData\Local\Microsoft\Windows\Temporary Internet Files\Content.Word\foto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49" cy="26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AE" w:rsidRDefault="00426FAE" w:rsidP="00CD7D0D">
      <w:pPr>
        <w:spacing w:line="240" w:lineRule="auto"/>
        <w:rPr>
          <w:b/>
        </w:rPr>
      </w:pPr>
    </w:p>
    <w:p w:rsidR="00F84B65" w:rsidRDefault="00F84B65" w:rsidP="00CD7D0D">
      <w:pPr>
        <w:spacing w:line="240" w:lineRule="auto"/>
        <w:rPr>
          <w:b/>
        </w:rPr>
      </w:pPr>
    </w:p>
    <w:p w:rsidR="00F84B65" w:rsidRDefault="00F84B65" w:rsidP="00CD7D0D">
      <w:pPr>
        <w:spacing w:line="240" w:lineRule="auto"/>
        <w:rPr>
          <w:b/>
        </w:rPr>
      </w:pPr>
    </w:p>
    <w:p w:rsidR="00FC3F93" w:rsidRDefault="00FC3F93" w:rsidP="00CD7D0D">
      <w:pPr>
        <w:spacing w:line="240" w:lineRule="auto"/>
        <w:rPr>
          <w:b/>
        </w:rPr>
      </w:pPr>
    </w:p>
    <w:p w:rsidR="00116F7B" w:rsidRPr="00ED655E" w:rsidRDefault="00CD7D0D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bookmarkStart w:id="35" w:name="ind_inspec_report_media_filenameX9"/>
      <w:bookmarkEnd w:id="35"/>
      <w:r w:rsidRPr="00ED655E">
        <w:rPr>
          <w:rFonts w:ascii="Verdana" w:hAnsi="Verdana"/>
          <w:b/>
          <w:sz w:val="20"/>
          <w:szCs w:val="20"/>
        </w:rPr>
        <w:lastRenderedPageBreak/>
        <w:t>Oplæg af ensilage i marken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E25A53" w:rsidRPr="00ED655E" w:rsidTr="00CD7D0D">
        <w:trPr>
          <w:trHeight w:val="397"/>
        </w:trPr>
        <w:tc>
          <w:tcPr>
            <w:tcW w:w="4820" w:type="dxa"/>
          </w:tcPr>
          <w:p w:rsidR="00E25A53" w:rsidRPr="00ED655E" w:rsidRDefault="00237010" w:rsidP="00CD7D0D">
            <w:pPr>
              <w:spacing w:line="240" w:lineRule="auto"/>
            </w:pPr>
            <w:bookmarkStart w:id="36" w:name="ind_control_items_control_item_nameX9" w:colFirst="0" w:colLast="0"/>
            <w:r>
              <w:t>Hvad ensileres der i marken</w:t>
            </w:r>
          </w:p>
        </w:tc>
        <w:tc>
          <w:tcPr>
            <w:tcW w:w="4819" w:type="dxa"/>
          </w:tcPr>
          <w:p w:rsidR="00E25A53" w:rsidRPr="00F15FDB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37" w:name="ind_control_items_control_item_nameX9_2"/>
            <w:r>
              <w:rPr>
                <w:rFonts w:ascii="Verdana" w:hAnsi="Verdana"/>
                <w:sz w:val="20"/>
                <w:szCs w:val="20"/>
              </w:rPr>
              <w:t>Intet</w:t>
            </w:r>
          </w:p>
          <w:bookmarkEnd w:id="37"/>
          <w:p w:rsidR="00F15FDB" w:rsidRPr="00ED655E" w:rsidRDefault="00F15FDB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237010" w:rsidRPr="00ED655E" w:rsidTr="00CD7D0D">
        <w:trPr>
          <w:trHeight w:val="397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38" w:name="ind_control_items_control_item_nameX9_3"/>
            <w:bookmarkEnd w:id="38"/>
            <w:r>
              <w:t>Er stakken overdækket</w:t>
            </w:r>
          </w:p>
        </w:tc>
        <w:tc>
          <w:tcPr>
            <w:tcW w:w="4819" w:type="dxa"/>
          </w:tcPr>
          <w:p w:rsidR="00237010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39" w:name="ind_control_items_control_item_nameX9_4"/>
            <w:bookmarkEnd w:id="39"/>
          </w:p>
        </w:tc>
      </w:tr>
      <w:tr w:rsidR="00237010" w:rsidRPr="00ED655E" w:rsidTr="00CD7D0D">
        <w:trPr>
          <w:trHeight w:val="397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40" w:name="ind_control_items_control_item_nameX9_5"/>
            <w:bookmarkEnd w:id="40"/>
            <w:r>
              <w:t>Er tørstofindholdet i orden</w:t>
            </w:r>
          </w:p>
        </w:tc>
        <w:tc>
          <w:tcPr>
            <w:tcW w:w="4819" w:type="dxa"/>
          </w:tcPr>
          <w:p w:rsidR="00237010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</w:tc>
      </w:tr>
      <w:bookmarkEnd w:id="36"/>
    </w:tbl>
    <w:p w:rsidR="00D6052B" w:rsidRPr="00ED655E" w:rsidRDefault="00D6052B" w:rsidP="00CD7D0D">
      <w:pPr>
        <w:spacing w:line="240" w:lineRule="auto"/>
        <w:rPr>
          <w:highlight w:val="yellow"/>
        </w:rPr>
      </w:pPr>
    </w:p>
    <w:p w:rsidR="00554FDA" w:rsidRPr="00ED655E" w:rsidRDefault="00CD7D0D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Erhvervsaffald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54FDA" w:rsidRPr="00ED655E" w:rsidTr="00CD7D0D">
        <w:trPr>
          <w:trHeight w:val="366"/>
        </w:trPr>
        <w:tc>
          <w:tcPr>
            <w:tcW w:w="4820" w:type="dxa"/>
          </w:tcPr>
          <w:p w:rsidR="00554FDA" w:rsidRPr="00ED655E" w:rsidRDefault="00237010" w:rsidP="00CD7D0D">
            <w:pPr>
              <w:spacing w:line="240" w:lineRule="auto"/>
            </w:pPr>
            <w:r>
              <w:t>Hvordan håndteres erhvervsaffald ?</w:t>
            </w:r>
          </w:p>
        </w:tc>
        <w:tc>
          <w:tcPr>
            <w:tcW w:w="4819" w:type="dxa"/>
          </w:tcPr>
          <w:p w:rsidR="00554FDA" w:rsidRPr="00ED655E" w:rsidRDefault="00237010" w:rsidP="00CD7D0D">
            <w:pPr>
              <w:spacing w:line="240" w:lineRule="auto"/>
            </w:pPr>
            <w:bookmarkStart w:id="41" w:name="ind_control_items_control_item_nameX4_2"/>
            <w:bookmarkEnd w:id="41"/>
            <w:r>
              <w:t>Container</w:t>
            </w:r>
          </w:p>
        </w:tc>
      </w:tr>
      <w:tr w:rsidR="00237010" w:rsidRPr="00ED655E" w:rsidTr="00CD7D0D">
        <w:trPr>
          <w:trHeight w:val="366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42" w:name="ind_control_items_control_item_nameX4_3"/>
            <w:bookmarkEnd w:id="42"/>
            <w:r>
              <w:t>Findes der containeraftaler?</w:t>
            </w:r>
          </w:p>
        </w:tc>
        <w:tc>
          <w:tcPr>
            <w:tcW w:w="4819" w:type="dxa"/>
          </w:tcPr>
          <w:p w:rsidR="00237010" w:rsidRDefault="00237010" w:rsidP="00CD7D0D">
            <w:pPr>
              <w:spacing w:line="240" w:lineRule="auto"/>
            </w:pPr>
            <w:bookmarkStart w:id="43" w:name="ind_control_items_control_item_nameX4_4"/>
            <w:bookmarkEnd w:id="43"/>
            <w:r>
              <w:t>Ja med Harm Mammen</w:t>
            </w:r>
          </w:p>
        </w:tc>
      </w:tr>
    </w:tbl>
    <w:p w:rsidR="00DC20F3" w:rsidRPr="00ED655E" w:rsidRDefault="00DC20F3" w:rsidP="00CD7D0D">
      <w:pPr>
        <w:pStyle w:val="Listeafsnit"/>
        <w:ind w:left="1440"/>
        <w:rPr>
          <w:rFonts w:ascii="Verdana" w:hAnsi="Verdana"/>
          <w:b/>
          <w:sz w:val="20"/>
          <w:szCs w:val="20"/>
        </w:rPr>
      </w:pPr>
    </w:p>
    <w:p w:rsidR="00116F7B" w:rsidRPr="00ED655E" w:rsidRDefault="00116F7B" w:rsidP="00CD7D0D">
      <w:pPr>
        <w:pStyle w:val="Listeafsnit"/>
        <w:numPr>
          <w:ilvl w:val="0"/>
          <w:numId w:val="3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 xml:space="preserve">Døde dyr 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554FDA" w:rsidRPr="00ED655E" w:rsidTr="00CD7D0D">
        <w:trPr>
          <w:trHeight w:val="378"/>
        </w:trPr>
        <w:tc>
          <w:tcPr>
            <w:tcW w:w="4820" w:type="dxa"/>
          </w:tcPr>
          <w:p w:rsidR="00554FDA" w:rsidRPr="00ED655E" w:rsidRDefault="00237010" w:rsidP="00CD7D0D">
            <w:pPr>
              <w:spacing w:line="240" w:lineRule="auto"/>
            </w:pPr>
            <w:r>
              <w:t>Er der en plads til selvdøde dyr?</w:t>
            </w:r>
          </w:p>
        </w:tc>
        <w:tc>
          <w:tcPr>
            <w:tcW w:w="4819" w:type="dxa"/>
          </w:tcPr>
          <w:p w:rsidR="00554FDA" w:rsidRPr="00ED655E" w:rsidRDefault="00237010" w:rsidP="00CD7D0D">
            <w:pPr>
              <w:spacing w:line="240" w:lineRule="auto"/>
            </w:pPr>
            <w:bookmarkStart w:id="44" w:name="ind_control_items_control_item_nameX15_2"/>
            <w:bookmarkEnd w:id="44"/>
            <w:r>
              <w:t>Forekommer sjældent</w:t>
            </w:r>
            <w:r w:rsidR="00E7426B">
              <w:t>. Skulle det ske ko</w:t>
            </w:r>
            <w:r w:rsidR="00E7426B">
              <w:t>n</w:t>
            </w:r>
            <w:r w:rsidR="00E7426B">
              <w:t>taktes DAKA</w:t>
            </w:r>
          </w:p>
        </w:tc>
      </w:tr>
      <w:tr w:rsidR="00237010" w:rsidRPr="00ED655E" w:rsidTr="00CD7D0D">
        <w:trPr>
          <w:trHeight w:val="37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45" w:name="ind_control_items_control_item_nameX15_3"/>
            <w:bookmarkEnd w:id="45"/>
            <w:r>
              <w:t>Er oplægget hævet over jordoverfladen?</w:t>
            </w:r>
          </w:p>
        </w:tc>
        <w:tc>
          <w:tcPr>
            <w:tcW w:w="4819" w:type="dxa"/>
          </w:tcPr>
          <w:p w:rsidR="00237010" w:rsidRDefault="00AF43F9" w:rsidP="00CD7D0D">
            <w:pPr>
              <w:spacing w:line="240" w:lineRule="auto"/>
            </w:pPr>
            <w:bookmarkStart w:id="46" w:name="ind_control_items_control_item_nameX15_4"/>
            <w:bookmarkEnd w:id="46"/>
            <w:r>
              <w:t>ja</w:t>
            </w:r>
          </w:p>
        </w:tc>
      </w:tr>
      <w:tr w:rsidR="00237010" w:rsidRPr="00ED655E" w:rsidTr="00CD7D0D">
        <w:trPr>
          <w:trHeight w:val="378"/>
        </w:trPr>
        <w:tc>
          <w:tcPr>
            <w:tcW w:w="4820" w:type="dxa"/>
          </w:tcPr>
          <w:p w:rsidR="00237010" w:rsidRDefault="00237010" w:rsidP="00CD7D0D">
            <w:pPr>
              <w:spacing w:line="240" w:lineRule="auto"/>
            </w:pPr>
            <w:bookmarkStart w:id="47" w:name="ind_control_items_control_item_nameX15_5"/>
            <w:bookmarkEnd w:id="47"/>
            <w:r>
              <w:t>Er oplægget overdækket?</w:t>
            </w:r>
          </w:p>
        </w:tc>
        <w:tc>
          <w:tcPr>
            <w:tcW w:w="4819" w:type="dxa"/>
          </w:tcPr>
          <w:p w:rsidR="00237010" w:rsidRDefault="00AF43F9" w:rsidP="00CD7D0D">
            <w:pPr>
              <w:spacing w:line="240" w:lineRule="auto"/>
            </w:pPr>
            <w:r>
              <w:t>ja</w:t>
            </w:r>
          </w:p>
        </w:tc>
      </w:tr>
    </w:tbl>
    <w:p w:rsidR="00DC20F3" w:rsidRDefault="00DC20F3" w:rsidP="00CD7D0D">
      <w:pPr>
        <w:spacing w:line="240" w:lineRule="auto"/>
      </w:pPr>
    </w:p>
    <w:p w:rsidR="00AC34A5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bookmarkStart w:id="48" w:name="ind_inspec_report_media_filenameX17"/>
      <w:bookmarkEnd w:id="48"/>
      <w:r w:rsidRPr="00ED655E">
        <w:rPr>
          <w:rFonts w:ascii="Verdana" w:hAnsi="Verdana"/>
          <w:b/>
          <w:sz w:val="20"/>
          <w:szCs w:val="20"/>
        </w:rPr>
        <w:t>Skadedyr</w:t>
      </w:r>
    </w:p>
    <w:tbl>
      <w:tblPr>
        <w:tblStyle w:val="Tabel-Git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A36949" w:rsidRPr="00ED655E" w:rsidTr="00CD7D0D">
        <w:trPr>
          <w:cantSplit/>
          <w:trHeight w:val="475"/>
        </w:trPr>
        <w:tc>
          <w:tcPr>
            <w:tcW w:w="4820" w:type="dxa"/>
            <w:shd w:val="clear" w:color="auto" w:fill="auto"/>
          </w:tcPr>
          <w:p w:rsidR="00A36949" w:rsidRPr="00ED655E" w:rsidRDefault="00237010" w:rsidP="00CD7D0D">
            <w:pPr>
              <w:spacing w:line="240" w:lineRule="auto"/>
            </w:pPr>
            <w:r>
              <w:t>Foretages der bekæmpelse af skadedyr?</w:t>
            </w:r>
          </w:p>
        </w:tc>
        <w:tc>
          <w:tcPr>
            <w:tcW w:w="4819" w:type="dxa"/>
            <w:shd w:val="clear" w:color="auto" w:fill="auto"/>
          </w:tcPr>
          <w:p w:rsidR="00A36949" w:rsidRPr="00ED655E" w:rsidRDefault="00237010" w:rsidP="00CD7D0D">
            <w:pPr>
              <w:spacing w:line="240" w:lineRule="auto"/>
            </w:pPr>
            <w:bookmarkStart w:id="49" w:name="ind_control_items_control_item_nameX17_2"/>
            <w:bookmarkEnd w:id="49"/>
            <w:r>
              <w:t>Ja. Kommunens bekæmper kontaktes ved mistanke om rotter.</w:t>
            </w:r>
          </w:p>
        </w:tc>
      </w:tr>
    </w:tbl>
    <w:p w:rsidR="00AC34A5" w:rsidRPr="00ED655E" w:rsidRDefault="00AC34A5" w:rsidP="00CD7D0D">
      <w:pPr>
        <w:spacing w:line="240" w:lineRule="auto"/>
        <w:rPr>
          <w:b/>
        </w:rPr>
      </w:pPr>
    </w:p>
    <w:p w:rsidR="001C033B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bookmarkStart w:id="50" w:name="ind_inspec_report_media_filenameX19"/>
      <w:bookmarkEnd w:id="50"/>
      <w:r w:rsidRPr="00ED655E">
        <w:rPr>
          <w:rFonts w:ascii="Verdana" w:hAnsi="Verdana"/>
          <w:b/>
          <w:sz w:val="20"/>
          <w:szCs w:val="20"/>
        </w:rPr>
        <w:t>Olietanke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D8270A" w:rsidRPr="00ED655E" w:rsidTr="00CD7D0D">
        <w:trPr>
          <w:trHeight w:val="434"/>
        </w:trPr>
        <w:tc>
          <w:tcPr>
            <w:tcW w:w="4820" w:type="dxa"/>
          </w:tcPr>
          <w:p w:rsidR="00D8270A" w:rsidRPr="00ED655E" w:rsidRDefault="00237010" w:rsidP="00CD7D0D">
            <w:pPr>
              <w:keepLines/>
              <w:spacing w:line="240" w:lineRule="auto"/>
            </w:pPr>
            <w:r>
              <w:t>Stemmer BBR med hensyn til olietanke?</w:t>
            </w:r>
          </w:p>
        </w:tc>
        <w:tc>
          <w:tcPr>
            <w:tcW w:w="4819" w:type="dxa"/>
          </w:tcPr>
          <w:p w:rsidR="00D8270A" w:rsidRPr="00ED655E" w:rsidRDefault="00237010" w:rsidP="00CD7D0D">
            <w:pPr>
              <w:keepLines/>
              <w:spacing w:line="240" w:lineRule="auto"/>
            </w:pPr>
            <w:bookmarkStart w:id="51" w:name="ind_control_items_control_item_nameX6_2"/>
            <w:bookmarkEnd w:id="51"/>
            <w:r>
              <w:t>Ja</w:t>
            </w:r>
          </w:p>
        </w:tc>
      </w:tr>
    </w:tbl>
    <w:p w:rsidR="004078DF" w:rsidRDefault="004078DF" w:rsidP="00CD7D0D">
      <w:pPr>
        <w:spacing w:line="240" w:lineRule="auto"/>
        <w:rPr>
          <w:b/>
        </w:rPr>
      </w:pPr>
    </w:p>
    <w:p w:rsidR="00AC34A5" w:rsidRPr="00ED655E" w:rsidRDefault="00AC34A5" w:rsidP="00CD7D0D">
      <w:pPr>
        <w:pStyle w:val="Listeafsnit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 w:rsidRPr="00ED655E">
        <w:rPr>
          <w:rFonts w:ascii="Verdana" w:hAnsi="Verdana"/>
          <w:b/>
          <w:sz w:val="20"/>
          <w:szCs w:val="20"/>
        </w:rPr>
        <w:t>Virkemidler</w:t>
      </w:r>
      <w:r w:rsidR="0012718B">
        <w:rPr>
          <w:rFonts w:ascii="Verdana" w:hAnsi="Verdana"/>
          <w:b/>
          <w:sz w:val="20"/>
          <w:szCs w:val="20"/>
        </w:rPr>
        <w:t xml:space="preserve"> i miljøgodkendelsen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D222BE" w:rsidRPr="00ED655E" w:rsidTr="00CD7D0D">
        <w:trPr>
          <w:trHeight w:val="522"/>
        </w:trPr>
        <w:tc>
          <w:tcPr>
            <w:tcW w:w="4820" w:type="dxa"/>
          </w:tcPr>
          <w:p w:rsidR="00D222BE" w:rsidRPr="00ED655E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Er der fastsat vilkår om virkemidler?</w:t>
            </w:r>
          </w:p>
        </w:tc>
        <w:tc>
          <w:tcPr>
            <w:tcW w:w="4819" w:type="dxa"/>
          </w:tcPr>
          <w:p w:rsidR="00D222BE" w:rsidRPr="00F15FDB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52" w:name="ind_control_items_control_item_nameX11_2"/>
            <w:r>
              <w:rPr>
                <w:rFonts w:ascii="Verdana" w:hAnsi="Verdana"/>
                <w:sz w:val="20"/>
                <w:szCs w:val="20"/>
              </w:rPr>
              <w:t>Nej</w:t>
            </w:r>
          </w:p>
          <w:bookmarkEnd w:id="52"/>
          <w:p w:rsidR="00F15FDB" w:rsidRPr="00ED655E" w:rsidRDefault="00F15FDB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237010" w:rsidRPr="00ED655E" w:rsidTr="00CD7D0D">
        <w:trPr>
          <w:trHeight w:val="522"/>
        </w:trPr>
        <w:tc>
          <w:tcPr>
            <w:tcW w:w="4820" w:type="dxa"/>
          </w:tcPr>
          <w:p w:rsidR="00237010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bookmarkStart w:id="53" w:name="ind_control_items_control_item_nameX11_3"/>
            <w:bookmarkEnd w:id="53"/>
            <w:r>
              <w:rPr>
                <w:rFonts w:ascii="Verdana" w:hAnsi="Verdana"/>
                <w:sz w:val="20"/>
                <w:szCs w:val="20"/>
              </w:rPr>
              <w:t>Er vilkårene efterkommet?</w:t>
            </w:r>
          </w:p>
        </w:tc>
        <w:tc>
          <w:tcPr>
            <w:tcW w:w="4819" w:type="dxa"/>
          </w:tcPr>
          <w:p w:rsidR="00237010" w:rsidRDefault="00237010" w:rsidP="00CD7D0D">
            <w:pPr>
              <w:pStyle w:val="stk2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DC20F3" w:rsidRPr="00ED655E" w:rsidRDefault="00DC20F3" w:rsidP="00CD7D0D">
      <w:pPr>
        <w:spacing w:line="240" w:lineRule="auto"/>
        <w:rPr>
          <w:rFonts w:eastAsia="Times New Roman"/>
          <w:b/>
          <w:u w:val="single"/>
          <w:lang w:eastAsia="da-DK"/>
        </w:rPr>
      </w:pPr>
    </w:p>
    <w:p w:rsidR="00AC34A5" w:rsidRPr="00D03791" w:rsidRDefault="00AC34A5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D03791">
        <w:rPr>
          <w:rFonts w:ascii="Verdana" w:hAnsi="Verdana"/>
          <w:b/>
          <w:sz w:val="20"/>
          <w:szCs w:val="20"/>
        </w:rPr>
        <w:t>Konstateret jordforurening</w:t>
      </w:r>
    </w:p>
    <w:tbl>
      <w:tblPr>
        <w:tblStyle w:val="Tabel-Gitter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3D36BC" w:rsidRPr="00ED655E" w:rsidTr="00CD7D0D">
        <w:trPr>
          <w:trHeight w:val="503"/>
        </w:trPr>
        <w:tc>
          <w:tcPr>
            <w:tcW w:w="4820" w:type="dxa"/>
          </w:tcPr>
          <w:p w:rsidR="003D36BC" w:rsidRPr="00ED655E" w:rsidRDefault="00237010" w:rsidP="00CD7D0D">
            <w:pPr>
              <w:spacing w:line="240" w:lineRule="auto"/>
            </w:pPr>
            <w:r>
              <w:t>Er der konstateret jordforurening?</w:t>
            </w:r>
          </w:p>
        </w:tc>
        <w:tc>
          <w:tcPr>
            <w:tcW w:w="4819" w:type="dxa"/>
          </w:tcPr>
          <w:p w:rsidR="003D36BC" w:rsidRPr="00ED655E" w:rsidRDefault="00237010" w:rsidP="00CD7D0D">
            <w:pPr>
              <w:spacing w:line="240" w:lineRule="auto"/>
            </w:pPr>
            <w:bookmarkStart w:id="54" w:name="ind_control_items_control_item_nameX29_2"/>
            <w:bookmarkEnd w:id="54"/>
            <w:r>
              <w:t>Nej</w:t>
            </w:r>
          </w:p>
        </w:tc>
      </w:tr>
    </w:tbl>
    <w:p w:rsidR="005C6DB3" w:rsidRDefault="005C6DB3" w:rsidP="00CD7D0D">
      <w:pPr>
        <w:pStyle w:val="Listeafsnit"/>
        <w:ind w:left="0"/>
        <w:rPr>
          <w:rFonts w:ascii="Verdana" w:hAnsi="Verdana"/>
          <w:sz w:val="20"/>
          <w:szCs w:val="20"/>
          <w:u w:val="single"/>
        </w:rPr>
      </w:pPr>
    </w:p>
    <w:p w:rsidR="00E7426B" w:rsidRPr="00ED655E" w:rsidRDefault="00E7426B" w:rsidP="00CD7D0D">
      <w:pPr>
        <w:pStyle w:val="Listeafsnit"/>
        <w:ind w:left="0"/>
        <w:rPr>
          <w:rFonts w:ascii="Verdana" w:hAnsi="Verdana"/>
          <w:sz w:val="20"/>
          <w:szCs w:val="20"/>
          <w:u w:val="single"/>
        </w:rPr>
      </w:pPr>
    </w:p>
    <w:p w:rsidR="00AC34A5" w:rsidRPr="00D03791" w:rsidRDefault="00AC34A5" w:rsidP="00CD7D0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D03791">
        <w:rPr>
          <w:rFonts w:ascii="Verdana" w:hAnsi="Verdana"/>
          <w:b/>
          <w:sz w:val="20"/>
          <w:szCs w:val="20"/>
        </w:rPr>
        <w:t>Konklusion på virksomhedens seneste indberetninger om egenkontrol</w:t>
      </w:r>
      <w:r w:rsidR="001F6D81">
        <w:rPr>
          <w:rFonts w:ascii="Verdana" w:hAnsi="Verdana"/>
          <w:b/>
          <w:sz w:val="20"/>
          <w:szCs w:val="20"/>
        </w:rPr>
        <w:t xml:space="preserve"> samt på selve tilsynet</w:t>
      </w:r>
    </w:p>
    <w:tbl>
      <w:tblPr>
        <w:tblW w:w="9633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6"/>
        <w:gridCol w:w="4817"/>
      </w:tblGrid>
      <w:tr w:rsidR="00BA1AFD" w:rsidRPr="00ED655E" w:rsidTr="00C53B93">
        <w:trPr>
          <w:trHeight w:val="522"/>
        </w:trPr>
        <w:tc>
          <w:tcPr>
            <w:tcW w:w="4816" w:type="dxa"/>
          </w:tcPr>
          <w:p w:rsidR="00BA1AFD" w:rsidRDefault="00237010" w:rsidP="00CD7D0D">
            <w:pPr>
              <w:spacing w:line="240" w:lineRule="auto"/>
            </w:pPr>
            <w:bookmarkStart w:id="55" w:name="ind_control_items_control_item_nameX32"/>
            <w:r>
              <w:t>Er der bemærkninger til egenkontrol</w:t>
            </w:r>
          </w:p>
          <w:p w:rsidR="00BA1AFD" w:rsidRDefault="00BA1AFD" w:rsidP="00CD7D0D">
            <w:pPr>
              <w:spacing w:line="240" w:lineRule="auto"/>
            </w:pPr>
            <w:bookmarkStart w:id="56" w:name="ind_inspec_report_media_filenameX39"/>
            <w:bookmarkEnd w:id="55"/>
            <w:bookmarkEnd w:id="56"/>
          </w:p>
          <w:p w:rsidR="00BA1AFD" w:rsidRDefault="00BA1AFD" w:rsidP="00CD7D0D">
            <w:pPr>
              <w:spacing w:line="240" w:lineRule="auto"/>
            </w:pPr>
          </w:p>
        </w:tc>
        <w:tc>
          <w:tcPr>
            <w:tcW w:w="4817" w:type="dxa"/>
          </w:tcPr>
          <w:p w:rsidR="00BA1AFD" w:rsidRDefault="00237010" w:rsidP="00CD7D0D">
            <w:pPr>
              <w:spacing w:line="240" w:lineRule="auto"/>
            </w:pPr>
            <w:bookmarkStart w:id="57" w:name="ind_control_items_control_item_nameX32_2"/>
            <w:r>
              <w:t>Nej</w:t>
            </w:r>
          </w:p>
          <w:bookmarkEnd w:id="57"/>
          <w:p w:rsidR="00BA1AFD" w:rsidRPr="00ED655E" w:rsidRDefault="00BA1AFD" w:rsidP="00CD7D0D">
            <w:pPr>
              <w:spacing w:line="240" w:lineRule="auto"/>
            </w:pPr>
          </w:p>
        </w:tc>
      </w:tr>
      <w:tr w:rsidR="00237010" w:rsidRPr="00ED655E" w:rsidTr="00C53B93">
        <w:trPr>
          <w:trHeight w:val="522"/>
        </w:trPr>
        <w:tc>
          <w:tcPr>
            <w:tcW w:w="4816" w:type="dxa"/>
          </w:tcPr>
          <w:p w:rsidR="00237010" w:rsidRDefault="00237010" w:rsidP="00CD7D0D">
            <w:pPr>
              <w:spacing w:line="240" w:lineRule="auto"/>
            </w:pPr>
            <w:bookmarkStart w:id="58" w:name="ind_control_items_control_item_nameX32_3"/>
            <w:bookmarkEnd w:id="58"/>
            <w:r>
              <w:t>Konklusion på tilsyn.</w:t>
            </w:r>
          </w:p>
        </w:tc>
        <w:tc>
          <w:tcPr>
            <w:tcW w:w="4817" w:type="dxa"/>
          </w:tcPr>
          <w:p w:rsidR="00237010" w:rsidRDefault="00237010" w:rsidP="00CD7D0D">
            <w:pPr>
              <w:spacing w:line="240" w:lineRule="auto"/>
            </w:pPr>
            <w:bookmarkStart w:id="59" w:name="ind_control_items_control_item_nameX32_4"/>
            <w:bookmarkEnd w:id="59"/>
            <w:r>
              <w:t>Ingen bemærkninger</w:t>
            </w:r>
          </w:p>
        </w:tc>
      </w:tr>
    </w:tbl>
    <w:p w:rsidR="00736332" w:rsidRDefault="00536E78" w:rsidP="00CD7D0D">
      <w:pPr>
        <w:spacing w:line="240" w:lineRule="auto"/>
      </w:pPr>
      <w:r>
        <w:t xml:space="preserve"> </w:t>
      </w:r>
      <w:bookmarkStart w:id="60" w:name="ind_inspec_report_media_filenameX32"/>
      <w:bookmarkEnd w:id="60"/>
    </w:p>
    <w:p w:rsidR="00F84B65" w:rsidRDefault="00F84B65" w:rsidP="00CD7D0D">
      <w:pPr>
        <w:spacing w:line="240" w:lineRule="auto"/>
      </w:pPr>
    </w:p>
    <w:p w:rsidR="00F84B65" w:rsidRPr="00ED655E" w:rsidRDefault="00F84B65" w:rsidP="00CD7D0D">
      <w:pPr>
        <w:spacing w:line="240" w:lineRule="auto"/>
      </w:pPr>
    </w:p>
    <w:p w:rsidR="00F80FBD" w:rsidRPr="00D03791" w:rsidRDefault="00ED655E" w:rsidP="00F80FBD">
      <w:pPr>
        <w:pStyle w:val="Listeafsnit"/>
        <w:numPr>
          <w:ilvl w:val="0"/>
          <w:numId w:val="7"/>
        </w:numPr>
        <w:rPr>
          <w:rFonts w:ascii="Verdana" w:hAnsi="Verdana"/>
          <w:b/>
          <w:sz w:val="20"/>
          <w:szCs w:val="20"/>
        </w:rPr>
      </w:pPr>
      <w:r w:rsidRPr="00D03791">
        <w:rPr>
          <w:rFonts w:ascii="Verdana" w:hAnsi="Verdana"/>
          <w:b/>
          <w:sz w:val="20"/>
          <w:szCs w:val="20"/>
        </w:rPr>
        <w:lastRenderedPageBreak/>
        <w:t>Miljørisikovurdering</w:t>
      </w:r>
    </w:p>
    <w:p w:rsidR="00F80FBD" w:rsidRPr="00ED655E" w:rsidRDefault="00F80FBD" w:rsidP="00F80FBD">
      <w:r w:rsidRPr="00ED655E">
        <w:t>Hyppigheden af tilsyn i kommunen fastlægges gennem en miljørisikovurdering (risik</w:t>
      </w:r>
      <w:r w:rsidRPr="00ED655E">
        <w:t>o</w:t>
      </w:r>
      <w:r w:rsidRPr="00ED655E">
        <w:t>scoring) af virksomheden.</w:t>
      </w:r>
    </w:p>
    <w:p w:rsidR="00F80FBD" w:rsidRPr="00ED655E" w:rsidRDefault="00F80FBD" w:rsidP="00F80FBD"/>
    <w:p w:rsidR="00F80FBD" w:rsidRPr="00ED655E" w:rsidRDefault="00F80FBD" w:rsidP="00F80FBD">
      <w:r w:rsidRPr="00ED655E">
        <w:t>Der gives en risikoscore på 1, 3 eller 5 på nedenstående fem parametre, hvor 5 svarer til den største miljørisiko. Du kan læse mere om miljørisikovurdering på Miljøstyre</w:t>
      </w:r>
      <w:r w:rsidRPr="00ED655E">
        <w:t>l</w:t>
      </w:r>
      <w:r w:rsidRPr="00ED655E">
        <w:t xml:space="preserve">sens hjemmeside </w:t>
      </w:r>
      <w:hyperlink r:id="rId15" w:history="1">
        <w:r w:rsidRPr="00ED655E">
          <w:rPr>
            <w:rStyle w:val="Hyperlink"/>
          </w:rPr>
          <w:t>her</w:t>
        </w:r>
      </w:hyperlink>
      <w:r w:rsidRPr="00ED655E">
        <w:t>.</w:t>
      </w:r>
    </w:p>
    <w:p w:rsidR="00F80FBD" w:rsidRPr="00ED655E" w:rsidRDefault="00F80FBD" w:rsidP="00F80FBD"/>
    <w:p w:rsidR="00F80FBD" w:rsidRDefault="00F80FBD" w:rsidP="00F80FBD">
      <w:r w:rsidRPr="00ED655E">
        <w:t>Der vil som minimum blive udført et basistilsyn på virksomheden hvert 6. år. A</w:t>
      </w:r>
      <w:r w:rsidRPr="00ED655E">
        <w:t>f</w:t>
      </w:r>
      <w:r w:rsidRPr="00ED655E">
        <w:t>hængig af miljørisikovurderingen, vil der derudover kunne forekomme prioriterede tilsyn på udvalgte områder. Jo højere risikoscore, jo hyppigere tilsyn.</w:t>
      </w:r>
    </w:p>
    <w:p w:rsidR="00FC385C" w:rsidRPr="00ED655E" w:rsidRDefault="00FC385C" w:rsidP="00F80FBD"/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F80FBD" w:rsidRPr="00ED655E" w:rsidTr="00263FC2">
        <w:trPr>
          <w:trHeight w:val="432"/>
        </w:trPr>
        <w:tc>
          <w:tcPr>
            <w:tcW w:w="4928" w:type="dxa"/>
          </w:tcPr>
          <w:p w:rsidR="00F80FBD" w:rsidRPr="00ED655E" w:rsidRDefault="00F80FBD" w:rsidP="00702E28">
            <w:pPr>
              <w:rPr>
                <w:b/>
              </w:rPr>
            </w:pPr>
            <w:r w:rsidRPr="00ED655E">
              <w:rPr>
                <w:b/>
              </w:rPr>
              <w:t>Parametre</w:t>
            </w:r>
          </w:p>
        </w:tc>
        <w:tc>
          <w:tcPr>
            <w:tcW w:w="4819" w:type="dxa"/>
          </w:tcPr>
          <w:p w:rsidR="00F80FBD" w:rsidRPr="00ED655E" w:rsidRDefault="00F80FBD" w:rsidP="00702E28">
            <w:pPr>
              <w:rPr>
                <w:b/>
              </w:rPr>
            </w:pPr>
            <w:r w:rsidRPr="00ED655E">
              <w:rPr>
                <w:b/>
              </w:rPr>
              <w:t>Scoring</w:t>
            </w:r>
          </w:p>
        </w:tc>
      </w:tr>
      <w:tr w:rsidR="00F80FBD" w:rsidRPr="00ED655E" w:rsidTr="00263FC2">
        <w:trPr>
          <w:trHeight w:val="410"/>
        </w:trPr>
        <w:tc>
          <w:tcPr>
            <w:tcW w:w="4928" w:type="dxa"/>
          </w:tcPr>
          <w:p w:rsidR="00F80FBD" w:rsidRPr="00ED655E" w:rsidRDefault="00F80FBD" w:rsidP="00702E28">
            <w:bookmarkStart w:id="61" w:name="ind_env_assesment_score_a" w:colFirst="1" w:colLast="1"/>
            <w:r w:rsidRPr="00ED655E">
              <w:t>A – Miljøledelse</w:t>
            </w:r>
          </w:p>
        </w:tc>
        <w:tc>
          <w:tcPr>
            <w:tcW w:w="4819" w:type="dxa"/>
          </w:tcPr>
          <w:p w:rsidR="00F80FBD" w:rsidRPr="00ED655E" w:rsidRDefault="00237010" w:rsidP="00702E28">
            <w:r>
              <w:t>5</w:t>
            </w:r>
          </w:p>
        </w:tc>
      </w:tr>
      <w:bookmarkEnd w:id="61"/>
      <w:tr w:rsidR="00F80FBD" w:rsidRPr="00ED655E" w:rsidTr="00263FC2">
        <w:trPr>
          <w:trHeight w:val="416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B – Regelefterlevelse</w:t>
            </w:r>
          </w:p>
        </w:tc>
        <w:tc>
          <w:tcPr>
            <w:tcW w:w="4819" w:type="dxa"/>
          </w:tcPr>
          <w:p w:rsidR="00F80FBD" w:rsidRPr="00ED655E" w:rsidRDefault="00237010" w:rsidP="00702E28">
            <w:r>
              <w:t>1</w:t>
            </w:r>
          </w:p>
        </w:tc>
      </w:tr>
      <w:tr w:rsidR="00F80FBD" w:rsidRPr="00ED655E" w:rsidTr="00263FC2">
        <w:trPr>
          <w:trHeight w:val="563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C – Håndtering &amp; opbevaring</w:t>
            </w:r>
          </w:p>
        </w:tc>
        <w:tc>
          <w:tcPr>
            <w:tcW w:w="4819" w:type="dxa"/>
          </w:tcPr>
          <w:p w:rsidR="00F80FBD" w:rsidRPr="00ED655E" w:rsidRDefault="00237010" w:rsidP="00702E28">
            <w:r>
              <w:t>1</w:t>
            </w:r>
          </w:p>
        </w:tc>
      </w:tr>
      <w:tr w:rsidR="00F80FBD" w:rsidRPr="00ED655E" w:rsidTr="00263FC2">
        <w:trPr>
          <w:trHeight w:val="396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D – Emissioner</w:t>
            </w:r>
          </w:p>
        </w:tc>
        <w:tc>
          <w:tcPr>
            <w:tcW w:w="4819" w:type="dxa"/>
          </w:tcPr>
          <w:p w:rsidR="00F80FBD" w:rsidRPr="00ED655E" w:rsidRDefault="00237010" w:rsidP="00702E28">
            <w:r>
              <w:t>1</w:t>
            </w:r>
          </w:p>
        </w:tc>
      </w:tr>
      <w:tr w:rsidR="00F80FBD" w:rsidRPr="00ED655E" w:rsidTr="00263FC2">
        <w:trPr>
          <w:trHeight w:val="415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E – Sårbarhed</w:t>
            </w:r>
          </w:p>
        </w:tc>
        <w:tc>
          <w:tcPr>
            <w:tcW w:w="4819" w:type="dxa"/>
          </w:tcPr>
          <w:p w:rsidR="00F80FBD" w:rsidRPr="00ED655E" w:rsidRDefault="00237010" w:rsidP="00702E28">
            <w:r>
              <w:t>1</w:t>
            </w:r>
          </w:p>
        </w:tc>
      </w:tr>
      <w:tr w:rsidR="00F80FBD" w:rsidRPr="00ED655E" w:rsidTr="00263FC2">
        <w:trPr>
          <w:trHeight w:val="420"/>
        </w:trPr>
        <w:tc>
          <w:tcPr>
            <w:tcW w:w="4928" w:type="dxa"/>
          </w:tcPr>
          <w:p w:rsidR="00F80FBD" w:rsidRPr="00ED655E" w:rsidRDefault="00F80FBD" w:rsidP="00702E28">
            <w:r w:rsidRPr="00ED655E">
              <w:t>Sum scoring</w:t>
            </w:r>
          </w:p>
        </w:tc>
        <w:tc>
          <w:tcPr>
            <w:tcW w:w="4819" w:type="dxa"/>
          </w:tcPr>
          <w:p w:rsidR="00F80FBD" w:rsidRPr="00ED655E" w:rsidRDefault="00237010" w:rsidP="00702E28">
            <w:r>
              <w:t>1,80</w:t>
            </w:r>
          </w:p>
        </w:tc>
      </w:tr>
    </w:tbl>
    <w:p w:rsidR="00464589" w:rsidRPr="00ED655E" w:rsidRDefault="00464589" w:rsidP="00F80FBD"/>
    <w:p w:rsidR="00527F7E" w:rsidRPr="00D03791" w:rsidRDefault="00ED655E" w:rsidP="00527F7E">
      <w:pPr>
        <w:rPr>
          <w:b/>
        </w:rPr>
      </w:pPr>
      <w:r w:rsidRPr="00D03791">
        <w:rPr>
          <w:b/>
        </w:rPr>
        <w:t>Offentliggørelse</w:t>
      </w:r>
    </w:p>
    <w:p w:rsidR="00527F7E" w:rsidRPr="00ED655E" w:rsidRDefault="00527F7E" w:rsidP="00527F7E">
      <w:pPr>
        <w:rPr>
          <w:rFonts w:cs="Arial"/>
        </w:rPr>
      </w:pPr>
      <w:r w:rsidRPr="00ED655E">
        <w:rPr>
          <w:rFonts w:cs="Arial"/>
        </w:rPr>
        <w:t>Efter ethvert fysisk tilsyn skal der ifølge miljøtilsynsbekendtgørelsen udarbejdes en rapport der beskriver om virksomheden overholder de love, regler og afgørelser, der var genstand for tilsynet.</w:t>
      </w:r>
    </w:p>
    <w:p w:rsidR="00527F7E" w:rsidRPr="00ED655E" w:rsidRDefault="00527F7E" w:rsidP="00527F7E">
      <w:pPr>
        <w:rPr>
          <w:rFonts w:cs="Arial"/>
        </w:rPr>
      </w:pPr>
    </w:p>
    <w:p w:rsidR="00527F7E" w:rsidRPr="00ED655E" w:rsidRDefault="00527F7E" w:rsidP="00527F7E">
      <w:pPr>
        <w:rPr>
          <w:rFonts w:cs="Arial"/>
        </w:rPr>
      </w:pPr>
      <w:r w:rsidRPr="00ED655E">
        <w:rPr>
          <w:rFonts w:cs="Arial"/>
        </w:rPr>
        <w:t>Af rapporten, skal der som minimum ske offentliggørelse af følgende oplysninger: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Baggrunden for tilsynet.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Navn, adresse og cvr-nummer.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 xml:space="preserve">Angivelse af karakter. (risikoscore) 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Dato for tilsynets udførelse.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Hvad der er ført tilsyn med.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Om der er konstateret jordforurening.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Om der er meddelt forbud, påbud eller indskærpelser.</w:t>
      </w:r>
    </w:p>
    <w:p w:rsidR="00527F7E" w:rsidRPr="00ED655E" w:rsidRDefault="00527F7E" w:rsidP="00527F7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ED655E">
        <w:rPr>
          <w:rFonts w:cs="Arial"/>
        </w:rPr>
        <w:t>Konklusion på virksomhedens seneste indberetninger om egenkontrol, heru</w:t>
      </w:r>
      <w:r w:rsidRPr="00ED655E">
        <w:rPr>
          <w:rFonts w:cs="Arial"/>
        </w:rPr>
        <w:t>n</w:t>
      </w:r>
      <w:r w:rsidRPr="00ED655E">
        <w:rPr>
          <w:rFonts w:cs="Arial"/>
        </w:rPr>
        <w:t>der om indberetningen har givet tilsynsmyndigheden anledning til at udstede påbud, forbud eller indskærpelser.</w:t>
      </w:r>
    </w:p>
    <w:p w:rsidR="00527F7E" w:rsidRPr="00ED655E" w:rsidRDefault="00527F7E" w:rsidP="00527F7E">
      <w:pPr>
        <w:rPr>
          <w:rFonts w:cs="Arial"/>
        </w:rPr>
      </w:pPr>
    </w:p>
    <w:p w:rsidR="00527F7E" w:rsidRPr="00ED655E" w:rsidRDefault="00527F7E" w:rsidP="00527F7E">
      <w:pPr>
        <w:rPr>
          <w:rFonts w:cs="Arial"/>
        </w:rPr>
      </w:pPr>
      <w:r w:rsidRPr="00ED655E">
        <w:rPr>
          <w:rFonts w:cs="Arial"/>
        </w:rPr>
        <w:t>Offentliggørelse af ovennævnte oplysninger vil ske på DMA (</w:t>
      </w:r>
      <w:hyperlink r:id="rId16" w:history="1">
        <w:r w:rsidRPr="00ED655E">
          <w:rPr>
            <w:rStyle w:val="Hyperlink"/>
            <w:rFonts w:cs="Arial"/>
          </w:rPr>
          <w:t>https://dma.mst.dk/</w:t>
        </w:r>
      </w:hyperlink>
      <w:r w:rsidRPr="00ED655E">
        <w:rPr>
          <w:rFonts w:cs="Arial"/>
        </w:rPr>
        <w:t>) s</w:t>
      </w:r>
      <w:r w:rsidRPr="00ED655E">
        <w:rPr>
          <w:rFonts w:cs="Arial"/>
        </w:rPr>
        <w:t>e</w:t>
      </w:r>
      <w:r w:rsidRPr="00ED655E">
        <w:rPr>
          <w:rFonts w:cs="Arial"/>
        </w:rPr>
        <w:t>nest 4 måneder efter tilsynets udførelse. Offentliggørelse sker i overensstemmelse med de begrænsninger der følger af offentlighedsloven, forvaltningsloven og lov om agtindsigt i miljøoplysninger.</w:t>
      </w:r>
    </w:p>
    <w:p w:rsidR="00B07379" w:rsidRDefault="00527F7E" w:rsidP="00CD7D0D">
      <w:pPr>
        <w:spacing w:line="240" w:lineRule="auto"/>
      </w:pPr>
      <w:r w:rsidRPr="00ED655E">
        <w:lastRenderedPageBreak/>
        <w:t>Venlig hilsen</w:t>
      </w:r>
    </w:p>
    <w:p w:rsidR="00B07379" w:rsidRDefault="00B07379" w:rsidP="00CD7D0D">
      <w:pPr>
        <w:spacing w:line="240" w:lineRule="auto"/>
      </w:pPr>
    </w:p>
    <w:p w:rsidR="00B07379" w:rsidRDefault="00B07379" w:rsidP="00CD7D0D">
      <w:pPr>
        <w:spacing w:line="240" w:lineRule="auto"/>
      </w:pPr>
    </w:p>
    <w:p w:rsidR="00736326" w:rsidRDefault="00237010" w:rsidP="00CD7D0D">
      <w:pPr>
        <w:spacing w:line="240" w:lineRule="auto"/>
      </w:pPr>
      <w:r>
        <w:t>Jørn Nissen Petersen</w:t>
      </w:r>
      <w:r w:rsidR="00CF32BD" w:rsidRPr="00ED655E">
        <w:t xml:space="preserve"> </w:t>
      </w:r>
    </w:p>
    <w:p w:rsidR="00E7426B" w:rsidRDefault="00E7426B" w:rsidP="00CD7D0D">
      <w:pPr>
        <w:spacing w:line="240" w:lineRule="auto"/>
      </w:pPr>
    </w:p>
    <w:p w:rsidR="00E7426B" w:rsidRDefault="00E7426B" w:rsidP="00CD7D0D">
      <w:pPr>
        <w:spacing w:line="240" w:lineRule="auto"/>
      </w:pPr>
    </w:p>
    <w:p w:rsidR="00E7426B" w:rsidRDefault="00E7426B" w:rsidP="00CD7D0D">
      <w:pPr>
        <w:spacing w:line="240" w:lineRule="auto"/>
      </w:pPr>
    </w:p>
    <w:p w:rsidR="00E7426B" w:rsidRDefault="00744B04" w:rsidP="00CD7D0D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061DD7D3" wp14:editId="2C4B0622">
            <wp:extent cx="3864334" cy="3218542"/>
            <wp:effectExtent l="0" t="0" r="3175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272" t="11431" r="26719" b="10076"/>
                    <a:stretch/>
                  </pic:blipFill>
                  <pic:spPr bwMode="auto">
                    <a:xfrm>
                      <a:off x="0" y="0"/>
                      <a:ext cx="3874607" cy="322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26B" w:rsidRDefault="00E7426B" w:rsidP="00CD7D0D">
      <w:pPr>
        <w:spacing w:line="240" w:lineRule="auto"/>
      </w:pPr>
    </w:p>
    <w:p w:rsidR="00E7426B" w:rsidRDefault="00E7426B" w:rsidP="00CD7D0D">
      <w:pPr>
        <w:spacing w:line="240" w:lineRule="auto"/>
      </w:pPr>
    </w:p>
    <w:p w:rsidR="00E7426B" w:rsidRDefault="00E7426B" w:rsidP="00CD7D0D">
      <w:pPr>
        <w:spacing w:line="240" w:lineRule="auto"/>
      </w:pPr>
    </w:p>
    <w:p w:rsidR="00E7426B" w:rsidRDefault="00E7426B" w:rsidP="00CD7D0D">
      <w:pPr>
        <w:spacing w:line="240" w:lineRule="auto"/>
      </w:pPr>
    </w:p>
    <w:p w:rsidR="00E7426B" w:rsidRPr="00ED655E" w:rsidRDefault="00E7426B" w:rsidP="00CD7D0D">
      <w:pPr>
        <w:spacing w:line="240" w:lineRule="auto"/>
      </w:pPr>
    </w:p>
    <w:sectPr w:rsidR="00E7426B" w:rsidRPr="00ED655E" w:rsidSect="00580287">
      <w:type w:val="continuous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4A5" w:rsidRPr="00AC34A5" w:rsidRDefault="00AC34A5" w:rsidP="00413091">
      <w:pPr>
        <w:spacing w:line="240" w:lineRule="auto"/>
      </w:pPr>
      <w:r w:rsidRPr="00AC34A5">
        <w:separator/>
      </w:r>
    </w:p>
  </w:endnote>
  <w:endnote w:type="continuationSeparator" w:id="0">
    <w:p w:rsidR="00AC34A5" w:rsidRPr="00AC34A5" w:rsidRDefault="00AC34A5" w:rsidP="00413091">
      <w:pPr>
        <w:spacing w:line="240" w:lineRule="auto"/>
      </w:pPr>
      <w:r w:rsidRPr="00AC34A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text" w:horzAnchor="page" w:tblpX="7939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DF770E" w:rsidRPr="00AC34A5" w:rsidTr="005F41A2">
      <w:tc>
        <w:tcPr>
          <w:tcW w:w="2268" w:type="dxa"/>
        </w:tcPr>
        <w:p w:rsidR="00DF770E" w:rsidRPr="00AC34A5" w:rsidRDefault="00DF770E" w:rsidP="005F41A2">
          <w:pPr>
            <w:pStyle w:val="Sidefod"/>
            <w:jc w:val="right"/>
          </w:pPr>
          <w:r w:rsidRPr="00AC34A5">
            <w:t xml:space="preserve">Side </w:t>
          </w:r>
          <w:r w:rsidR="00E23ABA" w:rsidRPr="00AC34A5">
            <w:fldChar w:fldCharType="begin"/>
          </w:r>
          <w:r w:rsidRPr="00AC34A5">
            <w:instrText xml:space="preserve"> PAGE   \* MERGEFORMAT </w:instrText>
          </w:r>
          <w:r w:rsidR="00E23ABA" w:rsidRPr="00AC34A5">
            <w:fldChar w:fldCharType="separate"/>
          </w:r>
          <w:r w:rsidR="00CD5C28">
            <w:rPr>
              <w:noProof/>
            </w:rPr>
            <w:t>7</w:t>
          </w:r>
          <w:r w:rsidR="00E23ABA" w:rsidRPr="00AC34A5">
            <w:fldChar w:fldCharType="end"/>
          </w:r>
          <w:r w:rsidRPr="00AC34A5">
            <w:t xml:space="preserve"> af </w:t>
          </w:r>
          <w:r w:rsidR="00CD5C28">
            <w:fldChar w:fldCharType="begin"/>
          </w:r>
          <w:r w:rsidR="00CD5C28">
            <w:instrText xml:space="preserve"> NUMPAGES   \* MERGEFORMAT </w:instrText>
          </w:r>
          <w:r w:rsidR="00CD5C28">
            <w:fldChar w:fldCharType="separate"/>
          </w:r>
          <w:r w:rsidR="00CD5C28">
            <w:rPr>
              <w:noProof/>
            </w:rPr>
            <w:t>7</w:t>
          </w:r>
          <w:r w:rsidR="00CD5C28">
            <w:rPr>
              <w:noProof/>
            </w:rPr>
            <w:fldChar w:fldCharType="end"/>
          </w:r>
        </w:p>
      </w:tc>
    </w:tr>
  </w:tbl>
  <w:p w:rsidR="00B26422" w:rsidRPr="00AC34A5" w:rsidRDefault="00B26422" w:rsidP="00DF770E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BB" w:rsidRPr="00AC34A5" w:rsidRDefault="00A02040">
    <w:pPr>
      <w:pStyle w:val="Sidefod"/>
    </w:pPr>
    <w:r w:rsidRPr="00AC34A5"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362F4741" wp14:editId="4ECD4694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686040" cy="957580"/>
          <wp:effectExtent l="19050" t="0" r="0" b="0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40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4A5" w:rsidRPr="00AC34A5" w:rsidRDefault="00AC34A5" w:rsidP="00413091">
      <w:pPr>
        <w:spacing w:line="240" w:lineRule="auto"/>
      </w:pPr>
      <w:r w:rsidRPr="00AC34A5">
        <w:separator/>
      </w:r>
    </w:p>
  </w:footnote>
  <w:footnote w:type="continuationSeparator" w:id="0">
    <w:p w:rsidR="00AC34A5" w:rsidRPr="00AC34A5" w:rsidRDefault="00AC34A5" w:rsidP="00413091">
      <w:pPr>
        <w:spacing w:line="240" w:lineRule="auto"/>
      </w:pPr>
      <w:r w:rsidRPr="00AC34A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4A5" w:rsidRDefault="00AC34A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 wp14:anchorId="572A9A9F" wp14:editId="187AB2EF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24025" cy="571500"/>
          <wp:effectExtent l="0" t="0" r="0" b="0"/>
          <wp:wrapNone/>
          <wp:docPr id="9" name="Billede 9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231344"/>
    <w:multiLevelType w:val="hybridMultilevel"/>
    <w:tmpl w:val="B59E0B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03D4C"/>
    <w:multiLevelType w:val="hybridMultilevel"/>
    <w:tmpl w:val="988E11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5053B2"/>
    <w:multiLevelType w:val="hybridMultilevel"/>
    <w:tmpl w:val="17A678F0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B12F9D"/>
    <w:multiLevelType w:val="hybridMultilevel"/>
    <w:tmpl w:val="8BE41C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12EC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FE1053"/>
    <w:multiLevelType w:val="hybridMultilevel"/>
    <w:tmpl w:val="C5B664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AD6E7F"/>
    <w:multiLevelType w:val="hybridMultilevel"/>
    <w:tmpl w:val="490CA38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1304"/>
  <w:autoHyphenation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adreDataCaseEstate" w:val="Ejendom: 9119"/>
    <w:docVar w:name="AcadreDataCaseNumber" w:val="07/42892"/>
    <w:docVar w:name="AcadreDataCaseProperty" w:val="42, NR. HOSTRUP, EGVAD"/>
    <w:docVar w:name="AcadreDataCaseTitle" w:val="Østermarkvej 14, 6230 Rødekro"/>
    <w:docVar w:name="AcadreDataDocumentDate" w:val="26-05-2016"/>
    <w:docVar w:name="AcadreDataDocumentTitle" w:val="Tilsynsrapport basistilsyn 2016 på Østermarkvej 14"/>
    <w:docVar w:name="AcadreDocumentToMultipleRecipients" w:val="False"/>
    <w:docVar w:name="AttachedTemplatePath" w:val="Brev med ejd-nr.dotm"/>
    <w:docVar w:name="DocCaseNo" w:val="07/42892"/>
    <w:docVar w:name="DocHeader" w:val="Tilsynsrapport basistilsyn 2016 på Østermarkvej 14"/>
    <w:docVar w:name="DocumentCreated" w:val="DocumentCreated"/>
    <w:docVar w:name="DocumentCreatedOK" w:val="DocumentCreatedOK"/>
    <w:docVar w:name="DocumentInitialized" w:val="OK"/>
    <w:docVar w:name="IntegrationType" w:val="Acadre"/>
    <w:docVar w:name="LatestPhrase" w:val="S:\dynamictemplate\Fraser\Kultur, Miljø og Erhverv\Byg, Natur &amp; Miljø\Miljø\Landbrug\Tilsynsrapport_landbrug_kat_1a_1b_2_v2.docx"/>
    <w:docVar w:name="SaveInTemplateCenterEnabled" w:val="False"/>
  </w:docVars>
  <w:rsids>
    <w:rsidRoot w:val="00AC34A5"/>
    <w:rsid w:val="0000589C"/>
    <w:rsid w:val="0000690B"/>
    <w:rsid w:val="0000690C"/>
    <w:rsid w:val="00010952"/>
    <w:rsid w:val="0001443F"/>
    <w:rsid w:val="00017964"/>
    <w:rsid w:val="00026738"/>
    <w:rsid w:val="0003331B"/>
    <w:rsid w:val="00034E6B"/>
    <w:rsid w:val="00041B58"/>
    <w:rsid w:val="000439E3"/>
    <w:rsid w:val="0004462F"/>
    <w:rsid w:val="00044B01"/>
    <w:rsid w:val="00052234"/>
    <w:rsid w:val="00052701"/>
    <w:rsid w:val="000602D8"/>
    <w:rsid w:val="00064659"/>
    <w:rsid w:val="000662AF"/>
    <w:rsid w:val="00067A3F"/>
    <w:rsid w:val="00067FD1"/>
    <w:rsid w:val="00070115"/>
    <w:rsid w:val="000703AA"/>
    <w:rsid w:val="00074FEC"/>
    <w:rsid w:val="000773BA"/>
    <w:rsid w:val="00081B5A"/>
    <w:rsid w:val="00081FFD"/>
    <w:rsid w:val="000967DD"/>
    <w:rsid w:val="00096A3C"/>
    <w:rsid w:val="00097CC1"/>
    <w:rsid w:val="000A00B7"/>
    <w:rsid w:val="000A2DBC"/>
    <w:rsid w:val="000A4BAA"/>
    <w:rsid w:val="000A5420"/>
    <w:rsid w:val="000B4F51"/>
    <w:rsid w:val="000B5826"/>
    <w:rsid w:val="000B7DEB"/>
    <w:rsid w:val="000C1DC1"/>
    <w:rsid w:val="000C7A7E"/>
    <w:rsid w:val="000D10AD"/>
    <w:rsid w:val="000D4724"/>
    <w:rsid w:val="000D4905"/>
    <w:rsid w:val="000D4A8E"/>
    <w:rsid w:val="000D74E1"/>
    <w:rsid w:val="000E1842"/>
    <w:rsid w:val="000E590E"/>
    <w:rsid w:val="000F2526"/>
    <w:rsid w:val="000F60A6"/>
    <w:rsid w:val="000F6F90"/>
    <w:rsid w:val="00100BE4"/>
    <w:rsid w:val="00102567"/>
    <w:rsid w:val="0010596D"/>
    <w:rsid w:val="001168D5"/>
    <w:rsid w:val="00116E3D"/>
    <w:rsid w:val="00116F7B"/>
    <w:rsid w:val="0012006B"/>
    <w:rsid w:val="0012122A"/>
    <w:rsid w:val="001233D0"/>
    <w:rsid w:val="00123D65"/>
    <w:rsid w:val="0012718B"/>
    <w:rsid w:val="00127CBD"/>
    <w:rsid w:val="00130CFE"/>
    <w:rsid w:val="00133FCE"/>
    <w:rsid w:val="001366FE"/>
    <w:rsid w:val="00147547"/>
    <w:rsid w:val="00152E00"/>
    <w:rsid w:val="00153D99"/>
    <w:rsid w:val="00155CB0"/>
    <w:rsid w:val="00156B61"/>
    <w:rsid w:val="00161A2A"/>
    <w:rsid w:val="001664CB"/>
    <w:rsid w:val="001675EF"/>
    <w:rsid w:val="0018070A"/>
    <w:rsid w:val="00180B54"/>
    <w:rsid w:val="00181324"/>
    <w:rsid w:val="00184A50"/>
    <w:rsid w:val="001866CD"/>
    <w:rsid w:val="00187C4D"/>
    <w:rsid w:val="00190581"/>
    <w:rsid w:val="00194859"/>
    <w:rsid w:val="001A138A"/>
    <w:rsid w:val="001A403D"/>
    <w:rsid w:val="001A4516"/>
    <w:rsid w:val="001A717C"/>
    <w:rsid w:val="001A7FA8"/>
    <w:rsid w:val="001B5DFC"/>
    <w:rsid w:val="001B7B13"/>
    <w:rsid w:val="001C033B"/>
    <w:rsid w:val="001C0814"/>
    <w:rsid w:val="001C2B42"/>
    <w:rsid w:val="001D14B2"/>
    <w:rsid w:val="001D2B88"/>
    <w:rsid w:val="001E1C8B"/>
    <w:rsid w:val="001E1EFC"/>
    <w:rsid w:val="001E472C"/>
    <w:rsid w:val="001F19C7"/>
    <w:rsid w:val="001F328D"/>
    <w:rsid w:val="001F6D81"/>
    <w:rsid w:val="001F76DD"/>
    <w:rsid w:val="00201F28"/>
    <w:rsid w:val="0020200C"/>
    <w:rsid w:val="002120E7"/>
    <w:rsid w:val="0021325B"/>
    <w:rsid w:val="00214E59"/>
    <w:rsid w:val="002164E8"/>
    <w:rsid w:val="00216AC6"/>
    <w:rsid w:val="002173D3"/>
    <w:rsid w:val="002177FB"/>
    <w:rsid w:val="00224378"/>
    <w:rsid w:val="00224634"/>
    <w:rsid w:val="002254B9"/>
    <w:rsid w:val="002315BF"/>
    <w:rsid w:val="0023169F"/>
    <w:rsid w:val="002350F9"/>
    <w:rsid w:val="00237010"/>
    <w:rsid w:val="00240C82"/>
    <w:rsid w:val="00245025"/>
    <w:rsid w:val="00247884"/>
    <w:rsid w:val="0025033A"/>
    <w:rsid w:val="002516F3"/>
    <w:rsid w:val="0025499A"/>
    <w:rsid w:val="00254A68"/>
    <w:rsid w:val="00255300"/>
    <w:rsid w:val="0026049C"/>
    <w:rsid w:val="00263FC2"/>
    <w:rsid w:val="00264B88"/>
    <w:rsid w:val="0026699F"/>
    <w:rsid w:val="002702EF"/>
    <w:rsid w:val="00270836"/>
    <w:rsid w:val="002745D3"/>
    <w:rsid w:val="002757F9"/>
    <w:rsid w:val="00277059"/>
    <w:rsid w:val="00283A95"/>
    <w:rsid w:val="002900BA"/>
    <w:rsid w:val="0029211A"/>
    <w:rsid w:val="002A129C"/>
    <w:rsid w:val="002A556D"/>
    <w:rsid w:val="002B1818"/>
    <w:rsid w:val="002B4EF2"/>
    <w:rsid w:val="002C03C8"/>
    <w:rsid w:val="002C14A4"/>
    <w:rsid w:val="002C1B93"/>
    <w:rsid w:val="002C69E9"/>
    <w:rsid w:val="002D0DF3"/>
    <w:rsid w:val="002D16A8"/>
    <w:rsid w:val="002D1E0C"/>
    <w:rsid w:val="002D2F51"/>
    <w:rsid w:val="002E6B9F"/>
    <w:rsid w:val="002F14A8"/>
    <w:rsid w:val="002F238A"/>
    <w:rsid w:val="002F326D"/>
    <w:rsid w:val="002F466C"/>
    <w:rsid w:val="002F50FD"/>
    <w:rsid w:val="00305810"/>
    <w:rsid w:val="00305F7E"/>
    <w:rsid w:val="00310204"/>
    <w:rsid w:val="00313666"/>
    <w:rsid w:val="00321922"/>
    <w:rsid w:val="00323C39"/>
    <w:rsid w:val="00323CD7"/>
    <w:rsid w:val="00324881"/>
    <w:rsid w:val="00332283"/>
    <w:rsid w:val="00334F9A"/>
    <w:rsid w:val="00345DD4"/>
    <w:rsid w:val="00350E3A"/>
    <w:rsid w:val="003517B0"/>
    <w:rsid w:val="00351B06"/>
    <w:rsid w:val="00351C9D"/>
    <w:rsid w:val="00353C65"/>
    <w:rsid w:val="00354148"/>
    <w:rsid w:val="00362B04"/>
    <w:rsid w:val="00367C14"/>
    <w:rsid w:val="00373235"/>
    <w:rsid w:val="00374FC5"/>
    <w:rsid w:val="003949AF"/>
    <w:rsid w:val="00395996"/>
    <w:rsid w:val="0039779A"/>
    <w:rsid w:val="003A3CD8"/>
    <w:rsid w:val="003A4DA0"/>
    <w:rsid w:val="003A7C54"/>
    <w:rsid w:val="003B0057"/>
    <w:rsid w:val="003B34AE"/>
    <w:rsid w:val="003B3AF5"/>
    <w:rsid w:val="003B65E1"/>
    <w:rsid w:val="003B7E31"/>
    <w:rsid w:val="003C05C1"/>
    <w:rsid w:val="003C4898"/>
    <w:rsid w:val="003C7BFE"/>
    <w:rsid w:val="003D36BC"/>
    <w:rsid w:val="003D47F4"/>
    <w:rsid w:val="003E0056"/>
    <w:rsid w:val="003E1065"/>
    <w:rsid w:val="003E6FC5"/>
    <w:rsid w:val="003F78BB"/>
    <w:rsid w:val="004035D5"/>
    <w:rsid w:val="00405A27"/>
    <w:rsid w:val="00406B02"/>
    <w:rsid w:val="0040745C"/>
    <w:rsid w:val="004078DF"/>
    <w:rsid w:val="0041139C"/>
    <w:rsid w:val="004114B6"/>
    <w:rsid w:val="0041292F"/>
    <w:rsid w:val="00413024"/>
    <w:rsid w:val="00413091"/>
    <w:rsid w:val="0041394E"/>
    <w:rsid w:val="00414E6D"/>
    <w:rsid w:val="00425E4B"/>
    <w:rsid w:val="00426656"/>
    <w:rsid w:val="00426FAE"/>
    <w:rsid w:val="00432EAD"/>
    <w:rsid w:val="00440CF7"/>
    <w:rsid w:val="00442CB2"/>
    <w:rsid w:val="00451A17"/>
    <w:rsid w:val="00457335"/>
    <w:rsid w:val="00460BE3"/>
    <w:rsid w:val="00464589"/>
    <w:rsid w:val="00464BF2"/>
    <w:rsid w:val="0046660F"/>
    <w:rsid w:val="00470EA0"/>
    <w:rsid w:val="0047275E"/>
    <w:rsid w:val="00472A15"/>
    <w:rsid w:val="00476B5A"/>
    <w:rsid w:val="00484D9E"/>
    <w:rsid w:val="004865A2"/>
    <w:rsid w:val="00490FA5"/>
    <w:rsid w:val="004946EB"/>
    <w:rsid w:val="004A09AB"/>
    <w:rsid w:val="004A2904"/>
    <w:rsid w:val="004A29B5"/>
    <w:rsid w:val="004A74A2"/>
    <w:rsid w:val="004A7584"/>
    <w:rsid w:val="004B27E3"/>
    <w:rsid w:val="004B28CC"/>
    <w:rsid w:val="004C3940"/>
    <w:rsid w:val="004C3FCE"/>
    <w:rsid w:val="004C42EB"/>
    <w:rsid w:val="004C6C74"/>
    <w:rsid w:val="004D5366"/>
    <w:rsid w:val="004E01F2"/>
    <w:rsid w:val="004E4DD8"/>
    <w:rsid w:val="004F08BD"/>
    <w:rsid w:val="004F0DC9"/>
    <w:rsid w:val="004F472F"/>
    <w:rsid w:val="00503F22"/>
    <w:rsid w:val="005204CA"/>
    <w:rsid w:val="00522F82"/>
    <w:rsid w:val="00523F37"/>
    <w:rsid w:val="00527F7E"/>
    <w:rsid w:val="00536E78"/>
    <w:rsid w:val="00543BAB"/>
    <w:rsid w:val="005449C7"/>
    <w:rsid w:val="00546B13"/>
    <w:rsid w:val="005478D3"/>
    <w:rsid w:val="00550702"/>
    <w:rsid w:val="00550E24"/>
    <w:rsid w:val="00554261"/>
    <w:rsid w:val="00554FDA"/>
    <w:rsid w:val="00555825"/>
    <w:rsid w:val="00561E70"/>
    <w:rsid w:val="00562CE5"/>
    <w:rsid w:val="00565D7E"/>
    <w:rsid w:val="00576DDC"/>
    <w:rsid w:val="00580287"/>
    <w:rsid w:val="00580D5A"/>
    <w:rsid w:val="00583809"/>
    <w:rsid w:val="00583D9C"/>
    <w:rsid w:val="00585EE3"/>
    <w:rsid w:val="005876EE"/>
    <w:rsid w:val="00587A55"/>
    <w:rsid w:val="0059185D"/>
    <w:rsid w:val="00591FE9"/>
    <w:rsid w:val="005A5F46"/>
    <w:rsid w:val="005B6AEA"/>
    <w:rsid w:val="005B6DDF"/>
    <w:rsid w:val="005C005B"/>
    <w:rsid w:val="005C067B"/>
    <w:rsid w:val="005C2578"/>
    <w:rsid w:val="005C511D"/>
    <w:rsid w:val="005C52FC"/>
    <w:rsid w:val="005C6DB3"/>
    <w:rsid w:val="005D172E"/>
    <w:rsid w:val="005D23AD"/>
    <w:rsid w:val="005E426F"/>
    <w:rsid w:val="005E56D4"/>
    <w:rsid w:val="005E6CBB"/>
    <w:rsid w:val="005F6147"/>
    <w:rsid w:val="005F790D"/>
    <w:rsid w:val="005F7B21"/>
    <w:rsid w:val="006003B8"/>
    <w:rsid w:val="00603216"/>
    <w:rsid w:val="00605594"/>
    <w:rsid w:val="00605865"/>
    <w:rsid w:val="006061C5"/>
    <w:rsid w:val="00606202"/>
    <w:rsid w:val="006071FE"/>
    <w:rsid w:val="00612CD3"/>
    <w:rsid w:val="00616086"/>
    <w:rsid w:val="006310B0"/>
    <w:rsid w:val="00637ABB"/>
    <w:rsid w:val="006442D1"/>
    <w:rsid w:val="00645122"/>
    <w:rsid w:val="0064611F"/>
    <w:rsid w:val="00652437"/>
    <w:rsid w:val="00652722"/>
    <w:rsid w:val="00661A1B"/>
    <w:rsid w:val="006674E9"/>
    <w:rsid w:val="00667C47"/>
    <w:rsid w:val="0067471B"/>
    <w:rsid w:val="00674727"/>
    <w:rsid w:val="00674ED4"/>
    <w:rsid w:val="006826D5"/>
    <w:rsid w:val="0068517D"/>
    <w:rsid w:val="006939B1"/>
    <w:rsid w:val="00695F81"/>
    <w:rsid w:val="006A62E0"/>
    <w:rsid w:val="006B1F2D"/>
    <w:rsid w:val="006B5068"/>
    <w:rsid w:val="006B7C32"/>
    <w:rsid w:val="006B7DCC"/>
    <w:rsid w:val="006C1EC2"/>
    <w:rsid w:val="006C3C35"/>
    <w:rsid w:val="006C3EEA"/>
    <w:rsid w:val="006C571E"/>
    <w:rsid w:val="006C589A"/>
    <w:rsid w:val="006C5F07"/>
    <w:rsid w:val="006D0A74"/>
    <w:rsid w:val="006D45B3"/>
    <w:rsid w:val="006D5509"/>
    <w:rsid w:val="006D641E"/>
    <w:rsid w:val="006D6EDB"/>
    <w:rsid w:val="006D7A91"/>
    <w:rsid w:val="006E08DF"/>
    <w:rsid w:val="006E0E65"/>
    <w:rsid w:val="006E1184"/>
    <w:rsid w:val="006E2CAE"/>
    <w:rsid w:val="006E76DD"/>
    <w:rsid w:val="006F0D5F"/>
    <w:rsid w:val="00710CEB"/>
    <w:rsid w:val="00711FCC"/>
    <w:rsid w:val="00713CA1"/>
    <w:rsid w:val="007152FF"/>
    <w:rsid w:val="00715AF4"/>
    <w:rsid w:val="007212F8"/>
    <w:rsid w:val="00723435"/>
    <w:rsid w:val="0072720A"/>
    <w:rsid w:val="0073222E"/>
    <w:rsid w:val="00735721"/>
    <w:rsid w:val="00736326"/>
    <w:rsid w:val="00736332"/>
    <w:rsid w:val="00736B59"/>
    <w:rsid w:val="0073745B"/>
    <w:rsid w:val="00737AB2"/>
    <w:rsid w:val="00744B04"/>
    <w:rsid w:val="007455A9"/>
    <w:rsid w:val="007471C2"/>
    <w:rsid w:val="00751B16"/>
    <w:rsid w:val="007548AA"/>
    <w:rsid w:val="0075713F"/>
    <w:rsid w:val="00763FFB"/>
    <w:rsid w:val="00766548"/>
    <w:rsid w:val="0076769A"/>
    <w:rsid w:val="00774A10"/>
    <w:rsid w:val="00774A66"/>
    <w:rsid w:val="00776E7A"/>
    <w:rsid w:val="00781835"/>
    <w:rsid w:val="007825B7"/>
    <w:rsid w:val="0078280C"/>
    <w:rsid w:val="00785D48"/>
    <w:rsid w:val="00786002"/>
    <w:rsid w:val="0079003E"/>
    <w:rsid w:val="00791124"/>
    <w:rsid w:val="00793556"/>
    <w:rsid w:val="007959FF"/>
    <w:rsid w:val="00796243"/>
    <w:rsid w:val="00797B82"/>
    <w:rsid w:val="007A0272"/>
    <w:rsid w:val="007A0ABB"/>
    <w:rsid w:val="007A3FCC"/>
    <w:rsid w:val="007A6E46"/>
    <w:rsid w:val="007A7233"/>
    <w:rsid w:val="007A742F"/>
    <w:rsid w:val="007B0B6F"/>
    <w:rsid w:val="007B70EE"/>
    <w:rsid w:val="007D4935"/>
    <w:rsid w:val="007D533B"/>
    <w:rsid w:val="007D61E1"/>
    <w:rsid w:val="007D64D2"/>
    <w:rsid w:val="007D7E24"/>
    <w:rsid w:val="007D7E9D"/>
    <w:rsid w:val="007E1A45"/>
    <w:rsid w:val="007E3795"/>
    <w:rsid w:val="007E7C2C"/>
    <w:rsid w:val="007F4642"/>
    <w:rsid w:val="007F530C"/>
    <w:rsid w:val="007F682A"/>
    <w:rsid w:val="007F6F3D"/>
    <w:rsid w:val="008012D0"/>
    <w:rsid w:val="0080134E"/>
    <w:rsid w:val="00801458"/>
    <w:rsid w:val="00802B52"/>
    <w:rsid w:val="008036D2"/>
    <w:rsid w:val="0080757B"/>
    <w:rsid w:val="00813DDE"/>
    <w:rsid w:val="00816614"/>
    <w:rsid w:val="00820325"/>
    <w:rsid w:val="00820D6D"/>
    <w:rsid w:val="00827335"/>
    <w:rsid w:val="00834C92"/>
    <w:rsid w:val="00835F11"/>
    <w:rsid w:val="00840821"/>
    <w:rsid w:val="00840C83"/>
    <w:rsid w:val="00840F2D"/>
    <w:rsid w:val="0085283F"/>
    <w:rsid w:val="00852B15"/>
    <w:rsid w:val="0085371A"/>
    <w:rsid w:val="00853996"/>
    <w:rsid w:val="0086295F"/>
    <w:rsid w:val="00862DD9"/>
    <w:rsid w:val="00865DA7"/>
    <w:rsid w:val="008708B6"/>
    <w:rsid w:val="008750A4"/>
    <w:rsid w:val="0089532E"/>
    <w:rsid w:val="00896E0A"/>
    <w:rsid w:val="00897044"/>
    <w:rsid w:val="008A5DB9"/>
    <w:rsid w:val="008B0177"/>
    <w:rsid w:val="008B0C84"/>
    <w:rsid w:val="008B5F90"/>
    <w:rsid w:val="008B6F8E"/>
    <w:rsid w:val="008B74EE"/>
    <w:rsid w:val="008B7636"/>
    <w:rsid w:val="008C333C"/>
    <w:rsid w:val="008C5358"/>
    <w:rsid w:val="008C61EE"/>
    <w:rsid w:val="008D17A1"/>
    <w:rsid w:val="008D1854"/>
    <w:rsid w:val="008D24E3"/>
    <w:rsid w:val="008D7EA6"/>
    <w:rsid w:val="008E018B"/>
    <w:rsid w:val="008E14FD"/>
    <w:rsid w:val="008E15A5"/>
    <w:rsid w:val="008E5744"/>
    <w:rsid w:val="008F08ED"/>
    <w:rsid w:val="008F0A3A"/>
    <w:rsid w:val="008F0FAE"/>
    <w:rsid w:val="00900445"/>
    <w:rsid w:val="0090058B"/>
    <w:rsid w:val="0090111D"/>
    <w:rsid w:val="00902B96"/>
    <w:rsid w:val="00916129"/>
    <w:rsid w:val="00917E3E"/>
    <w:rsid w:val="00923308"/>
    <w:rsid w:val="009254A8"/>
    <w:rsid w:val="00930425"/>
    <w:rsid w:val="0093202D"/>
    <w:rsid w:val="00932D77"/>
    <w:rsid w:val="00933E7C"/>
    <w:rsid w:val="00934762"/>
    <w:rsid w:val="009416DA"/>
    <w:rsid w:val="009424CA"/>
    <w:rsid w:val="00943BBB"/>
    <w:rsid w:val="00943F99"/>
    <w:rsid w:val="0094419D"/>
    <w:rsid w:val="009503F3"/>
    <w:rsid w:val="00951753"/>
    <w:rsid w:val="00952DA9"/>
    <w:rsid w:val="009532B1"/>
    <w:rsid w:val="009532BB"/>
    <w:rsid w:val="00954DA7"/>
    <w:rsid w:val="00956E0A"/>
    <w:rsid w:val="00957336"/>
    <w:rsid w:val="009602B0"/>
    <w:rsid w:val="00961E89"/>
    <w:rsid w:val="00970446"/>
    <w:rsid w:val="00977BBF"/>
    <w:rsid w:val="00981F06"/>
    <w:rsid w:val="00982779"/>
    <w:rsid w:val="00982C25"/>
    <w:rsid w:val="009846A6"/>
    <w:rsid w:val="009A1A13"/>
    <w:rsid w:val="009A5105"/>
    <w:rsid w:val="009A7440"/>
    <w:rsid w:val="009B1BEE"/>
    <w:rsid w:val="009C58EF"/>
    <w:rsid w:val="009D19D5"/>
    <w:rsid w:val="009E01BE"/>
    <w:rsid w:val="009E272E"/>
    <w:rsid w:val="009E3311"/>
    <w:rsid w:val="009E439E"/>
    <w:rsid w:val="009E711A"/>
    <w:rsid w:val="009F0265"/>
    <w:rsid w:val="00A02040"/>
    <w:rsid w:val="00A05953"/>
    <w:rsid w:val="00A079A1"/>
    <w:rsid w:val="00A11DDF"/>
    <w:rsid w:val="00A15498"/>
    <w:rsid w:val="00A2150D"/>
    <w:rsid w:val="00A23339"/>
    <w:rsid w:val="00A2362E"/>
    <w:rsid w:val="00A259D1"/>
    <w:rsid w:val="00A25E78"/>
    <w:rsid w:val="00A26B3A"/>
    <w:rsid w:val="00A2709E"/>
    <w:rsid w:val="00A2732C"/>
    <w:rsid w:val="00A30860"/>
    <w:rsid w:val="00A30CAE"/>
    <w:rsid w:val="00A33D88"/>
    <w:rsid w:val="00A34F7B"/>
    <w:rsid w:val="00A36949"/>
    <w:rsid w:val="00A37638"/>
    <w:rsid w:val="00A379F0"/>
    <w:rsid w:val="00A37CE5"/>
    <w:rsid w:val="00A40928"/>
    <w:rsid w:val="00A41CB0"/>
    <w:rsid w:val="00A43812"/>
    <w:rsid w:val="00A57856"/>
    <w:rsid w:val="00A636B9"/>
    <w:rsid w:val="00A63B4B"/>
    <w:rsid w:val="00A64321"/>
    <w:rsid w:val="00A72D2E"/>
    <w:rsid w:val="00A7396F"/>
    <w:rsid w:val="00A74D99"/>
    <w:rsid w:val="00A76F1D"/>
    <w:rsid w:val="00A774DD"/>
    <w:rsid w:val="00A80B58"/>
    <w:rsid w:val="00A86FB8"/>
    <w:rsid w:val="00A87244"/>
    <w:rsid w:val="00A90D30"/>
    <w:rsid w:val="00A938D6"/>
    <w:rsid w:val="00A955EE"/>
    <w:rsid w:val="00A97B1D"/>
    <w:rsid w:val="00AA01E0"/>
    <w:rsid w:val="00AA1AE5"/>
    <w:rsid w:val="00AA2321"/>
    <w:rsid w:val="00AA7167"/>
    <w:rsid w:val="00AB0C84"/>
    <w:rsid w:val="00AB1572"/>
    <w:rsid w:val="00AB6B60"/>
    <w:rsid w:val="00AC09A5"/>
    <w:rsid w:val="00AC34A5"/>
    <w:rsid w:val="00AC456E"/>
    <w:rsid w:val="00AC55D8"/>
    <w:rsid w:val="00AC5F47"/>
    <w:rsid w:val="00AC68D6"/>
    <w:rsid w:val="00AE6D9E"/>
    <w:rsid w:val="00AF06A0"/>
    <w:rsid w:val="00AF138B"/>
    <w:rsid w:val="00AF43F9"/>
    <w:rsid w:val="00AF703A"/>
    <w:rsid w:val="00B0250D"/>
    <w:rsid w:val="00B07379"/>
    <w:rsid w:val="00B10AFB"/>
    <w:rsid w:val="00B135E9"/>
    <w:rsid w:val="00B16466"/>
    <w:rsid w:val="00B16C29"/>
    <w:rsid w:val="00B26422"/>
    <w:rsid w:val="00B45F98"/>
    <w:rsid w:val="00B50137"/>
    <w:rsid w:val="00B52379"/>
    <w:rsid w:val="00B53389"/>
    <w:rsid w:val="00B54B15"/>
    <w:rsid w:val="00B54C12"/>
    <w:rsid w:val="00B557D4"/>
    <w:rsid w:val="00B578F3"/>
    <w:rsid w:val="00B60291"/>
    <w:rsid w:val="00B604C1"/>
    <w:rsid w:val="00B64A9B"/>
    <w:rsid w:val="00B72E48"/>
    <w:rsid w:val="00B731CB"/>
    <w:rsid w:val="00B732AE"/>
    <w:rsid w:val="00B75E7F"/>
    <w:rsid w:val="00B81202"/>
    <w:rsid w:val="00B91698"/>
    <w:rsid w:val="00B9782F"/>
    <w:rsid w:val="00BA1AFD"/>
    <w:rsid w:val="00BC08EE"/>
    <w:rsid w:val="00BC14F4"/>
    <w:rsid w:val="00BD3610"/>
    <w:rsid w:val="00BD4399"/>
    <w:rsid w:val="00BD55AC"/>
    <w:rsid w:val="00BD69EC"/>
    <w:rsid w:val="00BD7E02"/>
    <w:rsid w:val="00BE7F40"/>
    <w:rsid w:val="00BF2977"/>
    <w:rsid w:val="00BF418F"/>
    <w:rsid w:val="00C038E0"/>
    <w:rsid w:val="00C13003"/>
    <w:rsid w:val="00C131B3"/>
    <w:rsid w:val="00C217E0"/>
    <w:rsid w:val="00C23AEB"/>
    <w:rsid w:val="00C25F35"/>
    <w:rsid w:val="00C3558E"/>
    <w:rsid w:val="00C45015"/>
    <w:rsid w:val="00C47C41"/>
    <w:rsid w:val="00C5231C"/>
    <w:rsid w:val="00C53B26"/>
    <w:rsid w:val="00C609F9"/>
    <w:rsid w:val="00C61942"/>
    <w:rsid w:val="00C656F7"/>
    <w:rsid w:val="00C80B36"/>
    <w:rsid w:val="00C8230D"/>
    <w:rsid w:val="00C903FF"/>
    <w:rsid w:val="00C93FC4"/>
    <w:rsid w:val="00C955C3"/>
    <w:rsid w:val="00CA0612"/>
    <w:rsid w:val="00CA1E31"/>
    <w:rsid w:val="00CB0125"/>
    <w:rsid w:val="00CB422F"/>
    <w:rsid w:val="00CB44E1"/>
    <w:rsid w:val="00CB64E4"/>
    <w:rsid w:val="00CC06F9"/>
    <w:rsid w:val="00CC1772"/>
    <w:rsid w:val="00CC2768"/>
    <w:rsid w:val="00CC5E18"/>
    <w:rsid w:val="00CD15BD"/>
    <w:rsid w:val="00CD1C5A"/>
    <w:rsid w:val="00CD2E4C"/>
    <w:rsid w:val="00CD5C28"/>
    <w:rsid w:val="00CD6342"/>
    <w:rsid w:val="00CD6ED4"/>
    <w:rsid w:val="00CD7D0D"/>
    <w:rsid w:val="00CE03F8"/>
    <w:rsid w:val="00CE3F12"/>
    <w:rsid w:val="00CE65CF"/>
    <w:rsid w:val="00CF32BD"/>
    <w:rsid w:val="00D001F1"/>
    <w:rsid w:val="00D01718"/>
    <w:rsid w:val="00D018B6"/>
    <w:rsid w:val="00D03791"/>
    <w:rsid w:val="00D07481"/>
    <w:rsid w:val="00D12E93"/>
    <w:rsid w:val="00D20F7E"/>
    <w:rsid w:val="00D21106"/>
    <w:rsid w:val="00D222BE"/>
    <w:rsid w:val="00D22707"/>
    <w:rsid w:val="00D22B42"/>
    <w:rsid w:val="00D23B70"/>
    <w:rsid w:val="00D26C97"/>
    <w:rsid w:val="00D30FCF"/>
    <w:rsid w:val="00D37A5F"/>
    <w:rsid w:val="00D44A72"/>
    <w:rsid w:val="00D50004"/>
    <w:rsid w:val="00D5244E"/>
    <w:rsid w:val="00D600CB"/>
    <w:rsid w:val="00D6052B"/>
    <w:rsid w:val="00D658ED"/>
    <w:rsid w:val="00D661AB"/>
    <w:rsid w:val="00D70DC2"/>
    <w:rsid w:val="00D76285"/>
    <w:rsid w:val="00D762CB"/>
    <w:rsid w:val="00D814A8"/>
    <w:rsid w:val="00D81CB0"/>
    <w:rsid w:val="00D8270A"/>
    <w:rsid w:val="00D8573F"/>
    <w:rsid w:val="00D86953"/>
    <w:rsid w:val="00D90C08"/>
    <w:rsid w:val="00D97614"/>
    <w:rsid w:val="00D978A8"/>
    <w:rsid w:val="00D979BF"/>
    <w:rsid w:val="00DA1F5C"/>
    <w:rsid w:val="00DA2D68"/>
    <w:rsid w:val="00DA4921"/>
    <w:rsid w:val="00DB181F"/>
    <w:rsid w:val="00DB1C09"/>
    <w:rsid w:val="00DB1F69"/>
    <w:rsid w:val="00DB2461"/>
    <w:rsid w:val="00DB3A4D"/>
    <w:rsid w:val="00DB73FB"/>
    <w:rsid w:val="00DC20F3"/>
    <w:rsid w:val="00DC4F4E"/>
    <w:rsid w:val="00DC58BF"/>
    <w:rsid w:val="00DD4251"/>
    <w:rsid w:val="00DD64A4"/>
    <w:rsid w:val="00DD68EB"/>
    <w:rsid w:val="00DE0BA0"/>
    <w:rsid w:val="00DE6AF5"/>
    <w:rsid w:val="00DE7B6F"/>
    <w:rsid w:val="00DF11DA"/>
    <w:rsid w:val="00DF5F8A"/>
    <w:rsid w:val="00DF6343"/>
    <w:rsid w:val="00DF770E"/>
    <w:rsid w:val="00E01F95"/>
    <w:rsid w:val="00E11703"/>
    <w:rsid w:val="00E13E5E"/>
    <w:rsid w:val="00E145A7"/>
    <w:rsid w:val="00E14B4D"/>
    <w:rsid w:val="00E15379"/>
    <w:rsid w:val="00E15866"/>
    <w:rsid w:val="00E166E5"/>
    <w:rsid w:val="00E17A9A"/>
    <w:rsid w:val="00E17DA3"/>
    <w:rsid w:val="00E23ABA"/>
    <w:rsid w:val="00E24AFA"/>
    <w:rsid w:val="00E25A53"/>
    <w:rsid w:val="00E46998"/>
    <w:rsid w:val="00E50146"/>
    <w:rsid w:val="00E52197"/>
    <w:rsid w:val="00E54D95"/>
    <w:rsid w:val="00E64106"/>
    <w:rsid w:val="00E671E1"/>
    <w:rsid w:val="00E7426B"/>
    <w:rsid w:val="00E7612B"/>
    <w:rsid w:val="00E76CD4"/>
    <w:rsid w:val="00E77716"/>
    <w:rsid w:val="00E805B7"/>
    <w:rsid w:val="00E83EA6"/>
    <w:rsid w:val="00E8488B"/>
    <w:rsid w:val="00E857EA"/>
    <w:rsid w:val="00E91FDD"/>
    <w:rsid w:val="00E92092"/>
    <w:rsid w:val="00E94B2F"/>
    <w:rsid w:val="00E950D0"/>
    <w:rsid w:val="00E95C68"/>
    <w:rsid w:val="00EA278D"/>
    <w:rsid w:val="00EB5DA5"/>
    <w:rsid w:val="00EB620E"/>
    <w:rsid w:val="00EC0503"/>
    <w:rsid w:val="00EC1C12"/>
    <w:rsid w:val="00EC47BB"/>
    <w:rsid w:val="00EC594C"/>
    <w:rsid w:val="00EC6D51"/>
    <w:rsid w:val="00EC7E04"/>
    <w:rsid w:val="00ED2181"/>
    <w:rsid w:val="00ED23A3"/>
    <w:rsid w:val="00ED3FFE"/>
    <w:rsid w:val="00ED5F47"/>
    <w:rsid w:val="00ED655E"/>
    <w:rsid w:val="00EE1194"/>
    <w:rsid w:val="00EF2E87"/>
    <w:rsid w:val="00EF3F5B"/>
    <w:rsid w:val="00EF59E3"/>
    <w:rsid w:val="00F07016"/>
    <w:rsid w:val="00F07969"/>
    <w:rsid w:val="00F10C77"/>
    <w:rsid w:val="00F15FDB"/>
    <w:rsid w:val="00F1614D"/>
    <w:rsid w:val="00F24445"/>
    <w:rsid w:val="00F32D53"/>
    <w:rsid w:val="00F33A4A"/>
    <w:rsid w:val="00F36A05"/>
    <w:rsid w:val="00F37538"/>
    <w:rsid w:val="00F45C80"/>
    <w:rsid w:val="00F57392"/>
    <w:rsid w:val="00F6165C"/>
    <w:rsid w:val="00F63C74"/>
    <w:rsid w:val="00F658E8"/>
    <w:rsid w:val="00F65D96"/>
    <w:rsid w:val="00F7152D"/>
    <w:rsid w:val="00F743CF"/>
    <w:rsid w:val="00F74A97"/>
    <w:rsid w:val="00F80779"/>
    <w:rsid w:val="00F80C98"/>
    <w:rsid w:val="00F80FBD"/>
    <w:rsid w:val="00F8274B"/>
    <w:rsid w:val="00F84B65"/>
    <w:rsid w:val="00F85363"/>
    <w:rsid w:val="00F9174E"/>
    <w:rsid w:val="00F94455"/>
    <w:rsid w:val="00F9600F"/>
    <w:rsid w:val="00F970C5"/>
    <w:rsid w:val="00FA3884"/>
    <w:rsid w:val="00FB427B"/>
    <w:rsid w:val="00FB4630"/>
    <w:rsid w:val="00FB5DAD"/>
    <w:rsid w:val="00FC385C"/>
    <w:rsid w:val="00FC3F93"/>
    <w:rsid w:val="00FC49A4"/>
    <w:rsid w:val="00FC596E"/>
    <w:rsid w:val="00FC68B4"/>
    <w:rsid w:val="00FD0F6E"/>
    <w:rsid w:val="00FD16EE"/>
    <w:rsid w:val="00FD7855"/>
    <w:rsid w:val="00FE2A70"/>
    <w:rsid w:val="00FE397C"/>
    <w:rsid w:val="00FF258D"/>
    <w:rsid w:val="00FF3560"/>
    <w:rsid w:val="00FF39B1"/>
    <w:rsid w:val="00F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2A129C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A129C"/>
    <w:rPr>
      <w:b/>
    </w:rPr>
  </w:style>
  <w:style w:type="paragraph" w:styleId="Listeafsnit">
    <w:name w:val="List Paragraph"/>
    <w:basedOn w:val="Normal"/>
    <w:uiPriority w:val="34"/>
    <w:qFormat/>
    <w:rsid w:val="00AC34A5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AC34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AC34A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C34A5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C34A5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AC34A5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AC34A5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AC34A5"/>
    <w:rPr>
      <w:rFonts w:ascii="Calibri" w:eastAsia="Times New Roman" w:hAnsi="Calibri"/>
      <w:sz w:val="22"/>
      <w:szCs w:val="22"/>
    </w:rPr>
  </w:style>
  <w:style w:type="paragraph" w:customStyle="1" w:styleId="Default">
    <w:name w:val="Default"/>
    <w:rsid w:val="00523F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45122"/>
    <w:rPr>
      <w:rFonts w:ascii="Verdana" w:eastAsia="Calibri" w:hAnsi="Verdana"/>
      <w:b/>
      <w:bCs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45122"/>
    <w:rPr>
      <w:rFonts w:ascii="Times New Roman" w:eastAsia="Times New Roman" w:hAnsi="Times New Roman"/>
      <w:b/>
      <w:bCs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1B7B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2A129C"/>
    <w:pPr>
      <w:spacing w:line="220" w:lineRule="atLeast"/>
    </w:pPr>
    <w:rPr>
      <w:sz w:val="16"/>
    </w:rPr>
  </w:style>
  <w:style w:type="paragraph" w:customStyle="1" w:styleId="KolofonFed">
    <w:name w:val="KolofonFed"/>
    <w:basedOn w:val="Kolofon"/>
    <w:rsid w:val="002A129C"/>
    <w:rPr>
      <w:b/>
    </w:rPr>
  </w:style>
  <w:style w:type="paragraph" w:styleId="Listeafsnit">
    <w:name w:val="List Paragraph"/>
    <w:basedOn w:val="Normal"/>
    <w:uiPriority w:val="34"/>
    <w:qFormat/>
    <w:rsid w:val="00AC34A5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AC34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AC34A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C34A5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C34A5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AC34A5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AC34A5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AC34A5"/>
    <w:rPr>
      <w:rFonts w:ascii="Calibri" w:eastAsia="Times New Roman" w:hAnsi="Calibri"/>
      <w:sz w:val="22"/>
      <w:szCs w:val="22"/>
    </w:rPr>
  </w:style>
  <w:style w:type="paragraph" w:customStyle="1" w:styleId="Default">
    <w:name w:val="Default"/>
    <w:rsid w:val="00523F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45122"/>
    <w:rPr>
      <w:rFonts w:ascii="Verdana" w:eastAsia="Calibri" w:hAnsi="Verdana"/>
      <w:b/>
      <w:bCs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45122"/>
    <w:rPr>
      <w:rFonts w:ascii="Times New Roman" w:eastAsia="Times New Roman" w:hAnsi="Times New Roman"/>
      <w:b/>
      <w:bCs/>
      <w:lang w:eastAsia="en-US"/>
    </w:rPr>
  </w:style>
  <w:style w:type="character" w:styleId="BesgtHyperlink">
    <w:name w:val="FollowedHyperlink"/>
    <w:basedOn w:val="Standardskrifttypeiafsnit"/>
    <w:uiPriority w:val="99"/>
    <w:semiHidden/>
    <w:unhideWhenUsed/>
    <w:rsid w:val="001B7B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46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66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65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55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447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9910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4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6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23480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5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5726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2778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5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47573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6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62864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0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5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70101">
                      <w:marLeft w:val="225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77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dma.mst.d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2.mst.dk/Wiki/Tilsyn.Risikovurdering.ashx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arwos.dk/affald-og-genbrug/planer-love-og-regulativer/lovgivning-og-regultativer.html" TargetMode="Externa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5EE41-C22A-40F6-B737-F614AD65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8F7735C4.dotm</Template>
  <TotalTime>0</TotalTime>
  <Pages>7</Pages>
  <Words>1455</Words>
  <Characters>8878</Characters>
  <Application>Microsoft Office Word</Application>
  <DocSecurity>4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10313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Nissen Petersen</dc:creator>
  <cp:lastModifiedBy>Jørn Nissen Petersen</cp:lastModifiedBy>
  <cp:revision>2</cp:revision>
  <cp:lastPrinted>2016-07-27T08:28:00Z</cp:lastPrinted>
  <dcterms:created xsi:type="dcterms:W3CDTF">2017-11-07T05:29:00Z</dcterms:created>
  <dcterms:modified xsi:type="dcterms:W3CDTF">2017-11-07T05:29:00Z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{E429AA5C-6C7E-4E5B-B6AF-7B14A766346F}</vt:lpwstr>
  </property>
</Properties>
</file>