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A8581D" w14:textId="77777777" w:rsidR="00EE7B2C" w:rsidRPr="008F330C" w:rsidRDefault="002A0718" w:rsidP="00F326E6">
      <w:pPr>
        <w:ind w:left="0"/>
        <w:jc w:val="left"/>
        <w:rPr>
          <w:sz w:val="20"/>
          <w:szCs w:val="20"/>
          <w:highlight w:val="yellow"/>
        </w:rPr>
      </w:pPr>
      <w:r w:rsidRPr="008F330C">
        <w:rPr>
          <w:noProof/>
          <w:sz w:val="20"/>
          <w:szCs w:val="20"/>
          <w:highlight w:val="yellow"/>
        </w:rPr>
        <mc:AlternateContent>
          <mc:Choice Requires="wps">
            <w:drawing>
              <wp:anchor distT="0" distB="0" distL="114300" distR="114300" simplePos="0" relativeHeight="251659776" behindDoc="0" locked="0" layoutInCell="1" allowOverlap="1" wp14:anchorId="51E2202E" wp14:editId="6AF954E2">
                <wp:simplePos x="0" y="0"/>
                <wp:positionH relativeFrom="column">
                  <wp:posOffset>1814195</wp:posOffset>
                </wp:positionH>
                <wp:positionV relativeFrom="paragraph">
                  <wp:posOffset>4479925</wp:posOffset>
                </wp:positionV>
                <wp:extent cx="9974580" cy="335915"/>
                <wp:effectExtent l="3810" t="3810" r="3175" b="381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74580" cy="335915"/>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556E6" w14:textId="77777777" w:rsidR="00CF4045" w:rsidRPr="00E05546" w:rsidRDefault="00CF4045" w:rsidP="00E02A00">
                            <w:pPr>
                              <w:spacing w:before="20"/>
                              <w:jc w:val="right"/>
                              <w:rPr>
                                <w:color w:val="FFFFFF"/>
                                <w:spacing w:val="40"/>
                              </w:rPr>
                            </w:pPr>
                            <w:r>
                              <w:rPr>
                                <w:color w:val="FFFFFF"/>
                                <w:spacing w:val="40"/>
                              </w:rPr>
                              <w:t xml:space="preserve">     ERHVERV</w:t>
                            </w:r>
                            <w:r w:rsidRPr="00E05546">
                              <w:rPr>
                                <w:color w:val="FFFFFF"/>
                                <w:spacing w:val="40"/>
                              </w:rPr>
                              <w:t xml:space="preserve"> OG MILJØ</w:t>
                            </w:r>
                            <w:r>
                              <w:rPr>
                                <w:color w:val="FFFFFF"/>
                                <w:spacing w:val="40"/>
                              </w:rPr>
                              <w:tab/>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2202E" id="Rectangle 19" o:spid="_x0000_s1026" style="position:absolute;margin-left:142.85pt;margin-top:352.75pt;width:785.4pt;height:26.4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" fillcolor="#066" stroked="f">
                <v:textbox style="layout-flow:vertical;mso-layout-flow-alt:bottom-to-top">
                  <w:txbxContent>
                    <w:p w14:paraId="6CD556E6" w14:textId="77777777" w:rsidR="00CF4045" w:rsidRPr="00E05546" w:rsidRDefault="00CF4045" w:rsidP="00E02A00">
                      <w:pPr>
                        <w:spacing w:before="20"/>
                        <w:jc w:val="right"/>
                        <w:rPr>
                          <w:color w:val="FFFFFF"/>
                          <w:spacing w:val="40"/>
                        </w:rPr>
                      </w:pPr>
                      <w:r>
                        <w:rPr>
                          <w:color w:val="FFFFFF"/>
                          <w:spacing w:val="40"/>
                        </w:rPr>
                        <w:t xml:space="preserve">     ERHVERV</w:t>
                      </w:r>
                      <w:r w:rsidRPr="00E05546">
                        <w:rPr>
                          <w:color w:val="FFFFFF"/>
                          <w:spacing w:val="40"/>
                        </w:rPr>
                        <w:t xml:space="preserve"> OG MILJØ</w:t>
                      </w:r>
                      <w:r>
                        <w:rPr>
                          <w:color w:val="FFFFFF"/>
                          <w:spacing w:val="40"/>
                        </w:rPr>
                        <w:tab/>
                        <w:t xml:space="preserve">     </w:t>
                      </w:r>
                    </w:p>
                  </w:txbxContent>
                </v:textbox>
              </v:rect>
            </w:pict>
          </mc:Fallback>
        </mc:AlternateContent>
      </w:r>
      <w:r w:rsidRPr="008F330C">
        <w:rPr>
          <w:noProof/>
          <w:sz w:val="20"/>
          <w:szCs w:val="20"/>
          <w:highlight w:val="yellow"/>
        </w:rPr>
        <w:drawing>
          <wp:anchor distT="0" distB="0" distL="114300" distR="114300" simplePos="0" relativeHeight="251656704" behindDoc="1" locked="0" layoutInCell="1" allowOverlap="1" wp14:anchorId="7A3A4993" wp14:editId="292586C3">
            <wp:simplePos x="0" y="0"/>
            <wp:positionH relativeFrom="column">
              <wp:posOffset>3737610</wp:posOffset>
            </wp:positionH>
            <wp:positionV relativeFrom="paragraph">
              <wp:posOffset>-457200</wp:posOffset>
            </wp:positionV>
            <wp:extent cx="2609850" cy="847725"/>
            <wp:effectExtent l="0" t="0" r="0" b="9525"/>
            <wp:wrapNone/>
            <wp:docPr id="6" name="Billede 4" descr="Billede i Dokumen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e i Dokument 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913AC" w14:textId="77777777" w:rsidR="0032489A" w:rsidRPr="008F330C" w:rsidRDefault="0032489A" w:rsidP="00F326E6">
      <w:pPr>
        <w:ind w:left="0"/>
        <w:jc w:val="left"/>
        <w:rPr>
          <w:sz w:val="20"/>
          <w:szCs w:val="20"/>
          <w:highlight w:val="yellow"/>
        </w:rPr>
      </w:pPr>
    </w:p>
    <w:p w14:paraId="69847DBB" w14:textId="77777777" w:rsidR="0032489A" w:rsidRPr="008F330C" w:rsidRDefault="0032489A" w:rsidP="00F326E6">
      <w:pPr>
        <w:ind w:left="0"/>
        <w:jc w:val="left"/>
        <w:rPr>
          <w:sz w:val="20"/>
          <w:szCs w:val="20"/>
          <w:highlight w:val="yellow"/>
        </w:rPr>
      </w:pPr>
    </w:p>
    <w:p w14:paraId="1AD85D61" w14:textId="77777777" w:rsidR="00192F87" w:rsidRPr="008F330C" w:rsidRDefault="00192F87" w:rsidP="00F326E6">
      <w:pPr>
        <w:ind w:left="0"/>
        <w:jc w:val="left"/>
        <w:rPr>
          <w:sz w:val="20"/>
          <w:szCs w:val="20"/>
          <w:highlight w:val="yellow"/>
        </w:rPr>
      </w:pPr>
    </w:p>
    <w:p w14:paraId="79832209" w14:textId="77777777" w:rsidR="0032489A" w:rsidRPr="008F330C" w:rsidRDefault="0032489A" w:rsidP="00F326E6">
      <w:pPr>
        <w:ind w:left="0"/>
        <w:jc w:val="left"/>
        <w:rPr>
          <w:sz w:val="20"/>
          <w:szCs w:val="20"/>
          <w:highlight w:val="yellow"/>
        </w:rPr>
      </w:pPr>
    </w:p>
    <w:p w14:paraId="36BD9E45" w14:textId="77777777" w:rsidR="0032489A" w:rsidRPr="008F330C" w:rsidRDefault="002A0718" w:rsidP="00F326E6">
      <w:pPr>
        <w:ind w:left="0"/>
        <w:jc w:val="left"/>
        <w:rPr>
          <w:sz w:val="20"/>
          <w:szCs w:val="20"/>
          <w:highlight w:val="yellow"/>
        </w:rPr>
      </w:pPr>
      <w:r w:rsidRPr="008F330C">
        <w:rPr>
          <w:b/>
          <w:noProof/>
          <w:sz w:val="20"/>
          <w:szCs w:val="20"/>
          <w:highlight w:val="yellow"/>
        </w:rPr>
        <w:drawing>
          <wp:anchor distT="0" distB="0" distL="114300" distR="114300" simplePos="0" relativeHeight="251654656" behindDoc="1" locked="0" layoutInCell="1" allowOverlap="1" wp14:anchorId="1FAFB225" wp14:editId="3251FDF9">
            <wp:simplePos x="0" y="0"/>
            <wp:positionH relativeFrom="column">
              <wp:posOffset>571500</wp:posOffset>
            </wp:positionH>
            <wp:positionV relativeFrom="paragraph">
              <wp:posOffset>29845</wp:posOffset>
            </wp:positionV>
            <wp:extent cx="6400800" cy="872998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72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30C">
        <w:rPr>
          <w:b/>
          <w:noProof/>
          <w:sz w:val="20"/>
          <w:szCs w:val="20"/>
          <w:highlight w:val="yellow"/>
        </w:rPr>
        <mc:AlternateContent>
          <mc:Choice Requires="wpg">
            <w:drawing>
              <wp:anchor distT="0" distB="0" distL="114300" distR="114300" simplePos="0" relativeHeight="251655680" behindDoc="1" locked="0" layoutInCell="1" allowOverlap="1" wp14:anchorId="0E890CB5" wp14:editId="3AB927AA">
                <wp:simplePos x="0" y="0"/>
                <wp:positionH relativeFrom="column">
                  <wp:posOffset>0</wp:posOffset>
                </wp:positionH>
                <wp:positionV relativeFrom="paragraph">
                  <wp:posOffset>29845</wp:posOffset>
                </wp:positionV>
                <wp:extent cx="6937375" cy="9181465"/>
                <wp:effectExtent l="0" t="1270" r="0" b="0"/>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9181465"/>
                          <a:chOff x="829" y="2542"/>
                          <a:chExt cx="10771" cy="13917"/>
                        </a:xfrm>
                      </wpg:grpSpPr>
                      <pic:pic xmlns:pic="http://schemas.openxmlformats.org/drawingml/2006/picture">
                        <pic:nvPicPr>
                          <pic:cNvPr id="4"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0" y="2542"/>
                            <a:ext cx="10350" cy="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2" descr="Logo_Symbol_Kont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9" y="4429"/>
                            <a:ext cx="9630" cy="1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8EE2A6" id="Group 20" o:spid="_x0000_s1026" style="position:absolute;margin-left:0;margin-top:2.35pt;width:546.25pt;height:722.95pt;z-index:-251660800" coordorigin="829,2542" coordsize="10771,1391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250;top:2542;width:10350;height:1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xZDDAAAA2gAAAA8AAABkcnMvZG93bnJldi54bWxEj0FrwkAUhO+C/2F5gjfdKNJKdJUgFmyh&#10;lBrB6yP73ESzb9PsGtN/3y0Uehxm5htmve1tLTpqfeVYwWyagCAunK7YKDjlL5MlCB+QNdaOScE3&#10;edhuhoM1pto9+JO6YzAiQtinqKAMoUml9EVJFv3UNcTRu7jWYoiyNVK3+IhwW8t5kjxJixXHhRIb&#10;2pVU3I53q+AsTf72nEs+vJ722dfCfLxfs06p8ajPViAC9eE//Nc+aAUL+L0Sb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FkMMAAADaAAAADwAAAAAAAAAAAAAAAACf&#10;AgAAZHJzL2Rvd25yZXYueG1sUEsFBgAAAAAEAAQA9wAAAI8DAAAAAA==&#10;">
                  <v:imagedata r:id="rId11" o:title=""/>
                </v:shape>
                <v:shape id="Picture 22" o:spid="_x0000_s1028" type="#_x0000_t75" alt="Logo_Symbol_Kontur" style="position:absolute;left:829;top:4429;width:9630;height:12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qZTDAAAA2gAAAA8AAABkcnMvZG93bnJldi54bWxEj0FrwkAUhO+C/2F5gjfdVFAkdZVQUIuI&#10;oBbq8bH7TILZtyG7NdFf7xYKPQ4z8w2zWHW2EndqfOlYwds4AUGsnSk5V/B1Xo/mIHxANlg5JgUP&#10;8rBa9nsLTI1r+Uj3U8hFhLBPUUERQp1K6XVBFv3Y1cTRu7rGYoiyyaVpsI1wW8lJksykxZLjQoE1&#10;fRSkb6cfq+AyvWwPZrf5brN598x0sj+7o1ZqOOiydxCBuvAf/mt/GgVT+L0Sb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CplMMAAADaAAAADwAAAAAAAAAAAAAAAACf&#10;AgAAZHJzL2Rvd25yZXYueG1sUEsFBgAAAAAEAAQA9wAAAI8DAAAAAA==&#10;">
                  <v:imagedata r:id="rId12" o:title="Logo_Symbol_Kontur"/>
                </v:shape>
              </v:group>
            </w:pict>
          </mc:Fallback>
        </mc:AlternateContent>
      </w:r>
    </w:p>
    <w:p w14:paraId="236D7F3B" w14:textId="77777777" w:rsidR="0032489A" w:rsidRPr="008F330C" w:rsidRDefault="0032489A" w:rsidP="00F326E6">
      <w:pPr>
        <w:ind w:left="0"/>
        <w:jc w:val="left"/>
        <w:rPr>
          <w:sz w:val="20"/>
          <w:szCs w:val="20"/>
          <w:highlight w:val="yellow"/>
        </w:rPr>
      </w:pPr>
    </w:p>
    <w:p w14:paraId="3AB6BCD2" w14:textId="77777777" w:rsidR="0032489A" w:rsidRPr="008F330C" w:rsidRDefault="0032489A" w:rsidP="00F326E6">
      <w:pPr>
        <w:ind w:left="0"/>
        <w:jc w:val="left"/>
        <w:rPr>
          <w:sz w:val="20"/>
          <w:szCs w:val="20"/>
          <w:highlight w:val="yellow"/>
        </w:rPr>
      </w:pPr>
    </w:p>
    <w:p w14:paraId="0F769B95" w14:textId="77777777" w:rsidR="0032489A" w:rsidRPr="008F330C" w:rsidRDefault="0032489A" w:rsidP="00F326E6">
      <w:pPr>
        <w:ind w:left="0"/>
        <w:jc w:val="left"/>
        <w:rPr>
          <w:sz w:val="20"/>
          <w:szCs w:val="20"/>
          <w:highlight w:val="yellow"/>
        </w:rPr>
      </w:pPr>
    </w:p>
    <w:p w14:paraId="543B6E0E" w14:textId="77777777" w:rsidR="0032489A" w:rsidRPr="008F330C" w:rsidRDefault="0032489A" w:rsidP="00F326E6">
      <w:pPr>
        <w:ind w:left="0"/>
        <w:jc w:val="left"/>
        <w:rPr>
          <w:sz w:val="20"/>
          <w:szCs w:val="20"/>
          <w:highlight w:val="yellow"/>
        </w:rPr>
      </w:pPr>
    </w:p>
    <w:p w14:paraId="06FA0181" w14:textId="77777777" w:rsidR="00381B9B" w:rsidRPr="008F330C" w:rsidRDefault="00381B9B" w:rsidP="00F326E6">
      <w:pPr>
        <w:ind w:left="0"/>
        <w:jc w:val="left"/>
        <w:rPr>
          <w:b/>
          <w:sz w:val="20"/>
          <w:szCs w:val="20"/>
          <w:highlight w:val="yellow"/>
        </w:rPr>
      </w:pPr>
    </w:p>
    <w:p w14:paraId="4018735A" w14:textId="77777777" w:rsidR="00381B9B" w:rsidRPr="008F330C" w:rsidRDefault="00381B9B" w:rsidP="00F326E6">
      <w:pPr>
        <w:ind w:left="0"/>
        <w:jc w:val="left"/>
        <w:rPr>
          <w:b/>
          <w:sz w:val="20"/>
          <w:szCs w:val="20"/>
          <w:highlight w:val="yellow"/>
        </w:rPr>
      </w:pPr>
    </w:p>
    <w:p w14:paraId="050E1419" w14:textId="77777777" w:rsidR="00381B9B" w:rsidRPr="008F330C" w:rsidRDefault="00381B9B" w:rsidP="00F326E6">
      <w:pPr>
        <w:ind w:left="0"/>
        <w:jc w:val="left"/>
        <w:rPr>
          <w:b/>
          <w:sz w:val="20"/>
          <w:szCs w:val="20"/>
          <w:highlight w:val="yellow"/>
        </w:rPr>
      </w:pPr>
    </w:p>
    <w:p w14:paraId="0825B2BD" w14:textId="77777777" w:rsidR="00381B9B" w:rsidRPr="008F330C" w:rsidRDefault="00381B9B" w:rsidP="00F326E6">
      <w:pPr>
        <w:ind w:left="0"/>
        <w:jc w:val="left"/>
        <w:rPr>
          <w:b/>
          <w:sz w:val="20"/>
          <w:szCs w:val="20"/>
          <w:highlight w:val="yellow"/>
        </w:rPr>
      </w:pPr>
    </w:p>
    <w:p w14:paraId="2946C438" w14:textId="77777777" w:rsidR="00381B9B" w:rsidRPr="008F330C" w:rsidRDefault="00D34B97" w:rsidP="00F326E6">
      <w:pPr>
        <w:ind w:left="0"/>
        <w:jc w:val="left"/>
        <w:rPr>
          <w:b/>
          <w:sz w:val="20"/>
          <w:szCs w:val="20"/>
          <w:highlight w:val="yellow"/>
        </w:rPr>
      </w:pPr>
      <w:r w:rsidRPr="008F330C">
        <w:rPr>
          <w:b/>
          <w:noProof/>
          <w:sz w:val="20"/>
          <w:szCs w:val="20"/>
          <w:highlight w:val="yellow"/>
        </w:rPr>
        <mc:AlternateContent>
          <mc:Choice Requires="wps">
            <w:drawing>
              <wp:anchor distT="0" distB="0" distL="114300" distR="114300" simplePos="0" relativeHeight="251658752" behindDoc="1" locked="0" layoutInCell="1" allowOverlap="1" wp14:anchorId="6C33692A" wp14:editId="0B566A3F">
                <wp:simplePos x="0" y="0"/>
                <wp:positionH relativeFrom="column">
                  <wp:posOffset>575441</wp:posOffset>
                </wp:positionH>
                <wp:positionV relativeFrom="paragraph">
                  <wp:posOffset>170465</wp:posOffset>
                </wp:positionV>
                <wp:extent cx="6095365" cy="4981903"/>
                <wp:effectExtent l="0" t="0" r="63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4981903"/>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07FDE" w14:textId="71B4C4D6" w:rsidR="00CF4045" w:rsidRDefault="00CF4045" w:rsidP="00F8625F">
                            <w:pPr>
                              <w:jc w:val="center"/>
                              <w:rPr>
                                <w:b/>
                                <w:sz w:val="48"/>
                                <w:szCs w:val="48"/>
                              </w:rPr>
                            </w:pPr>
                            <w:r>
                              <w:rPr>
                                <w:b/>
                                <w:sz w:val="48"/>
                                <w:szCs w:val="48"/>
                              </w:rPr>
                              <w:t>Miljøgodkendelse til oplag og</w:t>
                            </w:r>
                          </w:p>
                          <w:p w14:paraId="4DF62696" w14:textId="77777777" w:rsidR="00CF4045" w:rsidRDefault="00CF4045" w:rsidP="00F8625F">
                            <w:pPr>
                              <w:jc w:val="center"/>
                              <w:rPr>
                                <w:b/>
                                <w:sz w:val="48"/>
                                <w:szCs w:val="48"/>
                              </w:rPr>
                            </w:pPr>
                            <w:r w:rsidRPr="00F8625F">
                              <w:rPr>
                                <w:b/>
                                <w:sz w:val="48"/>
                                <w:szCs w:val="48"/>
                              </w:rPr>
                              <w:t>knusning af ren</w:t>
                            </w:r>
                            <w:r>
                              <w:rPr>
                                <w:b/>
                                <w:sz w:val="48"/>
                                <w:szCs w:val="48"/>
                              </w:rPr>
                              <w:t xml:space="preserve"> </w:t>
                            </w:r>
                            <w:r w:rsidRPr="00F8625F">
                              <w:rPr>
                                <w:b/>
                                <w:sz w:val="48"/>
                                <w:szCs w:val="48"/>
                              </w:rPr>
                              <w:t>beton</w:t>
                            </w:r>
                            <w:r>
                              <w:rPr>
                                <w:b/>
                                <w:sz w:val="48"/>
                                <w:szCs w:val="48"/>
                              </w:rPr>
                              <w:t xml:space="preserve"> på</w:t>
                            </w:r>
                          </w:p>
                          <w:p w14:paraId="77333882" w14:textId="73865F1F" w:rsidR="00CF4045" w:rsidRDefault="00CF4045" w:rsidP="00F8625F">
                            <w:pPr>
                              <w:jc w:val="center"/>
                              <w:rPr>
                                <w:b/>
                                <w:sz w:val="48"/>
                                <w:szCs w:val="48"/>
                              </w:rPr>
                            </w:pPr>
                            <w:r>
                              <w:rPr>
                                <w:b/>
                                <w:sz w:val="48"/>
                                <w:szCs w:val="48"/>
                              </w:rPr>
                              <w:t>Grenaa Havn</w:t>
                            </w:r>
                            <w:r w:rsidR="0060091B">
                              <w:rPr>
                                <w:b/>
                                <w:sz w:val="48"/>
                                <w:szCs w:val="48"/>
                              </w:rPr>
                              <w:t xml:space="preserve"> samt afgørelse om ikke </w:t>
                            </w:r>
                            <w:r w:rsidR="0060091B">
                              <w:rPr>
                                <w:b/>
                                <w:sz w:val="48"/>
                                <w:szCs w:val="48"/>
                              </w:rPr>
                              <w:t>VVM-pligt</w:t>
                            </w:r>
                            <w:bookmarkStart w:id="0" w:name="_GoBack"/>
                            <w:bookmarkEnd w:id="0"/>
                          </w:p>
                          <w:p w14:paraId="4D8EECF4" w14:textId="77777777" w:rsidR="00CF4045" w:rsidRDefault="00CF4045" w:rsidP="00F8625F">
                            <w:pPr>
                              <w:jc w:val="center"/>
                              <w:rPr>
                                <w:b/>
                                <w:sz w:val="48"/>
                                <w:szCs w:val="48"/>
                              </w:rPr>
                            </w:pPr>
                          </w:p>
                          <w:p w14:paraId="7F252115" w14:textId="77777777" w:rsidR="00CF4045" w:rsidRDefault="00CF4045" w:rsidP="00F8625F">
                            <w:pPr>
                              <w:jc w:val="center"/>
                              <w:rPr>
                                <w:b/>
                                <w:sz w:val="48"/>
                                <w:szCs w:val="48"/>
                              </w:rPr>
                            </w:pPr>
                          </w:p>
                          <w:p w14:paraId="030BC246" w14:textId="77777777" w:rsidR="00CF4045" w:rsidRDefault="00CF4045" w:rsidP="00F8625F">
                            <w:pPr>
                              <w:jc w:val="center"/>
                              <w:rPr>
                                <w:b/>
                                <w:color w:val="FF0000"/>
                                <w:sz w:val="32"/>
                                <w:szCs w:val="32"/>
                              </w:rPr>
                            </w:pPr>
                          </w:p>
                          <w:p w14:paraId="7528B265" w14:textId="77777777" w:rsidR="00CF4045" w:rsidRDefault="00CF4045" w:rsidP="009B424F">
                            <w:pPr>
                              <w:jc w:val="center"/>
                              <w:rPr>
                                <w:b/>
                                <w:color w:val="FF0000"/>
                                <w:sz w:val="32"/>
                                <w:szCs w:val="32"/>
                              </w:rPr>
                            </w:pPr>
                          </w:p>
                          <w:p w14:paraId="3550CB06" w14:textId="77777777" w:rsidR="00CF4045" w:rsidRDefault="00CF4045" w:rsidP="009B424F">
                            <w:pPr>
                              <w:jc w:val="center"/>
                              <w:rPr>
                                <w:b/>
                                <w:color w:val="FF0000"/>
                                <w:sz w:val="32"/>
                                <w:szCs w:val="32"/>
                              </w:rPr>
                            </w:pPr>
                          </w:p>
                          <w:p w14:paraId="7789792C" w14:textId="77777777" w:rsidR="00CF4045" w:rsidRPr="00FC42C0" w:rsidRDefault="00CF4045" w:rsidP="009B424F">
                            <w:pPr>
                              <w:jc w:val="center"/>
                              <w:rPr>
                                <w:b/>
                                <w:color w:val="FF0000"/>
                                <w:sz w:val="32"/>
                                <w:szCs w:val="32"/>
                              </w:rPr>
                            </w:pPr>
                          </w:p>
                          <w:p w14:paraId="6FFA7E93" w14:textId="77777777" w:rsidR="00CF4045" w:rsidRPr="00304D45" w:rsidRDefault="00CF4045" w:rsidP="008D6ADE">
                            <w:pPr>
                              <w:jc w:val="left"/>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3692A" id="_x0000_t202" coordsize="21600,21600" o:spt="202" path="m,l,21600r21600,l21600,xe">
                <v:stroke joinstyle="miter"/>
                <v:path gradientshapeok="t" o:connecttype="rect"/>
              </v:shapetype>
              <v:shape id="Text Box 18" o:spid="_x0000_s1027" type="#_x0000_t202" style="position:absolute;margin-left:45.3pt;margin-top:13.4pt;width:479.95pt;height:39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" stroked="f">
                <v:fill opacity="2056f"/>
                <v:textbox>
                  <w:txbxContent>
                    <w:p w14:paraId="22C07FDE" w14:textId="71B4C4D6" w:rsidR="00CF4045" w:rsidRDefault="00CF4045" w:rsidP="00F8625F">
                      <w:pPr>
                        <w:jc w:val="center"/>
                        <w:rPr>
                          <w:b/>
                          <w:sz w:val="48"/>
                          <w:szCs w:val="48"/>
                        </w:rPr>
                      </w:pPr>
                      <w:r>
                        <w:rPr>
                          <w:b/>
                          <w:sz w:val="48"/>
                          <w:szCs w:val="48"/>
                        </w:rPr>
                        <w:t>Miljøgodkendelse til oplag og</w:t>
                      </w:r>
                    </w:p>
                    <w:p w14:paraId="4DF62696" w14:textId="77777777" w:rsidR="00CF4045" w:rsidRDefault="00CF4045" w:rsidP="00F8625F">
                      <w:pPr>
                        <w:jc w:val="center"/>
                        <w:rPr>
                          <w:b/>
                          <w:sz w:val="48"/>
                          <w:szCs w:val="48"/>
                        </w:rPr>
                      </w:pPr>
                      <w:r w:rsidRPr="00F8625F">
                        <w:rPr>
                          <w:b/>
                          <w:sz w:val="48"/>
                          <w:szCs w:val="48"/>
                        </w:rPr>
                        <w:t>knusning af ren</w:t>
                      </w:r>
                      <w:r>
                        <w:rPr>
                          <w:b/>
                          <w:sz w:val="48"/>
                          <w:szCs w:val="48"/>
                        </w:rPr>
                        <w:t xml:space="preserve"> </w:t>
                      </w:r>
                      <w:r w:rsidRPr="00F8625F">
                        <w:rPr>
                          <w:b/>
                          <w:sz w:val="48"/>
                          <w:szCs w:val="48"/>
                        </w:rPr>
                        <w:t>beton</w:t>
                      </w:r>
                      <w:r>
                        <w:rPr>
                          <w:b/>
                          <w:sz w:val="48"/>
                          <w:szCs w:val="48"/>
                        </w:rPr>
                        <w:t xml:space="preserve"> på</w:t>
                      </w:r>
                    </w:p>
                    <w:p w14:paraId="77333882" w14:textId="73865F1F" w:rsidR="00CF4045" w:rsidRDefault="00CF4045" w:rsidP="00F8625F">
                      <w:pPr>
                        <w:jc w:val="center"/>
                        <w:rPr>
                          <w:b/>
                          <w:sz w:val="48"/>
                          <w:szCs w:val="48"/>
                        </w:rPr>
                      </w:pPr>
                      <w:r>
                        <w:rPr>
                          <w:b/>
                          <w:sz w:val="48"/>
                          <w:szCs w:val="48"/>
                        </w:rPr>
                        <w:t>Grenaa Havn</w:t>
                      </w:r>
                      <w:r w:rsidR="0060091B">
                        <w:rPr>
                          <w:b/>
                          <w:sz w:val="48"/>
                          <w:szCs w:val="48"/>
                        </w:rPr>
                        <w:t xml:space="preserve"> samt afgørelse om ikke </w:t>
                      </w:r>
                      <w:r w:rsidR="0060091B">
                        <w:rPr>
                          <w:b/>
                          <w:sz w:val="48"/>
                          <w:szCs w:val="48"/>
                        </w:rPr>
                        <w:t>VVM-pligt</w:t>
                      </w:r>
                      <w:bookmarkStart w:id="1" w:name="_GoBack"/>
                      <w:bookmarkEnd w:id="1"/>
                    </w:p>
                    <w:p w14:paraId="4D8EECF4" w14:textId="77777777" w:rsidR="00CF4045" w:rsidRDefault="00CF4045" w:rsidP="00F8625F">
                      <w:pPr>
                        <w:jc w:val="center"/>
                        <w:rPr>
                          <w:b/>
                          <w:sz w:val="48"/>
                          <w:szCs w:val="48"/>
                        </w:rPr>
                      </w:pPr>
                    </w:p>
                    <w:p w14:paraId="7F252115" w14:textId="77777777" w:rsidR="00CF4045" w:rsidRDefault="00CF4045" w:rsidP="00F8625F">
                      <w:pPr>
                        <w:jc w:val="center"/>
                        <w:rPr>
                          <w:b/>
                          <w:sz w:val="48"/>
                          <w:szCs w:val="48"/>
                        </w:rPr>
                      </w:pPr>
                    </w:p>
                    <w:p w14:paraId="030BC246" w14:textId="77777777" w:rsidR="00CF4045" w:rsidRDefault="00CF4045" w:rsidP="00F8625F">
                      <w:pPr>
                        <w:jc w:val="center"/>
                        <w:rPr>
                          <w:b/>
                          <w:color w:val="FF0000"/>
                          <w:sz w:val="32"/>
                          <w:szCs w:val="32"/>
                        </w:rPr>
                      </w:pPr>
                    </w:p>
                    <w:p w14:paraId="7528B265" w14:textId="77777777" w:rsidR="00CF4045" w:rsidRDefault="00CF4045" w:rsidP="009B424F">
                      <w:pPr>
                        <w:jc w:val="center"/>
                        <w:rPr>
                          <w:b/>
                          <w:color w:val="FF0000"/>
                          <w:sz w:val="32"/>
                          <w:szCs w:val="32"/>
                        </w:rPr>
                      </w:pPr>
                    </w:p>
                    <w:p w14:paraId="3550CB06" w14:textId="77777777" w:rsidR="00CF4045" w:rsidRDefault="00CF4045" w:rsidP="009B424F">
                      <w:pPr>
                        <w:jc w:val="center"/>
                        <w:rPr>
                          <w:b/>
                          <w:color w:val="FF0000"/>
                          <w:sz w:val="32"/>
                          <w:szCs w:val="32"/>
                        </w:rPr>
                      </w:pPr>
                    </w:p>
                    <w:p w14:paraId="7789792C" w14:textId="77777777" w:rsidR="00CF4045" w:rsidRPr="00FC42C0" w:rsidRDefault="00CF4045" w:rsidP="009B424F">
                      <w:pPr>
                        <w:jc w:val="center"/>
                        <w:rPr>
                          <w:b/>
                          <w:color w:val="FF0000"/>
                          <w:sz w:val="32"/>
                          <w:szCs w:val="32"/>
                        </w:rPr>
                      </w:pPr>
                    </w:p>
                    <w:p w14:paraId="6FFA7E93" w14:textId="77777777" w:rsidR="00CF4045" w:rsidRPr="00304D45" w:rsidRDefault="00CF4045" w:rsidP="008D6ADE">
                      <w:pPr>
                        <w:jc w:val="left"/>
                        <w:rPr>
                          <w:b/>
                          <w:sz w:val="32"/>
                          <w:szCs w:val="32"/>
                        </w:rPr>
                      </w:pPr>
                    </w:p>
                  </w:txbxContent>
                </v:textbox>
              </v:shape>
            </w:pict>
          </mc:Fallback>
        </mc:AlternateContent>
      </w:r>
    </w:p>
    <w:p w14:paraId="1AE25DBB" w14:textId="77777777" w:rsidR="00381B9B" w:rsidRPr="008F330C" w:rsidRDefault="00381B9B" w:rsidP="00F326E6">
      <w:pPr>
        <w:ind w:left="0"/>
        <w:jc w:val="left"/>
        <w:rPr>
          <w:b/>
          <w:sz w:val="20"/>
          <w:szCs w:val="20"/>
          <w:highlight w:val="yellow"/>
        </w:rPr>
      </w:pPr>
    </w:p>
    <w:p w14:paraId="79328A0D" w14:textId="77777777" w:rsidR="00381B9B" w:rsidRPr="008F330C" w:rsidRDefault="00381B9B" w:rsidP="00F326E6">
      <w:pPr>
        <w:ind w:left="0"/>
        <w:jc w:val="left"/>
        <w:rPr>
          <w:b/>
          <w:sz w:val="20"/>
          <w:szCs w:val="20"/>
          <w:highlight w:val="yellow"/>
        </w:rPr>
      </w:pPr>
    </w:p>
    <w:p w14:paraId="22E6FAA1" w14:textId="77777777" w:rsidR="00381B9B" w:rsidRPr="008F330C" w:rsidRDefault="00381B9B" w:rsidP="00F326E6">
      <w:pPr>
        <w:ind w:left="0"/>
        <w:jc w:val="left"/>
        <w:rPr>
          <w:b/>
          <w:sz w:val="20"/>
          <w:szCs w:val="20"/>
          <w:highlight w:val="yellow"/>
        </w:rPr>
      </w:pPr>
    </w:p>
    <w:p w14:paraId="1229A72A" w14:textId="77777777" w:rsidR="00381B9B" w:rsidRPr="008F330C" w:rsidRDefault="00381B9B" w:rsidP="00F326E6">
      <w:pPr>
        <w:ind w:left="0"/>
        <w:jc w:val="left"/>
        <w:rPr>
          <w:b/>
          <w:sz w:val="20"/>
          <w:szCs w:val="20"/>
          <w:highlight w:val="yellow"/>
        </w:rPr>
      </w:pPr>
    </w:p>
    <w:p w14:paraId="62FEC455" w14:textId="77777777" w:rsidR="00381B9B" w:rsidRPr="008F330C" w:rsidRDefault="00381B9B" w:rsidP="00F326E6">
      <w:pPr>
        <w:ind w:left="0"/>
        <w:jc w:val="left"/>
        <w:rPr>
          <w:b/>
          <w:sz w:val="20"/>
          <w:szCs w:val="20"/>
          <w:highlight w:val="yellow"/>
        </w:rPr>
      </w:pPr>
    </w:p>
    <w:p w14:paraId="62BED50E" w14:textId="77777777" w:rsidR="00381B9B" w:rsidRPr="008F330C" w:rsidRDefault="00381B9B" w:rsidP="00F326E6">
      <w:pPr>
        <w:ind w:left="0"/>
        <w:jc w:val="left"/>
        <w:rPr>
          <w:b/>
          <w:sz w:val="20"/>
          <w:szCs w:val="20"/>
          <w:highlight w:val="yellow"/>
        </w:rPr>
      </w:pPr>
    </w:p>
    <w:p w14:paraId="4E0074AB" w14:textId="77777777" w:rsidR="00381B9B" w:rsidRPr="008F330C" w:rsidRDefault="00381B9B" w:rsidP="00F326E6">
      <w:pPr>
        <w:ind w:left="0"/>
        <w:jc w:val="left"/>
        <w:rPr>
          <w:b/>
          <w:sz w:val="20"/>
          <w:szCs w:val="20"/>
          <w:highlight w:val="yellow"/>
        </w:rPr>
      </w:pPr>
    </w:p>
    <w:p w14:paraId="0288A442" w14:textId="77777777" w:rsidR="00381B9B" w:rsidRPr="008F330C" w:rsidRDefault="00381B9B" w:rsidP="00F326E6">
      <w:pPr>
        <w:ind w:left="0"/>
        <w:jc w:val="left"/>
        <w:rPr>
          <w:b/>
          <w:sz w:val="20"/>
          <w:szCs w:val="20"/>
          <w:highlight w:val="yellow"/>
        </w:rPr>
      </w:pPr>
    </w:p>
    <w:p w14:paraId="4F122D2D" w14:textId="77777777" w:rsidR="00381B9B" w:rsidRPr="008F330C" w:rsidRDefault="00381B9B" w:rsidP="00F326E6">
      <w:pPr>
        <w:ind w:left="0"/>
        <w:jc w:val="left"/>
        <w:rPr>
          <w:b/>
          <w:sz w:val="20"/>
          <w:szCs w:val="20"/>
          <w:highlight w:val="yellow"/>
        </w:rPr>
      </w:pPr>
    </w:p>
    <w:p w14:paraId="075BEFD8" w14:textId="77777777" w:rsidR="00381B9B" w:rsidRPr="008F330C" w:rsidRDefault="00381B9B" w:rsidP="00F326E6">
      <w:pPr>
        <w:ind w:left="0"/>
        <w:jc w:val="left"/>
        <w:rPr>
          <w:b/>
          <w:sz w:val="20"/>
          <w:szCs w:val="20"/>
          <w:highlight w:val="yellow"/>
        </w:rPr>
      </w:pPr>
    </w:p>
    <w:p w14:paraId="6D0CE970" w14:textId="77777777" w:rsidR="00381B9B" w:rsidRPr="008F330C" w:rsidRDefault="00381B9B" w:rsidP="00F326E6">
      <w:pPr>
        <w:ind w:left="0"/>
        <w:jc w:val="left"/>
        <w:rPr>
          <w:b/>
          <w:sz w:val="20"/>
          <w:szCs w:val="20"/>
          <w:highlight w:val="yellow"/>
        </w:rPr>
      </w:pPr>
    </w:p>
    <w:p w14:paraId="236461D4" w14:textId="77777777" w:rsidR="00381B9B" w:rsidRPr="008F330C" w:rsidRDefault="00381B9B" w:rsidP="00F326E6">
      <w:pPr>
        <w:ind w:left="0"/>
        <w:jc w:val="left"/>
        <w:rPr>
          <w:b/>
          <w:sz w:val="20"/>
          <w:szCs w:val="20"/>
          <w:highlight w:val="yellow"/>
        </w:rPr>
      </w:pPr>
    </w:p>
    <w:p w14:paraId="5D09CA78" w14:textId="77777777" w:rsidR="00381B9B" w:rsidRPr="008F330C" w:rsidRDefault="00381B9B" w:rsidP="00F326E6">
      <w:pPr>
        <w:ind w:left="0"/>
        <w:jc w:val="left"/>
        <w:rPr>
          <w:b/>
          <w:sz w:val="20"/>
          <w:szCs w:val="20"/>
          <w:highlight w:val="yellow"/>
        </w:rPr>
      </w:pPr>
    </w:p>
    <w:p w14:paraId="5BA9503C" w14:textId="77777777" w:rsidR="00381B9B" w:rsidRPr="008F330C" w:rsidRDefault="00381B9B" w:rsidP="00F326E6">
      <w:pPr>
        <w:ind w:left="0"/>
        <w:jc w:val="left"/>
        <w:rPr>
          <w:b/>
          <w:sz w:val="20"/>
          <w:szCs w:val="20"/>
          <w:highlight w:val="yellow"/>
        </w:rPr>
      </w:pPr>
    </w:p>
    <w:p w14:paraId="0977E431" w14:textId="77777777" w:rsidR="00381B9B" w:rsidRPr="008F330C" w:rsidRDefault="00381B9B" w:rsidP="00F326E6">
      <w:pPr>
        <w:ind w:left="0"/>
        <w:jc w:val="left"/>
        <w:rPr>
          <w:b/>
          <w:sz w:val="20"/>
          <w:szCs w:val="20"/>
          <w:highlight w:val="yellow"/>
        </w:rPr>
      </w:pPr>
    </w:p>
    <w:p w14:paraId="5779EFD6" w14:textId="77777777" w:rsidR="00381B9B" w:rsidRPr="008F330C" w:rsidRDefault="00381B9B" w:rsidP="00F326E6">
      <w:pPr>
        <w:ind w:left="0"/>
        <w:jc w:val="left"/>
        <w:rPr>
          <w:b/>
          <w:sz w:val="20"/>
          <w:szCs w:val="20"/>
          <w:highlight w:val="yellow"/>
        </w:rPr>
      </w:pPr>
    </w:p>
    <w:p w14:paraId="7BF2BBE1" w14:textId="77777777" w:rsidR="00381B9B" w:rsidRPr="008F330C" w:rsidRDefault="00381B9B" w:rsidP="00F326E6">
      <w:pPr>
        <w:ind w:left="0"/>
        <w:jc w:val="left"/>
        <w:rPr>
          <w:b/>
          <w:sz w:val="20"/>
          <w:szCs w:val="20"/>
          <w:highlight w:val="yellow"/>
        </w:rPr>
      </w:pPr>
    </w:p>
    <w:p w14:paraId="2A1EB075" w14:textId="77777777" w:rsidR="00381B9B" w:rsidRPr="008F330C" w:rsidRDefault="00381B9B" w:rsidP="00F326E6">
      <w:pPr>
        <w:ind w:left="0"/>
        <w:jc w:val="left"/>
        <w:rPr>
          <w:b/>
          <w:sz w:val="20"/>
          <w:szCs w:val="20"/>
          <w:highlight w:val="yellow"/>
        </w:rPr>
      </w:pPr>
    </w:p>
    <w:p w14:paraId="76644CF2" w14:textId="77777777" w:rsidR="00381B9B" w:rsidRPr="008F330C" w:rsidRDefault="00381B9B" w:rsidP="00F326E6">
      <w:pPr>
        <w:ind w:left="0"/>
        <w:jc w:val="left"/>
        <w:rPr>
          <w:b/>
          <w:sz w:val="20"/>
          <w:szCs w:val="20"/>
          <w:highlight w:val="yellow"/>
        </w:rPr>
      </w:pPr>
    </w:p>
    <w:p w14:paraId="00E8D4F5" w14:textId="77777777" w:rsidR="00381B9B" w:rsidRPr="008F330C" w:rsidRDefault="00381B9B" w:rsidP="00F326E6">
      <w:pPr>
        <w:ind w:left="0"/>
        <w:jc w:val="left"/>
        <w:rPr>
          <w:b/>
          <w:sz w:val="20"/>
          <w:szCs w:val="20"/>
          <w:highlight w:val="yellow"/>
        </w:rPr>
      </w:pPr>
    </w:p>
    <w:p w14:paraId="7F3E63FC" w14:textId="77777777" w:rsidR="00381B9B" w:rsidRPr="008F330C" w:rsidRDefault="00381B9B" w:rsidP="00F326E6">
      <w:pPr>
        <w:ind w:left="0"/>
        <w:jc w:val="left"/>
        <w:rPr>
          <w:b/>
          <w:sz w:val="20"/>
          <w:szCs w:val="20"/>
          <w:highlight w:val="yellow"/>
        </w:rPr>
      </w:pPr>
    </w:p>
    <w:p w14:paraId="178EC877" w14:textId="77777777" w:rsidR="00381B9B" w:rsidRPr="008F330C" w:rsidRDefault="00381B9B" w:rsidP="00F326E6">
      <w:pPr>
        <w:ind w:left="0"/>
        <w:jc w:val="left"/>
        <w:rPr>
          <w:b/>
          <w:sz w:val="20"/>
          <w:szCs w:val="20"/>
          <w:highlight w:val="yellow"/>
        </w:rPr>
      </w:pPr>
    </w:p>
    <w:p w14:paraId="5BAD3D4B" w14:textId="77777777" w:rsidR="00381B9B" w:rsidRPr="008F330C" w:rsidRDefault="00381B9B" w:rsidP="00F326E6">
      <w:pPr>
        <w:ind w:left="0"/>
        <w:jc w:val="left"/>
        <w:rPr>
          <w:b/>
          <w:sz w:val="20"/>
          <w:szCs w:val="20"/>
          <w:highlight w:val="yellow"/>
        </w:rPr>
      </w:pPr>
    </w:p>
    <w:p w14:paraId="20154BB4" w14:textId="77777777" w:rsidR="00192F87" w:rsidRPr="008F330C" w:rsidRDefault="00BA6150" w:rsidP="00F326E6">
      <w:pPr>
        <w:ind w:left="0"/>
        <w:jc w:val="left"/>
        <w:rPr>
          <w:b/>
          <w:sz w:val="20"/>
          <w:szCs w:val="20"/>
          <w:highlight w:val="yellow"/>
        </w:rPr>
      </w:pPr>
      <w:r w:rsidRPr="008F330C">
        <w:rPr>
          <w:b/>
          <w:noProof/>
          <w:sz w:val="20"/>
          <w:szCs w:val="20"/>
          <w:highlight w:val="yellow"/>
        </w:rPr>
        <mc:AlternateContent>
          <mc:Choice Requires="wps">
            <w:drawing>
              <wp:anchor distT="0" distB="0" distL="114300" distR="114300" simplePos="0" relativeHeight="251660800" behindDoc="1" locked="0" layoutInCell="1" allowOverlap="1" wp14:anchorId="0D369B47" wp14:editId="02EFA29A">
                <wp:simplePos x="0" y="0"/>
                <wp:positionH relativeFrom="column">
                  <wp:posOffset>58420</wp:posOffset>
                </wp:positionH>
                <wp:positionV relativeFrom="paragraph">
                  <wp:posOffset>2344575</wp:posOffset>
                </wp:positionV>
                <wp:extent cx="5029200" cy="59753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97535"/>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72EF6" w14:textId="77777777" w:rsidR="00CF4045" w:rsidRPr="003A0A83" w:rsidRDefault="00CF4045" w:rsidP="00E02A00">
                            <w:pPr>
                              <w:rPr>
                                <w:b/>
                                <w:sz w:val="16"/>
                                <w:szCs w:val="16"/>
                              </w:rPr>
                            </w:pPr>
                            <w:r w:rsidRPr="003A0A83">
                              <w:rPr>
                                <w:sz w:val="16"/>
                                <w:szCs w:val="16"/>
                              </w:rPr>
                              <w:t>Norddjurs Kommune · Torvet 3 · 8500 Grenaa</w:t>
                            </w:r>
                          </w:p>
                          <w:p w14:paraId="5FD145F1" w14:textId="77777777" w:rsidR="00CF4045" w:rsidRPr="00B9779B" w:rsidRDefault="00CF4045" w:rsidP="00E02A00">
                            <w:pPr>
                              <w:rPr>
                                <w:rFonts w:cs="Trebuchet MS"/>
                                <w:sz w:val="16"/>
                                <w:szCs w:val="16"/>
                              </w:rPr>
                            </w:pPr>
                            <w:r w:rsidRPr="00B9779B">
                              <w:rPr>
                                <w:rFonts w:cs="Trebuchet MS"/>
                                <w:sz w:val="16"/>
                                <w:szCs w:val="16"/>
                              </w:rPr>
                              <w:t xml:space="preserve">Tlf.: 89 59 10 00 · </w:t>
                            </w:r>
                            <w:hyperlink r:id="rId13" w:history="1">
                              <w:r w:rsidRPr="00B9779B">
                                <w:rPr>
                                  <w:rStyle w:val="Hyperlink"/>
                                  <w:rFonts w:cs="Trebuchet MS"/>
                                  <w:color w:val="auto"/>
                                  <w:sz w:val="16"/>
                                  <w:szCs w:val="16"/>
                                  <w:u w:val="none"/>
                                </w:rPr>
                                <w:t>www.norddjurs.dk</w:t>
                              </w:r>
                            </w:hyperlink>
                            <w:r w:rsidRPr="00B9779B">
                              <w:rPr>
                                <w:rFonts w:cs="Trebuchet MS"/>
                                <w:sz w:val="16"/>
                                <w:szCs w:val="16"/>
                              </w:rPr>
                              <w:t xml:space="preserve"> </w:t>
                            </w:r>
                          </w:p>
                          <w:p w14:paraId="7A751FB1" w14:textId="77777777" w:rsidR="00CF4045" w:rsidRPr="00B9779B" w:rsidRDefault="00CF4045" w:rsidP="00B9779B">
                            <w:pPr>
                              <w:rPr>
                                <w:rFonts w:cs="Trebuchet MS"/>
                                <w:sz w:val="16"/>
                                <w:szCs w:val="16"/>
                              </w:rPr>
                            </w:pPr>
                            <w:r w:rsidRPr="00B9779B">
                              <w:rPr>
                                <w:rFonts w:cs="Trebuchet MS"/>
                                <w:sz w:val="16"/>
                                <w:szCs w:val="16"/>
                              </w:rPr>
                              <w:t>Status</w:t>
                            </w:r>
                            <w:r>
                              <w:rPr>
                                <w:rFonts w:cs="Trebuchet MS"/>
                                <w:sz w:val="16"/>
                                <w:szCs w:val="16"/>
                              </w:rPr>
                              <w:t>: Gældende / version 6/ ansvarli</w:t>
                            </w:r>
                            <w:r w:rsidRPr="00B9779B">
                              <w:rPr>
                                <w:rFonts w:cs="Trebuchet MS"/>
                                <w:sz w:val="16"/>
                                <w:szCs w:val="16"/>
                              </w:rPr>
                              <w:t>g 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9B47" id="Text Box 16" o:spid="_x0000_s1028" type="#_x0000_t202" style="position:absolute;margin-left:4.6pt;margin-top:184.6pt;width:396pt;height: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" stroked="f">
                <v:fill opacity="2056f"/>
                <v:textbox>
                  <w:txbxContent>
                    <w:p w14:paraId="02F72EF6" w14:textId="77777777" w:rsidR="00CF4045" w:rsidRPr="003A0A83" w:rsidRDefault="00CF4045" w:rsidP="00E02A00">
                      <w:pPr>
                        <w:rPr>
                          <w:b/>
                          <w:sz w:val="16"/>
                          <w:szCs w:val="16"/>
                        </w:rPr>
                      </w:pPr>
                      <w:r w:rsidRPr="003A0A83">
                        <w:rPr>
                          <w:sz w:val="16"/>
                          <w:szCs w:val="16"/>
                        </w:rPr>
                        <w:t>Norddjurs Kommune · Torvet 3 · 8500 Grenaa</w:t>
                      </w:r>
                    </w:p>
                    <w:p w14:paraId="5FD145F1" w14:textId="77777777" w:rsidR="00CF4045" w:rsidRPr="00B9779B" w:rsidRDefault="00CF4045" w:rsidP="00E02A00">
                      <w:pPr>
                        <w:rPr>
                          <w:rFonts w:cs="Trebuchet MS"/>
                          <w:sz w:val="16"/>
                          <w:szCs w:val="16"/>
                        </w:rPr>
                      </w:pPr>
                      <w:r w:rsidRPr="00B9779B">
                        <w:rPr>
                          <w:rFonts w:cs="Trebuchet MS"/>
                          <w:sz w:val="16"/>
                          <w:szCs w:val="16"/>
                        </w:rPr>
                        <w:t xml:space="preserve">Tlf.: 89 59 10 00 · </w:t>
                      </w:r>
                      <w:hyperlink r:id="rId14" w:history="1">
                        <w:r w:rsidRPr="00B9779B">
                          <w:rPr>
                            <w:rStyle w:val="Hyperlink"/>
                            <w:rFonts w:cs="Trebuchet MS"/>
                            <w:color w:val="auto"/>
                            <w:sz w:val="16"/>
                            <w:szCs w:val="16"/>
                            <w:u w:val="none"/>
                          </w:rPr>
                          <w:t>www.norddjurs.dk</w:t>
                        </w:r>
                      </w:hyperlink>
                      <w:r w:rsidRPr="00B9779B">
                        <w:rPr>
                          <w:rFonts w:cs="Trebuchet MS"/>
                          <w:sz w:val="16"/>
                          <w:szCs w:val="16"/>
                        </w:rPr>
                        <w:t xml:space="preserve"> </w:t>
                      </w:r>
                    </w:p>
                    <w:p w14:paraId="7A751FB1" w14:textId="77777777" w:rsidR="00CF4045" w:rsidRPr="00B9779B" w:rsidRDefault="00CF4045" w:rsidP="00B9779B">
                      <w:pPr>
                        <w:rPr>
                          <w:rFonts w:cs="Trebuchet MS"/>
                          <w:sz w:val="16"/>
                          <w:szCs w:val="16"/>
                        </w:rPr>
                      </w:pPr>
                      <w:r w:rsidRPr="00B9779B">
                        <w:rPr>
                          <w:rFonts w:cs="Trebuchet MS"/>
                          <w:sz w:val="16"/>
                          <w:szCs w:val="16"/>
                        </w:rPr>
                        <w:t>Status</w:t>
                      </w:r>
                      <w:r>
                        <w:rPr>
                          <w:rFonts w:cs="Trebuchet MS"/>
                          <w:sz w:val="16"/>
                          <w:szCs w:val="16"/>
                        </w:rPr>
                        <w:t>: Gældende / version 6/ ansvarli</w:t>
                      </w:r>
                      <w:r w:rsidRPr="00B9779B">
                        <w:rPr>
                          <w:rFonts w:cs="Trebuchet MS"/>
                          <w:sz w:val="16"/>
                          <w:szCs w:val="16"/>
                        </w:rPr>
                        <w:t>g PH</w:t>
                      </w:r>
                    </w:p>
                  </w:txbxContent>
                </v:textbox>
              </v:shape>
            </w:pict>
          </mc:Fallback>
        </mc:AlternateContent>
      </w:r>
    </w:p>
    <w:p w14:paraId="6C05E99E" w14:textId="77777777" w:rsidR="00673ECD" w:rsidRPr="008F330C" w:rsidRDefault="00673ECD" w:rsidP="00F326E6">
      <w:pPr>
        <w:ind w:left="0"/>
        <w:jc w:val="left"/>
        <w:rPr>
          <w:b/>
          <w:color w:val="0000FF"/>
          <w:sz w:val="20"/>
          <w:szCs w:val="20"/>
          <w:highlight w:val="yellow"/>
        </w:rPr>
        <w:sectPr w:rsidR="00673ECD" w:rsidRPr="008F330C" w:rsidSect="00FC713A">
          <w:footerReference w:type="default" r:id="rId15"/>
          <w:pgSz w:w="11906" w:h="16838" w:code="9"/>
          <w:pgMar w:top="1134" w:right="1134" w:bottom="719" w:left="360" w:header="709" w:footer="567" w:gutter="0"/>
          <w:pgNumType w:start="0"/>
          <w:cols w:space="708"/>
          <w:titlePg/>
          <w:docGrid w:linePitch="360"/>
        </w:sectPr>
      </w:pPr>
    </w:p>
    <w:p w14:paraId="39E03933" w14:textId="77777777" w:rsidR="009B424F" w:rsidRPr="008F330C" w:rsidRDefault="009B424F" w:rsidP="00B91095">
      <w:pPr>
        <w:jc w:val="center"/>
        <w:rPr>
          <w:b/>
          <w:sz w:val="20"/>
          <w:szCs w:val="20"/>
        </w:rPr>
      </w:pPr>
      <w:r w:rsidRPr="008F330C">
        <w:rPr>
          <w:b/>
          <w:sz w:val="20"/>
          <w:szCs w:val="20"/>
        </w:rPr>
        <w:lastRenderedPageBreak/>
        <w:t>Miljøgodkendelse af listevirksomhed</w:t>
      </w:r>
    </w:p>
    <w:p w14:paraId="69FF3B75" w14:textId="77777777" w:rsidR="00F659E2" w:rsidRPr="008F330C" w:rsidRDefault="009B424F" w:rsidP="00B91095">
      <w:pPr>
        <w:jc w:val="center"/>
        <w:rPr>
          <w:b/>
          <w:sz w:val="20"/>
          <w:szCs w:val="20"/>
        </w:rPr>
      </w:pPr>
      <w:r w:rsidRPr="008F330C">
        <w:rPr>
          <w:b/>
          <w:sz w:val="20"/>
          <w:szCs w:val="20"/>
        </w:rPr>
        <w:t xml:space="preserve">i henhold til kapitel 5 i lovbekendtgørelse nr. </w:t>
      </w:r>
      <w:r w:rsidR="00F659E2" w:rsidRPr="008F330C">
        <w:rPr>
          <w:b/>
          <w:sz w:val="20"/>
          <w:szCs w:val="20"/>
        </w:rPr>
        <w:t>1458</w:t>
      </w:r>
    </w:p>
    <w:p w14:paraId="7F98E0D9" w14:textId="77777777" w:rsidR="00F659E2" w:rsidRPr="008F330C" w:rsidRDefault="00F659E2" w:rsidP="00B91095">
      <w:pPr>
        <w:jc w:val="center"/>
        <w:rPr>
          <w:b/>
          <w:sz w:val="20"/>
          <w:szCs w:val="20"/>
        </w:rPr>
      </w:pPr>
      <w:r w:rsidRPr="008F330C">
        <w:rPr>
          <w:b/>
          <w:sz w:val="20"/>
          <w:szCs w:val="20"/>
        </w:rPr>
        <w:t>af 12. december 2017</w:t>
      </w:r>
    </w:p>
    <w:p w14:paraId="26F6F3DF" w14:textId="77777777" w:rsidR="009B424F" w:rsidRPr="008F330C" w:rsidRDefault="009B424F" w:rsidP="00F326E6">
      <w:pPr>
        <w:widowControl w:val="0"/>
        <w:autoSpaceDE w:val="0"/>
        <w:autoSpaceDN w:val="0"/>
        <w:adjustRightInd w:val="0"/>
        <w:jc w:val="left"/>
        <w:rPr>
          <w:sz w:val="20"/>
          <w:szCs w:val="20"/>
        </w:rPr>
      </w:pPr>
    </w:p>
    <w:p w14:paraId="6AF68268" w14:textId="77777777" w:rsidR="00F659E2" w:rsidRPr="008F330C" w:rsidRDefault="00F659E2" w:rsidP="00F326E6">
      <w:pPr>
        <w:widowControl w:val="0"/>
        <w:autoSpaceDE w:val="0"/>
        <w:autoSpaceDN w:val="0"/>
        <w:adjustRightInd w:val="0"/>
        <w:ind w:left="3912" w:hanging="3912"/>
        <w:jc w:val="left"/>
        <w:rPr>
          <w:sz w:val="20"/>
          <w:szCs w:val="20"/>
        </w:rPr>
      </w:pPr>
    </w:p>
    <w:p w14:paraId="0DF5CC2A" w14:textId="77777777" w:rsidR="009B424F" w:rsidRPr="008F330C" w:rsidRDefault="009B424F" w:rsidP="00F326E6">
      <w:pPr>
        <w:widowControl w:val="0"/>
        <w:autoSpaceDE w:val="0"/>
        <w:autoSpaceDN w:val="0"/>
        <w:adjustRightInd w:val="0"/>
        <w:ind w:left="3912" w:hanging="3912"/>
        <w:jc w:val="left"/>
        <w:rPr>
          <w:sz w:val="20"/>
          <w:szCs w:val="20"/>
        </w:rPr>
      </w:pPr>
      <w:r w:rsidRPr="008F330C">
        <w:rPr>
          <w:b/>
          <w:sz w:val="20"/>
          <w:szCs w:val="20"/>
        </w:rPr>
        <w:t>Virksomhedens navn:</w:t>
      </w:r>
      <w:r w:rsidR="00F659E2" w:rsidRPr="008F330C">
        <w:rPr>
          <w:sz w:val="20"/>
          <w:szCs w:val="20"/>
        </w:rPr>
        <w:t xml:space="preserve"> Grenaa Havn A/S</w:t>
      </w:r>
      <w:r w:rsidRPr="008F330C">
        <w:rPr>
          <w:sz w:val="20"/>
          <w:szCs w:val="20"/>
        </w:rPr>
        <w:tab/>
      </w:r>
      <w:r w:rsidRPr="008F330C">
        <w:rPr>
          <w:sz w:val="20"/>
          <w:szCs w:val="20"/>
        </w:rPr>
        <w:tab/>
      </w:r>
    </w:p>
    <w:p w14:paraId="29A62ED1" w14:textId="77777777" w:rsidR="009B424F" w:rsidRPr="008F330C" w:rsidRDefault="009B424F" w:rsidP="00F326E6">
      <w:pPr>
        <w:widowControl w:val="0"/>
        <w:autoSpaceDE w:val="0"/>
        <w:autoSpaceDN w:val="0"/>
        <w:adjustRightInd w:val="0"/>
        <w:jc w:val="left"/>
        <w:rPr>
          <w:sz w:val="20"/>
          <w:szCs w:val="20"/>
        </w:rPr>
      </w:pPr>
      <w:r w:rsidRPr="008F330C">
        <w:rPr>
          <w:sz w:val="20"/>
          <w:szCs w:val="20"/>
        </w:rPr>
        <w:tab/>
      </w:r>
    </w:p>
    <w:p w14:paraId="675ECD4F" w14:textId="77777777" w:rsidR="009B424F" w:rsidRPr="008F330C" w:rsidRDefault="00F659E2" w:rsidP="00F326E6">
      <w:pPr>
        <w:widowControl w:val="0"/>
        <w:autoSpaceDE w:val="0"/>
        <w:autoSpaceDN w:val="0"/>
        <w:adjustRightInd w:val="0"/>
        <w:ind w:left="0"/>
        <w:jc w:val="left"/>
        <w:rPr>
          <w:b/>
          <w:sz w:val="20"/>
          <w:szCs w:val="20"/>
        </w:rPr>
      </w:pPr>
      <w:r w:rsidRPr="008F330C">
        <w:rPr>
          <w:b/>
          <w:sz w:val="20"/>
          <w:szCs w:val="20"/>
        </w:rPr>
        <w:t xml:space="preserve">CVR nr.: </w:t>
      </w:r>
      <w:r w:rsidRPr="008F330C">
        <w:rPr>
          <w:sz w:val="20"/>
          <w:szCs w:val="20"/>
        </w:rPr>
        <w:t>25137736</w:t>
      </w:r>
      <w:r w:rsidR="009B424F" w:rsidRPr="008F330C">
        <w:rPr>
          <w:b/>
          <w:sz w:val="20"/>
          <w:szCs w:val="20"/>
        </w:rPr>
        <w:tab/>
      </w:r>
      <w:r w:rsidR="009B424F" w:rsidRPr="008F330C">
        <w:rPr>
          <w:b/>
          <w:sz w:val="20"/>
          <w:szCs w:val="20"/>
        </w:rPr>
        <w:tab/>
      </w:r>
      <w:r w:rsidR="009B424F" w:rsidRPr="008F330C">
        <w:rPr>
          <w:b/>
          <w:sz w:val="20"/>
          <w:szCs w:val="20"/>
        </w:rPr>
        <w:tab/>
      </w:r>
      <w:r w:rsidR="009B424F" w:rsidRPr="008F330C">
        <w:rPr>
          <w:b/>
          <w:sz w:val="20"/>
          <w:szCs w:val="20"/>
        </w:rPr>
        <w:tab/>
      </w:r>
    </w:p>
    <w:p w14:paraId="3AF7312E" w14:textId="77777777" w:rsidR="009B424F" w:rsidRPr="008F330C" w:rsidRDefault="009B424F" w:rsidP="00F326E6">
      <w:pPr>
        <w:widowControl w:val="0"/>
        <w:autoSpaceDE w:val="0"/>
        <w:autoSpaceDN w:val="0"/>
        <w:adjustRightInd w:val="0"/>
        <w:jc w:val="left"/>
        <w:rPr>
          <w:b/>
          <w:sz w:val="20"/>
          <w:szCs w:val="20"/>
        </w:rPr>
      </w:pPr>
    </w:p>
    <w:p w14:paraId="3826979D" w14:textId="77777777" w:rsidR="009B424F" w:rsidRPr="008F330C" w:rsidRDefault="009B424F" w:rsidP="00F326E6">
      <w:pPr>
        <w:pStyle w:val="Negativindryk"/>
        <w:ind w:firstLine="0"/>
        <w:jc w:val="left"/>
        <w:rPr>
          <w:b/>
        </w:rPr>
      </w:pPr>
      <w:r w:rsidRPr="008F330C">
        <w:rPr>
          <w:b/>
        </w:rPr>
        <w:t>P-nr.:</w:t>
      </w:r>
      <w:r w:rsidR="00F659E2" w:rsidRPr="008F330C">
        <w:rPr>
          <w:b/>
        </w:rPr>
        <w:t xml:space="preserve"> </w:t>
      </w:r>
      <w:r w:rsidR="00F659E2" w:rsidRPr="008F330C">
        <w:t>1007346715</w:t>
      </w:r>
      <w:r w:rsidRPr="008F330C">
        <w:rPr>
          <w:b/>
        </w:rPr>
        <w:tab/>
      </w:r>
      <w:r w:rsidRPr="008F330C">
        <w:rPr>
          <w:b/>
        </w:rPr>
        <w:tab/>
      </w:r>
      <w:r w:rsidRPr="008F330C">
        <w:rPr>
          <w:b/>
        </w:rPr>
        <w:tab/>
      </w:r>
      <w:r w:rsidRPr="008F330C">
        <w:rPr>
          <w:b/>
        </w:rPr>
        <w:tab/>
      </w:r>
      <w:r w:rsidRPr="008F330C">
        <w:rPr>
          <w:b/>
        </w:rPr>
        <w:tab/>
      </w:r>
      <w:r w:rsidRPr="008F330C">
        <w:rPr>
          <w:b/>
        </w:rPr>
        <w:tab/>
      </w:r>
    </w:p>
    <w:p w14:paraId="3B933D13" w14:textId="77777777" w:rsidR="00E94BA1" w:rsidRPr="008F330C" w:rsidRDefault="00E94BA1" w:rsidP="00F326E6">
      <w:pPr>
        <w:widowControl w:val="0"/>
        <w:autoSpaceDE w:val="0"/>
        <w:autoSpaceDN w:val="0"/>
        <w:adjustRightInd w:val="0"/>
        <w:ind w:left="3912" w:hanging="3912"/>
        <w:jc w:val="left"/>
        <w:rPr>
          <w:b/>
          <w:sz w:val="20"/>
          <w:szCs w:val="20"/>
        </w:rPr>
      </w:pPr>
    </w:p>
    <w:p w14:paraId="1A9ACFFB" w14:textId="77777777" w:rsidR="001A77A1" w:rsidRPr="008F330C" w:rsidRDefault="009B424F" w:rsidP="00F326E6">
      <w:pPr>
        <w:widowControl w:val="0"/>
        <w:autoSpaceDE w:val="0"/>
        <w:autoSpaceDN w:val="0"/>
        <w:adjustRightInd w:val="0"/>
        <w:ind w:left="0"/>
        <w:jc w:val="left"/>
        <w:rPr>
          <w:sz w:val="20"/>
          <w:szCs w:val="20"/>
        </w:rPr>
      </w:pPr>
      <w:r w:rsidRPr="008F330C">
        <w:rPr>
          <w:b/>
          <w:sz w:val="20"/>
          <w:szCs w:val="20"/>
        </w:rPr>
        <w:t>Virksomhedens art, listebetegnelse:</w:t>
      </w:r>
      <w:r w:rsidR="004731F9" w:rsidRPr="008F330C">
        <w:rPr>
          <w:b/>
          <w:sz w:val="20"/>
          <w:szCs w:val="20"/>
        </w:rPr>
        <w:t xml:space="preserve"> </w:t>
      </w:r>
      <w:r w:rsidR="001A77A1" w:rsidRPr="008F330C">
        <w:rPr>
          <w:sz w:val="20"/>
          <w:szCs w:val="20"/>
        </w:rPr>
        <w:t>K 206, Nyttiggørelse og bortskaffelse af affald</w:t>
      </w:r>
    </w:p>
    <w:p w14:paraId="40298E00" w14:textId="77777777" w:rsidR="00E94BA1" w:rsidRPr="008F330C" w:rsidRDefault="00E94BA1" w:rsidP="00F326E6">
      <w:pPr>
        <w:widowControl w:val="0"/>
        <w:autoSpaceDE w:val="0"/>
        <w:autoSpaceDN w:val="0"/>
        <w:adjustRightInd w:val="0"/>
        <w:jc w:val="left"/>
        <w:rPr>
          <w:b/>
          <w:sz w:val="20"/>
          <w:szCs w:val="20"/>
        </w:rPr>
      </w:pPr>
    </w:p>
    <w:p w14:paraId="15396A39" w14:textId="71122925" w:rsidR="009B424F" w:rsidRPr="008F330C" w:rsidRDefault="009B424F" w:rsidP="00F326E6">
      <w:pPr>
        <w:widowControl w:val="0"/>
        <w:autoSpaceDE w:val="0"/>
        <w:autoSpaceDN w:val="0"/>
        <w:adjustRightInd w:val="0"/>
        <w:ind w:left="0"/>
        <w:jc w:val="left"/>
        <w:rPr>
          <w:b/>
          <w:sz w:val="20"/>
          <w:szCs w:val="20"/>
        </w:rPr>
      </w:pPr>
      <w:r w:rsidRPr="008F330C">
        <w:rPr>
          <w:b/>
          <w:sz w:val="20"/>
          <w:szCs w:val="20"/>
        </w:rPr>
        <w:t>Virksomhedens adresse:</w:t>
      </w:r>
      <w:r w:rsidRPr="008F330C">
        <w:rPr>
          <w:b/>
          <w:sz w:val="20"/>
          <w:szCs w:val="20"/>
        </w:rPr>
        <w:tab/>
      </w:r>
      <w:r w:rsidR="00BD0BA5" w:rsidRPr="008F330C">
        <w:rPr>
          <w:sz w:val="20"/>
          <w:szCs w:val="20"/>
        </w:rPr>
        <w:t>Havnecentervej 1</w:t>
      </w:r>
      <w:r w:rsidR="004731F9" w:rsidRPr="008F330C">
        <w:rPr>
          <w:sz w:val="20"/>
          <w:szCs w:val="20"/>
        </w:rPr>
        <w:t>, 8500 Grenaa</w:t>
      </w:r>
      <w:r w:rsidRPr="008F330C">
        <w:rPr>
          <w:b/>
          <w:sz w:val="20"/>
          <w:szCs w:val="20"/>
        </w:rPr>
        <w:tab/>
      </w:r>
    </w:p>
    <w:p w14:paraId="56ACC67A" w14:textId="77777777" w:rsidR="009B424F" w:rsidRPr="008F330C" w:rsidRDefault="009B424F" w:rsidP="00F326E6">
      <w:pPr>
        <w:widowControl w:val="0"/>
        <w:autoSpaceDE w:val="0"/>
        <w:autoSpaceDN w:val="0"/>
        <w:adjustRightInd w:val="0"/>
        <w:jc w:val="left"/>
        <w:rPr>
          <w:b/>
          <w:sz w:val="20"/>
          <w:szCs w:val="20"/>
        </w:rPr>
      </w:pPr>
    </w:p>
    <w:p w14:paraId="3D4711E2" w14:textId="77777777" w:rsidR="009B424F" w:rsidRPr="008F330C" w:rsidRDefault="009B424F" w:rsidP="00F326E6">
      <w:pPr>
        <w:widowControl w:val="0"/>
        <w:autoSpaceDE w:val="0"/>
        <w:autoSpaceDN w:val="0"/>
        <w:adjustRightInd w:val="0"/>
        <w:ind w:left="0"/>
        <w:jc w:val="left"/>
        <w:rPr>
          <w:b/>
          <w:sz w:val="20"/>
          <w:szCs w:val="20"/>
        </w:rPr>
      </w:pPr>
      <w:r w:rsidRPr="008F330C">
        <w:rPr>
          <w:b/>
          <w:sz w:val="20"/>
          <w:szCs w:val="20"/>
        </w:rPr>
        <w:t>Tlf.nr.:</w:t>
      </w:r>
      <w:r w:rsidR="00A14F06" w:rsidRPr="008F330C">
        <w:rPr>
          <w:b/>
          <w:sz w:val="20"/>
          <w:szCs w:val="20"/>
        </w:rPr>
        <w:t xml:space="preserve"> </w:t>
      </w:r>
      <w:r w:rsidR="00A14F06" w:rsidRPr="008F330C">
        <w:rPr>
          <w:sz w:val="20"/>
          <w:szCs w:val="20"/>
        </w:rPr>
        <w:t>87587600</w:t>
      </w:r>
      <w:r w:rsidRPr="008F330C">
        <w:rPr>
          <w:sz w:val="20"/>
          <w:szCs w:val="20"/>
        </w:rPr>
        <w:tab/>
      </w:r>
      <w:r w:rsidRPr="008F330C">
        <w:rPr>
          <w:b/>
          <w:sz w:val="20"/>
          <w:szCs w:val="20"/>
        </w:rPr>
        <w:tab/>
      </w:r>
      <w:r w:rsidRPr="008F330C">
        <w:rPr>
          <w:b/>
          <w:sz w:val="20"/>
          <w:szCs w:val="20"/>
        </w:rPr>
        <w:tab/>
      </w:r>
    </w:p>
    <w:p w14:paraId="6A85E397" w14:textId="77777777" w:rsidR="009B424F" w:rsidRPr="008F330C" w:rsidRDefault="009B424F" w:rsidP="00F326E6">
      <w:pPr>
        <w:widowControl w:val="0"/>
        <w:autoSpaceDE w:val="0"/>
        <w:autoSpaceDN w:val="0"/>
        <w:adjustRightInd w:val="0"/>
        <w:jc w:val="left"/>
        <w:rPr>
          <w:b/>
          <w:sz w:val="20"/>
          <w:szCs w:val="20"/>
        </w:rPr>
      </w:pPr>
    </w:p>
    <w:p w14:paraId="2D79058D" w14:textId="77777777" w:rsidR="009B424F" w:rsidRPr="008F330C" w:rsidRDefault="009B424F" w:rsidP="00F326E6">
      <w:pPr>
        <w:widowControl w:val="0"/>
        <w:autoSpaceDE w:val="0"/>
        <w:autoSpaceDN w:val="0"/>
        <w:adjustRightInd w:val="0"/>
        <w:ind w:left="3912" w:hanging="3912"/>
        <w:jc w:val="left"/>
        <w:rPr>
          <w:b/>
          <w:sz w:val="20"/>
          <w:szCs w:val="20"/>
        </w:rPr>
      </w:pPr>
      <w:r w:rsidRPr="008F330C">
        <w:rPr>
          <w:b/>
          <w:sz w:val="20"/>
          <w:szCs w:val="20"/>
        </w:rPr>
        <w:t>Matr. nr.:</w:t>
      </w:r>
      <w:r w:rsidR="004731F9" w:rsidRPr="008F330C">
        <w:rPr>
          <w:b/>
          <w:sz w:val="20"/>
          <w:szCs w:val="20"/>
        </w:rPr>
        <w:t xml:space="preserve"> </w:t>
      </w:r>
      <w:r w:rsidR="004731F9" w:rsidRPr="008F330C">
        <w:rPr>
          <w:sz w:val="20"/>
          <w:szCs w:val="20"/>
        </w:rPr>
        <w:t>8fr Bredstrup, Grenaa Jorde</w:t>
      </w:r>
      <w:r w:rsidRPr="008F330C">
        <w:rPr>
          <w:b/>
          <w:sz w:val="20"/>
          <w:szCs w:val="20"/>
        </w:rPr>
        <w:tab/>
        <w:t xml:space="preserve"> </w:t>
      </w:r>
    </w:p>
    <w:p w14:paraId="16D6C911" w14:textId="77777777" w:rsidR="009B424F" w:rsidRPr="008F330C" w:rsidRDefault="009B424F" w:rsidP="00F326E6">
      <w:pPr>
        <w:widowControl w:val="0"/>
        <w:autoSpaceDE w:val="0"/>
        <w:autoSpaceDN w:val="0"/>
        <w:adjustRightInd w:val="0"/>
        <w:jc w:val="left"/>
        <w:rPr>
          <w:b/>
          <w:sz w:val="20"/>
          <w:szCs w:val="20"/>
        </w:rPr>
      </w:pPr>
    </w:p>
    <w:p w14:paraId="48EC58A8" w14:textId="77777777" w:rsidR="009B424F" w:rsidRPr="008F330C" w:rsidRDefault="009B424F" w:rsidP="00F326E6">
      <w:pPr>
        <w:widowControl w:val="0"/>
        <w:autoSpaceDE w:val="0"/>
        <w:autoSpaceDN w:val="0"/>
        <w:adjustRightInd w:val="0"/>
        <w:ind w:left="3912" w:hanging="3912"/>
        <w:jc w:val="left"/>
        <w:rPr>
          <w:b/>
          <w:sz w:val="20"/>
          <w:szCs w:val="20"/>
        </w:rPr>
      </w:pPr>
      <w:r w:rsidRPr="008F330C">
        <w:rPr>
          <w:b/>
          <w:sz w:val="20"/>
          <w:szCs w:val="20"/>
        </w:rPr>
        <w:t>Virksomheden ejes og drives af:</w:t>
      </w:r>
      <w:r w:rsidR="004731F9" w:rsidRPr="008F330C">
        <w:rPr>
          <w:b/>
          <w:sz w:val="20"/>
          <w:szCs w:val="20"/>
        </w:rPr>
        <w:t xml:space="preserve"> </w:t>
      </w:r>
      <w:r w:rsidR="004731F9" w:rsidRPr="008F330C">
        <w:rPr>
          <w:sz w:val="20"/>
          <w:szCs w:val="20"/>
        </w:rPr>
        <w:t>Grenaa Havn A/S</w:t>
      </w:r>
      <w:r w:rsidRPr="008F330C">
        <w:rPr>
          <w:sz w:val="20"/>
          <w:szCs w:val="20"/>
        </w:rPr>
        <w:tab/>
      </w:r>
    </w:p>
    <w:p w14:paraId="2E1209D0" w14:textId="77777777" w:rsidR="009B424F" w:rsidRPr="008F330C" w:rsidRDefault="009B424F" w:rsidP="00F326E6">
      <w:pPr>
        <w:widowControl w:val="0"/>
        <w:autoSpaceDE w:val="0"/>
        <w:autoSpaceDN w:val="0"/>
        <w:adjustRightInd w:val="0"/>
        <w:jc w:val="left"/>
        <w:rPr>
          <w:b/>
          <w:sz w:val="20"/>
          <w:szCs w:val="20"/>
        </w:rPr>
      </w:pPr>
    </w:p>
    <w:p w14:paraId="050F2FCE" w14:textId="77777777" w:rsidR="009B424F" w:rsidRPr="008F330C" w:rsidRDefault="009B424F" w:rsidP="00F326E6">
      <w:pPr>
        <w:widowControl w:val="0"/>
        <w:autoSpaceDE w:val="0"/>
        <w:autoSpaceDN w:val="0"/>
        <w:adjustRightInd w:val="0"/>
        <w:ind w:left="3912" w:hanging="3912"/>
        <w:jc w:val="left"/>
        <w:rPr>
          <w:b/>
          <w:sz w:val="20"/>
          <w:szCs w:val="20"/>
        </w:rPr>
      </w:pPr>
      <w:r w:rsidRPr="008F330C">
        <w:rPr>
          <w:b/>
          <w:sz w:val="20"/>
          <w:szCs w:val="20"/>
        </w:rPr>
        <w:t>Bygninger og grund ejes af:</w:t>
      </w:r>
      <w:r w:rsidR="004731F9" w:rsidRPr="008F330C">
        <w:rPr>
          <w:b/>
          <w:sz w:val="20"/>
          <w:szCs w:val="20"/>
        </w:rPr>
        <w:t xml:space="preserve"> </w:t>
      </w:r>
      <w:r w:rsidR="004731F9" w:rsidRPr="008F330C">
        <w:rPr>
          <w:sz w:val="20"/>
          <w:szCs w:val="20"/>
        </w:rPr>
        <w:t>Grenaa Havn</w:t>
      </w:r>
      <w:r w:rsidR="00EC4C1E" w:rsidRPr="008F330C">
        <w:rPr>
          <w:sz w:val="20"/>
          <w:szCs w:val="20"/>
        </w:rPr>
        <w:t xml:space="preserve"> A/S</w:t>
      </w:r>
      <w:r w:rsidRPr="008F330C">
        <w:rPr>
          <w:b/>
          <w:sz w:val="20"/>
          <w:szCs w:val="20"/>
        </w:rPr>
        <w:tab/>
      </w:r>
    </w:p>
    <w:p w14:paraId="32A9B100" w14:textId="77777777" w:rsidR="009B424F" w:rsidRPr="008F330C" w:rsidRDefault="009B424F" w:rsidP="00F326E6">
      <w:pPr>
        <w:widowControl w:val="0"/>
        <w:autoSpaceDE w:val="0"/>
        <w:autoSpaceDN w:val="0"/>
        <w:adjustRightInd w:val="0"/>
        <w:jc w:val="left"/>
        <w:rPr>
          <w:b/>
          <w:sz w:val="20"/>
          <w:szCs w:val="20"/>
        </w:rPr>
      </w:pPr>
    </w:p>
    <w:p w14:paraId="32F82B90" w14:textId="77777777" w:rsidR="009B424F" w:rsidRPr="008F330C" w:rsidRDefault="009B424F" w:rsidP="00F326E6">
      <w:pPr>
        <w:widowControl w:val="0"/>
        <w:autoSpaceDE w:val="0"/>
        <w:autoSpaceDN w:val="0"/>
        <w:adjustRightInd w:val="0"/>
        <w:ind w:left="3912" w:hanging="3912"/>
        <w:jc w:val="left"/>
        <w:rPr>
          <w:b/>
          <w:sz w:val="20"/>
          <w:szCs w:val="20"/>
        </w:rPr>
      </w:pPr>
      <w:r w:rsidRPr="008F330C">
        <w:rPr>
          <w:b/>
          <w:sz w:val="20"/>
          <w:szCs w:val="20"/>
        </w:rPr>
        <w:t>Miljøansvarlig person:</w:t>
      </w:r>
      <w:r w:rsidR="004731F9" w:rsidRPr="008F330C">
        <w:rPr>
          <w:b/>
          <w:sz w:val="20"/>
          <w:szCs w:val="20"/>
        </w:rPr>
        <w:t xml:space="preserve"> </w:t>
      </w:r>
      <w:r w:rsidR="004731F9" w:rsidRPr="008F330C">
        <w:rPr>
          <w:sz w:val="20"/>
          <w:szCs w:val="20"/>
        </w:rPr>
        <w:t>Kirsten Schmidt</w:t>
      </w:r>
      <w:r w:rsidRPr="008F330C">
        <w:rPr>
          <w:b/>
          <w:sz w:val="20"/>
          <w:szCs w:val="20"/>
        </w:rPr>
        <w:tab/>
      </w:r>
    </w:p>
    <w:p w14:paraId="75ABEFA0" w14:textId="77777777" w:rsidR="009B424F" w:rsidRPr="008F330C" w:rsidRDefault="009B424F" w:rsidP="00F326E6">
      <w:pPr>
        <w:widowControl w:val="0"/>
        <w:autoSpaceDE w:val="0"/>
        <w:autoSpaceDN w:val="0"/>
        <w:adjustRightInd w:val="0"/>
        <w:ind w:left="3912" w:hanging="3912"/>
        <w:jc w:val="left"/>
        <w:rPr>
          <w:b/>
          <w:sz w:val="20"/>
          <w:szCs w:val="20"/>
        </w:rPr>
      </w:pPr>
    </w:p>
    <w:p w14:paraId="6014D5CB" w14:textId="77777777" w:rsidR="009B424F" w:rsidRPr="008F330C" w:rsidRDefault="009B424F" w:rsidP="00F326E6">
      <w:pPr>
        <w:widowControl w:val="0"/>
        <w:autoSpaceDE w:val="0"/>
        <w:autoSpaceDN w:val="0"/>
        <w:adjustRightInd w:val="0"/>
        <w:ind w:left="3912" w:hanging="3912"/>
        <w:jc w:val="left"/>
        <w:rPr>
          <w:b/>
          <w:sz w:val="20"/>
          <w:szCs w:val="20"/>
        </w:rPr>
      </w:pPr>
      <w:r w:rsidRPr="008F330C">
        <w:rPr>
          <w:b/>
          <w:sz w:val="20"/>
          <w:szCs w:val="20"/>
        </w:rPr>
        <w:t>Godkendelsesmyndighed:</w:t>
      </w:r>
      <w:r w:rsidR="004731F9" w:rsidRPr="008F330C">
        <w:rPr>
          <w:b/>
          <w:sz w:val="20"/>
          <w:szCs w:val="20"/>
        </w:rPr>
        <w:t xml:space="preserve"> </w:t>
      </w:r>
      <w:r w:rsidR="004731F9" w:rsidRPr="008F330C">
        <w:rPr>
          <w:sz w:val="20"/>
          <w:szCs w:val="20"/>
        </w:rPr>
        <w:t>Norddjurs Kommune</w:t>
      </w:r>
      <w:r w:rsidRPr="008F330C">
        <w:rPr>
          <w:b/>
          <w:sz w:val="20"/>
          <w:szCs w:val="20"/>
        </w:rPr>
        <w:tab/>
      </w:r>
      <w:r w:rsidRPr="008F330C">
        <w:rPr>
          <w:b/>
          <w:sz w:val="20"/>
          <w:szCs w:val="20"/>
        </w:rPr>
        <w:tab/>
      </w:r>
    </w:p>
    <w:p w14:paraId="1A5AB294" w14:textId="77777777" w:rsidR="009B424F" w:rsidRPr="008F330C" w:rsidRDefault="009B424F" w:rsidP="00F326E6">
      <w:pPr>
        <w:widowControl w:val="0"/>
        <w:autoSpaceDE w:val="0"/>
        <w:autoSpaceDN w:val="0"/>
        <w:adjustRightInd w:val="0"/>
        <w:ind w:left="3912" w:hanging="3912"/>
        <w:jc w:val="left"/>
        <w:rPr>
          <w:b/>
          <w:sz w:val="20"/>
          <w:szCs w:val="20"/>
        </w:rPr>
      </w:pPr>
    </w:p>
    <w:p w14:paraId="24818579" w14:textId="77777777" w:rsidR="009B424F" w:rsidRPr="008F330C" w:rsidRDefault="009B424F" w:rsidP="00F326E6">
      <w:pPr>
        <w:widowControl w:val="0"/>
        <w:autoSpaceDE w:val="0"/>
        <w:autoSpaceDN w:val="0"/>
        <w:adjustRightInd w:val="0"/>
        <w:ind w:left="3912" w:hanging="3912"/>
        <w:jc w:val="left"/>
        <w:rPr>
          <w:b/>
          <w:sz w:val="20"/>
          <w:szCs w:val="20"/>
        </w:rPr>
      </w:pPr>
      <w:r w:rsidRPr="008F330C">
        <w:rPr>
          <w:b/>
          <w:sz w:val="20"/>
          <w:szCs w:val="20"/>
        </w:rPr>
        <w:t>Tilsynsmyndighed:</w:t>
      </w:r>
      <w:r w:rsidR="004731F9" w:rsidRPr="008F330C">
        <w:rPr>
          <w:b/>
          <w:sz w:val="20"/>
          <w:szCs w:val="20"/>
        </w:rPr>
        <w:t xml:space="preserve"> </w:t>
      </w:r>
      <w:r w:rsidR="004731F9" w:rsidRPr="008F330C">
        <w:rPr>
          <w:sz w:val="20"/>
          <w:szCs w:val="20"/>
        </w:rPr>
        <w:t>Norddjurs Kommune</w:t>
      </w:r>
      <w:r w:rsidRPr="008F330C">
        <w:rPr>
          <w:b/>
          <w:sz w:val="20"/>
          <w:szCs w:val="20"/>
        </w:rPr>
        <w:tab/>
      </w:r>
      <w:r w:rsidRPr="008F330C">
        <w:rPr>
          <w:b/>
          <w:sz w:val="20"/>
          <w:szCs w:val="20"/>
        </w:rPr>
        <w:tab/>
      </w:r>
    </w:p>
    <w:p w14:paraId="17EA4528" w14:textId="77777777" w:rsidR="009B424F" w:rsidRPr="008F330C" w:rsidRDefault="009B424F" w:rsidP="00F326E6">
      <w:pPr>
        <w:jc w:val="left"/>
        <w:rPr>
          <w:b/>
          <w:sz w:val="20"/>
          <w:szCs w:val="20"/>
        </w:rPr>
      </w:pPr>
    </w:p>
    <w:p w14:paraId="116BCCFA" w14:textId="77777777" w:rsidR="009B424F" w:rsidRPr="008F330C" w:rsidRDefault="009B424F" w:rsidP="00F326E6">
      <w:pPr>
        <w:jc w:val="left"/>
        <w:rPr>
          <w:b/>
          <w:sz w:val="20"/>
          <w:szCs w:val="20"/>
        </w:rPr>
      </w:pPr>
    </w:p>
    <w:p w14:paraId="6FA34432" w14:textId="77777777" w:rsidR="00E94BA1" w:rsidRPr="008F330C" w:rsidRDefault="00E94BA1" w:rsidP="00F326E6">
      <w:pPr>
        <w:spacing w:line="360" w:lineRule="auto"/>
        <w:ind w:left="0"/>
        <w:jc w:val="left"/>
        <w:rPr>
          <w:b/>
          <w:color w:val="FF0000"/>
          <w:sz w:val="20"/>
          <w:szCs w:val="20"/>
        </w:rPr>
      </w:pPr>
    </w:p>
    <w:p w14:paraId="657C26E7" w14:textId="1170CB3F" w:rsidR="00542533" w:rsidRPr="008F330C" w:rsidRDefault="00542533" w:rsidP="00F326E6">
      <w:pPr>
        <w:spacing w:line="360" w:lineRule="auto"/>
        <w:ind w:left="0"/>
        <w:jc w:val="left"/>
        <w:rPr>
          <w:b/>
          <w:sz w:val="20"/>
          <w:szCs w:val="20"/>
        </w:rPr>
      </w:pPr>
      <w:r w:rsidRPr="008F330C">
        <w:rPr>
          <w:b/>
          <w:sz w:val="20"/>
          <w:szCs w:val="20"/>
        </w:rPr>
        <w:t xml:space="preserve">Annonceres </w:t>
      </w:r>
      <w:r w:rsidR="00B96F82" w:rsidRPr="008F330C">
        <w:rPr>
          <w:b/>
          <w:sz w:val="20"/>
          <w:szCs w:val="20"/>
        </w:rPr>
        <w:t xml:space="preserve">den 17. oktober 2018 </w:t>
      </w:r>
      <w:r w:rsidR="004731F9" w:rsidRPr="008F330C">
        <w:rPr>
          <w:b/>
          <w:sz w:val="20"/>
          <w:szCs w:val="20"/>
        </w:rPr>
        <w:t xml:space="preserve">på Norddjurs Kommunes hjemmeside, </w:t>
      </w:r>
      <w:hyperlink r:id="rId16" w:history="1">
        <w:r w:rsidR="00D51E2B" w:rsidRPr="008F330C">
          <w:rPr>
            <w:rStyle w:val="Hyperlink"/>
            <w:b/>
            <w:sz w:val="20"/>
            <w:szCs w:val="20"/>
          </w:rPr>
          <w:t>www.norddjurs.dk</w:t>
        </w:r>
      </w:hyperlink>
    </w:p>
    <w:p w14:paraId="66ED45C1" w14:textId="3A0B6AC5" w:rsidR="00542533" w:rsidRPr="008F330C" w:rsidRDefault="00542533" w:rsidP="00F326E6">
      <w:pPr>
        <w:spacing w:line="360" w:lineRule="auto"/>
        <w:ind w:left="0"/>
        <w:jc w:val="left"/>
        <w:rPr>
          <w:b/>
          <w:sz w:val="20"/>
          <w:szCs w:val="20"/>
        </w:rPr>
      </w:pPr>
      <w:r w:rsidRPr="008F330C">
        <w:rPr>
          <w:b/>
          <w:sz w:val="20"/>
          <w:szCs w:val="20"/>
        </w:rPr>
        <w:t>Klagefristen udløber den</w:t>
      </w:r>
      <w:r w:rsidR="00497127" w:rsidRPr="008F330C">
        <w:rPr>
          <w:b/>
          <w:color w:val="FF0000"/>
          <w:sz w:val="20"/>
          <w:szCs w:val="20"/>
        </w:rPr>
        <w:t xml:space="preserve"> </w:t>
      </w:r>
      <w:r w:rsidR="00B96F82" w:rsidRPr="008F330C">
        <w:rPr>
          <w:b/>
          <w:sz w:val="20"/>
          <w:szCs w:val="20"/>
        </w:rPr>
        <w:t>14. november 2018</w:t>
      </w:r>
    </w:p>
    <w:p w14:paraId="3799F526" w14:textId="1487A6DB" w:rsidR="00542533" w:rsidRPr="008F330C" w:rsidRDefault="00542533" w:rsidP="00F326E6">
      <w:pPr>
        <w:spacing w:line="360" w:lineRule="auto"/>
        <w:ind w:left="0"/>
        <w:jc w:val="left"/>
        <w:rPr>
          <w:b/>
          <w:color w:val="FF00FF"/>
          <w:sz w:val="20"/>
          <w:szCs w:val="20"/>
        </w:rPr>
      </w:pPr>
      <w:r w:rsidRPr="008F330C">
        <w:rPr>
          <w:b/>
          <w:sz w:val="20"/>
          <w:szCs w:val="20"/>
        </w:rPr>
        <w:t>Søgsmålsfristen udløber den</w:t>
      </w:r>
      <w:r w:rsidRPr="008F330C">
        <w:rPr>
          <w:b/>
          <w:color w:val="FF0000"/>
          <w:sz w:val="20"/>
          <w:szCs w:val="20"/>
        </w:rPr>
        <w:t xml:space="preserve"> </w:t>
      </w:r>
      <w:r w:rsidR="00B96F82" w:rsidRPr="008F330C">
        <w:rPr>
          <w:b/>
          <w:sz w:val="20"/>
          <w:szCs w:val="20"/>
        </w:rPr>
        <w:t>17. april 2019</w:t>
      </w:r>
    </w:p>
    <w:p w14:paraId="285E8C32" w14:textId="77777777" w:rsidR="000D1720" w:rsidRPr="008F330C" w:rsidRDefault="00AD2E32" w:rsidP="00F326E6">
      <w:pPr>
        <w:pStyle w:val="TypografiLigemargener"/>
        <w:spacing w:line="360" w:lineRule="auto"/>
        <w:jc w:val="left"/>
        <w:rPr>
          <w:b/>
          <w:color w:val="FF0000"/>
          <w:sz w:val="20"/>
        </w:rPr>
      </w:pPr>
      <w:r w:rsidRPr="008F330C">
        <w:rPr>
          <w:color w:val="FF0000"/>
          <w:sz w:val="20"/>
          <w:highlight w:val="yellow"/>
        </w:rPr>
        <w:br w:type="page"/>
      </w:r>
      <w:r w:rsidR="00B248F6" w:rsidRPr="00EA0845">
        <w:rPr>
          <w:b/>
          <w:sz w:val="20"/>
        </w:rPr>
        <w:lastRenderedPageBreak/>
        <w:t>INDHOLDSFORTEGNELSE</w:t>
      </w:r>
    </w:p>
    <w:p w14:paraId="66BA6153" w14:textId="77777777" w:rsidR="00EB0E63" w:rsidRDefault="00FF3D02">
      <w:pPr>
        <w:pStyle w:val="Indholdsfortegnelse1"/>
        <w:rPr>
          <w:rFonts w:asciiTheme="minorHAnsi" w:eastAsiaTheme="minorEastAsia" w:hAnsiTheme="minorHAnsi" w:cstheme="minorBidi"/>
          <w:b w:val="0"/>
          <w:sz w:val="22"/>
          <w:szCs w:val="22"/>
        </w:rPr>
      </w:pPr>
      <w:r w:rsidRPr="008F330C">
        <w:rPr>
          <w:b w:val="0"/>
          <w:color w:val="FF0000"/>
          <w:highlight w:val="yellow"/>
        </w:rPr>
        <w:fldChar w:fldCharType="begin"/>
      </w:r>
      <w:r w:rsidRPr="008F330C">
        <w:rPr>
          <w:b w:val="0"/>
          <w:color w:val="FF0000"/>
          <w:highlight w:val="yellow"/>
        </w:rPr>
        <w:instrText xml:space="preserve"> TOC \o "1-4" \u </w:instrText>
      </w:r>
      <w:r w:rsidRPr="008F330C">
        <w:rPr>
          <w:b w:val="0"/>
          <w:color w:val="FF0000"/>
          <w:highlight w:val="yellow"/>
        </w:rPr>
        <w:fldChar w:fldCharType="separate"/>
      </w:r>
      <w:r w:rsidR="00EB0E63">
        <w:t>1</w:t>
      </w:r>
      <w:r w:rsidR="00EB0E63">
        <w:rPr>
          <w:rFonts w:asciiTheme="minorHAnsi" w:eastAsiaTheme="minorEastAsia" w:hAnsiTheme="minorHAnsi" w:cstheme="minorBidi"/>
          <w:b w:val="0"/>
          <w:sz w:val="22"/>
          <w:szCs w:val="22"/>
        </w:rPr>
        <w:tab/>
      </w:r>
      <w:r w:rsidR="00EB0E63">
        <w:t>RESUMÉ</w:t>
      </w:r>
      <w:r w:rsidR="00EB0E63">
        <w:tab/>
      </w:r>
      <w:r w:rsidR="00EB0E63">
        <w:fldChar w:fldCharType="begin"/>
      </w:r>
      <w:r w:rsidR="00EB0E63">
        <w:instrText xml:space="preserve"> PAGEREF _Toc527456358 \h </w:instrText>
      </w:r>
      <w:r w:rsidR="00EB0E63">
        <w:fldChar w:fldCharType="separate"/>
      </w:r>
      <w:r w:rsidR="0060091B">
        <w:t>2</w:t>
      </w:r>
      <w:r w:rsidR="00EB0E63">
        <w:fldChar w:fldCharType="end"/>
      </w:r>
    </w:p>
    <w:p w14:paraId="17349634" w14:textId="77777777" w:rsidR="00EB0E63" w:rsidRDefault="00EB0E63">
      <w:pPr>
        <w:pStyle w:val="Indholdsfortegnelse1"/>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GODKENDELSEN</w:t>
      </w:r>
      <w:r>
        <w:tab/>
      </w:r>
      <w:r>
        <w:fldChar w:fldCharType="begin"/>
      </w:r>
      <w:r>
        <w:instrText xml:space="preserve"> PAGEREF _Toc527456359 \h </w:instrText>
      </w:r>
      <w:r>
        <w:fldChar w:fldCharType="separate"/>
      </w:r>
      <w:r w:rsidR="0060091B">
        <w:t>2</w:t>
      </w:r>
      <w:r>
        <w:fldChar w:fldCharType="end"/>
      </w:r>
    </w:p>
    <w:p w14:paraId="577315B1" w14:textId="77777777" w:rsidR="00EB0E63" w:rsidRDefault="00EB0E63">
      <w:pPr>
        <w:pStyle w:val="Indholdsfortegnelse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RISIKOFORHOLD</w:t>
      </w:r>
      <w:r>
        <w:rPr>
          <w:noProof/>
        </w:rPr>
        <w:tab/>
      </w:r>
      <w:r>
        <w:rPr>
          <w:noProof/>
        </w:rPr>
        <w:fldChar w:fldCharType="begin"/>
      </w:r>
      <w:r>
        <w:rPr>
          <w:noProof/>
        </w:rPr>
        <w:instrText xml:space="preserve"> PAGEREF _Toc527456360 \h </w:instrText>
      </w:r>
      <w:r>
        <w:rPr>
          <w:noProof/>
        </w:rPr>
      </w:r>
      <w:r>
        <w:rPr>
          <w:noProof/>
        </w:rPr>
        <w:fldChar w:fldCharType="separate"/>
      </w:r>
      <w:r w:rsidR="0060091B">
        <w:rPr>
          <w:noProof/>
        </w:rPr>
        <w:t>3</w:t>
      </w:r>
      <w:r>
        <w:rPr>
          <w:noProof/>
        </w:rPr>
        <w:fldChar w:fldCharType="end"/>
      </w:r>
    </w:p>
    <w:p w14:paraId="7514081B" w14:textId="77777777" w:rsidR="00EB0E63" w:rsidRDefault="00EB0E63">
      <w:pPr>
        <w:pStyle w:val="Indholdsfortegnelse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VVM-bekendtgørelsen</w:t>
      </w:r>
      <w:r>
        <w:rPr>
          <w:noProof/>
        </w:rPr>
        <w:tab/>
      </w:r>
      <w:r>
        <w:rPr>
          <w:noProof/>
        </w:rPr>
        <w:fldChar w:fldCharType="begin"/>
      </w:r>
      <w:r>
        <w:rPr>
          <w:noProof/>
        </w:rPr>
        <w:instrText xml:space="preserve"> PAGEREF _Toc527456361 \h </w:instrText>
      </w:r>
      <w:r>
        <w:rPr>
          <w:noProof/>
        </w:rPr>
      </w:r>
      <w:r>
        <w:rPr>
          <w:noProof/>
        </w:rPr>
        <w:fldChar w:fldCharType="separate"/>
      </w:r>
      <w:r w:rsidR="0060091B">
        <w:rPr>
          <w:noProof/>
        </w:rPr>
        <w:t>3</w:t>
      </w:r>
      <w:r>
        <w:rPr>
          <w:noProof/>
        </w:rPr>
        <w:fldChar w:fldCharType="end"/>
      </w:r>
    </w:p>
    <w:p w14:paraId="1C87E7BA" w14:textId="77777777" w:rsidR="00EB0E63" w:rsidRDefault="00EB0E63">
      <w:pPr>
        <w:pStyle w:val="Indholdsfortegnelse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_Toc527456362 \h </w:instrText>
      </w:r>
      <w:r>
        <w:rPr>
          <w:noProof/>
        </w:rPr>
      </w:r>
      <w:r>
        <w:rPr>
          <w:noProof/>
        </w:rPr>
        <w:fldChar w:fldCharType="separate"/>
      </w:r>
      <w:r w:rsidR="0060091B">
        <w:rPr>
          <w:noProof/>
        </w:rPr>
        <w:t>3</w:t>
      </w:r>
      <w:r>
        <w:rPr>
          <w:noProof/>
        </w:rPr>
        <w:fldChar w:fldCharType="end"/>
      </w:r>
    </w:p>
    <w:p w14:paraId="24D17E0C" w14:textId="77777777" w:rsidR="00EB0E63" w:rsidRDefault="00EB0E63">
      <w:pPr>
        <w:pStyle w:val="Indholdsfortegnelse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Artsbeskyttelse – bilag IV-arter</w:t>
      </w:r>
      <w:r>
        <w:rPr>
          <w:noProof/>
        </w:rPr>
        <w:tab/>
      </w:r>
      <w:r>
        <w:rPr>
          <w:noProof/>
        </w:rPr>
        <w:fldChar w:fldCharType="begin"/>
      </w:r>
      <w:r>
        <w:rPr>
          <w:noProof/>
        </w:rPr>
        <w:instrText xml:space="preserve"> PAGEREF _Toc527456363 \h </w:instrText>
      </w:r>
      <w:r>
        <w:rPr>
          <w:noProof/>
        </w:rPr>
      </w:r>
      <w:r>
        <w:rPr>
          <w:noProof/>
        </w:rPr>
        <w:fldChar w:fldCharType="separate"/>
      </w:r>
      <w:r w:rsidR="0060091B">
        <w:rPr>
          <w:noProof/>
        </w:rPr>
        <w:t>4</w:t>
      </w:r>
      <w:r>
        <w:rPr>
          <w:noProof/>
        </w:rPr>
        <w:fldChar w:fldCharType="end"/>
      </w:r>
    </w:p>
    <w:p w14:paraId="13DD6409" w14:textId="77777777" w:rsidR="00EB0E63" w:rsidRDefault="00EB0E63">
      <w:pPr>
        <w:pStyle w:val="Indholdsfortegnelse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Naturbeskyttelseslovens § 3 områder</w:t>
      </w:r>
      <w:r>
        <w:rPr>
          <w:noProof/>
        </w:rPr>
        <w:tab/>
      </w:r>
      <w:r>
        <w:rPr>
          <w:noProof/>
        </w:rPr>
        <w:fldChar w:fldCharType="begin"/>
      </w:r>
      <w:r>
        <w:rPr>
          <w:noProof/>
        </w:rPr>
        <w:instrText xml:space="preserve"> PAGEREF _Toc527456364 \h </w:instrText>
      </w:r>
      <w:r>
        <w:rPr>
          <w:noProof/>
        </w:rPr>
      </w:r>
      <w:r>
        <w:rPr>
          <w:noProof/>
        </w:rPr>
        <w:fldChar w:fldCharType="separate"/>
      </w:r>
      <w:r w:rsidR="0060091B">
        <w:rPr>
          <w:noProof/>
        </w:rPr>
        <w:t>5</w:t>
      </w:r>
      <w:r>
        <w:rPr>
          <w:noProof/>
        </w:rPr>
        <w:fldChar w:fldCharType="end"/>
      </w:r>
    </w:p>
    <w:p w14:paraId="2F53604C" w14:textId="77777777" w:rsidR="00EB0E63" w:rsidRDefault="00EB0E63">
      <w:pPr>
        <w:pStyle w:val="Indholdsfortegnelse2"/>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GODKENDELSES OG TILSYNSMYNDIGHED</w:t>
      </w:r>
      <w:r>
        <w:rPr>
          <w:noProof/>
        </w:rPr>
        <w:tab/>
      </w:r>
      <w:r>
        <w:rPr>
          <w:noProof/>
        </w:rPr>
        <w:fldChar w:fldCharType="begin"/>
      </w:r>
      <w:r>
        <w:rPr>
          <w:noProof/>
        </w:rPr>
        <w:instrText xml:space="preserve"> PAGEREF _Toc527456365 \h </w:instrText>
      </w:r>
      <w:r>
        <w:rPr>
          <w:noProof/>
        </w:rPr>
      </w:r>
      <w:r>
        <w:rPr>
          <w:noProof/>
        </w:rPr>
        <w:fldChar w:fldCharType="separate"/>
      </w:r>
      <w:r w:rsidR="0060091B">
        <w:rPr>
          <w:noProof/>
        </w:rPr>
        <w:t>5</w:t>
      </w:r>
      <w:r>
        <w:rPr>
          <w:noProof/>
        </w:rPr>
        <w:fldChar w:fldCharType="end"/>
      </w:r>
    </w:p>
    <w:p w14:paraId="188E16D9" w14:textId="2938B250" w:rsidR="00EB0E63" w:rsidRDefault="00EB0E63" w:rsidP="00EB0E63">
      <w:pPr>
        <w:pStyle w:val="Indholdsfortegnelse2"/>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VILKÅR FOR MILJØGODKENDELSEN</w:t>
      </w:r>
      <w:r>
        <w:rPr>
          <w:noProof/>
        </w:rPr>
        <w:tab/>
      </w:r>
      <w:r>
        <w:rPr>
          <w:noProof/>
        </w:rPr>
        <w:fldChar w:fldCharType="begin"/>
      </w:r>
      <w:r>
        <w:rPr>
          <w:noProof/>
        </w:rPr>
        <w:instrText xml:space="preserve"> PAGEREF _Toc527456366 \h </w:instrText>
      </w:r>
      <w:r>
        <w:rPr>
          <w:noProof/>
        </w:rPr>
      </w:r>
      <w:r>
        <w:rPr>
          <w:noProof/>
        </w:rPr>
        <w:fldChar w:fldCharType="separate"/>
      </w:r>
      <w:r w:rsidR="0060091B">
        <w:rPr>
          <w:noProof/>
        </w:rPr>
        <w:t>6</w:t>
      </w:r>
      <w:r>
        <w:rPr>
          <w:noProof/>
        </w:rPr>
        <w:fldChar w:fldCharType="end"/>
      </w:r>
    </w:p>
    <w:p w14:paraId="1E0F3C9B" w14:textId="77777777" w:rsidR="00EB0E63" w:rsidRDefault="00EB0E63">
      <w:pPr>
        <w:pStyle w:val="Indholdsfortegnelse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HØRINGER</w:t>
      </w:r>
      <w:r>
        <w:tab/>
      </w:r>
      <w:r>
        <w:fldChar w:fldCharType="begin"/>
      </w:r>
      <w:r>
        <w:instrText xml:space="preserve"> PAGEREF _Toc527456382 \h </w:instrText>
      </w:r>
      <w:r>
        <w:fldChar w:fldCharType="separate"/>
      </w:r>
      <w:r w:rsidR="0060091B">
        <w:t>12</w:t>
      </w:r>
      <w:r>
        <w:fldChar w:fldCharType="end"/>
      </w:r>
    </w:p>
    <w:p w14:paraId="4994BB82" w14:textId="1C5B38F9" w:rsidR="00EB0E63" w:rsidRDefault="00EB0E63">
      <w:pPr>
        <w:pStyle w:val="Indholdsfortegnelse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MILJØTEKNISK REDEGØRELSE</w:t>
      </w:r>
      <w:r>
        <w:tab/>
      </w:r>
      <w:r>
        <w:fldChar w:fldCharType="begin"/>
      </w:r>
      <w:r>
        <w:instrText xml:space="preserve"> PAGEREF _Toc527456383 \h </w:instrText>
      </w:r>
      <w:r>
        <w:fldChar w:fldCharType="separate"/>
      </w:r>
      <w:r w:rsidR="0060091B">
        <w:t>12</w:t>
      </w:r>
      <w:r>
        <w:fldChar w:fldCharType="end"/>
      </w:r>
    </w:p>
    <w:p w14:paraId="4FC01930" w14:textId="77777777" w:rsidR="00EB0E63" w:rsidRDefault="00EB0E63">
      <w:pPr>
        <w:pStyle w:val="Indholdsfortegnelse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KLAGEVEJLEDNING</w:t>
      </w:r>
      <w:r>
        <w:tab/>
      </w:r>
      <w:r>
        <w:fldChar w:fldCharType="begin"/>
      </w:r>
      <w:r>
        <w:instrText xml:space="preserve"> PAGEREF _Toc527456386 \h </w:instrText>
      </w:r>
      <w:r>
        <w:fldChar w:fldCharType="separate"/>
      </w:r>
      <w:r w:rsidR="0060091B">
        <w:t>16</w:t>
      </w:r>
      <w:r>
        <w:fldChar w:fldCharType="end"/>
      </w:r>
    </w:p>
    <w:p w14:paraId="7296C06D" w14:textId="77777777" w:rsidR="00EB0E63" w:rsidRDefault="00EB0E63">
      <w:pPr>
        <w:pStyle w:val="Indholdsfortegnelse1"/>
        <w:rPr>
          <w:rFonts w:asciiTheme="minorHAnsi" w:eastAsiaTheme="minorEastAsia" w:hAnsiTheme="minorHAnsi" w:cstheme="minorBidi"/>
          <w:b w:val="0"/>
          <w:sz w:val="22"/>
          <w:szCs w:val="22"/>
        </w:rPr>
      </w:pPr>
      <w:r>
        <w:t>6</w:t>
      </w:r>
      <w:r>
        <w:rPr>
          <w:rFonts w:asciiTheme="minorHAnsi" w:eastAsiaTheme="minorEastAsia" w:hAnsiTheme="minorHAnsi" w:cstheme="minorBidi"/>
          <w:b w:val="0"/>
          <w:sz w:val="22"/>
          <w:szCs w:val="22"/>
        </w:rPr>
        <w:tab/>
      </w:r>
      <w:r>
        <w:t>UNDERRETNING OM AFGØRELSE</w:t>
      </w:r>
      <w:r>
        <w:tab/>
      </w:r>
      <w:r>
        <w:fldChar w:fldCharType="begin"/>
      </w:r>
      <w:r>
        <w:instrText xml:space="preserve"> PAGEREF _Toc527456389 \h </w:instrText>
      </w:r>
      <w:r>
        <w:fldChar w:fldCharType="separate"/>
      </w:r>
      <w:r w:rsidR="0060091B">
        <w:t>17</w:t>
      </w:r>
      <w:r>
        <w:fldChar w:fldCharType="end"/>
      </w:r>
    </w:p>
    <w:p w14:paraId="31CFA7D2" w14:textId="77777777" w:rsidR="00422AFC" w:rsidRPr="008F330C" w:rsidRDefault="00FF3D02" w:rsidP="00F326E6">
      <w:pPr>
        <w:tabs>
          <w:tab w:val="right" w:leader="dot" w:pos="9141"/>
        </w:tabs>
        <w:ind w:left="0"/>
        <w:jc w:val="left"/>
        <w:rPr>
          <w:color w:val="FF0000"/>
          <w:sz w:val="20"/>
          <w:szCs w:val="20"/>
          <w:highlight w:val="yellow"/>
        </w:rPr>
      </w:pPr>
      <w:r w:rsidRPr="008F330C">
        <w:rPr>
          <w:b/>
          <w:noProof/>
          <w:color w:val="FF0000"/>
          <w:sz w:val="20"/>
          <w:szCs w:val="20"/>
          <w:highlight w:val="yellow"/>
        </w:rPr>
        <w:fldChar w:fldCharType="end"/>
      </w:r>
    </w:p>
    <w:p w14:paraId="0665F3B1" w14:textId="77777777" w:rsidR="00D34B97" w:rsidRPr="008F330C" w:rsidRDefault="00D34B97" w:rsidP="00F326E6">
      <w:pPr>
        <w:jc w:val="left"/>
        <w:rPr>
          <w:b/>
          <w:sz w:val="20"/>
          <w:szCs w:val="20"/>
          <w:highlight w:val="yellow"/>
        </w:rPr>
      </w:pPr>
    </w:p>
    <w:p w14:paraId="10427CF5" w14:textId="77777777" w:rsidR="009B424F" w:rsidRPr="008F330C" w:rsidRDefault="009B424F" w:rsidP="00F326E6">
      <w:pPr>
        <w:jc w:val="left"/>
        <w:rPr>
          <w:b/>
          <w:sz w:val="20"/>
          <w:szCs w:val="20"/>
          <w:highlight w:val="yellow"/>
        </w:rPr>
      </w:pPr>
    </w:p>
    <w:p w14:paraId="61C08A8F" w14:textId="77777777" w:rsidR="009B424F" w:rsidRPr="008F330C" w:rsidRDefault="009B424F" w:rsidP="00F326E6">
      <w:pPr>
        <w:jc w:val="left"/>
        <w:rPr>
          <w:b/>
          <w:sz w:val="20"/>
          <w:szCs w:val="20"/>
        </w:rPr>
      </w:pPr>
    </w:p>
    <w:p w14:paraId="32907BB2" w14:textId="77777777" w:rsidR="001A77A1" w:rsidRPr="008F330C" w:rsidRDefault="001A77A1" w:rsidP="00F326E6">
      <w:pPr>
        <w:jc w:val="left"/>
        <w:rPr>
          <w:b/>
          <w:sz w:val="20"/>
          <w:szCs w:val="20"/>
        </w:rPr>
      </w:pPr>
    </w:p>
    <w:p w14:paraId="6BE63D25" w14:textId="77777777" w:rsidR="001A77A1" w:rsidRPr="008F330C" w:rsidRDefault="001A77A1" w:rsidP="00F326E6">
      <w:pPr>
        <w:jc w:val="left"/>
        <w:rPr>
          <w:b/>
          <w:sz w:val="20"/>
          <w:szCs w:val="20"/>
        </w:rPr>
      </w:pPr>
      <w:r w:rsidRPr="008F330C">
        <w:rPr>
          <w:b/>
          <w:sz w:val="20"/>
          <w:szCs w:val="20"/>
        </w:rPr>
        <w:t>Bilag:</w:t>
      </w:r>
    </w:p>
    <w:p w14:paraId="7AC49A57" w14:textId="77777777" w:rsidR="001A77A1" w:rsidRPr="008F330C" w:rsidRDefault="001A77A1" w:rsidP="00F326E6">
      <w:pPr>
        <w:pStyle w:val="Listeafsnit"/>
        <w:numPr>
          <w:ilvl w:val="0"/>
          <w:numId w:val="32"/>
        </w:numPr>
        <w:jc w:val="left"/>
        <w:rPr>
          <w:b/>
          <w:sz w:val="20"/>
          <w:szCs w:val="20"/>
        </w:rPr>
      </w:pPr>
      <w:r w:rsidRPr="008F330C">
        <w:rPr>
          <w:b/>
          <w:sz w:val="20"/>
          <w:szCs w:val="20"/>
        </w:rPr>
        <w:t>Oversigts</w:t>
      </w:r>
      <w:r w:rsidR="008355DF" w:rsidRPr="008F330C">
        <w:rPr>
          <w:b/>
          <w:sz w:val="20"/>
          <w:szCs w:val="20"/>
        </w:rPr>
        <w:t>kort</w:t>
      </w:r>
    </w:p>
    <w:p w14:paraId="6361FD01" w14:textId="77777777" w:rsidR="001A77A1" w:rsidRPr="008F330C" w:rsidRDefault="001A77A1" w:rsidP="00F326E6">
      <w:pPr>
        <w:pStyle w:val="Listeafsnit"/>
        <w:numPr>
          <w:ilvl w:val="0"/>
          <w:numId w:val="32"/>
        </w:numPr>
        <w:jc w:val="left"/>
        <w:rPr>
          <w:b/>
          <w:sz w:val="20"/>
          <w:szCs w:val="20"/>
        </w:rPr>
      </w:pPr>
      <w:r w:rsidRPr="008F330C">
        <w:rPr>
          <w:b/>
          <w:sz w:val="20"/>
          <w:szCs w:val="20"/>
        </w:rPr>
        <w:t>Kommuneplanrammer</w:t>
      </w:r>
    </w:p>
    <w:p w14:paraId="413403E1" w14:textId="6A1290E1" w:rsidR="001A77A1" w:rsidRPr="008F330C" w:rsidRDefault="001F31C9" w:rsidP="00F326E6">
      <w:pPr>
        <w:pStyle w:val="Listeafsnit"/>
        <w:numPr>
          <w:ilvl w:val="0"/>
          <w:numId w:val="32"/>
        </w:numPr>
        <w:jc w:val="left"/>
        <w:rPr>
          <w:b/>
          <w:sz w:val="20"/>
          <w:szCs w:val="20"/>
        </w:rPr>
      </w:pPr>
      <w:r w:rsidRPr="008F330C">
        <w:rPr>
          <w:b/>
          <w:sz w:val="20"/>
          <w:szCs w:val="20"/>
        </w:rPr>
        <w:t>Screeningsafgørelse vedrørende ikke VVM- pligt</w:t>
      </w:r>
    </w:p>
    <w:p w14:paraId="36794BC7" w14:textId="77777777" w:rsidR="0032489A" w:rsidRPr="008F330C" w:rsidRDefault="00D669BE" w:rsidP="00F326E6">
      <w:pPr>
        <w:pStyle w:val="Overskrift1"/>
        <w:jc w:val="left"/>
        <w:rPr>
          <w:sz w:val="20"/>
          <w:szCs w:val="20"/>
        </w:rPr>
      </w:pPr>
      <w:r w:rsidRPr="008F330C">
        <w:rPr>
          <w:sz w:val="20"/>
          <w:szCs w:val="20"/>
          <w:highlight w:val="yellow"/>
        </w:rPr>
        <w:br w:type="page"/>
      </w:r>
      <w:bookmarkStart w:id="2" w:name="_Toc527456358"/>
      <w:r w:rsidR="002057AE" w:rsidRPr="008F330C">
        <w:rPr>
          <w:sz w:val="20"/>
          <w:szCs w:val="20"/>
        </w:rPr>
        <w:lastRenderedPageBreak/>
        <w:t>RESUMÉ</w:t>
      </w:r>
      <w:bookmarkEnd w:id="2"/>
    </w:p>
    <w:p w14:paraId="665CF1CC" w14:textId="77777777" w:rsidR="00F326E6" w:rsidRPr="008F330C" w:rsidRDefault="00F326E6" w:rsidP="00F326E6">
      <w:pPr>
        <w:jc w:val="left"/>
        <w:rPr>
          <w:sz w:val="20"/>
          <w:szCs w:val="20"/>
        </w:rPr>
      </w:pPr>
      <w:r w:rsidRPr="008F330C">
        <w:rPr>
          <w:sz w:val="20"/>
          <w:szCs w:val="20"/>
        </w:rPr>
        <w:t>Norddjurs Kommune meddeler hermed miljøgodkendelse til modtagelse af betonsveller og andet beton til knusning.</w:t>
      </w:r>
      <w:r w:rsidR="008153E6" w:rsidRPr="008F330C">
        <w:rPr>
          <w:sz w:val="20"/>
          <w:szCs w:val="20"/>
        </w:rPr>
        <w:t xml:space="preserve"> Der ansøges om mulighed f</w:t>
      </w:r>
      <w:r w:rsidR="009140C9" w:rsidRPr="008F330C">
        <w:rPr>
          <w:sz w:val="20"/>
          <w:szCs w:val="20"/>
        </w:rPr>
        <w:t>or at knuse 50.000 ton pr. år. D</w:t>
      </w:r>
      <w:r w:rsidR="008153E6" w:rsidRPr="008F330C">
        <w:rPr>
          <w:sz w:val="20"/>
          <w:szCs w:val="20"/>
        </w:rPr>
        <w:t>et kan væ</w:t>
      </w:r>
      <w:r w:rsidR="00856DCF" w:rsidRPr="008F330C">
        <w:rPr>
          <w:sz w:val="20"/>
          <w:szCs w:val="20"/>
        </w:rPr>
        <w:t>re beton fra forskellige nedbryd</w:t>
      </w:r>
      <w:r w:rsidR="008153E6" w:rsidRPr="008F330C">
        <w:rPr>
          <w:sz w:val="20"/>
          <w:szCs w:val="20"/>
        </w:rPr>
        <w:t>ningsprojekter.</w:t>
      </w:r>
    </w:p>
    <w:p w14:paraId="16B51D84" w14:textId="77777777" w:rsidR="00F326E6" w:rsidRPr="008F330C" w:rsidRDefault="00F326E6" w:rsidP="00F326E6">
      <w:pPr>
        <w:jc w:val="left"/>
        <w:rPr>
          <w:sz w:val="20"/>
          <w:szCs w:val="20"/>
        </w:rPr>
      </w:pPr>
    </w:p>
    <w:p w14:paraId="3D3A14D7" w14:textId="2B54E987" w:rsidR="00F326E6" w:rsidRPr="008F330C" w:rsidRDefault="00F326E6" w:rsidP="00F326E6">
      <w:pPr>
        <w:jc w:val="left"/>
        <w:rPr>
          <w:sz w:val="20"/>
          <w:szCs w:val="20"/>
        </w:rPr>
      </w:pPr>
      <w:r w:rsidRPr="008F330C">
        <w:rPr>
          <w:sz w:val="20"/>
          <w:szCs w:val="20"/>
        </w:rPr>
        <w:t xml:space="preserve">Aktiviteten er omfattet af listepunkt K 206, </w:t>
      </w:r>
      <w:r w:rsidR="00856DCF" w:rsidRPr="008F330C">
        <w:rPr>
          <w:sz w:val="20"/>
          <w:szCs w:val="20"/>
        </w:rPr>
        <w:t>”</w:t>
      </w:r>
      <w:r w:rsidRPr="008F330C">
        <w:rPr>
          <w:sz w:val="20"/>
          <w:szCs w:val="20"/>
        </w:rPr>
        <w:t>Nyttiggørelse og bortskaffelse af affald</w:t>
      </w:r>
      <w:r w:rsidR="00856DCF" w:rsidRPr="008F330C">
        <w:rPr>
          <w:sz w:val="20"/>
          <w:szCs w:val="20"/>
        </w:rPr>
        <w:t xml:space="preserve">” </w:t>
      </w:r>
      <w:r w:rsidR="009140C9" w:rsidRPr="008F330C">
        <w:rPr>
          <w:sz w:val="20"/>
          <w:szCs w:val="20"/>
        </w:rPr>
        <w:t xml:space="preserve">(jf. </w:t>
      </w:r>
      <w:r w:rsidRPr="008F330C">
        <w:rPr>
          <w:sz w:val="20"/>
          <w:szCs w:val="20"/>
        </w:rPr>
        <w:t>Bekendtgørelse om</w:t>
      </w:r>
      <w:r w:rsidR="009140C9" w:rsidRPr="008F330C">
        <w:rPr>
          <w:sz w:val="20"/>
          <w:szCs w:val="20"/>
        </w:rPr>
        <w:t xml:space="preserve"> godkendelse af listevirksomhed, </w:t>
      </w:r>
      <w:r w:rsidRPr="008F330C">
        <w:rPr>
          <w:sz w:val="20"/>
          <w:szCs w:val="20"/>
        </w:rPr>
        <w:t>nr. 1458 af 12. december 2017).</w:t>
      </w:r>
    </w:p>
    <w:p w14:paraId="783E454F" w14:textId="77777777" w:rsidR="00F326E6" w:rsidRPr="008F330C" w:rsidRDefault="00F326E6" w:rsidP="00856DCF">
      <w:pPr>
        <w:ind w:left="0"/>
        <w:jc w:val="left"/>
        <w:rPr>
          <w:sz w:val="20"/>
          <w:szCs w:val="20"/>
        </w:rPr>
      </w:pPr>
    </w:p>
    <w:p w14:paraId="07F5D34D" w14:textId="77777777" w:rsidR="009356B7" w:rsidRPr="008F330C" w:rsidRDefault="00F326E6" w:rsidP="009356B7">
      <w:pPr>
        <w:jc w:val="left"/>
        <w:rPr>
          <w:sz w:val="20"/>
          <w:szCs w:val="20"/>
        </w:rPr>
      </w:pPr>
      <w:r w:rsidRPr="008F330C">
        <w:rPr>
          <w:sz w:val="20"/>
          <w:szCs w:val="20"/>
        </w:rPr>
        <w:t>Knusningen foregår på matrikel nr. 8fr, Bredstrup, Grenaa Jorde. Knusningen vil blive foretag</w:t>
      </w:r>
      <w:r w:rsidR="00856DCF" w:rsidRPr="008F330C">
        <w:rPr>
          <w:sz w:val="20"/>
          <w:szCs w:val="20"/>
        </w:rPr>
        <w:t>et af eksempelvis Destroyer 131</w:t>
      </w:r>
      <w:r w:rsidRPr="008F330C">
        <w:rPr>
          <w:sz w:val="20"/>
          <w:szCs w:val="20"/>
        </w:rPr>
        <w:t>-S eller lignede maskine. Der vil være behov for kørsel med gummiged for at flytte sveller og knust beton</w:t>
      </w:r>
      <w:r w:rsidR="009356B7" w:rsidRPr="008F330C">
        <w:rPr>
          <w:sz w:val="20"/>
          <w:szCs w:val="20"/>
        </w:rPr>
        <w:t xml:space="preserve">. </w:t>
      </w:r>
    </w:p>
    <w:p w14:paraId="7CB7DE27" w14:textId="6184102D" w:rsidR="00F326E6" w:rsidRPr="008F330C" w:rsidRDefault="00D82062" w:rsidP="00F326E6">
      <w:pPr>
        <w:jc w:val="left"/>
        <w:rPr>
          <w:sz w:val="20"/>
          <w:szCs w:val="20"/>
        </w:rPr>
      </w:pPr>
      <w:r w:rsidRPr="008F330C">
        <w:rPr>
          <w:sz w:val="20"/>
          <w:szCs w:val="20"/>
        </w:rPr>
        <w:t xml:space="preserve">I forhold til trafik vil der </w:t>
      </w:r>
      <w:r w:rsidR="00EC4C1E" w:rsidRPr="008F330C">
        <w:rPr>
          <w:sz w:val="20"/>
          <w:szCs w:val="20"/>
        </w:rPr>
        <w:t>ankomme ca.</w:t>
      </w:r>
      <w:r w:rsidRPr="008F330C">
        <w:rPr>
          <w:sz w:val="20"/>
          <w:szCs w:val="20"/>
        </w:rPr>
        <w:t xml:space="preserve"> 20 </w:t>
      </w:r>
      <w:r w:rsidR="00290717" w:rsidRPr="008F330C">
        <w:rPr>
          <w:sz w:val="20"/>
          <w:szCs w:val="20"/>
        </w:rPr>
        <w:t>lastbiler p</w:t>
      </w:r>
      <w:r w:rsidRPr="008F330C">
        <w:rPr>
          <w:sz w:val="20"/>
          <w:szCs w:val="20"/>
        </w:rPr>
        <w:t>r.</w:t>
      </w:r>
      <w:r w:rsidR="00290717" w:rsidRPr="008F330C">
        <w:rPr>
          <w:sz w:val="20"/>
          <w:szCs w:val="20"/>
        </w:rPr>
        <w:t xml:space="preserve"> </w:t>
      </w:r>
      <w:r w:rsidRPr="008F330C">
        <w:rPr>
          <w:sz w:val="20"/>
          <w:szCs w:val="20"/>
        </w:rPr>
        <w:t>døgn. Lastbilerne vil hovedsagelig ankomme via Nordre Kattegatvej i Grenaa.</w:t>
      </w:r>
    </w:p>
    <w:p w14:paraId="34D26C50" w14:textId="77777777" w:rsidR="008153E6" w:rsidRPr="008F330C" w:rsidRDefault="008153E6" w:rsidP="00F326E6">
      <w:pPr>
        <w:jc w:val="left"/>
        <w:rPr>
          <w:sz w:val="20"/>
          <w:szCs w:val="20"/>
        </w:rPr>
      </w:pPr>
    </w:p>
    <w:p w14:paraId="07921381" w14:textId="0BE0730B" w:rsidR="008153E6" w:rsidRPr="008F330C" w:rsidRDefault="008153E6" w:rsidP="008153E6">
      <w:pPr>
        <w:jc w:val="left"/>
        <w:rPr>
          <w:sz w:val="20"/>
          <w:szCs w:val="20"/>
        </w:rPr>
      </w:pPr>
      <w:r w:rsidRPr="008F330C">
        <w:rPr>
          <w:sz w:val="20"/>
          <w:szCs w:val="20"/>
        </w:rPr>
        <w:t>Arealet hvor knusningen skal foregå har en størrelse på ca. 3.000 m</w:t>
      </w:r>
      <w:r w:rsidRPr="008F330C">
        <w:rPr>
          <w:sz w:val="20"/>
          <w:szCs w:val="20"/>
          <w:vertAlign w:val="superscript"/>
        </w:rPr>
        <w:t>2</w:t>
      </w:r>
      <w:r w:rsidRPr="008F330C">
        <w:rPr>
          <w:sz w:val="20"/>
          <w:szCs w:val="20"/>
        </w:rPr>
        <w:t>. Arealet er indrettet således, at beton</w:t>
      </w:r>
      <w:r w:rsidR="00290717" w:rsidRPr="008F330C">
        <w:rPr>
          <w:sz w:val="20"/>
          <w:szCs w:val="20"/>
        </w:rPr>
        <w:t>et</w:t>
      </w:r>
      <w:r w:rsidRPr="008F330C">
        <w:rPr>
          <w:sz w:val="20"/>
          <w:szCs w:val="20"/>
        </w:rPr>
        <w:t xml:space="preserve"> lægges i lange rækker. Når knusning påbegyndes</w:t>
      </w:r>
      <w:r w:rsidR="00290717" w:rsidRPr="008F330C">
        <w:rPr>
          <w:sz w:val="20"/>
          <w:szCs w:val="20"/>
        </w:rPr>
        <w:t>,</w:t>
      </w:r>
      <w:r w:rsidRPr="008F330C">
        <w:rPr>
          <w:sz w:val="20"/>
          <w:szCs w:val="20"/>
        </w:rPr>
        <w:t xml:space="preserve"> vil det knuste beton komme til at lægge</w:t>
      </w:r>
      <w:r w:rsidR="00290717" w:rsidRPr="008F330C">
        <w:rPr>
          <w:sz w:val="20"/>
          <w:szCs w:val="20"/>
        </w:rPr>
        <w:t xml:space="preserve"> i</w:t>
      </w:r>
      <w:r w:rsidRPr="008F330C">
        <w:rPr>
          <w:sz w:val="20"/>
          <w:szCs w:val="20"/>
        </w:rPr>
        <w:t xml:space="preserve"> en lang række på modsatte side af maskinen</w:t>
      </w:r>
      <w:r w:rsidR="00290717" w:rsidRPr="008F330C">
        <w:rPr>
          <w:sz w:val="20"/>
          <w:szCs w:val="20"/>
        </w:rPr>
        <w:t>,</w:t>
      </w:r>
      <w:r w:rsidR="00411604">
        <w:rPr>
          <w:sz w:val="20"/>
          <w:szCs w:val="20"/>
        </w:rPr>
        <w:t xml:space="preserve"> der har knust betonen. Eventuelt</w:t>
      </w:r>
      <w:r w:rsidRPr="008F330C">
        <w:rPr>
          <w:sz w:val="20"/>
          <w:szCs w:val="20"/>
        </w:rPr>
        <w:t xml:space="preserve"> jern vil blive opsamlet enten i containere eller ligge i en stak i nærheden af det knuste beton. Hvis der opstår støv</w:t>
      </w:r>
      <w:r w:rsidR="00290717" w:rsidRPr="008F330C">
        <w:rPr>
          <w:sz w:val="20"/>
          <w:szCs w:val="20"/>
        </w:rPr>
        <w:t>,</w:t>
      </w:r>
      <w:r w:rsidRPr="008F330C">
        <w:rPr>
          <w:sz w:val="20"/>
          <w:szCs w:val="20"/>
        </w:rPr>
        <w:t xml:space="preserve"> vil der blive vandet således, at vandet dæmper støvet. Der vil blive opsat et mobil forstøvningsanlæg eller alternativ</w:t>
      </w:r>
      <w:r w:rsidR="00290717" w:rsidRPr="008F330C">
        <w:rPr>
          <w:sz w:val="20"/>
          <w:szCs w:val="20"/>
        </w:rPr>
        <w:t>,</w:t>
      </w:r>
      <w:r w:rsidRPr="008F330C">
        <w:rPr>
          <w:sz w:val="20"/>
          <w:szCs w:val="20"/>
        </w:rPr>
        <w:t xml:space="preserve"> vil der blive kørt med en vandspreder.</w:t>
      </w:r>
    </w:p>
    <w:p w14:paraId="0A02F88F" w14:textId="77777777" w:rsidR="008153E6" w:rsidRPr="008F330C" w:rsidRDefault="008153E6" w:rsidP="008153E6">
      <w:pPr>
        <w:jc w:val="left"/>
        <w:rPr>
          <w:sz w:val="20"/>
          <w:szCs w:val="20"/>
        </w:rPr>
      </w:pPr>
    </w:p>
    <w:p w14:paraId="1D9393BD" w14:textId="77777777" w:rsidR="00F326E6" w:rsidRPr="008F330C" w:rsidRDefault="00F326E6" w:rsidP="00F326E6">
      <w:pPr>
        <w:jc w:val="left"/>
        <w:rPr>
          <w:sz w:val="20"/>
          <w:szCs w:val="20"/>
        </w:rPr>
      </w:pPr>
      <w:r w:rsidRPr="008F330C">
        <w:rPr>
          <w:sz w:val="20"/>
          <w:szCs w:val="20"/>
        </w:rPr>
        <w:t xml:space="preserve">Godkendelsen er meddelt efter miljøbeskyttelseslovens § 33 med forudsætninger og vilkår for anlæg, drift og kontrol, som angivet i del 1. </w:t>
      </w:r>
    </w:p>
    <w:p w14:paraId="4197693D" w14:textId="77777777" w:rsidR="00F326E6" w:rsidRPr="008F330C" w:rsidRDefault="00F326E6" w:rsidP="00F326E6">
      <w:pPr>
        <w:jc w:val="left"/>
        <w:rPr>
          <w:sz w:val="20"/>
          <w:szCs w:val="20"/>
        </w:rPr>
      </w:pPr>
    </w:p>
    <w:p w14:paraId="68AD301C" w14:textId="6D02685C" w:rsidR="009356B7" w:rsidRPr="008F330C" w:rsidRDefault="0048268D" w:rsidP="0079558F">
      <w:pPr>
        <w:jc w:val="left"/>
        <w:rPr>
          <w:sz w:val="20"/>
          <w:szCs w:val="20"/>
        </w:rPr>
      </w:pPr>
      <w:r w:rsidRPr="008F330C">
        <w:rPr>
          <w:sz w:val="20"/>
          <w:szCs w:val="20"/>
        </w:rPr>
        <w:t>Anlægget er godkendt på såkaldte standardvilkår</w:t>
      </w:r>
      <w:r w:rsidR="003E78F6" w:rsidRPr="008F330C">
        <w:rPr>
          <w:sz w:val="20"/>
          <w:szCs w:val="20"/>
        </w:rPr>
        <w:t xml:space="preserve"> (jvf. </w:t>
      </w:r>
      <w:r w:rsidR="00531FFB" w:rsidRPr="008F330C">
        <w:rPr>
          <w:rFonts w:cs="Tahoma"/>
          <w:color w:val="000000"/>
          <w:sz w:val="20"/>
          <w:szCs w:val="20"/>
          <w:shd w:val="clear" w:color="auto" w:fill="FFFFFF"/>
        </w:rPr>
        <w:t>Bekendtgørelse om standardvilkår i godkendelse af listevirksomhed, nr. 1474 af 12. december 2017)</w:t>
      </w:r>
      <w:r w:rsidRPr="008F330C">
        <w:rPr>
          <w:sz w:val="20"/>
          <w:szCs w:val="20"/>
        </w:rPr>
        <w:t>. Det betyder at virksomheden</w:t>
      </w:r>
      <w:r w:rsidR="00531FFB" w:rsidRPr="008F330C">
        <w:rPr>
          <w:sz w:val="20"/>
          <w:szCs w:val="20"/>
        </w:rPr>
        <w:t xml:space="preserve"> </w:t>
      </w:r>
      <w:r w:rsidRPr="008F330C">
        <w:rPr>
          <w:sz w:val="20"/>
          <w:szCs w:val="20"/>
        </w:rPr>
        <w:t>har samme miljømæssige vilkår som øvrige virksomheder</w:t>
      </w:r>
      <w:r w:rsidR="00290717" w:rsidRPr="008F330C">
        <w:rPr>
          <w:sz w:val="20"/>
          <w:szCs w:val="20"/>
        </w:rPr>
        <w:t>,</w:t>
      </w:r>
      <w:r w:rsidRPr="008F330C">
        <w:rPr>
          <w:sz w:val="20"/>
          <w:szCs w:val="20"/>
        </w:rPr>
        <w:t xml:space="preserve"> der er omfattet af listepunkt K206 rundt omkring i landet. </w:t>
      </w:r>
      <w:r w:rsidR="00CA30CE" w:rsidRPr="008F330C">
        <w:rPr>
          <w:sz w:val="20"/>
          <w:szCs w:val="20"/>
        </w:rPr>
        <w:t>Standardvilkårene er repræsentative og baseret på den bedste tilgængelige teknik for branchen. Vilkår, der ikke er vurderet relevant for virksomheden</w:t>
      </w:r>
      <w:r w:rsidR="009356B7" w:rsidRPr="008F330C">
        <w:rPr>
          <w:sz w:val="20"/>
          <w:szCs w:val="20"/>
        </w:rPr>
        <w:t>, er ikke medtaget.</w:t>
      </w:r>
      <w:r w:rsidR="0079558F" w:rsidRPr="008F330C">
        <w:rPr>
          <w:sz w:val="20"/>
          <w:szCs w:val="20"/>
        </w:rPr>
        <w:t xml:space="preserve"> Det er vurderet, at standardvilkår </w:t>
      </w:r>
      <w:r w:rsidR="00246383" w:rsidRPr="008F330C">
        <w:rPr>
          <w:sz w:val="20"/>
          <w:szCs w:val="20"/>
        </w:rPr>
        <w:t xml:space="preserve">nr. 17 </w:t>
      </w:r>
      <w:r w:rsidR="0079558F" w:rsidRPr="008F330C">
        <w:rPr>
          <w:sz w:val="20"/>
          <w:szCs w:val="20"/>
        </w:rPr>
        <w:t>ikke er relevant for virksomheden</w:t>
      </w:r>
      <w:r w:rsidR="00246383" w:rsidRPr="008F330C">
        <w:rPr>
          <w:sz w:val="20"/>
          <w:szCs w:val="20"/>
        </w:rPr>
        <w:t>, da dette vilkår omhandler indretning</w:t>
      </w:r>
      <w:r w:rsidR="0079558F" w:rsidRPr="008F330C">
        <w:rPr>
          <w:sz w:val="20"/>
          <w:szCs w:val="20"/>
        </w:rPr>
        <w:t xml:space="preserve"> og aktiviteter, som ikke er relevante for den konkrete virksomhed.</w:t>
      </w:r>
    </w:p>
    <w:p w14:paraId="571B920A" w14:textId="77777777" w:rsidR="009356B7" w:rsidRPr="008F330C" w:rsidRDefault="009356B7" w:rsidP="00CA30CE">
      <w:pPr>
        <w:jc w:val="left"/>
        <w:rPr>
          <w:sz w:val="20"/>
          <w:szCs w:val="20"/>
        </w:rPr>
      </w:pPr>
    </w:p>
    <w:p w14:paraId="57BE6ABD" w14:textId="77777777" w:rsidR="00531FFB" w:rsidRPr="008F330C" w:rsidRDefault="0048268D" w:rsidP="00CA30CE">
      <w:pPr>
        <w:jc w:val="left"/>
        <w:rPr>
          <w:sz w:val="20"/>
          <w:szCs w:val="20"/>
        </w:rPr>
      </w:pPr>
      <w:r w:rsidRPr="008F330C">
        <w:rPr>
          <w:sz w:val="20"/>
          <w:szCs w:val="20"/>
        </w:rPr>
        <w:t xml:space="preserve">Udover standardvilkårene er der sat </w:t>
      </w:r>
      <w:r w:rsidR="00EC4C1E" w:rsidRPr="008F330C">
        <w:rPr>
          <w:sz w:val="20"/>
          <w:szCs w:val="20"/>
        </w:rPr>
        <w:t xml:space="preserve">yderligere </w:t>
      </w:r>
      <w:r w:rsidRPr="008F330C">
        <w:rPr>
          <w:sz w:val="20"/>
          <w:szCs w:val="20"/>
        </w:rPr>
        <w:t>vilkår for virksomhedens</w:t>
      </w:r>
      <w:r w:rsidR="00EC4C1E" w:rsidRPr="008F330C">
        <w:rPr>
          <w:sz w:val="20"/>
          <w:szCs w:val="20"/>
        </w:rPr>
        <w:t xml:space="preserve"> drift samt vilkår til det</w:t>
      </w:r>
      <w:r w:rsidRPr="008F330C">
        <w:rPr>
          <w:sz w:val="20"/>
          <w:szCs w:val="20"/>
        </w:rPr>
        <w:t xml:space="preserve"> maksimale støjbidrag i omgivelserne</w:t>
      </w:r>
      <w:r w:rsidR="009356B7" w:rsidRPr="008F330C">
        <w:rPr>
          <w:sz w:val="20"/>
          <w:szCs w:val="20"/>
        </w:rPr>
        <w:t xml:space="preserve"> (virksomheden har udarbejdet en støjrapport der viser, at virksomheden kan drives mellem 7-18 på hverdage). S</w:t>
      </w:r>
      <w:r w:rsidRPr="008F330C">
        <w:rPr>
          <w:sz w:val="20"/>
          <w:szCs w:val="20"/>
        </w:rPr>
        <w:t>ammen sikrer vilkårene</w:t>
      </w:r>
      <w:r w:rsidR="00531FFB" w:rsidRPr="008F330C">
        <w:rPr>
          <w:sz w:val="20"/>
          <w:szCs w:val="20"/>
        </w:rPr>
        <w:t>,</w:t>
      </w:r>
      <w:r w:rsidRPr="008F330C">
        <w:rPr>
          <w:sz w:val="20"/>
          <w:szCs w:val="20"/>
        </w:rPr>
        <w:t xml:space="preserve"> at virksomheden vil kunne drives på stedet uden væsentlige gener i omgivelserne, idet Miljøstyrelsens vejledende grænseværdier for luftforurenin</w:t>
      </w:r>
      <w:r w:rsidR="00531FFB" w:rsidRPr="008F330C">
        <w:rPr>
          <w:sz w:val="20"/>
          <w:szCs w:val="20"/>
        </w:rPr>
        <w:t>g, støj mv. vil være overholdt.</w:t>
      </w:r>
    </w:p>
    <w:p w14:paraId="3F11BE16" w14:textId="77777777" w:rsidR="00531FFB" w:rsidRPr="008F330C" w:rsidRDefault="00531FFB" w:rsidP="0048268D">
      <w:pPr>
        <w:jc w:val="left"/>
        <w:rPr>
          <w:sz w:val="20"/>
          <w:szCs w:val="20"/>
        </w:rPr>
      </w:pPr>
    </w:p>
    <w:p w14:paraId="26B61B46" w14:textId="77777777" w:rsidR="00F326E6" w:rsidRPr="008F330C" w:rsidRDefault="00F326E6" w:rsidP="0048268D">
      <w:pPr>
        <w:jc w:val="left"/>
        <w:rPr>
          <w:sz w:val="20"/>
          <w:szCs w:val="20"/>
        </w:rPr>
      </w:pPr>
      <w:r w:rsidRPr="008F330C">
        <w:rPr>
          <w:sz w:val="20"/>
          <w:szCs w:val="20"/>
        </w:rPr>
        <w:t>Norddjurs Kommune vurderer, at driften af det ansøgte vil kunne drives uden væsentlige gener for omgivelserne, når driften sker i overensstemmelse med miljøgodkendelsen.</w:t>
      </w:r>
    </w:p>
    <w:p w14:paraId="334118A2" w14:textId="77777777" w:rsidR="00A84280" w:rsidRPr="008F330C" w:rsidRDefault="00A84280" w:rsidP="0048268D">
      <w:pPr>
        <w:jc w:val="left"/>
        <w:rPr>
          <w:sz w:val="20"/>
          <w:szCs w:val="20"/>
        </w:rPr>
      </w:pPr>
    </w:p>
    <w:p w14:paraId="635ACE46" w14:textId="77777777" w:rsidR="00A84280" w:rsidRPr="008F330C" w:rsidRDefault="00A84280" w:rsidP="0048268D">
      <w:pPr>
        <w:jc w:val="left"/>
        <w:rPr>
          <w:sz w:val="20"/>
          <w:szCs w:val="20"/>
        </w:rPr>
      </w:pPr>
    </w:p>
    <w:p w14:paraId="2DA841F3" w14:textId="77777777" w:rsidR="00246383" w:rsidRPr="008F330C" w:rsidRDefault="00246383" w:rsidP="0048268D">
      <w:pPr>
        <w:jc w:val="left"/>
        <w:rPr>
          <w:sz w:val="20"/>
          <w:szCs w:val="20"/>
        </w:rPr>
      </w:pPr>
    </w:p>
    <w:p w14:paraId="2AF6DE0C" w14:textId="77777777" w:rsidR="00793C72" w:rsidRPr="008F330C" w:rsidRDefault="00793C72" w:rsidP="0048268D">
      <w:pPr>
        <w:ind w:left="0"/>
        <w:jc w:val="left"/>
        <w:rPr>
          <w:b/>
          <w:bCs/>
          <w:sz w:val="20"/>
          <w:szCs w:val="20"/>
          <w:highlight w:val="yellow"/>
        </w:rPr>
      </w:pPr>
    </w:p>
    <w:p w14:paraId="5BB132DF" w14:textId="77777777" w:rsidR="00BA6150" w:rsidRPr="008F330C" w:rsidRDefault="00BA6150" w:rsidP="00F326E6">
      <w:pPr>
        <w:jc w:val="left"/>
        <w:rPr>
          <w:rFonts w:cs="Arial"/>
          <w:b/>
          <w:bCs/>
          <w:caps/>
          <w:kern w:val="32"/>
          <w:sz w:val="20"/>
          <w:szCs w:val="20"/>
        </w:rPr>
      </w:pPr>
    </w:p>
    <w:p w14:paraId="106A8BA2" w14:textId="77777777" w:rsidR="00290717" w:rsidRPr="008F330C" w:rsidRDefault="00290717" w:rsidP="00F326E6">
      <w:pPr>
        <w:jc w:val="left"/>
        <w:rPr>
          <w:rFonts w:cs="Arial"/>
          <w:b/>
          <w:bCs/>
          <w:caps/>
          <w:kern w:val="32"/>
          <w:sz w:val="20"/>
          <w:szCs w:val="20"/>
        </w:rPr>
      </w:pPr>
    </w:p>
    <w:p w14:paraId="37F97DEA" w14:textId="77777777" w:rsidR="0019255E" w:rsidRPr="008F330C" w:rsidRDefault="0019255E" w:rsidP="00F326E6">
      <w:pPr>
        <w:pStyle w:val="Overskrift1"/>
        <w:jc w:val="left"/>
        <w:rPr>
          <w:sz w:val="20"/>
          <w:szCs w:val="20"/>
        </w:rPr>
      </w:pPr>
      <w:bookmarkStart w:id="3" w:name="_Toc527456359"/>
      <w:r w:rsidRPr="008F330C">
        <w:rPr>
          <w:sz w:val="20"/>
          <w:szCs w:val="20"/>
        </w:rPr>
        <w:t>GODKENDELSEN</w:t>
      </w:r>
      <w:bookmarkEnd w:id="3"/>
    </w:p>
    <w:p w14:paraId="796038DF" w14:textId="77777777" w:rsidR="00621868" w:rsidRPr="008F330C" w:rsidRDefault="00621868" w:rsidP="00F326E6">
      <w:pPr>
        <w:autoSpaceDE w:val="0"/>
        <w:autoSpaceDN w:val="0"/>
        <w:adjustRightInd w:val="0"/>
        <w:ind w:left="432" w:firstLine="872"/>
        <w:jc w:val="left"/>
        <w:rPr>
          <w:rFonts w:cs="Georgia"/>
          <w:sz w:val="20"/>
          <w:szCs w:val="20"/>
        </w:rPr>
      </w:pPr>
    </w:p>
    <w:p w14:paraId="7B72AC0F" w14:textId="77777777" w:rsidR="003E78F6" w:rsidRPr="008F330C" w:rsidRDefault="00CE4B04" w:rsidP="00F326E6">
      <w:pPr>
        <w:jc w:val="left"/>
        <w:rPr>
          <w:sz w:val="20"/>
          <w:szCs w:val="20"/>
        </w:rPr>
      </w:pPr>
      <w:r w:rsidRPr="008F330C">
        <w:rPr>
          <w:bCs/>
          <w:sz w:val="20"/>
          <w:szCs w:val="20"/>
        </w:rPr>
        <w:t>På grundlag af oplysninger i ansøgningsmaterialet</w:t>
      </w:r>
      <w:r w:rsidR="009140C9" w:rsidRPr="008F330C">
        <w:rPr>
          <w:bCs/>
          <w:sz w:val="20"/>
          <w:szCs w:val="20"/>
        </w:rPr>
        <w:t xml:space="preserve"> </w:t>
      </w:r>
      <w:r w:rsidRPr="008F330C">
        <w:rPr>
          <w:bCs/>
          <w:sz w:val="20"/>
          <w:szCs w:val="20"/>
        </w:rPr>
        <w:t xml:space="preserve">meddeler </w:t>
      </w:r>
      <w:r w:rsidR="003E78F6" w:rsidRPr="008F330C">
        <w:rPr>
          <w:bCs/>
          <w:sz w:val="20"/>
          <w:szCs w:val="20"/>
        </w:rPr>
        <w:t>Erhverv</w:t>
      </w:r>
      <w:r w:rsidRPr="008F330C">
        <w:rPr>
          <w:bCs/>
          <w:sz w:val="20"/>
          <w:szCs w:val="20"/>
        </w:rPr>
        <w:t>- og miljøafdelingen</w:t>
      </w:r>
      <w:r w:rsidRPr="008F330C">
        <w:rPr>
          <w:sz w:val="20"/>
          <w:szCs w:val="20"/>
        </w:rPr>
        <w:t xml:space="preserve"> i Norddjurs Kommune på Miljø- og Teknikud</w:t>
      </w:r>
      <w:r w:rsidR="003E78F6" w:rsidRPr="008F330C">
        <w:rPr>
          <w:sz w:val="20"/>
          <w:szCs w:val="20"/>
        </w:rPr>
        <w:t>valgets vegne denne godkendelse.</w:t>
      </w:r>
    </w:p>
    <w:p w14:paraId="793FAEC3" w14:textId="77777777" w:rsidR="003E78F6" w:rsidRPr="008F330C" w:rsidRDefault="003E78F6" w:rsidP="00F326E6">
      <w:pPr>
        <w:jc w:val="left"/>
        <w:rPr>
          <w:sz w:val="20"/>
          <w:szCs w:val="20"/>
        </w:rPr>
      </w:pPr>
    </w:p>
    <w:p w14:paraId="1B205DA9" w14:textId="77777777" w:rsidR="00CE4B04" w:rsidRPr="008F330C" w:rsidRDefault="00CE4B04" w:rsidP="00F326E6">
      <w:pPr>
        <w:jc w:val="left"/>
        <w:rPr>
          <w:bCs/>
          <w:sz w:val="20"/>
          <w:szCs w:val="20"/>
        </w:rPr>
      </w:pPr>
      <w:r w:rsidRPr="008F330C">
        <w:rPr>
          <w:bCs/>
          <w:sz w:val="20"/>
          <w:szCs w:val="20"/>
        </w:rPr>
        <w:t>Godkendelse</w:t>
      </w:r>
      <w:r w:rsidR="003E78F6" w:rsidRPr="008F330C">
        <w:rPr>
          <w:bCs/>
          <w:sz w:val="20"/>
          <w:szCs w:val="20"/>
        </w:rPr>
        <w:t>n</w:t>
      </w:r>
      <w:r w:rsidRPr="008F330C">
        <w:rPr>
          <w:bCs/>
          <w:sz w:val="20"/>
          <w:szCs w:val="20"/>
        </w:rPr>
        <w:t xml:space="preserve"> gives under forudsætning af, at nedenstående vilkår i godkendelsen overholdes.</w:t>
      </w:r>
    </w:p>
    <w:p w14:paraId="43B5E8BF" w14:textId="77777777" w:rsidR="009140C9" w:rsidRPr="008F330C" w:rsidRDefault="009140C9" w:rsidP="00F326E6">
      <w:pPr>
        <w:jc w:val="left"/>
        <w:rPr>
          <w:sz w:val="20"/>
          <w:szCs w:val="20"/>
        </w:rPr>
      </w:pPr>
    </w:p>
    <w:p w14:paraId="34AEC4C0" w14:textId="77777777" w:rsidR="00CE4B04" w:rsidRPr="008F330C" w:rsidRDefault="00CE4B04" w:rsidP="00F326E6">
      <w:pPr>
        <w:jc w:val="left"/>
        <w:rPr>
          <w:sz w:val="20"/>
          <w:szCs w:val="20"/>
        </w:rPr>
      </w:pPr>
      <w:r w:rsidRPr="008F330C">
        <w:rPr>
          <w:sz w:val="20"/>
          <w:szCs w:val="20"/>
        </w:rPr>
        <w:lastRenderedPageBreak/>
        <w:t xml:space="preserve">Godkendelsen gives i henhold til miljøbeskyttelsesloven (lov bekendtgørelse nr. </w:t>
      </w:r>
      <w:r w:rsidR="00EC4C1E" w:rsidRPr="008F330C">
        <w:rPr>
          <w:rFonts w:cs="Tahoma"/>
          <w:bCs/>
          <w:sz w:val="20"/>
          <w:szCs w:val="20"/>
          <w:shd w:val="clear" w:color="auto" w:fill="FFFFFF"/>
        </w:rPr>
        <w:t xml:space="preserve">1121 af </w:t>
      </w:r>
      <w:r w:rsidR="003E78F6" w:rsidRPr="008F330C">
        <w:rPr>
          <w:rFonts w:cs="Tahoma"/>
          <w:bCs/>
          <w:sz w:val="20"/>
          <w:szCs w:val="20"/>
          <w:shd w:val="clear" w:color="auto" w:fill="FFFFFF"/>
        </w:rPr>
        <w:t>3. september 2018</w:t>
      </w:r>
      <w:r w:rsidRPr="008F330C">
        <w:rPr>
          <w:sz w:val="20"/>
          <w:szCs w:val="20"/>
        </w:rPr>
        <w:t xml:space="preserve">) og omfatter kun de miljømæssige forhold, der reguleres af denne lov. </w:t>
      </w:r>
    </w:p>
    <w:p w14:paraId="2FBEB9AA" w14:textId="77777777" w:rsidR="00CE4B04" w:rsidRPr="008F330C" w:rsidRDefault="00CE4B04" w:rsidP="00F326E6">
      <w:pPr>
        <w:pStyle w:val="Negativindryk"/>
        <w:ind w:firstLine="0"/>
        <w:jc w:val="left"/>
      </w:pPr>
    </w:p>
    <w:p w14:paraId="42E58646" w14:textId="57546D65" w:rsidR="00CE4B04" w:rsidRPr="008F330C" w:rsidRDefault="00CE4B04" w:rsidP="00F326E6">
      <w:pPr>
        <w:pStyle w:val="Negativindryk"/>
        <w:ind w:left="1077" w:firstLine="0"/>
        <w:jc w:val="left"/>
      </w:pPr>
      <w:r w:rsidRPr="008F330C">
        <w:t>Det er en forudsætning for godkendelsen, at de vilkår, der er anført nedenfor, overholdes straks fra start af drift</w:t>
      </w:r>
      <w:r w:rsidR="007A3765" w:rsidRPr="008F330C">
        <w:t>en</w:t>
      </w:r>
      <w:r w:rsidRPr="008F330C">
        <w:t xml:space="preserve"> herunder i indkøringsperioden.</w:t>
      </w:r>
    </w:p>
    <w:p w14:paraId="7A5D0B42" w14:textId="77777777" w:rsidR="00CE4B04" w:rsidRPr="008F330C" w:rsidRDefault="00CE4B04" w:rsidP="00F326E6">
      <w:pPr>
        <w:jc w:val="left"/>
        <w:rPr>
          <w:sz w:val="20"/>
          <w:szCs w:val="20"/>
        </w:rPr>
      </w:pPr>
    </w:p>
    <w:p w14:paraId="5E85EF64" w14:textId="77777777" w:rsidR="00CE4B04" w:rsidRPr="008F330C" w:rsidRDefault="00CE4B04" w:rsidP="00F326E6">
      <w:pPr>
        <w:jc w:val="left"/>
        <w:rPr>
          <w:sz w:val="20"/>
          <w:szCs w:val="20"/>
        </w:rPr>
      </w:pPr>
      <w:r w:rsidRPr="008F330C">
        <w:rPr>
          <w:sz w:val="20"/>
          <w:szCs w:val="20"/>
        </w:rPr>
        <w:t>Hvis indretning eller drift ændres i forhold til det godkendte, skal dette i god tid meddeles godkendelses- og tilsynsmyndigheden. Godkendelsesmyndigheden tager stilling til, om ændringen er godkendelsespligtig.</w:t>
      </w:r>
    </w:p>
    <w:p w14:paraId="533DB874" w14:textId="77777777" w:rsidR="00CE4B04" w:rsidRPr="008F330C" w:rsidRDefault="00CE4B04" w:rsidP="00F326E6">
      <w:pPr>
        <w:jc w:val="left"/>
        <w:rPr>
          <w:sz w:val="20"/>
          <w:szCs w:val="20"/>
        </w:rPr>
      </w:pPr>
    </w:p>
    <w:p w14:paraId="01DA0DEA" w14:textId="77777777" w:rsidR="00CE4B04" w:rsidRPr="008F330C" w:rsidRDefault="00CE4B04" w:rsidP="00F326E6">
      <w:pPr>
        <w:jc w:val="left"/>
        <w:rPr>
          <w:sz w:val="20"/>
          <w:szCs w:val="20"/>
        </w:rPr>
      </w:pPr>
      <w:r w:rsidRPr="008F330C">
        <w:rPr>
          <w:sz w:val="20"/>
          <w:szCs w:val="20"/>
        </w:rPr>
        <w:t xml:space="preserve">Norddjurs Kommune er både godkendelses- og tilsynsmyndighed for virksomheden. Tilsynet udføres af </w:t>
      </w:r>
      <w:r w:rsidR="009E233D" w:rsidRPr="008F330C">
        <w:rPr>
          <w:sz w:val="20"/>
          <w:szCs w:val="20"/>
        </w:rPr>
        <w:t>Erhverv</w:t>
      </w:r>
      <w:r w:rsidRPr="008F330C">
        <w:rPr>
          <w:sz w:val="20"/>
          <w:szCs w:val="20"/>
        </w:rPr>
        <w:t>- og miljøafdelingen.</w:t>
      </w:r>
    </w:p>
    <w:p w14:paraId="25548055" w14:textId="77777777" w:rsidR="00AE1B49" w:rsidRPr="008F330C" w:rsidRDefault="00AE1B49" w:rsidP="00F326E6">
      <w:pPr>
        <w:jc w:val="left"/>
        <w:rPr>
          <w:sz w:val="20"/>
          <w:szCs w:val="20"/>
          <w:highlight w:val="yellow"/>
        </w:rPr>
      </w:pPr>
    </w:p>
    <w:p w14:paraId="35CC0ACF" w14:textId="77777777" w:rsidR="00EC7072" w:rsidRPr="008F330C" w:rsidRDefault="00EC7072" w:rsidP="00F326E6">
      <w:pPr>
        <w:ind w:left="0"/>
        <w:jc w:val="left"/>
        <w:rPr>
          <w:color w:val="0000FF"/>
          <w:sz w:val="20"/>
          <w:szCs w:val="20"/>
          <w:highlight w:val="yellow"/>
        </w:rPr>
      </w:pPr>
    </w:p>
    <w:p w14:paraId="6FC76E14" w14:textId="77777777" w:rsidR="00955950" w:rsidRPr="008F330C" w:rsidRDefault="005E0948" w:rsidP="00F326E6">
      <w:pPr>
        <w:pStyle w:val="Overskrift2"/>
        <w:jc w:val="left"/>
        <w:rPr>
          <w:b w:val="0"/>
          <w:sz w:val="20"/>
          <w:szCs w:val="20"/>
        </w:rPr>
      </w:pPr>
      <w:bookmarkStart w:id="4" w:name="_Toc527456360"/>
      <w:r w:rsidRPr="008F330C">
        <w:rPr>
          <w:sz w:val="20"/>
          <w:szCs w:val="20"/>
        </w:rPr>
        <w:t>RISIKOFORHOLD</w:t>
      </w:r>
      <w:bookmarkEnd w:id="4"/>
    </w:p>
    <w:p w14:paraId="50D6EF06" w14:textId="77777777" w:rsidR="009B424F" w:rsidRPr="008F330C" w:rsidRDefault="009B424F" w:rsidP="00F326E6">
      <w:pPr>
        <w:jc w:val="left"/>
        <w:rPr>
          <w:sz w:val="20"/>
          <w:szCs w:val="20"/>
        </w:rPr>
      </w:pPr>
      <w:r w:rsidRPr="008F330C">
        <w:rPr>
          <w:sz w:val="20"/>
          <w:szCs w:val="20"/>
        </w:rPr>
        <w:t>Anlægget er ikke omfattet af</w:t>
      </w:r>
      <w:r w:rsidR="00AA3012" w:rsidRPr="008F330C">
        <w:rPr>
          <w:sz w:val="20"/>
          <w:szCs w:val="20"/>
        </w:rPr>
        <w:t xml:space="preserve"> ”</w:t>
      </w:r>
      <w:r w:rsidR="00AA3012" w:rsidRPr="008F330C">
        <w:rPr>
          <w:rFonts w:cs="Tahoma"/>
          <w:color w:val="000000"/>
          <w:sz w:val="20"/>
          <w:szCs w:val="20"/>
          <w:shd w:val="clear" w:color="auto" w:fill="FFFFFF"/>
        </w:rPr>
        <w:t xml:space="preserve">Bekendtgørelse om kontrol med risikoen for større uheld med farlige stoffer”, nr. </w:t>
      </w:r>
      <w:r w:rsidR="00AA3012" w:rsidRPr="008F330C">
        <w:rPr>
          <w:rFonts w:cs="Tahoma"/>
          <w:bCs/>
          <w:color w:val="000000"/>
          <w:sz w:val="20"/>
          <w:szCs w:val="20"/>
          <w:shd w:val="clear" w:color="auto" w:fill="FFFFFF"/>
        </w:rPr>
        <w:t>372 af 25. april 2016</w:t>
      </w:r>
      <w:r w:rsidRPr="008F330C">
        <w:rPr>
          <w:sz w:val="20"/>
          <w:szCs w:val="20"/>
        </w:rPr>
        <w:t>.</w:t>
      </w:r>
    </w:p>
    <w:p w14:paraId="609C9976" w14:textId="77777777" w:rsidR="00AA3012" w:rsidRPr="008F330C" w:rsidRDefault="00AA3012" w:rsidP="00F326E6">
      <w:pPr>
        <w:jc w:val="left"/>
        <w:rPr>
          <w:sz w:val="20"/>
          <w:szCs w:val="20"/>
        </w:rPr>
      </w:pPr>
    </w:p>
    <w:p w14:paraId="72B82D5D" w14:textId="77777777" w:rsidR="00AF790E" w:rsidRPr="008F330C" w:rsidRDefault="00AF790E" w:rsidP="00F326E6">
      <w:pPr>
        <w:jc w:val="left"/>
        <w:rPr>
          <w:color w:val="FF0000"/>
          <w:sz w:val="20"/>
          <w:szCs w:val="20"/>
          <w:highlight w:val="yellow"/>
        </w:rPr>
      </w:pPr>
    </w:p>
    <w:p w14:paraId="1EB13F66" w14:textId="77777777" w:rsidR="0089773F" w:rsidRPr="008F330C" w:rsidRDefault="00426C0E" w:rsidP="00F326E6">
      <w:pPr>
        <w:pStyle w:val="Overskrift2"/>
        <w:jc w:val="left"/>
        <w:rPr>
          <w:sz w:val="20"/>
          <w:szCs w:val="20"/>
        </w:rPr>
      </w:pPr>
      <w:bookmarkStart w:id="5" w:name="_Toc367955877"/>
      <w:bookmarkStart w:id="6" w:name="_Toc527456361"/>
      <w:r w:rsidRPr="008F330C">
        <w:rPr>
          <w:sz w:val="20"/>
          <w:szCs w:val="20"/>
        </w:rPr>
        <w:t>VVM-bekendtgø</w:t>
      </w:r>
      <w:r w:rsidR="0089773F" w:rsidRPr="008F330C">
        <w:rPr>
          <w:sz w:val="20"/>
          <w:szCs w:val="20"/>
        </w:rPr>
        <w:t>relsen</w:t>
      </w:r>
      <w:bookmarkEnd w:id="5"/>
      <w:bookmarkEnd w:id="6"/>
    </w:p>
    <w:p w14:paraId="10D9F437" w14:textId="77777777" w:rsidR="00511C94" w:rsidRPr="008F330C" w:rsidRDefault="00511C94" w:rsidP="00511C94">
      <w:pPr>
        <w:jc w:val="left"/>
        <w:rPr>
          <w:sz w:val="20"/>
          <w:szCs w:val="20"/>
        </w:rPr>
      </w:pPr>
      <w:r w:rsidRPr="008F330C">
        <w:rPr>
          <w:sz w:val="20"/>
          <w:szCs w:val="20"/>
        </w:rPr>
        <w:t xml:space="preserve">Anlægget er omfattet af Bilag 2, punkt </w:t>
      </w:r>
      <w:r w:rsidR="00B25267" w:rsidRPr="008F330C">
        <w:rPr>
          <w:sz w:val="20"/>
          <w:szCs w:val="20"/>
        </w:rPr>
        <w:t>11b ”Anlæg til bortskaffelse af affald</w:t>
      </w:r>
      <w:r w:rsidRPr="008F330C">
        <w:rPr>
          <w:sz w:val="20"/>
          <w:szCs w:val="20"/>
        </w:rPr>
        <w:t>” i ”Beke</w:t>
      </w:r>
      <w:r w:rsidR="00B25267" w:rsidRPr="008F330C">
        <w:rPr>
          <w:sz w:val="20"/>
          <w:szCs w:val="20"/>
        </w:rPr>
        <w:t>ndtgørelse af lov om miljøvurde</w:t>
      </w:r>
      <w:r w:rsidRPr="008F330C">
        <w:rPr>
          <w:sz w:val="20"/>
          <w:szCs w:val="20"/>
        </w:rPr>
        <w:t xml:space="preserve">ring af planer og programmer og af konkrete projekter” (bekendtgørelse nr. 448 af 10. maj 2017). </w:t>
      </w:r>
    </w:p>
    <w:p w14:paraId="147A9263" w14:textId="77777777" w:rsidR="00511C94" w:rsidRPr="008F330C" w:rsidRDefault="00511C94" w:rsidP="00511C94">
      <w:pPr>
        <w:jc w:val="left"/>
        <w:rPr>
          <w:sz w:val="20"/>
          <w:szCs w:val="20"/>
        </w:rPr>
      </w:pPr>
    </w:p>
    <w:p w14:paraId="3D4EA07B" w14:textId="77777777" w:rsidR="00511C94" w:rsidRPr="008F330C" w:rsidRDefault="00511C94" w:rsidP="00511C94">
      <w:pPr>
        <w:jc w:val="left"/>
        <w:rPr>
          <w:sz w:val="20"/>
          <w:szCs w:val="20"/>
        </w:rPr>
      </w:pPr>
      <w:r w:rsidRPr="008F330C">
        <w:rPr>
          <w:sz w:val="20"/>
          <w:szCs w:val="20"/>
        </w:rPr>
        <w:t xml:space="preserve">På baggrund af anmeldelsen har Norddjurs Kommune vurderet, at projektet ikke er omfattet af krav om miljøvurdering. Ved vurderingen har Norddjurs Kommune taget hensyn til kriterierne i bilag 6 i ovennævnte bekendtgørelse. </w:t>
      </w:r>
    </w:p>
    <w:p w14:paraId="0C6F5139" w14:textId="77777777" w:rsidR="00511C94" w:rsidRPr="008F330C" w:rsidRDefault="00511C94" w:rsidP="00511C94">
      <w:pPr>
        <w:jc w:val="left"/>
        <w:rPr>
          <w:sz w:val="20"/>
          <w:szCs w:val="20"/>
        </w:rPr>
      </w:pPr>
    </w:p>
    <w:p w14:paraId="258BB693" w14:textId="50E934AD" w:rsidR="001B6C58" w:rsidRPr="008F330C" w:rsidRDefault="00511C94" w:rsidP="00511C94">
      <w:pPr>
        <w:jc w:val="left"/>
        <w:rPr>
          <w:sz w:val="20"/>
          <w:szCs w:val="20"/>
        </w:rPr>
      </w:pPr>
      <w:r w:rsidRPr="008F330C">
        <w:rPr>
          <w:sz w:val="20"/>
          <w:szCs w:val="20"/>
        </w:rPr>
        <w:t xml:space="preserve">Afgørelsen om at der ikke skal udarbejdes en miljøvurdering kan ses i denne godkendelses </w:t>
      </w:r>
      <w:r w:rsidR="00D47627" w:rsidRPr="008F330C">
        <w:rPr>
          <w:sz w:val="20"/>
          <w:szCs w:val="20"/>
        </w:rPr>
        <w:t>bilag 3</w:t>
      </w:r>
      <w:r w:rsidRPr="008F330C">
        <w:rPr>
          <w:sz w:val="20"/>
          <w:szCs w:val="20"/>
        </w:rPr>
        <w:t>.</w:t>
      </w:r>
    </w:p>
    <w:p w14:paraId="7BE7E816" w14:textId="77777777" w:rsidR="00511C94" w:rsidRPr="008F330C" w:rsidRDefault="00511C94" w:rsidP="00511C94">
      <w:pPr>
        <w:jc w:val="left"/>
        <w:rPr>
          <w:sz w:val="20"/>
          <w:szCs w:val="20"/>
        </w:rPr>
      </w:pPr>
    </w:p>
    <w:p w14:paraId="0ABF8729" w14:textId="77777777" w:rsidR="00511C94" w:rsidRPr="008F330C" w:rsidRDefault="00511C94" w:rsidP="00511C94">
      <w:pPr>
        <w:jc w:val="left"/>
        <w:rPr>
          <w:color w:val="FF0000"/>
          <w:sz w:val="20"/>
          <w:szCs w:val="20"/>
          <w:highlight w:val="yellow"/>
        </w:rPr>
      </w:pPr>
    </w:p>
    <w:p w14:paraId="70B0EA69" w14:textId="77777777" w:rsidR="00AE1B49" w:rsidRPr="008F330C" w:rsidRDefault="00AE1B49" w:rsidP="00F326E6">
      <w:pPr>
        <w:pStyle w:val="Overskrift2"/>
        <w:jc w:val="left"/>
        <w:rPr>
          <w:sz w:val="20"/>
          <w:szCs w:val="20"/>
        </w:rPr>
      </w:pPr>
      <w:bookmarkStart w:id="7" w:name="_Toc527456362"/>
      <w:r w:rsidRPr="008F330C">
        <w:rPr>
          <w:sz w:val="20"/>
          <w:szCs w:val="20"/>
        </w:rPr>
        <w:t>Natura 2000-områder</w:t>
      </w:r>
      <w:bookmarkEnd w:id="7"/>
    </w:p>
    <w:tbl>
      <w:tblPr>
        <w:tblW w:w="0" w:type="auto"/>
        <w:tblInd w:w="1101" w:type="dxa"/>
        <w:tblLook w:val="04A0" w:firstRow="1" w:lastRow="0" w:firstColumn="1" w:lastColumn="0" w:noHBand="0" w:noVBand="1"/>
      </w:tblPr>
      <w:tblGrid>
        <w:gridCol w:w="5463"/>
        <w:gridCol w:w="1959"/>
      </w:tblGrid>
      <w:tr w:rsidR="0084359D" w:rsidRPr="008F330C" w14:paraId="5736C928" w14:textId="77777777" w:rsidTr="005D6178">
        <w:tc>
          <w:tcPr>
            <w:tcW w:w="5463" w:type="dxa"/>
            <w:tcBorders>
              <w:bottom w:val="single" w:sz="4" w:space="0" w:color="auto"/>
            </w:tcBorders>
            <w:vAlign w:val="center"/>
          </w:tcPr>
          <w:p w14:paraId="4E1DB907" w14:textId="77777777" w:rsidR="0084359D" w:rsidRPr="008F330C" w:rsidRDefault="0084359D" w:rsidP="005D6178">
            <w:pPr>
              <w:ind w:left="0"/>
              <w:jc w:val="left"/>
              <w:rPr>
                <w:color w:val="FF0000"/>
                <w:sz w:val="20"/>
                <w:szCs w:val="20"/>
              </w:rPr>
            </w:pPr>
            <w:r w:rsidRPr="008F330C">
              <w:rPr>
                <w:sz w:val="20"/>
                <w:szCs w:val="20"/>
              </w:rPr>
              <w:t>Nærmeste Natura 2000-områder er:</w:t>
            </w:r>
          </w:p>
        </w:tc>
        <w:tc>
          <w:tcPr>
            <w:tcW w:w="1959" w:type="dxa"/>
            <w:tcBorders>
              <w:bottom w:val="single" w:sz="4" w:space="0" w:color="auto"/>
            </w:tcBorders>
            <w:vAlign w:val="center"/>
          </w:tcPr>
          <w:p w14:paraId="6550172F" w14:textId="77777777" w:rsidR="0084359D" w:rsidRPr="008F330C" w:rsidRDefault="0084359D" w:rsidP="005D6178">
            <w:pPr>
              <w:jc w:val="left"/>
              <w:rPr>
                <w:color w:val="FF0000"/>
                <w:sz w:val="20"/>
                <w:szCs w:val="20"/>
              </w:rPr>
            </w:pPr>
          </w:p>
          <w:p w14:paraId="4C965784" w14:textId="77777777" w:rsidR="0084359D" w:rsidRPr="008F330C" w:rsidRDefault="0084359D" w:rsidP="005D6178">
            <w:pPr>
              <w:jc w:val="left"/>
              <w:rPr>
                <w:color w:val="FF0000"/>
                <w:sz w:val="20"/>
                <w:szCs w:val="20"/>
              </w:rPr>
            </w:pPr>
          </w:p>
          <w:p w14:paraId="3EA83CF1" w14:textId="77777777" w:rsidR="0084359D" w:rsidRPr="008F330C" w:rsidRDefault="0084359D" w:rsidP="005D6178">
            <w:pPr>
              <w:jc w:val="left"/>
              <w:rPr>
                <w:color w:val="FF0000"/>
                <w:sz w:val="20"/>
                <w:szCs w:val="20"/>
              </w:rPr>
            </w:pPr>
            <w:r w:rsidRPr="008F330C">
              <w:rPr>
                <w:sz w:val="20"/>
                <w:szCs w:val="20"/>
              </w:rPr>
              <w:t>afstand</w:t>
            </w:r>
          </w:p>
        </w:tc>
      </w:tr>
      <w:tr w:rsidR="0084359D" w:rsidRPr="008F330C" w14:paraId="27D33C29" w14:textId="77777777" w:rsidTr="005D6178">
        <w:tc>
          <w:tcPr>
            <w:tcW w:w="5463" w:type="dxa"/>
            <w:tcBorders>
              <w:top w:val="single" w:sz="4" w:space="0" w:color="auto"/>
            </w:tcBorders>
          </w:tcPr>
          <w:p w14:paraId="6BCFFB0A" w14:textId="77777777" w:rsidR="0084359D" w:rsidRPr="008F330C" w:rsidRDefault="0084359D" w:rsidP="005D6178">
            <w:pPr>
              <w:ind w:left="0"/>
              <w:jc w:val="left"/>
              <w:rPr>
                <w:sz w:val="20"/>
                <w:szCs w:val="20"/>
              </w:rPr>
            </w:pPr>
            <w:r w:rsidRPr="008F330C">
              <w:rPr>
                <w:sz w:val="20"/>
                <w:szCs w:val="20"/>
              </w:rPr>
              <w:t>- EF-fuglebeskyttelsesområde F15 Ålborg Bugt, østlige del</w:t>
            </w:r>
          </w:p>
          <w:p w14:paraId="24DEA3F9" w14:textId="77777777" w:rsidR="0084359D" w:rsidRPr="008F330C" w:rsidRDefault="0084359D" w:rsidP="005D6178">
            <w:pPr>
              <w:ind w:left="0"/>
              <w:jc w:val="left"/>
              <w:rPr>
                <w:sz w:val="20"/>
                <w:szCs w:val="20"/>
              </w:rPr>
            </w:pPr>
          </w:p>
        </w:tc>
        <w:tc>
          <w:tcPr>
            <w:tcW w:w="1959" w:type="dxa"/>
            <w:tcBorders>
              <w:top w:val="single" w:sz="4" w:space="0" w:color="auto"/>
            </w:tcBorders>
          </w:tcPr>
          <w:p w14:paraId="0C454C52" w14:textId="77777777" w:rsidR="0084359D" w:rsidRPr="008F330C" w:rsidRDefault="0084359D" w:rsidP="005D6178">
            <w:pPr>
              <w:jc w:val="left"/>
              <w:rPr>
                <w:sz w:val="20"/>
                <w:szCs w:val="20"/>
              </w:rPr>
            </w:pPr>
            <w:r w:rsidRPr="008F330C">
              <w:rPr>
                <w:sz w:val="20"/>
                <w:szCs w:val="20"/>
              </w:rPr>
              <w:t>10 km</w:t>
            </w:r>
          </w:p>
          <w:p w14:paraId="598D967E" w14:textId="77777777" w:rsidR="0084359D" w:rsidRPr="008F330C" w:rsidRDefault="0084359D" w:rsidP="005D6178">
            <w:pPr>
              <w:jc w:val="left"/>
              <w:rPr>
                <w:sz w:val="20"/>
                <w:szCs w:val="20"/>
              </w:rPr>
            </w:pPr>
          </w:p>
        </w:tc>
      </w:tr>
      <w:tr w:rsidR="0084359D" w:rsidRPr="008F330C" w14:paraId="6BC8E436" w14:textId="77777777" w:rsidTr="005D6178">
        <w:tc>
          <w:tcPr>
            <w:tcW w:w="5463" w:type="dxa"/>
          </w:tcPr>
          <w:p w14:paraId="6DB7C94F" w14:textId="77777777" w:rsidR="0084359D" w:rsidRPr="008F330C" w:rsidRDefault="0084359D" w:rsidP="005D6178">
            <w:pPr>
              <w:ind w:left="0"/>
              <w:jc w:val="left"/>
              <w:rPr>
                <w:sz w:val="20"/>
                <w:szCs w:val="20"/>
              </w:rPr>
            </w:pPr>
            <w:r w:rsidRPr="008F330C">
              <w:rPr>
                <w:sz w:val="20"/>
                <w:szCs w:val="20"/>
              </w:rPr>
              <w:t xml:space="preserve">- EF-Habitatområde H171, H204 og H170 Schultz og Hastens Grund samt </w:t>
            </w:r>
            <w:proofErr w:type="spellStart"/>
            <w:r w:rsidRPr="008F330C">
              <w:rPr>
                <w:sz w:val="20"/>
                <w:szCs w:val="20"/>
              </w:rPr>
              <w:t>Briseis</w:t>
            </w:r>
            <w:proofErr w:type="spellEnd"/>
            <w:r w:rsidRPr="008F330C">
              <w:rPr>
                <w:sz w:val="20"/>
                <w:szCs w:val="20"/>
              </w:rPr>
              <w:t xml:space="preserve"> Flak</w:t>
            </w:r>
          </w:p>
          <w:p w14:paraId="3EB2C26D" w14:textId="77777777" w:rsidR="0084359D" w:rsidRPr="008F330C" w:rsidRDefault="0084359D" w:rsidP="005D6178">
            <w:pPr>
              <w:ind w:left="0"/>
              <w:jc w:val="left"/>
              <w:rPr>
                <w:sz w:val="20"/>
                <w:szCs w:val="20"/>
              </w:rPr>
            </w:pPr>
          </w:p>
        </w:tc>
        <w:tc>
          <w:tcPr>
            <w:tcW w:w="1959" w:type="dxa"/>
          </w:tcPr>
          <w:p w14:paraId="6AD9AAA2" w14:textId="77777777" w:rsidR="0084359D" w:rsidRPr="008F330C" w:rsidRDefault="0084359D" w:rsidP="005D6178">
            <w:pPr>
              <w:jc w:val="left"/>
              <w:rPr>
                <w:sz w:val="20"/>
                <w:szCs w:val="20"/>
              </w:rPr>
            </w:pPr>
            <w:r w:rsidRPr="008F330C">
              <w:rPr>
                <w:sz w:val="20"/>
                <w:szCs w:val="20"/>
              </w:rPr>
              <w:t>20 km</w:t>
            </w:r>
          </w:p>
          <w:p w14:paraId="3B73FD4A" w14:textId="77777777" w:rsidR="0084359D" w:rsidRPr="008F330C" w:rsidRDefault="0084359D" w:rsidP="005D6178">
            <w:pPr>
              <w:jc w:val="left"/>
              <w:rPr>
                <w:sz w:val="20"/>
                <w:szCs w:val="20"/>
              </w:rPr>
            </w:pPr>
          </w:p>
        </w:tc>
      </w:tr>
      <w:tr w:rsidR="0084359D" w:rsidRPr="008F330C" w14:paraId="39749895" w14:textId="77777777" w:rsidTr="005D6178">
        <w:tc>
          <w:tcPr>
            <w:tcW w:w="5463" w:type="dxa"/>
            <w:tcBorders>
              <w:bottom w:val="single" w:sz="4" w:space="0" w:color="auto"/>
            </w:tcBorders>
          </w:tcPr>
          <w:p w14:paraId="14E7CDC7" w14:textId="77777777" w:rsidR="0084359D" w:rsidRPr="008F330C" w:rsidRDefault="0084359D" w:rsidP="005D6178">
            <w:pPr>
              <w:ind w:left="0"/>
              <w:jc w:val="left"/>
              <w:rPr>
                <w:sz w:val="20"/>
                <w:szCs w:val="20"/>
              </w:rPr>
            </w:pPr>
            <w:r w:rsidRPr="008F330C">
              <w:rPr>
                <w:sz w:val="20"/>
                <w:szCs w:val="20"/>
              </w:rPr>
              <w:t>- EF-Habitatområde H44 Stubbe Sø</w:t>
            </w:r>
          </w:p>
          <w:p w14:paraId="1BCDFCF9" w14:textId="77777777" w:rsidR="0084359D" w:rsidRPr="008F330C" w:rsidRDefault="0084359D" w:rsidP="005D6178">
            <w:pPr>
              <w:ind w:left="0"/>
              <w:jc w:val="left"/>
              <w:rPr>
                <w:sz w:val="20"/>
                <w:szCs w:val="20"/>
              </w:rPr>
            </w:pPr>
          </w:p>
        </w:tc>
        <w:tc>
          <w:tcPr>
            <w:tcW w:w="1959" w:type="dxa"/>
            <w:tcBorders>
              <w:bottom w:val="single" w:sz="4" w:space="0" w:color="auto"/>
            </w:tcBorders>
          </w:tcPr>
          <w:p w14:paraId="486EA058" w14:textId="77777777" w:rsidR="0084359D" w:rsidRPr="008F330C" w:rsidRDefault="0084359D" w:rsidP="005D6178">
            <w:pPr>
              <w:jc w:val="left"/>
              <w:rPr>
                <w:sz w:val="20"/>
                <w:szCs w:val="20"/>
              </w:rPr>
            </w:pPr>
            <w:r w:rsidRPr="008F330C">
              <w:rPr>
                <w:sz w:val="20"/>
                <w:szCs w:val="20"/>
              </w:rPr>
              <w:t>20 km</w:t>
            </w:r>
          </w:p>
          <w:p w14:paraId="570A192C" w14:textId="77777777" w:rsidR="0084359D" w:rsidRPr="008F330C" w:rsidRDefault="0084359D" w:rsidP="005D6178">
            <w:pPr>
              <w:jc w:val="left"/>
              <w:rPr>
                <w:sz w:val="20"/>
                <w:szCs w:val="20"/>
              </w:rPr>
            </w:pPr>
          </w:p>
        </w:tc>
      </w:tr>
      <w:tr w:rsidR="0084359D" w:rsidRPr="008F330C" w14:paraId="1057F5C8" w14:textId="77777777" w:rsidTr="005D6178">
        <w:tc>
          <w:tcPr>
            <w:tcW w:w="5463" w:type="dxa"/>
            <w:tcBorders>
              <w:top w:val="single" w:sz="4" w:space="0" w:color="auto"/>
            </w:tcBorders>
            <w:vAlign w:val="center"/>
          </w:tcPr>
          <w:p w14:paraId="490E5FAC" w14:textId="77777777" w:rsidR="0084359D" w:rsidRPr="008F330C" w:rsidRDefault="0084359D" w:rsidP="005D6178">
            <w:pPr>
              <w:ind w:left="0"/>
              <w:jc w:val="left"/>
              <w:rPr>
                <w:sz w:val="20"/>
                <w:szCs w:val="20"/>
                <w:highlight w:val="yellow"/>
              </w:rPr>
            </w:pPr>
          </w:p>
        </w:tc>
        <w:tc>
          <w:tcPr>
            <w:tcW w:w="1959" w:type="dxa"/>
            <w:tcBorders>
              <w:top w:val="single" w:sz="4" w:space="0" w:color="auto"/>
            </w:tcBorders>
            <w:vAlign w:val="center"/>
          </w:tcPr>
          <w:p w14:paraId="477937A1" w14:textId="77777777" w:rsidR="0084359D" w:rsidRPr="008F330C" w:rsidRDefault="0084359D" w:rsidP="005D6178">
            <w:pPr>
              <w:jc w:val="left"/>
              <w:rPr>
                <w:sz w:val="20"/>
                <w:szCs w:val="20"/>
                <w:highlight w:val="yellow"/>
              </w:rPr>
            </w:pPr>
          </w:p>
        </w:tc>
      </w:tr>
    </w:tbl>
    <w:p w14:paraId="197CA86A" w14:textId="77777777" w:rsidR="0084359D" w:rsidRPr="008F330C" w:rsidRDefault="0084359D" w:rsidP="0084359D">
      <w:pPr>
        <w:jc w:val="left"/>
        <w:rPr>
          <w:i/>
          <w:iCs/>
          <w:color w:val="FF0000"/>
          <w:sz w:val="20"/>
          <w:szCs w:val="20"/>
          <w:highlight w:val="yellow"/>
        </w:rPr>
      </w:pPr>
      <w:r w:rsidRPr="008F330C">
        <w:rPr>
          <w:noProof/>
          <w:color w:val="FF0000"/>
          <w:sz w:val="20"/>
          <w:szCs w:val="20"/>
          <w:highlight w:val="yellow"/>
        </w:rPr>
        <w:lastRenderedPageBreak/>
        <w:drawing>
          <wp:anchor distT="0" distB="0" distL="114300" distR="114300" simplePos="0" relativeHeight="251664896" behindDoc="0" locked="0" layoutInCell="1" allowOverlap="1" wp14:anchorId="3E3D9D13" wp14:editId="5CBFC568">
            <wp:simplePos x="0" y="0"/>
            <wp:positionH relativeFrom="page">
              <wp:posOffset>5026025</wp:posOffset>
            </wp:positionH>
            <wp:positionV relativeFrom="page">
              <wp:posOffset>1376045</wp:posOffset>
            </wp:positionV>
            <wp:extent cx="1800225" cy="7429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00225" cy="742950"/>
                    </a:xfrm>
                    <a:prstGeom prst="rect">
                      <a:avLst/>
                    </a:prstGeom>
                  </pic:spPr>
                </pic:pic>
              </a:graphicData>
            </a:graphic>
            <wp14:sizeRelH relativeFrom="page">
              <wp14:pctWidth>0</wp14:pctWidth>
            </wp14:sizeRelH>
            <wp14:sizeRelV relativeFrom="page">
              <wp14:pctHeight>0</wp14:pctHeight>
            </wp14:sizeRelV>
          </wp:anchor>
        </w:drawing>
      </w:r>
      <w:r w:rsidRPr="008F330C">
        <w:rPr>
          <w:noProof/>
          <w:sz w:val="20"/>
          <w:szCs w:val="20"/>
        </w:rPr>
        <w:drawing>
          <wp:inline distT="0" distB="0" distL="0" distR="0" wp14:anchorId="44052004" wp14:editId="13AA0F40">
            <wp:extent cx="5175849" cy="3797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6028"/>
                    <a:stretch/>
                  </pic:blipFill>
                  <pic:spPr bwMode="auto">
                    <a:xfrm>
                      <a:off x="0" y="0"/>
                      <a:ext cx="5179908" cy="3800278"/>
                    </a:xfrm>
                    <a:prstGeom prst="rect">
                      <a:avLst/>
                    </a:prstGeom>
                    <a:ln>
                      <a:noFill/>
                    </a:ln>
                    <a:extLst>
                      <a:ext uri="{53640926-AAD7-44D8-BBD7-CCE9431645EC}">
                        <a14:shadowObscured xmlns:a14="http://schemas.microsoft.com/office/drawing/2010/main"/>
                      </a:ext>
                    </a:extLst>
                  </pic:spPr>
                </pic:pic>
              </a:graphicData>
            </a:graphic>
          </wp:inline>
        </w:drawing>
      </w:r>
    </w:p>
    <w:p w14:paraId="5E55AB2B" w14:textId="77777777" w:rsidR="00EC4C1E" w:rsidRPr="008F330C" w:rsidRDefault="00EC4C1E" w:rsidP="0084359D">
      <w:pPr>
        <w:jc w:val="left"/>
        <w:rPr>
          <w:sz w:val="20"/>
          <w:szCs w:val="20"/>
        </w:rPr>
      </w:pPr>
      <w:r w:rsidRPr="008F330C">
        <w:rPr>
          <w:b/>
          <w:bCs/>
          <w:sz w:val="20"/>
          <w:szCs w:val="20"/>
        </w:rPr>
        <w:t>©</w:t>
      </w:r>
      <w:r w:rsidRPr="008F330C">
        <w:rPr>
          <w:bCs/>
          <w:sz w:val="20"/>
          <w:szCs w:val="20"/>
        </w:rPr>
        <w:t>COWI</w:t>
      </w:r>
      <w:r w:rsidRPr="008F330C">
        <w:rPr>
          <w:sz w:val="20"/>
          <w:szCs w:val="20"/>
        </w:rPr>
        <w:t xml:space="preserve">  </w:t>
      </w:r>
    </w:p>
    <w:p w14:paraId="17948776" w14:textId="77777777" w:rsidR="0084359D" w:rsidRPr="008F330C" w:rsidRDefault="0084359D" w:rsidP="0084359D">
      <w:pPr>
        <w:jc w:val="left"/>
        <w:rPr>
          <w:iCs/>
          <w:sz w:val="20"/>
          <w:szCs w:val="20"/>
        </w:rPr>
      </w:pPr>
      <w:r w:rsidRPr="008F330C">
        <w:rPr>
          <w:iCs/>
          <w:sz w:val="20"/>
          <w:szCs w:val="20"/>
        </w:rPr>
        <w:t xml:space="preserve">Figur 1. Oversigtskort over Natura 2000 områder                                                          </w:t>
      </w:r>
    </w:p>
    <w:p w14:paraId="381D707E" w14:textId="77777777" w:rsidR="0084359D" w:rsidRPr="008F330C" w:rsidRDefault="0084359D" w:rsidP="0084359D">
      <w:pPr>
        <w:jc w:val="left"/>
        <w:rPr>
          <w:iCs/>
          <w:sz w:val="20"/>
          <w:szCs w:val="20"/>
        </w:rPr>
      </w:pPr>
    </w:p>
    <w:p w14:paraId="5C715535" w14:textId="77777777" w:rsidR="0084359D" w:rsidRPr="008F330C" w:rsidRDefault="0084359D" w:rsidP="0084359D">
      <w:pPr>
        <w:jc w:val="left"/>
        <w:rPr>
          <w:iCs/>
          <w:sz w:val="20"/>
          <w:szCs w:val="20"/>
        </w:rPr>
      </w:pPr>
    </w:p>
    <w:p w14:paraId="02DEBE61" w14:textId="77777777" w:rsidR="0084359D" w:rsidRPr="008F330C" w:rsidRDefault="0084359D" w:rsidP="0084359D">
      <w:pPr>
        <w:jc w:val="left"/>
        <w:rPr>
          <w:iCs/>
          <w:sz w:val="20"/>
          <w:szCs w:val="20"/>
        </w:rPr>
      </w:pPr>
    </w:p>
    <w:p w14:paraId="363A46D6" w14:textId="77777777" w:rsidR="0084359D" w:rsidRPr="008F330C" w:rsidRDefault="0084359D" w:rsidP="0084359D">
      <w:pPr>
        <w:jc w:val="left"/>
        <w:rPr>
          <w:iCs/>
          <w:sz w:val="20"/>
          <w:szCs w:val="20"/>
        </w:rPr>
      </w:pPr>
      <w:r w:rsidRPr="008F330C">
        <w:rPr>
          <w:iCs/>
          <w:sz w:val="20"/>
          <w:szCs w:val="20"/>
        </w:rPr>
        <w:t>I henhold til § 7, stk. 1 i bekendtgørelse nr. 926 af 27. juni 2016 om udpegning og administration af internationale naturbeskyttelsesområder samt beskyttelse af visse arter, skal der foretages en vurdering af, om projekter i sig selv, eller i forbindelse med andre planer og projekter, kan påvirke et Natura 2000-område væsentligt.</w:t>
      </w:r>
    </w:p>
    <w:p w14:paraId="74BC510A" w14:textId="77777777" w:rsidR="0084359D" w:rsidRPr="008F330C" w:rsidRDefault="0084359D" w:rsidP="0084359D">
      <w:pPr>
        <w:jc w:val="left"/>
        <w:rPr>
          <w:iCs/>
          <w:sz w:val="20"/>
          <w:szCs w:val="20"/>
          <w:highlight w:val="yellow"/>
        </w:rPr>
      </w:pPr>
    </w:p>
    <w:p w14:paraId="777DE08B" w14:textId="77777777" w:rsidR="0084359D" w:rsidRPr="008F330C" w:rsidRDefault="0084359D" w:rsidP="0084359D">
      <w:pPr>
        <w:jc w:val="left"/>
        <w:rPr>
          <w:sz w:val="20"/>
          <w:szCs w:val="20"/>
        </w:rPr>
      </w:pPr>
      <w:r w:rsidRPr="008F330C">
        <w:rPr>
          <w:sz w:val="20"/>
          <w:szCs w:val="20"/>
        </w:rPr>
        <w:t xml:space="preserve">Nærmeste Natura 2000-område er beliggende ca. 10 km fra projektområdet. På baggrund af afstanden er det således Norddjurs Kommunes vurdering, at aktiviteten ikke påvirker Natura 2000-områderne. </w:t>
      </w:r>
    </w:p>
    <w:p w14:paraId="331C34B3" w14:textId="77777777" w:rsidR="0084359D" w:rsidRPr="008F330C" w:rsidRDefault="0084359D" w:rsidP="0084359D">
      <w:pPr>
        <w:jc w:val="left"/>
        <w:rPr>
          <w:sz w:val="20"/>
          <w:szCs w:val="20"/>
          <w:highlight w:val="yellow"/>
        </w:rPr>
      </w:pPr>
    </w:p>
    <w:p w14:paraId="5C1E88C6" w14:textId="77777777" w:rsidR="0084359D" w:rsidRPr="008F330C" w:rsidRDefault="0084359D" w:rsidP="0084359D">
      <w:pPr>
        <w:jc w:val="left"/>
        <w:rPr>
          <w:iCs/>
          <w:sz w:val="20"/>
          <w:szCs w:val="20"/>
        </w:rPr>
      </w:pPr>
      <w:r w:rsidRPr="008F330C">
        <w:rPr>
          <w:iCs/>
          <w:sz w:val="20"/>
          <w:szCs w:val="20"/>
        </w:rPr>
        <w:t xml:space="preserve">Norddjurs Kommune har vurderet, at projektet ikke vil påvirke nogen af ovennævnte områder væsentligt, og at der derfor ikke skal foretages en nærmere konsekvensvurdering af virkninger på Natura 2000-områder under hensyn </w:t>
      </w:r>
      <w:proofErr w:type="spellStart"/>
      <w:r w:rsidRPr="008F330C">
        <w:rPr>
          <w:iCs/>
          <w:sz w:val="20"/>
          <w:szCs w:val="20"/>
        </w:rPr>
        <w:t>tiI</w:t>
      </w:r>
      <w:proofErr w:type="spellEnd"/>
      <w:r w:rsidRPr="008F330C">
        <w:rPr>
          <w:iCs/>
          <w:sz w:val="20"/>
          <w:szCs w:val="20"/>
        </w:rPr>
        <w:t xml:space="preserve"> bevaringsmålsætningen for de pågældende områder.</w:t>
      </w:r>
    </w:p>
    <w:p w14:paraId="1A71F44A" w14:textId="77777777" w:rsidR="0084359D" w:rsidRPr="008F330C" w:rsidRDefault="0084359D" w:rsidP="0084359D">
      <w:pPr>
        <w:jc w:val="left"/>
        <w:rPr>
          <w:sz w:val="20"/>
          <w:szCs w:val="20"/>
          <w:highlight w:val="yellow"/>
        </w:rPr>
      </w:pPr>
    </w:p>
    <w:p w14:paraId="20B584FD" w14:textId="77777777" w:rsidR="0084359D" w:rsidRPr="008F330C" w:rsidRDefault="0084359D" w:rsidP="0084359D">
      <w:pPr>
        <w:jc w:val="left"/>
        <w:rPr>
          <w:sz w:val="20"/>
          <w:szCs w:val="20"/>
        </w:rPr>
      </w:pPr>
    </w:p>
    <w:p w14:paraId="6EBBAA09" w14:textId="77777777" w:rsidR="0084359D" w:rsidRPr="008F330C" w:rsidRDefault="0084359D" w:rsidP="0084359D">
      <w:pPr>
        <w:jc w:val="left"/>
        <w:rPr>
          <w:sz w:val="20"/>
          <w:szCs w:val="20"/>
        </w:rPr>
      </w:pPr>
    </w:p>
    <w:p w14:paraId="30770A17" w14:textId="77777777" w:rsidR="0084359D" w:rsidRPr="008F330C" w:rsidRDefault="0084359D" w:rsidP="0084359D">
      <w:pPr>
        <w:jc w:val="left"/>
        <w:rPr>
          <w:color w:val="FF0000"/>
          <w:sz w:val="20"/>
          <w:szCs w:val="20"/>
        </w:rPr>
      </w:pPr>
    </w:p>
    <w:p w14:paraId="61CAE0B5" w14:textId="77777777" w:rsidR="0084359D" w:rsidRPr="008F330C" w:rsidRDefault="0084359D" w:rsidP="0084359D">
      <w:pPr>
        <w:pStyle w:val="Overskrift2"/>
        <w:jc w:val="left"/>
        <w:rPr>
          <w:sz w:val="20"/>
          <w:szCs w:val="20"/>
        </w:rPr>
      </w:pPr>
      <w:bookmarkStart w:id="8" w:name="_Toc449436748"/>
      <w:bookmarkStart w:id="9" w:name="_Toc449436815"/>
      <w:bookmarkStart w:id="10" w:name="_Toc499214416"/>
      <w:bookmarkStart w:id="11" w:name="_Toc527456363"/>
      <w:r w:rsidRPr="008F330C">
        <w:rPr>
          <w:sz w:val="20"/>
          <w:szCs w:val="20"/>
        </w:rPr>
        <w:t>Artsbeskyttelse – bilag IV-arter</w:t>
      </w:r>
      <w:bookmarkEnd w:id="8"/>
      <w:bookmarkEnd w:id="9"/>
      <w:bookmarkEnd w:id="10"/>
      <w:bookmarkEnd w:id="11"/>
    </w:p>
    <w:p w14:paraId="3F1B5D1D" w14:textId="77777777" w:rsidR="0084359D" w:rsidRPr="008F330C" w:rsidRDefault="0084359D" w:rsidP="0084359D">
      <w:pPr>
        <w:jc w:val="left"/>
        <w:rPr>
          <w:sz w:val="20"/>
          <w:szCs w:val="20"/>
        </w:rPr>
      </w:pPr>
      <w:r w:rsidRPr="008F330C">
        <w:rPr>
          <w:sz w:val="20"/>
          <w:szCs w:val="20"/>
        </w:rPr>
        <w:t>I henhold til § 11 stk.1 i bekendtgørelse om udpegning og administration af internationale naturbeskyttelsesområder samt beskyttelse af visse arter, skal der foretages en vurdering af projekter iht. Habitatdirektivets bilag IV-arter (artsbeskyttelse).</w:t>
      </w:r>
    </w:p>
    <w:p w14:paraId="17D007D1" w14:textId="77777777" w:rsidR="0084359D" w:rsidRPr="008F330C" w:rsidRDefault="0084359D" w:rsidP="0084359D">
      <w:pPr>
        <w:jc w:val="left"/>
        <w:rPr>
          <w:sz w:val="20"/>
          <w:szCs w:val="20"/>
          <w:highlight w:val="yellow"/>
        </w:rPr>
      </w:pPr>
    </w:p>
    <w:p w14:paraId="22C88E15" w14:textId="77777777" w:rsidR="0084359D" w:rsidRPr="008F330C" w:rsidRDefault="0084359D" w:rsidP="0084359D">
      <w:pPr>
        <w:jc w:val="left"/>
        <w:rPr>
          <w:sz w:val="20"/>
          <w:szCs w:val="20"/>
        </w:rPr>
      </w:pPr>
      <w:r w:rsidRPr="008F330C">
        <w:rPr>
          <w:sz w:val="20"/>
          <w:szCs w:val="20"/>
        </w:rPr>
        <w:t xml:space="preserve">Norddjurs Kommune har kendskab til, at der findes flagermus og marsvin i umiddelbar nærhed af projektområdet. </w:t>
      </w:r>
    </w:p>
    <w:p w14:paraId="02FF751A" w14:textId="77777777" w:rsidR="0084359D" w:rsidRPr="008F330C" w:rsidRDefault="0084359D" w:rsidP="0084359D">
      <w:pPr>
        <w:jc w:val="left"/>
        <w:rPr>
          <w:sz w:val="20"/>
          <w:szCs w:val="20"/>
          <w:highlight w:val="lightGray"/>
        </w:rPr>
      </w:pPr>
    </w:p>
    <w:p w14:paraId="1D3C2623" w14:textId="77777777" w:rsidR="0084359D" w:rsidRPr="008F330C" w:rsidRDefault="0084359D" w:rsidP="0084359D">
      <w:pPr>
        <w:jc w:val="left"/>
        <w:rPr>
          <w:sz w:val="20"/>
          <w:szCs w:val="20"/>
        </w:rPr>
      </w:pPr>
      <w:r w:rsidRPr="008F330C">
        <w:rPr>
          <w:sz w:val="20"/>
          <w:szCs w:val="20"/>
        </w:rPr>
        <w:t xml:space="preserve">Det pågældende areal er dog i forvejen brugt til tung havnerelateret industri og Norddjurs Kommune vurderer derfor, at driften af aktiviteten ikke vil beskadige eller ødelægge yngle- eller rasteområder i det naturlige udbredelsesområde for de dyrearter, der </w:t>
      </w:r>
      <w:r w:rsidRPr="008F330C">
        <w:rPr>
          <w:sz w:val="20"/>
          <w:szCs w:val="20"/>
        </w:rPr>
        <w:lastRenderedPageBreak/>
        <w:t>er optaget i habitatdirektivets bilag IV, litra a) eller ødelægge de plantearter, som er optaget i habitatdirektivets bilag IV, litra b) i alle livsstadier.</w:t>
      </w:r>
    </w:p>
    <w:p w14:paraId="278FCF55" w14:textId="77777777" w:rsidR="0084359D" w:rsidRPr="008F330C" w:rsidRDefault="0084359D" w:rsidP="0084359D">
      <w:pPr>
        <w:jc w:val="left"/>
        <w:rPr>
          <w:sz w:val="20"/>
          <w:szCs w:val="20"/>
        </w:rPr>
      </w:pPr>
    </w:p>
    <w:p w14:paraId="5311A65A" w14:textId="77777777" w:rsidR="0084359D" w:rsidRPr="008F330C" w:rsidRDefault="0084359D" w:rsidP="0084359D">
      <w:pPr>
        <w:jc w:val="left"/>
        <w:rPr>
          <w:color w:val="FF0000"/>
          <w:sz w:val="20"/>
          <w:szCs w:val="20"/>
          <w:highlight w:val="yellow"/>
        </w:rPr>
      </w:pPr>
    </w:p>
    <w:p w14:paraId="6727A68E" w14:textId="77777777" w:rsidR="0084359D" w:rsidRPr="008F330C" w:rsidRDefault="0084359D" w:rsidP="0084359D">
      <w:pPr>
        <w:jc w:val="left"/>
        <w:rPr>
          <w:sz w:val="20"/>
          <w:szCs w:val="20"/>
        </w:rPr>
      </w:pPr>
    </w:p>
    <w:p w14:paraId="772D89F2" w14:textId="77777777" w:rsidR="0084359D" w:rsidRPr="008F330C" w:rsidRDefault="0084359D" w:rsidP="0084359D">
      <w:pPr>
        <w:jc w:val="left"/>
        <w:rPr>
          <w:color w:val="FF0000"/>
          <w:sz w:val="20"/>
          <w:szCs w:val="20"/>
          <w:highlight w:val="yellow"/>
        </w:rPr>
      </w:pPr>
    </w:p>
    <w:p w14:paraId="29120C7D" w14:textId="77777777" w:rsidR="0084359D" w:rsidRPr="008F330C" w:rsidRDefault="0084359D" w:rsidP="0084359D">
      <w:pPr>
        <w:pStyle w:val="Overskrift2"/>
        <w:jc w:val="left"/>
        <w:rPr>
          <w:sz w:val="20"/>
          <w:szCs w:val="20"/>
        </w:rPr>
      </w:pPr>
      <w:bookmarkStart w:id="12" w:name="_Toc499214417"/>
      <w:bookmarkStart w:id="13" w:name="_Toc527456364"/>
      <w:r w:rsidRPr="008F330C">
        <w:rPr>
          <w:sz w:val="20"/>
          <w:szCs w:val="20"/>
        </w:rPr>
        <w:t>Naturbeskyttelseslovens § 3 områder</w:t>
      </w:r>
      <w:bookmarkEnd w:id="12"/>
      <w:bookmarkEnd w:id="13"/>
    </w:p>
    <w:p w14:paraId="3475EFC0" w14:textId="77777777" w:rsidR="0084359D" w:rsidRPr="008F330C" w:rsidRDefault="0084359D" w:rsidP="0084359D">
      <w:pPr>
        <w:jc w:val="left"/>
        <w:rPr>
          <w:sz w:val="20"/>
          <w:szCs w:val="20"/>
        </w:rPr>
      </w:pPr>
    </w:p>
    <w:p w14:paraId="2B7B7883" w14:textId="77777777" w:rsidR="00E80DBB" w:rsidRPr="008F330C" w:rsidRDefault="00FF488E" w:rsidP="00FF488E">
      <w:pPr>
        <w:jc w:val="left"/>
        <w:rPr>
          <w:sz w:val="20"/>
          <w:szCs w:val="20"/>
        </w:rPr>
      </w:pPr>
      <w:r w:rsidRPr="008F330C">
        <w:rPr>
          <w:sz w:val="20"/>
          <w:szCs w:val="20"/>
        </w:rPr>
        <w:t xml:space="preserve">Nærmeste § 3-områder er Saltbæk samt et overdrev ca. </w:t>
      </w:r>
      <w:r w:rsidR="00E80DBB" w:rsidRPr="008F330C">
        <w:rPr>
          <w:sz w:val="20"/>
          <w:szCs w:val="20"/>
        </w:rPr>
        <w:t>100</w:t>
      </w:r>
      <w:r w:rsidRPr="008F330C">
        <w:rPr>
          <w:sz w:val="20"/>
          <w:szCs w:val="20"/>
        </w:rPr>
        <w:t xml:space="preserve"> m nord for projektområdet.</w:t>
      </w:r>
    </w:p>
    <w:p w14:paraId="3ACAF250" w14:textId="77777777" w:rsidR="00E80DBB" w:rsidRPr="008F330C" w:rsidRDefault="00E80DBB" w:rsidP="00FF488E">
      <w:pPr>
        <w:jc w:val="left"/>
        <w:rPr>
          <w:sz w:val="20"/>
          <w:szCs w:val="20"/>
        </w:rPr>
      </w:pPr>
    </w:p>
    <w:p w14:paraId="16BEADCC" w14:textId="77777777" w:rsidR="00E80DBB" w:rsidRPr="008F330C" w:rsidRDefault="00E80DBB" w:rsidP="00FF488E">
      <w:pPr>
        <w:jc w:val="left"/>
        <w:rPr>
          <w:sz w:val="20"/>
          <w:szCs w:val="20"/>
        </w:rPr>
      </w:pPr>
    </w:p>
    <w:p w14:paraId="2C1E3092" w14:textId="77777777" w:rsidR="00E80DBB" w:rsidRPr="008F330C" w:rsidRDefault="00E80DBB" w:rsidP="00FF488E">
      <w:pPr>
        <w:jc w:val="left"/>
        <w:rPr>
          <w:sz w:val="20"/>
          <w:szCs w:val="20"/>
        </w:rPr>
      </w:pPr>
      <w:r w:rsidRPr="008F330C">
        <w:rPr>
          <w:noProof/>
          <w:sz w:val="20"/>
          <w:szCs w:val="20"/>
        </w:rPr>
        <w:drawing>
          <wp:inline distT="0" distB="0" distL="0" distR="0" wp14:anchorId="7E17BCE6" wp14:editId="6FB6BBAA">
            <wp:extent cx="5003320" cy="3895588"/>
            <wp:effectExtent l="0" t="0" r="698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65" t="17685" r="21593" b="6269"/>
                    <a:stretch/>
                  </pic:blipFill>
                  <pic:spPr bwMode="auto">
                    <a:xfrm>
                      <a:off x="0" y="0"/>
                      <a:ext cx="5031497" cy="3917527"/>
                    </a:xfrm>
                    <a:prstGeom prst="rect">
                      <a:avLst/>
                    </a:prstGeom>
                    <a:ln>
                      <a:noFill/>
                    </a:ln>
                    <a:extLst>
                      <a:ext uri="{53640926-AAD7-44D8-BBD7-CCE9431645EC}">
                        <a14:shadowObscured xmlns:a14="http://schemas.microsoft.com/office/drawing/2010/main"/>
                      </a:ext>
                    </a:extLst>
                  </pic:spPr>
                </pic:pic>
              </a:graphicData>
            </a:graphic>
          </wp:inline>
        </w:drawing>
      </w:r>
    </w:p>
    <w:p w14:paraId="1D3A1321" w14:textId="77777777" w:rsidR="00246383" w:rsidRPr="008F330C" w:rsidRDefault="00246383" w:rsidP="00246383">
      <w:pPr>
        <w:ind w:left="0" w:firstLine="1077"/>
        <w:jc w:val="left"/>
        <w:rPr>
          <w:sz w:val="20"/>
          <w:szCs w:val="20"/>
        </w:rPr>
      </w:pPr>
      <w:r w:rsidRPr="008F330C">
        <w:rPr>
          <w:sz w:val="20"/>
          <w:szCs w:val="20"/>
        </w:rPr>
        <w:t>© COWI Figur 2.</w:t>
      </w:r>
    </w:p>
    <w:p w14:paraId="57FC9468" w14:textId="77777777" w:rsidR="00FF488E" w:rsidRPr="008F330C" w:rsidRDefault="00FF488E" w:rsidP="00246383">
      <w:pPr>
        <w:jc w:val="left"/>
        <w:rPr>
          <w:sz w:val="20"/>
          <w:szCs w:val="20"/>
        </w:rPr>
      </w:pPr>
      <w:r w:rsidRPr="008F330C">
        <w:rPr>
          <w:sz w:val="20"/>
          <w:szCs w:val="20"/>
        </w:rPr>
        <w:t>Oversigtskort over arealer omfattet af naturbeskyttelseslovens § 3</w:t>
      </w:r>
      <w:r w:rsidR="00246383" w:rsidRPr="008F330C">
        <w:rPr>
          <w:sz w:val="20"/>
          <w:szCs w:val="20"/>
        </w:rPr>
        <w:t>. Orange markering er overdrev og blå streg er vandløb.</w:t>
      </w:r>
    </w:p>
    <w:p w14:paraId="0FD63532" w14:textId="77777777" w:rsidR="00FF488E" w:rsidRPr="008F330C" w:rsidRDefault="00FF488E" w:rsidP="00FF488E">
      <w:pPr>
        <w:jc w:val="left"/>
        <w:rPr>
          <w:sz w:val="20"/>
          <w:szCs w:val="20"/>
        </w:rPr>
      </w:pPr>
    </w:p>
    <w:p w14:paraId="27C389B8" w14:textId="77777777" w:rsidR="00FF488E" w:rsidRPr="008F330C" w:rsidRDefault="00FF488E" w:rsidP="00FF488E">
      <w:pPr>
        <w:jc w:val="left"/>
        <w:rPr>
          <w:sz w:val="20"/>
          <w:szCs w:val="20"/>
        </w:rPr>
      </w:pPr>
    </w:p>
    <w:p w14:paraId="1387276C" w14:textId="77777777" w:rsidR="00FF488E" w:rsidRPr="008F330C" w:rsidRDefault="00FF488E" w:rsidP="00FF488E">
      <w:pPr>
        <w:jc w:val="left"/>
        <w:rPr>
          <w:sz w:val="20"/>
          <w:szCs w:val="20"/>
        </w:rPr>
      </w:pPr>
      <w:r w:rsidRPr="008F330C">
        <w:rPr>
          <w:sz w:val="20"/>
          <w:szCs w:val="20"/>
        </w:rPr>
        <w:t>Norddjurs Kommune</w:t>
      </w:r>
      <w:r w:rsidR="006E0B86" w:rsidRPr="008F330C">
        <w:rPr>
          <w:sz w:val="20"/>
          <w:szCs w:val="20"/>
        </w:rPr>
        <w:t xml:space="preserve"> vurderer ikke, at </w:t>
      </w:r>
      <w:r w:rsidRPr="008F330C">
        <w:rPr>
          <w:sz w:val="20"/>
          <w:szCs w:val="20"/>
        </w:rPr>
        <w:t>p</w:t>
      </w:r>
      <w:r w:rsidR="006E0B86" w:rsidRPr="008F330C">
        <w:rPr>
          <w:sz w:val="20"/>
          <w:szCs w:val="20"/>
        </w:rPr>
        <w:t>rojektet</w:t>
      </w:r>
      <w:r w:rsidRPr="008F330C">
        <w:rPr>
          <w:sz w:val="20"/>
          <w:szCs w:val="20"/>
        </w:rPr>
        <w:t xml:space="preserve"> vil medføre påvirkninger, som ændrer tilstanden i § 3-områderne</w:t>
      </w:r>
      <w:r w:rsidR="006E0B86" w:rsidRPr="008F330C">
        <w:rPr>
          <w:sz w:val="20"/>
          <w:szCs w:val="20"/>
        </w:rPr>
        <w:t>, i det der er blevet taget forbehold for støvemissioner i nedenstående vilkår.</w:t>
      </w:r>
    </w:p>
    <w:p w14:paraId="430009F7" w14:textId="77777777" w:rsidR="009B424F" w:rsidRPr="008F330C" w:rsidRDefault="009B424F" w:rsidP="00F326E6">
      <w:pPr>
        <w:jc w:val="left"/>
        <w:rPr>
          <w:color w:val="FF0000"/>
          <w:sz w:val="20"/>
          <w:szCs w:val="20"/>
          <w:highlight w:val="yellow"/>
        </w:rPr>
      </w:pPr>
    </w:p>
    <w:p w14:paraId="738B1741" w14:textId="77777777" w:rsidR="009B424F" w:rsidRPr="008F330C" w:rsidRDefault="009B424F" w:rsidP="00F326E6">
      <w:pPr>
        <w:jc w:val="left"/>
        <w:rPr>
          <w:sz w:val="20"/>
          <w:szCs w:val="20"/>
        </w:rPr>
      </w:pPr>
    </w:p>
    <w:p w14:paraId="3A08003D" w14:textId="77777777" w:rsidR="00683DEF" w:rsidRPr="008F330C" w:rsidRDefault="00683DEF" w:rsidP="00F326E6">
      <w:pPr>
        <w:jc w:val="left"/>
        <w:rPr>
          <w:sz w:val="20"/>
          <w:szCs w:val="20"/>
        </w:rPr>
      </w:pPr>
    </w:p>
    <w:p w14:paraId="5FFE0617" w14:textId="77777777" w:rsidR="00FF6242" w:rsidRPr="008F330C" w:rsidRDefault="00FF6242" w:rsidP="00F326E6">
      <w:pPr>
        <w:jc w:val="left"/>
        <w:rPr>
          <w:color w:val="FF0000"/>
          <w:sz w:val="20"/>
          <w:szCs w:val="20"/>
          <w:highlight w:val="yellow"/>
        </w:rPr>
      </w:pPr>
    </w:p>
    <w:p w14:paraId="2F3C89B5" w14:textId="77777777" w:rsidR="00955950" w:rsidRPr="008F330C" w:rsidRDefault="006970D0" w:rsidP="00F326E6">
      <w:pPr>
        <w:pStyle w:val="Overskrift2"/>
        <w:jc w:val="left"/>
        <w:rPr>
          <w:sz w:val="20"/>
          <w:szCs w:val="20"/>
        </w:rPr>
      </w:pPr>
      <w:bookmarkStart w:id="14" w:name="_Toc527456365"/>
      <w:r w:rsidRPr="008F330C">
        <w:rPr>
          <w:sz w:val="20"/>
          <w:szCs w:val="20"/>
        </w:rPr>
        <w:t>GODKENDELSES OG TILSYNSMYNDIGHED</w:t>
      </w:r>
      <w:bookmarkEnd w:id="14"/>
    </w:p>
    <w:p w14:paraId="407BA711" w14:textId="77777777" w:rsidR="001F1214" w:rsidRPr="008F330C" w:rsidRDefault="00532CAC" w:rsidP="00F326E6">
      <w:pPr>
        <w:jc w:val="left"/>
        <w:rPr>
          <w:sz w:val="20"/>
          <w:szCs w:val="20"/>
        </w:rPr>
      </w:pPr>
      <w:r w:rsidRPr="008F330C">
        <w:rPr>
          <w:sz w:val="20"/>
          <w:szCs w:val="20"/>
        </w:rPr>
        <w:t xml:space="preserve">Norddjurs Kommune er godkendelses- og tilsynsmyndighed for virksomheden. </w:t>
      </w:r>
    </w:p>
    <w:p w14:paraId="62C5077F" w14:textId="77777777" w:rsidR="001F1214" w:rsidRPr="008F330C" w:rsidRDefault="001F1214" w:rsidP="00F326E6">
      <w:pPr>
        <w:jc w:val="left"/>
        <w:rPr>
          <w:sz w:val="20"/>
          <w:szCs w:val="20"/>
        </w:rPr>
      </w:pPr>
    </w:p>
    <w:p w14:paraId="3BBD888D" w14:textId="77777777" w:rsidR="001F1214" w:rsidRPr="008F330C" w:rsidRDefault="001F1214" w:rsidP="00F326E6">
      <w:pPr>
        <w:jc w:val="left"/>
        <w:rPr>
          <w:sz w:val="20"/>
          <w:szCs w:val="20"/>
        </w:rPr>
      </w:pPr>
    </w:p>
    <w:p w14:paraId="712C54E6" w14:textId="77777777" w:rsidR="001F1214" w:rsidRPr="008F330C" w:rsidRDefault="001F1214" w:rsidP="00F326E6">
      <w:pPr>
        <w:jc w:val="left"/>
        <w:rPr>
          <w:sz w:val="20"/>
          <w:szCs w:val="20"/>
        </w:rPr>
      </w:pPr>
    </w:p>
    <w:p w14:paraId="4CC1E6ED" w14:textId="77777777" w:rsidR="001F1214" w:rsidRPr="008F330C" w:rsidRDefault="001F1214" w:rsidP="00F326E6">
      <w:pPr>
        <w:jc w:val="left"/>
        <w:rPr>
          <w:sz w:val="20"/>
          <w:szCs w:val="20"/>
        </w:rPr>
      </w:pPr>
    </w:p>
    <w:p w14:paraId="45C4F72D" w14:textId="77777777" w:rsidR="001F1214" w:rsidRPr="008F330C" w:rsidRDefault="001F1214" w:rsidP="00F326E6">
      <w:pPr>
        <w:jc w:val="left"/>
        <w:rPr>
          <w:sz w:val="20"/>
          <w:szCs w:val="20"/>
        </w:rPr>
      </w:pPr>
    </w:p>
    <w:p w14:paraId="304B5476" w14:textId="77777777" w:rsidR="009302F1" w:rsidRPr="008F330C" w:rsidRDefault="000E7F1B" w:rsidP="00F326E6">
      <w:pPr>
        <w:jc w:val="left"/>
        <w:rPr>
          <w:sz w:val="20"/>
          <w:szCs w:val="20"/>
        </w:rPr>
      </w:pPr>
      <w:r w:rsidRPr="008F330C">
        <w:rPr>
          <w:sz w:val="20"/>
          <w:szCs w:val="20"/>
        </w:rPr>
        <w:tab/>
      </w:r>
    </w:p>
    <w:p w14:paraId="54F407E9" w14:textId="77777777" w:rsidR="00F31731" w:rsidRPr="008F330C" w:rsidRDefault="00F31731" w:rsidP="00F326E6">
      <w:pPr>
        <w:jc w:val="left"/>
        <w:rPr>
          <w:color w:val="FF0000"/>
          <w:sz w:val="20"/>
          <w:szCs w:val="20"/>
          <w:highlight w:val="yellow"/>
        </w:rPr>
      </w:pPr>
    </w:p>
    <w:p w14:paraId="30E055B4" w14:textId="77777777" w:rsidR="003F560A" w:rsidRPr="008F330C" w:rsidRDefault="00497B7D" w:rsidP="00F326E6">
      <w:pPr>
        <w:pStyle w:val="Overskrift2"/>
        <w:ind w:left="578" w:hanging="578"/>
        <w:jc w:val="left"/>
        <w:rPr>
          <w:sz w:val="20"/>
          <w:szCs w:val="20"/>
        </w:rPr>
      </w:pPr>
      <w:bookmarkStart w:id="15" w:name="_Toc527456366"/>
      <w:r w:rsidRPr="008F330C">
        <w:rPr>
          <w:sz w:val="20"/>
          <w:szCs w:val="20"/>
        </w:rPr>
        <w:lastRenderedPageBreak/>
        <w:t xml:space="preserve">VILKÅR FOR </w:t>
      </w:r>
      <w:r w:rsidR="005E0948" w:rsidRPr="008F330C">
        <w:rPr>
          <w:sz w:val="20"/>
          <w:szCs w:val="20"/>
        </w:rPr>
        <w:t>MILJØGODKENDELSEN</w:t>
      </w:r>
      <w:bookmarkEnd w:id="15"/>
    </w:p>
    <w:p w14:paraId="2944AEFD" w14:textId="77777777" w:rsidR="008C60C5" w:rsidRPr="008F330C" w:rsidRDefault="008C60C5" w:rsidP="00F326E6">
      <w:pPr>
        <w:jc w:val="left"/>
        <w:rPr>
          <w:sz w:val="20"/>
          <w:szCs w:val="20"/>
        </w:rPr>
      </w:pPr>
    </w:p>
    <w:p w14:paraId="4AF9D628" w14:textId="77777777" w:rsidR="003F560A" w:rsidRPr="008F330C" w:rsidRDefault="00AF0A4D" w:rsidP="00F326E6">
      <w:pPr>
        <w:pStyle w:val="Overskrift3"/>
        <w:tabs>
          <w:tab w:val="clear" w:pos="2502"/>
          <w:tab w:val="num" w:pos="1083"/>
        </w:tabs>
        <w:ind w:left="1077"/>
        <w:jc w:val="left"/>
        <w:rPr>
          <w:sz w:val="20"/>
          <w:szCs w:val="20"/>
        </w:rPr>
      </w:pPr>
      <w:bookmarkStart w:id="16" w:name="_Toc350151537"/>
      <w:bookmarkStart w:id="17" w:name="_Toc353642686"/>
      <w:bookmarkStart w:id="18" w:name="_Toc353644268"/>
      <w:bookmarkStart w:id="19" w:name="_Toc527456367"/>
      <w:r w:rsidRPr="008F330C">
        <w:rPr>
          <w:sz w:val="20"/>
          <w:szCs w:val="20"/>
        </w:rPr>
        <w:t>Generelt</w:t>
      </w:r>
      <w:bookmarkEnd w:id="16"/>
      <w:bookmarkEnd w:id="17"/>
      <w:bookmarkEnd w:id="18"/>
      <w:bookmarkEnd w:id="19"/>
    </w:p>
    <w:p w14:paraId="6D99A9D9" w14:textId="77777777" w:rsidR="00134EB4" w:rsidRPr="008F330C" w:rsidRDefault="00AF0A4D" w:rsidP="00F326E6">
      <w:pPr>
        <w:numPr>
          <w:ilvl w:val="0"/>
          <w:numId w:val="6"/>
        </w:numPr>
        <w:jc w:val="left"/>
        <w:rPr>
          <w:sz w:val="20"/>
          <w:szCs w:val="20"/>
        </w:rPr>
      </w:pPr>
      <w:r w:rsidRPr="008F330C">
        <w:rPr>
          <w:sz w:val="20"/>
          <w:szCs w:val="20"/>
        </w:rPr>
        <w:t>Et eksemplar af godkendelsen skal til enhver tid være tilgængeligt på virksomheden. Driftspersonalet skal være orienteret om godkendelsens indhold.</w:t>
      </w:r>
    </w:p>
    <w:p w14:paraId="3B15EA8F" w14:textId="77777777" w:rsidR="00A86D7E" w:rsidRPr="008F330C" w:rsidRDefault="00A86D7E" w:rsidP="00F326E6">
      <w:pPr>
        <w:ind w:left="1080"/>
        <w:jc w:val="left"/>
        <w:rPr>
          <w:sz w:val="20"/>
          <w:szCs w:val="20"/>
        </w:rPr>
      </w:pPr>
    </w:p>
    <w:p w14:paraId="52D44C2F" w14:textId="77777777" w:rsidR="00A86D7E" w:rsidRPr="008F330C" w:rsidRDefault="00A86D7E" w:rsidP="00F326E6">
      <w:pPr>
        <w:numPr>
          <w:ilvl w:val="0"/>
          <w:numId w:val="6"/>
        </w:numPr>
        <w:jc w:val="left"/>
        <w:rPr>
          <w:sz w:val="20"/>
          <w:szCs w:val="20"/>
        </w:rPr>
      </w:pPr>
      <w:r w:rsidRPr="008F330C">
        <w:rPr>
          <w:sz w:val="20"/>
          <w:szCs w:val="20"/>
        </w:rPr>
        <w:t>Miljøgodkendelsen bortfalder, hvis driften ikke er startet inden 2 år fra godkendelsens dato.</w:t>
      </w:r>
    </w:p>
    <w:p w14:paraId="357B97EB" w14:textId="77777777" w:rsidR="00A86D7E" w:rsidRPr="008F330C" w:rsidRDefault="00A86D7E" w:rsidP="00F326E6">
      <w:pPr>
        <w:pStyle w:val="Listeafsnit"/>
        <w:jc w:val="left"/>
        <w:rPr>
          <w:sz w:val="20"/>
          <w:szCs w:val="20"/>
        </w:rPr>
      </w:pPr>
    </w:p>
    <w:p w14:paraId="617FDAFA" w14:textId="77777777" w:rsidR="00A86D7E" w:rsidRPr="008F330C" w:rsidRDefault="00A86D7E" w:rsidP="00F326E6">
      <w:pPr>
        <w:numPr>
          <w:ilvl w:val="0"/>
          <w:numId w:val="6"/>
        </w:numPr>
        <w:jc w:val="left"/>
        <w:rPr>
          <w:sz w:val="20"/>
          <w:szCs w:val="20"/>
        </w:rPr>
      </w:pPr>
      <w:r w:rsidRPr="008F330C">
        <w:rPr>
          <w:sz w:val="20"/>
          <w:szCs w:val="20"/>
        </w:rPr>
        <w:t>Virksomheden skal indrettes og drives som beskrevet i ansøgningen, bortset fra de ændringer, der fremgår af nedenstående vilkår.</w:t>
      </w:r>
    </w:p>
    <w:p w14:paraId="0100830A" w14:textId="77777777" w:rsidR="008C60C5" w:rsidRPr="008F330C" w:rsidRDefault="008C60C5" w:rsidP="00F326E6">
      <w:pPr>
        <w:pStyle w:val="Listeafsnit"/>
        <w:ind w:left="1437"/>
        <w:jc w:val="left"/>
        <w:rPr>
          <w:sz w:val="20"/>
          <w:szCs w:val="20"/>
        </w:rPr>
      </w:pPr>
    </w:p>
    <w:p w14:paraId="0BAFBE6C" w14:textId="77777777" w:rsidR="00134EB4" w:rsidRPr="008F330C" w:rsidRDefault="00134EB4" w:rsidP="00F326E6">
      <w:pPr>
        <w:numPr>
          <w:ilvl w:val="0"/>
          <w:numId w:val="6"/>
        </w:numPr>
        <w:jc w:val="left"/>
        <w:rPr>
          <w:sz w:val="20"/>
          <w:szCs w:val="20"/>
        </w:rPr>
      </w:pPr>
      <w:r w:rsidRPr="008F330C">
        <w:rPr>
          <w:sz w:val="20"/>
          <w:szCs w:val="20"/>
        </w:rPr>
        <w:t>Tilsynsmyndigheden skal straks orienteres om følgende forhold:</w:t>
      </w:r>
    </w:p>
    <w:p w14:paraId="7028FA04" w14:textId="77777777" w:rsidR="00134EB4" w:rsidRPr="008F330C" w:rsidRDefault="00134EB4" w:rsidP="00F326E6">
      <w:pPr>
        <w:ind w:left="1080"/>
        <w:jc w:val="left"/>
        <w:rPr>
          <w:sz w:val="20"/>
          <w:szCs w:val="20"/>
        </w:rPr>
      </w:pPr>
      <w:r w:rsidRPr="008F330C">
        <w:rPr>
          <w:sz w:val="20"/>
          <w:szCs w:val="20"/>
        </w:rPr>
        <w:t>-</w:t>
      </w:r>
      <w:r w:rsidRPr="008F330C">
        <w:rPr>
          <w:sz w:val="20"/>
          <w:szCs w:val="20"/>
        </w:rPr>
        <w:tab/>
        <w:t>Ejerskifte af virksomhed og/eller ejendom.</w:t>
      </w:r>
    </w:p>
    <w:p w14:paraId="6F0C6D6A" w14:textId="77777777" w:rsidR="00134EB4" w:rsidRPr="008F330C" w:rsidRDefault="00134EB4" w:rsidP="00F326E6">
      <w:pPr>
        <w:ind w:left="1080"/>
        <w:jc w:val="left"/>
        <w:rPr>
          <w:sz w:val="20"/>
          <w:szCs w:val="20"/>
        </w:rPr>
      </w:pPr>
      <w:r w:rsidRPr="008F330C">
        <w:rPr>
          <w:sz w:val="20"/>
          <w:szCs w:val="20"/>
        </w:rPr>
        <w:t>-</w:t>
      </w:r>
      <w:r w:rsidRPr="008F330C">
        <w:rPr>
          <w:sz w:val="20"/>
          <w:szCs w:val="20"/>
        </w:rPr>
        <w:tab/>
        <w:t>Hel eller delvis udskiftning af driftsherre.</w:t>
      </w:r>
    </w:p>
    <w:p w14:paraId="4ACE6AC7" w14:textId="77777777" w:rsidR="00134EB4" w:rsidRPr="008F330C" w:rsidRDefault="00134EB4" w:rsidP="00F326E6">
      <w:pPr>
        <w:ind w:left="1080"/>
        <w:jc w:val="left"/>
        <w:rPr>
          <w:sz w:val="20"/>
          <w:szCs w:val="20"/>
        </w:rPr>
      </w:pPr>
      <w:r w:rsidRPr="008F330C">
        <w:rPr>
          <w:sz w:val="20"/>
          <w:szCs w:val="20"/>
        </w:rPr>
        <w:t>-</w:t>
      </w:r>
      <w:r w:rsidRPr="008F330C">
        <w:rPr>
          <w:sz w:val="20"/>
          <w:szCs w:val="20"/>
        </w:rPr>
        <w:tab/>
        <w:t>Indstilling af driften for en længere periode.</w:t>
      </w:r>
    </w:p>
    <w:p w14:paraId="6BE32417" w14:textId="77777777" w:rsidR="00085AC8" w:rsidRPr="008F330C" w:rsidRDefault="00085AC8" w:rsidP="00085AC8">
      <w:pPr>
        <w:jc w:val="left"/>
        <w:rPr>
          <w:sz w:val="20"/>
          <w:szCs w:val="20"/>
        </w:rPr>
      </w:pPr>
    </w:p>
    <w:p w14:paraId="03EC715B" w14:textId="77777777" w:rsidR="00134EB4" w:rsidRPr="008F330C" w:rsidRDefault="00134EB4" w:rsidP="00085AC8">
      <w:pPr>
        <w:jc w:val="left"/>
        <w:rPr>
          <w:sz w:val="20"/>
          <w:szCs w:val="20"/>
        </w:rPr>
      </w:pPr>
      <w:r w:rsidRPr="008F330C">
        <w:rPr>
          <w:sz w:val="20"/>
          <w:szCs w:val="20"/>
        </w:rPr>
        <w:t>Orienteringen skal være skriftlig og fremsendes, før ændringen indtræder.</w:t>
      </w:r>
    </w:p>
    <w:p w14:paraId="20C57239" w14:textId="77777777" w:rsidR="008C60C5" w:rsidRPr="008F330C" w:rsidRDefault="008C60C5" w:rsidP="00F326E6">
      <w:pPr>
        <w:ind w:left="0"/>
        <w:jc w:val="left"/>
        <w:rPr>
          <w:sz w:val="20"/>
          <w:szCs w:val="20"/>
        </w:rPr>
      </w:pPr>
    </w:p>
    <w:p w14:paraId="51BBB718" w14:textId="1D96BDDF" w:rsidR="006B6969" w:rsidRPr="008F330C" w:rsidRDefault="006B6969" w:rsidP="006B6969">
      <w:pPr>
        <w:pStyle w:val="Listeafsnit"/>
        <w:numPr>
          <w:ilvl w:val="0"/>
          <w:numId w:val="6"/>
        </w:numPr>
        <w:rPr>
          <w:sz w:val="20"/>
          <w:szCs w:val="20"/>
        </w:rPr>
      </w:pPr>
      <w:r w:rsidRPr="008F330C">
        <w:rPr>
          <w:sz w:val="20"/>
          <w:szCs w:val="20"/>
        </w:rPr>
        <w:t xml:space="preserve">Ved driftsophør skal virksomheden forinden orientere tilsynsmyndigheden herom og træffe de nødvendige foranstaltninger for at undgå forureningsfare og for at efterlade stedet i tilfredsstillende tilstand. </w:t>
      </w:r>
    </w:p>
    <w:p w14:paraId="296BEB03" w14:textId="77777777" w:rsidR="00A84280" w:rsidRPr="008F330C" w:rsidRDefault="00A84280" w:rsidP="00A84280">
      <w:pPr>
        <w:pStyle w:val="Listeafsnit"/>
        <w:ind w:left="1070"/>
        <w:rPr>
          <w:sz w:val="20"/>
          <w:szCs w:val="20"/>
        </w:rPr>
      </w:pPr>
    </w:p>
    <w:p w14:paraId="2C239D05" w14:textId="77777777" w:rsidR="00EE7D6A" w:rsidRPr="008F330C" w:rsidRDefault="00EE7D6A" w:rsidP="00F326E6">
      <w:pPr>
        <w:jc w:val="left"/>
        <w:rPr>
          <w:sz w:val="20"/>
          <w:szCs w:val="20"/>
          <w:highlight w:val="yellow"/>
        </w:rPr>
      </w:pPr>
    </w:p>
    <w:p w14:paraId="6D4B94DE" w14:textId="77777777" w:rsidR="004237B1" w:rsidRPr="008F330C" w:rsidRDefault="00B91B32" w:rsidP="00EC4C1E">
      <w:pPr>
        <w:pStyle w:val="Overskrift3"/>
        <w:tabs>
          <w:tab w:val="clear" w:pos="2502"/>
          <w:tab w:val="num" w:pos="1083"/>
        </w:tabs>
        <w:ind w:left="1077"/>
        <w:jc w:val="left"/>
        <w:rPr>
          <w:sz w:val="20"/>
          <w:szCs w:val="20"/>
        </w:rPr>
      </w:pPr>
      <w:bookmarkStart w:id="20" w:name="_Toc527456368"/>
      <w:r w:rsidRPr="008F330C">
        <w:rPr>
          <w:sz w:val="20"/>
          <w:szCs w:val="20"/>
        </w:rPr>
        <w:t>Anlæg</w:t>
      </w:r>
      <w:r w:rsidR="00D47627" w:rsidRPr="008F330C">
        <w:rPr>
          <w:sz w:val="20"/>
          <w:szCs w:val="20"/>
        </w:rPr>
        <w:t xml:space="preserve"> samt indretning og drift</w:t>
      </w:r>
      <w:r w:rsidRPr="008F330C">
        <w:rPr>
          <w:sz w:val="20"/>
          <w:szCs w:val="20"/>
        </w:rPr>
        <w:t xml:space="preserve"> </w:t>
      </w:r>
      <w:proofErr w:type="spellStart"/>
      <w:r w:rsidRPr="008F330C">
        <w:rPr>
          <w:sz w:val="20"/>
          <w:szCs w:val="20"/>
        </w:rPr>
        <w:t>m.m</w:t>
      </w:r>
      <w:bookmarkEnd w:id="20"/>
      <w:proofErr w:type="spellEnd"/>
    </w:p>
    <w:p w14:paraId="079AF081" w14:textId="77777777" w:rsidR="006B6969" w:rsidRPr="008F330C" w:rsidRDefault="006B6969" w:rsidP="006B6969">
      <w:pPr>
        <w:ind w:left="1070"/>
        <w:jc w:val="left"/>
        <w:rPr>
          <w:sz w:val="20"/>
          <w:szCs w:val="20"/>
        </w:rPr>
      </w:pPr>
    </w:p>
    <w:p w14:paraId="5E092F0C" w14:textId="3AFED281" w:rsidR="006B6969" w:rsidRPr="008F330C" w:rsidRDefault="006B6969" w:rsidP="006B6969">
      <w:pPr>
        <w:numPr>
          <w:ilvl w:val="0"/>
          <w:numId w:val="6"/>
        </w:numPr>
        <w:jc w:val="left"/>
        <w:rPr>
          <w:sz w:val="20"/>
          <w:szCs w:val="20"/>
        </w:rPr>
      </w:pPr>
      <w:r w:rsidRPr="008F330C">
        <w:rPr>
          <w:sz w:val="20"/>
          <w:szCs w:val="20"/>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14:paraId="215EC351" w14:textId="77777777" w:rsidR="00B91B32" w:rsidRPr="008F330C" w:rsidRDefault="00B91B32" w:rsidP="00F326E6">
      <w:pPr>
        <w:ind w:left="1080"/>
        <w:jc w:val="left"/>
        <w:rPr>
          <w:sz w:val="20"/>
          <w:szCs w:val="20"/>
        </w:rPr>
      </w:pPr>
    </w:p>
    <w:p w14:paraId="4B77B9BD" w14:textId="77777777" w:rsidR="00B91B32" w:rsidRPr="008F330C" w:rsidRDefault="00B91B32" w:rsidP="00F326E6">
      <w:pPr>
        <w:numPr>
          <w:ilvl w:val="0"/>
          <w:numId w:val="6"/>
        </w:numPr>
        <w:jc w:val="left"/>
        <w:rPr>
          <w:sz w:val="20"/>
          <w:szCs w:val="20"/>
        </w:rPr>
      </w:pPr>
      <w:r w:rsidRPr="008F330C">
        <w:rPr>
          <w:sz w:val="20"/>
          <w:szCs w:val="20"/>
        </w:rPr>
        <w:t>Hvis der foretages ændringer i forhold til det godkendte projekt, skal godkendelses- og tilsynsmyndigheden forinden oplyses om disse ændringer, og reviderede projektbeskrivelser og -tegninger skal fremsendes. Godkendelsesmyndigheden afgør, om ændringerne er godkendelsespligtige. Ændringerne må ikke foretages, før godkendelsesmyndighedens accept foreligger.</w:t>
      </w:r>
    </w:p>
    <w:p w14:paraId="4B1D7428" w14:textId="77777777" w:rsidR="00D47627" w:rsidRPr="008F330C" w:rsidRDefault="00D47627" w:rsidP="00D47627">
      <w:pPr>
        <w:pStyle w:val="Listeafsnit"/>
        <w:rPr>
          <w:sz w:val="20"/>
          <w:szCs w:val="20"/>
        </w:rPr>
      </w:pPr>
    </w:p>
    <w:p w14:paraId="43FDFCF8" w14:textId="5AD844F2" w:rsidR="00D47627" w:rsidRPr="008F330C" w:rsidRDefault="00D47627" w:rsidP="00D47627">
      <w:pPr>
        <w:numPr>
          <w:ilvl w:val="0"/>
          <w:numId w:val="6"/>
        </w:numPr>
        <w:jc w:val="left"/>
        <w:rPr>
          <w:sz w:val="20"/>
          <w:szCs w:val="20"/>
        </w:rPr>
      </w:pPr>
      <w:r w:rsidRPr="008F330C">
        <w:rPr>
          <w:sz w:val="20"/>
          <w:szCs w:val="20"/>
        </w:rPr>
        <w:t>Virksomheden skal udarbejde en driftsinstruks, der beskriver, hvordan personalet skal foretage fornøden modtagekontrol, og hvordan de skal forholde sig i tilfælde af driftsforstyrrelser og uheld. Driftsinstruksen skal altid være tilgængelig for og kendt af personalet.</w:t>
      </w:r>
    </w:p>
    <w:p w14:paraId="01DE9927" w14:textId="77777777" w:rsidR="003A0F37" w:rsidRPr="008F330C" w:rsidRDefault="003A0F37" w:rsidP="003A0F37">
      <w:pPr>
        <w:pStyle w:val="Listeafsnit"/>
        <w:rPr>
          <w:sz w:val="20"/>
          <w:szCs w:val="20"/>
        </w:rPr>
      </w:pPr>
    </w:p>
    <w:p w14:paraId="53A62597" w14:textId="35D9D6D9" w:rsidR="003A0F37" w:rsidRPr="008F330C" w:rsidRDefault="008B0521" w:rsidP="008B0521">
      <w:pPr>
        <w:numPr>
          <w:ilvl w:val="0"/>
          <w:numId w:val="6"/>
        </w:numPr>
        <w:ind w:left="1080"/>
        <w:jc w:val="left"/>
        <w:rPr>
          <w:sz w:val="20"/>
          <w:szCs w:val="20"/>
        </w:rPr>
      </w:pPr>
      <w:r w:rsidRPr="008F330C">
        <w:rPr>
          <w:sz w:val="20"/>
          <w:szCs w:val="20"/>
        </w:rPr>
        <w:t>Neddelingsanlægget skal være forsynet med støvforebyggende foranstaltninger som f.eks. et vandings- eller sprinklingssystem.</w:t>
      </w:r>
    </w:p>
    <w:p w14:paraId="27FCE315" w14:textId="77777777" w:rsidR="005D637B" w:rsidRPr="008F330C" w:rsidRDefault="005D637B" w:rsidP="00F326E6">
      <w:pPr>
        <w:pStyle w:val="Listeafsnit"/>
        <w:jc w:val="left"/>
        <w:rPr>
          <w:sz w:val="20"/>
          <w:szCs w:val="20"/>
        </w:rPr>
      </w:pPr>
    </w:p>
    <w:p w14:paraId="2BA06337" w14:textId="77777777" w:rsidR="005D637B" w:rsidRPr="008F330C" w:rsidRDefault="005D637B" w:rsidP="00F326E6">
      <w:pPr>
        <w:pStyle w:val="Listeafsnit"/>
        <w:jc w:val="left"/>
        <w:rPr>
          <w:sz w:val="20"/>
          <w:szCs w:val="20"/>
        </w:rPr>
      </w:pPr>
    </w:p>
    <w:p w14:paraId="430AEC81" w14:textId="77777777" w:rsidR="005D637B" w:rsidRPr="008F330C" w:rsidRDefault="005D637B" w:rsidP="00F326E6">
      <w:pPr>
        <w:pStyle w:val="Overskrift3"/>
        <w:tabs>
          <w:tab w:val="clear" w:pos="2502"/>
          <w:tab w:val="num" w:pos="1083"/>
        </w:tabs>
        <w:ind w:left="1077"/>
        <w:jc w:val="left"/>
        <w:rPr>
          <w:sz w:val="20"/>
          <w:szCs w:val="20"/>
        </w:rPr>
      </w:pPr>
      <w:bookmarkStart w:id="21" w:name="_Toc527456369"/>
      <w:r w:rsidRPr="008F330C">
        <w:rPr>
          <w:sz w:val="20"/>
          <w:szCs w:val="20"/>
        </w:rPr>
        <w:t>Virksomhedens driftstid</w:t>
      </w:r>
      <w:bookmarkEnd w:id="21"/>
    </w:p>
    <w:p w14:paraId="151FDB32" w14:textId="77777777" w:rsidR="005D637B" w:rsidRPr="008F330C" w:rsidRDefault="00E2162C" w:rsidP="00F326E6">
      <w:pPr>
        <w:pStyle w:val="Listeafsnit"/>
        <w:numPr>
          <w:ilvl w:val="0"/>
          <w:numId w:val="6"/>
        </w:numPr>
        <w:jc w:val="left"/>
        <w:rPr>
          <w:sz w:val="20"/>
          <w:szCs w:val="20"/>
        </w:rPr>
      </w:pPr>
      <w:r w:rsidRPr="008F330C">
        <w:rPr>
          <w:sz w:val="20"/>
          <w:szCs w:val="20"/>
        </w:rPr>
        <w:t>Der må kun knuses beton på matrikel nr. 8 fr, Bredstrup Grenaa Jorder i tidsrummet 7-18 på hverdage og lørdage mellem 7-14.</w:t>
      </w:r>
    </w:p>
    <w:p w14:paraId="0228C7D6" w14:textId="77777777" w:rsidR="00E2162C" w:rsidRPr="008F330C" w:rsidRDefault="00E2162C" w:rsidP="00E2162C">
      <w:pPr>
        <w:pStyle w:val="Listeafsnit"/>
        <w:ind w:left="1070"/>
        <w:jc w:val="left"/>
        <w:rPr>
          <w:color w:val="FF0000"/>
          <w:sz w:val="20"/>
          <w:szCs w:val="20"/>
        </w:rPr>
      </w:pPr>
    </w:p>
    <w:p w14:paraId="66D09725" w14:textId="77777777" w:rsidR="000B56CC" w:rsidRPr="008F330C" w:rsidRDefault="000B56CC" w:rsidP="00F326E6">
      <w:pPr>
        <w:spacing w:after="100"/>
        <w:jc w:val="left"/>
        <w:rPr>
          <w:color w:val="00B0F0"/>
          <w:sz w:val="20"/>
          <w:szCs w:val="20"/>
        </w:rPr>
      </w:pPr>
    </w:p>
    <w:p w14:paraId="39F67C06" w14:textId="77777777" w:rsidR="005A34C6" w:rsidRPr="008F330C" w:rsidRDefault="005A34C6" w:rsidP="00F326E6">
      <w:pPr>
        <w:spacing w:after="100"/>
        <w:jc w:val="left"/>
        <w:rPr>
          <w:color w:val="00B0F0"/>
          <w:sz w:val="20"/>
          <w:szCs w:val="20"/>
        </w:rPr>
      </w:pPr>
    </w:p>
    <w:p w14:paraId="6B434945" w14:textId="77777777" w:rsidR="005D637B" w:rsidRPr="008F330C" w:rsidRDefault="005D637B" w:rsidP="00F326E6">
      <w:pPr>
        <w:jc w:val="left"/>
        <w:rPr>
          <w:color w:val="00B0F0"/>
          <w:sz w:val="20"/>
          <w:szCs w:val="20"/>
        </w:rPr>
      </w:pPr>
    </w:p>
    <w:p w14:paraId="0F5ECC50" w14:textId="77777777" w:rsidR="00B91B32" w:rsidRPr="008F330C" w:rsidRDefault="00B91B32" w:rsidP="00F326E6">
      <w:pPr>
        <w:ind w:left="1080"/>
        <w:jc w:val="left"/>
        <w:rPr>
          <w:color w:val="00B0F0"/>
          <w:sz w:val="20"/>
          <w:szCs w:val="20"/>
        </w:rPr>
      </w:pPr>
    </w:p>
    <w:p w14:paraId="12BDC663" w14:textId="77777777" w:rsidR="001D77CA" w:rsidRPr="008F330C" w:rsidRDefault="001D77CA" w:rsidP="00F326E6">
      <w:pPr>
        <w:pStyle w:val="Overskrift3"/>
        <w:tabs>
          <w:tab w:val="clear" w:pos="2502"/>
          <w:tab w:val="num" w:pos="1083"/>
        </w:tabs>
        <w:ind w:left="1077"/>
        <w:jc w:val="left"/>
        <w:rPr>
          <w:sz w:val="20"/>
          <w:szCs w:val="20"/>
        </w:rPr>
      </w:pPr>
      <w:bookmarkStart w:id="22" w:name="_Toc527442631"/>
      <w:bookmarkStart w:id="23" w:name="_Toc527456370"/>
      <w:bookmarkEnd w:id="22"/>
      <w:bookmarkEnd w:id="23"/>
    </w:p>
    <w:p w14:paraId="42D0D06F" w14:textId="77777777" w:rsidR="005D637B" w:rsidRPr="008F330C" w:rsidRDefault="005D637B" w:rsidP="00F326E6">
      <w:pPr>
        <w:pStyle w:val="Overskrift3"/>
        <w:tabs>
          <w:tab w:val="clear" w:pos="2502"/>
          <w:tab w:val="num" w:pos="1083"/>
        </w:tabs>
        <w:ind w:left="1077"/>
        <w:jc w:val="left"/>
        <w:rPr>
          <w:sz w:val="20"/>
          <w:szCs w:val="20"/>
        </w:rPr>
      </w:pPr>
      <w:bookmarkStart w:id="24" w:name="_Toc527456371"/>
      <w:r w:rsidRPr="008F330C">
        <w:rPr>
          <w:sz w:val="20"/>
          <w:szCs w:val="20"/>
        </w:rPr>
        <w:t>Luft</w:t>
      </w:r>
      <w:r w:rsidR="00536DF6" w:rsidRPr="008F330C">
        <w:rPr>
          <w:sz w:val="20"/>
          <w:szCs w:val="20"/>
        </w:rPr>
        <w:t>forurening</w:t>
      </w:r>
      <w:bookmarkEnd w:id="24"/>
    </w:p>
    <w:p w14:paraId="5FD91514" w14:textId="77777777" w:rsidR="005D637B" w:rsidRPr="008F330C" w:rsidRDefault="005D637B" w:rsidP="00F326E6">
      <w:pPr>
        <w:pStyle w:val="Listeafsnit"/>
        <w:ind w:left="1080"/>
        <w:jc w:val="left"/>
        <w:rPr>
          <w:sz w:val="20"/>
          <w:szCs w:val="20"/>
        </w:rPr>
      </w:pPr>
    </w:p>
    <w:p w14:paraId="260A898B" w14:textId="011421FF" w:rsidR="00613B7F" w:rsidRPr="008F330C" w:rsidRDefault="00613B7F" w:rsidP="00613B7F">
      <w:pPr>
        <w:pStyle w:val="Listeafsnit"/>
        <w:numPr>
          <w:ilvl w:val="0"/>
          <w:numId w:val="6"/>
        </w:numPr>
        <w:jc w:val="left"/>
        <w:rPr>
          <w:sz w:val="20"/>
          <w:szCs w:val="20"/>
        </w:rPr>
      </w:pPr>
      <w:r w:rsidRPr="008F330C">
        <w:rPr>
          <w:sz w:val="20"/>
          <w:szCs w:val="20"/>
        </w:rPr>
        <w:t>Virksomheden skal ved tilrettelæggelse af driften, herunder ved vanding eller befugtning, sikre, at der ikke opstår støvgener uden for virksomhedens område.</w:t>
      </w:r>
    </w:p>
    <w:p w14:paraId="7D4B54D6" w14:textId="77777777" w:rsidR="00613B7F" w:rsidRPr="008F330C" w:rsidRDefault="00613B7F" w:rsidP="00613B7F">
      <w:pPr>
        <w:pStyle w:val="Listeafsnit"/>
        <w:ind w:left="1080"/>
        <w:jc w:val="left"/>
        <w:rPr>
          <w:sz w:val="20"/>
          <w:szCs w:val="20"/>
        </w:rPr>
      </w:pPr>
    </w:p>
    <w:p w14:paraId="4E02908D" w14:textId="7C68DAF9" w:rsidR="00613B7F" w:rsidRPr="008F330C" w:rsidRDefault="00613B7F" w:rsidP="00613B7F">
      <w:pPr>
        <w:pStyle w:val="Listeafsnit"/>
        <w:numPr>
          <w:ilvl w:val="0"/>
          <w:numId w:val="6"/>
        </w:numPr>
        <w:ind w:left="1080"/>
        <w:jc w:val="left"/>
        <w:rPr>
          <w:sz w:val="20"/>
          <w:szCs w:val="20"/>
        </w:rPr>
      </w:pPr>
      <w:r w:rsidRPr="008F330C">
        <w:rPr>
          <w:sz w:val="20"/>
          <w:szCs w:val="20"/>
        </w:rPr>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w:t>
      </w:r>
    </w:p>
    <w:p w14:paraId="53703FF9" w14:textId="77777777" w:rsidR="0068577D" w:rsidRPr="008F330C" w:rsidRDefault="0068577D" w:rsidP="00F326E6">
      <w:pPr>
        <w:jc w:val="left"/>
        <w:rPr>
          <w:sz w:val="20"/>
          <w:szCs w:val="20"/>
        </w:rPr>
      </w:pPr>
    </w:p>
    <w:p w14:paraId="145309A1" w14:textId="77777777" w:rsidR="00683147" w:rsidRPr="008F330C" w:rsidRDefault="00683147" w:rsidP="00F326E6">
      <w:pPr>
        <w:spacing w:after="100"/>
        <w:jc w:val="left"/>
        <w:rPr>
          <w:sz w:val="20"/>
          <w:szCs w:val="20"/>
        </w:rPr>
      </w:pPr>
    </w:p>
    <w:p w14:paraId="50A5149E" w14:textId="77777777" w:rsidR="008610CB" w:rsidRPr="008F330C" w:rsidRDefault="008610CB" w:rsidP="00F326E6">
      <w:pPr>
        <w:pStyle w:val="Overskrift3"/>
        <w:tabs>
          <w:tab w:val="clear" w:pos="2502"/>
          <w:tab w:val="num" w:pos="1083"/>
        </w:tabs>
        <w:ind w:left="1077"/>
        <w:jc w:val="left"/>
        <w:rPr>
          <w:sz w:val="20"/>
          <w:szCs w:val="20"/>
        </w:rPr>
      </w:pPr>
      <w:bookmarkStart w:id="25" w:name="_Toc527456372"/>
      <w:r w:rsidRPr="008F330C">
        <w:rPr>
          <w:sz w:val="20"/>
          <w:szCs w:val="20"/>
        </w:rPr>
        <w:t>Lugt</w:t>
      </w:r>
      <w:bookmarkEnd w:id="25"/>
    </w:p>
    <w:p w14:paraId="6814D4E7" w14:textId="77777777" w:rsidR="00171BC3" w:rsidRPr="008F330C" w:rsidRDefault="00171BC3" w:rsidP="00171BC3">
      <w:pPr>
        <w:ind w:left="1080"/>
        <w:contextualSpacing/>
        <w:jc w:val="left"/>
        <w:rPr>
          <w:sz w:val="20"/>
          <w:szCs w:val="20"/>
        </w:rPr>
      </w:pPr>
    </w:p>
    <w:p w14:paraId="02388427" w14:textId="5DA56A28" w:rsidR="00171BC3" w:rsidRPr="008F330C" w:rsidRDefault="00171BC3" w:rsidP="00A64392">
      <w:pPr>
        <w:pStyle w:val="Listeafsnit"/>
        <w:numPr>
          <w:ilvl w:val="0"/>
          <w:numId w:val="6"/>
        </w:numPr>
        <w:ind w:left="1080"/>
        <w:jc w:val="left"/>
        <w:rPr>
          <w:sz w:val="20"/>
          <w:szCs w:val="20"/>
        </w:rPr>
      </w:pPr>
      <w:r w:rsidRPr="008F330C">
        <w:rPr>
          <w:sz w:val="20"/>
          <w:szCs w:val="20"/>
        </w:rPr>
        <w:t>Virksomheden må ikke give anledning til lugtgener uden for virksomhedens område, som efter tilsynsmyndighedens vurdering er væsentlig for omgivelserne.</w:t>
      </w:r>
    </w:p>
    <w:p w14:paraId="261845F4" w14:textId="77777777" w:rsidR="00917339" w:rsidRPr="008F330C" w:rsidRDefault="00917339" w:rsidP="00171BC3">
      <w:pPr>
        <w:ind w:left="1080"/>
        <w:contextualSpacing/>
        <w:jc w:val="left"/>
        <w:rPr>
          <w:sz w:val="20"/>
          <w:szCs w:val="20"/>
          <w:highlight w:val="yellow"/>
        </w:rPr>
      </w:pPr>
    </w:p>
    <w:p w14:paraId="0C40641B" w14:textId="77777777" w:rsidR="00917339" w:rsidRPr="008F330C" w:rsidRDefault="00917339" w:rsidP="00F326E6">
      <w:pPr>
        <w:spacing w:after="100"/>
        <w:jc w:val="left"/>
        <w:rPr>
          <w:sz w:val="20"/>
          <w:szCs w:val="20"/>
          <w:highlight w:val="yellow"/>
        </w:rPr>
      </w:pPr>
    </w:p>
    <w:p w14:paraId="1D4D17B5" w14:textId="77777777" w:rsidR="00917339" w:rsidRPr="008F330C" w:rsidRDefault="00917339" w:rsidP="00F326E6">
      <w:pPr>
        <w:pStyle w:val="Overskrift3"/>
        <w:tabs>
          <w:tab w:val="clear" w:pos="2502"/>
          <w:tab w:val="num" w:pos="1083"/>
        </w:tabs>
        <w:ind w:left="1077"/>
        <w:jc w:val="left"/>
        <w:rPr>
          <w:sz w:val="20"/>
          <w:szCs w:val="20"/>
        </w:rPr>
      </w:pPr>
      <w:bookmarkStart w:id="26" w:name="_Toc527456373"/>
      <w:r w:rsidRPr="008F330C">
        <w:rPr>
          <w:sz w:val="20"/>
          <w:szCs w:val="20"/>
        </w:rPr>
        <w:t>Støjgrænser</w:t>
      </w:r>
      <w:bookmarkEnd w:id="26"/>
    </w:p>
    <w:p w14:paraId="7BB50F23" w14:textId="26A8DBA9" w:rsidR="00962382" w:rsidRPr="008F330C" w:rsidRDefault="00917339" w:rsidP="005A34C6">
      <w:pPr>
        <w:pStyle w:val="Listeafsnit"/>
        <w:numPr>
          <w:ilvl w:val="0"/>
          <w:numId w:val="6"/>
        </w:numPr>
        <w:ind w:left="1080"/>
        <w:jc w:val="left"/>
        <w:rPr>
          <w:sz w:val="20"/>
          <w:szCs w:val="20"/>
        </w:rPr>
      </w:pPr>
      <w:r w:rsidRPr="008F330C">
        <w:rPr>
          <w:sz w:val="20"/>
          <w:szCs w:val="20"/>
        </w:rPr>
        <w:t>Driften af virksomheden må ikke medføre, at virksomhedens samlede bidrag til støjbelastningen i naboområderne overstiger nedenstående grænseværdier. De angivne værdier for støjbelastningen er de ækvivalente, korrigerede lydniveauer i dB(A).</w:t>
      </w:r>
    </w:p>
    <w:p w14:paraId="6C12B6EF" w14:textId="77777777" w:rsidR="00962382" w:rsidRPr="008F330C" w:rsidRDefault="00962382" w:rsidP="00962382">
      <w:pPr>
        <w:jc w:val="left"/>
        <w:rPr>
          <w:sz w:val="20"/>
          <w:szCs w:val="20"/>
        </w:rPr>
      </w:pPr>
    </w:p>
    <w:p w14:paraId="2500ED88" w14:textId="77777777" w:rsidR="00962382" w:rsidRPr="008F330C" w:rsidRDefault="00962382" w:rsidP="00962382">
      <w:pPr>
        <w:pStyle w:val="Billedtekst"/>
        <w:jc w:val="left"/>
        <w:rPr>
          <w:b w:val="0"/>
          <w:color w:val="auto"/>
          <w:sz w:val="20"/>
          <w:szCs w:val="20"/>
        </w:rPr>
      </w:pPr>
      <w:bookmarkStart w:id="27" w:name="_Ref454966003"/>
      <w:bookmarkStart w:id="28" w:name="_Ref454965997"/>
      <w:r w:rsidRPr="008F330C">
        <w:rPr>
          <w:b w:val="0"/>
          <w:color w:val="auto"/>
          <w:sz w:val="20"/>
          <w:szCs w:val="20"/>
        </w:rPr>
        <w:t xml:space="preserve">Tabel </w:t>
      </w:r>
      <w:r w:rsidRPr="008F330C">
        <w:rPr>
          <w:b w:val="0"/>
          <w:color w:val="auto"/>
          <w:sz w:val="20"/>
          <w:szCs w:val="20"/>
        </w:rPr>
        <w:fldChar w:fldCharType="begin"/>
      </w:r>
      <w:r w:rsidRPr="008F330C">
        <w:rPr>
          <w:b w:val="0"/>
          <w:color w:val="auto"/>
          <w:sz w:val="20"/>
          <w:szCs w:val="20"/>
        </w:rPr>
        <w:instrText xml:space="preserve"> SEQ Tabel \* ARABIC </w:instrText>
      </w:r>
      <w:r w:rsidRPr="008F330C">
        <w:rPr>
          <w:b w:val="0"/>
          <w:color w:val="auto"/>
          <w:sz w:val="20"/>
          <w:szCs w:val="20"/>
        </w:rPr>
        <w:fldChar w:fldCharType="separate"/>
      </w:r>
      <w:r w:rsidR="0060091B">
        <w:rPr>
          <w:b w:val="0"/>
          <w:noProof/>
          <w:color w:val="auto"/>
          <w:sz w:val="20"/>
          <w:szCs w:val="20"/>
        </w:rPr>
        <w:t>1</w:t>
      </w:r>
      <w:r w:rsidRPr="008F330C">
        <w:rPr>
          <w:b w:val="0"/>
          <w:noProof/>
          <w:color w:val="auto"/>
          <w:sz w:val="20"/>
          <w:szCs w:val="20"/>
        </w:rPr>
        <w:fldChar w:fldCharType="end"/>
      </w:r>
      <w:bookmarkEnd w:id="27"/>
      <w:r w:rsidRPr="008F330C">
        <w:rPr>
          <w:b w:val="0"/>
          <w:color w:val="auto"/>
          <w:sz w:val="20"/>
          <w:szCs w:val="20"/>
        </w:rPr>
        <w:t xml:space="preserve"> Støjkrav</w:t>
      </w:r>
      <w:bookmarkEnd w:id="28"/>
      <w:r w:rsidRPr="008F330C">
        <w:rPr>
          <w:b w:val="0"/>
          <w:color w:val="auto"/>
          <w:sz w:val="20"/>
          <w:szCs w:val="20"/>
        </w:rPr>
        <w:t>. Kommuneplanens rammeområder kan ses i bilag 2.</w:t>
      </w:r>
    </w:p>
    <w:tbl>
      <w:tblPr>
        <w:tblStyle w:val="Tabel-Gitter"/>
        <w:tblW w:w="7825" w:type="dxa"/>
        <w:tblInd w:w="1242" w:type="dxa"/>
        <w:tblLayout w:type="fixed"/>
        <w:tblLook w:val="01E0" w:firstRow="1" w:lastRow="1" w:firstColumn="1" w:lastColumn="1" w:noHBand="0" w:noVBand="0"/>
      </w:tblPr>
      <w:tblGrid>
        <w:gridCol w:w="1680"/>
        <w:gridCol w:w="1078"/>
        <w:gridCol w:w="957"/>
        <w:gridCol w:w="580"/>
        <w:gridCol w:w="695"/>
        <w:gridCol w:w="709"/>
        <w:gridCol w:w="709"/>
        <w:gridCol w:w="1417"/>
      </w:tblGrid>
      <w:tr w:rsidR="005A34C6" w:rsidRPr="008F330C" w14:paraId="2AF45B80" w14:textId="77777777" w:rsidTr="000C052C">
        <w:trPr>
          <w:trHeight w:val="1407"/>
        </w:trPr>
        <w:tc>
          <w:tcPr>
            <w:tcW w:w="1680" w:type="dxa"/>
            <w:vAlign w:val="center"/>
          </w:tcPr>
          <w:p w14:paraId="2FA533E1" w14:textId="77777777" w:rsidR="00962382" w:rsidRPr="008F330C" w:rsidRDefault="00962382" w:rsidP="000C052C">
            <w:pPr>
              <w:ind w:left="0"/>
              <w:jc w:val="left"/>
              <w:rPr>
                <w:b/>
                <w:sz w:val="20"/>
                <w:szCs w:val="20"/>
              </w:rPr>
            </w:pPr>
            <w:r w:rsidRPr="008F330C">
              <w:rPr>
                <w:b/>
                <w:sz w:val="20"/>
                <w:szCs w:val="20"/>
              </w:rPr>
              <w:t>Kommuneplanrammeområde</w:t>
            </w:r>
          </w:p>
        </w:tc>
        <w:tc>
          <w:tcPr>
            <w:tcW w:w="1078" w:type="dxa"/>
            <w:vAlign w:val="center"/>
          </w:tcPr>
          <w:p w14:paraId="6FC3FE6D" w14:textId="77777777" w:rsidR="00962382" w:rsidRPr="008F330C" w:rsidRDefault="00962382" w:rsidP="000C052C">
            <w:pPr>
              <w:ind w:left="33"/>
              <w:jc w:val="left"/>
              <w:rPr>
                <w:b/>
                <w:sz w:val="20"/>
                <w:szCs w:val="20"/>
              </w:rPr>
            </w:pPr>
          </w:p>
        </w:tc>
        <w:tc>
          <w:tcPr>
            <w:tcW w:w="957" w:type="dxa"/>
            <w:vAlign w:val="center"/>
          </w:tcPr>
          <w:p w14:paraId="4D048492" w14:textId="77777777" w:rsidR="00962382" w:rsidRPr="008F330C" w:rsidRDefault="00962382" w:rsidP="000C052C">
            <w:pPr>
              <w:ind w:left="-6"/>
              <w:jc w:val="left"/>
              <w:rPr>
                <w:b/>
                <w:sz w:val="20"/>
                <w:szCs w:val="20"/>
              </w:rPr>
            </w:pPr>
            <w:r w:rsidRPr="008F330C">
              <w:rPr>
                <w:b/>
                <w:sz w:val="20"/>
                <w:szCs w:val="20"/>
              </w:rPr>
              <w:t>3H2.1</w:t>
            </w:r>
          </w:p>
          <w:p w14:paraId="415EC150" w14:textId="77777777" w:rsidR="00962382" w:rsidRPr="008F330C" w:rsidRDefault="00962382" w:rsidP="000C052C">
            <w:pPr>
              <w:ind w:left="-6"/>
              <w:jc w:val="left"/>
              <w:rPr>
                <w:sz w:val="20"/>
                <w:szCs w:val="20"/>
              </w:rPr>
            </w:pPr>
            <w:r w:rsidRPr="008F330C">
              <w:rPr>
                <w:sz w:val="20"/>
                <w:szCs w:val="20"/>
              </w:rPr>
              <w:t>3H2.23H2.3</w:t>
            </w:r>
          </w:p>
          <w:p w14:paraId="6B2ADF98" w14:textId="77777777" w:rsidR="00962382" w:rsidRPr="008F330C" w:rsidRDefault="00962382" w:rsidP="000C052C">
            <w:pPr>
              <w:ind w:left="-6"/>
              <w:jc w:val="left"/>
              <w:rPr>
                <w:sz w:val="20"/>
                <w:szCs w:val="20"/>
              </w:rPr>
            </w:pPr>
            <w:r w:rsidRPr="008F330C">
              <w:rPr>
                <w:sz w:val="20"/>
                <w:szCs w:val="20"/>
              </w:rPr>
              <w:t>3H2.4</w:t>
            </w:r>
          </w:p>
          <w:p w14:paraId="66D0B9A3" w14:textId="77777777" w:rsidR="00962382" w:rsidRPr="008F330C" w:rsidRDefault="00962382" w:rsidP="000C052C">
            <w:pPr>
              <w:ind w:left="-6"/>
              <w:jc w:val="left"/>
              <w:rPr>
                <w:sz w:val="20"/>
                <w:szCs w:val="20"/>
              </w:rPr>
            </w:pPr>
            <w:r w:rsidRPr="008F330C">
              <w:rPr>
                <w:sz w:val="20"/>
                <w:szCs w:val="20"/>
              </w:rPr>
              <w:t>3H2.5 3H2.6 3H2.7</w:t>
            </w:r>
          </w:p>
          <w:p w14:paraId="706E7FF3" w14:textId="77777777" w:rsidR="00962382" w:rsidRPr="008F330C" w:rsidRDefault="00962382" w:rsidP="000C052C">
            <w:pPr>
              <w:ind w:left="-6"/>
              <w:jc w:val="left"/>
              <w:rPr>
                <w:sz w:val="20"/>
                <w:szCs w:val="20"/>
              </w:rPr>
            </w:pPr>
            <w:r w:rsidRPr="008F330C">
              <w:rPr>
                <w:sz w:val="20"/>
                <w:szCs w:val="20"/>
              </w:rPr>
              <w:t>3H2.9</w:t>
            </w:r>
          </w:p>
          <w:p w14:paraId="5A2F7008" w14:textId="77777777" w:rsidR="00962382" w:rsidRPr="008F330C" w:rsidRDefault="00962382" w:rsidP="000C052C">
            <w:pPr>
              <w:ind w:left="-6"/>
              <w:jc w:val="left"/>
              <w:rPr>
                <w:sz w:val="20"/>
                <w:szCs w:val="20"/>
              </w:rPr>
            </w:pPr>
            <w:r w:rsidRPr="008F330C">
              <w:rPr>
                <w:sz w:val="20"/>
                <w:szCs w:val="20"/>
              </w:rPr>
              <w:t>3H2.16</w:t>
            </w:r>
          </w:p>
          <w:p w14:paraId="68E9CC54" w14:textId="77777777" w:rsidR="00962382" w:rsidRPr="008F330C" w:rsidRDefault="00962382" w:rsidP="000C052C">
            <w:pPr>
              <w:ind w:left="-6"/>
              <w:jc w:val="left"/>
              <w:rPr>
                <w:sz w:val="20"/>
                <w:szCs w:val="20"/>
              </w:rPr>
            </w:pPr>
          </w:p>
        </w:tc>
        <w:tc>
          <w:tcPr>
            <w:tcW w:w="580" w:type="dxa"/>
            <w:vAlign w:val="center"/>
          </w:tcPr>
          <w:p w14:paraId="6C50A228" w14:textId="77777777" w:rsidR="00962382" w:rsidRPr="008F330C" w:rsidRDefault="00962382" w:rsidP="000C052C">
            <w:pPr>
              <w:ind w:left="-6"/>
              <w:jc w:val="left"/>
              <w:rPr>
                <w:b/>
                <w:sz w:val="20"/>
                <w:szCs w:val="20"/>
              </w:rPr>
            </w:pPr>
            <w:r w:rsidRPr="008F330C">
              <w:rPr>
                <w:b/>
                <w:sz w:val="20"/>
                <w:szCs w:val="20"/>
              </w:rPr>
              <w:t>3H2</w:t>
            </w:r>
          </w:p>
        </w:tc>
        <w:tc>
          <w:tcPr>
            <w:tcW w:w="695" w:type="dxa"/>
            <w:tcMar>
              <w:left w:w="57" w:type="dxa"/>
              <w:right w:w="57" w:type="dxa"/>
            </w:tcMar>
            <w:vAlign w:val="center"/>
          </w:tcPr>
          <w:p w14:paraId="6C69CB18" w14:textId="77777777" w:rsidR="00962382" w:rsidRPr="008F330C" w:rsidRDefault="00962382" w:rsidP="000C052C">
            <w:pPr>
              <w:ind w:left="49"/>
              <w:jc w:val="left"/>
              <w:rPr>
                <w:b/>
                <w:sz w:val="20"/>
                <w:szCs w:val="20"/>
              </w:rPr>
            </w:pPr>
            <w:r w:rsidRPr="008F330C">
              <w:rPr>
                <w:b/>
                <w:sz w:val="20"/>
                <w:szCs w:val="20"/>
              </w:rPr>
              <w:t>3F2</w:t>
            </w:r>
          </w:p>
          <w:p w14:paraId="31A14D95" w14:textId="77777777" w:rsidR="00962382" w:rsidRPr="008F330C" w:rsidRDefault="00962382" w:rsidP="000C052C">
            <w:pPr>
              <w:ind w:left="49"/>
              <w:jc w:val="left"/>
              <w:rPr>
                <w:b/>
                <w:sz w:val="20"/>
                <w:szCs w:val="20"/>
              </w:rPr>
            </w:pPr>
            <w:r w:rsidRPr="008F330C">
              <w:rPr>
                <w:b/>
                <w:sz w:val="20"/>
                <w:szCs w:val="20"/>
              </w:rPr>
              <w:t>4F1</w:t>
            </w:r>
          </w:p>
          <w:p w14:paraId="142A1C55" w14:textId="77777777" w:rsidR="00962382" w:rsidRPr="008F330C" w:rsidRDefault="00962382" w:rsidP="000C052C">
            <w:pPr>
              <w:ind w:left="49"/>
              <w:jc w:val="left"/>
              <w:rPr>
                <w:b/>
                <w:sz w:val="20"/>
                <w:szCs w:val="20"/>
              </w:rPr>
            </w:pPr>
            <w:r w:rsidRPr="008F330C">
              <w:rPr>
                <w:b/>
                <w:sz w:val="20"/>
                <w:szCs w:val="20"/>
              </w:rPr>
              <w:t>4F2</w:t>
            </w:r>
          </w:p>
          <w:p w14:paraId="2E8D9C22" w14:textId="77777777" w:rsidR="00962382" w:rsidRPr="008F330C" w:rsidRDefault="00962382" w:rsidP="000C052C">
            <w:pPr>
              <w:ind w:left="49"/>
              <w:jc w:val="left"/>
              <w:rPr>
                <w:b/>
                <w:sz w:val="20"/>
                <w:szCs w:val="20"/>
              </w:rPr>
            </w:pPr>
          </w:p>
          <w:p w14:paraId="09AB811F" w14:textId="77777777" w:rsidR="00962382" w:rsidRPr="008F330C" w:rsidRDefault="00962382" w:rsidP="000C052C">
            <w:pPr>
              <w:ind w:left="49"/>
              <w:jc w:val="left"/>
              <w:rPr>
                <w:b/>
                <w:sz w:val="20"/>
                <w:szCs w:val="20"/>
              </w:rPr>
            </w:pPr>
          </w:p>
        </w:tc>
        <w:tc>
          <w:tcPr>
            <w:tcW w:w="709" w:type="dxa"/>
          </w:tcPr>
          <w:p w14:paraId="138541A7" w14:textId="77777777" w:rsidR="00962382" w:rsidRPr="008F330C" w:rsidRDefault="00962382" w:rsidP="000C052C">
            <w:pPr>
              <w:ind w:left="49"/>
              <w:jc w:val="left"/>
              <w:rPr>
                <w:b/>
                <w:sz w:val="20"/>
                <w:szCs w:val="20"/>
              </w:rPr>
            </w:pPr>
          </w:p>
          <w:p w14:paraId="7A3470C4" w14:textId="77777777" w:rsidR="00962382" w:rsidRPr="008F330C" w:rsidRDefault="00962382" w:rsidP="000C052C">
            <w:pPr>
              <w:ind w:left="49"/>
              <w:jc w:val="left"/>
              <w:rPr>
                <w:b/>
                <w:sz w:val="20"/>
                <w:szCs w:val="20"/>
              </w:rPr>
            </w:pPr>
          </w:p>
          <w:p w14:paraId="48D70BE2" w14:textId="77777777" w:rsidR="00962382" w:rsidRPr="008F330C" w:rsidRDefault="00962382" w:rsidP="000C052C">
            <w:pPr>
              <w:ind w:left="49"/>
              <w:jc w:val="left"/>
              <w:rPr>
                <w:b/>
                <w:sz w:val="20"/>
                <w:szCs w:val="20"/>
              </w:rPr>
            </w:pPr>
          </w:p>
          <w:p w14:paraId="7CEFC087" w14:textId="77777777" w:rsidR="00962382" w:rsidRPr="008F330C" w:rsidRDefault="00962382" w:rsidP="000C052C">
            <w:pPr>
              <w:ind w:left="49"/>
              <w:jc w:val="left"/>
              <w:rPr>
                <w:b/>
                <w:sz w:val="20"/>
                <w:szCs w:val="20"/>
              </w:rPr>
            </w:pPr>
          </w:p>
          <w:p w14:paraId="14B9FCAC" w14:textId="77777777" w:rsidR="00962382" w:rsidRPr="008F330C" w:rsidRDefault="00962382" w:rsidP="000C052C">
            <w:pPr>
              <w:ind w:left="0"/>
              <w:jc w:val="left"/>
              <w:rPr>
                <w:b/>
                <w:sz w:val="20"/>
                <w:szCs w:val="20"/>
              </w:rPr>
            </w:pPr>
          </w:p>
          <w:p w14:paraId="3E1F0F40" w14:textId="77777777" w:rsidR="00962382" w:rsidRPr="008F330C" w:rsidRDefault="00962382" w:rsidP="000C052C">
            <w:pPr>
              <w:ind w:left="0"/>
              <w:jc w:val="left"/>
              <w:rPr>
                <w:b/>
                <w:sz w:val="20"/>
                <w:szCs w:val="20"/>
              </w:rPr>
            </w:pPr>
            <w:r w:rsidRPr="008F330C">
              <w:rPr>
                <w:b/>
                <w:sz w:val="20"/>
                <w:szCs w:val="20"/>
              </w:rPr>
              <w:t>3C1.13C1.2</w:t>
            </w:r>
          </w:p>
          <w:p w14:paraId="4898F001" w14:textId="77777777" w:rsidR="00962382" w:rsidRPr="008F330C" w:rsidRDefault="00962382" w:rsidP="000C052C">
            <w:pPr>
              <w:ind w:left="0"/>
              <w:jc w:val="left"/>
              <w:rPr>
                <w:b/>
                <w:sz w:val="20"/>
                <w:szCs w:val="20"/>
              </w:rPr>
            </w:pPr>
            <w:r w:rsidRPr="008F330C">
              <w:rPr>
                <w:b/>
                <w:sz w:val="20"/>
                <w:szCs w:val="20"/>
              </w:rPr>
              <w:t>3C5</w:t>
            </w:r>
          </w:p>
          <w:p w14:paraId="2E3C2377" w14:textId="77777777" w:rsidR="00962382" w:rsidRPr="008F330C" w:rsidRDefault="00962382" w:rsidP="000C052C">
            <w:pPr>
              <w:ind w:left="0"/>
              <w:jc w:val="left"/>
              <w:rPr>
                <w:b/>
                <w:sz w:val="20"/>
                <w:szCs w:val="20"/>
              </w:rPr>
            </w:pPr>
            <w:r w:rsidRPr="008F330C">
              <w:rPr>
                <w:b/>
                <w:sz w:val="20"/>
                <w:szCs w:val="20"/>
              </w:rPr>
              <w:t>7F1</w:t>
            </w:r>
          </w:p>
        </w:tc>
        <w:tc>
          <w:tcPr>
            <w:tcW w:w="709" w:type="dxa"/>
          </w:tcPr>
          <w:p w14:paraId="5429628C" w14:textId="77777777" w:rsidR="00962382" w:rsidRPr="008F330C" w:rsidRDefault="00962382" w:rsidP="000C052C">
            <w:pPr>
              <w:ind w:left="49"/>
              <w:jc w:val="left"/>
              <w:rPr>
                <w:b/>
                <w:sz w:val="20"/>
                <w:szCs w:val="20"/>
              </w:rPr>
            </w:pPr>
          </w:p>
          <w:p w14:paraId="52B6784A" w14:textId="77777777" w:rsidR="00962382" w:rsidRPr="008F330C" w:rsidRDefault="00962382" w:rsidP="000C052C">
            <w:pPr>
              <w:ind w:left="49"/>
              <w:jc w:val="left"/>
              <w:rPr>
                <w:b/>
                <w:sz w:val="20"/>
                <w:szCs w:val="20"/>
              </w:rPr>
            </w:pPr>
          </w:p>
          <w:p w14:paraId="3D318A25" w14:textId="77777777" w:rsidR="00962382" w:rsidRPr="008F330C" w:rsidRDefault="00962382" w:rsidP="000C052C">
            <w:pPr>
              <w:ind w:left="49"/>
              <w:jc w:val="left"/>
              <w:rPr>
                <w:b/>
                <w:sz w:val="20"/>
                <w:szCs w:val="20"/>
              </w:rPr>
            </w:pPr>
          </w:p>
          <w:p w14:paraId="308D906C" w14:textId="77777777" w:rsidR="00962382" w:rsidRPr="008F330C" w:rsidRDefault="00962382" w:rsidP="000C052C">
            <w:pPr>
              <w:ind w:left="49"/>
              <w:jc w:val="left"/>
              <w:rPr>
                <w:b/>
                <w:sz w:val="20"/>
                <w:szCs w:val="20"/>
              </w:rPr>
            </w:pPr>
          </w:p>
          <w:p w14:paraId="41EA570D" w14:textId="77777777" w:rsidR="00962382" w:rsidRPr="008F330C" w:rsidRDefault="00962382" w:rsidP="000C052C">
            <w:pPr>
              <w:ind w:left="0"/>
              <w:jc w:val="left"/>
              <w:rPr>
                <w:b/>
                <w:sz w:val="20"/>
                <w:szCs w:val="20"/>
              </w:rPr>
            </w:pPr>
          </w:p>
          <w:p w14:paraId="561A6311" w14:textId="77777777" w:rsidR="00962382" w:rsidRPr="008F330C" w:rsidRDefault="00962382" w:rsidP="000C052C">
            <w:pPr>
              <w:ind w:left="49"/>
              <w:jc w:val="left"/>
              <w:rPr>
                <w:b/>
                <w:sz w:val="20"/>
                <w:szCs w:val="20"/>
              </w:rPr>
            </w:pPr>
            <w:r w:rsidRPr="008F330C">
              <w:rPr>
                <w:b/>
                <w:sz w:val="20"/>
                <w:szCs w:val="20"/>
              </w:rPr>
              <w:t>3B1</w:t>
            </w:r>
          </w:p>
        </w:tc>
        <w:tc>
          <w:tcPr>
            <w:tcW w:w="1417" w:type="dxa"/>
          </w:tcPr>
          <w:p w14:paraId="4D5758BE" w14:textId="77777777" w:rsidR="00962382" w:rsidRPr="008F330C" w:rsidRDefault="00962382" w:rsidP="000C052C">
            <w:pPr>
              <w:ind w:left="49"/>
              <w:jc w:val="left"/>
              <w:rPr>
                <w:b/>
                <w:sz w:val="20"/>
                <w:szCs w:val="20"/>
              </w:rPr>
            </w:pPr>
          </w:p>
        </w:tc>
      </w:tr>
      <w:tr w:rsidR="005A34C6" w:rsidRPr="008F330C" w14:paraId="670ADB04" w14:textId="77777777" w:rsidTr="000C052C">
        <w:trPr>
          <w:trHeight w:val="397"/>
        </w:trPr>
        <w:tc>
          <w:tcPr>
            <w:tcW w:w="1680" w:type="dxa"/>
            <w:vAlign w:val="center"/>
          </w:tcPr>
          <w:p w14:paraId="7B66F53E" w14:textId="1EAB9EA6" w:rsidR="00962382" w:rsidRPr="008F330C" w:rsidRDefault="00962382" w:rsidP="000C052C">
            <w:pPr>
              <w:ind w:left="0"/>
              <w:jc w:val="left"/>
              <w:rPr>
                <w:b/>
                <w:sz w:val="20"/>
                <w:szCs w:val="20"/>
              </w:rPr>
            </w:pPr>
          </w:p>
        </w:tc>
        <w:tc>
          <w:tcPr>
            <w:tcW w:w="1078" w:type="dxa"/>
            <w:vAlign w:val="center"/>
          </w:tcPr>
          <w:p w14:paraId="37DB511F" w14:textId="77777777" w:rsidR="00962382" w:rsidRPr="008F330C" w:rsidRDefault="00962382" w:rsidP="000C052C">
            <w:pPr>
              <w:ind w:left="33"/>
              <w:jc w:val="left"/>
              <w:rPr>
                <w:b/>
                <w:sz w:val="20"/>
                <w:szCs w:val="20"/>
              </w:rPr>
            </w:pPr>
          </w:p>
        </w:tc>
        <w:tc>
          <w:tcPr>
            <w:tcW w:w="957" w:type="dxa"/>
            <w:vAlign w:val="center"/>
          </w:tcPr>
          <w:p w14:paraId="73C3E701" w14:textId="77777777" w:rsidR="00962382" w:rsidRPr="008F330C" w:rsidRDefault="00962382" w:rsidP="000C052C">
            <w:pPr>
              <w:ind w:left="-6"/>
              <w:jc w:val="left"/>
              <w:rPr>
                <w:b/>
                <w:sz w:val="20"/>
                <w:szCs w:val="20"/>
              </w:rPr>
            </w:pPr>
            <w:r w:rsidRPr="008F330C">
              <w:rPr>
                <w:b/>
                <w:sz w:val="20"/>
                <w:szCs w:val="20"/>
              </w:rPr>
              <w:t>1</w:t>
            </w:r>
          </w:p>
        </w:tc>
        <w:tc>
          <w:tcPr>
            <w:tcW w:w="580" w:type="dxa"/>
            <w:vAlign w:val="center"/>
          </w:tcPr>
          <w:p w14:paraId="3D81FBE9" w14:textId="77777777" w:rsidR="00962382" w:rsidRPr="008F330C" w:rsidRDefault="00962382" w:rsidP="000C052C">
            <w:pPr>
              <w:ind w:left="-6"/>
              <w:jc w:val="left"/>
              <w:rPr>
                <w:b/>
                <w:sz w:val="20"/>
                <w:szCs w:val="20"/>
              </w:rPr>
            </w:pPr>
            <w:r w:rsidRPr="008F330C">
              <w:rPr>
                <w:b/>
                <w:sz w:val="20"/>
                <w:szCs w:val="20"/>
              </w:rPr>
              <w:t>2</w:t>
            </w:r>
          </w:p>
        </w:tc>
        <w:tc>
          <w:tcPr>
            <w:tcW w:w="695" w:type="dxa"/>
            <w:tcMar>
              <w:left w:w="57" w:type="dxa"/>
              <w:right w:w="57" w:type="dxa"/>
            </w:tcMar>
            <w:vAlign w:val="center"/>
          </w:tcPr>
          <w:p w14:paraId="3EA9FEE0" w14:textId="77777777" w:rsidR="00962382" w:rsidRPr="008F330C" w:rsidRDefault="00962382" w:rsidP="000C052C">
            <w:pPr>
              <w:ind w:left="49"/>
              <w:jc w:val="left"/>
              <w:rPr>
                <w:b/>
                <w:sz w:val="20"/>
                <w:szCs w:val="20"/>
              </w:rPr>
            </w:pPr>
            <w:r w:rsidRPr="008F330C">
              <w:rPr>
                <w:b/>
                <w:sz w:val="20"/>
                <w:szCs w:val="20"/>
              </w:rPr>
              <w:t>3</w:t>
            </w:r>
          </w:p>
        </w:tc>
        <w:tc>
          <w:tcPr>
            <w:tcW w:w="709" w:type="dxa"/>
            <w:vAlign w:val="center"/>
          </w:tcPr>
          <w:p w14:paraId="1AA39A10" w14:textId="77777777" w:rsidR="00962382" w:rsidRPr="008F330C" w:rsidRDefault="00962382" w:rsidP="000C052C">
            <w:pPr>
              <w:ind w:left="0"/>
              <w:jc w:val="left"/>
              <w:rPr>
                <w:b/>
                <w:sz w:val="20"/>
                <w:szCs w:val="20"/>
              </w:rPr>
            </w:pPr>
            <w:r w:rsidRPr="008F330C">
              <w:rPr>
                <w:b/>
                <w:sz w:val="20"/>
                <w:szCs w:val="20"/>
              </w:rPr>
              <w:t>4</w:t>
            </w:r>
          </w:p>
        </w:tc>
        <w:tc>
          <w:tcPr>
            <w:tcW w:w="709" w:type="dxa"/>
            <w:vAlign w:val="center"/>
          </w:tcPr>
          <w:p w14:paraId="115A249E" w14:textId="77777777" w:rsidR="00962382" w:rsidRPr="008F330C" w:rsidRDefault="00962382" w:rsidP="000C052C">
            <w:pPr>
              <w:ind w:left="49"/>
              <w:jc w:val="left"/>
              <w:rPr>
                <w:b/>
                <w:sz w:val="20"/>
                <w:szCs w:val="20"/>
              </w:rPr>
            </w:pPr>
            <w:r w:rsidRPr="008F330C">
              <w:rPr>
                <w:b/>
                <w:sz w:val="20"/>
                <w:szCs w:val="20"/>
              </w:rPr>
              <w:t>5</w:t>
            </w:r>
          </w:p>
        </w:tc>
        <w:tc>
          <w:tcPr>
            <w:tcW w:w="1417" w:type="dxa"/>
            <w:vAlign w:val="center"/>
          </w:tcPr>
          <w:p w14:paraId="4A3B7BD8" w14:textId="77777777" w:rsidR="00962382" w:rsidRPr="008F330C" w:rsidRDefault="00962382" w:rsidP="000C052C">
            <w:pPr>
              <w:ind w:left="49"/>
              <w:jc w:val="left"/>
              <w:rPr>
                <w:b/>
                <w:sz w:val="20"/>
                <w:szCs w:val="20"/>
              </w:rPr>
            </w:pPr>
            <w:proofErr w:type="spellStart"/>
            <w:r w:rsidRPr="008F330C">
              <w:rPr>
                <w:b/>
                <w:sz w:val="20"/>
                <w:szCs w:val="20"/>
              </w:rPr>
              <w:t>Midlingstid</w:t>
            </w:r>
            <w:proofErr w:type="spellEnd"/>
          </w:p>
        </w:tc>
      </w:tr>
      <w:tr w:rsidR="005A34C6" w:rsidRPr="008F330C" w14:paraId="019E3049" w14:textId="77777777" w:rsidTr="000C052C">
        <w:trPr>
          <w:trHeight w:val="397"/>
        </w:trPr>
        <w:tc>
          <w:tcPr>
            <w:tcW w:w="1680" w:type="dxa"/>
            <w:vAlign w:val="center"/>
          </w:tcPr>
          <w:p w14:paraId="26812895" w14:textId="77777777" w:rsidR="00962382" w:rsidRPr="008F330C" w:rsidRDefault="00962382" w:rsidP="000C052C">
            <w:pPr>
              <w:ind w:left="0"/>
              <w:jc w:val="left"/>
              <w:rPr>
                <w:b/>
                <w:sz w:val="20"/>
                <w:szCs w:val="20"/>
              </w:rPr>
            </w:pPr>
            <w:r w:rsidRPr="008F330C">
              <w:rPr>
                <w:b/>
                <w:sz w:val="20"/>
                <w:szCs w:val="20"/>
              </w:rPr>
              <w:t>Dag</w:t>
            </w:r>
          </w:p>
        </w:tc>
        <w:tc>
          <w:tcPr>
            <w:tcW w:w="1078" w:type="dxa"/>
            <w:tcMar>
              <w:left w:w="57" w:type="dxa"/>
              <w:right w:w="57" w:type="dxa"/>
            </w:tcMar>
            <w:vAlign w:val="center"/>
          </w:tcPr>
          <w:p w14:paraId="43FEA6D5" w14:textId="77777777" w:rsidR="00962382" w:rsidRPr="008F330C" w:rsidRDefault="00962382" w:rsidP="000C052C">
            <w:pPr>
              <w:ind w:left="33"/>
              <w:jc w:val="left"/>
              <w:rPr>
                <w:b/>
                <w:sz w:val="20"/>
                <w:szCs w:val="20"/>
              </w:rPr>
            </w:pPr>
            <w:r w:rsidRPr="008F330C">
              <w:rPr>
                <w:b/>
                <w:sz w:val="20"/>
                <w:szCs w:val="20"/>
              </w:rPr>
              <w:t>Tidspunkt</w:t>
            </w:r>
          </w:p>
        </w:tc>
        <w:tc>
          <w:tcPr>
            <w:tcW w:w="957" w:type="dxa"/>
            <w:tcMar>
              <w:left w:w="57" w:type="dxa"/>
              <w:right w:w="57" w:type="dxa"/>
            </w:tcMar>
            <w:vAlign w:val="center"/>
          </w:tcPr>
          <w:p w14:paraId="1B5316E4" w14:textId="77777777" w:rsidR="00962382" w:rsidRPr="008F330C" w:rsidRDefault="00962382" w:rsidP="000C052C">
            <w:pPr>
              <w:ind w:left="-6"/>
              <w:jc w:val="left"/>
              <w:rPr>
                <w:b/>
                <w:sz w:val="20"/>
                <w:szCs w:val="20"/>
              </w:rPr>
            </w:pPr>
            <w:r w:rsidRPr="008F330C">
              <w:rPr>
                <w:b/>
                <w:sz w:val="20"/>
                <w:szCs w:val="20"/>
              </w:rPr>
              <w:t>dB (A)</w:t>
            </w:r>
          </w:p>
        </w:tc>
        <w:tc>
          <w:tcPr>
            <w:tcW w:w="580" w:type="dxa"/>
            <w:tcMar>
              <w:left w:w="57" w:type="dxa"/>
              <w:right w:w="57" w:type="dxa"/>
            </w:tcMar>
            <w:vAlign w:val="center"/>
          </w:tcPr>
          <w:p w14:paraId="5DA1F6AD" w14:textId="77777777" w:rsidR="00962382" w:rsidRPr="008F330C" w:rsidRDefault="00962382" w:rsidP="000C052C">
            <w:pPr>
              <w:ind w:left="-6"/>
              <w:jc w:val="left"/>
              <w:rPr>
                <w:b/>
                <w:sz w:val="20"/>
                <w:szCs w:val="20"/>
              </w:rPr>
            </w:pPr>
            <w:r w:rsidRPr="008F330C">
              <w:rPr>
                <w:b/>
                <w:sz w:val="20"/>
                <w:szCs w:val="20"/>
              </w:rPr>
              <w:t>dB (A)</w:t>
            </w:r>
          </w:p>
        </w:tc>
        <w:tc>
          <w:tcPr>
            <w:tcW w:w="695" w:type="dxa"/>
            <w:vAlign w:val="center"/>
          </w:tcPr>
          <w:p w14:paraId="2981407D" w14:textId="77777777" w:rsidR="00962382" w:rsidRPr="008F330C" w:rsidRDefault="00962382" w:rsidP="000C052C">
            <w:pPr>
              <w:ind w:left="33"/>
              <w:jc w:val="left"/>
              <w:rPr>
                <w:b/>
                <w:sz w:val="20"/>
                <w:szCs w:val="20"/>
              </w:rPr>
            </w:pPr>
            <w:r w:rsidRPr="008F330C">
              <w:rPr>
                <w:b/>
                <w:sz w:val="20"/>
                <w:szCs w:val="20"/>
              </w:rPr>
              <w:t>dB (A)</w:t>
            </w:r>
          </w:p>
        </w:tc>
        <w:tc>
          <w:tcPr>
            <w:tcW w:w="709" w:type="dxa"/>
            <w:vAlign w:val="center"/>
          </w:tcPr>
          <w:p w14:paraId="5E93B5A1" w14:textId="77777777" w:rsidR="00962382" w:rsidRPr="008F330C" w:rsidRDefault="00962382" w:rsidP="000C052C">
            <w:pPr>
              <w:ind w:left="33"/>
              <w:jc w:val="left"/>
              <w:rPr>
                <w:b/>
                <w:sz w:val="20"/>
                <w:szCs w:val="20"/>
              </w:rPr>
            </w:pPr>
            <w:r w:rsidRPr="008F330C">
              <w:rPr>
                <w:b/>
                <w:sz w:val="20"/>
                <w:szCs w:val="20"/>
              </w:rPr>
              <w:t>dB (A)</w:t>
            </w:r>
          </w:p>
        </w:tc>
        <w:tc>
          <w:tcPr>
            <w:tcW w:w="709" w:type="dxa"/>
            <w:vAlign w:val="center"/>
          </w:tcPr>
          <w:p w14:paraId="63ABC07F" w14:textId="77777777" w:rsidR="00962382" w:rsidRPr="008F330C" w:rsidRDefault="00962382" w:rsidP="000C052C">
            <w:pPr>
              <w:ind w:left="33"/>
              <w:jc w:val="left"/>
              <w:rPr>
                <w:b/>
                <w:sz w:val="20"/>
                <w:szCs w:val="20"/>
              </w:rPr>
            </w:pPr>
            <w:r w:rsidRPr="008F330C">
              <w:rPr>
                <w:b/>
                <w:sz w:val="20"/>
                <w:szCs w:val="20"/>
              </w:rPr>
              <w:t>dB (A)</w:t>
            </w:r>
          </w:p>
        </w:tc>
        <w:tc>
          <w:tcPr>
            <w:tcW w:w="1417" w:type="dxa"/>
            <w:vAlign w:val="center"/>
          </w:tcPr>
          <w:p w14:paraId="4F04AE43" w14:textId="77777777" w:rsidR="00962382" w:rsidRPr="008F330C" w:rsidRDefault="00962382" w:rsidP="000C052C">
            <w:pPr>
              <w:ind w:left="33"/>
              <w:jc w:val="left"/>
              <w:rPr>
                <w:b/>
                <w:sz w:val="20"/>
                <w:szCs w:val="20"/>
              </w:rPr>
            </w:pPr>
            <w:r w:rsidRPr="008F330C">
              <w:rPr>
                <w:b/>
                <w:sz w:val="20"/>
                <w:szCs w:val="20"/>
              </w:rPr>
              <w:t>Timer</w:t>
            </w:r>
          </w:p>
        </w:tc>
      </w:tr>
      <w:tr w:rsidR="005A34C6" w:rsidRPr="008F330C" w14:paraId="0591E912" w14:textId="77777777" w:rsidTr="000C052C">
        <w:trPr>
          <w:trHeight w:val="397"/>
        </w:trPr>
        <w:tc>
          <w:tcPr>
            <w:tcW w:w="1680" w:type="dxa"/>
            <w:tcMar>
              <w:left w:w="57" w:type="dxa"/>
              <w:right w:w="57" w:type="dxa"/>
            </w:tcMar>
            <w:vAlign w:val="center"/>
          </w:tcPr>
          <w:p w14:paraId="2CAF223C" w14:textId="77777777" w:rsidR="00962382" w:rsidRPr="008F330C" w:rsidRDefault="00962382" w:rsidP="000C052C">
            <w:pPr>
              <w:ind w:left="33"/>
              <w:jc w:val="left"/>
              <w:rPr>
                <w:sz w:val="20"/>
                <w:szCs w:val="20"/>
              </w:rPr>
            </w:pPr>
            <w:r w:rsidRPr="008F330C">
              <w:rPr>
                <w:sz w:val="20"/>
                <w:szCs w:val="20"/>
              </w:rPr>
              <w:t>Mandag til fredag</w:t>
            </w:r>
          </w:p>
        </w:tc>
        <w:tc>
          <w:tcPr>
            <w:tcW w:w="1078" w:type="dxa"/>
            <w:vAlign w:val="center"/>
          </w:tcPr>
          <w:p w14:paraId="55C116BD" w14:textId="77777777" w:rsidR="00962382" w:rsidRPr="008F330C" w:rsidRDefault="00962382" w:rsidP="000C052C">
            <w:pPr>
              <w:ind w:left="33"/>
              <w:jc w:val="left"/>
              <w:rPr>
                <w:sz w:val="20"/>
                <w:szCs w:val="20"/>
              </w:rPr>
            </w:pPr>
            <w:r w:rsidRPr="008F330C">
              <w:rPr>
                <w:sz w:val="20"/>
                <w:szCs w:val="20"/>
              </w:rPr>
              <w:t>07-18</w:t>
            </w:r>
          </w:p>
        </w:tc>
        <w:tc>
          <w:tcPr>
            <w:tcW w:w="957" w:type="dxa"/>
            <w:vAlign w:val="center"/>
          </w:tcPr>
          <w:p w14:paraId="6B9225D0" w14:textId="77777777" w:rsidR="00962382" w:rsidRPr="008F330C" w:rsidRDefault="00962382" w:rsidP="000C052C">
            <w:pPr>
              <w:ind w:left="-6"/>
              <w:jc w:val="left"/>
              <w:rPr>
                <w:sz w:val="20"/>
                <w:szCs w:val="20"/>
              </w:rPr>
            </w:pPr>
            <w:r w:rsidRPr="008F330C">
              <w:rPr>
                <w:sz w:val="20"/>
                <w:szCs w:val="20"/>
              </w:rPr>
              <w:t>70</w:t>
            </w:r>
          </w:p>
        </w:tc>
        <w:tc>
          <w:tcPr>
            <w:tcW w:w="580" w:type="dxa"/>
            <w:vAlign w:val="center"/>
          </w:tcPr>
          <w:p w14:paraId="60C19A4A" w14:textId="77777777" w:rsidR="00962382" w:rsidRPr="008F330C" w:rsidRDefault="00962382" w:rsidP="000C052C">
            <w:pPr>
              <w:ind w:left="-6"/>
              <w:jc w:val="left"/>
              <w:rPr>
                <w:sz w:val="20"/>
                <w:szCs w:val="20"/>
              </w:rPr>
            </w:pPr>
            <w:r w:rsidRPr="008F330C">
              <w:rPr>
                <w:sz w:val="20"/>
                <w:szCs w:val="20"/>
              </w:rPr>
              <w:t>60</w:t>
            </w:r>
          </w:p>
        </w:tc>
        <w:tc>
          <w:tcPr>
            <w:tcW w:w="695" w:type="dxa"/>
            <w:vAlign w:val="center"/>
          </w:tcPr>
          <w:p w14:paraId="7E49014A" w14:textId="77777777" w:rsidR="00962382" w:rsidRPr="008F330C" w:rsidRDefault="00962382" w:rsidP="000C052C">
            <w:pPr>
              <w:ind w:left="49"/>
              <w:jc w:val="left"/>
              <w:rPr>
                <w:sz w:val="20"/>
                <w:szCs w:val="20"/>
              </w:rPr>
            </w:pPr>
            <w:r w:rsidRPr="008F330C">
              <w:rPr>
                <w:sz w:val="20"/>
                <w:szCs w:val="20"/>
              </w:rPr>
              <w:t>40</w:t>
            </w:r>
          </w:p>
        </w:tc>
        <w:tc>
          <w:tcPr>
            <w:tcW w:w="709" w:type="dxa"/>
            <w:vAlign w:val="center"/>
          </w:tcPr>
          <w:p w14:paraId="51C3701D" w14:textId="77777777" w:rsidR="00962382" w:rsidRPr="008F330C" w:rsidRDefault="00962382" w:rsidP="000C052C">
            <w:pPr>
              <w:ind w:left="49"/>
              <w:jc w:val="left"/>
              <w:rPr>
                <w:sz w:val="20"/>
                <w:szCs w:val="20"/>
              </w:rPr>
            </w:pPr>
            <w:r w:rsidRPr="008F330C">
              <w:rPr>
                <w:sz w:val="20"/>
                <w:szCs w:val="20"/>
              </w:rPr>
              <w:t>55</w:t>
            </w:r>
          </w:p>
        </w:tc>
        <w:tc>
          <w:tcPr>
            <w:tcW w:w="709" w:type="dxa"/>
            <w:vAlign w:val="center"/>
          </w:tcPr>
          <w:p w14:paraId="51B0E8AB" w14:textId="77777777" w:rsidR="00962382" w:rsidRPr="008F330C" w:rsidRDefault="00962382" w:rsidP="000C052C">
            <w:pPr>
              <w:ind w:left="49"/>
              <w:jc w:val="left"/>
              <w:rPr>
                <w:sz w:val="20"/>
                <w:szCs w:val="20"/>
              </w:rPr>
            </w:pPr>
            <w:r w:rsidRPr="008F330C">
              <w:rPr>
                <w:sz w:val="20"/>
                <w:szCs w:val="20"/>
              </w:rPr>
              <w:t>45</w:t>
            </w:r>
          </w:p>
        </w:tc>
        <w:tc>
          <w:tcPr>
            <w:tcW w:w="1417" w:type="dxa"/>
            <w:vAlign w:val="center"/>
          </w:tcPr>
          <w:p w14:paraId="0ADAC3B0" w14:textId="77777777" w:rsidR="00962382" w:rsidRPr="008F330C" w:rsidRDefault="00962382" w:rsidP="000C052C">
            <w:pPr>
              <w:ind w:left="49"/>
              <w:jc w:val="left"/>
              <w:rPr>
                <w:sz w:val="20"/>
                <w:szCs w:val="20"/>
              </w:rPr>
            </w:pPr>
            <w:r w:rsidRPr="008F330C">
              <w:rPr>
                <w:sz w:val="20"/>
                <w:szCs w:val="20"/>
              </w:rPr>
              <w:t>8</w:t>
            </w:r>
          </w:p>
        </w:tc>
      </w:tr>
      <w:tr w:rsidR="005A34C6" w:rsidRPr="008F330C" w14:paraId="6A09B949" w14:textId="77777777" w:rsidTr="000C052C">
        <w:trPr>
          <w:trHeight w:val="397"/>
        </w:trPr>
        <w:tc>
          <w:tcPr>
            <w:tcW w:w="1680" w:type="dxa"/>
            <w:tcMar>
              <w:left w:w="57" w:type="dxa"/>
              <w:right w:w="57" w:type="dxa"/>
            </w:tcMar>
            <w:vAlign w:val="center"/>
          </w:tcPr>
          <w:p w14:paraId="3956BDD9" w14:textId="5B6C0EB3" w:rsidR="005A34C6" w:rsidRPr="008F330C" w:rsidRDefault="005A34C6" w:rsidP="005A34C6">
            <w:pPr>
              <w:ind w:left="33"/>
              <w:jc w:val="left"/>
              <w:rPr>
                <w:sz w:val="20"/>
                <w:szCs w:val="20"/>
              </w:rPr>
            </w:pPr>
            <w:r w:rsidRPr="008F330C">
              <w:rPr>
                <w:sz w:val="20"/>
                <w:szCs w:val="20"/>
              </w:rPr>
              <w:t>Lørdag</w:t>
            </w:r>
          </w:p>
        </w:tc>
        <w:tc>
          <w:tcPr>
            <w:tcW w:w="1078" w:type="dxa"/>
            <w:vAlign w:val="center"/>
          </w:tcPr>
          <w:p w14:paraId="4FBE11A3" w14:textId="5B7CDAB1" w:rsidR="005A34C6" w:rsidRPr="008F330C" w:rsidRDefault="005A34C6" w:rsidP="005A34C6">
            <w:pPr>
              <w:ind w:left="33"/>
              <w:jc w:val="left"/>
              <w:rPr>
                <w:sz w:val="20"/>
                <w:szCs w:val="20"/>
              </w:rPr>
            </w:pPr>
            <w:r w:rsidRPr="008F330C">
              <w:rPr>
                <w:sz w:val="20"/>
                <w:szCs w:val="20"/>
              </w:rPr>
              <w:t>07-14</w:t>
            </w:r>
          </w:p>
        </w:tc>
        <w:tc>
          <w:tcPr>
            <w:tcW w:w="957" w:type="dxa"/>
            <w:vAlign w:val="center"/>
          </w:tcPr>
          <w:p w14:paraId="49B771F5" w14:textId="5FDEA731" w:rsidR="005A34C6" w:rsidRPr="008F330C" w:rsidRDefault="005A34C6" w:rsidP="005A34C6">
            <w:pPr>
              <w:ind w:left="-6"/>
              <w:jc w:val="left"/>
              <w:rPr>
                <w:sz w:val="20"/>
                <w:szCs w:val="20"/>
              </w:rPr>
            </w:pPr>
            <w:r w:rsidRPr="008F330C">
              <w:rPr>
                <w:sz w:val="20"/>
                <w:szCs w:val="20"/>
              </w:rPr>
              <w:t>70</w:t>
            </w:r>
          </w:p>
        </w:tc>
        <w:tc>
          <w:tcPr>
            <w:tcW w:w="580" w:type="dxa"/>
            <w:vAlign w:val="center"/>
          </w:tcPr>
          <w:p w14:paraId="1D9B9262" w14:textId="7BC0FC68" w:rsidR="005A34C6" w:rsidRPr="008F330C" w:rsidRDefault="005A34C6" w:rsidP="005A34C6">
            <w:pPr>
              <w:ind w:left="-6"/>
              <w:jc w:val="left"/>
              <w:rPr>
                <w:sz w:val="20"/>
                <w:szCs w:val="20"/>
              </w:rPr>
            </w:pPr>
            <w:r w:rsidRPr="008F330C">
              <w:rPr>
                <w:sz w:val="20"/>
                <w:szCs w:val="20"/>
              </w:rPr>
              <w:t>60</w:t>
            </w:r>
          </w:p>
        </w:tc>
        <w:tc>
          <w:tcPr>
            <w:tcW w:w="695" w:type="dxa"/>
            <w:vAlign w:val="center"/>
          </w:tcPr>
          <w:p w14:paraId="744B6CED" w14:textId="35A01A6B" w:rsidR="005A34C6" w:rsidRPr="008F330C" w:rsidRDefault="005A34C6" w:rsidP="005A34C6">
            <w:pPr>
              <w:ind w:left="49"/>
              <w:jc w:val="left"/>
              <w:rPr>
                <w:sz w:val="20"/>
                <w:szCs w:val="20"/>
              </w:rPr>
            </w:pPr>
            <w:r w:rsidRPr="008F330C">
              <w:rPr>
                <w:sz w:val="20"/>
                <w:szCs w:val="20"/>
              </w:rPr>
              <w:t>40</w:t>
            </w:r>
          </w:p>
        </w:tc>
        <w:tc>
          <w:tcPr>
            <w:tcW w:w="709" w:type="dxa"/>
            <w:vAlign w:val="center"/>
          </w:tcPr>
          <w:p w14:paraId="0C9EAA33" w14:textId="5A223F6E" w:rsidR="005A34C6" w:rsidRPr="008F330C" w:rsidRDefault="005A34C6" w:rsidP="005A34C6">
            <w:pPr>
              <w:ind w:left="49"/>
              <w:jc w:val="left"/>
              <w:rPr>
                <w:sz w:val="20"/>
                <w:szCs w:val="20"/>
              </w:rPr>
            </w:pPr>
            <w:r w:rsidRPr="008F330C">
              <w:rPr>
                <w:sz w:val="20"/>
                <w:szCs w:val="20"/>
              </w:rPr>
              <w:t>55</w:t>
            </w:r>
          </w:p>
        </w:tc>
        <w:tc>
          <w:tcPr>
            <w:tcW w:w="709" w:type="dxa"/>
            <w:vAlign w:val="center"/>
          </w:tcPr>
          <w:p w14:paraId="3DF421CC" w14:textId="6EE84084" w:rsidR="005A34C6" w:rsidRPr="008F330C" w:rsidRDefault="005A34C6" w:rsidP="005A34C6">
            <w:pPr>
              <w:ind w:left="49"/>
              <w:jc w:val="left"/>
              <w:rPr>
                <w:sz w:val="20"/>
                <w:szCs w:val="20"/>
              </w:rPr>
            </w:pPr>
            <w:r w:rsidRPr="008F330C">
              <w:rPr>
                <w:sz w:val="20"/>
                <w:szCs w:val="20"/>
              </w:rPr>
              <w:t>45</w:t>
            </w:r>
          </w:p>
        </w:tc>
        <w:tc>
          <w:tcPr>
            <w:tcW w:w="1417" w:type="dxa"/>
            <w:vAlign w:val="center"/>
          </w:tcPr>
          <w:p w14:paraId="59C15C95" w14:textId="5EFFF4D3" w:rsidR="005A34C6" w:rsidRPr="008F330C" w:rsidRDefault="005A34C6" w:rsidP="005A34C6">
            <w:pPr>
              <w:ind w:left="49"/>
              <w:jc w:val="left"/>
              <w:rPr>
                <w:sz w:val="20"/>
                <w:szCs w:val="20"/>
              </w:rPr>
            </w:pPr>
            <w:r w:rsidRPr="008F330C">
              <w:rPr>
                <w:sz w:val="20"/>
                <w:szCs w:val="20"/>
              </w:rPr>
              <w:t>7</w:t>
            </w:r>
          </w:p>
        </w:tc>
      </w:tr>
      <w:tr w:rsidR="005A34C6" w:rsidRPr="008F330C" w14:paraId="002659E1" w14:textId="77777777" w:rsidTr="000C052C">
        <w:trPr>
          <w:trHeight w:val="397"/>
        </w:trPr>
        <w:tc>
          <w:tcPr>
            <w:tcW w:w="1680" w:type="dxa"/>
            <w:tcMar>
              <w:left w:w="57" w:type="dxa"/>
              <w:right w:w="57" w:type="dxa"/>
            </w:tcMar>
            <w:vAlign w:val="center"/>
          </w:tcPr>
          <w:p w14:paraId="49A6F882" w14:textId="42613E2E" w:rsidR="005A34C6" w:rsidRPr="008F330C" w:rsidRDefault="005A34C6" w:rsidP="005A34C6">
            <w:pPr>
              <w:ind w:left="33"/>
              <w:jc w:val="left"/>
              <w:rPr>
                <w:sz w:val="20"/>
                <w:szCs w:val="20"/>
              </w:rPr>
            </w:pPr>
            <w:r w:rsidRPr="008F330C">
              <w:rPr>
                <w:sz w:val="20"/>
                <w:szCs w:val="20"/>
              </w:rPr>
              <w:t>Mandag til fredag</w:t>
            </w:r>
          </w:p>
        </w:tc>
        <w:tc>
          <w:tcPr>
            <w:tcW w:w="1078" w:type="dxa"/>
            <w:vAlign w:val="center"/>
          </w:tcPr>
          <w:p w14:paraId="25986A12" w14:textId="279B448D" w:rsidR="005A34C6" w:rsidRPr="008F330C" w:rsidRDefault="005A34C6" w:rsidP="005A34C6">
            <w:pPr>
              <w:ind w:left="33"/>
              <w:jc w:val="left"/>
              <w:rPr>
                <w:sz w:val="20"/>
                <w:szCs w:val="20"/>
              </w:rPr>
            </w:pPr>
            <w:r w:rsidRPr="008F330C">
              <w:rPr>
                <w:sz w:val="20"/>
                <w:szCs w:val="20"/>
              </w:rPr>
              <w:t>18-22</w:t>
            </w:r>
          </w:p>
        </w:tc>
        <w:tc>
          <w:tcPr>
            <w:tcW w:w="957" w:type="dxa"/>
            <w:vAlign w:val="center"/>
          </w:tcPr>
          <w:p w14:paraId="6329FC05" w14:textId="0AA1A6E6" w:rsidR="005A34C6" w:rsidRPr="008F330C" w:rsidRDefault="005A34C6" w:rsidP="005A34C6">
            <w:pPr>
              <w:ind w:left="-6"/>
              <w:jc w:val="left"/>
              <w:rPr>
                <w:sz w:val="20"/>
                <w:szCs w:val="20"/>
              </w:rPr>
            </w:pPr>
            <w:r w:rsidRPr="008F330C">
              <w:rPr>
                <w:sz w:val="20"/>
                <w:szCs w:val="20"/>
              </w:rPr>
              <w:t>70</w:t>
            </w:r>
          </w:p>
        </w:tc>
        <w:tc>
          <w:tcPr>
            <w:tcW w:w="580" w:type="dxa"/>
            <w:vAlign w:val="center"/>
          </w:tcPr>
          <w:p w14:paraId="5CB63098" w14:textId="768C7894" w:rsidR="005A34C6" w:rsidRPr="008F330C" w:rsidRDefault="005A34C6" w:rsidP="005A34C6">
            <w:pPr>
              <w:ind w:left="-6"/>
              <w:jc w:val="left"/>
              <w:rPr>
                <w:sz w:val="20"/>
                <w:szCs w:val="20"/>
              </w:rPr>
            </w:pPr>
            <w:r w:rsidRPr="008F330C">
              <w:rPr>
                <w:sz w:val="20"/>
                <w:szCs w:val="20"/>
              </w:rPr>
              <w:t>60</w:t>
            </w:r>
          </w:p>
        </w:tc>
        <w:tc>
          <w:tcPr>
            <w:tcW w:w="695" w:type="dxa"/>
            <w:vAlign w:val="center"/>
          </w:tcPr>
          <w:p w14:paraId="54731CD2" w14:textId="05FABA5C" w:rsidR="005A34C6" w:rsidRPr="008F330C" w:rsidRDefault="005A34C6" w:rsidP="005A34C6">
            <w:pPr>
              <w:ind w:left="49"/>
              <w:jc w:val="left"/>
              <w:rPr>
                <w:sz w:val="20"/>
                <w:szCs w:val="20"/>
              </w:rPr>
            </w:pPr>
            <w:r w:rsidRPr="008F330C">
              <w:rPr>
                <w:sz w:val="20"/>
                <w:szCs w:val="20"/>
              </w:rPr>
              <w:t>35</w:t>
            </w:r>
          </w:p>
        </w:tc>
        <w:tc>
          <w:tcPr>
            <w:tcW w:w="709" w:type="dxa"/>
            <w:vAlign w:val="center"/>
          </w:tcPr>
          <w:p w14:paraId="5F2589D1" w14:textId="7ECC00CF" w:rsidR="005A34C6" w:rsidRPr="008F330C" w:rsidRDefault="005A34C6" w:rsidP="005A34C6">
            <w:pPr>
              <w:ind w:left="49"/>
              <w:jc w:val="left"/>
              <w:rPr>
                <w:sz w:val="20"/>
                <w:szCs w:val="20"/>
              </w:rPr>
            </w:pPr>
            <w:r w:rsidRPr="008F330C">
              <w:rPr>
                <w:sz w:val="20"/>
                <w:szCs w:val="20"/>
              </w:rPr>
              <w:t>45</w:t>
            </w:r>
          </w:p>
        </w:tc>
        <w:tc>
          <w:tcPr>
            <w:tcW w:w="709" w:type="dxa"/>
            <w:vAlign w:val="center"/>
          </w:tcPr>
          <w:p w14:paraId="3E24F57C" w14:textId="7347F789" w:rsidR="005A34C6" w:rsidRPr="008F330C" w:rsidRDefault="005A34C6" w:rsidP="005A34C6">
            <w:pPr>
              <w:ind w:left="49"/>
              <w:jc w:val="left"/>
              <w:rPr>
                <w:sz w:val="20"/>
                <w:szCs w:val="20"/>
              </w:rPr>
            </w:pPr>
            <w:r w:rsidRPr="008F330C">
              <w:rPr>
                <w:sz w:val="20"/>
                <w:szCs w:val="20"/>
              </w:rPr>
              <w:t>40</w:t>
            </w:r>
          </w:p>
        </w:tc>
        <w:tc>
          <w:tcPr>
            <w:tcW w:w="1417" w:type="dxa"/>
            <w:vAlign w:val="center"/>
          </w:tcPr>
          <w:p w14:paraId="2AEA78BB" w14:textId="2AF04A2B" w:rsidR="005A34C6" w:rsidRPr="008F330C" w:rsidRDefault="005A34C6" w:rsidP="005A34C6">
            <w:pPr>
              <w:ind w:left="49"/>
              <w:jc w:val="left"/>
              <w:rPr>
                <w:sz w:val="20"/>
                <w:szCs w:val="20"/>
              </w:rPr>
            </w:pPr>
            <w:r w:rsidRPr="008F330C">
              <w:rPr>
                <w:sz w:val="20"/>
                <w:szCs w:val="20"/>
              </w:rPr>
              <w:t>1</w:t>
            </w:r>
          </w:p>
        </w:tc>
      </w:tr>
      <w:tr w:rsidR="005A34C6" w:rsidRPr="008F330C" w14:paraId="1402CC53" w14:textId="77777777" w:rsidTr="000C052C">
        <w:trPr>
          <w:trHeight w:val="397"/>
        </w:trPr>
        <w:tc>
          <w:tcPr>
            <w:tcW w:w="1680" w:type="dxa"/>
            <w:tcMar>
              <w:left w:w="57" w:type="dxa"/>
              <w:right w:w="57" w:type="dxa"/>
            </w:tcMar>
            <w:vAlign w:val="center"/>
          </w:tcPr>
          <w:p w14:paraId="5A52CC34" w14:textId="77777777" w:rsidR="005A34C6" w:rsidRPr="008F330C" w:rsidRDefault="005A34C6" w:rsidP="005A34C6">
            <w:pPr>
              <w:ind w:left="33"/>
              <w:jc w:val="left"/>
              <w:rPr>
                <w:sz w:val="20"/>
                <w:szCs w:val="20"/>
              </w:rPr>
            </w:pPr>
            <w:r w:rsidRPr="008F330C">
              <w:rPr>
                <w:sz w:val="20"/>
                <w:szCs w:val="20"/>
              </w:rPr>
              <w:t>Lørdag</w:t>
            </w:r>
          </w:p>
        </w:tc>
        <w:tc>
          <w:tcPr>
            <w:tcW w:w="1078" w:type="dxa"/>
            <w:vAlign w:val="center"/>
          </w:tcPr>
          <w:p w14:paraId="3570BAF6" w14:textId="77777777" w:rsidR="005A34C6" w:rsidRPr="008F330C" w:rsidRDefault="005A34C6" w:rsidP="005A34C6">
            <w:pPr>
              <w:ind w:left="33"/>
              <w:jc w:val="left"/>
              <w:rPr>
                <w:sz w:val="20"/>
                <w:szCs w:val="20"/>
              </w:rPr>
            </w:pPr>
            <w:r w:rsidRPr="008F330C">
              <w:rPr>
                <w:sz w:val="20"/>
                <w:szCs w:val="20"/>
              </w:rPr>
              <w:t>14-22</w:t>
            </w:r>
          </w:p>
        </w:tc>
        <w:tc>
          <w:tcPr>
            <w:tcW w:w="957" w:type="dxa"/>
            <w:vAlign w:val="center"/>
          </w:tcPr>
          <w:p w14:paraId="40C14FF3" w14:textId="77777777" w:rsidR="005A34C6" w:rsidRPr="008F330C" w:rsidRDefault="005A34C6" w:rsidP="005A34C6">
            <w:pPr>
              <w:ind w:left="-6"/>
              <w:jc w:val="left"/>
              <w:rPr>
                <w:sz w:val="20"/>
                <w:szCs w:val="20"/>
              </w:rPr>
            </w:pPr>
            <w:r w:rsidRPr="008F330C">
              <w:rPr>
                <w:sz w:val="20"/>
                <w:szCs w:val="20"/>
              </w:rPr>
              <w:t>70</w:t>
            </w:r>
          </w:p>
        </w:tc>
        <w:tc>
          <w:tcPr>
            <w:tcW w:w="580" w:type="dxa"/>
            <w:vAlign w:val="center"/>
          </w:tcPr>
          <w:p w14:paraId="5324FC49" w14:textId="77777777" w:rsidR="005A34C6" w:rsidRPr="008F330C" w:rsidRDefault="005A34C6" w:rsidP="005A34C6">
            <w:pPr>
              <w:ind w:left="-6"/>
              <w:jc w:val="left"/>
              <w:rPr>
                <w:sz w:val="20"/>
                <w:szCs w:val="20"/>
              </w:rPr>
            </w:pPr>
            <w:r w:rsidRPr="008F330C">
              <w:rPr>
                <w:sz w:val="20"/>
                <w:szCs w:val="20"/>
              </w:rPr>
              <w:t>60</w:t>
            </w:r>
          </w:p>
        </w:tc>
        <w:tc>
          <w:tcPr>
            <w:tcW w:w="695" w:type="dxa"/>
            <w:vAlign w:val="center"/>
          </w:tcPr>
          <w:p w14:paraId="4CEF62A5" w14:textId="77777777" w:rsidR="005A34C6" w:rsidRPr="008F330C" w:rsidRDefault="005A34C6" w:rsidP="005A34C6">
            <w:pPr>
              <w:ind w:left="49"/>
              <w:jc w:val="left"/>
              <w:rPr>
                <w:sz w:val="20"/>
                <w:szCs w:val="20"/>
              </w:rPr>
            </w:pPr>
            <w:r w:rsidRPr="008F330C">
              <w:rPr>
                <w:sz w:val="20"/>
                <w:szCs w:val="20"/>
              </w:rPr>
              <w:t>35</w:t>
            </w:r>
          </w:p>
        </w:tc>
        <w:tc>
          <w:tcPr>
            <w:tcW w:w="709" w:type="dxa"/>
            <w:vAlign w:val="center"/>
          </w:tcPr>
          <w:p w14:paraId="16A843E3" w14:textId="77777777" w:rsidR="005A34C6" w:rsidRPr="008F330C" w:rsidRDefault="005A34C6" w:rsidP="005A34C6">
            <w:pPr>
              <w:ind w:left="49"/>
              <w:jc w:val="left"/>
              <w:rPr>
                <w:sz w:val="20"/>
                <w:szCs w:val="20"/>
              </w:rPr>
            </w:pPr>
            <w:r w:rsidRPr="008F330C">
              <w:rPr>
                <w:sz w:val="20"/>
                <w:szCs w:val="20"/>
              </w:rPr>
              <w:t>45</w:t>
            </w:r>
          </w:p>
        </w:tc>
        <w:tc>
          <w:tcPr>
            <w:tcW w:w="709" w:type="dxa"/>
            <w:vAlign w:val="center"/>
          </w:tcPr>
          <w:p w14:paraId="50411D2D" w14:textId="77777777" w:rsidR="005A34C6" w:rsidRPr="008F330C" w:rsidRDefault="005A34C6" w:rsidP="005A34C6">
            <w:pPr>
              <w:ind w:left="49"/>
              <w:jc w:val="left"/>
              <w:rPr>
                <w:sz w:val="20"/>
                <w:szCs w:val="20"/>
              </w:rPr>
            </w:pPr>
            <w:r w:rsidRPr="008F330C">
              <w:rPr>
                <w:sz w:val="20"/>
                <w:szCs w:val="20"/>
              </w:rPr>
              <w:t>40</w:t>
            </w:r>
          </w:p>
        </w:tc>
        <w:tc>
          <w:tcPr>
            <w:tcW w:w="1417" w:type="dxa"/>
            <w:vAlign w:val="center"/>
          </w:tcPr>
          <w:p w14:paraId="6D092CA6" w14:textId="77777777" w:rsidR="005A34C6" w:rsidRPr="008F330C" w:rsidRDefault="005A34C6" w:rsidP="005A34C6">
            <w:pPr>
              <w:ind w:left="49"/>
              <w:jc w:val="left"/>
              <w:rPr>
                <w:sz w:val="20"/>
                <w:szCs w:val="20"/>
              </w:rPr>
            </w:pPr>
            <w:r w:rsidRPr="008F330C">
              <w:rPr>
                <w:sz w:val="20"/>
                <w:szCs w:val="20"/>
              </w:rPr>
              <w:t>4</w:t>
            </w:r>
          </w:p>
        </w:tc>
      </w:tr>
      <w:tr w:rsidR="005A34C6" w:rsidRPr="008F330C" w14:paraId="4A6F8F43" w14:textId="77777777" w:rsidTr="000C052C">
        <w:trPr>
          <w:trHeight w:val="397"/>
        </w:trPr>
        <w:tc>
          <w:tcPr>
            <w:tcW w:w="1680" w:type="dxa"/>
            <w:tcMar>
              <w:left w:w="57" w:type="dxa"/>
              <w:right w:w="57" w:type="dxa"/>
            </w:tcMar>
            <w:vAlign w:val="center"/>
          </w:tcPr>
          <w:p w14:paraId="4A6554E8" w14:textId="77777777" w:rsidR="005A34C6" w:rsidRPr="008F330C" w:rsidRDefault="005A34C6" w:rsidP="005A34C6">
            <w:pPr>
              <w:ind w:left="-1"/>
              <w:jc w:val="left"/>
              <w:rPr>
                <w:sz w:val="20"/>
                <w:szCs w:val="20"/>
              </w:rPr>
            </w:pPr>
            <w:r w:rsidRPr="008F330C">
              <w:rPr>
                <w:sz w:val="20"/>
                <w:szCs w:val="20"/>
              </w:rPr>
              <w:t>Søn- og helligdage</w:t>
            </w:r>
          </w:p>
        </w:tc>
        <w:tc>
          <w:tcPr>
            <w:tcW w:w="1078" w:type="dxa"/>
            <w:vAlign w:val="center"/>
          </w:tcPr>
          <w:p w14:paraId="2C77306F" w14:textId="3C398E3C" w:rsidR="005A34C6" w:rsidRPr="008F330C" w:rsidRDefault="005A34C6" w:rsidP="005A34C6">
            <w:pPr>
              <w:ind w:left="-1"/>
              <w:jc w:val="left"/>
              <w:rPr>
                <w:sz w:val="20"/>
                <w:szCs w:val="20"/>
              </w:rPr>
            </w:pPr>
            <w:r w:rsidRPr="008F330C">
              <w:rPr>
                <w:sz w:val="20"/>
                <w:szCs w:val="20"/>
              </w:rPr>
              <w:t>07-22</w:t>
            </w:r>
          </w:p>
        </w:tc>
        <w:tc>
          <w:tcPr>
            <w:tcW w:w="957" w:type="dxa"/>
            <w:vAlign w:val="center"/>
          </w:tcPr>
          <w:p w14:paraId="7389D83B" w14:textId="77777777" w:rsidR="005A34C6" w:rsidRPr="008F330C" w:rsidRDefault="005A34C6" w:rsidP="005A34C6">
            <w:pPr>
              <w:ind w:left="26"/>
              <w:jc w:val="left"/>
              <w:rPr>
                <w:sz w:val="20"/>
                <w:szCs w:val="20"/>
              </w:rPr>
            </w:pPr>
            <w:r w:rsidRPr="008F330C">
              <w:rPr>
                <w:sz w:val="20"/>
                <w:szCs w:val="20"/>
              </w:rPr>
              <w:t>70</w:t>
            </w:r>
          </w:p>
        </w:tc>
        <w:tc>
          <w:tcPr>
            <w:tcW w:w="580" w:type="dxa"/>
            <w:vAlign w:val="center"/>
          </w:tcPr>
          <w:p w14:paraId="0A393B55" w14:textId="77777777" w:rsidR="005A34C6" w:rsidRPr="008F330C" w:rsidRDefault="005A34C6" w:rsidP="005A34C6">
            <w:pPr>
              <w:ind w:left="26"/>
              <w:jc w:val="left"/>
              <w:rPr>
                <w:sz w:val="20"/>
                <w:szCs w:val="20"/>
              </w:rPr>
            </w:pPr>
            <w:r w:rsidRPr="008F330C">
              <w:rPr>
                <w:sz w:val="20"/>
                <w:szCs w:val="20"/>
              </w:rPr>
              <w:t>60</w:t>
            </w:r>
          </w:p>
        </w:tc>
        <w:tc>
          <w:tcPr>
            <w:tcW w:w="695" w:type="dxa"/>
            <w:vAlign w:val="center"/>
          </w:tcPr>
          <w:p w14:paraId="50A5F4EF" w14:textId="77777777" w:rsidR="005A34C6" w:rsidRPr="008F330C" w:rsidRDefault="005A34C6" w:rsidP="005A34C6">
            <w:pPr>
              <w:ind w:left="0"/>
              <w:jc w:val="left"/>
              <w:rPr>
                <w:sz w:val="20"/>
                <w:szCs w:val="20"/>
              </w:rPr>
            </w:pPr>
            <w:r w:rsidRPr="008F330C">
              <w:rPr>
                <w:sz w:val="20"/>
                <w:szCs w:val="20"/>
              </w:rPr>
              <w:t>35</w:t>
            </w:r>
          </w:p>
        </w:tc>
        <w:tc>
          <w:tcPr>
            <w:tcW w:w="709" w:type="dxa"/>
            <w:vAlign w:val="center"/>
          </w:tcPr>
          <w:p w14:paraId="09B2527D" w14:textId="071278E1" w:rsidR="005A34C6" w:rsidRPr="008F330C" w:rsidRDefault="005A34C6" w:rsidP="005A34C6">
            <w:pPr>
              <w:ind w:left="0"/>
              <w:jc w:val="left"/>
              <w:rPr>
                <w:sz w:val="20"/>
                <w:szCs w:val="20"/>
              </w:rPr>
            </w:pPr>
            <w:r w:rsidRPr="008F330C">
              <w:rPr>
                <w:sz w:val="20"/>
                <w:szCs w:val="20"/>
              </w:rPr>
              <w:t>45</w:t>
            </w:r>
          </w:p>
        </w:tc>
        <w:tc>
          <w:tcPr>
            <w:tcW w:w="709" w:type="dxa"/>
            <w:vAlign w:val="center"/>
          </w:tcPr>
          <w:p w14:paraId="19133AD6" w14:textId="77777777" w:rsidR="005A34C6" w:rsidRPr="008F330C" w:rsidRDefault="005A34C6" w:rsidP="005A34C6">
            <w:pPr>
              <w:ind w:left="0"/>
              <w:jc w:val="left"/>
              <w:rPr>
                <w:sz w:val="20"/>
                <w:szCs w:val="20"/>
              </w:rPr>
            </w:pPr>
            <w:r w:rsidRPr="008F330C">
              <w:rPr>
                <w:sz w:val="20"/>
                <w:szCs w:val="20"/>
              </w:rPr>
              <w:t>40</w:t>
            </w:r>
          </w:p>
        </w:tc>
        <w:tc>
          <w:tcPr>
            <w:tcW w:w="1417" w:type="dxa"/>
            <w:vAlign w:val="center"/>
          </w:tcPr>
          <w:p w14:paraId="11C4EAC7" w14:textId="77777777" w:rsidR="005A34C6" w:rsidRPr="008F330C" w:rsidRDefault="005A34C6" w:rsidP="005A34C6">
            <w:pPr>
              <w:ind w:left="0"/>
              <w:jc w:val="left"/>
              <w:rPr>
                <w:sz w:val="20"/>
                <w:szCs w:val="20"/>
              </w:rPr>
            </w:pPr>
            <w:r w:rsidRPr="008F330C">
              <w:rPr>
                <w:sz w:val="20"/>
                <w:szCs w:val="20"/>
              </w:rPr>
              <w:t>8</w:t>
            </w:r>
          </w:p>
        </w:tc>
      </w:tr>
      <w:tr w:rsidR="005A34C6" w:rsidRPr="008F330C" w14:paraId="326A7153" w14:textId="77777777" w:rsidTr="000C052C">
        <w:trPr>
          <w:trHeight w:val="397"/>
        </w:trPr>
        <w:tc>
          <w:tcPr>
            <w:tcW w:w="1680" w:type="dxa"/>
            <w:tcMar>
              <w:left w:w="57" w:type="dxa"/>
              <w:right w:w="57" w:type="dxa"/>
            </w:tcMar>
            <w:vAlign w:val="center"/>
          </w:tcPr>
          <w:p w14:paraId="0248BE68" w14:textId="77777777" w:rsidR="005A34C6" w:rsidRPr="008F330C" w:rsidRDefault="005A34C6" w:rsidP="005A34C6">
            <w:pPr>
              <w:ind w:left="-1"/>
              <w:jc w:val="left"/>
              <w:rPr>
                <w:sz w:val="20"/>
                <w:szCs w:val="20"/>
              </w:rPr>
            </w:pPr>
            <w:r w:rsidRPr="008F330C">
              <w:rPr>
                <w:sz w:val="20"/>
                <w:szCs w:val="20"/>
              </w:rPr>
              <w:t>Alle dage</w:t>
            </w:r>
          </w:p>
        </w:tc>
        <w:tc>
          <w:tcPr>
            <w:tcW w:w="1078" w:type="dxa"/>
            <w:vAlign w:val="center"/>
          </w:tcPr>
          <w:p w14:paraId="3BBD454B" w14:textId="77777777" w:rsidR="005A34C6" w:rsidRPr="008F330C" w:rsidRDefault="005A34C6" w:rsidP="005A34C6">
            <w:pPr>
              <w:ind w:left="-1"/>
              <w:jc w:val="left"/>
              <w:rPr>
                <w:sz w:val="20"/>
                <w:szCs w:val="20"/>
              </w:rPr>
            </w:pPr>
            <w:r w:rsidRPr="008F330C">
              <w:rPr>
                <w:sz w:val="20"/>
                <w:szCs w:val="20"/>
              </w:rPr>
              <w:t>22-07</w:t>
            </w:r>
          </w:p>
        </w:tc>
        <w:tc>
          <w:tcPr>
            <w:tcW w:w="957" w:type="dxa"/>
            <w:vAlign w:val="center"/>
          </w:tcPr>
          <w:p w14:paraId="671819D9" w14:textId="77777777" w:rsidR="005A34C6" w:rsidRPr="008F330C" w:rsidRDefault="005A34C6" w:rsidP="005A34C6">
            <w:pPr>
              <w:ind w:left="26"/>
              <w:jc w:val="left"/>
              <w:rPr>
                <w:sz w:val="20"/>
                <w:szCs w:val="20"/>
              </w:rPr>
            </w:pPr>
            <w:r w:rsidRPr="008F330C">
              <w:rPr>
                <w:sz w:val="20"/>
                <w:szCs w:val="20"/>
              </w:rPr>
              <w:t>70</w:t>
            </w:r>
          </w:p>
        </w:tc>
        <w:tc>
          <w:tcPr>
            <w:tcW w:w="580" w:type="dxa"/>
            <w:vAlign w:val="center"/>
          </w:tcPr>
          <w:p w14:paraId="22A4953E" w14:textId="77777777" w:rsidR="005A34C6" w:rsidRPr="008F330C" w:rsidRDefault="005A34C6" w:rsidP="005A34C6">
            <w:pPr>
              <w:ind w:left="26"/>
              <w:jc w:val="left"/>
              <w:rPr>
                <w:sz w:val="20"/>
                <w:szCs w:val="20"/>
              </w:rPr>
            </w:pPr>
            <w:r w:rsidRPr="008F330C">
              <w:rPr>
                <w:sz w:val="20"/>
                <w:szCs w:val="20"/>
              </w:rPr>
              <w:t>60</w:t>
            </w:r>
          </w:p>
        </w:tc>
        <w:tc>
          <w:tcPr>
            <w:tcW w:w="695" w:type="dxa"/>
            <w:vAlign w:val="center"/>
          </w:tcPr>
          <w:p w14:paraId="1EFE2538" w14:textId="77777777" w:rsidR="005A34C6" w:rsidRPr="008F330C" w:rsidRDefault="005A34C6" w:rsidP="005A34C6">
            <w:pPr>
              <w:ind w:left="0"/>
              <w:jc w:val="left"/>
              <w:rPr>
                <w:sz w:val="20"/>
                <w:szCs w:val="20"/>
              </w:rPr>
            </w:pPr>
            <w:r w:rsidRPr="008F330C">
              <w:rPr>
                <w:sz w:val="20"/>
                <w:szCs w:val="20"/>
              </w:rPr>
              <w:t>35</w:t>
            </w:r>
          </w:p>
        </w:tc>
        <w:tc>
          <w:tcPr>
            <w:tcW w:w="709" w:type="dxa"/>
            <w:vAlign w:val="center"/>
          </w:tcPr>
          <w:p w14:paraId="16E6A9F1" w14:textId="77777777" w:rsidR="005A34C6" w:rsidRPr="008F330C" w:rsidRDefault="005A34C6" w:rsidP="005A34C6">
            <w:pPr>
              <w:ind w:left="0"/>
              <w:jc w:val="left"/>
              <w:rPr>
                <w:sz w:val="20"/>
                <w:szCs w:val="20"/>
              </w:rPr>
            </w:pPr>
            <w:r w:rsidRPr="008F330C">
              <w:rPr>
                <w:sz w:val="20"/>
                <w:szCs w:val="20"/>
              </w:rPr>
              <w:t>40</w:t>
            </w:r>
          </w:p>
        </w:tc>
        <w:tc>
          <w:tcPr>
            <w:tcW w:w="709" w:type="dxa"/>
            <w:vAlign w:val="center"/>
          </w:tcPr>
          <w:p w14:paraId="2A1238CD" w14:textId="77777777" w:rsidR="005A34C6" w:rsidRPr="008F330C" w:rsidRDefault="005A34C6" w:rsidP="005A34C6">
            <w:pPr>
              <w:ind w:left="0"/>
              <w:jc w:val="left"/>
              <w:rPr>
                <w:sz w:val="20"/>
                <w:szCs w:val="20"/>
              </w:rPr>
            </w:pPr>
            <w:r w:rsidRPr="008F330C">
              <w:rPr>
                <w:sz w:val="20"/>
                <w:szCs w:val="20"/>
              </w:rPr>
              <w:t>35</w:t>
            </w:r>
          </w:p>
        </w:tc>
        <w:tc>
          <w:tcPr>
            <w:tcW w:w="1417" w:type="dxa"/>
            <w:vAlign w:val="center"/>
          </w:tcPr>
          <w:p w14:paraId="1819D76F" w14:textId="77777777" w:rsidR="005A34C6" w:rsidRPr="008F330C" w:rsidRDefault="005A34C6" w:rsidP="005A34C6">
            <w:pPr>
              <w:ind w:left="0"/>
              <w:jc w:val="left"/>
              <w:rPr>
                <w:sz w:val="20"/>
                <w:szCs w:val="20"/>
              </w:rPr>
            </w:pPr>
            <w:r w:rsidRPr="008F330C">
              <w:rPr>
                <w:sz w:val="20"/>
                <w:szCs w:val="20"/>
              </w:rPr>
              <w:t>½</w:t>
            </w:r>
          </w:p>
        </w:tc>
      </w:tr>
      <w:tr w:rsidR="005A34C6" w:rsidRPr="008F330C" w14:paraId="5013B489" w14:textId="77777777" w:rsidTr="000C052C">
        <w:trPr>
          <w:trHeight w:val="397"/>
        </w:trPr>
        <w:tc>
          <w:tcPr>
            <w:tcW w:w="1680" w:type="dxa"/>
            <w:tcMar>
              <w:left w:w="57" w:type="dxa"/>
              <w:right w:w="57" w:type="dxa"/>
            </w:tcMar>
            <w:vAlign w:val="center"/>
          </w:tcPr>
          <w:p w14:paraId="388A593D" w14:textId="77777777" w:rsidR="005A34C6" w:rsidRPr="008F330C" w:rsidRDefault="005A34C6" w:rsidP="005A34C6">
            <w:pPr>
              <w:ind w:left="-1"/>
              <w:jc w:val="left"/>
              <w:rPr>
                <w:sz w:val="20"/>
                <w:szCs w:val="20"/>
              </w:rPr>
            </w:pPr>
            <w:r w:rsidRPr="008F330C">
              <w:rPr>
                <w:sz w:val="20"/>
                <w:szCs w:val="20"/>
              </w:rPr>
              <w:t>Spidsværdi</w:t>
            </w:r>
          </w:p>
        </w:tc>
        <w:tc>
          <w:tcPr>
            <w:tcW w:w="1078" w:type="dxa"/>
            <w:vAlign w:val="center"/>
          </w:tcPr>
          <w:p w14:paraId="2E8E5C11" w14:textId="77777777" w:rsidR="005A34C6" w:rsidRPr="008F330C" w:rsidRDefault="005A34C6" w:rsidP="005A34C6">
            <w:pPr>
              <w:ind w:left="-1"/>
              <w:jc w:val="left"/>
              <w:rPr>
                <w:sz w:val="20"/>
                <w:szCs w:val="20"/>
              </w:rPr>
            </w:pPr>
            <w:r w:rsidRPr="008F330C">
              <w:rPr>
                <w:sz w:val="20"/>
                <w:szCs w:val="20"/>
              </w:rPr>
              <w:t>22-07</w:t>
            </w:r>
          </w:p>
        </w:tc>
        <w:tc>
          <w:tcPr>
            <w:tcW w:w="957" w:type="dxa"/>
            <w:vAlign w:val="center"/>
          </w:tcPr>
          <w:p w14:paraId="266EC906" w14:textId="77777777" w:rsidR="005A34C6" w:rsidRPr="008F330C" w:rsidRDefault="005A34C6" w:rsidP="005A34C6">
            <w:pPr>
              <w:ind w:left="26"/>
              <w:jc w:val="left"/>
              <w:rPr>
                <w:sz w:val="20"/>
                <w:szCs w:val="20"/>
              </w:rPr>
            </w:pPr>
            <w:r w:rsidRPr="008F330C">
              <w:rPr>
                <w:sz w:val="20"/>
                <w:szCs w:val="20"/>
              </w:rPr>
              <w:t>-</w:t>
            </w:r>
          </w:p>
        </w:tc>
        <w:tc>
          <w:tcPr>
            <w:tcW w:w="580" w:type="dxa"/>
            <w:vAlign w:val="center"/>
          </w:tcPr>
          <w:p w14:paraId="0322C4A6" w14:textId="77777777" w:rsidR="005A34C6" w:rsidRPr="008F330C" w:rsidRDefault="005A34C6" w:rsidP="005A34C6">
            <w:pPr>
              <w:ind w:left="26"/>
              <w:jc w:val="left"/>
              <w:rPr>
                <w:sz w:val="20"/>
                <w:szCs w:val="20"/>
              </w:rPr>
            </w:pPr>
            <w:r w:rsidRPr="008F330C">
              <w:rPr>
                <w:sz w:val="20"/>
                <w:szCs w:val="20"/>
              </w:rPr>
              <w:t>-</w:t>
            </w:r>
          </w:p>
        </w:tc>
        <w:tc>
          <w:tcPr>
            <w:tcW w:w="695" w:type="dxa"/>
          </w:tcPr>
          <w:p w14:paraId="67DEC322" w14:textId="77777777" w:rsidR="005A34C6" w:rsidRPr="008F330C" w:rsidRDefault="005A34C6" w:rsidP="005A34C6">
            <w:pPr>
              <w:ind w:left="0"/>
              <w:jc w:val="left"/>
              <w:rPr>
                <w:sz w:val="20"/>
                <w:szCs w:val="20"/>
              </w:rPr>
            </w:pPr>
            <w:r w:rsidRPr="008F330C">
              <w:rPr>
                <w:sz w:val="20"/>
                <w:szCs w:val="20"/>
              </w:rPr>
              <w:t>50</w:t>
            </w:r>
          </w:p>
        </w:tc>
        <w:tc>
          <w:tcPr>
            <w:tcW w:w="709" w:type="dxa"/>
          </w:tcPr>
          <w:p w14:paraId="67F0DD59" w14:textId="77777777" w:rsidR="005A34C6" w:rsidRPr="008F330C" w:rsidRDefault="005A34C6" w:rsidP="005A34C6">
            <w:pPr>
              <w:ind w:left="0"/>
              <w:jc w:val="left"/>
              <w:rPr>
                <w:sz w:val="20"/>
                <w:szCs w:val="20"/>
              </w:rPr>
            </w:pPr>
            <w:r w:rsidRPr="008F330C">
              <w:rPr>
                <w:sz w:val="20"/>
                <w:szCs w:val="20"/>
              </w:rPr>
              <w:t>55</w:t>
            </w:r>
          </w:p>
        </w:tc>
        <w:tc>
          <w:tcPr>
            <w:tcW w:w="709" w:type="dxa"/>
          </w:tcPr>
          <w:p w14:paraId="1E6882B0" w14:textId="77777777" w:rsidR="005A34C6" w:rsidRPr="008F330C" w:rsidRDefault="005A34C6" w:rsidP="005A34C6">
            <w:pPr>
              <w:ind w:left="0"/>
              <w:jc w:val="left"/>
              <w:rPr>
                <w:sz w:val="20"/>
                <w:szCs w:val="20"/>
              </w:rPr>
            </w:pPr>
            <w:r w:rsidRPr="008F330C">
              <w:rPr>
                <w:sz w:val="20"/>
                <w:szCs w:val="20"/>
              </w:rPr>
              <w:t>50</w:t>
            </w:r>
          </w:p>
        </w:tc>
        <w:tc>
          <w:tcPr>
            <w:tcW w:w="1417" w:type="dxa"/>
          </w:tcPr>
          <w:p w14:paraId="2A6A6E3C" w14:textId="77777777" w:rsidR="005A34C6" w:rsidRPr="008F330C" w:rsidRDefault="005A34C6" w:rsidP="005A34C6">
            <w:pPr>
              <w:ind w:left="0"/>
              <w:jc w:val="left"/>
              <w:rPr>
                <w:sz w:val="20"/>
                <w:szCs w:val="20"/>
              </w:rPr>
            </w:pPr>
          </w:p>
        </w:tc>
      </w:tr>
    </w:tbl>
    <w:p w14:paraId="1F01C337" w14:textId="77777777" w:rsidR="00962382" w:rsidRPr="008F330C" w:rsidRDefault="00962382" w:rsidP="00962382">
      <w:pPr>
        <w:pStyle w:val="Listeafsnit"/>
        <w:ind w:left="1080" w:firstLine="224"/>
        <w:jc w:val="left"/>
        <w:rPr>
          <w:sz w:val="20"/>
          <w:szCs w:val="20"/>
        </w:rPr>
      </w:pPr>
      <w:r w:rsidRPr="008F330C">
        <w:rPr>
          <w:sz w:val="20"/>
          <w:szCs w:val="20"/>
        </w:rPr>
        <w:t xml:space="preserve">1. Erhverv og industriområder </w:t>
      </w:r>
    </w:p>
    <w:p w14:paraId="21AAC77C" w14:textId="77777777" w:rsidR="00962382" w:rsidRPr="008F330C" w:rsidRDefault="00962382" w:rsidP="00962382">
      <w:pPr>
        <w:pStyle w:val="Listeafsnit"/>
        <w:ind w:left="1080" w:firstLine="224"/>
        <w:jc w:val="left"/>
        <w:rPr>
          <w:sz w:val="20"/>
          <w:szCs w:val="20"/>
        </w:rPr>
      </w:pPr>
      <w:r w:rsidRPr="008F330C">
        <w:rPr>
          <w:sz w:val="20"/>
          <w:szCs w:val="20"/>
        </w:rPr>
        <w:t>2. Erhverv og industriområder med forbud mod generende virksomhed</w:t>
      </w:r>
    </w:p>
    <w:p w14:paraId="2FB3A3DC" w14:textId="77777777" w:rsidR="00962382" w:rsidRPr="008F330C" w:rsidRDefault="00962382" w:rsidP="00962382">
      <w:pPr>
        <w:pStyle w:val="Listeafsnit"/>
        <w:ind w:left="1080" w:firstLine="224"/>
        <w:jc w:val="left"/>
        <w:rPr>
          <w:sz w:val="20"/>
          <w:szCs w:val="20"/>
        </w:rPr>
      </w:pPr>
      <w:r w:rsidRPr="008F330C">
        <w:rPr>
          <w:sz w:val="20"/>
          <w:szCs w:val="20"/>
        </w:rPr>
        <w:t>3. Sommerhusområder og offentligt tilgængelige rekreative områder. Særlige natur-</w:t>
      </w:r>
    </w:p>
    <w:p w14:paraId="19A1F129" w14:textId="77777777" w:rsidR="00962382" w:rsidRPr="008F330C" w:rsidRDefault="00962382" w:rsidP="00962382">
      <w:pPr>
        <w:pStyle w:val="Listeafsnit"/>
        <w:ind w:left="1080" w:firstLine="224"/>
        <w:jc w:val="left"/>
        <w:rPr>
          <w:sz w:val="20"/>
          <w:szCs w:val="20"/>
        </w:rPr>
      </w:pPr>
      <w:r w:rsidRPr="008F330C">
        <w:rPr>
          <w:sz w:val="20"/>
          <w:szCs w:val="20"/>
        </w:rPr>
        <w:t xml:space="preserve">    områder.</w:t>
      </w:r>
    </w:p>
    <w:p w14:paraId="74AD7B3F" w14:textId="77777777" w:rsidR="00962382" w:rsidRPr="008F330C" w:rsidRDefault="00962382" w:rsidP="00962382">
      <w:pPr>
        <w:pStyle w:val="Listeafsnit"/>
        <w:ind w:left="1080" w:firstLine="224"/>
        <w:jc w:val="left"/>
        <w:rPr>
          <w:sz w:val="20"/>
          <w:szCs w:val="20"/>
        </w:rPr>
      </w:pPr>
      <w:r w:rsidRPr="008F330C">
        <w:rPr>
          <w:sz w:val="20"/>
          <w:szCs w:val="20"/>
        </w:rPr>
        <w:t xml:space="preserve">4. Område for blandet bolig- og erhvervsbebyggelse, centerområde (bykerne).Herud </w:t>
      </w:r>
    </w:p>
    <w:p w14:paraId="3E5E196C" w14:textId="77777777" w:rsidR="00962382" w:rsidRPr="008F330C" w:rsidRDefault="00962382" w:rsidP="00962382">
      <w:pPr>
        <w:pStyle w:val="Listeafsnit"/>
        <w:ind w:left="1080" w:firstLine="224"/>
        <w:jc w:val="left"/>
        <w:rPr>
          <w:sz w:val="20"/>
          <w:szCs w:val="20"/>
        </w:rPr>
      </w:pPr>
      <w:r w:rsidRPr="008F330C">
        <w:rPr>
          <w:sz w:val="20"/>
          <w:szCs w:val="20"/>
        </w:rPr>
        <w:t xml:space="preserve">    over ved boliger i det åbne land, ved sommerhuse på Langagervej. Ved bolige</w:t>
      </w:r>
      <w:r w:rsidR="00085AC8" w:rsidRPr="008F330C">
        <w:rPr>
          <w:sz w:val="20"/>
          <w:szCs w:val="20"/>
        </w:rPr>
        <w:t xml:space="preserve">r på </w:t>
      </w:r>
      <w:r w:rsidRPr="008F330C">
        <w:rPr>
          <w:sz w:val="20"/>
          <w:szCs w:val="20"/>
        </w:rPr>
        <w:t xml:space="preserve">    </w:t>
      </w:r>
    </w:p>
    <w:p w14:paraId="3B020FB0" w14:textId="77777777" w:rsidR="00962382" w:rsidRPr="008F330C" w:rsidRDefault="00085AC8" w:rsidP="00962382">
      <w:pPr>
        <w:pStyle w:val="Listeafsnit"/>
        <w:ind w:left="1080" w:firstLine="224"/>
        <w:jc w:val="left"/>
        <w:rPr>
          <w:sz w:val="20"/>
          <w:szCs w:val="20"/>
        </w:rPr>
      </w:pPr>
      <w:r w:rsidRPr="008F330C">
        <w:rPr>
          <w:sz w:val="20"/>
          <w:szCs w:val="20"/>
        </w:rPr>
        <w:t xml:space="preserve">    </w:t>
      </w:r>
      <w:proofErr w:type="spellStart"/>
      <w:r w:rsidRPr="008F330C">
        <w:rPr>
          <w:sz w:val="20"/>
          <w:szCs w:val="20"/>
        </w:rPr>
        <w:t>Stensmarkvej</w:t>
      </w:r>
      <w:proofErr w:type="spellEnd"/>
      <w:r w:rsidR="00962382" w:rsidRPr="008F330C">
        <w:rPr>
          <w:sz w:val="20"/>
          <w:szCs w:val="20"/>
        </w:rPr>
        <w:t>.</w:t>
      </w:r>
    </w:p>
    <w:p w14:paraId="5920A967" w14:textId="77777777" w:rsidR="00962382" w:rsidRPr="008F330C" w:rsidRDefault="00962382" w:rsidP="00962382">
      <w:pPr>
        <w:pStyle w:val="Listeafsnit"/>
        <w:ind w:left="1080" w:firstLine="224"/>
        <w:jc w:val="left"/>
        <w:rPr>
          <w:color w:val="FF0000"/>
          <w:sz w:val="20"/>
          <w:szCs w:val="20"/>
        </w:rPr>
      </w:pPr>
      <w:r w:rsidRPr="008F330C">
        <w:rPr>
          <w:sz w:val="20"/>
          <w:szCs w:val="20"/>
        </w:rPr>
        <w:lastRenderedPageBreak/>
        <w:t>5. Boligområde for åben og lav bebyggelse.</w:t>
      </w:r>
    </w:p>
    <w:p w14:paraId="550FC5C9" w14:textId="77777777" w:rsidR="00962382" w:rsidRPr="008F330C" w:rsidRDefault="00962382" w:rsidP="00962382">
      <w:pPr>
        <w:pStyle w:val="Listeafsnit"/>
        <w:ind w:left="1080" w:firstLine="224"/>
        <w:jc w:val="left"/>
        <w:rPr>
          <w:color w:val="FF0000"/>
          <w:sz w:val="20"/>
          <w:szCs w:val="20"/>
        </w:rPr>
      </w:pPr>
    </w:p>
    <w:p w14:paraId="4266FA5D" w14:textId="32B680F8" w:rsidR="001505B8" w:rsidRPr="008F330C" w:rsidRDefault="001505B8" w:rsidP="001D77CA">
      <w:pPr>
        <w:tabs>
          <w:tab w:val="left" w:pos="720"/>
          <w:tab w:val="left" w:pos="1080"/>
        </w:tabs>
        <w:ind w:left="1080" w:hanging="1080"/>
        <w:jc w:val="left"/>
        <w:rPr>
          <w:sz w:val="20"/>
          <w:szCs w:val="20"/>
        </w:rPr>
      </w:pPr>
      <w:r w:rsidRPr="008F330C">
        <w:rPr>
          <w:sz w:val="20"/>
          <w:szCs w:val="20"/>
        </w:rPr>
        <w:tab/>
      </w:r>
      <w:r w:rsidRPr="008F330C">
        <w:rPr>
          <w:sz w:val="20"/>
          <w:szCs w:val="20"/>
        </w:rPr>
        <w:tab/>
      </w:r>
      <w:r w:rsidR="00462958" w:rsidRPr="008F330C">
        <w:rPr>
          <w:sz w:val="20"/>
          <w:szCs w:val="20"/>
        </w:rPr>
        <w:t xml:space="preserve">  </w:t>
      </w:r>
    </w:p>
    <w:p w14:paraId="039F9290" w14:textId="77777777" w:rsidR="00917339" w:rsidRPr="008F330C" w:rsidRDefault="00917339" w:rsidP="00F326E6">
      <w:pPr>
        <w:ind w:left="0"/>
        <w:jc w:val="left"/>
        <w:rPr>
          <w:sz w:val="20"/>
          <w:szCs w:val="20"/>
        </w:rPr>
      </w:pPr>
    </w:p>
    <w:p w14:paraId="1BC64A73" w14:textId="77777777" w:rsidR="00917339" w:rsidRPr="008F330C" w:rsidRDefault="00917339" w:rsidP="00A84280">
      <w:pPr>
        <w:pStyle w:val="Listeafsnit"/>
        <w:numPr>
          <w:ilvl w:val="0"/>
          <w:numId w:val="6"/>
        </w:numPr>
        <w:ind w:left="1080"/>
        <w:jc w:val="left"/>
        <w:rPr>
          <w:sz w:val="20"/>
          <w:szCs w:val="20"/>
        </w:rPr>
      </w:pPr>
      <w:r w:rsidRPr="008F330C">
        <w:rPr>
          <w:sz w:val="20"/>
          <w:szCs w:val="20"/>
        </w:rPr>
        <w:t>Tilsynsmyndigheden kan bestemme, at virksomheden skal dokumentere, at støjgrænserne er overholdt.</w:t>
      </w:r>
    </w:p>
    <w:p w14:paraId="2122D0BB" w14:textId="77777777" w:rsidR="00EC5F75" w:rsidRPr="008F330C" w:rsidRDefault="00EC5F75" w:rsidP="00F326E6">
      <w:pPr>
        <w:pStyle w:val="Listeafsnit"/>
        <w:ind w:left="1080"/>
        <w:jc w:val="left"/>
        <w:rPr>
          <w:sz w:val="20"/>
          <w:szCs w:val="20"/>
        </w:rPr>
      </w:pPr>
    </w:p>
    <w:p w14:paraId="4FAE5D31" w14:textId="77777777" w:rsidR="00917339" w:rsidRPr="008F330C" w:rsidRDefault="00917339" w:rsidP="00A84280">
      <w:pPr>
        <w:pStyle w:val="Listeafsnit"/>
        <w:numPr>
          <w:ilvl w:val="0"/>
          <w:numId w:val="6"/>
        </w:numPr>
        <w:ind w:left="1080"/>
        <w:jc w:val="left"/>
        <w:rPr>
          <w:sz w:val="20"/>
          <w:szCs w:val="20"/>
        </w:rPr>
      </w:pPr>
      <w:r w:rsidRPr="008F330C">
        <w:rPr>
          <w:sz w:val="20"/>
          <w:szCs w:val="20"/>
        </w:rPr>
        <w:t>Støjdokumentationen skal gentages, når tilsynsmyndigheden finder det påkrævet. Hvis støjgrænserne er overholdt, kan der kun kræves én årlig støjbestemmelse. Udgifterne hertil afholdes af virksomheden.</w:t>
      </w:r>
    </w:p>
    <w:p w14:paraId="6F39F0AC" w14:textId="77777777" w:rsidR="00EC5F75" w:rsidRPr="008F330C" w:rsidRDefault="00EC5F75" w:rsidP="00F326E6">
      <w:pPr>
        <w:pStyle w:val="Listeafsnit"/>
        <w:jc w:val="left"/>
        <w:rPr>
          <w:sz w:val="20"/>
          <w:szCs w:val="20"/>
        </w:rPr>
      </w:pPr>
    </w:p>
    <w:p w14:paraId="1CD2E874" w14:textId="77777777" w:rsidR="00917339" w:rsidRPr="008F330C" w:rsidRDefault="00917339" w:rsidP="00A84280">
      <w:pPr>
        <w:pStyle w:val="Listeafsnit"/>
        <w:numPr>
          <w:ilvl w:val="0"/>
          <w:numId w:val="6"/>
        </w:numPr>
        <w:ind w:left="1080"/>
        <w:jc w:val="left"/>
        <w:rPr>
          <w:sz w:val="20"/>
          <w:szCs w:val="20"/>
        </w:rPr>
      </w:pPr>
      <w:r w:rsidRPr="008F330C">
        <w:rPr>
          <w:sz w:val="20"/>
          <w:szCs w:val="20"/>
        </w:rPr>
        <w:t>Dokumentationen skal senest 3 måneder efter, at kravet er fremsat, tilsendes tilsynsmyndigheden sammen med oplysninger om driftsforholdene under målingen.</w:t>
      </w:r>
    </w:p>
    <w:p w14:paraId="622C6841" w14:textId="77777777" w:rsidR="00EC5F75" w:rsidRPr="008F330C" w:rsidRDefault="00EC5F75" w:rsidP="00F326E6">
      <w:pPr>
        <w:pStyle w:val="Listeafsnit"/>
        <w:jc w:val="left"/>
        <w:rPr>
          <w:sz w:val="20"/>
          <w:szCs w:val="20"/>
        </w:rPr>
      </w:pPr>
    </w:p>
    <w:p w14:paraId="5CA875B4" w14:textId="77777777" w:rsidR="007976B9" w:rsidRPr="008F330C" w:rsidRDefault="007976B9" w:rsidP="00F326E6">
      <w:pPr>
        <w:pStyle w:val="Listeafsnit"/>
        <w:jc w:val="left"/>
        <w:rPr>
          <w:sz w:val="20"/>
          <w:szCs w:val="20"/>
        </w:rPr>
      </w:pPr>
    </w:p>
    <w:p w14:paraId="45B87067" w14:textId="77777777" w:rsidR="00EC5F75" w:rsidRPr="008F330C" w:rsidRDefault="00EC5F75" w:rsidP="00F326E6">
      <w:pPr>
        <w:jc w:val="left"/>
        <w:rPr>
          <w:i/>
          <w:sz w:val="20"/>
          <w:szCs w:val="20"/>
          <w:u w:val="single"/>
        </w:rPr>
      </w:pPr>
      <w:r w:rsidRPr="008F330C">
        <w:rPr>
          <w:i/>
          <w:sz w:val="20"/>
          <w:szCs w:val="20"/>
          <w:u w:val="single"/>
        </w:rPr>
        <w:t xml:space="preserve">Kontrol af støj </w:t>
      </w:r>
    </w:p>
    <w:p w14:paraId="4FBCFC7A" w14:textId="77777777" w:rsidR="00917339" w:rsidRPr="008F330C" w:rsidRDefault="00917339" w:rsidP="00A84280">
      <w:pPr>
        <w:pStyle w:val="Listeafsnit"/>
        <w:numPr>
          <w:ilvl w:val="0"/>
          <w:numId w:val="6"/>
        </w:numPr>
        <w:ind w:left="1080"/>
        <w:jc w:val="left"/>
        <w:rPr>
          <w:sz w:val="20"/>
          <w:szCs w:val="20"/>
        </w:rPr>
      </w:pPr>
      <w:r w:rsidRPr="008F330C">
        <w:rPr>
          <w:sz w:val="20"/>
          <w:szCs w:val="20"/>
        </w:rPr>
        <w:t>Virksomhedens støj skal dokumenteres ved måling og/eller beregning efter de til enhver tid gældende vejledninger fra Miljøstyrelsen.</w:t>
      </w:r>
    </w:p>
    <w:p w14:paraId="202EC517" w14:textId="77777777" w:rsidR="00C6669D" w:rsidRPr="008F330C" w:rsidRDefault="00C6669D" w:rsidP="00462958">
      <w:pPr>
        <w:pStyle w:val="Listeafsnit"/>
        <w:ind w:left="1080"/>
        <w:jc w:val="left"/>
        <w:rPr>
          <w:sz w:val="20"/>
          <w:szCs w:val="20"/>
        </w:rPr>
      </w:pPr>
    </w:p>
    <w:p w14:paraId="3D4BC4FE" w14:textId="77777777" w:rsidR="00917339" w:rsidRPr="008F330C" w:rsidRDefault="00917339" w:rsidP="00A84280">
      <w:pPr>
        <w:pStyle w:val="Listeafsnit"/>
        <w:numPr>
          <w:ilvl w:val="0"/>
          <w:numId w:val="6"/>
        </w:numPr>
        <w:ind w:left="1080"/>
        <w:jc w:val="left"/>
        <w:rPr>
          <w:sz w:val="20"/>
          <w:szCs w:val="20"/>
        </w:rPr>
      </w:pPr>
      <w:r w:rsidRPr="008F330C">
        <w:rPr>
          <w:sz w:val="20"/>
          <w:szCs w:val="20"/>
        </w:rPr>
        <w:t>Støjmåling skal foretages, når virksomheden er i fuld drift eller efter anden aftale med tilsynsmyndigheden.</w:t>
      </w:r>
    </w:p>
    <w:p w14:paraId="1ED1229C" w14:textId="77777777" w:rsidR="00C6669D" w:rsidRPr="008F330C" w:rsidRDefault="00C6669D" w:rsidP="00462958">
      <w:pPr>
        <w:pStyle w:val="Listeafsnit"/>
        <w:ind w:left="1080"/>
        <w:jc w:val="left"/>
        <w:rPr>
          <w:sz w:val="20"/>
          <w:szCs w:val="20"/>
        </w:rPr>
      </w:pPr>
    </w:p>
    <w:p w14:paraId="58298872" w14:textId="77777777" w:rsidR="00917339" w:rsidRPr="008F330C" w:rsidRDefault="00917339" w:rsidP="00A84280">
      <w:pPr>
        <w:pStyle w:val="Listeafsnit"/>
        <w:numPr>
          <w:ilvl w:val="0"/>
          <w:numId w:val="6"/>
        </w:numPr>
        <w:ind w:left="1080"/>
        <w:jc w:val="left"/>
        <w:rPr>
          <w:sz w:val="20"/>
          <w:szCs w:val="20"/>
        </w:rPr>
      </w:pPr>
      <w:r w:rsidRPr="008F330C">
        <w:rPr>
          <w:sz w:val="20"/>
          <w:szCs w:val="20"/>
        </w:rPr>
        <w:t>Dokumentationen skal udføres af et målefirma, som er akkrediteret af DANAK eller godkendt af Miljøstyrelsen til "Miljømåling-ekstern støj".</w:t>
      </w:r>
    </w:p>
    <w:p w14:paraId="4C646C15" w14:textId="77777777" w:rsidR="00C6669D" w:rsidRPr="008F330C" w:rsidRDefault="00C6669D" w:rsidP="00462958">
      <w:pPr>
        <w:pStyle w:val="Listeafsnit"/>
        <w:ind w:left="1080"/>
        <w:jc w:val="left"/>
        <w:rPr>
          <w:sz w:val="20"/>
          <w:szCs w:val="20"/>
        </w:rPr>
      </w:pPr>
    </w:p>
    <w:p w14:paraId="43934655" w14:textId="77777777" w:rsidR="00917339" w:rsidRPr="008F330C" w:rsidRDefault="00917339" w:rsidP="00A84280">
      <w:pPr>
        <w:pStyle w:val="Listeafsnit"/>
        <w:numPr>
          <w:ilvl w:val="0"/>
          <w:numId w:val="6"/>
        </w:numPr>
        <w:ind w:left="1080"/>
        <w:jc w:val="left"/>
        <w:rPr>
          <w:sz w:val="20"/>
          <w:szCs w:val="20"/>
        </w:rPr>
      </w:pPr>
      <w:r w:rsidRPr="008F330C">
        <w:rPr>
          <w:sz w:val="20"/>
          <w:szCs w:val="20"/>
        </w:rPr>
        <w:t xml:space="preserve">Dokumentation for bestilling af støjmålinger skal senest 1 måned efter bestillingen sendes til tilsynsmyndigheden. </w:t>
      </w:r>
    </w:p>
    <w:p w14:paraId="03FE0984" w14:textId="77777777" w:rsidR="00917339" w:rsidRPr="008F330C" w:rsidRDefault="00917339" w:rsidP="00462958">
      <w:pPr>
        <w:pStyle w:val="Listeafsnit"/>
        <w:ind w:left="1080"/>
        <w:jc w:val="left"/>
        <w:rPr>
          <w:sz w:val="20"/>
          <w:szCs w:val="20"/>
        </w:rPr>
      </w:pPr>
    </w:p>
    <w:p w14:paraId="43BFD03D" w14:textId="77777777" w:rsidR="00917339" w:rsidRPr="008F330C" w:rsidRDefault="00917339" w:rsidP="00A84280">
      <w:pPr>
        <w:pStyle w:val="Listeafsnit"/>
        <w:numPr>
          <w:ilvl w:val="0"/>
          <w:numId w:val="6"/>
        </w:numPr>
        <w:ind w:left="1080"/>
        <w:jc w:val="left"/>
        <w:rPr>
          <w:sz w:val="20"/>
          <w:szCs w:val="20"/>
        </w:rPr>
      </w:pPr>
      <w:r w:rsidRPr="008F330C">
        <w:rPr>
          <w:sz w:val="20"/>
          <w:szCs w:val="20"/>
        </w:rPr>
        <w:t>Grænseværdierne for støj jf. tabel 1</w:t>
      </w:r>
      <w:r w:rsidR="00462958" w:rsidRPr="008F330C">
        <w:rPr>
          <w:sz w:val="20"/>
          <w:szCs w:val="20"/>
        </w:rPr>
        <w:t xml:space="preserve"> </w:t>
      </w:r>
      <w:r w:rsidRPr="008F330C">
        <w:rPr>
          <w:sz w:val="20"/>
          <w:szCs w:val="20"/>
        </w:rPr>
        <w:t xml:space="preserve">anses for overholdt, hvis målte eller beregnede værdier fratrukket </w:t>
      </w:r>
      <w:proofErr w:type="spellStart"/>
      <w:r w:rsidRPr="008F330C">
        <w:rPr>
          <w:sz w:val="20"/>
          <w:szCs w:val="20"/>
        </w:rPr>
        <w:t>ubestemtheden</w:t>
      </w:r>
      <w:proofErr w:type="spellEnd"/>
      <w:r w:rsidRPr="008F330C">
        <w:rPr>
          <w:sz w:val="20"/>
          <w:szCs w:val="20"/>
        </w:rPr>
        <w:t xml:space="preserve"> er mindre end eller lig med grænseværdien.</w:t>
      </w:r>
    </w:p>
    <w:p w14:paraId="30A49259" w14:textId="77777777" w:rsidR="00462958" w:rsidRPr="008F330C" w:rsidRDefault="00462958" w:rsidP="00462958">
      <w:pPr>
        <w:ind w:left="0"/>
        <w:jc w:val="left"/>
        <w:rPr>
          <w:sz w:val="20"/>
          <w:szCs w:val="20"/>
        </w:rPr>
      </w:pPr>
    </w:p>
    <w:p w14:paraId="348F202C" w14:textId="77777777" w:rsidR="00917339" w:rsidRPr="008F330C" w:rsidRDefault="00917339" w:rsidP="00A84280">
      <w:pPr>
        <w:pStyle w:val="Listeafsnit"/>
        <w:numPr>
          <w:ilvl w:val="0"/>
          <w:numId w:val="6"/>
        </w:numPr>
        <w:ind w:left="1080"/>
        <w:jc w:val="left"/>
        <w:rPr>
          <w:sz w:val="20"/>
          <w:szCs w:val="20"/>
        </w:rPr>
      </w:pPr>
      <w:r w:rsidRPr="008F330C">
        <w:rPr>
          <w:sz w:val="20"/>
          <w:szCs w:val="20"/>
        </w:rPr>
        <w:t xml:space="preserve">Målingernes og beregningernes samlede </w:t>
      </w:r>
      <w:proofErr w:type="spellStart"/>
      <w:r w:rsidRPr="008F330C">
        <w:rPr>
          <w:sz w:val="20"/>
          <w:szCs w:val="20"/>
        </w:rPr>
        <w:t>ubestemthed</w:t>
      </w:r>
      <w:proofErr w:type="spellEnd"/>
      <w:r w:rsidRPr="008F330C">
        <w:rPr>
          <w:sz w:val="20"/>
          <w:szCs w:val="20"/>
        </w:rPr>
        <w:t xml:space="preserve"> fastsættes i overensstemmelse med</w:t>
      </w:r>
    </w:p>
    <w:p w14:paraId="71D20888" w14:textId="77777777" w:rsidR="00917339" w:rsidRPr="008F330C" w:rsidRDefault="00917339" w:rsidP="00462958">
      <w:pPr>
        <w:pStyle w:val="Listeafsnit"/>
        <w:ind w:left="1080"/>
        <w:jc w:val="left"/>
        <w:rPr>
          <w:sz w:val="20"/>
          <w:szCs w:val="20"/>
        </w:rPr>
      </w:pPr>
      <w:r w:rsidRPr="008F330C">
        <w:rPr>
          <w:sz w:val="20"/>
          <w:szCs w:val="20"/>
        </w:rPr>
        <w:t xml:space="preserve">Miljøstyrelsens vejledninger. </w:t>
      </w:r>
      <w:proofErr w:type="spellStart"/>
      <w:r w:rsidRPr="008F330C">
        <w:rPr>
          <w:sz w:val="20"/>
          <w:szCs w:val="20"/>
        </w:rPr>
        <w:t>Ubestemtheden</w:t>
      </w:r>
      <w:proofErr w:type="spellEnd"/>
      <w:r w:rsidRPr="008F330C">
        <w:rPr>
          <w:sz w:val="20"/>
          <w:szCs w:val="20"/>
        </w:rPr>
        <w:t xml:space="preserve"> må ikke være over 3 dB.</w:t>
      </w:r>
    </w:p>
    <w:p w14:paraId="219E2D5D" w14:textId="77777777" w:rsidR="00917339" w:rsidRPr="008F330C" w:rsidRDefault="00917339" w:rsidP="00F326E6">
      <w:pPr>
        <w:jc w:val="left"/>
        <w:rPr>
          <w:sz w:val="20"/>
          <w:szCs w:val="20"/>
        </w:rPr>
      </w:pPr>
    </w:p>
    <w:p w14:paraId="4C3F0840" w14:textId="77777777" w:rsidR="00917339" w:rsidRPr="008F330C" w:rsidRDefault="00917339" w:rsidP="00F326E6">
      <w:pPr>
        <w:jc w:val="left"/>
        <w:rPr>
          <w:sz w:val="20"/>
          <w:szCs w:val="20"/>
        </w:rPr>
      </w:pPr>
    </w:p>
    <w:p w14:paraId="292C5352" w14:textId="77777777" w:rsidR="00917339" w:rsidRPr="008F330C" w:rsidRDefault="00917339" w:rsidP="00F326E6">
      <w:pPr>
        <w:pStyle w:val="Overskrift3"/>
        <w:tabs>
          <w:tab w:val="clear" w:pos="2502"/>
          <w:tab w:val="num" w:pos="1083"/>
        </w:tabs>
        <w:ind w:left="1077"/>
        <w:jc w:val="left"/>
        <w:rPr>
          <w:sz w:val="20"/>
          <w:szCs w:val="20"/>
        </w:rPr>
      </w:pPr>
      <w:bookmarkStart w:id="29" w:name="_Toc527456374"/>
      <w:r w:rsidRPr="008F330C">
        <w:rPr>
          <w:sz w:val="20"/>
          <w:szCs w:val="20"/>
        </w:rPr>
        <w:t>Lavfrekvent støj, infralyd og vibrationer i eksternt miljø</w:t>
      </w:r>
      <w:bookmarkEnd w:id="29"/>
    </w:p>
    <w:p w14:paraId="248542FD" w14:textId="50FDC68A" w:rsidR="00917339" w:rsidRPr="008F330C" w:rsidRDefault="00917339" w:rsidP="00A84280">
      <w:pPr>
        <w:pStyle w:val="Listeafsnit"/>
        <w:numPr>
          <w:ilvl w:val="0"/>
          <w:numId w:val="6"/>
        </w:numPr>
        <w:ind w:left="1080"/>
        <w:jc w:val="left"/>
        <w:rPr>
          <w:sz w:val="20"/>
          <w:szCs w:val="20"/>
        </w:rPr>
      </w:pPr>
      <w:r w:rsidRPr="008F330C">
        <w:rPr>
          <w:sz w:val="20"/>
          <w:szCs w:val="20"/>
        </w:rPr>
        <w:t>Anlægget må ikke give anledning til gener i omgivelserne i form af lavfrekvent støj, infralyd eller vibrationer, som af tilsynsmyndighe</w:t>
      </w:r>
      <w:r w:rsidR="001D77CA" w:rsidRPr="008F330C">
        <w:rPr>
          <w:sz w:val="20"/>
          <w:szCs w:val="20"/>
        </w:rPr>
        <w:t xml:space="preserve">den skønnes væsentlige jævnfør </w:t>
      </w:r>
      <w:r w:rsidRPr="008F330C">
        <w:rPr>
          <w:sz w:val="20"/>
          <w:szCs w:val="20"/>
        </w:rPr>
        <w:t>”Orientering fra Miljøstyrelsen nr. 9/1997 om lavfrekvent støj, infralyd o</w:t>
      </w:r>
      <w:r w:rsidR="001D77CA" w:rsidRPr="008F330C">
        <w:rPr>
          <w:sz w:val="20"/>
          <w:szCs w:val="20"/>
        </w:rPr>
        <w:t>g vibrationer i eksternt miljø”</w:t>
      </w:r>
      <w:r w:rsidRPr="008F330C">
        <w:rPr>
          <w:sz w:val="20"/>
          <w:szCs w:val="20"/>
        </w:rPr>
        <w:t>.</w:t>
      </w:r>
    </w:p>
    <w:p w14:paraId="2767A15A" w14:textId="77777777" w:rsidR="00462958" w:rsidRPr="008F330C" w:rsidRDefault="00462958" w:rsidP="00462958">
      <w:pPr>
        <w:pStyle w:val="Listeafsnit"/>
        <w:ind w:left="1080"/>
        <w:jc w:val="left"/>
        <w:rPr>
          <w:sz w:val="20"/>
          <w:szCs w:val="20"/>
        </w:rPr>
      </w:pPr>
    </w:p>
    <w:p w14:paraId="4DA5D170" w14:textId="77777777" w:rsidR="00917339" w:rsidRPr="008F330C" w:rsidRDefault="00917339" w:rsidP="00A84280">
      <w:pPr>
        <w:pStyle w:val="Listeafsnit"/>
        <w:numPr>
          <w:ilvl w:val="0"/>
          <w:numId w:val="6"/>
        </w:numPr>
        <w:ind w:left="1080"/>
        <w:jc w:val="left"/>
        <w:rPr>
          <w:sz w:val="20"/>
          <w:szCs w:val="20"/>
        </w:rPr>
      </w:pPr>
      <w:r w:rsidRPr="008F330C">
        <w:rPr>
          <w:sz w:val="20"/>
          <w:szCs w:val="20"/>
        </w:rPr>
        <w:t>Virksomhedens bidrag til lavfrekvent støj og infralyd (dB re 20µ PA), målt indendørs i de berørte bygninger, må ikke overskride nedenfor anførte værdier. Støjgrænserne gælder for ækvivalentniveauet over et måletidsrum på 10 minutter, hvor støjen er kraftigst.</w:t>
      </w:r>
    </w:p>
    <w:p w14:paraId="6D60840F" w14:textId="77777777" w:rsidR="00917339" w:rsidRPr="008F330C" w:rsidRDefault="00917339" w:rsidP="00F326E6">
      <w:pPr>
        <w:jc w:val="left"/>
        <w:rPr>
          <w:sz w:val="20"/>
          <w:szCs w:val="20"/>
        </w:rPr>
      </w:pPr>
    </w:p>
    <w:p w14:paraId="2AB73381" w14:textId="77777777" w:rsidR="00917339" w:rsidRPr="008F330C" w:rsidRDefault="00462958" w:rsidP="00F326E6">
      <w:pPr>
        <w:pStyle w:val="Billedtekst"/>
        <w:jc w:val="left"/>
        <w:rPr>
          <w:b w:val="0"/>
          <w:color w:val="auto"/>
          <w:sz w:val="20"/>
          <w:szCs w:val="20"/>
        </w:rPr>
      </w:pPr>
      <w:r w:rsidRPr="008F330C">
        <w:rPr>
          <w:b w:val="0"/>
          <w:color w:val="auto"/>
          <w:sz w:val="20"/>
          <w:szCs w:val="20"/>
        </w:rPr>
        <w:t>Tabel 2</w:t>
      </w:r>
      <w:r w:rsidR="00683147" w:rsidRPr="008F330C">
        <w:rPr>
          <w:b w:val="0"/>
          <w:color w:val="auto"/>
          <w:sz w:val="20"/>
          <w:szCs w:val="20"/>
        </w:rPr>
        <w:t>. Grænseværdier for lavfrekvent støj og infralyd</w:t>
      </w:r>
    </w:p>
    <w:tbl>
      <w:tblPr>
        <w:tblW w:w="8128"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42"/>
        <w:gridCol w:w="2029"/>
        <w:gridCol w:w="1750"/>
        <w:gridCol w:w="1607"/>
      </w:tblGrid>
      <w:tr w:rsidR="00085AC8" w:rsidRPr="008F330C" w14:paraId="273C09DB" w14:textId="77777777" w:rsidTr="00EC5F75">
        <w:trPr>
          <w:cantSplit/>
        </w:trPr>
        <w:tc>
          <w:tcPr>
            <w:tcW w:w="4771" w:type="dxa"/>
            <w:gridSpan w:val="2"/>
          </w:tcPr>
          <w:p w14:paraId="513F9FAC" w14:textId="77777777" w:rsidR="00917339" w:rsidRPr="008F330C" w:rsidRDefault="00917339" w:rsidP="00F326E6">
            <w:pPr>
              <w:tabs>
                <w:tab w:val="left" w:pos="851"/>
                <w:tab w:val="left" w:pos="4536"/>
              </w:tabs>
              <w:spacing w:line="288" w:lineRule="auto"/>
              <w:ind w:left="0"/>
              <w:jc w:val="left"/>
              <w:rPr>
                <w:b/>
                <w:sz w:val="20"/>
                <w:szCs w:val="20"/>
              </w:rPr>
            </w:pPr>
            <w:r w:rsidRPr="008F330C">
              <w:rPr>
                <w:b/>
                <w:sz w:val="20"/>
                <w:szCs w:val="20"/>
              </w:rPr>
              <w:t>Anvendelse</w:t>
            </w:r>
          </w:p>
        </w:tc>
        <w:tc>
          <w:tcPr>
            <w:tcW w:w="1750" w:type="dxa"/>
            <w:vAlign w:val="center"/>
          </w:tcPr>
          <w:p w14:paraId="10DD7216" w14:textId="77777777" w:rsidR="00917339" w:rsidRPr="008F330C" w:rsidRDefault="00917339" w:rsidP="00F326E6">
            <w:pPr>
              <w:tabs>
                <w:tab w:val="left" w:pos="4536"/>
              </w:tabs>
              <w:spacing w:line="288" w:lineRule="auto"/>
              <w:ind w:left="92"/>
              <w:jc w:val="left"/>
              <w:rPr>
                <w:b/>
                <w:sz w:val="20"/>
                <w:szCs w:val="20"/>
              </w:rPr>
            </w:pPr>
            <w:r w:rsidRPr="008F330C">
              <w:rPr>
                <w:b/>
                <w:sz w:val="20"/>
                <w:szCs w:val="20"/>
              </w:rPr>
              <w:t>A-vægtet</w:t>
            </w:r>
          </w:p>
          <w:p w14:paraId="1A6E7F59" w14:textId="77777777" w:rsidR="00917339" w:rsidRPr="008F330C" w:rsidRDefault="00917339" w:rsidP="00F326E6">
            <w:pPr>
              <w:tabs>
                <w:tab w:val="left" w:pos="851"/>
                <w:tab w:val="left" w:pos="4536"/>
              </w:tabs>
              <w:spacing w:line="288" w:lineRule="auto"/>
              <w:ind w:left="92"/>
              <w:jc w:val="left"/>
              <w:rPr>
                <w:b/>
                <w:sz w:val="20"/>
                <w:szCs w:val="20"/>
              </w:rPr>
            </w:pPr>
            <w:r w:rsidRPr="008F330C">
              <w:rPr>
                <w:b/>
                <w:sz w:val="20"/>
                <w:szCs w:val="20"/>
              </w:rPr>
              <w:t>lydtrykniveau</w:t>
            </w:r>
          </w:p>
          <w:p w14:paraId="1C184C81" w14:textId="77777777" w:rsidR="00917339" w:rsidRPr="008F330C" w:rsidRDefault="00917339" w:rsidP="00F326E6">
            <w:pPr>
              <w:tabs>
                <w:tab w:val="left" w:pos="851"/>
                <w:tab w:val="left" w:pos="4536"/>
              </w:tabs>
              <w:spacing w:line="288" w:lineRule="auto"/>
              <w:ind w:left="92"/>
              <w:jc w:val="left"/>
              <w:rPr>
                <w:b/>
                <w:sz w:val="20"/>
                <w:szCs w:val="20"/>
              </w:rPr>
            </w:pPr>
            <w:r w:rsidRPr="008F330C">
              <w:rPr>
                <w:b/>
                <w:sz w:val="20"/>
                <w:szCs w:val="20"/>
              </w:rPr>
              <w:t>(10 - 160 Hz), dB</w:t>
            </w:r>
          </w:p>
        </w:tc>
        <w:tc>
          <w:tcPr>
            <w:tcW w:w="1607" w:type="dxa"/>
            <w:vAlign w:val="center"/>
          </w:tcPr>
          <w:p w14:paraId="6B3BBC2A" w14:textId="77777777" w:rsidR="00917339" w:rsidRPr="008F330C" w:rsidRDefault="00917339" w:rsidP="00F326E6">
            <w:pPr>
              <w:tabs>
                <w:tab w:val="left" w:pos="851"/>
                <w:tab w:val="left" w:pos="4536"/>
              </w:tabs>
              <w:spacing w:line="288" w:lineRule="auto"/>
              <w:ind w:left="87"/>
              <w:jc w:val="left"/>
              <w:rPr>
                <w:b/>
                <w:sz w:val="20"/>
                <w:szCs w:val="20"/>
              </w:rPr>
            </w:pPr>
            <w:r w:rsidRPr="008F330C">
              <w:rPr>
                <w:b/>
                <w:sz w:val="20"/>
                <w:szCs w:val="20"/>
              </w:rPr>
              <w:t>G-vægtet</w:t>
            </w:r>
          </w:p>
          <w:p w14:paraId="6DAE8626" w14:textId="77777777" w:rsidR="00917339" w:rsidRPr="008F330C" w:rsidRDefault="00917339" w:rsidP="00F326E6">
            <w:pPr>
              <w:tabs>
                <w:tab w:val="left" w:pos="851"/>
                <w:tab w:val="left" w:pos="4536"/>
              </w:tabs>
              <w:spacing w:line="288" w:lineRule="auto"/>
              <w:ind w:left="87"/>
              <w:jc w:val="left"/>
              <w:rPr>
                <w:b/>
                <w:sz w:val="20"/>
                <w:szCs w:val="20"/>
              </w:rPr>
            </w:pPr>
            <w:r w:rsidRPr="008F330C">
              <w:rPr>
                <w:b/>
                <w:sz w:val="20"/>
                <w:szCs w:val="20"/>
              </w:rPr>
              <w:t>infralydniveau</w:t>
            </w:r>
          </w:p>
          <w:p w14:paraId="5B5D5969" w14:textId="77777777" w:rsidR="00917339" w:rsidRPr="008F330C" w:rsidRDefault="00917339" w:rsidP="00F326E6">
            <w:pPr>
              <w:tabs>
                <w:tab w:val="left" w:pos="851"/>
                <w:tab w:val="left" w:pos="4536"/>
              </w:tabs>
              <w:spacing w:line="288" w:lineRule="auto"/>
              <w:ind w:left="87"/>
              <w:jc w:val="left"/>
              <w:rPr>
                <w:b/>
                <w:sz w:val="20"/>
                <w:szCs w:val="20"/>
              </w:rPr>
            </w:pPr>
            <w:r w:rsidRPr="008F330C">
              <w:rPr>
                <w:b/>
                <w:sz w:val="20"/>
                <w:szCs w:val="20"/>
              </w:rPr>
              <w:t>dB</w:t>
            </w:r>
          </w:p>
        </w:tc>
      </w:tr>
      <w:tr w:rsidR="00085AC8" w:rsidRPr="008F330C" w14:paraId="68413DC1" w14:textId="77777777" w:rsidTr="00EC5F75">
        <w:trPr>
          <w:cantSplit/>
          <w:trHeight w:hRule="exact" w:val="340"/>
        </w:trPr>
        <w:tc>
          <w:tcPr>
            <w:tcW w:w="2742" w:type="dxa"/>
            <w:vMerge w:val="restart"/>
            <w:vAlign w:val="center"/>
          </w:tcPr>
          <w:p w14:paraId="4552E1F0"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Beboelsesrum, herunder børneinstitutioner og lignende</w:t>
            </w:r>
          </w:p>
        </w:tc>
        <w:tc>
          <w:tcPr>
            <w:tcW w:w="2029" w:type="dxa"/>
            <w:vAlign w:val="center"/>
          </w:tcPr>
          <w:p w14:paraId="17B283B0"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Aften/nat (kl. 18-07)</w:t>
            </w:r>
          </w:p>
        </w:tc>
        <w:tc>
          <w:tcPr>
            <w:tcW w:w="1750" w:type="dxa"/>
            <w:vAlign w:val="center"/>
          </w:tcPr>
          <w:p w14:paraId="3672C610"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20</w:t>
            </w:r>
          </w:p>
        </w:tc>
        <w:tc>
          <w:tcPr>
            <w:tcW w:w="1607" w:type="dxa"/>
            <w:vAlign w:val="center"/>
          </w:tcPr>
          <w:p w14:paraId="6C252675"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85</w:t>
            </w:r>
          </w:p>
        </w:tc>
      </w:tr>
      <w:tr w:rsidR="00085AC8" w:rsidRPr="008F330C" w14:paraId="21C8CD77" w14:textId="77777777" w:rsidTr="00EC5F75">
        <w:trPr>
          <w:cantSplit/>
          <w:trHeight w:hRule="exact" w:val="340"/>
        </w:trPr>
        <w:tc>
          <w:tcPr>
            <w:tcW w:w="2742" w:type="dxa"/>
            <w:vMerge/>
          </w:tcPr>
          <w:p w14:paraId="29EAFAA5" w14:textId="77777777" w:rsidR="00917339" w:rsidRPr="008F330C" w:rsidRDefault="00917339" w:rsidP="00F326E6">
            <w:pPr>
              <w:tabs>
                <w:tab w:val="left" w:pos="851"/>
                <w:tab w:val="left" w:pos="4536"/>
              </w:tabs>
              <w:spacing w:line="288" w:lineRule="auto"/>
              <w:jc w:val="left"/>
              <w:rPr>
                <w:sz w:val="20"/>
                <w:szCs w:val="20"/>
              </w:rPr>
            </w:pPr>
          </w:p>
        </w:tc>
        <w:tc>
          <w:tcPr>
            <w:tcW w:w="2029" w:type="dxa"/>
            <w:vAlign w:val="center"/>
          </w:tcPr>
          <w:p w14:paraId="369E4423"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Dag (kl. 07-18)</w:t>
            </w:r>
          </w:p>
        </w:tc>
        <w:tc>
          <w:tcPr>
            <w:tcW w:w="1750" w:type="dxa"/>
            <w:vAlign w:val="center"/>
          </w:tcPr>
          <w:p w14:paraId="70A8D565"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25</w:t>
            </w:r>
          </w:p>
        </w:tc>
        <w:tc>
          <w:tcPr>
            <w:tcW w:w="1607" w:type="dxa"/>
            <w:vAlign w:val="center"/>
          </w:tcPr>
          <w:p w14:paraId="180F6600"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85</w:t>
            </w:r>
          </w:p>
        </w:tc>
      </w:tr>
      <w:tr w:rsidR="00085AC8" w:rsidRPr="008F330C" w14:paraId="7BD8F456" w14:textId="77777777" w:rsidTr="00EC5F75">
        <w:trPr>
          <w:cantSplit/>
        </w:trPr>
        <w:tc>
          <w:tcPr>
            <w:tcW w:w="4771" w:type="dxa"/>
            <w:gridSpan w:val="2"/>
            <w:vAlign w:val="center"/>
          </w:tcPr>
          <w:p w14:paraId="2F7F224D"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Kontorer, undervisningslokaler og andre lignende støjfølsomme rum</w:t>
            </w:r>
          </w:p>
        </w:tc>
        <w:tc>
          <w:tcPr>
            <w:tcW w:w="1750" w:type="dxa"/>
            <w:vAlign w:val="center"/>
          </w:tcPr>
          <w:p w14:paraId="3B53B62B"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30</w:t>
            </w:r>
          </w:p>
        </w:tc>
        <w:tc>
          <w:tcPr>
            <w:tcW w:w="1607" w:type="dxa"/>
            <w:vAlign w:val="center"/>
          </w:tcPr>
          <w:p w14:paraId="1580736E"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85</w:t>
            </w:r>
          </w:p>
        </w:tc>
      </w:tr>
      <w:tr w:rsidR="00085AC8" w:rsidRPr="008F330C" w14:paraId="3091D596" w14:textId="77777777" w:rsidTr="00EC5F75">
        <w:trPr>
          <w:cantSplit/>
          <w:trHeight w:val="340"/>
        </w:trPr>
        <w:tc>
          <w:tcPr>
            <w:tcW w:w="4771" w:type="dxa"/>
            <w:gridSpan w:val="2"/>
            <w:vAlign w:val="center"/>
          </w:tcPr>
          <w:p w14:paraId="4D227BFB"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Øvrige rum i virksomheden</w:t>
            </w:r>
          </w:p>
        </w:tc>
        <w:tc>
          <w:tcPr>
            <w:tcW w:w="1750" w:type="dxa"/>
            <w:vAlign w:val="center"/>
          </w:tcPr>
          <w:p w14:paraId="3EFB2606"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35</w:t>
            </w:r>
          </w:p>
        </w:tc>
        <w:tc>
          <w:tcPr>
            <w:tcW w:w="1607" w:type="dxa"/>
            <w:vAlign w:val="center"/>
          </w:tcPr>
          <w:p w14:paraId="43EE85DA"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90</w:t>
            </w:r>
          </w:p>
        </w:tc>
      </w:tr>
    </w:tbl>
    <w:p w14:paraId="65BBA9B7" w14:textId="77777777" w:rsidR="00917339" w:rsidRPr="008F330C" w:rsidRDefault="00917339" w:rsidP="00F326E6">
      <w:pPr>
        <w:tabs>
          <w:tab w:val="left" w:pos="1080"/>
        </w:tabs>
        <w:ind w:left="-84"/>
        <w:jc w:val="left"/>
        <w:rPr>
          <w:sz w:val="20"/>
          <w:szCs w:val="20"/>
        </w:rPr>
      </w:pPr>
      <w:r w:rsidRPr="008F330C">
        <w:rPr>
          <w:sz w:val="20"/>
          <w:szCs w:val="20"/>
        </w:rPr>
        <w:tab/>
      </w:r>
    </w:p>
    <w:p w14:paraId="6B6AC398" w14:textId="77777777" w:rsidR="00683147" w:rsidRPr="008F330C" w:rsidRDefault="00683147" w:rsidP="00F326E6">
      <w:pPr>
        <w:tabs>
          <w:tab w:val="left" w:pos="1080"/>
        </w:tabs>
        <w:ind w:left="-84"/>
        <w:jc w:val="left"/>
        <w:rPr>
          <w:sz w:val="20"/>
          <w:szCs w:val="20"/>
        </w:rPr>
      </w:pPr>
    </w:p>
    <w:p w14:paraId="79DE908E" w14:textId="77777777" w:rsidR="00683147" w:rsidRPr="008F330C" w:rsidRDefault="00683147" w:rsidP="00F326E6">
      <w:pPr>
        <w:tabs>
          <w:tab w:val="left" w:pos="1080"/>
        </w:tabs>
        <w:ind w:left="-84"/>
        <w:jc w:val="left"/>
        <w:rPr>
          <w:sz w:val="20"/>
          <w:szCs w:val="20"/>
        </w:rPr>
      </w:pPr>
    </w:p>
    <w:p w14:paraId="6A5C9EFB" w14:textId="77777777" w:rsidR="00917339" w:rsidRPr="008F330C" w:rsidRDefault="00917339" w:rsidP="00F326E6">
      <w:pPr>
        <w:pStyle w:val="Overskrift3"/>
        <w:tabs>
          <w:tab w:val="clear" w:pos="2502"/>
          <w:tab w:val="num" w:pos="1083"/>
        </w:tabs>
        <w:ind w:left="1077"/>
        <w:jc w:val="left"/>
        <w:rPr>
          <w:sz w:val="20"/>
          <w:szCs w:val="20"/>
        </w:rPr>
      </w:pPr>
      <w:bookmarkStart w:id="30" w:name="_Toc527456375"/>
      <w:r w:rsidRPr="008F330C">
        <w:rPr>
          <w:sz w:val="20"/>
          <w:szCs w:val="20"/>
        </w:rPr>
        <w:lastRenderedPageBreak/>
        <w:t>Vibrationer</w:t>
      </w:r>
      <w:bookmarkEnd w:id="30"/>
    </w:p>
    <w:p w14:paraId="7E4BE5B6" w14:textId="77777777" w:rsidR="00917339" w:rsidRPr="008F330C" w:rsidRDefault="00917339" w:rsidP="00A84280">
      <w:pPr>
        <w:pStyle w:val="Listeafsnit"/>
        <w:numPr>
          <w:ilvl w:val="0"/>
          <w:numId w:val="6"/>
        </w:numPr>
        <w:ind w:left="1080"/>
        <w:jc w:val="left"/>
        <w:rPr>
          <w:sz w:val="20"/>
          <w:szCs w:val="20"/>
        </w:rPr>
      </w:pPr>
      <w:r w:rsidRPr="008F330C">
        <w:rPr>
          <w:sz w:val="20"/>
          <w:szCs w:val="20"/>
        </w:rPr>
        <w:t>Virksomhedens drift må ikke give anledning til vibrationer, dB re 10-6 m/s2, i det eksterne miljø, der overskrider nedenfor anførte værdier. Vibrationsgrænserne gælder for det maksimale KB-vægtede accelerationsniveau med tidsvægtning S:</w:t>
      </w:r>
    </w:p>
    <w:p w14:paraId="40B871DA" w14:textId="77777777" w:rsidR="00917339" w:rsidRPr="008F330C" w:rsidRDefault="00917339" w:rsidP="00F326E6">
      <w:pPr>
        <w:jc w:val="left"/>
        <w:rPr>
          <w:sz w:val="20"/>
          <w:szCs w:val="20"/>
        </w:rPr>
      </w:pPr>
    </w:p>
    <w:p w14:paraId="7EF4800C" w14:textId="77777777" w:rsidR="00917339" w:rsidRPr="008F330C" w:rsidRDefault="00462958" w:rsidP="00F326E6">
      <w:pPr>
        <w:pStyle w:val="Billedtekst"/>
        <w:jc w:val="left"/>
        <w:rPr>
          <w:b w:val="0"/>
          <w:color w:val="auto"/>
          <w:sz w:val="20"/>
          <w:szCs w:val="20"/>
        </w:rPr>
      </w:pPr>
      <w:r w:rsidRPr="008F330C">
        <w:rPr>
          <w:b w:val="0"/>
          <w:color w:val="auto"/>
          <w:sz w:val="20"/>
          <w:szCs w:val="20"/>
        </w:rPr>
        <w:t>Tabel 3</w:t>
      </w:r>
      <w:r w:rsidR="00683147" w:rsidRPr="008F330C">
        <w:rPr>
          <w:b w:val="0"/>
          <w:color w:val="auto"/>
          <w:sz w:val="20"/>
          <w:szCs w:val="20"/>
        </w:rPr>
        <w:t>. Grænseværdier for vibrationer</w:t>
      </w: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240"/>
      </w:tblGrid>
      <w:tr w:rsidR="00085AC8" w:rsidRPr="008F330C" w14:paraId="70241244" w14:textId="77777777" w:rsidTr="00EC5F75">
        <w:tc>
          <w:tcPr>
            <w:tcW w:w="4860" w:type="dxa"/>
            <w:vAlign w:val="center"/>
          </w:tcPr>
          <w:p w14:paraId="04E153FC" w14:textId="77777777" w:rsidR="00917339" w:rsidRPr="008F330C" w:rsidRDefault="00917339" w:rsidP="00F326E6">
            <w:pPr>
              <w:tabs>
                <w:tab w:val="left" w:pos="851"/>
                <w:tab w:val="left" w:pos="4536"/>
              </w:tabs>
              <w:spacing w:line="288" w:lineRule="auto"/>
              <w:ind w:left="180"/>
              <w:jc w:val="left"/>
              <w:rPr>
                <w:b/>
                <w:sz w:val="20"/>
                <w:szCs w:val="20"/>
              </w:rPr>
            </w:pPr>
            <w:r w:rsidRPr="008F330C">
              <w:rPr>
                <w:b/>
                <w:sz w:val="20"/>
                <w:szCs w:val="20"/>
              </w:rPr>
              <w:t>Anvendelse</w:t>
            </w:r>
          </w:p>
        </w:tc>
        <w:tc>
          <w:tcPr>
            <w:tcW w:w="3240" w:type="dxa"/>
          </w:tcPr>
          <w:p w14:paraId="535F9555" w14:textId="77777777" w:rsidR="00917339" w:rsidRPr="008F330C" w:rsidRDefault="00917339" w:rsidP="00F326E6">
            <w:pPr>
              <w:tabs>
                <w:tab w:val="left" w:pos="851"/>
                <w:tab w:val="left" w:pos="4536"/>
              </w:tabs>
              <w:spacing w:line="288" w:lineRule="auto"/>
              <w:ind w:left="18"/>
              <w:jc w:val="left"/>
              <w:rPr>
                <w:b/>
                <w:sz w:val="20"/>
                <w:szCs w:val="20"/>
              </w:rPr>
            </w:pPr>
            <w:r w:rsidRPr="008F330C">
              <w:rPr>
                <w:b/>
                <w:sz w:val="20"/>
                <w:szCs w:val="20"/>
              </w:rPr>
              <w:t>Vægtet accelerationsniveau</w:t>
            </w:r>
          </w:p>
          <w:p w14:paraId="14F0ACDB" w14:textId="77777777" w:rsidR="00917339" w:rsidRPr="008F330C" w:rsidRDefault="00917339" w:rsidP="00F326E6">
            <w:pPr>
              <w:tabs>
                <w:tab w:val="left" w:pos="851"/>
                <w:tab w:val="left" w:pos="4536"/>
              </w:tabs>
              <w:spacing w:line="288" w:lineRule="auto"/>
              <w:ind w:left="18"/>
              <w:jc w:val="left"/>
              <w:rPr>
                <w:b/>
                <w:sz w:val="20"/>
                <w:szCs w:val="20"/>
              </w:rPr>
            </w:pPr>
            <w:r w:rsidRPr="008F330C">
              <w:rPr>
                <w:b/>
                <w:sz w:val="20"/>
                <w:szCs w:val="20"/>
              </w:rPr>
              <w:t>L</w:t>
            </w:r>
            <w:r w:rsidRPr="008F330C">
              <w:rPr>
                <w:b/>
                <w:sz w:val="20"/>
                <w:szCs w:val="20"/>
                <w:vertAlign w:val="subscript"/>
              </w:rPr>
              <w:t>aw</w:t>
            </w:r>
            <w:r w:rsidRPr="008F330C">
              <w:rPr>
                <w:b/>
                <w:sz w:val="20"/>
                <w:szCs w:val="20"/>
              </w:rPr>
              <w:t xml:space="preserve"> i dB</w:t>
            </w:r>
          </w:p>
        </w:tc>
      </w:tr>
      <w:tr w:rsidR="00085AC8" w:rsidRPr="008F330C" w14:paraId="28776290" w14:textId="77777777" w:rsidTr="00EC5F75">
        <w:tc>
          <w:tcPr>
            <w:tcW w:w="4860" w:type="dxa"/>
          </w:tcPr>
          <w:p w14:paraId="32DDAA33"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Boliger i boligområder (hele døgnet)</w:t>
            </w:r>
          </w:p>
          <w:p w14:paraId="7CD724CA"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Boliger i blandet bolig og erhverv kl. 18 - 07</w:t>
            </w:r>
          </w:p>
          <w:p w14:paraId="64AB5769"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Børneinstitutioner og lignende (hele døgnet)</w:t>
            </w:r>
          </w:p>
        </w:tc>
        <w:tc>
          <w:tcPr>
            <w:tcW w:w="3240" w:type="dxa"/>
            <w:vAlign w:val="center"/>
          </w:tcPr>
          <w:p w14:paraId="1C454511"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75</w:t>
            </w:r>
          </w:p>
        </w:tc>
      </w:tr>
      <w:tr w:rsidR="00085AC8" w:rsidRPr="008F330C" w14:paraId="6BB9693A" w14:textId="77777777" w:rsidTr="00EC5F75">
        <w:tc>
          <w:tcPr>
            <w:tcW w:w="4860" w:type="dxa"/>
          </w:tcPr>
          <w:p w14:paraId="070CE96F"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Boliger i blandet bolig og erhverv kl. 07 - 18</w:t>
            </w:r>
          </w:p>
          <w:p w14:paraId="156406DE"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Kontorer, undervisningslokaler og lignende</w:t>
            </w:r>
          </w:p>
        </w:tc>
        <w:tc>
          <w:tcPr>
            <w:tcW w:w="3240" w:type="dxa"/>
            <w:vAlign w:val="center"/>
          </w:tcPr>
          <w:p w14:paraId="39682753"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80</w:t>
            </w:r>
          </w:p>
        </w:tc>
      </w:tr>
      <w:tr w:rsidR="00085AC8" w:rsidRPr="008F330C" w14:paraId="23C2A499" w14:textId="77777777" w:rsidTr="00EC5F75">
        <w:trPr>
          <w:trHeight w:val="340"/>
        </w:trPr>
        <w:tc>
          <w:tcPr>
            <w:tcW w:w="4860" w:type="dxa"/>
            <w:vAlign w:val="center"/>
          </w:tcPr>
          <w:p w14:paraId="4306BA40"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Erhvervsbebyggelse</w:t>
            </w:r>
          </w:p>
        </w:tc>
        <w:tc>
          <w:tcPr>
            <w:tcW w:w="3240" w:type="dxa"/>
            <w:vAlign w:val="center"/>
          </w:tcPr>
          <w:p w14:paraId="7423FD8B" w14:textId="77777777" w:rsidR="00917339" w:rsidRPr="008F330C" w:rsidRDefault="00917339" w:rsidP="00F326E6">
            <w:pPr>
              <w:tabs>
                <w:tab w:val="left" w:pos="851"/>
                <w:tab w:val="left" w:pos="4536"/>
              </w:tabs>
              <w:spacing w:line="240" w:lineRule="exact"/>
              <w:ind w:left="0"/>
              <w:jc w:val="left"/>
              <w:rPr>
                <w:sz w:val="20"/>
                <w:szCs w:val="20"/>
              </w:rPr>
            </w:pPr>
            <w:r w:rsidRPr="008F330C">
              <w:rPr>
                <w:sz w:val="20"/>
                <w:szCs w:val="20"/>
              </w:rPr>
              <w:t>85</w:t>
            </w:r>
          </w:p>
        </w:tc>
      </w:tr>
    </w:tbl>
    <w:p w14:paraId="7D315905" w14:textId="77777777" w:rsidR="00917339" w:rsidRPr="008F330C" w:rsidRDefault="00917339" w:rsidP="00F326E6">
      <w:pPr>
        <w:tabs>
          <w:tab w:val="left" w:pos="1080"/>
        </w:tabs>
        <w:ind w:left="-84"/>
        <w:jc w:val="left"/>
        <w:rPr>
          <w:sz w:val="20"/>
          <w:szCs w:val="20"/>
        </w:rPr>
      </w:pPr>
      <w:r w:rsidRPr="008F330C">
        <w:rPr>
          <w:sz w:val="20"/>
          <w:szCs w:val="20"/>
        </w:rPr>
        <w:tab/>
      </w:r>
    </w:p>
    <w:p w14:paraId="6931140B" w14:textId="77777777" w:rsidR="00917339" w:rsidRPr="008F330C" w:rsidRDefault="00917339" w:rsidP="00F326E6">
      <w:pPr>
        <w:jc w:val="left"/>
        <w:rPr>
          <w:sz w:val="20"/>
          <w:szCs w:val="20"/>
        </w:rPr>
      </w:pPr>
    </w:p>
    <w:p w14:paraId="1ADAD452" w14:textId="77777777" w:rsidR="00917339" w:rsidRPr="008F330C" w:rsidRDefault="00917339" w:rsidP="00F326E6">
      <w:pPr>
        <w:pStyle w:val="Overskrift3"/>
        <w:tabs>
          <w:tab w:val="clear" w:pos="2502"/>
          <w:tab w:val="num" w:pos="1083"/>
        </w:tabs>
        <w:ind w:left="1077"/>
        <w:jc w:val="left"/>
        <w:rPr>
          <w:b w:val="0"/>
          <w:i/>
          <w:sz w:val="20"/>
          <w:szCs w:val="20"/>
          <w:u w:val="single"/>
        </w:rPr>
      </w:pPr>
      <w:bookmarkStart w:id="31" w:name="_Toc527456376"/>
      <w:r w:rsidRPr="008F330C">
        <w:rPr>
          <w:b w:val="0"/>
          <w:i/>
          <w:sz w:val="20"/>
          <w:szCs w:val="20"/>
          <w:u w:val="single"/>
        </w:rPr>
        <w:t>Kontrol af lavfrekvent støj, infralyd og vibrationer</w:t>
      </w:r>
      <w:bookmarkEnd w:id="31"/>
    </w:p>
    <w:p w14:paraId="58101DF6" w14:textId="6B24BDCB" w:rsidR="00917339" w:rsidRPr="008F330C" w:rsidRDefault="00917339" w:rsidP="00A84280">
      <w:pPr>
        <w:pStyle w:val="Listeafsnit"/>
        <w:numPr>
          <w:ilvl w:val="0"/>
          <w:numId w:val="6"/>
        </w:numPr>
        <w:ind w:left="1080"/>
        <w:jc w:val="left"/>
        <w:rPr>
          <w:sz w:val="20"/>
          <w:szCs w:val="20"/>
        </w:rPr>
      </w:pPr>
      <w:r w:rsidRPr="008F330C">
        <w:rPr>
          <w:sz w:val="20"/>
          <w:szCs w:val="20"/>
        </w:rPr>
        <w:t xml:space="preserve">Virksomheden skal på Norddjurs Kommunes forlangende, dog højst 1 gang pr. kalenderår, dokumentere, at vilkår </w:t>
      </w:r>
      <w:r w:rsidR="006D2C90" w:rsidRPr="008F330C">
        <w:rPr>
          <w:sz w:val="20"/>
          <w:szCs w:val="20"/>
        </w:rPr>
        <w:t xml:space="preserve">26 </w:t>
      </w:r>
      <w:r w:rsidRPr="008F330C">
        <w:rPr>
          <w:sz w:val="20"/>
          <w:szCs w:val="20"/>
        </w:rPr>
        <w:t xml:space="preserve">er overholdt. </w:t>
      </w:r>
      <w:r w:rsidR="00683147" w:rsidRPr="008F330C">
        <w:rPr>
          <w:sz w:val="20"/>
          <w:szCs w:val="20"/>
        </w:rPr>
        <w:t>Udgifterne hertil afholdes af virksomheden.</w:t>
      </w:r>
    </w:p>
    <w:p w14:paraId="7D5A4DD7" w14:textId="77777777" w:rsidR="00917339" w:rsidRPr="008F330C" w:rsidRDefault="00917339" w:rsidP="00F326E6">
      <w:pPr>
        <w:jc w:val="left"/>
        <w:rPr>
          <w:sz w:val="20"/>
          <w:szCs w:val="20"/>
          <w:highlight w:val="yellow"/>
        </w:rPr>
      </w:pPr>
    </w:p>
    <w:p w14:paraId="0C692B64" w14:textId="77777777" w:rsidR="00114C5D" w:rsidRPr="008F330C" w:rsidRDefault="00114C5D" w:rsidP="00F326E6">
      <w:pPr>
        <w:jc w:val="left"/>
        <w:rPr>
          <w:sz w:val="20"/>
          <w:szCs w:val="20"/>
          <w:highlight w:val="yellow"/>
        </w:rPr>
      </w:pPr>
    </w:p>
    <w:p w14:paraId="39B25F97" w14:textId="77777777" w:rsidR="00541767" w:rsidRPr="008F330C" w:rsidRDefault="00541767" w:rsidP="00F326E6">
      <w:pPr>
        <w:spacing w:after="100"/>
        <w:ind w:left="0" w:firstLine="1080"/>
        <w:jc w:val="left"/>
        <w:rPr>
          <w:b/>
          <w:sz w:val="20"/>
          <w:szCs w:val="20"/>
        </w:rPr>
      </w:pPr>
      <w:r w:rsidRPr="008F330C">
        <w:rPr>
          <w:b/>
          <w:sz w:val="20"/>
          <w:szCs w:val="20"/>
        </w:rPr>
        <w:t>Spildevand</w:t>
      </w:r>
    </w:p>
    <w:p w14:paraId="0B09E98B" w14:textId="6DFF35AD" w:rsidR="00B2236A" w:rsidRPr="008F330C" w:rsidRDefault="00E2162C" w:rsidP="00F326E6">
      <w:pPr>
        <w:pStyle w:val="Listeafsnit"/>
        <w:ind w:left="1080"/>
        <w:jc w:val="left"/>
        <w:rPr>
          <w:sz w:val="20"/>
          <w:szCs w:val="20"/>
        </w:rPr>
      </w:pPr>
      <w:r w:rsidRPr="008F330C">
        <w:rPr>
          <w:sz w:val="20"/>
          <w:szCs w:val="20"/>
        </w:rPr>
        <w:t>Virksomheden har oplyst at der ikke er spildevand fra aktiviteten.</w:t>
      </w:r>
    </w:p>
    <w:p w14:paraId="16512A21" w14:textId="77777777" w:rsidR="00076733" w:rsidRPr="008F330C" w:rsidRDefault="00076733" w:rsidP="00F326E6">
      <w:pPr>
        <w:pStyle w:val="Listeafsnit"/>
        <w:ind w:left="1080"/>
        <w:jc w:val="left"/>
        <w:rPr>
          <w:color w:val="FF0000"/>
          <w:sz w:val="20"/>
          <w:szCs w:val="20"/>
        </w:rPr>
      </w:pPr>
    </w:p>
    <w:p w14:paraId="42C9E30B" w14:textId="77777777" w:rsidR="00757DF2" w:rsidRPr="008F330C" w:rsidRDefault="00757DF2" w:rsidP="00F326E6">
      <w:pPr>
        <w:pStyle w:val="Listeafsnit"/>
        <w:jc w:val="left"/>
        <w:rPr>
          <w:color w:val="000000" w:themeColor="text1"/>
          <w:sz w:val="20"/>
          <w:szCs w:val="20"/>
          <w:highlight w:val="yellow"/>
        </w:rPr>
      </w:pPr>
    </w:p>
    <w:p w14:paraId="5617F988" w14:textId="77777777" w:rsidR="00757DF2" w:rsidRPr="008F330C" w:rsidRDefault="00757DF2" w:rsidP="00F326E6">
      <w:pPr>
        <w:pStyle w:val="Overskrift3"/>
        <w:tabs>
          <w:tab w:val="clear" w:pos="2502"/>
          <w:tab w:val="num" w:pos="1083"/>
        </w:tabs>
        <w:ind w:left="1077"/>
        <w:jc w:val="left"/>
        <w:rPr>
          <w:sz w:val="20"/>
          <w:szCs w:val="20"/>
        </w:rPr>
      </w:pPr>
      <w:bookmarkStart w:id="32" w:name="_Toc527456377"/>
      <w:r w:rsidRPr="008F330C">
        <w:rPr>
          <w:sz w:val="20"/>
          <w:szCs w:val="20"/>
        </w:rPr>
        <w:t>Oplagring af affald</w:t>
      </w:r>
      <w:bookmarkEnd w:id="32"/>
    </w:p>
    <w:p w14:paraId="70CCBCC1" w14:textId="77777777" w:rsidR="00B2020B" w:rsidRPr="008F330C" w:rsidRDefault="00B2020B" w:rsidP="00B54E6E">
      <w:pPr>
        <w:pStyle w:val="Listeafsnit"/>
        <w:numPr>
          <w:ilvl w:val="0"/>
          <w:numId w:val="6"/>
        </w:numPr>
        <w:ind w:left="1080"/>
        <w:jc w:val="left"/>
        <w:rPr>
          <w:sz w:val="20"/>
          <w:szCs w:val="20"/>
        </w:rPr>
      </w:pPr>
      <w:r w:rsidRPr="008F330C">
        <w:rPr>
          <w:sz w:val="20"/>
          <w:szCs w:val="20"/>
        </w:rPr>
        <w:t xml:space="preserve">Virksomhedens affald skal opbevares, håndteres og bortskaffes i overensstemmelse med </w:t>
      </w:r>
      <w:r w:rsidR="00462958" w:rsidRPr="008F330C">
        <w:rPr>
          <w:sz w:val="20"/>
          <w:szCs w:val="20"/>
        </w:rPr>
        <w:t>det til enhver tid gældende affaldsregulativ.</w:t>
      </w:r>
    </w:p>
    <w:p w14:paraId="79723CF5" w14:textId="4C9EAD4F" w:rsidR="00085AC8" w:rsidRPr="008F330C" w:rsidRDefault="00733C97" w:rsidP="00733C97">
      <w:pPr>
        <w:pStyle w:val="Listeafsnit"/>
        <w:tabs>
          <w:tab w:val="left" w:pos="3094"/>
        </w:tabs>
        <w:rPr>
          <w:sz w:val="20"/>
          <w:szCs w:val="20"/>
        </w:rPr>
      </w:pPr>
      <w:r w:rsidRPr="008F330C">
        <w:rPr>
          <w:sz w:val="20"/>
          <w:szCs w:val="20"/>
        </w:rPr>
        <w:tab/>
      </w:r>
    </w:p>
    <w:p w14:paraId="756D6B6C" w14:textId="08932458" w:rsidR="006D2C90" w:rsidRPr="008F330C" w:rsidRDefault="00085AC8" w:rsidP="006D2C90">
      <w:pPr>
        <w:numPr>
          <w:ilvl w:val="0"/>
          <w:numId w:val="6"/>
        </w:numPr>
        <w:jc w:val="left"/>
        <w:rPr>
          <w:sz w:val="20"/>
          <w:szCs w:val="20"/>
        </w:rPr>
      </w:pPr>
      <w:r w:rsidRPr="008F330C">
        <w:rPr>
          <w:rFonts w:cs="Tahoma"/>
          <w:sz w:val="20"/>
          <w:szCs w:val="20"/>
          <w:shd w:val="clear" w:color="auto" w:fill="FFFFFF"/>
        </w:rPr>
        <w:t xml:space="preserve"> Virksomheden må kun modtage, opbevare og neddel</w:t>
      </w:r>
      <w:r w:rsidR="006D2C90" w:rsidRPr="008F330C">
        <w:rPr>
          <w:rFonts w:cs="Tahoma"/>
          <w:sz w:val="20"/>
          <w:szCs w:val="20"/>
          <w:shd w:val="clear" w:color="auto" w:fill="FFFFFF"/>
        </w:rPr>
        <w:t>e nedenstående affaldsfraktioner:</w:t>
      </w:r>
      <w:r w:rsidR="006D2C90" w:rsidRPr="008F330C">
        <w:rPr>
          <w:sz w:val="20"/>
          <w:szCs w:val="20"/>
        </w:rPr>
        <w:t xml:space="preserve"> </w:t>
      </w:r>
      <w:r w:rsidR="006D2C90" w:rsidRPr="008F330C">
        <w:rPr>
          <w:rFonts w:cs="Tahoma"/>
          <w:sz w:val="20"/>
          <w:szCs w:val="20"/>
          <w:shd w:val="clear" w:color="auto" w:fill="FFFFFF"/>
        </w:rPr>
        <w:t>Beton, jord og sveller.</w:t>
      </w:r>
    </w:p>
    <w:p w14:paraId="62EF5383" w14:textId="01BF0CA4" w:rsidR="00085AC8" w:rsidRPr="008F330C" w:rsidRDefault="006D2C90" w:rsidP="006D2C90">
      <w:pPr>
        <w:ind w:left="0"/>
        <w:jc w:val="left"/>
        <w:rPr>
          <w:sz w:val="20"/>
          <w:szCs w:val="20"/>
        </w:rPr>
      </w:pPr>
      <w:r w:rsidRPr="008F330C">
        <w:rPr>
          <w:sz w:val="20"/>
          <w:szCs w:val="20"/>
        </w:rPr>
        <w:t xml:space="preserve"> </w:t>
      </w:r>
    </w:p>
    <w:p w14:paraId="1263C2CD" w14:textId="7D1F5266" w:rsidR="00085AC8" w:rsidRPr="008F330C" w:rsidRDefault="00085AC8" w:rsidP="00085AC8">
      <w:pPr>
        <w:numPr>
          <w:ilvl w:val="0"/>
          <w:numId w:val="6"/>
        </w:numPr>
        <w:jc w:val="left"/>
        <w:rPr>
          <w:sz w:val="20"/>
          <w:szCs w:val="20"/>
        </w:rPr>
      </w:pPr>
      <w:r w:rsidRPr="008F330C">
        <w:rPr>
          <w:sz w:val="20"/>
          <w:szCs w:val="20"/>
        </w:rPr>
        <w:t>Affaldet skal kontrolleres ved modtagelsen og hurtigst muligt placeres i de dertil beregnede områder.</w:t>
      </w:r>
    </w:p>
    <w:p w14:paraId="1834EFC4" w14:textId="77777777" w:rsidR="00085AC8" w:rsidRPr="008F330C" w:rsidRDefault="00085AC8" w:rsidP="00085AC8">
      <w:pPr>
        <w:ind w:left="1070"/>
        <w:jc w:val="left"/>
        <w:rPr>
          <w:sz w:val="20"/>
          <w:szCs w:val="20"/>
        </w:rPr>
      </w:pPr>
    </w:p>
    <w:p w14:paraId="41DEFC02" w14:textId="35A911C2" w:rsidR="00085AC8" w:rsidRPr="008F330C" w:rsidRDefault="00085AC8" w:rsidP="00085AC8">
      <w:pPr>
        <w:numPr>
          <w:ilvl w:val="0"/>
          <w:numId w:val="6"/>
        </w:numPr>
        <w:jc w:val="left"/>
        <w:rPr>
          <w:sz w:val="20"/>
          <w:szCs w:val="20"/>
        </w:rPr>
      </w:pPr>
      <w:r w:rsidRPr="008F330C">
        <w:rPr>
          <w:sz w:val="20"/>
          <w:szCs w:val="20"/>
        </w:rPr>
        <w:t>Bygge- og anlægsaffald, der indeholder farligt affald eller asbest, skal afvises, og dette affald må ikke behandles på området.</w:t>
      </w:r>
    </w:p>
    <w:p w14:paraId="2276AF59" w14:textId="77777777" w:rsidR="00085AC8" w:rsidRPr="008F330C" w:rsidRDefault="00085AC8" w:rsidP="00085AC8">
      <w:pPr>
        <w:ind w:left="1080"/>
        <w:jc w:val="left"/>
        <w:rPr>
          <w:sz w:val="20"/>
          <w:szCs w:val="20"/>
        </w:rPr>
      </w:pPr>
    </w:p>
    <w:p w14:paraId="3E319BE9" w14:textId="321B1F50" w:rsidR="00085AC8" w:rsidRPr="008F330C" w:rsidRDefault="00085AC8" w:rsidP="00085AC8">
      <w:pPr>
        <w:numPr>
          <w:ilvl w:val="0"/>
          <w:numId w:val="6"/>
        </w:numPr>
        <w:jc w:val="left"/>
        <w:rPr>
          <w:sz w:val="20"/>
          <w:szCs w:val="20"/>
        </w:rPr>
      </w:pPr>
      <w:r w:rsidRPr="008F330C">
        <w:rPr>
          <w:sz w:val="20"/>
          <w:szCs w:val="20"/>
        </w:rPr>
        <w:t>Hvis virksomheden modtager affald, der ikke er omfattet af virksomhedens miljøgodkendelse, og som det ikke umiddelbart er muligt at afvise, skal affaldet placeres i et særskilt oplagsområde og hurtigst muligt bortskaffes. Såfremt der er tale om farligt affald eller asbest, skal affaldet opbevares enten i en overdækket container eller på et område under tag og med tæt belægning.</w:t>
      </w:r>
    </w:p>
    <w:p w14:paraId="1037046D" w14:textId="77777777" w:rsidR="00085AC8" w:rsidRPr="008F330C" w:rsidRDefault="00085AC8" w:rsidP="00085AC8">
      <w:pPr>
        <w:ind w:left="0"/>
        <w:jc w:val="left"/>
        <w:rPr>
          <w:sz w:val="20"/>
          <w:szCs w:val="20"/>
        </w:rPr>
      </w:pPr>
    </w:p>
    <w:p w14:paraId="29B187B7" w14:textId="77777777" w:rsidR="00085AC8" w:rsidRPr="008F330C" w:rsidRDefault="00085AC8" w:rsidP="00085AC8">
      <w:pPr>
        <w:pStyle w:val="Listeafsnit"/>
        <w:rPr>
          <w:sz w:val="20"/>
          <w:szCs w:val="20"/>
        </w:rPr>
      </w:pPr>
    </w:p>
    <w:p w14:paraId="1AB04136" w14:textId="558CFFC0" w:rsidR="00085AC8" w:rsidRPr="008F330C" w:rsidRDefault="00085AC8" w:rsidP="006A45E3">
      <w:pPr>
        <w:numPr>
          <w:ilvl w:val="0"/>
          <w:numId w:val="6"/>
        </w:numPr>
        <w:jc w:val="left"/>
        <w:rPr>
          <w:sz w:val="20"/>
          <w:szCs w:val="20"/>
        </w:rPr>
      </w:pPr>
      <w:r w:rsidRPr="008F330C">
        <w:rPr>
          <w:sz w:val="20"/>
          <w:szCs w:val="20"/>
        </w:rPr>
        <w:t>Der må kun neddeles rene, sorterede materialer. Blandinger må dog neddeles, såfremt det neddelte skal nyttiggøres i denne blandede form.</w:t>
      </w:r>
    </w:p>
    <w:p w14:paraId="76C28443" w14:textId="77777777" w:rsidR="00462958" w:rsidRPr="008F330C" w:rsidRDefault="00462958" w:rsidP="00462958">
      <w:pPr>
        <w:pStyle w:val="Listeafsnit"/>
        <w:ind w:left="1080"/>
        <w:jc w:val="left"/>
        <w:rPr>
          <w:sz w:val="20"/>
          <w:szCs w:val="20"/>
        </w:rPr>
      </w:pPr>
    </w:p>
    <w:p w14:paraId="1F5901C4" w14:textId="77777777" w:rsidR="00B2020B" w:rsidRPr="008F330C" w:rsidRDefault="00B2020B" w:rsidP="00462958">
      <w:pPr>
        <w:pStyle w:val="Listeafsnit"/>
        <w:ind w:left="1080"/>
        <w:jc w:val="left"/>
        <w:rPr>
          <w:sz w:val="20"/>
          <w:szCs w:val="20"/>
        </w:rPr>
      </w:pPr>
    </w:p>
    <w:p w14:paraId="4D2F900D" w14:textId="1D3C51BA" w:rsidR="0079558F" w:rsidRPr="008F330C" w:rsidRDefault="0079558F" w:rsidP="005A34C6">
      <w:pPr>
        <w:pStyle w:val="Listeafsnit"/>
        <w:numPr>
          <w:ilvl w:val="0"/>
          <w:numId w:val="6"/>
        </w:numPr>
        <w:ind w:left="1080"/>
        <w:jc w:val="left"/>
        <w:rPr>
          <w:sz w:val="20"/>
          <w:szCs w:val="20"/>
        </w:rPr>
      </w:pPr>
      <w:r w:rsidRPr="008F330C">
        <w:rPr>
          <w:sz w:val="20"/>
          <w:szCs w:val="20"/>
        </w:rP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w:t>
      </w:r>
      <w:r w:rsidR="00733C97" w:rsidRPr="008F330C">
        <w:rPr>
          <w:sz w:val="20"/>
          <w:szCs w:val="20"/>
        </w:rPr>
        <w:t xml:space="preserve"> </w:t>
      </w:r>
      <w:r w:rsidRPr="008F330C">
        <w:rPr>
          <w:sz w:val="20"/>
          <w:szCs w:val="20"/>
        </w:rPr>
        <w:t>kunne rumme indholdet af den største beholder, der opbevares.</w:t>
      </w:r>
    </w:p>
    <w:p w14:paraId="34B618D1" w14:textId="77777777" w:rsidR="00462958" w:rsidRPr="008F330C" w:rsidRDefault="00462958" w:rsidP="00462958">
      <w:pPr>
        <w:jc w:val="left"/>
        <w:rPr>
          <w:sz w:val="20"/>
          <w:szCs w:val="20"/>
        </w:rPr>
      </w:pPr>
    </w:p>
    <w:p w14:paraId="48E2D873" w14:textId="77777777" w:rsidR="00462958" w:rsidRPr="008F330C" w:rsidRDefault="00462958" w:rsidP="00462958">
      <w:pPr>
        <w:pStyle w:val="Listeafsnit"/>
        <w:ind w:left="1080"/>
        <w:jc w:val="left"/>
        <w:rPr>
          <w:sz w:val="20"/>
          <w:szCs w:val="20"/>
        </w:rPr>
      </w:pPr>
    </w:p>
    <w:p w14:paraId="41969B67" w14:textId="77777777" w:rsidR="00187E63" w:rsidRPr="008F330C" w:rsidRDefault="00187E63" w:rsidP="00B54E6E">
      <w:pPr>
        <w:pStyle w:val="Listeafsnit"/>
        <w:numPr>
          <w:ilvl w:val="0"/>
          <w:numId w:val="6"/>
        </w:numPr>
        <w:ind w:left="1080"/>
        <w:jc w:val="left"/>
        <w:rPr>
          <w:sz w:val="20"/>
          <w:szCs w:val="20"/>
        </w:rPr>
      </w:pPr>
      <w:r w:rsidRPr="008F330C">
        <w:rPr>
          <w:sz w:val="20"/>
          <w:szCs w:val="20"/>
        </w:rPr>
        <w:lastRenderedPageBreak/>
        <w:t xml:space="preserve">Hvis virksomheden </w:t>
      </w:r>
      <w:r w:rsidR="004E6B83" w:rsidRPr="008F330C">
        <w:rPr>
          <w:sz w:val="20"/>
          <w:szCs w:val="20"/>
        </w:rPr>
        <w:t>opbevarer</w:t>
      </w:r>
      <w:r w:rsidRPr="008F330C">
        <w:rPr>
          <w:sz w:val="20"/>
          <w:szCs w:val="20"/>
        </w:rPr>
        <w:t xml:space="preserve"> affald</w:t>
      </w:r>
      <w:r w:rsidR="004E6B83" w:rsidRPr="008F330C">
        <w:rPr>
          <w:sz w:val="20"/>
          <w:szCs w:val="20"/>
        </w:rPr>
        <w:t>,</w:t>
      </w:r>
      <w:r w:rsidRPr="008F330C">
        <w:rPr>
          <w:sz w:val="20"/>
          <w:szCs w:val="20"/>
        </w:rPr>
        <w:t xml:space="preserve"> der ikke er omfattet af denne godkendelse og som ikke umiddelbart er muligt at </w:t>
      </w:r>
      <w:r w:rsidR="004E6B83" w:rsidRPr="008F330C">
        <w:rPr>
          <w:sz w:val="20"/>
          <w:szCs w:val="20"/>
        </w:rPr>
        <w:t>bortskaffe</w:t>
      </w:r>
      <w:r w:rsidRPr="008F330C">
        <w:rPr>
          <w:sz w:val="20"/>
          <w:szCs w:val="20"/>
        </w:rPr>
        <w:t xml:space="preserve"> til anden affaldsmodtagere, skal affaldet placeres på egnet oplagsområde, sikret mod forurening. Virksomheden skal herefter snarest kontakte tilsynsmyndigheden og orientere om affaldet.</w:t>
      </w:r>
    </w:p>
    <w:p w14:paraId="49D4A046" w14:textId="77777777" w:rsidR="00462958" w:rsidRPr="008F330C" w:rsidRDefault="00462958" w:rsidP="00462958">
      <w:pPr>
        <w:pStyle w:val="Listeafsnit"/>
        <w:ind w:left="1080"/>
        <w:jc w:val="left"/>
        <w:rPr>
          <w:sz w:val="20"/>
          <w:szCs w:val="20"/>
        </w:rPr>
      </w:pPr>
    </w:p>
    <w:p w14:paraId="7D157FCF" w14:textId="77777777" w:rsidR="00757DF2" w:rsidRPr="008F330C" w:rsidRDefault="00757DF2" w:rsidP="00462958">
      <w:pPr>
        <w:pStyle w:val="Listeafsnit"/>
        <w:ind w:left="1080"/>
        <w:jc w:val="left"/>
        <w:rPr>
          <w:sz w:val="20"/>
          <w:szCs w:val="20"/>
        </w:rPr>
      </w:pPr>
    </w:p>
    <w:p w14:paraId="3CD514FF" w14:textId="77777777" w:rsidR="00757DF2" w:rsidRPr="008F330C" w:rsidRDefault="00757DF2" w:rsidP="00B54E6E">
      <w:pPr>
        <w:pStyle w:val="Listeafsnit"/>
        <w:numPr>
          <w:ilvl w:val="0"/>
          <w:numId w:val="6"/>
        </w:numPr>
        <w:ind w:left="1080"/>
        <w:jc w:val="left"/>
        <w:rPr>
          <w:sz w:val="20"/>
          <w:szCs w:val="20"/>
        </w:rPr>
      </w:pPr>
      <w:r w:rsidRPr="008F330C">
        <w:rPr>
          <w:sz w:val="20"/>
          <w:szCs w:val="20"/>
        </w:rPr>
        <w:t xml:space="preserve">Bortskaffelse af farligt affald skal ske efter behov, dog mindst 1 gang om året. </w:t>
      </w:r>
    </w:p>
    <w:p w14:paraId="55934A96" w14:textId="77777777" w:rsidR="00757DF2" w:rsidRPr="008F330C" w:rsidRDefault="00757DF2" w:rsidP="00F326E6">
      <w:pPr>
        <w:ind w:left="0"/>
        <w:jc w:val="left"/>
        <w:rPr>
          <w:sz w:val="20"/>
          <w:szCs w:val="20"/>
        </w:rPr>
      </w:pPr>
    </w:p>
    <w:p w14:paraId="0EA12F11" w14:textId="77777777" w:rsidR="00FB0BC8" w:rsidRPr="008F330C" w:rsidRDefault="00FB0BC8" w:rsidP="00F326E6">
      <w:pPr>
        <w:pStyle w:val="Listeafsnit"/>
        <w:ind w:left="1080"/>
        <w:jc w:val="left"/>
        <w:rPr>
          <w:sz w:val="20"/>
          <w:szCs w:val="20"/>
          <w:highlight w:val="yellow"/>
        </w:rPr>
      </w:pPr>
    </w:p>
    <w:p w14:paraId="58975918" w14:textId="77777777" w:rsidR="009E70E3" w:rsidRPr="008F330C" w:rsidRDefault="00894ECC" w:rsidP="00F326E6">
      <w:pPr>
        <w:pStyle w:val="Overskrift3"/>
        <w:tabs>
          <w:tab w:val="clear" w:pos="2502"/>
          <w:tab w:val="num" w:pos="1083"/>
        </w:tabs>
        <w:ind w:left="1077"/>
        <w:jc w:val="left"/>
        <w:rPr>
          <w:sz w:val="20"/>
          <w:szCs w:val="20"/>
        </w:rPr>
      </w:pPr>
      <w:bookmarkStart w:id="33" w:name="_Toc527456378"/>
      <w:r w:rsidRPr="008F330C">
        <w:rPr>
          <w:sz w:val="20"/>
          <w:szCs w:val="20"/>
        </w:rPr>
        <w:t>Sikring mod jord-</w:t>
      </w:r>
      <w:r w:rsidR="0023683A" w:rsidRPr="008F330C">
        <w:rPr>
          <w:sz w:val="20"/>
          <w:szCs w:val="20"/>
        </w:rPr>
        <w:t xml:space="preserve"> </w:t>
      </w:r>
      <w:r w:rsidRPr="008F330C">
        <w:rPr>
          <w:sz w:val="20"/>
          <w:szCs w:val="20"/>
        </w:rPr>
        <w:t>og grundvandsforurening</w:t>
      </w:r>
      <w:bookmarkEnd w:id="33"/>
    </w:p>
    <w:p w14:paraId="4141D738" w14:textId="77777777" w:rsidR="002918A9" w:rsidRPr="008F330C" w:rsidRDefault="002918A9" w:rsidP="00F326E6">
      <w:pPr>
        <w:jc w:val="left"/>
        <w:rPr>
          <w:sz w:val="20"/>
          <w:szCs w:val="20"/>
        </w:rPr>
      </w:pPr>
    </w:p>
    <w:p w14:paraId="15EA4F98" w14:textId="77777777" w:rsidR="002918A9" w:rsidRPr="008F330C" w:rsidRDefault="002918A9" w:rsidP="00F326E6">
      <w:pPr>
        <w:jc w:val="left"/>
        <w:rPr>
          <w:i/>
          <w:sz w:val="20"/>
          <w:szCs w:val="20"/>
          <w:u w:val="single"/>
        </w:rPr>
      </w:pPr>
      <w:r w:rsidRPr="008F330C">
        <w:rPr>
          <w:i/>
          <w:sz w:val="20"/>
          <w:szCs w:val="20"/>
          <w:u w:val="single"/>
        </w:rPr>
        <w:t>Oplag af kemikalier</w:t>
      </w:r>
    </w:p>
    <w:p w14:paraId="58FC424C" w14:textId="2E181268" w:rsidR="0078407F" w:rsidRPr="008F330C" w:rsidRDefault="0078407F" w:rsidP="00B54E6E">
      <w:pPr>
        <w:pStyle w:val="Listeafsnit"/>
        <w:numPr>
          <w:ilvl w:val="0"/>
          <w:numId w:val="6"/>
        </w:numPr>
        <w:ind w:left="1080"/>
        <w:jc w:val="left"/>
        <w:rPr>
          <w:sz w:val="20"/>
          <w:szCs w:val="20"/>
        </w:rPr>
      </w:pPr>
      <w:r w:rsidRPr="008F330C">
        <w:rPr>
          <w:sz w:val="20"/>
          <w:szCs w:val="20"/>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w:t>
      </w:r>
    </w:p>
    <w:p w14:paraId="608853C5" w14:textId="77777777" w:rsidR="00A44DC2" w:rsidRPr="008F330C" w:rsidRDefault="0078407F" w:rsidP="00462958">
      <w:pPr>
        <w:pStyle w:val="Listeafsnit"/>
        <w:ind w:left="1080"/>
        <w:jc w:val="left"/>
        <w:rPr>
          <w:sz w:val="20"/>
          <w:szCs w:val="20"/>
        </w:rPr>
      </w:pPr>
      <w:r w:rsidRPr="008F330C">
        <w:rPr>
          <w:sz w:val="20"/>
          <w:szCs w:val="20"/>
        </w:rPr>
        <w:t>maksimalt udgør 10 % af spildbakkens eller grubens volumen.</w:t>
      </w:r>
    </w:p>
    <w:p w14:paraId="69029790" w14:textId="77777777" w:rsidR="00A44DC2" w:rsidRPr="008F330C" w:rsidRDefault="00A44DC2" w:rsidP="00462958">
      <w:pPr>
        <w:pStyle w:val="Listeafsnit"/>
        <w:ind w:left="1080"/>
        <w:jc w:val="left"/>
        <w:rPr>
          <w:sz w:val="20"/>
          <w:szCs w:val="20"/>
        </w:rPr>
      </w:pPr>
    </w:p>
    <w:p w14:paraId="237D57D7" w14:textId="77777777" w:rsidR="00462958" w:rsidRPr="008F330C" w:rsidRDefault="00462958" w:rsidP="00462958">
      <w:pPr>
        <w:pStyle w:val="Listeafsnit"/>
        <w:ind w:left="1080"/>
        <w:jc w:val="left"/>
        <w:rPr>
          <w:sz w:val="20"/>
          <w:szCs w:val="20"/>
        </w:rPr>
      </w:pPr>
    </w:p>
    <w:p w14:paraId="1A9F957F" w14:textId="642FABF9" w:rsidR="0078407F" w:rsidRPr="008F330C" w:rsidRDefault="00A44DC2" w:rsidP="00B54E6E">
      <w:pPr>
        <w:pStyle w:val="Listeafsnit"/>
        <w:numPr>
          <w:ilvl w:val="0"/>
          <w:numId w:val="6"/>
        </w:numPr>
        <w:ind w:left="1080"/>
        <w:jc w:val="left"/>
        <w:rPr>
          <w:sz w:val="20"/>
          <w:szCs w:val="20"/>
        </w:rPr>
      </w:pPr>
      <w:r w:rsidRPr="008F330C">
        <w:rPr>
          <w:sz w:val="20"/>
          <w:szCs w:val="20"/>
        </w:rPr>
        <w:t>Blandet bygge- og anlægsaffald, kildesorteret bygge- og anlægsaffald samt frasorterede materialer som f.eks. jern, isoleringsmaterialer, ledninger, træ, glaserede tegl, farvede sanitetsgenstande og diverse kunststoffer og plast, må kun opbevares og håndteres på befæstet areal med fald mod afløb eller sump, hvorfra der sker kontrolleret afledning. Dette krav gælder ikke for uforurenet inert affald som f.eks. glas, beton og tegl. [</w:t>
      </w:r>
    </w:p>
    <w:p w14:paraId="7736DA10" w14:textId="77777777" w:rsidR="00FF029D" w:rsidRPr="008F330C" w:rsidRDefault="00FF029D" w:rsidP="00462958">
      <w:pPr>
        <w:pStyle w:val="Listeafsnit"/>
        <w:ind w:left="1080"/>
        <w:jc w:val="left"/>
        <w:rPr>
          <w:sz w:val="20"/>
          <w:szCs w:val="20"/>
        </w:rPr>
      </w:pPr>
    </w:p>
    <w:p w14:paraId="0E58891C" w14:textId="77777777" w:rsidR="00462958" w:rsidRPr="008F330C" w:rsidRDefault="00462958" w:rsidP="00462958">
      <w:pPr>
        <w:pStyle w:val="Listeafsnit"/>
        <w:ind w:left="1080"/>
        <w:jc w:val="left"/>
        <w:rPr>
          <w:sz w:val="20"/>
          <w:szCs w:val="20"/>
        </w:rPr>
      </w:pPr>
    </w:p>
    <w:p w14:paraId="75909CDC" w14:textId="13E54FAB" w:rsidR="00FF029D" w:rsidRPr="008F330C" w:rsidRDefault="00FF029D" w:rsidP="00B54E6E">
      <w:pPr>
        <w:pStyle w:val="Listeafsnit"/>
        <w:numPr>
          <w:ilvl w:val="0"/>
          <w:numId w:val="6"/>
        </w:numPr>
        <w:ind w:left="1080"/>
        <w:jc w:val="left"/>
        <w:rPr>
          <w:sz w:val="20"/>
          <w:szCs w:val="20"/>
        </w:rPr>
      </w:pPr>
      <w:r w:rsidRPr="008F330C">
        <w:rPr>
          <w:sz w:val="20"/>
          <w:szCs w:val="20"/>
        </w:rPr>
        <w:t>Tætte belægninger skal være i god vedligeholdelsesstand. Utætheder skal udbedres så hurtigt som muligt, efter at de er konstateret.</w:t>
      </w:r>
    </w:p>
    <w:p w14:paraId="47DE8BC6" w14:textId="77777777" w:rsidR="00462958" w:rsidRPr="008F330C" w:rsidRDefault="00462958" w:rsidP="009A1B73">
      <w:pPr>
        <w:ind w:left="0"/>
        <w:jc w:val="left"/>
        <w:rPr>
          <w:sz w:val="20"/>
          <w:szCs w:val="20"/>
        </w:rPr>
      </w:pPr>
    </w:p>
    <w:p w14:paraId="3FA4FB7A" w14:textId="77777777" w:rsidR="009A1B73" w:rsidRPr="008F330C" w:rsidRDefault="009A1B73" w:rsidP="009A1B73">
      <w:pPr>
        <w:ind w:left="0"/>
        <w:jc w:val="left"/>
        <w:rPr>
          <w:sz w:val="20"/>
          <w:szCs w:val="20"/>
        </w:rPr>
      </w:pPr>
    </w:p>
    <w:p w14:paraId="37505B47" w14:textId="77777777" w:rsidR="004A6192" w:rsidRPr="008F330C" w:rsidRDefault="00D00BCE" w:rsidP="00B54E6E">
      <w:pPr>
        <w:pStyle w:val="Listeafsnit"/>
        <w:numPr>
          <w:ilvl w:val="0"/>
          <w:numId w:val="6"/>
        </w:numPr>
        <w:ind w:left="1080"/>
        <w:jc w:val="left"/>
        <w:rPr>
          <w:sz w:val="20"/>
          <w:szCs w:val="20"/>
        </w:rPr>
      </w:pPr>
      <w:r w:rsidRPr="008F330C">
        <w:rPr>
          <w:sz w:val="20"/>
          <w:szCs w:val="20"/>
        </w:rPr>
        <w:t>K</w:t>
      </w:r>
      <w:r w:rsidR="004A6192" w:rsidRPr="008F330C">
        <w:rPr>
          <w:sz w:val="20"/>
          <w:szCs w:val="20"/>
        </w:rPr>
        <w:t xml:space="preserve">emikalier </w:t>
      </w:r>
      <w:r w:rsidRPr="008F330C">
        <w:rPr>
          <w:sz w:val="20"/>
          <w:szCs w:val="20"/>
        </w:rPr>
        <w:t xml:space="preserve">i form af olie, køle-smøremiddel og andre kemikalier (herunder råvarer og affald) </w:t>
      </w:r>
      <w:r w:rsidR="004A6192" w:rsidRPr="008F330C">
        <w:rPr>
          <w:sz w:val="20"/>
          <w:szCs w:val="20"/>
        </w:rPr>
        <w:t>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w:t>
      </w:r>
    </w:p>
    <w:p w14:paraId="20CA721C" w14:textId="77777777" w:rsidR="004A6192" w:rsidRPr="008F330C" w:rsidRDefault="004A6192" w:rsidP="00462958">
      <w:pPr>
        <w:pStyle w:val="Listeafsnit"/>
        <w:ind w:left="1080"/>
        <w:jc w:val="left"/>
        <w:rPr>
          <w:sz w:val="20"/>
          <w:szCs w:val="20"/>
        </w:rPr>
      </w:pPr>
    </w:p>
    <w:p w14:paraId="1188624F" w14:textId="77777777" w:rsidR="00462958" w:rsidRPr="008F330C" w:rsidRDefault="00462958" w:rsidP="00462958">
      <w:pPr>
        <w:pStyle w:val="Listeafsnit"/>
        <w:ind w:left="1080"/>
        <w:jc w:val="left"/>
        <w:rPr>
          <w:sz w:val="20"/>
          <w:szCs w:val="20"/>
        </w:rPr>
      </w:pPr>
    </w:p>
    <w:p w14:paraId="383024C6" w14:textId="77777777" w:rsidR="004A6192" w:rsidRPr="008F330C" w:rsidRDefault="00BE14C3" w:rsidP="00B54E6E">
      <w:pPr>
        <w:pStyle w:val="Listeafsnit"/>
        <w:numPr>
          <w:ilvl w:val="0"/>
          <w:numId w:val="6"/>
        </w:numPr>
        <w:ind w:left="1080"/>
        <w:jc w:val="left"/>
        <w:rPr>
          <w:sz w:val="20"/>
          <w:szCs w:val="20"/>
        </w:rPr>
      </w:pPr>
      <w:r w:rsidRPr="008F330C">
        <w:rPr>
          <w:sz w:val="20"/>
          <w:szCs w:val="20"/>
        </w:rPr>
        <w:t>Oplag af kemikalier</w:t>
      </w:r>
      <w:r w:rsidR="004A6192" w:rsidRPr="008F330C">
        <w:rPr>
          <w:sz w:val="20"/>
          <w:szCs w:val="20"/>
        </w:rPr>
        <w:t xml:space="preserve"> skal være sikret mod påkørsel. Påfyldningsstudse og aftapningsordninger for olieprodukter, herunder motorbrændstof, skal placeres inden for konturen af en tæt belægning med kontrolleret afledning af afløbsvandet. Alternativt skal eventuelt spild opsamles i en tæt spildbakke eller grube. En eventuel udendørs spildbakke eller grube skal tømmes, således at regnvand i bunden maksimalt udgør 10 % af spildbakkens eller grubens volumen.</w:t>
      </w:r>
    </w:p>
    <w:p w14:paraId="29FFA2FD" w14:textId="77777777" w:rsidR="00BF4069" w:rsidRPr="008F330C" w:rsidRDefault="00BF4069" w:rsidP="00F326E6">
      <w:pPr>
        <w:jc w:val="left"/>
        <w:rPr>
          <w:sz w:val="20"/>
          <w:szCs w:val="20"/>
        </w:rPr>
      </w:pPr>
    </w:p>
    <w:p w14:paraId="4F1C7C55" w14:textId="77777777" w:rsidR="004F32CA" w:rsidRPr="008F330C" w:rsidRDefault="004F32CA" w:rsidP="00F326E6">
      <w:pPr>
        <w:jc w:val="left"/>
        <w:rPr>
          <w:sz w:val="20"/>
          <w:szCs w:val="20"/>
        </w:rPr>
      </w:pPr>
    </w:p>
    <w:p w14:paraId="034695EC" w14:textId="77777777" w:rsidR="002B5330" w:rsidRPr="008F330C" w:rsidRDefault="002B5330" w:rsidP="00F326E6">
      <w:pPr>
        <w:pStyle w:val="Overskrift3"/>
        <w:tabs>
          <w:tab w:val="clear" w:pos="2502"/>
          <w:tab w:val="num" w:pos="1083"/>
        </w:tabs>
        <w:ind w:left="1077"/>
        <w:jc w:val="left"/>
        <w:rPr>
          <w:sz w:val="20"/>
          <w:szCs w:val="20"/>
        </w:rPr>
      </w:pPr>
      <w:bookmarkStart w:id="34" w:name="_Toc527456379"/>
      <w:r w:rsidRPr="008F330C">
        <w:rPr>
          <w:sz w:val="20"/>
          <w:szCs w:val="20"/>
        </w:rPr>
        <w:t>Driftsforstyrrelser og uheld</w:t>
      </w:r>
      <w:bookmarkEnd w:id="34"/>
    </w:p>
    <w:p w14:paraId="45F221E0" w14:textId="77777777" w:rsidR="00D149EA" w:rsidRPr="008F330C" w:rsidRDefault="00D149EA" w:rsidP="00F326E6">
      <w:pPr>
        <w:pStyle w:val="Listeafsnit"/>
        <w:ind w:left="1080"/>
        <w:jc w:val="left"/>
        <w:rPr>
          <w:i/>
          <w:iCs/>
          <w:sz w:val="20"/>
          <w:szCs w:val="20"/>
        </w:rPr>
      </w:pPr>
    </w:p>
    <w:p w14:paraId="750A6F7B" w14:textId="77777777" w:rsidR="00D149EA" w:rsidRPr="008F330C" w:rsidRDefault="00D149EA" w:rsidP="00F326E6">
      <w:pPr>
        <w:pStyle w:val="Listeafsnit"/>
        <w:ind w:left="1080"/>
        <w:jc w:val="left"/>
        <w:rPr>
          <w:i/>
          <w:iCs/>
          <w:sz w:val="20"/>
          <w:szCs w:val="20"/>
          <w:u w:val="single"/>
        </w:rPr>
      </w:pPr>
      <w:r w:rsidRPr="008F330C">
        <w:rPr>
          <w:i/>
          <w:iCs/>
          <w:sz w:val="20"/>
          <w:szCs w:val="20"/>
          <w:u w:val="single"/>
        </w:rPr>
        <w:t>Oplysningspligt</w:t>
      </w:r>
    </w:p>
    <w:p w14:paraId="2C63C21D" w14:textId="77777777" w:rsidR="002B5330" w:rsidRPr="008F330C" w:rsidRDefault="002B5330" w:rsidP="00B54E6E">
      <w:pPr>
        <w:pStyle w:val="Listeafsnit"/>
        <w:numPr>
          <w:ilvl w:val="0"/>
          <w:numId w:val="6"/>
        </w:numPr>
        <w:ind w:left="1080"/>
        <w:jc w:val="left"/>
        <w:rPr>
          <w:sz w:val="20"/>
          <w:szCs w:val="20"/>
        </w:rPr>
      </w:pPr>
      <w:r w:rsidRPr="008F330C">
        <w:rPr>
          <w:sz w:val="20"/>
          <w:szCs w:val="20"/>
        </w:rPr>
        <w:t>Driftsforstyrrelser eller uheld, der kan medføre - eller har medført – forurening af omgivelserne eller kan indebære fare herfor, samt driftsmæssige forhold for virksomheden, der kan medføre overskridelser af vilkårene i denne godkendelse, skal omgående meddeles til tilsynsmyndigheden.</w:t>
      </w:r>
    </w:p>
    <w:p w14:paraId="0A1A92E7" w14:textId="77777777" w:rsidR="00D149EA" w:rsidRPr="008F330C" w:rsidRDefault="00D149EA" w:rsidP="00462958">
      <w:pPr>
        <w:pStyle w:val="Listeafsnit"/>
        <w:ind w:left="1080"/>
        <w:jc w:val="left"/>
        <w:rPr>
          <w:sz w:val="20"/>
          <w:szCs w:val="20"/>
        </w:rPr>
      </w:pPr>
    </w:p>
    <w:p w14:paraId="38825C85" w14:textId="77777777" w:rsidR="00462958" w:rsidRPr="008F330C" w:rsidRDefault="00462958" w:rsidP="00462958">
      <w:pPr>
        <w:pStyle w:val="Listeafsnit"/>
        <w:ind w:left="1080"/>
        <w:jc w:val="left"/>
        <w:rPr>
          <w:sz w:val="20"/>
          <w:szCs w:val="20"/>
        </w:rPr>
      </w:pPr>
    </w:p>
    <w:p w14:paraId="7C24216C" w14:textId="77777777" w:rsidR="002B5330" w:rsidRPr="008F330C" w:rsidRDefault="002B5330" w:rsidP="00B54E6E">
      <w:pPr>
        <w:pStyle w:val="Listeafsnit"/>
        <w:numPr>
          <w:ilvl w:val="0"/>
          <w:numId w:val="6"/>
        </w:numPr>
        <w:ind w:left="1080"/>
        <w:jc w:val="left"/>
        <w:rPr>
          <w:sz w:val="20"/>
          <w:szCs w:val="20"/>
        </w:rPr>
      </w:pPr>
      <w:r w:rsidRPr="008F330C">
        <w:rPr>
          <w:sz w:val="20"/>
          <w:szCs w:val="20"/>
        </w:rPr>
        <w:t>Senest 1 uge derefter skal der fremsendes en skriftlig redegørelse til tilsynsmyndigheden</w:t>
      </w:r>
      <w:r w:rsidR="00902E84" w:rsidRPr="008F330C">
        <w:rPr>
          <w:sz w:val="20"/>
          <w:szCs w:val="20"/>
        </w:rPr>
        <w:t xml:space="preserve"> i</w:t>
      </w:r>
      <w:r w:rsidRPr="008F330C">
        <w:rPr>
          <w:sz w:val="20"/>
          <w:szCs w:val="20"/>
        </w:rPr>
        <w:t>nde</w:t>
      </w:r>
      <w:r w:rsidR="00902E84" w:rsidRPr="008F330C">
        <w:rPr>
          <w:sz w:val="20"/>
          <w:szCs w:val="20"/>
        </w:rPr>
        <w:softHyphen/>
      </w:r>
      <w:r w:rsidR="00902E84" w:rsidRPr="008F330C">
        <w:rPr>
          <w:sz w:val="20"/>
          <w:szCs w:val="20"/>
        </w:rPr>
        <w:softHyphen/>
      </w:r>
      <w:r w:rsidRPr="008F330C">
        <w:rPr>
          <w:sz w:val="20"/>
          <w:szCs w:val="20"/>
        </w:rPr>
        <w:t xml:space="preserve">holdende en beskrivelse af de omstændigheder, der formodes at have ligget til grund </w:t>
      </w:r>
      <w:r w:rsidRPr="008F330C">
        <w:rPr>
          <w:sz w:val="20"/>
          <w:szCs w:val="20"/>
        </w:rPr>
        <w:lastRenderedPageBreak/>
        <w:t>for driftsforstyrrelsen/uheldet. Af redegørelsen skal tillige fremgå, hvilke tiltag der er eller påtænkes iværksat for at hindre lignende fremtidige driftsforstyrrelser eller uheld.</w:t>
      </w:r>
    </w:p>
    <w:p w14:paraId="1123148A" w14:textId="77777777" w:rsidR="00D149EA" w:rsidRPr="008F330C" w:rsidRDefault="00D149EA" w:rsidP="00462958">
      <w:pPr>
        <w:pStyle w:val="Listeafsnit"/>
        <w:ind w:left="1080"/>
        <w:jc w:val="left"/>
        <w:rPr>
          <w:sz w:val="20"/>
          <w:szCs w:val="20"/>
        </w:rPr>
      </w:pPr>
    </w:p>
    <w:p w14:paraId="09D79F9E" w14:textId="77777777" w:rsidR="00462958" w:rsidRPr="008F330C" w:rsidRDefault="00462958" w:rsidP="00462958">
      <w:pPr>
        <w:pStyle w:val="Listeafsnit"/>
        <w:ind w:left="1080"/>
        <w:jc w:val="left"/>
        <w:rPr>
          <w:sz w:val="20"/>
          <w:szCs w:val="20"/>
        </w:rPr>
      </w:pPr>
    </w:p>
    <w:p w14:paraId="30132DB1" w14:textId="77777777" w:rsidR="002B5330" w:rsidRPr="008F330C" w:rsidRDefault="002B5330" w:rsidP="00B54E6E">
      <w:pPr>
        <w:pStyle w:val="Listeafsnit"/>
        <w:numPr>
          <w:ilvl w:val="0"/>
          <w:numId w:val="6"/>
        </w:numPr>
        <w:ind w:left="1080"/>
        <w:jc w:val="left"/>
        <w:rPr>
          <w:sz w:val="20"/>
          <w:szCs w:val="20"/>
        </w:rPr>
      </w:pPr>
      <w:r w:rsidRPr="008F330C">
        <w:rPr>
          <w:sz w:val="20"/>
          <w:szCs w:val="20"/>
        </w:rPr>
        <w:t>Underretningspligten fritager ikke virksomheden for at afhjælpe akutte uheld.</w:t>
      </w:r>
    </w:p>
    <w:p w14:paraId="6ACCA91A" w14:textId="77777777" w:rsidR="005A22EA" w:rsidRPr="008F330C" w:rsidRDefault="005A22EA" w:rsidP="00462958">
      <w:pPr>
        <w:pStyle w:val="Listeafsnit"/>
        <w:ind w:left="1080"/>
        <w:jc w:val="left"/>
        <w:rPr>
          <w:sz w:val="20"/>
          <w:szCs w:val="20"/>
        </w:rPr>
      </w:pPr>
    </w:p>
    <w:p w14:paraId="4880476D" w14:textId="77777777" w:rsidR="00462958" w:rsidRPr="008F330C" w:rsidRDefault="00462958" w:rsidP="00462958">
      <w:pPr>
        <w:pStyle w:val="Listeafsnit"/>
        <w:ind w:left="1080"/>
        <w:jc w:val="left"/>
        <w:rPr>
          <w:sz w:val="20"/>
          <w:szCs w:val="20"/>
        </w:rPr>
      </w:pPr>
    </w:p>
    <w:p w14:paraId="7C40F989" w14:textId="77777777" w:rsidR="005A22EA" w:rsidRPr="008F330C" w:rsidRDefault="005A22EA" w:rsidP="00EC4C1E">
      <w:pPr>
        <w:pStyle w:val="Overskrift3"/>
        <w:tabs>
          <w:tab w:val="clear" w:pos="2502"/>
          <w:tab w:val="num" w:pos="1083"/>
        </w:tabs>
        <w:ind w:left="1077"/>
        <w:jc w:val="left"/>
        <w:rPr>
          <w:sz w:val="20"/>
          <w:szCs w:val="20"/>
        </w:rPr>
      </w:pPr>
      <w:bookmarkStart w:id="35" w:name="_Toc527456380"/>
      <w:r w:rsidRPr="008F330C">
        <w:rPr>
          <w:sz w:val="20"/>
          <w:szCs w:val="20"/>
        </w:rPr>
        <w:t>Journalføring og kontrolrutiner</w:t>
      </w:r>
      <w:bookmarkEnd w:id="35"/>
    </w:p>
    <w:p w14:paraId="63B1EDE9" w14:textId="77777777" w:rsidR="005A22EA" w:rsidRPr="008F330C" w:rsidRDefault="005A22EA" w:rsidP="005A22EA">
      <w:pPr>
        <w:pStyle w:val="Listeafsnit"/>
        <w:rPr>
          <w:sz w:val="20"/>
          <w:szCs w:val="20"/>
        </w:rPr>
      </w:pPr>
    </w:p>
    <w:p w14:paraId="3C00E846" w14:textId="5F2E0F49" w:rsidR="002F29AF" w:rsidRPr="008F330C" w:rsidRDefault="0071426C" w:rsidP="00B54E6E">
      <w:pPr>
        <w:pStyle w:val="Listeafsnit"/>
        <w:numPr>
          <w:ilvl w:val="0"/>
          <w:numId w:val="6"/>
        </w:numPr>
        <w:ind w:left="1080"/>
        <w:jc w:val="left"/>
        <w:rPr>
          <w:sz w:val="20"/>
          <w:szCs w:val="20"/>
        </w:rPr>
      </w:pPr>
      <w:r w:rsidRPr="008F330C">
        <w:rPr>
          <w:sz w:val="20"/>
          <w:szCs w:val="20"/>
        </w:rPr>
        <w:t xml:space="preserve">Virksomheden skal løbende og mindst 1 gang årligt gennemføre en kontrol for revner, lunker og andre skader af befæstede arealer og tætte belægninger, kar, gruber og sumpe. Utætheder skal udbedres, så hurtigt som muligt efter at de er konstateret.  </w:t>
      </w:r>
    </w:p>
    <w:p w14:paraId="09DB9D19" w14:textId="77777777" w:rsidR="00FB0BC8" w:rsidRPr="008F330C" w:rsidRDefault="00FB0BC8" w:rsidP="00462958">
      <w:pPr>
        <w:pStyle w:val="Listeafsnit"/>
        <w:ind w:left="1080"/>
        <w:jc w:val="left"/>
        <w:rPr>
          <w:sz w:val="20"/>
          <w:szCs w:val="20"/>
        </w:rPr>
      </w:pPr>
    </w:p>
    <w:p w14:paraId="49268F7D" w14:textId="77777777" w:rsidR="00462958" w:rsidRPr="008F330C" w:rsidRDefault="00462958" w:rsidP="00462958">
      <w:pPr>
        <w:pStyle w:val="Listeafsnit"/>
        <w:ind w:left="1080"/>
        <w:jc w:val="left"/>
        <w:rPr>
          <w:sz w:val="20"/>
          <w:szCs w:val="20"/>
        </w:rPr>
      </w:pPr>
    </w:p>
    <w:p w14:paraId="675B8C38" w14:textId="6CE5AB51" w:rsidR="002F29AF" w:rsidRPr="008F330C" w:rsidRDefault="002F29AF" w:rsidP="00B54E6E">
      <w:pPr>
        <w:pStyle w:val="Listeafsnit"/>
        <w:numPr>
          <w:ilvl w:val="0"/>
          <w:numId w:val="6"/>
        </w:numPr>
        <w:ind w:left="1080"/>
        <w:jc w:val="left"/>
        <w:rPr>
          <w:sz w:val="20"/>
          <w:szCs w:val="20"/>
        </w:rPr>
      </w:pPr>
      <w:r w:rsidRPr="008F330C">
        <w:rPr>
          <w:sz w:val="20"/>
          <w:szCs w:val="20"/>
        </w:rPr>
        <w:t>Virksomheden skal føre en driftsjournal over:</w:t>
      </w:r>
    </w:p>
    <w:p w14:paraId="3E1F2A11" w14:textId="77777777" w:rsidR="00DE67F3" w:rsidRPr="008F330C" w:rsidRDefault="002F29AF" w:rsidP="00462958">
      <w:pPr>
        <w:ind w:left="1080" w:firstLine="224"/>
        <w:jc w:val="left"/>
        <w:rPr>
          <w:sz w:val="20"/>
          <w:szCs w:val="20"/>
        </w:rPr>
      </w:pPr>
      <w:r w:rsidRPr="008F330C">
        <w:rPr>
          <w:sz w:val="20"/>
          <w:szCs w:val="20"/>
        </w:rPr>
        <w:t xml:space="preserve">– Dato for og resultat af inspektioner samt evt. foretagne udbedringer af befæstede </w:t>
      </w:r>
      <w:r w:rsidR="00DE67F3" w:rsidRPr="008F330C">
        <w:rPr>
          <w:sz w:val="20"/>
          <w:szCs w:val="20"/>
        </w:rPr>
        <w:t xml:space="preserve">    </w:t>
      </w:r>
    </w:p>
    <w:p w14:paraId="4C9DB354" w14:textId="77777777" w:rsidR="002F29AF" w:rsidRPr="008F330C" w:rsidRDefault="002F29AF" w:rsidP="00462958">
      <w:pPr>
        <w:ind w:left="1080" w:firstLine="224"/>
        <w:jc w:val="left"/>
        <w:rPr>
          <w:sz w:val="20"/>
          <w:szCs w:val="20"/>
        </w:rPr>
      </w:pPr>
      <w:r w:rsidRPr="008F330C">
        <w:rPr>
          <w:sz w:val="20"/>
          <w:szCs w:val="20"/>
        </w:rPr>
        <w:t>arealer, tætte belægninger, gruber mv.</w:t>
      </w:r>
    </w:p>
    <w:p w14:paraId="58F57F98" w14:textId="77777777" w:rsidR="00DE67F3" w:rsidRPr="008F330C" w:rsidRDefault="00DE67F3" w:rsidP="00DE67F3">
      <w:pPr>
        <w:ind w:left="0"/>
        <w:jc w:val="left"/>
        <w:rPr>
          <w:sz w:val="20"/>
          <w:szCs w:val="20"/>
        </w:rPr>
      </w:pPr>
    </w:p>
    <w:p w14:paraId="5D2CE181" w14:textId="73A22114" w:rsidR="00DE67F3" w:rsidRPr="008F330C" w:rsidRDefault="00462958" w:rsidP="00DE67F3">
      <w:pPr>
        <w:ind w:left="1304"/>
        <w:jc w:val="left"/>
        <w:rPr>
          <w:sz w:val="20"/>
          <w:szCs w:val="20"/>
        </w:rPr>
      </w:pPr>
      <w:r w:rsidRPr="008F330C">
        <w:rPr>
          <w:sz w:val="20"/>
          <w:szCs w:val="20"/>
        </w:rPr>
        <w:t>–</w:t>
      </w:r>
      <w:r w:rsidR="00492BAE" w:rsidRPr="008F330C">
        <w:rPr>
          <w:sz w:val="20"/>
          <w:szCs w:val="20"/>
        </w:rPr>
        <w:t xml:space="preserve"> </w:t>
      </w:r>
      <w:r w:rsidR="002F29AF" w:rsidRPr="008F330C">
        <w:rPr>
          <w:sz w:val="20"/>
          <w:szCs w:val="20"/>
        </w:rPr>
        <w:t>Modtaget affald, der ikke er omfattet af virksomhedens miljøgodkendelse og oplysning om hvordan det blev håndteret og bortskaffet.</w:t>
      </w:r>
    </w:p>
    <w:p w14:paraId="1DD3F24C" w14:textId="77777777" w:rsidR="00DE67F3" w:rsidRPr="008F330C" w:rsidRDefault="00DE67F3" w:rsidP="00DE67F3">
      <w:pPr>
        <w:ind w:left="1304"/>
        <w:jc w:val="left"/>
        <w:rPr>
          <w:sz w:val="20"/>
          <w:szCs w:val="20"/>
        </w:rPr>
      </w:pPr>
    </w:p>
    <w:p w14:paraId="67031EAE" w14:textId="77777777" w:rsidR="002F29AF" w:rsidRPr="008F330C" w:rsidRDefault="002F29AF" w:rsidP="00DE67F3">
      <w:pPr>
        <w:ind w:left="1304"/>
        <w:jc w:val="left"/>
        <w:rPr>
          <w:sz w:val="20"/>
          <w:szCs w:val="20"/>
        </w:rPr>
      </w:pPr>
      <w:r w:rsidRPr="008F330C">
        <w:rPr>
          <w:sz w:val="20"/>
          <w:szCs w:val="20"/>
        </w:rPr>
        <w:t>Ved udgangen af hvert kvartal registreres mængden af hver af de oplagrede affaldsfraktioner. Driftsjournalen skal opbevares på virksomheden i mindst 5 år og skal være tilgængelig for tilsynsmyndigheden</w:t>
      </w:r>
    </w:p>
    <w:p w14:paraId="7DBCE794" w14:textId="77777777" w:rsidR="005A22EA" w:rsidRPr="008F330C" w:rsidRDefault="005A22EA" w:rsidP="00F326E6">
      <w:pPr>
        <w:jc w:val="left"/>
        <w:rPr>
          <w:sz w:val="20"/>
          <w:szCs w:val="20"/>
          <w:highlight w:val="yellow"/>
        </w:rPr>
      </w:pPr>
    </w:p>
    <w:p w14:paraId="530D07F5" w14:textId="77777777" w:rsidR="005A22EA" w:rsidRPr="008F330C" w:rsidRDefault="005A22EA" w:rsidP="00F326E6">
      <w:pPr>
        <w:jc w:val="left"/>
        <w:rPr>
          <w:sz w:val="20"/>
          <w:szCs w:val="20"/>
          <w:highlight w:val="yellow"/>
        </w:rPr>
      </w:pPr>
    </w:p>
    <w:p w14:paraId="35F73120" w14:textId="77777777" w:rsidR="002B5330" w:rsidRPr="008F330C" w:rsidRDefault="002B5330" w:rsidP="00F326E6">
      <w:pPr>
        <w:jc w:val="left"/>
        <w:rPr>
          <w:sz w:val="20"/>
          <w:szCs w:val="20"/>
          <w:highlight w:val="yellow"/>
        </w:rPr>
      </w:pPr>
      <w:bookmarkStart w:id="36" w:name="_Toc374791681"/>
      <w:bookmarkStart w:id="37" w:name="_Toc350151560"/>
      <w:bookmarkStart w:id="38" w:name="_Toc353642708"/>
      <w:bookmarkStart w:id="39" w:name="_Toc353644290"/>
      <w:bookmarkEnd w:id="36"/>
    </w:p>
    <w:p w14:paraId="67245A69" w14:textId="77777777" w:rsidR="00451DA6" w:rsidRPr="008F330C" w:rsidRDefault="000A7A93" w:rsidP="00F326E6">
      <w:pPr>
        <w:pStyle w:val="Overskrift3"/>
        <w:tabs>
          <w:tab w:val="clear" w:pos="2502"/>
          <w:tab w:val="num" w:pos="1083"/>
        </w:tabs>
        <w:ind w:left="1077"/>
        <w:jc w:val="left"/>
        <w:rPr>
          <w:sz w:val="20"/>
          <w:szCs w:val="20"/>
        </w:rPr>
      </w:pPr>
      <w:bookmarkStart w:id="40" w:name="_Toc527456381"/>
      <w:r w:rsidRPr="008F330C">
        <w:rPr>
          <w:sz w:val="20"/>
          <w:szCs w:val="20"/>
        </w:rPr>
        <w:t>Årsrapport</w:t>
      </w:r>
      <w:bookmarkEnd w:id="37"/>
      <w:bookmarkEnd w:id="38"/>
      <w:bookmarkEnd w:id="39"/>
      <w:bookmarkEnd w:id="40"/>
    </w:p>
    <w:p w14:paraId="78AD5A6A" w14:textId="77777777" w:rsidR="00AE0392" w:rsidRPr="008F330C" w:rsidRDefault="00AE0392" w:rsidP="00B54E6E">
      <w:pPr>
        <w:pStyle w:val="Listeafsnit"/>
        <w:numPr>
          <w:ilvl w:val="0"/>
          <w:numId w:val="6"/>
        </w:numPr>
        <w:ind w:left="1080"/>
        <w:jc w:val="left"/>
        <w:rPr>
          <w:sz w:val="20"/>
          <w:szCs w:val="20"/>
        </w:rPr>
      </w:pPr>
      <w:r w:rsidRPr="008F330C">
        <w:rPr>
          <w:sz w:val="20"/>
          <w:szCs w:val="20"/>
        </w:rPr>
        <w:t xml:space="preserve">Én gang om året skal virksomheden sende en rapport til tilsynsmyndigheden med følgende oplysninger: </w:t>
      </w:r>
    </w:p>
    <w:p w14:paraId="2D728068" w14:textId="77777777" w:rsidR="00AE0392" w:rsidRPr="008F330C" w:rsidRDefault="00AE0392" w:rsidP="00DE67F3">
      <w:pPr>
        <w:pStyle w:val="Listeafsnit"/>
        <w:ind w:left="1080"/>
        <w:jc w:val="left"/>
        <w:rPr>
          <w:sz w:val="20"/>
          <w:szCs w:val="20"/>
        </w:rPr>
      </w:pPr>
    </w:p>
    <w:p w14:paraId="1CB4DED7" w14:textId="77777777" w:rsidR="00074F11" w:rsidRPr="008F330C" w:rsidRDefault="00DE67F3" w:rsidP="00074F11">
      <w:pPr>
        <w:ind w:left="0"/>
        <w:jc w:val="left"/>
        <w:rPr>
          <w:sz w:val="20"/>
          <w:szCs w:val="20"/>
        </w:rPr>
      </w:pPr>
      <w:r w:rsidRPr="008F330C">
        <w:rPr>
          <w:sz w:val="20"/>
          <w:szCs w:val="20"/>
        </w:rPr>
        <w:tab/>
        <w:t>-</w:t>
      </w:r>
      <w:r w:rsidR="00074F11" w:rsidRPr="008F330C">
        <w:rPr>
          <w:sz w:val="20"/>
          <w:szCs w:val="20"/>
        </w:rPr>
        <w:t xml:space="preserve"> </w:t>
      </w:r>
      <w:r w:rsidR="00AE0392" w:rsidRPr="008F330C">
        <w:rPr>
          <w:sz w:val="20"/>
          <w:szCs w:val="20"/>
        </w:rPr>
        <w:t>driftstid</w:t>
      </w:r>
    </w:p>
    <w:p w14:paraId="61D59567" w14:textId="77777777" w:rsidR="00AE0392" w:rsidRPr="008F330C" w:rsidRDefault="00074F11" w:rsidP="00074F11">
      <w:pPr>
        <w:ind w:left="0"/>
        <w:jc w:val="left"/>
        <w:rPr>
          <w:sz w:val="20"/>
          <w:szCs w:val="20"/>
        </w:rPr>
      </w:pPr>
      <w:r w:rsidRPr="008F330C">
        <w:rPr>
          <w:sz w:val="20"/>
          <w:szCs w:val="20"/>
        </w:rPr>
        <w:tab/>
        <w:t xml:space="preserve">- </w:t>
      </w:r>
      <w:r w:rsidR="00AE0392" w:rsidRPr="008F330C">
        <w:rPr>
          <w:sz w:val="20"/>
          <w:szCs w:val="20"/>
        </w:rPr>
        <w:t>anvendte mængder råvarer</w:t>
      </w:r>
    </w:p>
    <w:p w14:paraId="59D16C34" w14:textId="77777777" w:rsidR="00AE0392" w:rsidRPr="008F330C" w:rsidRDefault="00074F11" w:rsidP="00074F11">
      <w:pPr>
        <w:pStyle w:val="Listeafsnit"/>
        <w:ind w:left="1080"/>
        <w:jc w:val="left"/>
        <w:rPr>
          <w:sz w:val="20"/>
          <w:szCs w:val="20"/>
        </w:rPr>
      </w:pPr>
      <w:r w:rsidRPr="008F330C">
        <w:rPr>
          <w:sz w:val="20"/>
          <w:szCs w:val="20"/>
        </w:rPr>
        <w:tab/>
        <w:t xml:space="preserve">- </w:t>
      </w:r>
      <w:r w:rsidR="00AE0392" w:rsidRPr="008F330C">
        <w:rPr>
          <w:sz w:val="20"/>
          <w:szCs w:val="20"/>
        </w:rPr>
        <w:t>anvendte mængder hjælpestoffer</w:t>
      </w:r>
    </w:p>
    <w:p w14:paraId="5230F449" w14:textId="77777777" w:rsidR="00074F11" w:rsidRPr="008F330C" w:rsidRDefault="00074F11" w:rsidP="00074F11">
      <w:pPr>
        <w:pStyle w:val="Listeafsnit"/>
        <w:ind w:left="1080"/>
        <w:jc w:val="left"/>
        <w:rPr>
          <w:sz w:val="20"/>
          <w:szCs w:val="20"/>
        </w:rPr>
      </w:pPr>
      <w:r w:rsidRPr="008F330C">
        <w:rPr>
          <w:sz w:val="20"/>
          <w:szCs w:val="20"/>
        </w:rPr>
        <w:tab/>
        <w:t xml:space="preserve">- </w:t>
      </w:r>
      <w:r w:rsidR="00AE0392" w:rsidRPr="008F330C">
        <w:rPr>
          <w:sz w:val="20"/>
          <w:szCs w:val="20"/>
        </w:rPr>
        <w:t xml:space="preserve">for hver type affald: afleverede mængder og afleveringssted, for </w:t>
      </w:r>
      <w:r w:rsidRPr="008F330C">
        <w:rPr>
          <w:sz w:val="20"/>
          <w:szCs w:val="20"/>
        </w:rPr>
        <w:t>farligt affald</w:t>
      </w:r>
    </w:p>
    <w:p w14:paraId="3B1875DA" w14:textId="77777777" w:rsidR="00AE0392" w:rsidRPr="008F330C" w:rsidRDefault="00074F11" w:rsidP="00074F11">
      <w:pPr>
        <w:pStyle w:val="Listeafsnit"/>
        <w:ind w:left="1080"/>
        <w:jc w:val="left"/>
        <w:rPr>
          <w:sz w:val="20"/>
          <w:szCs w:val="20"/>
        </w:rPr>
      </w:pPr>
      <w:r w:rsidRPr="008F330C">
        <w:rPr>
          <w:sz w:val="20"/>
          <w:szCs w:val="20"/>
        </w:rPr>
        <w:t xml:space="preserve">      </w:t>
      </w:r>
      <w:r w:rsidR="00AE0392" w:rsidRPr="008F330C">
        <w:rPr>
          <w:sz w:val="20"/>
          <w:szCs w:val="20"/>
        </w:rPr>
        <w:t>oplyses endvidere EAK-kode</w:t>
      </w:r>
    </w:p>
    <w:p w14:paraId="346E042A" w14:textId="77777777" w:rsidR="00AE0392" w:rsidRPr="008F330C" w:rsidRDefault="00AE0392" w:rsidP="00074F11">
      <w:pPr>
        <w:pStyle w:val="Listeafsnit"/>
        <w:ind w:left="1080"/>
        <w:jc w:val="left"/>
        <w:rPr>
          <w:sz w:val="20"/>
          <w:szCs w:val="20"/>
        </w:rPr>
      </w:pPr>
    </w:p>
    <w:p w14:paraId="7BA27C2C" w14:textId="77777777" w:rsidR="00074F11" w:rsidRPr="008F330C" w:rsidRDefault="00074F11" w:rsidP="00074F11">
      <w:pPr>
        <w:pStyle w:val="Listeafsnit"/>
        <w:ind w:left="1080"/>
        <w:jc w:val="left"/>
        <w:rPr>
          <w:sz w:val="20"/>
          <w:szCs w:val="20"/>
        </w:rPr>
      </w:pPr>
    </w:p>
    <w:p w14:paraId="238297AD" w14:textId="77777777" w:rsidR="00AE0392" w:rsidRPr="008F330C" w:rsidRDefault="00AE0392" w:rsidP="00B54E6E">
      <w:pPr>
        <w:pStyle w:val="Listeafsnit"/>
        <w:numPr>
          <w:ilvl w:val="0"/>
          <w:numId w:val="6"/>
        </w:numPr>
        <w:ind w:left="1080"/>
        <w:jc w:val="left"/>
        <w:rPr>
          <w:sz w:val="20"/>
          <w:szCs w:val="20"/>
        </w:rPr>
      </w:pPr>
      <w:r w:rsidRPr="008F330C">
        <w:rPr>
          <w:sz w:val="20"/>
          <w:szCs w:val="20"/>
        </w:rPr>
        <w:t>Årsrapporten skal indeholde kommenterede oplysninger herunder specielt eventuelle driftsforstyrrelser og unormale forhold.</w:t>
      </w:r>
    </w:p>
    <w:p w14:paraId="3BCB9011" w14:textId="77777777" w:rsidR="00074F11" w:rsidRPr="008F330C" w:rsidRDefault="00074F11" w:rsidP="00074F11">
      <w:pPr>
        <w:pStyle w:val="Listeafsnit"/>
        <w:ind w:left="1080"/>
        <w:jc w:val="left"/>
        <w:rPr>
          <w:sz w:val="20"/>
          <w:szCs w:val="20"/>
        </w:rPr>
      </w:pPr>
    </w:p>
    <w:p w14:paraId="43B248B3" w14:textId="77777777" w:rsidR="00007B53" w:rsidRPr="008F330C" w:rsidRDefault="00007B53" w:rsidP="00074F11">
      <w:pPr>
        <w:pStyle w:val="Listeafsnit"/>
        <w:ind w:left="1080"/>
        <w:jc w:val="left"/>
        <w:rPr>
          <w:sz w:val="20"/>
          <w:szCs w:val="20"/>
        </w:rPr>
      </w:pPr>
    </w:p>
    <w:p w14:paraId="0B62B738" w14:textId="77777777" w:rsidR="00445562" w:rsidRPr="008F330C" w:rsidRDefault="00AE0392" w:rsidP="00B54E6E">
      <w:pPr>
        <w:pStyle w:val="Listeafsnit"/>
        <w:numPr>
          <w:ilvl w:val="0"/>
          <w:numId w:val="6"/>
        </w:numPr>
        <w:ind w:left="1080"/>
        <w:jc w:val="left"/>
        <w:rPr>
          <w:sz w:val="20"/>
          <w:szCs w:val="20"/>
        </w:rPr>
      </w:pPr>
      <w:r w:rsidRPr="008F330C">
        <w:rPr>
          <w:sz w:val="20"/>
          <w:szCs w:val="20"/>
        </w:rPr>
        <w:t xml:space="preserve">Oplysningerne skal være kommunen i hænde senest den 1. marts hvert år. 1. gang er 1. marts </w:t>
      </w:r>
      <w:r w:rsidR="005769D4" w:rsidRPr="008F330C">
        <w:rPr>
          <w:sz w:val="20"/>
          <w:szCs w:val="20"/>
        </w:rPr>
        <w:t>2019</w:t>
      </w:r>
    </w:p>
    <w:p w14:paraId="651B870E" w14:textId="77777777" w:rsidR="00AE0392" w:rsidRPr="008F330C" w:rsidRDefault="00445562" w:rsidP="00F326E6">
      <w:pPr>
        <w:spacing w:after="100"/>
        <w:jc w:val="left"/>
        <w:rPr>
          <w:sz w:val="20"/>
          <w:szCs w:val="20"/>
        </w:rPr>
      </w:pPr>
      <w:r w:rsidRPr="008F330C">
        <w:rPr>
          <w:sz w:val="20"/>
          <w:szCs w:val="20"/>
        </w:rPr>
        <w:br w:type="page"/>
      </w:r>
    </w:p>
    <w:p w14:paraId="6C190843" w14:textId="77777777" w:rsidR="00FB0BC8" w:rsidRPr="008F330C" w:rsidRDefault="00FB0BC8" w:rsidP="00F326E6">
      <w:pPr>
        <w:spacing w:after="100"/>
        <w:jc w:val="left"/>
        <w:rPr>
          <w:sz w:val="20"/>
          <w:szCs w:val="20"/>
        </w:rPr>
      </w:pPr>
    </w:p>
    <w:p w14:paraId="175EECED" w14:textId="77777777" w:rsidR="000B5938" w:rsidRPr="008F330C" w:rsidRDefault="000B5938" w:rsidP="00F326E6">
      <w:pPr>
        <w:jc w:val="left"/>
        <w:rPr>
          <w:rFonts w:cs="Arial"/>
          <w:b/>
          <w:bCs/>
          <w:caps/>
          <w:kern w:val="32"/>
          <w:sz w:val="20"/>
          <w:szCs w:val="20"/>
        </w:rPr>
      </w:pPr>
    </w:p>
    <w:p w14:paraId="2FB3F9DE" w14:textId="77777777" w:rsidR="000B5938" w:rsidRPr="008F330C" w:rsidRDefault="009463BF" w:rsidP="00F326E6">
      <w:pPr>
        <w:pStyle w:val="Overskrift1"/>
        <w:jc w:val="left"/>
        <w:rPr>
          <w:sz w:val="20"/>
          <w:szCs w:val="20"/>
        </w:rPr>
      </w:pPr>
      <w:bookmarkStart w:id="41" w:name="_Toc527456382"/>
      <w:r w:rsidRPr="008F330C">
        <w:rPr>
          <w:sz w:val="20"/>
          <w:szCs w:val="20"/>
        </w:rPr>
        <w:t>HØRINGER</w:t>
      </w:r>
      <w:bookmarkEnd w:id="41"/>
    </w:p>
    <w:p w14:paraId="26859536" w14:textId="77777777" w:rsidR="000B5938" w:rsidRPr="008F330C" w:rsidRDefault="000B5938" w:rsidP="00F326E6">
      <w:pPr>
        <w:pStyle w:val="Overskrift3"/>
        <w:numPr>
          <w:ilvl w:val="0"/>
          <w:numId w:val="0"/>
        </w:numPr>
        <w:spacing w:after="0"/>
        <w:jc w:val="left"/>
        <w:rPr>
          <w:rFonts w:cs="Times New Roman"/>
          <w:kern w:val="32"/>
          <w:sz w:val="20"/>
          <w:szCs w:val="20"/>
        </w:rPr>
      </w:pPr>
      <w:bookmarkStart w:id="42" w:name="_Toc170108649"/>
      <w:bookmarkStart w:id="43" w:name="_Toc170109851"/>
      <w:bookmarkStart w:id="44" w:name="_Toc397344973"/>
    </w:p>
    <w:bookmarkEnd w:id="42"/>
    <w:bookmarkEnd w:id="43"/>
    <w:bookmarkEnd w:id="44"/>
    <w:p w14:paraId="162F2682" w14:textId="6A1F5FA2" w:rsidR="00FC1804" w:rsidRPr="008F330C" w:rsidRDefault="00FC1804" w:rsidP="00FC1804">
      <w:pPr>
        <w:jc w:val="left"/>
        <w:rPr>
          <w:sz w:val="20"/>
          <w:szCs w:val="20"/>
        </w:rPr>
      </w:pPr>
      <w:r w:rsidRPr="008F330C">
        <w:rPr>
          <w:sz w:val="20"/>
          <w:szCs w:val="20"/>
        </w:rPr>
        <w:t>Et udkast til godkendelsen har været i høring hos Grenaa Havn A/S fra</w:t>
      </w:r>
      <w:r w:rsidR="00CF4045" w:rsidRPr="008F330C">
        <w:rPr>
          <w:sz w:val="20"/>
          <w:szCs w:val="20"/>
        </w:rPr>
        <w:t xml:space="preserve"> den 8. oktober til den 11. oktober 2018. </w:t>
      </w:r>
      <w:r w:rsidRPr="008F330C">
        <w:rPr>
          <w:sz w:val="20"/>
          <w:szCs w:val="20"/>
        </w:rPr>
        <w:t xml:space="preserve">I denne forbindelse har Grenaa Havn A/S </w:t>
      </w:r>
      <w:r w:rsidR="00CF4045" w:rsidRPr="008F330C">
        <w:rPr>
          <w:sz w:val="20"/>
          <w:szCs w:val="20"/>
        </w:rPr>
        <w:t>kun haft tilføjelser vedrørende affaldstyper</w:t>
      </w:r>
      <w:r w:rsidR="00395D76" w:rsidRPr="008F330C">
        <w:rPr>
          <w:sz w:val="20"/>
          <w:szCs w:val="20"/>
        </w:rPr>
        <w:t xml:space="preserve"> der vil kunne modtages i forbindelse med betonen/svellerne. </w:t>
      </w:r>
    </w:p>
    <w:p w14:paraId="29E4F9B5" w14:textId="77777777" w:rsidR="00FC1804" w:rsidRPr="008F330C" w:rsidRDefault="00FC1804" w:rsidP="00FC1804">
      <w:pPr>
        <w:jc w:val="left"/>
        <w:rPr>
          <w:sz w:val="20"/>
          <w:szCs w:val="20"/>
        </w:rPr>
      </w:pPr>
    </w:p>
    <w:p w14:paraId="4EC7EFA5" w14:textId="77777777" w:rsidR="009463BF" w:rsidRPr="008F330C" w:rsidRDefault="009463BF" w:rsidP="00F326E6">
      <w:pPr>
        <w:jc w:val="left"/>
        <w:rPr>
          <w:rFonts w:cs="Arial"/>
          <w:b/>
          <w:bCs/>
          <w:caps/>
          <w:kern w:val="32"/>
          <w:sz w:val="20"/>
          <w:szCs w:val="20"/>
        </w:rPr>
      </w:pPr>
    </w:p>
    <w:p w14:paraId="67416F52" w14:textId="77777777" w:rsidR="009463BF" w:rsidRPr="008F330C" w:rsidRDefault="009463BF" w:rsidP="00F326E6">
      <w:pPr>
        <w:pStyle w:val="Overskrift1"/>
        <w:jc w:val="left"/>
        <w:rPr>
          <w:sz w:val="20"/>
          <w:szCs w:val="20"/>
        </w:rPr>
      </w:pPr>
      <w:bookmarkStart w:id="45" w:name="_Toc527456383"/>
      <w:r w:rsidRPr="008F330C">
        <w:rPr>
          <w:sz w:val="20"/>
          <w:szCs w:val="20"/>
        </w:rPr>
        <w:t>Miljøteknisk rEDEGØRELSE</w:t>
      </w:r>
      <w:bookmarkEnd w:id="45"/>
    </w:p>
    <w:p w14:paraId="54588996" w14:textId="77777777" w:rsidR="009463BF" w:rsidRPr="008F330C" w:rsidRDefault="009463BF" w:rsidP="00F326E6">
      <w:pPr>
        <w:pStyle w:val="Overskrift3"/>
        <w:numPr>
          <w:ilvl w:val="0"/>
          <w:numId w:val="0"/>
        </w:numPr>
        <w:spacing w:after="0"/>
        <w:jc w:val="left"/>
        <w:rPr>
          <w:rFonts w:cs="Times New Roman"/>
          <w:kern w:val="32"/>
          <w:sz w:val="20"/>
          <w:szCs w:val="20"/>
        </w:rPr>
      </w:pPr>
    </w:p>
    <w:p w14:paraId="63A30F70" w14:textId="77777777" w:rsidR="009463BF" w:rsidRPr="008F330C" w:rsidRDefault="009463BF" w:rsidP="00F326E6">
      <w:pPr>
        <w:pStyle w:val="Overskrift3"/>
        <w:numPr>
          <w:ilvl w:val="0"/>
          <w:numId w:val="0"/>
        </w:numPr>
        <w:spacing w:after="0"/>
        <w:ind w:firstLine="1077"/>
        <w:jc w:val="left"/>
        <w:rPr>
          <w:bCs w:val="0"/>
          <w:sz w:val="20"/>
          <w:szCs w:val="20"/>
        </w:rPr>
      </w:pPr>
      <w:bookmarkStart w:id="46" w:name="_Toc527456384"/>
      <w:r w:rsidRPr="008F330C">
        <w:rPr>
          <w:bCs w:val="0"/>
          <w:sz w:val="20"/>
          <w:szCs w:val="20"/>
        </w:rPr>
        <w:t>Ansøgningen</w:t>
      </w:r>
      <w:bookmarkEnd w:id="46"/>
    </w:p>
    <w:p w14:paraId="019434A0" w14:textId="77777777" w:rsidR="00154B1B" w:rsidRPr="008F330C" w:rsidRDefault="009463BF" w:rsidP="00154B1B">
      <w:pPr>
        <w:jc w:val="left"/>
        <w:rPr>
          <w:sz w:val="20"/>
          <w:szCs w:val="20"/>
        </w:rPr>
      </w:pPr>
      <w:r w:rsidRPr="008F330C">
        <w:rPr>
          <w:sz w:val="20"/>
          <w:szCs w:val="20"/>
        </w:rPr>
        <w:t xml:space="preserve">Ansøgningen er udarbejdet i overensstemmelse med retningslinjerne i Miljø- og Energiministeriets bekendtgørelse om godkendelse af </w:t>
      </w:r>
      <w:r w:rsidR="009A1B73" w:rsidRPr="008F330C">
        <w:rPr>
          <w:sz w:val="20"/>
          <w:szCs w:val="20"/>
        </w:rPr>
        <w:t xml:space="preserve">listevirksomheder. </w:t>
      </w:r>
      <w:r w:rsidRPr="008F330C">
        <w:rPr>
          <w:sz w:val="20"/>
          <w:szCs w:val="20"/>
        </w:rPr>
        <w:t>Ansøgningen er gennemarbejdet og har taget højde for alle væsentlige miljømæssige forhold.</w:t>
      </w:r>
    </w:p>
    <w:p w14:paraId="2DB3980C" w14:textId="77777777" w:rsidR="00154B1B" w:rsidRPr="008F330C" w:rsidRDefault="00154B1B" w:rsidP="00154B1B">
      <w:pPr>
        <w:jc w:val="left"/>
        <w:rPr>
          <w:sz w:val="20"/>
          <w:szCs w:val="20"/>
        </w:rPr>
      </w:pPr>
    </w:p>
    <w:p w14:paraId="5DDCC77F" w14:textId="2DDF0F3C" w:rsidR="00154B1B" w:rsidRPr="008F330C" w:rsidRDefault="00154B1B" w:rsidP="00154B1B">
      <w:pPr>
        <w:jc w:val="left"/>
        <w:rPr>
          <w:sz w:val="20"/>
          <w:szCs w:val="20"/>
        </w:rPr>
      </w:pPr>
      <w:r w:rsidRPr="008F330C">
        <w:rPr>
          <w:sz w:val="20"/>
          <w:szCs w:val="20"/>
        </w:rPr>
        <w:t>Der er ikke nogen bygninger på arealet og knusningen vil altid foregå med en mobil knuser</w:t>
      </w:r>
      <w:r w:rsidR="003E54E6" w:rsidRPr="008F330C">
        <w:rPr>
          <w:sz w:val="20"/>
          <w:szCs w:val="20"/>
        </w:rPr>
        <w:t>,</w:t>
      </w:r>
      <w:r w:rsidRPr="008F330C">
        <w:rPr>
          <w:sz w:val="20"/>
          <w:szCs w:val="20"/>
        </w:rPr>
        <w:t xml:space="preserve"> der lejes ind til opgaven. Der er ikke befæstet areal ej heller membran i området. Den mobile knuser vil kunne være på hele arealet. Lastbiler med beton der skal knuses vil kunne komme fra alle sider af pladsen via </w:t>
      </w:r>
      <w:r w:rsidR="003E54E6" w:rsidRPr="008F330C">
        <w:rPr>
          <w:sz w:val="20"/>
          <w:szCs w:val="20"/>
        </w:rPr>
        <w:t>asfaltvej</w:t>
      </w:r>
      <w:r w:rsidRPr="008F330C">
        <w:rPr>
          <w:sz w:val="20"/>
          <w:szCs w:val="20"/>
        </w:rPr>
        <w:t>.</w:t>
      </w:r>
    </w:p>
    <w:p w14:paraId="79DE2EE2" w14:textId="77777777" w:rsidR="00154B1B" w:rsidRPr="008F330C" w:rsidRDefault="00154B1B" w:rsidP="00154B1B">
      <w:pPr>
        <w:tabs>
          <w:tab w:val="left" w:pos="7431"/>
        </w:tabs>
        <w:jc w:val="left"/>
        <w:rPr>
          <w:sz w:val="20"/>
          <w:szCs w:val="20"/>
        </w:rPr>
      </w:pPr>
    </w:p>
    <w:p w14:paraId="5BB9913B" w14:textId="77777777" w:rsidR="00154B1B" w:rsidRPr="008F330C" w:rsidRDefault="00154B1B" w:rsidP="00154B1B">
      <w:pPr>
        <w:tabs>
          <w:tab w:val="left" w:pos="7431"/>
        </w:tabs>
        <w:jc w:val="left"/>
        <w:rPr>
          <w:sz w:val="20"/>
          <w:szCs w:val="20"/>
        </w:rPr>
      </w:pPr>
      <w:r w:rsidRPr="008F330C">
        <w:rPr>
          <w:sz w:val="20"/>
          <w:szCs w:val="20"/>
        </w:rPr>
        <w:t>Der er ikke nogen overjordiske eller nedgravede tanke.</w:t>
      </w:r>
    </w:p>
    <w:p w14:paraId="79056B75" w14:textId="77777777" w:rsidR="00154B1B" w:rsidRPr="008F330C" w:rsidRDefault="00154B1B" w:rsidP="00154B1B">
      <w:pPr>
        <w:tabs>
          <w:tab w:val="left" w:pos="7431"/>
        </w:tabs>
        <w:jc w:val="left"/>
        <w:rPr>
          <w:sz w:val="20"/>
          <w:szCs w:val="20"/>
        </w:rPr>
      </w:pPr>
    </w:p>
    <w:p w14:paraId="5FF85E57" w14:textId="61582D1D" w:rsidR="00154B1B" w:rsidRPr="008F330C" w:rsidRDefault="00154B1B" w:rsidP="00154B1B">
      <w:pPr>
        <w:tabs>
          <w:tab w:val="left" w:pos="7431"/>
        </w:tabs>
        <w:jc w:val="left"/>
        <w:rPr>
          <w:sz w:val="20"/>
          <w:szCs w:val="20"/>
        </w:rPr>
      </w:pPr>
      <w:r w:rsidRPr="008F330C">
        <w:rPr>
          <w:sz w:val="20"/>
          <w:szCs w:val="20"/>
        </w:rPr>
        <w:t xml:space="preserve">Hvis der kommer en mobil tank til tankning af knuser, vil den stå på </w:t>
      </w:r>
      <w:proofErr w:type="spellStart"/>
      <w:r w:rsidRPr="008F330C">
        <w:rPr>
          <w:sz w:val="20"/>
          <w:szCs w:val="20"/>
        </w:rPr>
        <w:t>asfaltsområdet</w:t>
      </w:r>
      <w:proofErr w:type="spellEnd"/>
      <w:r w:rsidRPr="008F330C">
        <w:rPr>
          <w:sz w:val="20"/>
          <w:szCs w:val="20"/>
        </w:rPr>
        <w:t xml:space="preserve">, dvs. i vejkanten mod </w:t>
      </w:r>
      <w:r w:rsidR="007057C0" w:rsidRPr="008F330C">
        <w:rPr>
          <w:sz w:val="20"/>
          <w:szCs w:val="20"/>
        </w:rPr>
        <w:t>molen. Der</w:t>
      </w:r>
      <w:r w:rsidRPr="008F330C">
        <w:rPr>
          <w:sz w:val="20"/>
          <w:szCs w:val="20"/>
        </w:rPr>
        <w:t xml:space="preserve"> etableres ikke vaskeplads</w:t>
      </w:r>
      <w:r w:rsidR="003E54E6" w:rsidRPr="008F330C">
        <w:rPr>
          <w:sz w:val="20"/>
          <w:szCs w:val="20"/>
        </w:rPr>
        <w:t>,</w:t>
      </w:r>
      <w:r w:rsidRPr="008F330C">
        <w:rPr>
          <w:sz w:val="20"/>
          <w:szCs w:val="20"/>
        </w:rPr>
        <w:t xml:space="preserve"> og der er ikke kloakering eller tilslutning til spildevand.</w:t>
      </w:r>
    </w:p>
    <w:p w14:paraId="56480CBE" w14:textId="77777777" w:rsidR="00154B1B" w:rsidRPr="008F330C" w:rsidRDefault="00154B1B" w:rsidP="00154B1B">
      <w:pPr>
        <w:tabs>
          <w:tab w:val="left" w:pos="7431"/>
        </w:tabs>
        <w:jc w:val="left"/>
        <w:rPr>
          <w:sz w:val="20"/>
          <w:szCs w:val="20"/>
        </w:rPr>
      </w:pPr>
    </w:p>
    <w:p w14:paraId="251DA666" w14:textId="3AD18578" w:rsidR="00154B1B" w:rsidRPr="008F330C" w:rsidRDefault="00154B1B" w:rsidP="00154B1B">
      <w:pPr>
        <w:tabs>
          <w:tab w:val="left" w:pos="7431"/>
        </w:tabs>
        <w:jc w:val="left"/>
        <w:rPr>
          <w:sz w:val="20"/>
          <w:szCs w:val="20"/>
        </w:rPr>
      </w:pPr>
      <w:r w:rsidRPr="008F330C">
        <w:rPr>
          <w:sz w:val="20"/>
          <w:szCs w:val="20"/>
        </w:rPr>
        <w:t>De</w:t>
      </w:r>
      <w:r w:rsidR="00395D76" w:rsidRPr="008F330C">
        <w:rPr>
          <w:sz w:val="20"/>
          <w:szCs w:val="20"/>
        </w:rPr>
        <w:t>t</w:t>
      </w:r>
      <w:r w:rsidRPr="008F330C">
        <w:rPr>
          <w:sz w:val="20"/>
          <w:szCs w:val="20"/>
        </w:rPr>
        <w:t xml:space="preserve"> ca. 3000 m</w:t>
      </w:r>
      <w:r w:rsidRPr="008F330C">
        <w:rPr>
          <w:sz w:val="20"/>
          <w:szCs w:val="20"/>
          <w:vertAlign w:val="superscript"/>
        </w:rPr>
        <w:t>2</w:t>
      </w:r>
      <w:r w:rsidRPr="008F330C">
        <w:rPr>
          <w:sz w:val="20"/>
          <w:szCs w:val="20"/>
        </w:rPr>
        <w:t xml:space="preserve"> </w:t>
      </w:r>
      <w:r w:rsidR="00395D76" w:rsidRPr="008F330C">
        <w:rPr>
          <w:sz w:val="20"/>
          <w:szCs w:val="20"/>
        </w:rPr>
        <w:t>areal</w:t>
      </w:r>
      <w:r w:rsidRPr="008F330C">
        <w:rPr>
          <w:sz w:val="20"/>
          <w:szCs w:val="20"/>
        </w:rPr>
        <w:t xml:space="preserve"> vil være indrettet således, at beton lægges i lange rækker. Når knusningen påbegyndes</w:t>
      </w:r>
      <w:r w:rsidR="003E54E6" w:rsidRPr="008F330C">
        <w:rPr>
          <w:sz w:val="20"/>
          <w:szCs w:val="20"/>
        </w:rPr>
        <w:t>,</w:t>
      </w:r>
      <w:r w:rsidRPr="008F330C">
        <w:rPr>
          <w:sz w:val="20"/>
          <w:szCs w:val="20"/>
        </w:rPr>
        <w:t xml:space="preserve"> vil det knuste beton komme til at lægge</w:t>
      </w:r>
      <w:r w:rsidR="003E54E6" w:rsidRPr="008F330C">
        <w:rPr>
          <w:sz w:val="20"/>
          <w:szCs w:val="20"/>
        </w:rPr>
        <w:t xml:space="preserve"> i</w:t>
      </w:r>
      <w:r w:rsidRPr="008F330C">
        <w:rPr>
          <w:sz w:val="20"/>
          <w:szCs w:val="20"/>
        </w:rPr>
        <w:t xml:space="preserve"> en lang række på modsatte sider af maskinen</w:t>
      </w:r>
      <w:r w:rsidR="003E54E6" w:rsidRPr="008F330C">
        <w:rPr>
          <w:sz w:val="20"/>
          <w:szCs w:val="20"/>
        </w:rPr>
        <w:t>,</w:t>
      </w:r>
      <w:r w:rsidRPr="008F330C">
        <w:rPr>
          <w:sz w:val="20"/>
          <w:szCs w:val="20"/>
        </w:rPr>
        <w:t xml:space="preserve"> der har knust betonen. Eventuelt jern vil blive opsamlet enten i containere eller i en stak i nærheden af det knuste beton. Hvis der opstår støv</w:t>
      </w:r>
      <w:r w:rsidR="003E54E6" w:rsidRPr="008F330C">
        <w:rPr>
          <w:sz w:val="20"/>
          <w:szCs w:val="20"/>
        </w:rPr>
        <w:t>,</w:t>
      </w:r>
      <w:r w:rsidRPr="008F330C">
        <w:rPr>
          <w:sz w:val="20"/>
          <w:szCs w:val="20"/>
        </w:rPr>
        <w:t xml:space="preserve"> vil der blive vandet således</w:t>
      </w:r>
      <w:r w:rsidR="003E54E6" w:rsidRPr="008F330C">
        <w:rPr>
          <w:sz w:val="20"/>
          <w:szCs w:val="20"/>
        </w:rPr>
        <w:t>,</w:t>
      </w:r>
      <w:r w:rsidRPr="008F330C">
        <w:rPr>
          <w:sz w:val="20"/>
          <w:szCs w:val="20"/>
        </w:rPr>
        <w:t xml:space="preserve"> at vandet dæmper støvet. Der vil blive opsat et mobilt forstøvningsanlæg eller alternativt</w:t>
      </w:r>
      <w:r w:rsidR="003E54E6" w:rsidRPr="008F330C">
        <w:rPr>
          <w:sz w:val="20"/>
          <w:szCs w:val="20"/>
        </w:rPr>
        <w:t>,</w:t>
      </w:r>
      <w:r w:rsidRPr="008F330C">
        <w:rPr>
          <w:sz w:val="20"/>
          <w:szCs w:val="20"/>
        </w:rPr>
        <w:t xml:space="preserve"> vil der blive kørt med en vandspreder.</w:t>
      </w:r>
    </w:p>
    <w:p w14:paraId="7D855491" w14:textId="77777777" w:rsidR="00154B1B" w:rsidRPr="008F330C" w:rsidRDefault="00154B1B" w:rsidP="00154B1B">
      <w:pPr>
        <w:tabs>
          <w:tab w:val="left" w:pos="7431"/>
        </w:tabs>
        <w:jc w:val="left"/>
        <w:rPr>
          <w:sz w:val="20"/>
          <w:szCs w:val="20"/>
        </w:rPr>
      </w:pPr>
      <w:r w:rsidRPr="008F330C">
        <w:rPr>
          <w:sz w:val="20"/>
          <w:szCs w:val="20"/>
        </w:rPr>
        <w:t xml:space="preserve"> </w:t>
      </w:r>
    </w:p>
    <w:p w14:paraId="7F0A43BF" w14:textId="5A0EAFCD" w:rsidR="00C02FAA" w:rsidRPr="008F330C" w:rsidRDefault="00C02FAA" w:rsidP="00154B1B">
      <w:pPr>
        <w:tabs>
          <w:tab w:val="left" w:pos="7431"/>
        </w:tabs>
        <w:jc w:val="left"/>
        <w:rPr>
          <w:sz w:val="20"/>
          <w:szCs w:val="20"/>
        </w:rPr>
      </w:pPr>
      <w:r w:rsidRPr="008F330C">
        <w:rPr>
          <w:sz w:val="20"/>
          <w:szCs w:val="20"/>
        </w:rPr>
        <w:t>Der ansøges om mulighed for at knuse 50.000 ton.pr. år. Det kan være beton fra forskellige nedbrydningsprojekter. Hvis betonen kommer som sveller</w:t>
      </w:r>
      <w:r w:rsidR="003E54E6" w:rsidRPr="008F330C">
        <w:rPr>
          <w:sz w:val="20"/>
          <w:szCs w:val="20"/>
        </w:rPr>
        <w:t>,</w:t>
      </w:r>
      <w:r w:rsidRPr="008F330C">
        <w:rPr>
          <w:sz w:val="20"/>
          <w:szCs w:val="20"/>
        </w:rPr>
        <w:t xml:space="preserve"> vil der være et jernindhold på mellem 1</w:t>
      </w:r>
      <w:r w:rsidR="003E54E6" w:rsidRPr="008F330C">
        <w:rPr>
          <w:sz w:val="20"/>
          <w:szCs w:val="20"/>
        </w:rPr>
        <w:t xml:space="preserve"> </w:t>
      </w:r>
      <w:r w:rsidRPr="008F330C">
        <w:rPr>
          <w:sz w:val="20"/>
          <w:szCs w:val="20"/>
        </w:rPr>
        <w:t>% til ca. 14 % jern pr. ton. Betonfliser mv. vil være ren beton.</w:t>
      </w:r>
    </w:p>
    <w:p w14:paraId="47D5E701" w14:textId="77777777" w:rsidR="009A1B73" w:rsidRPr="008F330C" w:rsidRDefault="009A1B73" w:rsidP="009A3DB3">
      <w:pPr>
        <w:jc w:val="left"/>
        <w:rPr>
          <w:b/>
          <w:sz w:val="20"/>
          <w:szCs w:val="20"/>
        </w:rPr>
      </w:pPr>
    </w:p>
    <w:p w14:paraId="740BEB80" w14:textId="77777777" w:rsidR="009A1B73" w:rsidRPr="008F330C" w:rsidRDefault="009A1B73" w:rsidP="009A3DB3">
      <w:pPr>
        <w:jc w:val="left"/>
        <w:rPr>
          <w:b/>
          <w:sz w:val="20"/>
          <w:szCs w:val="20"/>
        </w:rPr>
      </w:pPr>
    </w:p>
    <w:p w14:paraId="08567B0D" w14:textId="77777777" w:rsidR="009A3DB3" w:rsidRPr="008F330C" w:rsidRDefault="009A3DB3" w:rsidP="009A3DB3">
      <w:pPr>
        <w:jc w:val="left"/>
        <w:rPr>
          <w:b/>
          <w:sz w:val="20"/>
          <w:szCs w:val="20"/>
        </w:rPr>
      </w:pPr>
      <w:r w:rsidRPr="008F330C">
        <w:rPr>
          <w:b/>
          <w:sz w:val="20"/>
          <w:szCs w:val="20"/>
        </w:rPr>
        <w:t>Planer</w:t>
      </w:r>
    </w:p>
    <w:p w14:paraId="78BB4469" w14:textId="007B228B" w:rsidR="009A3DB3" w:rsidRPr="008F330C" w:rsidRDefault="009A3DB3" w:rsidP="009A3DB3">
      <w:pPr>
        <w:jc w:val="left"/>
        <w:rPr>
          <w:sz w:val="20"/>
          <w:szCs w:val="20"/>
        </w:rPr>
      </w:pPr>
      <w:r w:rsidRPr="008F330C">
        <w:rPr>
          <w:sz w:val="20"/>
          <w:szCs w:val="20"/>
        </w:rPr>
        <w:t>Arealerne er beliggende i et område med havneaktiviteter og er omfattet af lokalplan, LP 161. Planlagte aktiviteter forventes at kunne gennemføres indenfor kommuneplanens og lokalplanernes rammer</w:t>
      </w:r>
      <w:r w:rsidR="003E54E6" w:rsidRPr="008F330C">
        <w:rPr>
          <w:sz w:val="20"/>
          <w:szCs w:val="20"/>
        </w:rPr>
        <w:t>,</w:t>
      </w:r>
      <w:r w:rsidRPr="008F330C">
        <w:rPr>
          <w:sz w:val="20"/>
          <w:szCs w:val="20"/>
        </w:rPr>
        <w:t xml:space="preserve"> og der skal derfor ikke udarbejdet et tillæg til kommuneplanen eller en ny lokalplan.</w:t>
      </w:r>
    </w:p>
    <w:p w14:paraId="433C742B" w14:textId="77777777" w:rsidR="009A3DB3" w:rsidRPr="008F330C" w:rsidRDefault="009A3DB3" w:rsidP="009A3DB3">
      <w:pPr>
        <w:jc w:val="left"/>
        <w:rPr>
          <w:sz w:val="20"/>
          <w:szCs w:val="20"/>
        </w:rPr>
      </w:pPr>
    </w:p>
    <w:p w14:paraId="01417190" w14:textId="0EE8E486" w:rsidR="009A3DB3" w:rsidRPr="008F330C" w:rsidRDefault="009A3DB3" w:rsidP="009A3DB3">
      <w:pPr>
        <w:jc w:val="left"/>
        <w:rPr>
          <w:sz w:val="20"/>
          <w:szCs w:val="20"/>
        </w:rPr>
      </w:pPr>
      <w:r w:rsidRPr="008F330C">
        <w:rPr>
          <w:sz w:val="20"/>
          <w:szCs w:val="20"/>
        </w:rPr>
        <w:t>Grenaa Havn A/S</w:t>
      </w:r>
      <w:r w:rsidR="003E54E6" w:rsidRPr="008F330C">
        <w:rPr>
          <w:sz w:val="20"/>
          <w:szCs w:val="20"/>
        </w:rPr>
        <w:t xml:space="preserve"> </w:t>
      </w:r>
      <w:r w:rsidRPr="008F330C">
        <w:rPr>
          <w:sz w:val="20"/>
          <w:szCs w:val="20"/>
        </w:rPr>
        <w:t>er beliggende i henholdsvis havneområde og industriområde, hvor støjbelastningen fra transporter ikke vurderes at give anledning til væsentlig merbelastning.</w:t>
      </w:r>
    </w:p>
    <w:p w14:paraId="46AE4FEB" w14:textId="77777777" w:rsidR="009A3DB3" w:rsidRPr="008F330C" w:rsidRDefault="009A3DB3" w:rsidP="009A3DB3">
      <w:pPr>
        <w:jc w:val="left"/>
        <w:rPr>
          <w:sz w:val="20"/>
          <w:szCs w:val="20"/>
        </w:rPr>
      </w:pPr>
    </w:p>
    <w:p w14:paraId="283CC377" w14:textId="77777777" w:rsidR="009A1B73" w:rsidRPr="008F330C" w:rsidRDefault="009A1B73" w:rsidP="009A3DB3">
      <w:pPr>
        <w:jc w:val="left"/>
        <w:rPr>
          <w:b/>
          <w:sz w:val="20"/>
          <w:szCs w:val="20"/>
        </w:rPr>
      </w:pPr>
    </w:p>
    <w:p w14:paraId="3E236A0C" w14:textId="77777777" w:rsidR="00FC1804" w:rsidRPr="008F330C" w:rsidRDefault="00FC1804" w:rsidP="009A3DB3">
      <w:pPr>
        <w:jc w:val="left"/>
        <w:rPr>
          <w:b/>
          <w:sz w:val="20"/>
          <w:szCs w:val="20"/>
        </w:rPr>
      </w:pPr>
      <w:r w:rsidRPr="008F330C">
        <w:rPr>
          <w:b/>
          <w:sz w:val="20"/>
          <w:szCs w:val="20"/>
        </w:rPr>
        <w:t>Støv</w:t>
      </w:r>
    </w:p>
    <w:p w14:paraId="6FA82294" w14:textId="77777777" w:rsidR="00106162" w:rsidRPr="008F330C" w:rsidRDefault="009A3DB3" w:rsidP="009A3DB3">
      <w:pPr>
        <w:jc w:val="left"/>
        <w:rPr>
          <w:sz w:val="20"/>
          <w:szCs w:val="20"/>
        </w:rPr>
      </w:pPr>
      <w:r w:rsidRPr="008F330C">
        <w:rPr>
          <w:sz w:val="20"/>
          <w:szCs w:val="20"/>
        </w:rPr>
        <w:t>Grenaa Havn A/S har oplyst, at</w:t>
      </w:r>
      <w:r w:rsidR="00106162" w:rsidRPr="008F330C">
        <w:rPr>
          <w:sz w:val="20"/>
          <w:szCs w:val="20"/>
        </w:rPr>
        <w:t xml:space="preserve"> støv stammer fra modtagelsen, sortering og neddeling. Der vil blive brugt sprinklingsanlæg ved behov for at bekæmpe støvgener fra aktiviteten.</w:t>
      </w:r>
    </w:p>
    <w:p w14:paraId="204367E7" w14:textId="77777777" w:rsidR="00106162" w:rsidRPr="008F330C" w:rsidRDefault="00106162" w:rsidP="009A3DB3">
      <w:pPr>
        <w:jc w:val="left"/>
        <w:rPr>
          <w:sz w:val="20"/>
          <w:szCs w:val="20"/>
        </w:rPr>
      </w:pPr>
    </w:p>
    <w:p w14:paraId="299BD71E" w14:textId="77777777" w:rsidR="00007B53" w:rsidRPr="008F330C" w:rsidRDefault="00007B53" w:rsidP="009A3DB3">
      <w:pPr>
        <w:jc w:val="left"/>
        <w:rPr>
          <w:sz w:val="20"/>
          <w:szCs w:val="20"/>
        </w:rPr>
      </w:pPr>
    </w:p>
    <w:p w14:paraId="54F5BE31" w14:textId="77777777" w:rsidR="009A1B73" w:rsidRPr="008F330C" w:rsidRDefault="009A1B73" w:rsidP="009A3DB3">
      <w:pPr>
        <w:jc w:val="left"/>
        <w:rPr>
          <w:b/>
          <w:color w:val="FF0000"/>
          <w:sz w:val="20"/>
          <w:szCs w:val="20"/>
        </w:rPr>
      </w:pPr>
    </w:p>
    <w:p w14:paraId="728E3D42" w14:textId="77777777" w:rsidR="009A3DB3" w:rsidRPr="008F330C" w:rsidRDefault="009A3DB3" w:rsidP="009A3DB3">
      <w:pPr>
        <w:jc w:val="left"/>
        <w:rPr>
          <w:sz w:val="20"/>
          <w:szCs w:val="20"/>
        </w:rPr>
      </w:pPr>
      <w:r w:rsidRPr="008F330C">
        <w:rPr>
          <w:b/>
          <w:sz w:val="20"/>
          <w:szCs w:val="20"/>
        </w:rPr>
        <w:t>Spildevand</w:t>
      </w:r>
    </w:p>
    <w:p w14:paraId="55D0F68D" w14:textId="17939ABC" w:rsidR="00FC1804" w:rsidRPr="008F330C" w:rsidRDefault="00106162" w:rsidP="009A3DB3">
      <w:pPr>
        <w:spacing w:after="100"/>
        <w:jc w:val="left"/>
        <w:rPr>
          <w:sz w:val="20"/>
          <w:szCs w:val="20"/>
        </w:rPr>
      </w:pPr>
      <w:r w:rsidRPr="008F330C">
        <w:rPr>
          <w:sz w:val="20"/>
          <w:szCs w:val="20"/>
        </w:rPr>
        <w:lastRenderedPageBreak/>
        <w:t>Betonen som modtages på virksomheden er ren</w:t>
      </w:r>
      <w:r w:rsidR="003E54E6" w:rsidRPr="008F330C">
        <w:rPr>
          <w:sz w:val="20"/>
          <w:szCs w:val="20"/>
        </w:rPr>
        <w:t>,</w:t>
      </w:r>
      <w:r w:rsidRPr="008F330C">
        <w:rPr>
          <w:sz w:val="20"/>
          <w:szCs w:val="20"/>
        </w:rPr>
        <w:t xml:space="preserve"> og der vil derfor ikke være andet end overfladevand som nedsiver på arealet.</w:t>
      </w:r>
    </w:p>
    <w:p w14:paraId="31F6D0E2" w14:textId="77777777" w:rsidR="009A1B73" w:rsidRPr="008F330C" w:rsidRDefault="009A1B73" w:rsidP="009A3DB3">
      <w:pPr>
        <w:spacing w:after="100"/>
        <w:jc w:val="left"/>
        <w:rPr>
          <w:b/>
          <w:sz w:val="20"/>
          <w:szCs w:val="20"/>
        </w:rPr>
      </w:pPr>
    </w:p>
    <w:p w14:paraId="64B83A27" w14:textId="77777777" w:rsidR="00FC1804" w:rsidRPr="008F330C" w:rsidRDefault="00FC1804" w:rsidP="009A3DB3">
      <w:pPr>
        <w:spacing w:after="100"/>
        <w:jc w:val="left"/>
        <w:rPr>
          <w:b/>
          <w:sz w:val="20"/>
          <w:szCs w:val="20"/>
        </w:rPr>
      </w:pPr>
      <w:r w:rsidRPr="008F330C">
        <w:rPr>
          <w:b/>
          <w:sz w:val="20"/>
          <w:szCs w:val="20"/>
        </w:rPr>
        <w:t>Støj</w:t>
      </w:r>
    </w:p>
    <w:p w14:paraId="0A9BD206" w14:textId="77777777" w:rsidR="00EC521B" w:rsidRPr="008F330C" w:rsidRDefault="00EC521B" w:rsidP="009E1D29">
      <w:pPr>
        <w:spacing w:after="100"/>
        <w:jc w:val="left"/>
        <w:rPr>
          <w:sz w:val="20"/>
          <w:szCs w:val="20"/>
        </w:rPr>
      </w:pPr>
      <w:r w:rsidRPr="008F330C">
        <w:rPr>
          <w:sz w:val="20"/>
          <w:szCs w:val="20"/>
        </w:rPr>
        <w:t>Virksomheden har oplyst, at støjkilderne i forbindelse med aktiviteten stammer fra følgende kilder:</w:t>
      </w:r>
    </w:p>
    <w:p w14:paraId="16D4DA38" w14:textId="77777777" w:rsidR="006B73D0" w:rsidRPr="008F330C" w:rsidRDefault="006B73D0" w:rsidP="009E1D29">
      <w:pPr>
        <w:spacing w:after="100"/>
        <w:jc w:val="left"/>
        <w:rPr>
          <w:sz w:val="20"/>
          <w:szCs w:val="20"/>
        </w:rPr>
      </w:pPr>
      <w:r w:rsidRPr="008F330C">
        <w:rPr>
          <w:sz w:val="20"/>
          <w:szCs w:val="20"/>
        </w:rPr>
        <w:t xml:space="preserve">- </w:t>
      </w:r>
      <w:r w:rsidR="00EC521B" w:rsidRPr="008F330C">
        <w:rPr>
          <w:sz w:val="20"/>
          <w:szCs w:val="20"/>
        </w:rPr>
        <w:t>kørsel til og fra virksomheden</w:t>
      </w:r>
      <w:r w:rsidRPr="008F330C">
        <w:rPr>
          <w:sz w:val="20"/>
          <w:szCs w:val="20"/>
        </w:rPr>
        <w:t>,</w:t>
      </w:r>
    </w:p>
    <w:p w14:paraId="7EC445FF" w14:textId="77777777" w:rsidR="006B73D0" w:rsidRPr="008F330C" w:rsidRDefault="006B73D0" w:rsidP="009E1D29">
      <w:pPr>
        <w:spacing w:after="100"/>
        <w:jc w:val="left"/>
        <w:rPr>
          <w:sz w:val="20"/>
          <w:szCs w:val="20"/>
        </w:rPr>
      </w:pPr>
      <w:r w:rsidRPr="008F330C">
        <w:rPr>
          <w:sz w:val="20"/>
          <w:szCs w:val="20"/>
        </w:rPr>
        <w:t>- intern transport,</w:t>
      </w:r>
    </w:p>
    <w:p w14:paraId="4ABE358E" w14:textId="77777777" w:rsidR="00EC521B" w:rsidRPr="008F330C" w:rsidRDefault="006B73D0" w:rsidP="009E1D29">
      <w:pPr>
        <w:spacing w:after="100"/>
        <w:jc w:val="left"/>
        <w:rPr>
          <w:sz w:val="20"/>
          <w:szCs w:val="20"/>
        </w:rPr>
      </w:pPr>
      <w:r w:rsidRPr="008F330C">
        <w:rPr>
          <w:sz w:val="20"/>
          <w:szCs w:val="20"/>
        </w:rPr>
        <w:t>- a</w:t>
      </w:r>
      <w:r w:rsidR="00EC521B" w:rsidRPr="008F330C">
        <w:rPr>
          <w:sz w:val="20"/>
          <w:szCs w:val="20"/>
        </w:rPr>
        <w:t>flæsning</w:t>
      </w:r>
      <w:r w:rsidRPr="008F330C">
        <w:rPr>
          <w:sz w:val="20"/>
          <w:szCs w:val="20"/>
        </w:rPr>
        <w:t xml:space="preserve"> og håndtering af beton og</w:t>
      </w:r>
    </w:p>
    <w:p w14:paraId="7E197467" w14:textId="77777777" w:rsidR="006B73D0" w:rsidRPr="008F330C" w:rsidRDefault="006B73D0" w:rsidP="009E1D29">
      <w:pPr>
        <w:spacing w:after="100"/>
        <w:jc w:val="left"/>
        <w:rPr>
          <w:sz w:val="20"/>
          <w:szCs w:val="20"/>
        </w:rPr>
      </w:pPr>
      <w:r w:rsidRPr="008F330C">
        <w:rPr>
          <w:sz w:val="20"/>
          <w:szCs w:val="20"/>
        </w:rPr>
        <w:t>- brug af entreprenørmateriale til neddeling.</w:t>
      </w:r>
    </w:p>
    <w:p w14:paraId="3193A23C" w14:textId="77777777" w:rsidR="00EC521B" w:rsidRPr="008F330C" w:rsidRDefault="00EC521B" w:rsidP="009E1D29">
      <w:pPr>
        <w:spacing w:after="100"/>
        <w:jc w:val="left"/>
        <w:rPr>
          <w:sz w:val="20"/>
          <w:szCs w:val="20"/>
        </w:rPr>
      </w:pPr>
    </w:p>
    <w:p w14:paraId="07C3935E" w14:textId="77777777" w:rsidR="00021EDF" w:rsidRPr="008F330C" w:rsidRDefault="009A3DB3" w:rsidP="009E1D29">
      <w:pPr>
        <w:spacing w:after="100"/>
        <w:jc w:val="left"/>
        <w:rPr>
          <w:sz w:val="20"/>
          <w:szCs w:val="20"/>
        </w:rPr>
      </w:pPr>
      <w:r w:rsidRPr="008F330C">
        <w:rPr>
          <w:sz w:val="20"/>
          <w:szCs w:val="20"/>
        </w:rPr>
        <w:t>Der er som en del af ansøgningen fremsendt en beregning og redegørelse for den forventede støjbelast</w:t>
      </w:r>
      <w:r w:rsidR="009E1D29" w:rsidRPr="008F330C">
        <w:rPr>
          <w:sz w:val="20"/>
          <w:szCs w:val="20"/>
        </w:rPr>
        <w:t xml:space="preserve">ning i omgivelserne fra driften. </w:t>
      </w:r>
      <w:r w:rsidRPr="008F330C">
        <w:rPr>
          <w:sz w:val="20"/>
          <w:szCs w:val="20"/>
        </w:rPr>
        <w:t>Til beregningen er anvendt programmet Sound Til beregningerne er anvendt</w:t>
      </w:r>
      <w:r w:rsidR="009E1D29" w:rsidRPr="008F330C">
        <w:rPr>
          <w:sz w:val="20"/>
          <w:szCs w:val="20"/>
        </w:rPr>
        <w:t xml:space="preserve"> programmet </w:t>
      </w:r>
      <w:proofErr w:type="spellStart"/>
      <w:r w:rsidR="009E1D29" w:rsidRPr="008F330C">
        <w:rPr>
          <w:sz w:val="20"/>
          <w:szCs w:val="20"/>
        </w:rPr>
        <w:t>SoundPLAN</w:t>
      </w:r>
      <w:proofErr w:type="spellEnd"/>
      <w:r w:rsidR="009E1D29" w:rsidRPr="008F330C">
        <w:rPr>
          <w:sz w:val="20"/>
          <w:szCs w:val="20"/>
        </w:rPr>
        <w:t xml:space="preserve">® </w:t>
      </w:r>
      <w:proofErr w:type="spellStart"/>
      <w:r w:rsidR="009E1D29" w:rsidRPr="008F330C">
        <w:rPr>
          <w:sz w:val="20"/>
          <w:szCs w:val="20"/>
        </w:rPr>
        <w:t>ver</w:t>
      </w:r>
      <w:proofErr w:type="spellEnd"/>
      <w:r w:rsidR="009E1D29" w:rsidRPr="008F330C">
        <w:rPr>
          <w:sz w:val="20"/>
          <w:szCs w:val="20"/>
        </w:rPr>
        <w:t>. 7.4.</w:t>
      </w:r>
    </w:p>
    <w:p w14:paraId="74F94022" w14:textId="77777777" w:rsidR="009E1D29" w:rsidRPr="008F330C" w:rsidRDefault="009E1D29" w:rsidP="009E1D29">
      <w:pPr>
        <w:spacing w:after="100"/>
        <w:jc w:val="left"/>
        <w:rPr>
          <w:sz w:val="20"/>
          <w:szCs w:val="20"/>
        </w:rPr>
      </w:pPr>
    </w:p>
    <w:p w14:paraId="191E4107" w14:textId="77777777" w:rsidR="009E1D29" w:rsidRPr="008F330C" w:rsidRDefault="009E1D29" w:rsidP="009E1D29">
      <w:pPr>
        <w:spacing w:after="100"/>
        <w:jc w:val="left"/>
        <w:rPr>
          <w:sz w:val="20"/>
          <w:szCs w:val="20"/>
        </w:rPr>
      </w:pPr>
      <w:r w:rsidRPr="008F330C">
        <w:rPr>
          <w:sz w:val="20"/>
          <w:szCs w:val="20"/>
        </w:rPr>
        <w:t>Der er foretaget beregninger af det eksterne støjbidrag fra både matrikel nr. 8fr og 8cc, Grenaa Jorder. Der er foretaget beregning af s</w:t>
      </w:r>
      <w:r w:rsidR="009A1B73" w:rsidRPr="008F330C">
        <w:rPr>
          <w:sz w:val="20"/>
          <w:szCs w:val="20"/>
        </w:rPr>
        <w:t>tøjbidraget ved 3 positioner. BP</w:t>
      </w:r>
      <w:r w:rsidRPr="008F330C">
        <w:rPr>
          <w:sz w:val="20"/>
          <w:szCs w:val="20"/>
        </w:rPr>
        <w:t xml:space="preserve">1 er ved nærmeste bolig i landzone ved </w:t>
      </w:r>
      <w:proofErr w:type="spellStart"/>
      <w:r w:rsidRPr="008F330C">
        <w:rPr>
          <w:sz w:val="20"/>
          <w:szCs w:val="20"/>
        </w:rPr>
        <w:t>Stensmarkvej</w:t>
      </w:r>
      <w:proofErr w:type="spellEnd"/>
      <w:r w:rsidRPr="008F330C">
        <w:rPr>
          <w:sz w:val="20"/>
          <w:szCs w:val="20"/>
        </w:rPr>
        <w:t xml:space="preserve"> 8. BP2 og BP3 </w:t>
      </w:r>
      <w:r w:rsidR="00A7442D" w:rsidRPr="008F330C">
        <w:rPr>
          <w:sz w:val="20"/>
          <w:szCs w:val="20"/>
        </w:rPr>
        <w:t>er beliggende i de nærmeste bol</w:t>
      </w:r>
      <w:r w:rsidRPr="008F330C">
        <w:rPr>
          <w:sz w:val="20"/>
          <w:szCs w:val="20"/>
        </w:rPr>
        <w:t xml:space="preserve">igområder for </w:t>
      </w:r>
      <w:r w:rsidR="00A7442D" w:rsidRPr="008F330C">
        <w:rPr>
          <w:sz w:val="20"/>
          <w:szCs w:val="20"/>
        </w:rPr>
        <w:t>åben og lav boligbebyggelse i Grenaa.</w:t>
      </w:r>
    </w:p>
    <w:p w14:paraId="38B179F1" w14:textId="77777777" w:rsidR="002C687F" w:rsidRPr="008F330C" w:rsidRDefault="002C687F" w:rsidP="009E1D29">
      <w:pPr>
        <w:spacing w:after="100"/>
        <w:jc w:val="left"/>
        <w:rPr>
          <w:sz w:val="20"/>
          <w:szCs w:val="20"/>
        </w:rPr>
      </w:pPr>
    </w:p>
    <w:p w14:paraId="0B9FE892" w14:textId="77777777" w:rsidR="002C687F" w:rsidRPr="008F330C" w:rsidRDefault="007509C0" w:rsidP="009E1D29">
      <w:pPr>
        <w:spacing w:after="100"/>
        <w:jc w:val="left"/>
        <w:rPr>
          <w:sz w:val="20"/>
          <w:szCs w:val="20"/>
        </w:rPr>
      </w:pPr>
      <w:r w:rsidRPr="008F330C">
        <w:rPr>
          <w:sz w:val="20"/>
          <w:szCs w:val="20"/>
        </w:rPr>
        <w:t>Der e</w:t>
      </w:r>
      <w:r w:rsidR="009A1B73" w:rsidRPr="008F330C">
        <w:rPr>
          <w:sz w:val="20"/>
          <w:szCs w:val="20"/>
        </w:rPr>
        <w:t xml:space="preserve">r beregnet følgende støjbidrag </w:t>
      </w:r>
      <w:proofErr w:type="spellStart"/>
      <w:r w:rsidR="009A1B73" w:rsidRPr="008F330C">
        <w:rPr>
          <w:sz w:val="20"/>
          <w:szCs w:val="20"/>
        </w:rPr>
        <w:t>L</w:t>
      </w:r>
      <w:r w:rsidRPr="008F330C">
        <w:rPr>
          <w:sz w:val="20"/>
          <w:szCs w:val="20"/>
        </w:rPr>
        <w:t>r</w:t>
      </w:r>
      <w:proofErr w:type="spellEnd"/>
      <w:r w:rsidRPr="008F330C">
        <w:rPr>
          <w:sz w:val="20"/>
          <w:szCs w:val="20"/>
        </w:rPr>
        <w:t xml:space="preserve"> for dagperioden (7-18) på hverdage:</w:t>
      </w:r>
    </w:p>
    <w:p w14:paraId="10A9F099" w14:textId="77777777" w:rsidR="0091216C" w:rsidRPr="008F330C" w:rsidRDefault="0091216C" w:rsidP="009E1D29">
      <w:pPr>
        <w:spacing w:after="100"/>
        <w:jc w:val="left"/>
        <w:rPr>
          <w:sz w:val="20"/>
          <w:szCs w:val="20"/>
        </w:rPr>
      </w:pPr>
    </w:p>
    <w:p w14:paraId="627FE2F7" w14:textId="77777777" w:rsidR="007509C0" w:rsidRPr="008F330C" w:rsidRDefault="0091216C" w:rsidP="009E1D29">
      <w:pPr>
        <w:spacing w:after="100"/>
        <w:jc w:val="left"/>
        <w:rPr>
          <w:sz w:val="20"/>
          <w:szCs w:val="20"/>
        </w:rPr>
      </w:pPr>
      <w:r w:rsidRPr="008F330C">
        <w:rPr>
          <w:sz w:val="20"/>
          <w:szCs w:val="20"/>
        </w:rPr>
        <w:t>Tabel 4. Beregning af støjbidrag til omgivelserne.</w:t>
      </w:r>
    </w:p>
    <w:tbl>
      <w:tblPr>
        <w:tblStyle w:val="Tabel-Gitter"/>
        <w:tblW w:w="0" w:type="auto"/>
        <w:tblInd w:w="1077" w:type="dxa"/>
        <w:tblLook w:val="04A0" w:firstRow="1" w:lastRow="0" w:firstColumn="1" w:lastColumn="0" w:noHBand="0" w:noVBand="1"/>
      </w:tblPr>
      <w:tblGrid>
        <w:gridCol w:w="2015"/>
        <w:gridCol w:w="2006"/>
        <w:gridCol w:w="2006"/>
        <w:gridCol w:w="2036"/>
      </w:tblGrid>
      <w:tr w:rsidR="00FD6334" w:rsidRPr="008F330C" w14:paraId="69E1FA87" w14:textId="77777777" w:rsidTr="007509C0">
        <w:tc>
          <w:tcPr>
            <w:tcW w:w="2285" w:type="dxa"/>
          </w:tcPr>
          <w:p w14:paraId="5F32FF36" w14:textId="77777777" w:rsidR="007509C0" w:rsidRPr="008F330C" w:rsidRDefault="007509C0" w:rsidP="009E1D29">
            <w:pPr>
              <w:spacing w:after="100"/>
              <w:ind w:left="0"/>
              <w:jc w:val="left"/>
              <w:rPr>
                <w:b/>
                <w:sz w:val="20"/>
                <w:szCs w:val="20"/>
              </w:rPr>
            </w:pPr>
            <w:r w:rsidRPr="008F330C">
              <w:rPr>
                <w:b/>
                <w:sz w:val="20"/>
                <w:szCs w:val="20"/>
              </w:rPr>
              <w:t>Beregningspunkt</w:t>
            </w:r>
          </w:p>
        </w:tc>
        <w:tc>
          <w:tcPr>
            <w:tcW w:w="2285" w:type="dxa"/>
          </w:tcPr>
          <w:p w14:paraId="4275A085" w14:textId="77777777" w:rsidR="007509C0" w:rsidRPr="008F330C" w:rsidRDefault="007509C0" w:rsidP="009E1D29">
            <w:pPr>
              <w:spacing w:after="100"/>
              <w:ind w:left="0"/>
              <w:jc w:val="left"/>
              <w:rPr>
                <w:b/>
                <w:sz w:val="20"/>
                <w:szCs w:val="20"/>
              </w:rPr>
            </w:pPr>
            <w:r w:rsidRPr="008F330C">
              <w:rPr>
                <w:b/>
                <w:sz w:val="20"/>
                <w:szCs w:val="20"/>
              </w:rPr>
              <w:t>Matrikel nr. 8cc, Grenaa Jorder dB(A)</w:t>
            </w:r>
          </w:p>
        </w:tc>
        <w:tc>
          <w:tcPr>
            <w:tcW w:w="2285" w:type="dxa"/>
          </w:tcPr>
          <w:p w14:paraId="359BE95B" w14:textId="77777777" w:rsidR="007509C0" w:rsidRPr="008F330C" w:rsidRDefault="007509C0" w:rsidP="009E1D29">
            <w:pPr>
              <w:spacing w:after="100"/>
              <w:ind w:left="0"/>
              <w:jc w:val="left"/>
              <w:rPr>
                <w:b/>
                <w:sz w:val="20"/>
                <w:szCs w:val="20"/>
              </w:rPr>
            </w:pPr>
            <w:r w:rsidRPr="008F330C">
              <w:rPr>
                <w:b/>
                <w:sz w:val="20"/>
                <w:szCs w:val="20"/>
              </w:rPr>
              <w:t>Matrikel nr. 8fr, Grenaa Jorder dB(A)</w:t>
            </w:r>
          </w:p>
        </w:tc>
        <w:tc>
          <w:tcPr>
            <w:tcW w:w="2285" w:type="dxa"/>
          </w:tcPr>
          <w:p w14:paraId="39541622" w14:textId="77777777" w:rsidR="007509C0" w:rsidRPr="008F330C" w:rsidRDefault="007509C0" w:rsidP="009E1D29">
            <w:pPr>
              <w:spacing w:after="100"/>
              <w:ind w:left="0"/>
              <w:jc w:val="left"/>
              <w:rPr>
                <w:b/>
                <w:sz w:val="20"/>
                <w:szCs w:val="20"/>
              </w:rPr>
            </w:pPr>
            <w:r w:rsidRPr="008F330C">
              <w:rPr>
                <w:b/>
                <w:sz w:val="20"/>
                <w:szCs w:val="20"/>
              </w:rPr>
              <w:t>Støjgrænse dB(A)</w:t>
            </w:r>
          </w:p>
        </w:tc>
      </w:tr>
      <w:tr w:rsidR="00FD6334" w:rsidRPr="008F330C" w14:paraId="09595F89" w14:textId="77777777" w:rsidTr="007509C0">
        <w:tc>
          <w:tcPr>
            <w:tcW w:w="2285" w:type="dxa"/>
          </w:tcPr>
          <w:p w14:paraId="1D5507A1" w14:textId="77777777" w:rsidR="007509C0" w:rsidRPr="008F330C" w:rsidRDefault="007509C0" w:rsidP="009E1D29">
            <w:pPr>
              <w:spacing w:after="100"/>
              <w:ind w:left="0"/>
              <w:jc w:val="left"/>
              <w:rPr>
                <w:sz w:val="20"/>
                <w:szCs w:val="20"/>
              </w:rPr>
            </w:pPr>
            <w:r w:rsidRPr="008F330C">
              <w:rPr>
                <w:sz w:val="20"/>
                <w:szCs w:val="20"/>
              </w:rPr>
              <w:t>BP1</w:t>
            </w:r>
          </w:p>
        </w:tc>
        <w:tc>
          <w:tcPr>
            <w:tcW w:w="2285" w:type="dxa"/>
          </w:tcPr>
          <w:p w14:paraId="62126542" w14:textId="77777777" w:rsidR="007509C0" w:rsidRPr="008F330C" w:rsidRDefault="007509C0" w:rsidP="009E1D29">
            <w:pPr>
              <w:spacing w:after="100"/>
              <w:ind w:left="0"/>
              <w:jc w:val="left"/>
              <w:rPr>
                <w:sz w:val="20"/>
                <w:szCs w:val="20"/>
              </w:rPr>
            </w:pPr>
            <w:r w:rsidRPr="008F330C">
              <w:rPr>
                <w:sz w:val="20"/>
                <w:szCs w:val="20"/>
              </w:rPr>
              <w:t>39</w:t>
            </w:r>
          </w:p>
        </w:tc>
        <w:tc>
          <w:tcPr>
            <w:tcW w:w="2285" w:type="dxa"/>
          </w:tcPr>
          <w:p w14:paraId="76C37089" w14:textId="77777777" w:rsidR="007509C0" w:rsidRPr="008F330C" w:rsidRDefault="007509C0" w:rsidP="009E1D29">
            <w:pPr>
              <w:spacing w:after="100"/>
              <w:ind w:left="0"/>
              <w:jc w:val="left"/>
              <w:rPr>
                <w:sz w:val="20"/>
                <w:szCs w:val="20"/>
              </w:rPr>
            </w:pPr>
            <w:r w:rsidRPr="008F330C">
              <w:rPr>
                <w:sz w:val="20"/>
                <w:szCs w:val="20"/>
              </w:rPr>
              <w:t>54</w:t>
            </w:r>
          </w:p>
        </w:tc>
        <w:tc>
          <w:tcPr>
            <w:tcW w:w="2285" w:type="dxa"/>
          </w:tcPr>
          <w:p w14:paraId="42C136A0" w14:textId="77777777" w:rsidR="007509C0" w:rsidRPr="008F330C" w:rsidRDefault="007509C0" w:rsidP="009E1D29">
            <w:pPr>
              <w:spacing w:after="100"/>
              <w:ind w:left="0"/>
              <w:jc w:val="left"/>
              <w:rPr>
                <w:sz w:val="20"/>
                <w:szCs w:val="20"/>
              </w:rPr>
            </w:pPr>
            <w:r w:rsidRPr="008F330C">
              <w:rPr>
                <w:sz w:val="20"/>
                <w:szCs w:val="20"/>
              </w:rPr>
              <w:t>55</w:t>
            </w:r>
          </w:p>
        </w:tc>
      </w:tr>
      <w:tr w:rsidR="00FD6334" w:rsidRPr="008F330C" w14:paraId="4F798FB0" w14:textId="77777777" w:rsidTr="007509C0">
        <w:tc>
          <w:tcPr>
            <w:tcW w:w="2285" w:type="dxa"/>
          </w:tcPr>
          <w:p w14:paraId="44B2C237" w14:textId="77777777" w:rsidR="007509C0" w:rsidRPr="008F330C" w:rsidRDefault="007509C0" w:rsidP="009E1D29">
            <w:pPr>
              <w:spacing w:after="100"/>
              <w:ind w:left="0"/>
              <w:jc w:val="left"/>
              <w:rPr>
                <w:sz w:val="20"/>
                <w:szCs w:val="20"/>
              </w:rPr>
            </w:pPr>
            <w:r w:rsidRPr="008F330C">
              <w:rPr>
                <w:sz w:val="20"/>
                <w:szCs w:val="20"/>
              </w:rPr>
              <w:t>BP2</w:t>
            </w:r>
          </w:p>
        </w:tc>
        <w:tc>
          <w:tcPr>
            <w:tcW w:w="2285" w:type="dxa"/>
          </w:tcPr>
          <w:p w14:paraId="18D1A1B5" w14:textId="77777777" w:rsidR="007509C0" w:rsidRPr="008F330C" w:rsidRDefault="007509C0" w:rsidP="009E1D29">
            <w:pPr>
              <w:spacing w:after="100"/>
              <w:ind w:left="0"/>
              <w:jc w:val="left"/>
              <w:rPr>
                <w:sz w:val="20"/>
                <w:szCs w:val="20"/>
              </w:rPr>
            </w:pPr>
            <w:r w:rsidRPr="008F330C">
              <w:rPr>
                <w:sz w:val="20"/>
                <w:szCs w:val="20"/>
              </w:rPr>
              <w:t>32</w:t>
            </w:r>
          </w:p>
        </w:tc>
        <w:tc>
          <w:tcPr>
            <w:tcW w:w="2285" w:type="dxa"/>
          </w:tcPr>
          <w:p w14:paraId="3D355B8B" w14:textId="77777777" w:rsidR="007509C0" w:rsidRPr="008F330C" w:rsidRDefault="007509C0" w:rsidP="009E1D29">
            <w:pPr>
              <w:spacing w:after="100"/>
              <w:ind w:left="0"/>
              <w:jc w:val="left"/>
              <w:rPr>
                <w:sz w:val="20"/>
                <w:szCs w:val="20"/>
              </w:rPr>
            </w:pPr>
            <w:r w:rsidRPr="008F330C">
              <w:rPr>
                <w:sz w:val="20"/>
                <w:szCs w:val="20"/>
              </w:rPr>
              <w:t>29</w:t>
            </w:r>
          </w:p>
        </w:tc>
        <w:tc>
          <w:tcPr>
            <w:tcW w:w="2285" w:type="dxa"/>
          </w:tcPr>
          <w:p w14:paraId="4305C594" w14:textId="77777777" w:rsidR="007509C0" w:rsidRPr="008F330C" w:rsidRDefault="007509C0" w:rsidP="009E1D29">
            <w:pPr>
              <w:spacing w:after="100"/>
              <w:ind w:left="0"/>
              <w:jc w:val="left"/>
              <w:rPr>
                <w:sz w:val="20"/>
                <w:szCs w:val="20"/>
              </w:rPr>
            </w:pPr>
            <w:r w:rsidRPr="008F330C">
              <w:rPr>
                <w:sz w:val="20"/>
                <w:szCs w:val="20"/>
              </w:rPr>
              <w:t>45</w:t>
            </w:r>
          </w:p>
        </w:tc>
      </w:tr>
      <w:tr w:rsidR="00FD6334" w:rsidRPr="008F330C" w14:paraId="29D0F6A3" w14:textId="77777777" w:rsidTr="007509C0">
        <w:tc>
          <w:tcPr>
            <w:tcW w:w="2285" w:type="dxa"/>
          </w:tcPr>
          <w:p w14:paraId="058A3360" w14:textId="77777777" w:rsidR="007509C0" w:rsidRPr="008F330C" w:rsidRDefault="007509C0" w:rsidP="009E1D29">
            <w:pPr>
              <w:spacing w:after="100"/>
              <w:ind w:left="0"/>
              <w:jc w:val="left"/>
              <w:rPr>
                <w:sz w:val="20"/>
                <w:szCs w:val="20"/>
              </w:rPr>
            </w:pPr>
            <w:r w:rsidRPr="008F330C">
              <w:rPr>
                <w:sz w:val="20"/>
                <w:szCs w:val="20"/>
              </w:rPr>
              <w:t>BP3</w:t>
            </w:r>
          </w:p>
        </w:tc>
        <w:tc>
          <w:tcPr>
            <w:tcW w:w="2285" w:type="dxa"/>
          </w:tcPr>
          <w:p w14:paraId="21E19496" w14:textId="77777777" w:rsidR="007509C0" w:rsidRPr="008F330C" w:rsidRDefault="007509C0" w:rsidP="009E1D29">
            <w:pPr>
              <w:spacing w:after="100"/>
              <w:ind w:left="0"/>
              <w:jc w:val="left"/>
              <w:rPr>
                <w:sz w:val="20"/>
                <w:szCs w:val="20"/>
              </w:rPr>
            </w:pPr>
            <w:r w:rsidRPr="008F330C">
              <w:rPr>
                <w:sz w:val="20"/>
                <w:szCs w:val="20"/>
              </w:rPr>
              <w:t>38</w:t>
            </w:r>
          </w:p>
        </w:tc>
        <w:tc>
          <w:tcPr>
            <w:tcW w:w="2285" w:type="dxa"/>
          </w:tcPr>
          <w:p w14:paraId="660E067F" w14:textId="77777777" w:rsidR="007509C0" w:rsidRPr="008F330C" w:rsidRDefault="007509C0" w:rsidP="009E1D29">
            <w:pPr>
              <w:spacing w:after="100"/>
              <w:ind w:left="0"/>
              <w:jc w:val="left"/>
              <w:rPr>
                <w:sz w:val="20"/>
                <w:szCs w:val="20"/>
              </w:rPr>
            </w:pPr>
            <w:r w:rsidRPr="008F330C">
              <w:rPr>
                <w:sz w:val="20"/>
                <w:szCs w:val="20"/>
              </w:rPr>
              <w:t>42</w:t>
            </w:r>
          </w:p>
        </w:tc>
        <w:tc>
          <w:tcPr>
            <w:tcW w:w="2285" w:type="dxa"/>
          </w:tcPr>
          <w:p w14:paraId="431C2555" w14:textId="77777777" w:rsidR="007509C0" w:rsidRPr="008F330C" w:rsidRDefault="007509C0" w:rsidP="009E1D29">
            <w:pPr>
              <w:spacing w:after="100"/>
              <w:ind w:left="0"/>
              <w:jc w:val="left"/>
              <w:rPr>
                <w:sz w:val="20"/>
                <w:szCs w:val="20"/>
              </w:rPr>
            </w:pPr>
            <w:r w:rsidRPr="008F330C">
              <w:rPr>
                <w:sz w:val="20"/>
                <w:szCs w:val="20"/>
              </w:rPr>
              <w:t>45</w:t>
            </w:r>
          </w:p>
        </w:tc>
      </w:tr>
    </w:tbl>
    <w:p w14:paraId="50928D00" w14:textId="77777777" w:rsidR="007509C0" w:rsidRPr="008F330C" w:rsidRDefault="007509C0" w:rsidP="009E1D29">
      <w:pPr>
        <w:spacing w:after="100"/>
        <w:jc w:val="left"/>
        <w:rPr>
          <w:sz w:val="20"/>
          <w:szCs w:val="20"/>
        </w:rPr>
      </w:pPr>
    </w:p>
    <w:p w14:paraId="21382546" w14:textId="77777777" w:rsidR="006B73D0" w:rsidRPr="008F330C" w:rsidRDefault="006B73D0" w:rsidP="009E1D29">
      <w:pPr>
        <w:spacing w:after="100"/>
        <w:jc w:val="left"/>
        <w:rPr>
          <w:sz w:val="20"/>
          <w:szCs w:val="20"/>
        </w:rPr>
      </w:pPr>
    </w:p>
    <w:p w14:paraId="01FAB3F8" w14:textId="77777777" w:rsidR="006B73D0" w:rsidRPr="008F330C" w:rsidRDefault="006B73D0" w:rsidP="009E1D29">
      <w:pPr>
        <w:spacing w:after="100"/>
        <w:jc w:val="left"/>
        <w:rPr>
          <w:sz w:val="20"/>
          <w:szCs w:val="20"/>
        </w:rPr>
      </w:pPr>
      <w:r w:rsidRPr="008F330C">
        <w:rPr>
          <w:sz w:val="20"/>
          <w:szCs w:val="20"/>
        </w:rPr>
        <w:t>Nedenstående oversigtskort viser det beregnede støjbidrag til omgivelserne.</w:t>
      </w:r>
    </w:p>
    <w:p w14:paraId="09D6D3CA" w14:textId="77777777" w:rsidR="009A3DB3" w:rsidRPr="008F330C" w:rsidRDefault="00021EDF" w:rsidP="009A3DB3">
      <w:pPr>
        <w:jc w:val="left"/>
        <w:rPr>
          <w:color w:val="FF0000"/>
          <w:sz w:val="20"/>
          <w:szCs w:val="20"/>
        </w:rPr>
      </w:pPr>
      <w:r w:rsidRPr="008F330C">
        <w:rPr>
          <w:noProof/>
          <w:sz w:val="20"/>
          <w:szCs w:val="20"/>
        </w:rPr>
        <w:lastRenderedPageBreak/>
        <w:drawing>
          <wp:inline distT="0" distB="0" distL="0" distR="0" wp14:anchorId="504A4931" wp14:editId="4CE6ADF3">
            <wp:extent cx="3477600" cy="3600000"/>
            <wp:effectExtent l="0" t="0" r="889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85" t="15588" r="13546" b="13693"/>
                    <a:stretch/>
                  </pic:blipFill>
                  <pic:spPr bwMode="auto">
                    <a:xfrm>
                      <a:off x="0" y="0"/>
                      <a:ext cx="3477600" cy="3600000"/>
                    </a:xfrm>
                    <a:prstGeom prst="rect">
                      <a:avLst/>
                    </a:prstGeom>
                    <a:ln>
                      <a:noFill/>
                    </a:ln>
                    <a:extLst>
                      <a:ext uri="{53640926-AAD7-44D8-BBD7-CCE9431645EC}">
                        <a14:shadowObscured xmlns:a14="http://schemas.microsoft.com/office/drawing/2010/main"/>
                      </a:ext>
                    </a:extLst>
                  </pic:spPr>
                </pic:pic>
              </a:graphicData>
            </a:graphic>
          </wp:inline>
        </w:drawing>
      </w:r>
      <w:r w:rsidR="00411340" w:rsidRPr="008F330C">
        <w:rPr>
          <w:noProof/>
          <w:sz w:val="20"/>
          <w:szCs w:val="20"/>
        </w:rPr>
        <w:drawing>
          <wp:inline distT="0" distB="0" distL="0" distR="0" wp14:anchorId="48AC1240" wp14:editId="0C450C53">
            <wp:extent cx="1518250" cy="2136083"/>
            <wp:effectExtent l="0" t="0" r="635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680" t="48640" r="29196" b="30186"/>
                    <a:stretch/>
                  </pic:blipFill>
                  <pic:spPr bwMode="auto">
                    <a:xfrm>
                      <a:off x="0" y="0"/>
                      <a:ext cx="1544761" cy="2173383"/>
                    </a:xfrm>
                    <a:prstGeom prst="rect">
                      <a:avLst/>
                    </a:prstGeom>
                    <a:ln>
                      <a:noFill/>
                    </a:ln>
                    <a:extLst>
                      <a:ext uri="{53640926-AAD7-44D8-BBD7-CCE9431645EC}">
                        <a14:shadowObscured xmlns:a14="http://schemas.microsoft.com/office/drawing/2010/main"/>
                      </a:ext>
                    </a:extLst>
                  </pic:spPr>
                </pic:pic>
              </a:graphicData>
            </a:graphic>
          </wp:inline>
        </w:drawing>
      </w:r>
    </w:p>
    <w:p w14:paraId="1187A3AF" w14:textId="77777777" w:rsidR="00E45C33" w:rsidRPr="008F330C" w:rsidRDefault="00E45C33" w:rsidP="00E45C33">
      <w:pPr>
        <w:jc w:val="left"/>
        <w:rPr>
          <w:sz w:val="20"/>
          <w:szCs w:val="20"/>
        </w:rPr>
      </w:pPr>
      <w:r w:rsidRPr="008F330C">
        <w:rPr>
          <w:b/>
          <w:bCs/>
          <w:sz w:val="20"/>
          <w:szCs w:val="20"/>
        </w:rPr>
        <w:t>©</w:t>
      </w:r>
      <w:proofErr w:type="spellStart"/>
      <w:r w:rsidRPr="008F330C">
        <w:rPr>
          <w:bCs/>
          <w:sz w:val="20"/>
          <w:szCs w:val="20"/>
        </w:rPr>
        <w:t>Nirás</w:t>
      </w:r>
      <w:proofErr w:type="spellEnd"/>
      <w:r w:rsidRPr="008F330C">
        <w:rPr>
          <w:sz w:val="20"/>
          <w:szCs w:val="20"/>
        </w:rPr>
        <w:t xml:space="preserve"> </w:t>
      </w:r>
    </w:p>
    <w:p w14:paraId="1B9F3CFF" w14:textId="77777777" w:rsidR="003E497F" w:rsidRPr="008F330C" w:rsidRDefault="00021EDF" w:rsidP="009A3DB3">
      <w:pPr>
        <w:jc w:val="left"/>
        <w:rPr>
          <w:sz w:val="20"/>
          <w:szCs w:val="20"/>
        </w:rPr>
      </w:pPr>
      <w:r w:rsidRPr="008F330C">
        <w:rPr>
          <w:sz w:val="20"/>
          <w:szCs w:val="20"/>
        </w:rPr>
        <w:t>Billede 3.</w:t>
      </w:r>
      <w:r w:rsidR="00E45C33" w:rsidRPr="008F330C">
        <w:rPr>
          <w:sz w:val="20"/>
          <w:szCs w:val="20"/>
        </w:rPr>
        <w:t xml:space="preserve"> </w:t>
      </w:r>
      <w:r w:rsidR="003E497F" w:rsidRPr="008F330C">
        <w:rPr>
          <w:sz w:val="20"/>
          <w:szCs w:val="20"/>
        </w:rPr>
        <w:t>Oversigtskort over det beregnede støjbidraget fra</w:t>
      </w:r>
    </w:p>
    <w:p w14:paraId="46F3B15B" w14:textId="77777777" w:rsidR="00021EDF" w:rsidRPr="008F330C" w:rsidRDefault="003E497F" w:rsidP="009A3DB3">
      <w:pPr>
        <w:jc w:val="left"/>
        <w:rPr>
          <w:sz w:val="20"/>
          <w:szCs w:val="20"/>
        </w:rPr>
      </w:pPr>
      <w:r w:rsidRPr="008F330C">
        <w:rPr>
          <w:sz w:val="20"/>
          <w:szCs w:val="20"/>
        </w:rPr>
        <w:t>Matrikel nr. 8fr, Bredstrup, Grenaa Jorder.</w:t>
      </w:r>
    </w:p>
    <w:p w14:paraId="0DE7C06C" w14:textId="77777777" w:rsidR="00021EDF" w:rsidRPr="008F330C" w:rsidRDefault="00021EDF" w:rsidP="009A3DB3">
      <w:pPr>
        <w:jc w:val="left"/>
        <w:rPr>
          <w:color w:val="FF0000"/>
          <w:sz w:val="20"/>
          <w:szCs w:val="20"/>
        </w:rPr>
      </w:pPr>
    </w:p>
    <w:p w14:paraId="0ECDAEA1" w14:textId="77777777" w:rsidR="00021EDF" w:rsidRPr="008F330C" w:rsidRDefault="00021EDF" w:rsidP="009A3DB3">
      <w:pPr>
        <w:jc w:val="left"/>
        <w:rPr>
          <w:color w:val="FF0000"/>
          <w:sz w:val="20"/>
          <w:szCs w:val="20"/>
        </w:rPr>
      </w:pPr>
    </w:p>
    <w:p w14:paraId="03B0FD3B" w14:textId="77777777" w:rsidR="00021EDF" w:rsidRPr="008F330C" w:rsidRDefault="00021EDF" w:rsidP="00021EDF">
      <w:pPr>
        <w:spacing w:after="100"/>
        <w:rPr>
          <w:color w:val="FF0000"/>
          <w:sz w:val="20"/>
          <w:szCs w:val="20"/>
        </w:rPr>
      </w:pPr>
      <w:r w:rsidRPr="008F330C">
        <w:rPr>
          <w:noProof/>
          <w:sz w:val="20"/>
          <w:szCs w:val="20"/>
        </w:rPr>
        <w:drawing>
          <wp:inline distT="0" distB="0" distL="0" distR="0" wp14:anchorId="4FF69548" wp14:editId="41C9CFC9">
            <wp:extent cx="3459192" cy="3809683"/>
            <wp:effectExtent l="0" t="0" r="8255"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492" t="13547" r="13142" b="15739"/>
                    <a:stretch/>
                  </pic:blipFill>
                  <pic:spPr bwMode="auto">
                    <a:xfrm>
                      <a:off x="0" y="0"/>
                      <a:ext cx="3469152" cy="3820652"/>
                    </a:xfrm>
                    <a:prstGeom prst="rect">
                      <a:avLst/>
                    </a:prstGeom>
                    <a:ln>
                      <a:noFill/>
                    </a:ln>
                    <a:extLst>
                      <a:ext uri="{53640926-AAD7-44D8-BBD7-CCE9431645EC}">
                        <a14:shadowObscured xmlns:a14="http://schemas.microsoft.com/office/drawing/2010/main"/>
                      </a:ext>
                    </a:extLst>
                  </pic:spPr>
                </pic:pic>
              </a:graphicData>
            </a:graphic>
          </wp:inline>
        </w:drawing>
      </w:r>
      <w:r w:rsidR="00411340" w:rsidRPr="008F330C">
        <w:rPr>
          <w:noProof/>
          <w:sz w:val="20"/>
          <w:szCs w:val="20"/>
        </w:rPr>
        <w:drawing>
          <wp:inline distT="0" distB="0" distL="0" distR="0" wp14:anchorId="763529AF" wp14:editId="708D0C57">
            <wp:extent cx="1518250" cy="2136083"/>
            <wp:effectExtent l="0" t="0" r="635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680" t="48640" r="29196" b="30186"/>
                    <a:stretch/>
                  </pic:blipFill>
                  <pic:spPr bwMode="auto">
                    <a:xfrm>
                      <a:off x="0" y="0"/>
                      <a:ext cx="1544761" cy="2173383"/>
                    </a:xfrm>
                    <a:prstGeom prst="rect">
                      <a:avLst/>
                    </a:prstGeom>
                    <a:ln>
                      <a:noFill/>
                    </a:ln>
                    <a:extLst>
                      <a:ext uri="{53640926-AAD7-44D8-BBD7-CCE9431645EC}">
                        <a14:shadowObscured xmlns:a14="http://schemas.microsoft.com/office/drawing/2010/main"/>
                      </a:ext>
                    </a:extLst>
                  </pic:spPr>
                </pic:pic>
              </a:graphicData>
            </a:graphic>
          </wp:inline>
        </w:drawing>
      </w:r>
    </w:p>
    <w:p w14:paraId="37EF7063" w14:textId="77777777" w:rsidR="00E45C33" w:rsidRPr="008F330C" w:rsidRDefault="00E45C33" w:rsidP="00E45C33">
      <w:pPr>
        <w:jc w:val="left"/>
        <w:rPr>
          <w:sz w:val="20"/>
          <w:szCs w:val="20"/>
        </w:rPr>
      </w:pPr>
      <w:r w:rsidRPr="008F330C">
        <w:rPr>
          <w:b/>
          <w:bCs/>
          <w:sz w:val="20"/>
          <w:szCs w:val="20"/>
        </w:rPr>
        <w:t>©</w:t>
      </w:r>
      <w:proofErr w:type="spellStart"/>
      <w:r w:rsidRPr="008F330C">
        <w:rPr>
          <w:bCs/>
          <w:sz w:val="20"/>
          <w:szCs w:val="20"/>
        </w:rPr>
        <w:t>Nirás</w:t>
      </w:r>
      <w:proofErr w:type="spellEnd"/>
      <w:r w:rsidRPr="008F330C">
        <w:rPr>
          <w:sz w:val="20"/>
          <w:szCs w:val="20"/>
        </w:rPr>
        <w:t xml:space="preserve"> </w:t>
      </w:r>
    </w:p>
    <w:p w14:paraId="77B76964" w14:textId="77777777" w:rsidR="003E497F" w:rsidRPr="008F330C" w:rsidRDefault="003E497F" w:rsidP="003E497F">
      <w:pPr>
        <w:jc w:val="left"/>
        <w:rPr>
          <w:sz w:val="20"/>
          <w:szCs w:val="20"/>
        </w:rPr>
      </w:pPr>
      <w:r w:rsidRPr="008F330C">
        <w:rPr>
          <w:sz w:val="20"/>
          <w:szCs w:val="20"/>
        </w:rPr>
        <w:t>Billede 4. Oversigtskort over det beregnede støjbidraget fra</w:t>
      </w:r>
    </w:p>
    <w:p w14:paraId="525322F4" w14:textId="77777777" w:rsidR="003E497F" w:rsidRPr="008F330C" w:rsidRDefault="003E497F" w:rsidP="003E497F">
      <w:pPr>
        <w:jc w:val="left"/>
        <w:rPr>
          <w:sz w:val="20"/>
          <w:szCs w:val="20"/>
        </w:rPr>
      </w:pPr>
      <w:r w:rsidRPr="008F330C">
        <w:rPr>
          <w:sz w:val="20"/>
          <w:szCs w:val="20"/>
        </w:rPr>
        <w:t>Matrikel nr. 8cc, Bredstrup, Grenaa Jorder.</w:t>
      </w:r>
    </w:p>
    <w:p w14:paraId="5A70CDC5" w14:textId="77777777" w:rsidR="003E497F" w:rsidRPr="008F330C" w:rsidRDefault="003E497F" w:rsidP="003E497F">
      <w:pPr>
        <w:jc w:val="left"/>
        <w:rPr>
          <w:color w:val="FF0000"/>
          <w:sz w:val="20"/>
          <w:szCs w:val="20"/>
        </w:rPr>
      </w:pPr>
    </w:p>
    <w:p w14:paraId="3492E452" w14:textId="77777777" w:rsidR="00E45C33" w:rsidRPr="008F330C" w:rsidRDefault="00E45C33" w:rsidP="00E45C33">
      <w:pPr>
        <w:jc w:val="left"/>
        <w:rPr>
          <w:sz w:val="20"/>
          <w:szCs w:val="20"/>
        </w:rPr>
      </w:pPr>
    </w:p>
    <w:p w14:paraId="024DEAE5" w14:textId="77777777" w:rsidR="009A3DB3" w:rsidRPr="008F330C" w:rsidRDefault="009A3DB3" w:rsidP="009A3DB3">
      <w:pPr>
        <w:jc w:val="left"/>
        <w:rPr>
          <w:color w:val="FF0000"/>
          <w:sz w:val="20"/>
          <w:szCs w:val="20"/>
        </w:rPr>
      </w:pPr>
    </w:p>
    <w:p w14:paraId="02390326" w14:textId="77777777" w:rsidR="00C14BE0" w:rsidRPr="008F330C" w:rsidRDefault="00C14BE0" w:rsidP="00C14BE0">
      <w:pPr>
        <w:spacing w:after="100"/>
        <w:jc w:val="left"/>
        <w:rPr>
          <w:sz w:val="20"/>
          <w:szCs w:val="20"/>
        </w:rPr>
      </w:pPr>
      <w:r w:rsidRPr="008F330C">
        <w:rPr>
          <w:sz w:val="20"/>
          <w:szCs w:val="20"/>
        </w:rPr>
        <w:t xml:space="preserve">Nord for Saltbækken ligger et fredet område (ikke beliggende indenfor kommuneplanens rammer), der kan blive påført en større støjbelastning end de vejledende grænseværdier. Hensigten med fredningen er at varetage landskabelige hensyn (Grenaa Kommune, 2004). Fredningen indeholder derfor ikke bestemmelser om støj. </w:t>
      </w:r>
    </w:p>
    <w:p w14:paraId="603A85DF" w14:textId="77777777" w:rsidR="00C14BE0" w:rsidRPr="008F330C" w:rsidRDefault="00C14BE0" w:rsidP="00C14BE0">
      <w:pPr>
        <w:spacing w:after="100"/>
        <w:jc w:val="left"/>
        <w:rPr>
          <w:sz w:val="20"/>
          <w:szCs w:val="20"/>
        </w:rPr>
      </w:pPr>
      <w:r w:rsidRPr="008F330C">
        <w:rPr>
          <w:sz w:val="20"/>
          <w:szCs w:val="20"/>
        </w:rPr>
        <w:t xml:space="preserve">I lokalplan nr. 161 er det på denne baggrund besluttet, at området må belastes med støj fra aktiviteter uden for området, der er større en de værdier, som er angivet i Miljøstyrelsens vejledning (områdetype 6). </w:t>
      </w:r>
    </w:p>
    <w:p w14:paraId="402EAE46" w14:textId="77777777" w:rsidR="00C14BE0" w:rsidRPr="008F330C" w:rsidRDefault="00C14BE0" w:rsidP="00C14BE0">
      <w:pPr>
        <w:spacing w:after="100"/>
        <w:jc w:val="left"/>
        <w:rPr>
          <w:sz w:val="20"/>
          <w:szCs w:val="20"/>
        </w:rPr>
      </w:pPr>
    </w:p>
    <w:p w14:paraId="59E085B3" w14:textId="77777777" w:rsidR="00C14BE0" w:rsidRPr="008F330C" w:rsidRDefault="00C14BE0" w:rsidP="00C14BE0">
      <w:pPr>
        <w:spacing w:after="100"/>
        <w:jc w:val="left"/>
        <w:rPr>
          <w:sz w:val="20"/>
          <w:szCs w:val="20"/>
        </w:rPr>
      </w:pPr>
      <w:r w:rsidRPr="008F330C">
        <w:rPr>
          <w:sz w:val="20"/>
          <w:szCs w:val="20"/>
        </w:rPr>
        <w:t>Indenfor en afstand af mellem 500 og 1.000 meter nordvest for Grenaa Havn ligger ca. 10 boliger i landzone. For disse gælder støjgrænserne svarende til områdetype 3.</w:t>
      </w:r>
    </w:p>
    <w:p w14:paraId="15760ECE" w14:textId="77777777" w:rsidR="00C14BE0" w:rsidRPr="008F330C" w:rsidRDefault="00C14BE0" w:rsidP="00C14BE0">
      <w:pPr>
        <w:spacing w:after="100"/>
        <w:jc w:val="left"/>
        <w:rPr>
          <w:sz w:val="20"/>
          <w:szCs w:val="20"/>
        </w:rPr>
      </w:pPr>
    </w:p>
    <w:p w14:paraId="6D22A217" w14:textId="77777777" w:rsidR="00C14BE0" w:rsidRPr="008F330C" w:rsidRDefault="00C14BE0" w:rsidP="00C14BE0">
      <w:pPr>
        <w:spacing w:after="100"/>
        <w:jc w:val="left"/>
        <w:rPr>
          <w:sz w:val="20"/>
          <w:szCs w:val="20"/>
        </w:rPr>
      </w:pPr>
      <w:r w:rsidRPr="008F330C">
        <w:rPr>
          <w:sz w:val="20"/>
          <w:szCs w:val="20"/>
        </w:rPr>
        <w:t>Dele af arealet indenfor kommuneplanramme 7F1, som ligger som en smal kile nordvest for havnen er et rekreativt areal, som ikke er støjfølsomt. Området må belastes med støj fra aktiviteter uden for området, der er større en de værdier, som er angivet i Miljøstyrelsens vejledning (områdetype 6). For dette areal gælder støjgrænserne svarende til områdetype 3.</w:t>
      </w:r>
    </w:p>
    <w:p w14:paraId="7F296ED5" w14:textId="77777777" w:rsidR="00BC1074" w:rsidRPr="008F330C" w:rsidRDefault="00BC1074" w:rsidP="00FC1804">
      <w:pPr>
        <w:spacing w:after="100"/>
        <w:jc w:val="left"/>
        <w:rPr>
          <w:b/>
          <w:sz w:val="20"/>
          <w:szCs w:val="20"/>
        </w:rPr>
      </w:pPr>
    </w:p>
    <w:p w14:paraId="738DE433" w14:textId="77777777" w:rsidR="00FC1804" w:rsidRPr="008F330C" w:rsidRDefault="00FC1804" w:rsidP="00FC1804">
      <w:pPr>
        <w:spacing w:after="100"/>
        <w:jc w:val="left"/>
        <w:rPr>
          <w:b/>
          <w:sz w:val="20"/>
          <w:szCs w:val="20"/>
        </w:rPr>
      </w:pPr>
      <w:r w:rsidRPr="008F330C">
        <w:rPr>
          <w:b/>
          <w:sz w:val="20"/>
          <w:szCs w:val="20"/>
        </w:rPr>
        <w:t>Jord og grundvand</w:t>
      </w:r>
    </w:p>
    <w:p w14:paraId="25787E6D" w14:textId="77777777" w:rsidR="00FC1804" w:rsidRPr="008F330C" w:rsidRDefault="00FC1804" w:rsidP="00FC1804">
      <w:pPr>
        <w:spacing w:after="100"/>
        <w:jc w:val="left"/>
        <w:rPr>
          <w:sz w:val="20"/>
          <w:szCs w:val="20"/>
        </w:rPr>
      </w:pPr>
      <w:r w:rsidRPr="008F330C">
        <w:rPr>
          <w:sz w:val="20"/>
          <w:szCs w:val="20"/>
        </w:rPr>
        <w:t>Der er ingen drikkevandsinteresser knyttet til grundvandet i området. Uanset dette skal det sikres, at der tages de nødvendige hensyn til beskyttelsen af jord og grundvand mod forurening, herunder risiko for tilførsel af forurenende stoffer til havnebassinet via grundvandet.</w:t>
      </w:r>
    </w:p>
    <w:p w14:paraId="1A96E5DB" w14:textId="77777777" w:rsidR="00EB7CD1" w:rsidRPr="008F330C" w:rsidRDefault="00EB7CD1" w:rsidP="00FC1804">
      <w:pPr>
        <w:spacing w:after="100"/>
        <w:jc w:val="left"/>
        <w:rPr>
          <w:sz w:val="20"/>
          <w:szCs w:val="20"/>
        </w:rPr>
      </w:pPr>
    </w:p>
    <w:p w14:paraId="29FCB643" w14:textId="51F62F3C" w:rsidR="00FC1804" w:rsidRPr="008F330C" w:rsidRDefault="00FC1804" w:rsidP="00FC1804">
      <w:pPr>
        <w:spacing w:after="100"/>
        <w:jc w:val="left"/>
        <w:rPr>
          <w:color w:val="FF0000"/>
          <w:sz w:val="20"/>
          <w:szCs w:val="20"/>
        </w:rPr>
      </w:pPr>
      <w:r w:rsidRPr="008F330C">
        <w:rPr>
          <w:sz w:val="20"/>
          <w:szCs w:val="20"/>
        </w:rPr>
        <w:t xml:space="preserve">Der </w:t>
      </w:r>
      <w:r w:rsidR="003E54E6" w:rsidRPr="008F330C">
        <w:rPr>
          <w:sz w:val="20"/>
          <w:szCs w:val="20"/>
        </w:rPr>
        <w:t xml:space="preserve">er </w:t>
      </w:r>
      <w:r w:rsidRPr="008F330C">
        <w:rPr>
          <w:sz w:val="20"/>
          <w:szCs w:val="20"/>
        </w:rPr>
        <w:t>stillet vilkår vedrørende oplag af olie og kemikalier m.v.</w:t>
      </w:r>
    </w:p>
    <w:p w14:paraId="282E5C9D" w14:textId="77777777" w:rsidR="00BC1074" w:rsidRPr="008F330C" w:rsidRDefault="00BC1074" w:rsidP="00FC1804">
      <w:pPr>
        <w:spacing w:after="100"/>
        <w:jc w:val="left"/>
        <w:rPr>
          <w:b/>
          <w:color w:val="FF0000"/>
          <w:sz w:val="20"/>
          <w:szCs w:val="20"/>
        </w:rPr>
      </w:pPr>
    </w:p>
    <w:p w14:paraId="15A3C263" w14:textId="77777777" w:rsidR="00FC1804" w:rsidRPr="008F330C" w:rsidRDefault="00FC1804" w:rsidP="00FC1804">
      <w:pPr>
        <w:spacing w:after="100"/>
        <w:jc w:val="left"/>
        <w:rPr>
          <w:b/>
          <w:sz w:val="20"/>
          <w:szCs w:val="20"/>
        </w:rPr>
      </w:pPr>
      <w:r w:rsidRPr="008F330C">
        <w:rPr>
          <w:b/>
          <w:sz w:val="20"/>
          <w:szCs w:val="20"/>
        </w:rPr>
        <w:t>Driftsforstyrrelser og uheld</w:t>
      </w:r>
    </w:p>
    <w:p w14:paraId="46651127" w14:textId="77777777" w:rsidR="00EB7CD1" w:rsidRPr="008F330C" w:rsidRDefault="00EB7CD1" w:rsidP="00FC1804">
      <w:pPr>
        <w:spacing w:after="100"/>
        <w:jc w:val="left"/>
        <w:rPr>
          <w:sz w:val="20"/>
          <w:szCs w:val="20"/>
        </w:rPr>
      </w:pPr>
      <w:r w:rsidRPr="008F330C">
        <w:rPr>
          <w:sz w:val="20"/>
          <w:szCs w:val="20"/>
        </w:rPr>
        <w:t>Der kan ske uheld med udslip samt spild af olie fra transportmateriel og maskiner, herunder ved påfyldning.</w:t>
      </w:r>
    </w:p>
    <w:p w14:paraId="2E4FE00F" w14:textId="77777777" w:rsidR="00EB7CD1" w:rsidRPr="008F330C" w:rsidRDefault="00EB7CD1" w:rsidP="00EB7CD1">
      <w:pPr>
        <w:spacing w:after="100"/>
        <w:jc w:val="left"/>
        <w:rPr>
          <w:sz w:val="20"/>
          <w:szCs w:val="20"/>
        </w:rPr>
      </w:pPr>
    </w:p>
    <w:p w14:paraId="49535F96" w14:textId="18653E65" w:rsidR="00EB7CD1" w:rsidRPr="008F330C" w:rsidRDefault="00EB7CD1" w:rsidP="00EB7CD1">
      <w:pPr>
        <w:spacing w:after="100"/>
        <w:jc w:val="left"/>
        <w:rPr>
          <w:color w:val="FF0000"/>
          <w:sz w:val="20"/>
          <w:szCs w:val="20"/>
        </w:rPr>
      </w:pPr>
      <w:r w:rsidRPr="008F330C">
        <w:rPr>
          <w:sz w:val="20"/>
          <w:szCs w:val="20"/>
        </w:rPr>
        <w:t xml:space="preserve">Der </w:t>
      </w:r>
      <w:r w:rsidR="009A3BF3" w:rsidRPr="008F330C">
        <w:rPr>
          <w:sz w:val="20"/>
          <w:szCs w:val="20"/>
        </w:rPr>
        <w:t xml:space="preserve">er </w:t>
      </w:r>
      <w:r w:rsidRPr="008F330C">
        <w:rPr>
          <w:sz w:val="20"/>
          <w:szCs w:val="20"/>
        </w:rPr>
        <w:t>stillet vilkår vedrørende oplag af olie og kemikalier m.v.</w:t>
      </w:r>
    </w:p>
    <w:p w14:paraId="38C8897B" w14:textId="77777777" w:rsidR="00BC1074" w:rsidRPr="008F330C" w:rsidRDefault="00BC1074" w:rsidP="00FC1804">
      <w:pPr>
        <w:spacing w:after="100"/>
        <w:jc w:val="left"/>
        <w:rPr>
          <w:b/>
          <w:sz w:val="20"/>
          <w:szCs w:val="20"/>
        </w:rPr>
      </w:pPr>
    </w:p>
    <w:p w14:paraId="004EF480" w14:textId="77777777" w:rsidR="00FC1804" w:rsidRPr="008F330C" w:rsidRDefault="00FC1804" w:rsidP="00FC1804">
      <w:pPr>
        <w:spacing w:after="100"/>
        <w:jc w:val="left"/>
        <w:rPr>
          <w:b/>
          <w:sz w:val="20"/>
          <w:szCs w:val="20"/>
        </w:rPr>
      </w:pPr>
      <w:r w:rsidRPr="008F330C">
        <w:rPr>
          <w:b/>
          <w:sz w:val="20"/>
          <w:szCs w:val="20"/>
        </w:rPr>
        <w:t>Journalføring og rapportering</w:t>
      </w:r>
    </w:p>
    <w:p w14:paraId="70068A8B" w14:textId="7F1773D7" w:rsidR="00FC1804" w:rsidRPr="008F330C" w:rsidRDefault="00FC1804" w:rsidP="00FC1804">
      <w:pPr>
        <w:spacing w:after="100"/>
        <w:jc w:val="left"/>
        <w:rPr>
          <w:sz w:val="20"/>
          <w:szCs w:val="20"/>
        </w:rPr>
      </w:pPr>
      <w:r w:rsidRPr="008F330C">
        <w:rPr>
          <w:sz w:val="20"/>
          <w:szCs w:val="20"/>
        </w:rPr>
        <w:t xml:space="preserve">I ansøgningen er der anført en række forslag til vilkår for egenkontrol, journalføring m.v. Det er Norddjurs Kommunes opfattelse, at der er tale om hensigtsmæssige forslag, der </w:t>
      </w:r>
      <w:r w:rsidR="003E54E6" w:rsidRPr="008F330C">
        <w:rPr>
          <w:sz w:val="20"/>
          <w:szCs w:val="20"/>
        </w:rPr>
        <w:t>er</w:t>
      </w:r>
      <w:r w:rsidR="009A3BF3" w:rsidRPr="008F330C">
        <w:rPr>
          <w:sz w:val="20"/>
          <w:szCs w:val="20"/>
        </w:rPr>
        <w:t xml:space="preserve"> </w:t>
      </w:r>
      <w:r w:rsidRPr="008F330C">
        <w:rPr>
          <w:sz w:val="20"/>
          <w:szCs w:val="20"/>
        </w:rPr>
        <w:t xml:space="preserve">således har dannet udgangspunkt for godkendelsens vilkår til journalføring. </w:t>
      </w:r>
    </w:p>
    <w:p w14:paraId="45FDF19B" w14:textId="77777777" w:rsidR="00FC1804" w:rsidRPr="008F330C" w:rsidRDefault="00FC1804" w:rsidP="00FC1804">
      <w:pPr>
        <w:spacing w:after="100"/>
        <w:jc w:val="left"/>
        <w:rPr>
          <w:sz w:val="20"/>
          <w:szCs w:val="20"/>
        </w:rPr>
      </w:pPr>
    </w:p>
    <w:p w14:paraId="3A2A99F5" w14:textId="77777777" w:rsidR="00FC1804" w:rsidRPr="008F330C" w:rsidRDefault="00FC1804" w:rsidP="00FC1804">
      <w:pPr>
        <w:spacing w:after="100"/>
        <w:jc w:val="left"/>
        <w:rPr>
          <w:sz w:val="20"/>
          <w:szCs w:val="20"/>
        </w:rPr>
      </w:pPr>
      <w:r w:rsidRPr="008F330C">
        <w:rPr>
          <w:sz w:val="20"/>
          <w:szCs w:val="20"/>
        </w:rPr>
        <w:t>Der fastsættes endvidere vilkår om, at de registrerede oplysninger skal opgøres for hvert kalenderår og en sammenfatning af oplysningerne skal indsendes til tilsynsmyndigheden senest den 31. februar i det efterfølgende år.</w:t>
      </w:r>
    </w:p>
    <w:p w14:paraId="0F610CE5" w14:textId="77777777" w:rsidR="00FC1804" w:rsidRPr="008F330C" w:rsidRDefault="00FC1804" w:rsidP="00FC1804">
      <w:pPr>
        <w:spacing w:after="100"/>
        <w:jc w:val="left"/>
        <w:rPr>
          <w:color w:val="FF0000"/>
          <w:sz w:val="20"/>
          <w:szCs w:val="20"/>
        </w:rPr>
      </w:pPr>
    </w:p>
    <w:p w14:paraId="19386C35" w14:textId="77777777" w:rsidR="00FC1804" w:rsidRPr="008F330C" w:rsidRDefault="00FC1804" w:rsidP="00FC1804">
      <w:pPr>
        <w:spacing w:after="100"/>
        <w:jc w:val="left"/>
        <w:rPr>
          <w:color w:val="FF0000"/>
          <w:sz w:val="20"/>
          <w:szCs w:val="20"/>
        </w:rPr>
      </w:pPr>
    </w:p>
    <w:p w14:paraId="249BFDE1" w14:textId="77777777" w:rsidR="00EB7CD1" w:rsidRPr="008F330C" w:rsidRDefault="00EB7CD1" w:rsidP="00FC1804">
      <w:pPr>
        <w:spacing w:after="100"/>
        <w:jc w:val="left"/>
        <w:rPr>
          <w:b/>
          <w:sz w:val="20"/>
          <w:szCs w:val="20"/>
        </w:rPr>
      </w:pPr>
    </w:p>
    <w:p w14:paraId="0F67654D" w14:textId="77777777" w:rsidR="00EB7CD1" w:rsidRPr="008F330C" w:rsidRDefault="00EB7CD1" w:rsidP="00FC1804">
      <w:pPr>
        <w:spacing w:after="100"/>
        <w:jc w:val="left"/>
        <w:rPr>
          <w:b/>
          <w:sz w:val="20"/>
          <w:szCs w:val="20"/>
        </w:rPr>
      </w:pPr>
    </w:p>
    <w:p w14:paraId="0CA5F62B" w14:textId="77777777" w:rsidR="00EB7CD1" w:rsidRPr="008F330C" w:rsidRDefault="00EB7CD1" w:rsidP="00FC1804">
      <w:pPr>
        <w:spacing w:after="100"/>
        <w:jc w:val="left"/>
        <w:rPr>
          <w:b/>
          <w:sz w:val="20"/>
          <w:szCs w:val="20"/>
        </w:rPr>
      </w:pPr>
    </w:p>
    <w:p w14:paraId="41C4066D" w14:textId="77777777" w:rsidR="009A3BF3" w:rsidRPr="008F330C" w:rsidRDefault="009A3BF3" w:rsidP="00FC1804">
      <w:pPr>
        <w:spacing w:after="100"/>
        <w:jc w:val="left"/>
        <w:rPr>
          <w:b/>
          <w:sz w:val="20"/>
          <w:szCs w:val="20"/>
        </w:rPr>
      </w:pPr>
    </w:p>
    <w:p w14:paraId="18375F3D" w14:textId="77777777" w:rsidR="009A3BF3" w:rsidRPr="008F330C" w:rsidRDefault="009A3BF3" w:rsidP="00FC1804">
      <w:pPr>
        <w:spacing w:after="100"/>
        <w:jc w:val="left"/>
        <w:rPr>
          <w:b/>
          <w:sz w:val="20"/>
          <w:szCs w:val="20"/>
        </w:rPr>
      </w:pPr>
    </w:p>
    <w:p w14:paraId="55E19621" w14:textId="77777777" w:rsidR="00FC1804" w:rsidRPr="008F330C" w:rsidRDefault="00FC1804" w:rsidP="00FC1804">
      <w:pPr>
        <w:spacing w:after="100"/>
        <w:jc w:val="left"/>
        <w:rPr>
          <w:b/>
          <w:sz w:val="20"/>
          <w:szCs w:val="20"/>
        </w:rPr>
      </w:pPr>
      <w:r w:rsidRPr="008F330C">
        <w:rPr>
          <w:b/>
          <w:sz w:val="20"/>
          <w:szCs w:val="20"/>
        </w:rPr>
        <w:lastRenderedPageBreak/>
        <w:t>Helhedsvurdering</w:t>
      </w:r>
    </w:p>
    <w:p w14:paraId="4A4946E8" w14:textId="77777777" w:rsidR="00FC1804" w:rsidRPr="008F330C" w:rsidRDefault="00FC1804" w:rsidP="00FC1804">
      <w:pPr>
        <w:spacing w:after="100"/>
        <w:jc w:val="left"/>
        <w:rPr>
          <w:sz w:val="20"/>
          <w:szCs w:val="20"/>
        </w:rPr>
      </w:pPr>
      <w:r w:rsidRPr="008F330C">
        <w:rPr>
          <w:sz w:val="20"/>
          <w:szCs w:val="20"/>
        </w:rPr>
        <w:t>Aktiviteten vil blive placeret indenfor eksisterende havneområde, og det vurderes, at virksomhedens forurening af omgivelserne vil ligge inden for de rammer, der er gældende for omgivelserne under hensyntagen til disses faktiske og planlagte anvendelse og den hermed tilknyttede forureningsfølsomhed.</w:t>
      </w:r>
    </w:p>
    <w:p w14:paraId="783200BA" w14:textId="77777777" w:rsidR="00FC1804" w:rsidRPr="008F330C" w:rsidRDefault="00FC1804" w:rsidP="00FC1804">
      <w:pPr>
        <w:spacing w:after="100"/>
        <w:jc w:val="left"/>
        <w:rPr>
          <w:sz w:val="20"/>
          <w:szCs w:val="20"/>
        </w:rPr>
      </w:pPr>
      <w:r w:rsidRPr="008F330C">
        <w:rPr>
          <w:sz w:val="20"/>
          <w:szCs w:val="20"/>
        </w:rPr>
        <w:t>Norddjurs Kommune vurderer, at aktiviteten kan drives uden at give anledning til væsentlige gener for omgivelserne, når stillede vilkår overholdes.</w:t>
      </w:r>
    </w:p>
    <w:p w14:paraId="3152E698" w14:textId="77777777" w:rsidR="00FC1804" w:rsidRPr="008F330C" w:rsidRDefault="00FC1804" w:rsidP="00FC1804">
      <w:pPr>
        <w:jc w:val="left"/>
        <w:rPr>
          <w:color w:val="FF0000"/>
          <w:sz w:val="20"/>
          <w:szCs w:val="20"/>
        </w:rPr>
      </w:pPr>
    </w:p>
    <w:p w14:paraId="546514FB" w14:textId="77777777" w:rsidR="009A3DB3" w:rsidRPr="008F330C" w:rsidRDefault="009A3DB3" w:rsidP="009A3DB3">
      <w:pPr>
        <w:jc w:val="left"/>
        <w:rPr>
          <w:sz w:val="20"/>
          <w:szCs w:val="20"/>
        </w:rPr>
      </w:pPr>
    </w:p>
    <w:p w14:paraId="44E2D120" w14:textId="77777777" w:rsidR="009463BF" w:rsidRPr="008F330C" w:rsidRDefault="009463BF" w:rsidP="00F326E6">
      <w:pPr>
        <w:pStyle w:val="Hngendeindryk2"/>
        <w:ind w:left="0" w:firstLine="0"/>
        <w:rPr>
          <w:rFonts w:cs="Verdana"/>
        </w:rPr>
      </w:pPr>
    </w:p>
    <w:p w14:paraId="4C7DA0B3" w14:textId="77777777" w:rsidR="009463BF" w:rsidRPr="008F330C" w:rsidRDefault="009463BF" w:rsidP="00F326E6">
      <w:pPr>
        <w:pStyle w:val="Overskrift3"/>
        <w:numPr>
          <w:ilvl w:val="0"/>
          <w:numId w:val="0"/>
        </w:numPr>
        <w:spacing w:after="0"/>
        <w:ind w:firstLine="1077"/>
        <w:jc w:val="left"/>
        <w:rPr>
          <w:bCs w:val="0"/>
          <w:sz w:val="20"/>
          <w:szCs w:val="20"/>
        </w:rPr>
      </w:pPr>
      <w:bookmarkStart w:id="47" w:name="_Toc527456385"/>
      <w:r w:rsidRPr="008F330C">
        <w:rPr>
          <w:bCs w:val="0"/>
          <w:sz w:val="20"/>
          <w:szCs w:val="20"/>
        </w:rPr>
        <w:t>Begrundelse for fastsættelse af vilkår</w:t>
      </w:r>
      <w:bookmarkEnd w:id="47"/>
    </w:p>
    <w:p w14:paraId="0A8AD855" w14:textId="77777777" w:rsidR="009463BF" w:rsidRPr="008F330C" w:rsidRDefault="009463BF" w:rsidP="00F326E6">
      <w:pPr>
        <w:pStyle w:val="Hngendeindryk2"/>
        <w:ind w:left="1077" w:firstLine="0"/>
      </w:pPr>
      <w:r w:rsidRPr="008F330C">
        <w:t>Vilkårene i nærværende godkendelse er fastsat i henhold til gældende lovgivninger og vejledninger.</w:t>
      </w:r>
    </w:p>
    <w:p w14:paraId="0B99FE89" w14:textId="77777777" w:rsidR="00445562" w:rsidRPr="008F330C" w:rsidRDefault="00445562" w:rsidP="00F326E6">
      <w:pPr>
        <w:pStyle w:val="Hngendeindryk2"/>
        <w:ind w:left="0" w:firstLine="0"/>
      </w:pPr>
    </w:p>
    <w:p w14:paraId="492AD03E" w14:textId="77777777" w:rsidR="00301A1E" w:rsidRPr="008F330C" w:rsidRDefault="00301A1E" w:rsidP="00301A1E">
      <w:pPr>
        <w:jc w:val="left"/>
        <w:rPr>
          <w:sz w:val="20"/>
          <w:szCs w:val="20"/>
        </w:rPr>
      </w:pPr>
    </w:p>
    <w:p w14:paraId="0A83C1A1" w14:textId="77777777" w:rsidR="00301A1E" w:rsidRPr="008F330C" w:rsidRDefault="00301A1E" w:rsidP="00301A1E">
      <w:pPr>
        <w:jc w:val="left"/>
        <w:rPr>
          <w:sz w:val="20"/>
          <w:szCs w:val="20"/>
        </w:rPr>
      </w:pPr>
    </w:p>
    <w:p w14:paraId="7BA7EE90" w14:textId="77777777" w:rsidR="00301A1E" w:rsidRPr="008F330C" w:rsidRDefault="00301A1E" w:rsidP="00301A1E">
      <w:pPr>
        <w:pStyle w:val="Overskrift1"/>
        <w:jc w:val="left"/>
        <w:rPr>
          <w:sz w:val="20"/>
          <w:szCs w:val="20"/>
        </w:rPr>
      </w:pPr>
      <w:bookmarkStart w:id="48" w:name="_Toc499214440"/>
      <w:bookmarkStart w:id="49" w:name="_Toc527456386"/>
      <w:r w:rsidRPr="008F330C">
        <w:rPr>
          <w:sz w:val="20"/>
          <w:szCs w:val="20"/>
        </w:rPr>
        <w:t>KLAGEVEJLEDNING</w:t>
      </w:r>
      <w:bookmarkEnd w:id="48"/>
      <w:bookmarkEnd w:id="49"/>
    </w:p>
    <w:p w14:paraId="72A559FB" w14:textId="77777777" w:rsidR="00EB0E63" w:rsidRDefault="00EB0E63" w:rsidP="00301A1E">
      <w:pPr>
        <w:jc w:val="left"/>
        <w:rPr>
          <w:rFonts w:cs="Tahoma"/>
          <w:color w:val="000000"/>
          <w:sz w:val="20"/>
          <w:szCs w:val="20"/>
        </w:rPr>
      </w:pPr>
    </w:p>
    <w:p w14:paraId="3AC6A1C1" w14:textId="77777777" w:rsidR="00301A1E" w:rsidRPr="008F330C" w:rsidRDefault="00301A1E" w:rsidP="00301A1E">
      <w:pPr>
        <w:jc w:val="left"/>
        <w:rPr>
          <w:rFonts w:cs="Tahoma"/>
          <w:color w:val="000000"/>
          <w:sz w:val="20"/>
          <w:szCs w:val="20"/>
        </w:rPr>
      </w:pPr>
      <w:r w:rsidRPr="008F330C">
        <w:rPr>
          <w:rFonts w:cs="Tahoma"/>
          <w:color w:val="000000"/>
          <w:sz w:val="20"/>
          <w:szCs w:val="20"/>
        </w:rPr>
        <w:t>Afgørelsen kan påklages til Miljø- og Fødevareklagenævnet af adressaten og enhver, der må antages at have en individuel væsentlig interesse i sagens udfald.</w:t>
      </w:r>
    </w:p>
    <w:p w14:paraId="71383131" w14:textId="77777777" w:rsidR="00301A1E" w:rsidRPr="008F330C" w:rsidRDefault="00301A1E" w:rsidP="00301A1E">
      <w:pPr>
        <w:jc w:val="left"/>
        <w:rPr>
          <w:rFonts w:cs="Tahoma"/>
          <w:color w:val="000000"/>
          <w:sz w:val="20"/>
          <w:szCs w:val="20"/>
        </w:rPr>
      </w:pPr>
    </w:p>
    <w:p w14:paraId="07233E64" w14:textId="09476267" w:rsidR="009E688D" w:rsidRPr="008F330C" w:rsidRDefault="008C4413" w:rsidP="008C4413">
      <w:pPr>
        <w:jc w:val="left"/>
        <w:rPr>
          <w:sz w:val="20"/>
          <w:szCs w:val="20"/>
        </w:rPr>
      </w:pPr>
      <w:r w:rsidRPr="008F330C">
        <w:rPr>
          <w:sz w:val="20"/>
          <w:szCs w:val="20"/>
        </w:rPr>
        <w:t>Klagen skal indsendes via Klageportalen, som man finder på https://kpo.naevneneshus.dk. Man logger på med NEM-ID. Klagen sendes gennem Klageportalen til den myndighed, der har truf</w:t>
      </w:r>
      <w:r w:rsidR="00B30AB0" w:rsidRPr="008F330C">
        <w:rPr>
          <w:sz w:val="20"/>
          <w:szCs w:val="20"/>
        </w:rPr>
        <w:t>fet afgørelsen og klagen er mod</w:t>
      </w:r>
      <w:r w:rsidRPr="008F330C">
        <w:rPr>
          <w:sz w:val="20"/>
          <w:szCs w:val="20"/>
        </w:rPr>
        <w:t>taget, når klager har godkendt klagen og betalt gebyr/bestilt en faktura i klageportalen.</w:t>
      </w:r>
    </w:p>
    <w:p w14:paraId="6E1D2A7D" w14:textId="77777777" w:rsidR="009E688D" w:rsidRPr="008F330C" w:rsidRDefault="009E688D" w:rsidP="009E688D">
      <w:pPr>
        <w:jc w:val="left"/>
        <w:rPr>
          <w:sz w:val="20"/>
          <w:szCs w:val="20"/>
        </w:rPr>
      </w:pPr>
    </w:p>
    <w:p w14:paraId="6FF3E509" w14:textId="49CEA760" w:rsidR="009E688D" w:rsidRPr="008F330C" w:rsidRDefault="009E688D" w:rsidP="009E688D">
      <w:pPr>
        <w:jc w:val="left"/>
        <w:rPr>
          <w:sz w:val="20"/>
          <w:szCs w:val="20"/>
        </w:rPr>
      </w:pPr>
      <w:r w:rsidRPr="008F330C">
        <w:rPr>
          <w:sz w:val="20"/>
          <w:szCs w:val="20"/>
        </w:rPr>
        <w:t xml:space="preserve">Klagefristen er 4 uger fra afgørelsens offentliggørelse og eventuel klage skal være tilgængelig for Norddjurs Kommune i klageportalen senest </w:t>
      </w:r>
      <w:r w:rsidR="008C4413" w:rsidRPr="008F330C">
        <w:rPr>
          <w:b/>
          <w:sz w:val="20"/>
          <w:szCs w:val="20"/>
        </w:rPr>
        <w:t>14. november</w:t>
      </w:r>
      <w:r w:rsidRPr="008F330C">
        <w:rPr>
          <w:b/>
          <w:sz w:val="20"/>
          <w:szCs w:val="20"/>
        </w:rPr>
        <w:t xml:space="preserve"> 2018, kl. 23.59</w:t>
      </w:r>
      <w:r w:rsidRPr="008F330C">
        <w:rPr>
          <w:sz w:val="20"/>
          <w:szCs w:val="20"/>
        </w:rPr>
        <w:t xml:space="preserve">. </w:t>
      </w:r>
    </w:p>
    <w:p w14:paraId="7AA66C33" w14:textId="77777777" w:rsidR="009E688D" w:rsidRPr="008F330C" w:rsidRDefault="009E688D" w:rsidP="009E688D">
      <w:pPr>
        <w:jc w:val="left"/>
        <w:rPr>
          <w:sz w:val="20"/>
          <w:szCs w:val="20"/>
        </w:rPr>
      </w:pPr>
    </w:p>
    <w:p w14:paraId="5D91C9F3" w14:textId="77777777" w:rsidR="009E688D" w:rsidRPr="008F330C" w:rsidRDefault="009E688D" w:rsidP="009E688D">
      <w:pPr>
        <w:jc w:val="left"/>
        <w:rPr>
          <w:sz w:val="20"/>
          <w:szCs w:val="20"/>
        </w:rPr>
      </w:pPr>
      <w:r w:rsidRPr="008F330C">
        <w:rPr>
          <w:sz w:val="20"/>
          <w:szCs w:val="20"/>
        </w:rPr>
        <w:t>Miljø- og Fødevareklagenævnet skal som udgangspunkt afvise en klage, der kommer uden om Klageportalen, hvis der ikke er særlige grunde herfor.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3CFD5EFF" w14:textId="77777777" w:rsidR="009E688D" w:rsidRPr="008F330C" w:rsidRDefault="009E688D" w:rsidP="009E688D">
      <w:pPr>
        <w:jc w:val="left"/>
        <w:rPr>
          <w:sz w:val="20"/>
          <w:szCs w:val="20"/>
        </w:rPr>
      </w:pPr>
    </w:p>
    <w:p w14:paraId="5F322FCE" w14:textId="3046C792" w:rsidR="009E688D" w:rsidRPr="008F330C" w:rsidRDefault="009E688D" w:rsidP="009E688D">
      <w:pPr>
        <w:jc w:val="left"/>
        <w:rPr>
          <w:sz w:val="20"/>
          <w:szCs w:val="20"/>
        </w:rPr>
      </w:pPr>
      <w:r w:rsidRPr="008F330C">
        <w:rPr>
          <w:sz w:val="20"/>
          <w:szCs w:val="20"/>
        </w:rPr>
        <w:t>Når man klager, skal man betale et gebyr, som er på 900 kr. for private og 1800 kr. for virksomheder og organisationer. Man betaler gebyret med betalingskort i Klageportalen.</w:t>
      </w:r>
    </w:p>
    <w:p w14:paraId="2360E381" w14:textId="77777777" w:rsidR="009E688D" w:rsidRPr="008F330C" w:rsidRDefault="009E688D" w:rsidP="009E688D">
      <w:pPr>
        <w:jc w:val="left"/>
        <w:rPr>
          <w:sz w:val="20"/>
          <w:szCs w:val="20"/>
        </w:rPr>
      </w:pPr>
    </w:p>
    <w:p w14:paraId="57049465" w14:textId="77777777" w:rsidR="009E688D" w:rsidRPr="008F330C" w:rsidRDefault="009E688D" w:rsidP="009E688D">
      <w:pPr>
        <w:jc w:val="left"/>
        <w:rPr>
          <w:sz w:val="20"/>
          <w:szCs w:val="20"/>
        </w:rPr>
      </w:pPr>
      <w:r w:rsidRPr="008F330C">
        <w:rPr>
          <w:sz w:val="20"/>
          <w:szCs w:val="20"/>
        </w:rPr>
        <w:t>Gebyret tilbagebetales, hvis:</w:t>
      </w:r>
    </w:p>
    <w:p w14:paraId="65BDB9EF" w14:textId="77777777" w:rsidR="009E688D" w:rsidRPr="008F330C" w:rsidRDefault="009E688D" w:rsidP="009E688D">
      <w:pPr>
        <w:jc w:val="left"/>
        <w:rPr>
          <w:sz w:val="20"/>
          <w:szCs w:val="20"/>
        </w:rPr>
      </w:pPr>
      <w:r w:rsidRPr="008F330C">
        <w:rPr>
          <w:sz w:val="20"/>
          <w:szCs w:val="20"/>
        </w:rPr>
        <w:t>•</w:t>
      </w:r>
      <w:r w:rsidRPr="008F330C">
        <w:rPr>
          <w:sz w:val="20"/>
          <w:szCs w:val="20"/>
        </w:rPr>
        <w:tab/>
        <w:t>klagen medfører, at afgørelsen ændres eller ophæves,</w:t>
      </w:r>
    </w:p>
    <w:p w14:paraId="3A92FE76" w14:textId="77777777" w:rsidR="009E688D" w:rsidRPr="008F330C" w:rsidRDefault="009E688D" w:rsidP="009E688D">
      <w:pPr>
        <w:jc w:val="left"/>
        <w:rPr>
          <w:sz w:val="20"/>
          <w:szCs w:val="20"/>
        </w:rPr>
      </w:pPr>
      <w:r w:rsidRPr="008F330C">
        <w:rPr>
          <w:sz w:val="20"/>
          <w:szCs w:val="20"/>
        </w:rPr>
        <w:t>•</w:t>
      </w:r>
      <w:r w:rsidRPr="008F330C">
        <w:rPr>
          <w:sz w:val="20"/>
          <w:szCs w:val="20"/>
        </w:rPr>
        <w:tab/>
        <w:t>klageren får helt eller delvis medhold i klagen, eller</w:t>
      </w:r>
    </w:p>
    <w:p w14:paraId="554DD462" w14:textId="77777777" w:rsidR="002D28A3" w:rsidRPr="008F330C" w:rsidRDefault="009E688D" w:rsidP="009E688D">
      <w:pPr>
        <w:jc w:val="left"/>
        <w:rPr>
          <w:sz w:val="20"/>
          <w:szCs w:val="20"/>
        </w:rPr>
      </w:pPr>
      <w:r w:rsidRPr="008F330C">
        <w:rPr>
          <w:sz w:val="20"/>
          <w:szCs w:val="20"/>
        </w:rPr>
        <w:t>•</w:t>
      </w:r>
      <w:r w:rsidRPr="008F330C">
        <w:rPr>
          <w:sz w:val="20"/>
          <w:szCs w:val="20"/>
        </w:rPr>
        <w:tab/>
        <w:t>klagen afvises som følge af overskredet klagefrist, mangle</w:t>
      </w:r>
      <w:r w:rsidR="002D28A3" w:rsidRPr="008F330C">
        <w:rPr>
          <w:sz w:val="20"/>
          <w:szCs w:val="20"/>
        </w:rPr>
        <w:t xml:space="preserve">nde klageberettigelse eller  </w:t>
      </w:r>
    </w:p>
    <w:p w14:paraId="3438B947" w14:textId="29D9CE45" w:rsidR="009E688D" w:rsidRPr="008F330C" w:rsidRDefault="002D28A3" w:rsidP="009E688D">
      <w:pPr>
        <w:jc w:val="left"/>
        <w:rPr>
          <w:sz w:val="20"/>
          <w:szCs w:val="20"/>
        </w:rPr>
      </w:pPr>
      <w:r w:rsidRPr="008F330C">
        <w:rPr>
          <w:sz w:val="20"/>
          <w:szCs w:val="20"/>
        </w:rPr>
        <w:t xml:space="preserve">    for</w:t>
      </w:r>
      <w:r w:rsidR="009E688D" w:rsidRPr="008F330C">
        <w:rPr>
          <w:sz w:val="20"/>
          <w:szCs w:val="20"/>
        </w:rPr>
        <w:t>di klagen ikke er omfattet af Miljø- og Fødevareklagenævnets kompetence.</w:t>
      </w:r>
    </w:p>
    <w:p w14:paraId="7F28AC69" w14:textId="77777777" w:rsidR="009E688D" w:rsidRPr="008F330C" w:rsidRDefault="009E688D" w:rsidP="009E688D">
      <w:pPr>
        <w:jc w:val="left"/>
        <w:rPr>
          <w:sz w:val="20"/>
          <w:szCs w:val="20"/>
        </w:rPr>
      </w:pPr>
    </w:p>
    <w:p w14:paraId="566B2D42" w14:textId="23CB02DD" w:rsidR="009E688D" w:rsidRPr="008F330C" w:rsidRDefault="009E688D" w:rsidP="009E688D">
      <w:pPr>
        <w:jc w:val="left"/>
        <w:rPr>
          <w:sz w:val="20"/>
          <w:szCs w:val="20"/>
        </w:rPr>
      </w:pPr>
      <w:r w:rsidRPr="008F330C">
        <w:rPr>
          <w:sz w:val="20"/>
          <w:szCs w:val="20"/>
        </w:rPr>
        <w:t>Det bemærkes, at hvis den eneste ændring af den påklagede afgørelse er forlængelse af frist for efterkommelse af afgørelse som følge af den tid, der er medgået til at behandle sagen i klagenævnet, tilbagebetales gebyret dog ikke.</w:t>
      </w:r>
    </w:p>
    <w:p w14:paraId="68B41338" w14:textId="77777777" w:rsidR="009E688D" w:rsidRPr="008F330C" w:rsidRDefault="009E688D" w:rsidP="009E688D">
      <w:pPr>
        <w:jc w:val="left"/>
        <w:rPr>
          <w:sz w:val="20"/>
          <w:szCs w:val="20"/>
        </w:rPr>
      </w:pPr>
    </w:p>
    <w:p w14:paraId="5F5227CE" w14:textId="77777777" w:rsidR="009E688D" w:rsidRPr="008F330C" w:rsidRDefault="009E688D" w:rsidP="009E688D">
      <w:pPr>
        <w:jc w:val="left"/>
        <w:rPr>
          <w:sz w:val="20"/>
          <w:szCs w:val="20"/>
        </w:rPr>
      </w:pPr>
      <w:r w:rsidRPr="008F330C">
        <w:rPr>
          <w:sz w:val="20"/>
          <w:szCs w:val="20"/>
        </w:rPr>
        <w:t>Miljø- og Fødevareklagenævnet kan også beslutte at tilbagebetale klagegebyret, hvis</w:t>
      </w:r>
    </w:p>
    <w:p w14:paraId="6DCDE938" w14:textId="4093EAEF" w:rsidR="009E688D" w:rsidRPr="008F330C" w:rsidRDefault="009E688D" w:rsidP="009E688D">
      <w:pPr>
        <w:jc w:val="left"/>
        <w:rPr>
          <w:sz w:val="20"/>
          <w:szCs w:val="20"/>
        </w:rPr>
      </w:pPr>
      <w:r w:rsidRPr="008F330C">
        <w:rPr>
          <w:sz w:val="20"/>
          <w:szCs w:val="20"/>
        </w:rPr>
        <w:t>der er indledt forhandlinger med afgørelsens adressat og/eller f</w:t>
      </w:r>
      <w:r w:rsidR="002D28A3" w:rsidRPr="008F330C">
        <w:rPr>
          <w:sz w:val="20"/>
          <w:szCs w:val="20"/>
        </w:rPr>
        <w:t>ørsteinstansen om projekttilpas</w:t>
      </w:r>
      <w:r w:rsidRPr="008F330C">
        <w:rPr>
          <w:sz w:val="20"/>
          <w:szCs w:val="20"/>
        </w:rPr>
        <w:t>ninger, og disse forhandlinger fører til, at klager trækker sin klage tilbage, eller</w:t>
      </w:r>
    </w:p>
    <w:p w14:paraId="0F78EBF4" w14:textId="77777777" w:rsidR="009E688D" w:rsidRPr="008F330C" w:rsidRDefault="009E688D" w:rsidP="009E688D">
      <w:pPr>
        <w:jc w:val="left"/>
        <w:rPr>
          <w:sz w:val="20"/>
          <w:szCs w:val="20"/>
        </w:rPr>
      </w:pPr>
      <w:r w:rsidRPr="008F330C">
        <w:rPr>
          <w:sz w:val="20"/>
          <w:szCs w:val="20"/>
        </w:rPr>
        <w:t>klager i øvrigt trækker sin klage tilbage, før Miljø- og Fødevareklagenævnet har truffet afgørelse i sagen.</w:t>
      </w:r>
    </w:p>
    <w:p w14:paraId="2D00A49E" w14:textId="77777777" w:rsidR="009E688D" w:rsidRPr="008F330C" w:rsidRDefault="009E688D" w:rsidP="009E688D">
      <w:pPr>
        <w:jc w:val="left"/>
        <w:rPr>
          <w:sz w:val="20"/>
          <w:szCs w:val="20"/>
        </w:rPr>
      </w:pPr>
    </w:p>
    <w:p w14:paraId="0CB804FD" w14:textId="05A8B330" w:rsidR="009E688D" w:rsidRPr="008F330C" w:rsidRDefault="009E688D" w:rsidP="009E688D">
      <w:pPr>
        <w:jc w:val="left"/>
        <w:rPr>
          <w:sz w:val="20"/>
          <w:szCs w:val="20"/>
        </w:rPr>
      </w:pPr>
      <w:r w:rsidRPr="008F330C">
        <w:rPr>
          <w:sz w:val="20"/>
          <w:szCs w:val="20"/>
        </w:rPr>
        <w:lastRenderedPageBreak/>
        <w:t>Gebyret tilbagebetales dog ikke, hvis nævnet vurderer, at der er forhold, der taler imod at tilbagebetale gebyret, f.eks. hvis klagen trækkes tilbage meget sent, herunder efter at klager har haft et afgørelsesudkast i partshøring.</w:t>
      </w:r>
    </w:p>
    <w:p w14:paraId="0AA40B3F" w14:textId="77777777" w:rsidR="009E688D" w:rsidRPr="008F330C" w:rsidRDefault="009E688D" w:rsidP="009E688D">
      <w:pPr>
        <w:jc w:val="left"/>
        <w:rPr>
          <w:sz w:val="20"/>
          <w:szCs w:val="20"/>
        </w:rPr>
      </w:pPr>
      <w:r w:rsidRPr="008F330C">
        <w:rPr>
          <w:sz w:val="20"/>
          <w:szCs w:val="20"/>
        </w:rPr>
        <w:t> </w:t>
      </w:r>
    </w:p>
    <w:p w14:paraId="5997BAB5" w14:textId="77777777" w:rsidR="008F330C" w:rsidRPr="008F330C" w:rsidRDefault="008F330C" w:rsidP="009E688D">
      <w:pPr>
        <w:jc w:val="left"/>
        <w:rPr>
          <w:sz w:val="20"/>
          <w:szCs w:val="20"/>
        </w:rPr>
      </w:pPr>
    </w:p>
    <w:p w14:paraId="3AF7B90D" w14:textId="77777777" w:rsidR="008F330C" w:rsidRPr="008F330C" w:rsidRDefault="008F330C" w:rsidP="008F330C">
      <w:pPr>
        <w:jc w:val="left"/>
        <w:rPr>
          <w:sz w:val="20"/>
          <w:szCs w:val="20"/>
          <w:u w:val="single"/>
        </w:rPr>
      </w:pPr>
      <w:r w:rsidRPr="008F330C">
        <w:rPr>
          <w:sz w:val="20"/>
          <w:szCs w:val="20"/>
          <w:u w:val="single"/>
        </w:rPr>
        <w:t>Søgsmål</w:t>
      </w:r>
    </w:p>
    <w:p w14:paraId="7BF32C4E" w14:textId="4C83065B" w:rsidR="008F330C" w:rsidRPr="008F330C" w:rsidRDefault="008F330C" w:rsidP="008F330C">
      <w:pPr>
        <w:jc w:val="left"/>
        <w:rPr>
          <w:sz w:val="20"/>
          <w:szCs w:val="20"/>
        </w:rPr>
      </w:pPr>
      <w:r w:rsidRPr="008F330C">
        <w:rPr>
          <w:sz w:val="20"/>
          <w:szCs w:val="20"/>
        </w:rPr>
        <w:t>Et eventuelt søgsmål i forhold til miljøgodkendelsen skal anlægges ved domstolene inden 6 måneder fra offentliggørelsen.</w:t>
      </w:r>
    </w:p>
    <w:p w14:paraId="5BD2E5B8" w14:textId="77777777" w:rsidR="00007B53" w:rsidRPr="008F330C" w:rsidRDefault="00007B53" w:rsidP="00F326E6">
      <w:pPr>
        <w:jc w:val="left"/>
        <w:rPr>
          <w:sz w:val="20"/>
          <w:szCs w:val="20"/>
          <w:highlight w:val="yellow"/>
        </w:rPr>
      </w:pPr>
    </w:p>
    <w:p w14:paraId="52B7E1FA" w14:textId="77777777" w:rsidR="00007B53" w:rsidRPr="008F330C" w:rsidRDefault="00007B53" w:rsidP="00F326E6">
      <w:pPr>
        <w:jc w:val="left"/>
        <w:rPr>
          <w:sz w:val="20"/>
          <w:szCs w:val="20"/>
          <w:highlight w:val="yellow"/>
        </w:rPr>
      </w:pPr>
    </w:p>
    <w:p w14:paraId="2EA67BE1" w14:textId="77777777" w:rsidR="00B30AB0" w:rsidRPr="008F330C" w:rsidRDefault="00B30AB0" w:rsidP="00B30AB0">
      <w:pPr>
        <w:pStyle w:val="Overskrift3"/>
        <w:spacing w:after="0"/>
        <w:ind w:hanging="1080"/>
        <w:jc w:val="left"/>
        <w:rPr>
          <w:sz w:val="20"/>
          <w:szCs w:val="20"/>
        </w:rPr>
      </w:pPr>
      <w:bookmarkStart w:id="50" w:name="_Toc397344976"/>
      <w:bookmarkStart w:id="51" w:name="_Toc527456388"/>
      <w:bookmarkEnd w:id="51"/>
    </w:p>
    <w:p w14:paraId="43EB3DBB" w14:textId="77777777" w:rsidR="00B30AB0" w:rsidRPr="008F330C" w:rsidRDefault="00B30AB0" w:rsidP="00B30AB0">
      <w:pPr>
        <w:spacing w:after="100"/>
        <w:jc w:val="left"/>
        <w:rPr>
          <w:rFonts w:cs="Arial"/>
          <w:b/>
          <w:bCs/>
          <w:sz w:val="20"/>
          <w:szCs w:val="20"/>
        </w:rPr>
      </w:pPr>
    </w:p>
    <w:p w14:paraId="32AC045A" w14:textId="5222B375" w:rsidR="00B30AB0" w:rsidRPr="008F330C" w:rsidRDefault="00496E50" w:rsidP="00E01EAB">
      <w:pPr>
        <w:pStyle w:val="Overskrift1"/>
        <w:jc w:val="left"/>
        <w:rPr>
          <w:sz w:val="20"/>
          <w:szCs w:val="20"/>
        </w:rPr>
      </w:pPr>
      <w:bookmarkStart w:id="52" w:name="_Toc428728808"/>
      <w:bookmarkStart w:id="53" w:name="_Toc527456389"/>
      <w:bookmarkEnd w:id="50"/>
      <w:r w:rsidRPr="008F330C">
        <w:rPr>
          <w:sz w:val="20"/>
          <w:szCs w:val="20"/>
        </w:rPr>
        <w:t>UNDERRETNING OM AFGØRELSE</w:t>
      </w:r>
      <w:bookmarkEnd w:id="52"/>
      <w:bookmarkEnd w:id="53"/>
    </w:p>
    <w:p w14:paraId="0C2FCD3C" w14:textId="77777777" w:rsidR="00B30AB0" w:rsidRPr="008F330C" w:rsidRDefault="00B30AB0" w:rsidP="00B30AB0">
      <w:pPr>
        <w:jc w:val="left"/>
        <w:rPr>
          <w:sz w:val="20"/>
          <w:szCs w:val="20"/>
        </w:rPr>
      </w:pPr>
    </w:p>
    <w:p w14:paraId="20E136CA" w14:textId="77777777" w:rsidR="00B30AB0" w:rsidRPr="008F330C" w:rsidRDefault="00B30AB0" w:rsidP="00B30AB0">
      <w:pPr>
        <w:jc w:val="left"/>
        <w:rPr>
          <w:sz w:val="20"/>
          <w:szCs w:val="20"/>
        </w:rPr>
      </w:pPr>
      <w:r w:rsidRPr="008F330C">
        <w:rPr>
          <w:sz w:val="20"/>
          <w:szCs w:val="20"/>
        </w:rPr>
        <w:t xml:space="preserve">Miljøstyrelsen: </w:t>
      </w:r>
      <w:hyperlink r:id="rId23" w:history="1">
        <w:r w:rsidRPr="008F330C">
          <w:rPr>
            <w:sz w:val="20"/>
            <w:szCs w:val="20"/>
          </w:rPr>
          <w:t>mst@mst.dk</w:t>
        </w:r>
      </w:hyperlink>
    </w:p>
    <w:p w14:paraId="7AFF9B80" w14:textId="77777777" w:rsidR="00B30AB0" w:rsidRPr="008F330C" w:rsidRDefault="00B30AB0" w:rsidP="00B30AB0">
      <w:pPr>
        <w:jc w:val="left"/>
        <w:rPr>
          <w:sz w:val="20"/>
          <w:szCs w:val="20"/>
        </w:rPr>
      </w:pPr>
      <w:r w:rsidRPr="008F330C">
        <w:rPr>
          <w:sz w:val="20"/>
          <w:szCs w:val="20"/>
        </w:rPr>
        <w:t xml:space="preserve">Danmarks Naturfredningsforening: dnnorddjurs-sager@dn.dk                                                                      </w:t>
      </w:r>
    </w:p>
    <w:p w14:paraId="3AFD7F93" w14:textId="77777777" w:rsidR="00B30AB0" w:rsidRPr="008F330C" w:rsidRDefault="00B30AB0" w:rsidP="00B30AB0">
      <w:pPr>
        <w:jc w:val="left"/>
        <w:rPr>
          <w:sz w:val="20"/>
          <w:szCs w:val="20"/>
        </w:rPr>
      </w:pPr>
      <w:r w:rsidRPr="008F330C">
        <w:rPr>
          <w:sz w:val="20"/>
          <w:szCs w:val="20"/>
        </w:rPr>
        <w:t xml:space="preserve">Danmarks Naturfredningsforenings lokalkomité: norddjurs@dn.dk                                                                                                                                                                          </w:t>
      </w:r>
    </w:p>
    <w:p w14:paraId="2A1410D5" w14:textId="77777777" w:rsidR="00B30AB0" w:rsidRPr="008F330C" w:rsidRDefault="00B30AB0" w:rsidP="00B30AB0">
      <w:pPr>
        <w:jc w:val="left"/>
        <w:rPr>
          <w:sz w:val="20"/>
          <w:szCs w:val="20"/>
        </w:rPr>
      </w:pPr>
      <w:r w:rsidRPr="008F330C">
        <w:rPr>
          <w:sz w:val="20"/>
          <w:szCs w:val="20"/>
        </w:rPr>
        <w:t xml:space="preserve">Embedslægerne Midt- og Nordjylland, senord@sst.dk </w:t>
      </w:r>
    </w:p>
    <w:p w14:paraId="5ED67A78" w14:textId="77777777" w:rsidR="00B30AB0" w:rsidRPr="008F330C" w:rsidRDefault="00B30AB0" w:rsidP="00B30AB0">
      <w:pPr>
        <w:jc w:val="left"/>
        <w:rPr>
          <w:sz w:val="20"/>
          <w:szCs w:val="20"/>
        </w:rPr>
      </w:pPr>
      <w:r w:rsidRPr="008F330C">
        <w:rPr>
          <w:sz w:val="20"/>
          <w:szCs w:val="20"/>
        </w:rPr>
        <w:t xml:space="preserve">Dansk Ornitologisk Forening): v/Jens Bonde Poulsen, norddjurs@dof.dk </w:t>
      </w:r>
    </w:p>
    <w:p w14:paraId="6525252F" w14:textId="77777777" w:rsidR="00B30AB0" w:rsidRPr="008F330C" w:rsidRDefault="00B30AB0" w:rsidP="00B30AB0">
      <w:pPr>
        <w:jc w:val="left"/>
        <w:rPr>
          <w:sz w:val="20"/>
          <w:szCs w:val="20"/>
        </w:rPr>
      </w:pPr>
      <w:r w:rsidRPr="008F330C">
        <w:rPr>
          <w:sz w:val="20"/>
          <w:szCs w:val="20"/>
        </w:rPr>
        <w:t xml:space="preserve">Danmarks </w:t>
      </w:r>
      <w:proofErr w:type="spellStart"/>
      <w:r w:rsidRPr="008F330C">
        <w:rPr>
          <w:sz w:val="20"/>
          <w:szCs w:val="20"/>
        </w:rPr>
        <w:t>Sportsfiskerforbund</w:t>
      </w:r>
      <w:proofErr w:type="spellEnd"/>
      <w:r w:rsidRPr="008F330C">
        <w:rPr>
          <w:sz w:val="20"/>
          <w:szCs w:val="20"/>
        </w:rPr>
        <w:t xml:space="preserve">: post@sportsfiskerforbundet.dk </w:t>
      </w:r>
    </w:p>
    <w:p w14:paraId="5D1062E0" w14:textId="77777777" w:rsidR="00B30AB0" w:rsidRPr="008F330C" w:rsidRDefault="00B30AB0" w:rsidP="00B30AB0">
      <w:pPr>
        <w:jc w:val="left"/>
        <w:rPr>
          <w:sz w:val="20"/>
          <w:szCs w:val="20"/>
        </w:rPr>
      </w:pPr>
      <w:r w:rsidRPr="008F330C">
        <w:rPr>
          <w:sz w:val="20"/>
          <w:szCs w:val="20"/>
        </w:rPr>
        <w:t xml:space="preserve">Danmarks Sportsfiskerforbunds miljøkoordinator Torben </w:t>
      </w:r>
      <w:proofErr w:type="spellStart"/>
      <w:r w:rsidRPr="008F330C">
        <w:rPr>
          <w:sz w:val="20"/>
          <w:szCs w:val="20"/>
        </w:rPr>
        <w:t>Ankjærø</w:t>
      </w:r>
      <w:proofErr w:type="spellEnd"/>
      <w:r w:rsidRPr="008F330C">
        <w:rPr>
          <w:sz w:val="20"/>
          <w:szCs w:val="20"/>
        </w:rPr>
        <w:t>: ta@sportsfiskerforbundet.dk</w:t>
      </w:r>
    </w:p>
    <w:p w14:paraId="58AE0D4E" w14:textId="77777777" w:rsidR="00B30AB0" w:rsidRPr="008F330C" w:rsidRDefault="00B30AB0" w:rsidP="00B30AB0">
      <w:pPr>
        <w:jc w:val="left"/>
        <w:rPr>
          <w:sz w:val="20"/>
          <w:szCs w:val="20"/>
        </w:rPr>
      </w:pPr>
      <w:r w:rsidRPr="008F330C">
        <w:rPr>
          <w:sz w:val="20"/>
          <w:szCs w:val="20"/>
        </w:rPr>
        <w:t xml:space="preserve">Beredskab og Sikkerhed, e-mail: </w:t>
      </w:r>
      <w:hyperlink r:id="rId24" w:history="1">
        <w:r w:rsidRPr="008F330C">
          <w:rPr>
            <w:sz w:val="20"/>
            <w:szCs w:val="20"/>
          </w:rPr>
          <w:t>omrnordt@bsik.dk</w:t>
        </w:r>
      </w:hyperlink>
    </w:p>
    <w:p w14:paraId="284152B0" w14:textId="77777777" w:rsidR="00B30AB0" w:rsidRPr="008F330C" w:rsidRDefault="00B30AB0" w:rsidP="00B30AB0">
      <w:pPr>
        <w:jc w:val="left"/>
        <w:rPr>
          <w:sz w:val="20"/>
          <w:szCs w:val="20"/>
        </w:rPr>
      </w:pPr>
      <w:r w:rsidRPr="008F330C">
        <w:rPr>
          <w:sz w:val="20"/>
          <w:szCs w:val="20"/>
        </w:rPr>
        <w:t>Dansk Sejlunion, ds@sejlsport.dk</w:t>
      </w:r>
    </w:p>
    <w:p w14:paraId="6D0DEC3F" w14:textId="77777777" w:rsidR="00B30AB0" w:rsidRPr="008F330C" w:rsidRDefault="00B30AB0" w:rsidP="00B30AB0">
      <w:pPr>
        <w:jc w:val="left"/>
        <w:rPr>
          <w:sz w:val="20"/>
          <w:szCs w:val="20"/>
        </w:rPr>
      </w:pPr>
      <w:r w:rsidRPr="008F330C">
        <w:rPr>
          <w:sz w:val="20"/>
          <w:szCs w:val="20"/>
        </w:rPr>
        <w:t xml:space="preserve">Danmarks Sportsfiskerforbunds teamleder for Natur- og Miljøteam Aarhus og Djursland Arne Bager, Hougårdsvej 23, 8220 Brabrand: </w:t>
      </w:r>
      <w:hyperlink r:id="rId25" w:history="1">
        <w:r w:rsidRPr="008F330C">
          <w:rPr>
            <w:sz w:val="20"/>
            <w:szCs w:val="20"/>
          </w:rPr>
          <w:t>kabager@mail.dk</w:t>
        </w:r>
      </w:hyperlink>
    </w:p>
    <w:p w14:paraId="4A2D2393" w14:textId="77777777" w:rsidR="00B30AB0" w:rsidRPr="008F330C" w:rsidRDefault="00B30AB0" w:rsidP="00B30AB0">
      <w:pPr>
        <w:jc w:val="left"/>
        <w:rPr>
          <w:sz w:val="20"/>
          <w:szCs w:val="20"/>
        </w:rPr>
      </w:pPr>
      <w:r w:rsidRPr="008F330C">
        <w:rPr>
          <w:sz w:val="20"/>
          <w:szCs w:val="20"/>
        </w:rPr>
        <w:t xml:space="preserve">Friluftsrådet: </w:t>
      </w:r>
      <w:hyperlink r:id="rId26" w:history="1">
        <w:r w:rsidRPr="008F330C">
          <w:rPr>
            <w:sz w:val="20"/>
            <w:szCs w:val="20"/>
          </w:rPr>
          <w:t>fr@friluftsraadet.dk</w:t>
        </w:r>
      </w:hyperlink>
    </w:p>
    <w:p w14:paraId="73650B55" w14:textId="77777777" w:rsidR="00007B53" w:rsidRPr="008F330C" w:rsidRDefault="00007B53" w:rsidP="00F326E6">
      <w:pPr>
        <w:jc w:val="left"/>
        <w:rPr>
          <w:sz w:val="20"/>
          <w:szCs w:val="20"/>
          <w:highlight w:val="yellow"/>
        </w:rPr>
      </w:pPr>
    </w:p>
    <w:p w14:paraId="0670C214" w14:textId="77777777" w:rsidR="00007B53" w:rsidRPr="008F330C" w:rsidRDefault="00007B53" w:rsidP="00F326E6">
      <w:pPr>
        <w:jc w:val="left"/>
        <w:rPr>
          <w:sz w:val="20"/>
          <w:szCs w:val="20"/>
          <w:highlight w:val="yellow"/>
        </w:rPr>
      </w:pPr>
    </w:p>
    <w:p w14:paraId="2ED23908" w14:textId="77777777" w:rsidR="00007B53" w:rsidRPr="008F330C" w:rsidRDefault="00007B53" w:rsidP="00F326E6">
      <w:pPr>
        <w:jc w:val="left"/>
        <w:rPr>
          <w:sz w:val="20"/>
          <w:szCs w:val="20"/>
          <w:highlight w:val="yellow"/>
        </w:rPr>
      </w:pPr>
    </w:p>
    <w:p w14:paraId="51E2B17C" w14:textId="77777777" w:rsidR="00007B53" w:rsidRPr="008F330C" w:rsidRDefault="00007B53" w:rsidP="00F326E6">
      <w:pPr>
        <w:jc w:val="left"/>
        <w:rPr>
          <w:sz w:val="20"/>
          <w:szCs w:val="20"/>
          <w:highlight w:val="yellow"/>
        </w:rPr>
      </w:pPr>
    </w:p>
    <w:p w14:paraId="00BFCA20" w14:textId="77777777" w:rsidR="00007B53" w:rsidRPr="008F330C" w:rsidRDefault="00007B53" w:rsidP="00F326E6">
      <w:pPr>
        <w:jc w:val="left"/>
        <w:rPr>
          <w:sz w:val="20"/>
          <w:szCs w:val="20"/>
          <w:highlight w:val="yellow"/>
        </w:rPr>
      </w:pPr>
    </w:p>
    <w:p w14:paraId="58B9EC90" w14:textId="77777777" w:rsidR="00007B53" w:rsidRPr="008F330C" w:rsidRDefault="00007B53" w:rsidP="00F326E6">
      <w:pPr>
        <w:jc w:val="left"/>
        <w:rPr>
          <w:sz w:val="20"/>
          <w:szCs w:val="20"/>
          <w:highlight w:val="yellow"/>
        </w:rPr>
      </w:pPr>
    </w:p>
    <w:p w14:paraId="33EEDC2E" w14:textId="77777777" w:rsidR="002D28A3" w:rsidRPr="008F330C" w:rsidRDefault="002D28A3" w:rsidP="00F326E6">
      <w:pPr>
        <w:jc w:val="left"/>
        <w:rPr>
          <w:sz w:val="20"/>
          <w:szCs w:val="20"/>
          <w:highlight w:val="yellow"/>
        </w:rPr>
      </w:pPr>
    </w:p>
    <w:p w14:paraId="6D819CD6" w14:textId="77777777" w:rsidR="002D28A3" w:rsidRPr="008F330C" w:rsidRDefault="002D28A3" w:rsidP="00F326E6">
      <w:pPr>
        <w:jc w:val="left"/>
        <w:rPr>
          <w:sz w:val="20"/>
          <w:szCs w:val="20"/>
          <w:highlight w:val="yellow"/>
        </w:rPr>
      </w:pPr>
    </w:p>
    <w:p w14:paraId="206AAC90" w14:textId="77777777" w:rsidR="002D28A3" w:rsidRPr="008F330C" w:rsidRDefault="002D28A3" w:rsidP="00F326E6">
      <w:pPr>
        <w:jc w:val="left"/>
        <w:rPr>
          <w:sz w:val="20"/>
          <w:szCs w:val="20"/>
          <w:highlight w:val="yellow"/>
        </w:rPr>
      </w:pPr>
    </w:p>
    <w:p w14:paraId="376ADCAA" w14:textId="77777777" w:rsidR="002D28A3" w:rsidRPr="008F330C" w:rsidRDefault="002D28A3" w:rsidP="00F326E6">
      <w:pPr>
        <w:jc w:val="left"/>
        <w:rPr>
          <w:sz w:val="20"/>
          <w:szCs w:val="20"/>
          <w:highlight w:val="yellow"/>
        </w:rPr>
      </w:pPr>
    </w:p>
    <w:p w14:paraId="19A0431F" w14:textId="77777777" w:rsidR="002D28A3" w:rsidRPr="008F330C" w:rsidRDefault="002D28A3" w:rsidP="00F326E6">
      <w:pPr>
        <w:jc w:val="left"/>
        <w:rPr>
          <w:sz w:val="20"/>
          <w:szCs w:val="20"/>
          <w:highlight w:val="yellow"/>
        </w:rPr>
      </w:pPr>
    </w:p>
    <w:p w14:paraId="343BBC2D" w14:textId="77777777" w:rsidR="002D28A3" w:rsidRPr="008F330C" w:rsidRDefault="002D28A3" w:rsidP="00F326E6">
      <w:pPr>
        <w:jc w:val="left"/>
        <w:rPr>
          <w:sz w:val="20"/>
          <w:szCs w:val="20"/>
          <w:highlight w:val="yellow"/>
        </w:rPr>
      </w:pPr>
    </w:p>
    <w:p w14:paraId="72AEE1DC" w14:textId="77777777" w:rsidR="002D28A3" w:rsidRPr="008F330C" w:rsidRDefault="002D28A3" w:rsidP="00F326E6">
      <w:pPr>
        <w:jc w:val="left"/>
        <w:rPr>
          <w:sz w:val="20"/>
          <w:szCs w:val="20"/>
          <w:highlight w:val="yellow"/>
        </w:rPr>
      </w:pPr>
    </w:p>
    <w:p w14:paraId="3A1BBB1E" w14:textId="77777777" w:rsidR="002D28A3" w:rsidRPr="008F330C" w:rsidRDefault="002D28A3" w:rsidP="00F326E6">
      <w:pPr>
        <w:jc w:val="left"/>
        <w:rPr>
          <w:sz w:val="20"/>
          <w:szCs w:val="20"/>
          <w:highlight w:val="yellow"/>
        </w:rPr>
      </w:pPr>
    </w:p>
    <w:p w14:paraId="54E65406" w14:textId="77777777" w:rsidR="002D28A3" w:rsidRPr="008F330C" w:rsidRDefault="002D28A3" w:rsidP="00F326E6">
      <w:pPr>
        <w:jc w:val="left"/>
        <w:rPr>
          <w:sz w:val="20"/>
          <w:szCs w:val="20"/>
          <w:highlight w:val="yellow"/>
        </w:rPr>
      </w:pPr>
    </w:p>
    <w:p w14:paraId="23325A20" w14:textId="77777777" w:rsidR="002D28A3" w:rsidRPr="008F330C" w:rsidRDefault="002D28A3" w:rsidP="00F326E6">
      <w:pPr>
        <w:jc w:val="left"/>
        <w:rPr>
          <w:sz w:val="20"/>
          <w:szCs w:val="20"/>
          <w:highlight w:val="yellow"/>
        </w:rPr>
      </w:pPr>
    </w:p>
    <w:p w14:paraId="5DB83F56" w14:textId="77777777" w:rsidR="002D28A3" w:rsidRPr="008F330C" w:rsidRDefault="002D28A3" w:rsidP="00F326E6">
      <w:pPr>
        <w:jc w:val="left"/>
        <w:rPr>
          <w:sz w:val="20"/>
          <w:szCs w:val="20"/>
          <w:highlight w:val="yellow"/>
        </w:rPr>
      </w:pPr>
    </w:p>
    <w:p w14:paraId="0062AB8D" w14:textId="77777777" w:rsidR="002D28A3" w:rsidRPr="008F330C" w:rsidRDefault="002D28A3" w:rsidP="00F326E6">
      <w:pPr>
        <w:jc w:val="left"/>
        <w:rPr>
          <w:sz w:val="20"/>
          <w:szCs w:val="20"/>
          <w:highlight w:val="yellow"/>
        </w:rPr>
      </w:pPr>
    </w:p>
    <w:p w14:paraId="645BE383" w14:textId="77777777" w:rsidR="002D28A3" w:rsidRPr="008F330C" w:rsidRDefault="002D28A3" w:rsidP="00F326E6">
      <w:pPr>
        <w:jc w:val="left"/>
        <w:rPr>
          <w:sz w:val="20"/>
          <w:szCs w:val="20"/>
          <w:highlight w:val="yellow"/>
        </w:rPr>
      </w:pPr>
    </w:p>
    <w:p w14:paraId="343407A3" w14:textId="77777777" w:rsidR="002D28A3" w:rsidRPr="008F330C" w:rsidRDefault="002D28A3" w:rsidP="00F326E6">
      <w:pPr>
        <w:jc w:val="left"/>
        <w:rPr>
          <w:sz w:val="20"/>
          <w:szCs w:val="20"/>
          <w:highlight w:val="yellow"/>
        </w:rPr>
      </w:pPr>
    </w:p>
    <w:p w14:paraId="4B15C16B" w14:textId="77777777" w:rsidR="002D28A3" w:rsidRPr="008F330C" w:rsidRDefault="002D28A3" w:rsidP="00F326E6">
      <w:pPr>
        <w:jc w:val="left"/>
        <w:rPr>
          <w:sz w:val="20"/>
          <w:szCs w:val="20"/>
          <w:highlight w:val="yellow"/>
        </w:rPr>
      </w:pPr>
    </w:p>
    <w:p w14:paraId="1CAA1178" w14:textId="77777777" w:rsidR="002D28A3" w:rsidRPr="008F330C" w:rsidRDefault="002D28A3" w:rsidP="00F326E6">
      <w:pPr>
        <w:jc w:val="left"/>
        <w:rPr>
          <w:sz w:val="20"/>
          <w:szCs w:val="20"/>
          <w:highlight w:val="yellow"/>
        </w:rPr>
      </w:pPr>
    </w:p>
    <w:p w14:paraId="436CFC24" w14:textId="77777777" w:rsidR="002D28A3" w:rsidRPr="008F330C" w:rsidRDefault="002D28A3" w:rsidP="00F326E6">
      <w:pPr>
        <w:jc w:val="left"/>
        <w:rPr>
          <w:sz w:val="20"/>
          <w:szCs w:val="20"/>
          <w:highlight w:val="yellow"/>
        </w:rPr>
      </w:pPr>
    </w:p>
    <w:p w14:paraId="4711B8DC" w14:textId="77777777" w:rsidR="002D28A3" w:rsidRPr="008F330C" w:rsidRDefault="002D28A3" w:rsidP="00F326E6">
      <w:pPr>
        <w:jc w:val="left"/>
        <w:rPr>
          <w:sz w:val="20"/>
          <w:szCs w:val="20"/>
          <w:highlight w:val="yellow"/>
        </w:rPr>
      </w:pPr>
    </w:p>
    <w:p w14:paraId="0DEDAA37" w14:textId="77777777" w:rsidR="002D28A3" w:rsidRPr="008F330C" w:rsidRDefault="002D28A3" w:rsidP="00F326E6">
      <w:pPr>
        <w:jc w:val="left"/>
        <w:rPr>
          <w:sz w:val="20"/>
          <w:szCs w:val="20"/>
          <w:highlight w:val="yellow"/>
        </w:rPr>
      </w:pPr>
    </w:p>
    <w:p w14:paraId="71A7AEBC" w14:textId="77777777" w:rsidR="002D28A3" w:rsidRPr="008F330C" w:rsidRDefault="002D28A3" w:rsidP="00F326E6">
      <w:pPr>
        <w:jc w:val="left"/>
        <w:rPr>
          <w:sz w:val="20"/>
          <w:szCs w:val="20"/>
          <w:highlight w:val="yellow"/>
        </w:rPr>
      </w:pPr>
    </w:p>
    <w:p w14:paraId="48E74953" w14:textId="77777777" w:rsidR="002D28A3" w:rsidRPr="008F330C" w:rsidRDefault="002D28A3" w:rsidP="00F326E6">
      <w:pPr>
        <w:jc w:val="left"/>
        <w:rPr>
          <w:sz w:val="20"/>
          <w:szCs w:val="20"/>
          <w:highlight w:val="yellow"/>
        </w:rPr>
      </w:pPr>
    </w:p>
    <w:p w14:paraId="6BF4C5B3" w14:textId="77777777" w:rsidR="002D28A3" w:rsidRPr="008F330C" w:rsidRDefault="002D28A3" w:rsidP="00F326E6">
      <w:pPr>
        <w:jc w:val="left"/>
        <w:rPr>
          <w:sz w:val="20"/>
          <w:szCs w:val="20"/>
          <w:highlight w:val="yellow"/>
        </w:rPr>
      </w:pPr>
    </w:p>
    <w:p w14:paraId="285147FC" w14:textId="77777777" w:rsidR="002D28A3" w:rsidRPr="008F330C" w:rsidRDefault="002D28A3" w:rsidP="00F326E6">
      <w:pPr>
        <w:jc w:val="left"/>
        <w:rPr>
          <w:sz w:val="20"/>
          <w:szCs w:val="20"/>
          <w:highlight w:val="yellow"/>
        </w:rPr>
      </w:pPr>
    </w:p>
    <w:p w14:paraId="51434E03" w14:textId="77777777" w:rsidR="002D28A3" w:rsidRPr="008F330C" w:rsidRDefault="002D28A3" w:rsidP="00F326E6">
      <w:pPr>
        <w:jc w:val="left"/>
        <w:rPr>
          <w:sz w:val="20"/>
          <w:szCs w:val="20"/>
          <w:highlight w:val="yellow"/>
        </w:rPr>
      </w:pPr>
    </w:p>
    <w:p w14:paraId="1E149D29" w14:textId="77777777" w:rsidR="002D28A3" w:rsidRPr="008F330C" w:rsidRDefault="002D28A3" w:rsidP="00F326E6">
      <w:pPr>
        <w:jc w:val="left"/>
        <w:rPr>
          <w:sz w:val="20"/>
          <w:szCs w:val="20"/>
          <w:highlight w:val="yellow"/>
        </w:rPr>
      </w:pPr>
    </w:p>
    <w:p w14:paraId="17DE0018" w14:textId="77777777" w:rsidR="002D28A3" w:rsidRPr="008F330C" w:rsidRDefault="002D28A3" w:rsidP="00F326E6">
      <w:pPr>
        <w:jc w:val="left"/>
        <w:rPr>
          <w:sz w:val="20"/>
          <w:szCs w:val="20"/>
          <w:highlight w:val="yellow"/>
        </w:rPr>
      </w:pPr>
    </w:p>
    <w:p w14:paraId="3AB65629" w14:textId="77777777" w:rsidR="002D28A3" w:rsidRPr="008F330C" w:rsidRDefault="002D28A3" w:rsidP="00F326E6">
      <w:pPr>
        <w:jc w:val="left"/>
        <w:rPr>
          <w:sz w:val="20"/>
          <w:szCs w:val="20"/>
          <w:highlight w:val="yellow"/>
        </w:rPr>
      </w:pPr>
    </w:p>
    <w:p w14:paraId="6FB54054" w14:textId="77777777" w:rsidR="00007B53" w:rsidRPr="008F330C" w:rsidRDefault="00007B53" w:rsidP="00F326E6">
      <w:pPr>
        <w:jc w:val="left"/>
        <w:rPr>
          <w:sz w:val="20"/>
          <w:szCs w:val="20"/>
          <w:highlight w:val="yellow"/>
        </w:rPr>
      </w:pPr>
    </w:p>
    <w:p w14:paraId="1771D107" w14:textId="77777777" w:rsidR="00007B53" w:rsidRPr="008F330C" w:rsidRDefault="00007B53" w:rsidP="00F326E6">
      <w:pPr>
        <w:jc w:val="left"/>
        <w:rPr>
          <w:sz w:val="20"/>
          <w:szCs w:val="20"/>
          <w:highlight w:val="yellow"/>
        </w:rPr>
      </w:pPr>
    </w:p>
    <w:p w14:paraId="44C3B68F" w14:textId="77777777" w:rsidR="00007B53" w:rsidRPr="008F330C" w:rsidRDefault="00007B53" w:rsidP="00F326E6">
      <w:pPr>
        <w:jc w:val="left"/>
        <w:rPr>
          <w:sz w:val="20"/>
          <w:szCs w:val="20"/>
          <w:highlight w:val="yellow"/>
        </w:rPr>
      </w:pPr>
    </w:p>
    <w:p w14:paraId="4E33B175" w14:textId="77777777" w:rsidR="001A1AFE" w:rsidRPr="008F330C" w:rsidRDefault="001A1AFE" w:rsidP="00F326E6">
      <w:pPr>
        <w:ind w:left="0"/>
        <w:jc w:val="left"/>
        <w:rPr>
          <w:b/>
          <w:sz w:val="20"/>
          <w:szCs w:val="20"/>
        </w:rPr>
      </w:pPr>
      <w:r w:rsidRPr="008F330C">
        <w:rPr>
          <w:b/>
          <w:sz w:val="20"/>
          <w:szCs w:val="20"/>
        </w:rPr>
        <w:t>BILAG 1: Oversigtskort</w:t>
      </w:r>
    </w:p>
    <w:p w14:paraId="302BC4A0" w14:textId="77777777" w:rsidR="00DE2156" w:rsidRPr="008F330C" w:rsidRDefault="00DE2156" w:rsidP="00F326E6">
      <w:pPr>
        <w:spacing w:after="100"/>
        <w:ind w:left="0"/>
        <w:jc w:val="left"/>
        <w:rPr>
          <w:b/>
          <w:sz w:val="20"/>
          <w:szCs w:val="20"/>
        </w:rPr>
      </w:pPr>
    </w:p>
    <w:p w14:paraId="1A22EFEA" w14:textId="77777777" w:rsidR="00D92951" w:rsidRPr="008F330C" w:rsidRDefault="00580C3A" w:rsidP="00996A94">
      <w:pPr>
        <w:spacing w:after="100"/>
        <w:ind w:left="0"/>
        <w:jc w:val="left"/>
        <w:rPr>
          <w:b/>
          <w:sz w:val="20"/>
          <w:szCs w:val="20"/>
        </w:rPr>
      </w:pPr>
      <w:r w:rsidRPr="008F330C">
        <w:rPr>
          <w:noProof/>
          <w:sz w:val="20"/>
          <w:szCs w:val="20"/>
        </w:rPr>
        <w:drawing>
          <wp:inline distT="0" distB="0" distL="0" distR="0" wp14:anchorId="6E1F69DA" wp14:editId="462CC0F6">
            <wp:extent cx="5589917" cy="3993610"/>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769" t="35822" r="16092" b="14042"/>
                    <a:stretch/>
                  </pic:blipFill>
                  <pic:spPr bwMode="auto">
                    <a:xfrm>
                      <a:off x="0" y="0"/>
                      <a:ext cx="5629958" cy="4022217"/>
                    </a:xfrm>
                    <a:prstGeom prst="rect">
                      <a:avLst/>
                    </a:prstGeom>
                    <a:ln>
                      <a:noFill/>
                    </a:ln>
                    <a:extLst>
                      <a:ext uri="{53640926-AAD7-44D8-BBD7-CCE9431645EC}">
                        <a14:shadowObscured xmlns:a14="http://schemas.microsoft.com/office/drawing/2010/main"/>
                      </a:ext>
                    </a:extLst>
                  </pic:spPr>
                </pic:pic>
              </a:graphicData>
            </a:graphic>
          </wp:inline>
        </w:drawing>
      </w:r>
    </w:p>
    <w:p w14:paraId="495AA9EA" w14:textId="77777777" w:rsidR="00BE767B" w:rsidRPr="008F330C" w:rsidRDefault="00D92951" w:rsidP="00996A94">
      <w:pPr>
        <w:spacing w:after="100"/>
        <w:ind w:left="0"/>
        <w:jc w:val="left"/>
        <w:rPr>
          <w:sz w:val="20"/>
          <w:szCs w:val="20"/>
        </w:rPr>
      </w:pPr>
      <w:r w:rsidRPr="008F330C">
        <w:rPr>
          <w:sz w:val="20"/>
          <w:szCs w:val="20"/>
        </w:rPr>
        <w:t xml:space="preserve">© COWI  </w:t>
      </w:r>
    </w:p>
    <w:p w14:paraId="363561E8" w14:textId="77777777" w:rsidR="00187452" w:rsidRPr="008F330C" w:rsidRDefault="00BE767B" w:rsidP="00996A94">
      <w:pPr>
        <w:spacing w:after="100"/>
        <w:ind w:left="0"/>
        <w:jc w:val="left"/>
        <w:rPr>
          <w:b/>
          <w:sz w:val="20"/>
          <w:szCs w:val="20"/>
        </w:rPr>
      </w:pPr>
      <w:r w:rsidRPr="008F330C">
        <w:rPr>
          <w:sz w:val="20"/>
          <w:szCs w:val="20"/>
        </w:rPr>
        <w:t>Placeringen af anlægget er markeret med rød prik.</w:t>
      </w:r>
      <w:r w:rsidR="001A1AFE" w:rsidRPr="008F330C">
        <w:rPr>
          <w:b/>
          <w:sz w:val="20"/>
          <w:szCs w:val="20"/>
        </w:rPr>
        <w:br w:type="page"/>
      </w:r>
    </w:p>
    <w:p w14:paraId="38F9CA56" w14:textId="77777777" w:rsidR="00996A94" w:rsidRPr="008F330C" w:rsidRDefault="00996A94" w:rsidP="00996A94">
      <w:pPr>
        <w:ind w:left="0"/>
        <w:jc w:val="left"/>
        <w:rPr>
          <w:b/>
          <w:sz w:val="20"/>
          <w:szCs w:val="20"/>
        </w:rPr>
      </w:pPr>
      <w:r w:rsidRPr="008F330C">
        <w:rPr>
          <w:b/>
          <w:sz w:val="20"/>
          <w:szCs w:val="20"/>
        </w:rPr>
        <w:lastRenderedPageBreak/>
        <w:t>Bilag 2: Kommuneplanrammer</w:t>
      </w:r>
    </w:p>
    <w:p w14:paraId="61D422E7" w14:textId="77777777" w:rsidR="00996A94" w:rsidRPr="008F330C" w:rsidRDefault="00996A94" w:rsidP="00996A94">
      <w:pPr>
        <w:ind w:left="0"/>
        <w:jc w:val="left"/>
        <w:rPr>
          <w:b/>
          <w:sz w:val="20"/>
          <w:szCs w:val="20"/>
        </w:rPr>
      </w:pPr>
    </w:p>
    <w:p w14:paraId="224BD3B5" w14:textId="77777777" w:rsidR="00996A94" w:rsidRPr="008F330C" w:rsidRDefault="00996A94" w:rsidP="00996A94">
      <w:pPr>
        <w:ind w:left="0"/>
        <w:jc w:val="left"/>
        <w:rPr>
          <w:b/>
          <w:sz w:val="20"/>
          <w:szCs w:val="20"/>
        </w:rPr>
      </w:pPr>
    </w:p>
    <w:p w14:paraId="52058DC9" w14:textId="77777777" w:rsidR="00996A94" w:rsidRPr="008F330C" w:rsidRDefault="00996A94" w:rsidP="00996A94">
      <w:pPr>
        <w:ind w:left="0"/>
        <w:jc w:val="left"/>
        <w:rPr>
          <w:b/>
          <w:sz w:val="20"/>
          <w:szCs w:val="20"/>
        </w:rPr>
      </w:pPr>
      <w:r w:rsidRPr="008F330C">
        <w:rPr>
          <w:noProof/>
          <w:sz w:val="20"/>
          <w:szCs w:val="20"/>
        </w:rPr>
        <w:drawing>
          <wp:inline distT="0" distB="0" distL="0" distR="0" wp14:anchorId="3DF38571" wp14:editId="4253255B">
            <wp:extent cx="4996800" cy="6318000"/>
            <wp:effectExtent l="0" t="0" r="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715" t="21601" r="28007" b="10012"/>
                    <a:stretch/>
                  </pic:blipFill>
                  <pic:spPr bwMode="auto">
                    <a:xfrm>
                      <a:off x="0" y="0"/>
                      <a:ext cx="4996800" cy="6318000"/>
                    </a:xfrm>
                    <a:prstGeom prst="rect">
                      <a:avLst/>
                    </a:prstGeom>
                    <a:ln>
                      <a:noFill/>
                    </a:ln>
                    <a:extLst>
                      <a:ext uri="{53640926-AAD7-44D8-BBD7-CCE9431645EC}">
                        <a14:shadowObscured xmlns:a14="http://schemas.microsoft.com/office/drawing/2010/main"/>
                      </a:ext>
                    </a:extLst>
                  </pic:spPr>
                </pic:pic>
              </a:graphicData>
            </a:graphic>
          </wp:inline>
        </w:drawing>
      </w:r>
    </w:p>
    <w:p w14:paraId="3A1D395A" w14:textId="77777777" w:rsidR="00996A94" w:rsidRPr="008F330C" w:rsidRDefault="00996A94" w:rsidP="00996A94">
      <w:pPr>
        <w:spacing w:after="100"/>
        <w:ind w:left="0"/>
        <w:jc w:val="left"/>
        <w:rPr>
          <w:sz w:val="20"/>
          <w:szCs w:val="20"/>
        </w:rPr>
      </w:pPr>
      <w:r w:rsidRPr="008F330C">
        <w:rPr>
          <w:sz w:val="20"/>
          <w:szCs w:val="20"/>
        </w:rPr>
        <w:t xml:space="preserve"> © COWI  </w:t>
      </w:r>
    </w:p>
    <w:p w14:paraId="0E2E09AA" w14:textId="77777777" w:rsidR="00996A94" w:rsidRPr="008F330C" w:rsidRDefault="00996A94" w:rsidP="00996A94">
      <w:pPr>
        <w:spacing w:after="100"/>
        <w:ind w:left="0"/>
        <w:jc w:val="left"/>
        <w:rPr>
          <w:sz w:val="20"/>
          <w:szCs w:val="20"/>
        </w:rPr>
      </w:pPr>
    </w:p>
    <w:p w14:paraId="17357BAD" w14:textId="77777777" w:rsidR="00996A94" w:rsidRPr="008F330C" w:rsidRDefault="00996A94" w:rsidP="00996A94">
      <w:pPr>
        <w:ind w:left="0"/>
        <w:jc w:val="left"/>
        <w:rPr>
          <w:b/>
          <w:sz w:val="20"/>
          <w:szCs w:val="20"/>
        </w:rPr>
      </w:pPr>
    </w:p>
    <w:p w14:paraId="79D6692C" w14:textId="77777777" w:rsidR="00996A94" w:rsidRPr="008F330C" w:rsidRDefault="00996A94" w:rsidP="00996A94">
      <w:pPr>
        <w:jc w:val="left"/>
        <w:rPr>
          <w:sz w:val="20"/>
          <w:szCs w:val="20"/>
          <w:highlight w:val="yellow"/>
        </w:rPr>
      </w:pPr>
    </w:p>
    <w:p w14:paraId="5C99960B" w14:textId="046CAC6C" w:rsidR="000C052C" w:rsidRPr="008F330C" w:rsidRDefault="00996A94" w:rsidP="00007B53">
      <w:pPr>
        <w:spacing w:after="100"/>
        <w:ind w:left="0"/>
        <w:rPr>
          <w:sz w:val="20"/>
          <w:szCs w:val="20"/>
          <w:highlight w:val="yellow"/>
        </w:rPr>
      </w:pPr>
      <w:r w:rsidRPr="008F330C">
        <w:rPr>
          <w:sz w:val="20"/>
          <w:szCs w:val="20"/>
          <w:highlight w:val="yellow"/>
        </w:rPr>
        <w:br w:type="page"/>
      </w:r>
    </w:p>
    <w:p w14:paraId="581F6B86" w14:textId="77777777" w:rsidR="00007B53" w:rsidRPr="008F330C" w:rsidRDefault="00E600CC" w:rsidP="00E600CC">
      <w:pPr>
        <w:spacing w:after="100"/>
        <w:ind w:left="0"/>
        <w:jc w:val="left"/>
        <w:rPr>
          <w:b/>
          <w:sz w:val="20"/>
          <w:szCs w:val="20"/>
        </w:rPr>
      </w:pPr>
      <w:r w:rsidRPr="008F330C">
        <w:rPr>
          <w:b/>
          <w:sz w:val="20"/>
          <w:szCs w:val="20"/>
        </w:rPr>
        <w:lastRenderedPageBreak/>
        <w:t xml:space="preserve">Bilag 3: Screeningsafgørelse vedrørende ikke VVM- pligt </w:t>
      </w:r>
    </w:p>
    <w:p w14:paraId="10350314" w14:textId="77777777" w:rsidR="00007B53" w:rsidRPr="008F330C" w:rsidRDefault="00007B53" w:rsidP="00E600CC">
      <w:pPr>
        <w:spacing w:after="100"/>
        <w:ind w:left="0"/>
        <w:jc w:val="left"/>
        <w:rPr>
          <w:b/>
          <w:sz w:val="20"/>
          <w:szCs w:val="20"/>
        </w:rPr>
      </w:pPr>
    </w:p>
    <w:p w14:paraId="0B1E1EA8" w14:textId="2797481C" w:rsidR="00187452" w:rsidRPr="008F330C" w:rsidRDefault="00187452" w:rsidP="00E600CC">
      <w:pPr>
        <w:spacing w:after="100"/>
        <w:ind w:left="0"/>
        <w:jc w:val="left"/>
        <w:rPr>
          <w:b/>
          <w:sz w:val="20"/>
          <w:szCs w:val="20"/>
        </w:rPr>
      </w:pPr>
    </w:p>
    <w:sectPr w:rsidR="00187452" w:rsidRPr="008F330C" w:rsidSect="00C048DD">
      <w:headerReference w:type="even" r:id="rId29"/>
      <w:headerReference w:type="default" r:id="rId30"/>
      <w:footerReference w:type="default" r:id="rId31"/>
      <w:headerReference w:type="first" r:id="rId32"/>
      <w:pgSz w:w="11906" w:h="16838" w:code="9"/>
      <w:pgMar w:top="1134" w:right="1134" w:bottom="1701" w:left="1622" w:header="709" w:footer="4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7E42E" w14:textId="77777777" w:rsidR="00CF4045" w:rsidRDefault="00CF4045">
      <w:r>
        <w:separator/>
      </w:r>
    </w:p>
  </w:endnote>
  <w:endnote w:type="continuationSeparator" w:id="0">
    <w:p w14:paraId="4A0DBCA3" w14:textId="77777777" w:rsidR="00CF4045" w:rsidRDefault="00CF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AE0C3" w14:textId="77777777" w:rsidR="00CF4045" w:rsidRDefault="00CF4045" w:rsidP="00C048DD">
    <w:pPr>
      <w:pStyle w:val="Sidefod"/>
      <w:tabs>
        <w:tab w:val="clear" w:pos="4819"/>
        <w:tab w:val="center" w:pos="4140"/>
      </w:tabs>
      <w:jc w:val="left"/>
    </w:pPr>
    <w:r>
      <w:rPr>
        <w:rStyle w:val="Sidetal"/>
      </w:rPr>
      <w:tab/>
      <w:t xml:space="preserve">- </w:t>
    </w:r>
    <w:r>
      <w:rPr>
        <w:rStyle w:val="Sidetal"/>
      </w:rPr>
      <w:fldChar w:fldCharType="begin"/>
    </w:r>
    <w:r>
      <w:rPr>
        <w:rStyle w:val="Sidetal"/>
      </w:rPr>
      <w:instrText xml:space="preserve"> PAGE </w:instrText>
    </w:r>
    <w:r>
      <w:rPr>
        <w:rStyle w:val="Sidetal"/>
      </w:rPr>
      <w:fldChar w:fldCharType="separate"/>
    </w:r>
    <w:r>
      <w:rPr>
        <w:rStyle w:val="Sidetal"/>
        <w:noProof/>
      </w:rPr>
      <w:t>18</w:t>
    </w:r>
    <w:r>
      <w:rPr>
        <w:rStyle w:val="Sidetal"/>
      </w:rPr>
      <w:fldChar w:fldCharType="end"/>
    </w:r>
    <w:r>
      <w:rPr>
        <w:rStyle w:val="Sidet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159484"/>
      <w:docPartObj>
        <w:docPartGallery w:val="Page Numbers (Bottom of Page)"/>
        <w:docPartUnique/>
      </w:docPartObj>
    </w:sdtPr>
    <w:sdtContent>
      <w:p w14:paraId="5C1AF44A" w14:textId="77777777" w:rsidR="00CF4045" w:rsidRDefault="00CF4045">
        <w:pPr>
          <w:pStyle w:val="Sidefod"/>
          <w:jc w:val="right"/>
        </w:pPr>
        <w:r>
          <w:fldChar w:fldCharType="begin"/>
        </w:r>
        <w:r>
          <w:instrText>PAGE   \* MERGEFORMAT</w:instrText>
        </w:r>
        <w:r>
          <w:fldChar w:fldCharType="separate"/>
        </w:r>
        <w:r w:rsidR="0060091B">
          <w:rPr>
            <w:noProof/>
          </w:rPr>
          <w:t>2</w:t>
        </w:r>
        <w:r>
          <w:fldChar w:fldCharType="end"/>
        </w:r>
      </w:p>
    </w:sdtContent>
  </w:sdt>
  <w:p w14:paraId="111AA356" w14:textId="77777777" w:rsidR="00CF4045" w:rsidRDefault="00CF4045" w:rsidP="00C048DD">
    <w:pPr>
      <w:pStyle w:val="Sidefod"/>
      <w:tabs>
        <w:tab w:val="clear" w:pos="4819"/>
        <w:tab w:val="center" w:pos="414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ABC09" w14:textId="77777777" w:rsidR="00CF4045" w:rsidRDefault="00CF4045">
      <w:r>
        <w:separator/>
      </w:r>
    </w:p>
  </w:footnote>
  <w:footnote w:type="continuationSeparator" w:id="0">
    <w:p w14:paraId="08565FEC" w14:textId="77777777" w:rsidR="00CF4045" w:rsidRDefault="00CF4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AB35B" w14:textId="77777777" w:rsidR="00CF4045" w:rsidRDefault="00CF4045">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20FD1" w14:textId="77777777" w:rsidR="00CF4045" w:rsidRDefault="00CF4045">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98FCE" w14:textId="77777777" w:rsidR="00CF4045" w:rsidRDefault="00CF4045">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8DE261"/>
    <w:multiLevelType w:val="hybridMultilevel"/>
    <w:tmpl w:val="28598F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DE68EEA2"/>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394A1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19C76BA"/>
    <w:multiLevelType w:val="hybridMultilevel"/>
    <w:tmpl w:val="614AA7FC"/>
    <w:lvl w:ilvl="0" w:tplc="DE22796A">
      <w:start w:val="1"/>
      <w:numFmt w:val="lowerLetter"/>
      <w:lvlText w:val="%1)"/>
      <w:lvlJc w:val="left"/>
      <w:pPr>
        <w:ind w:left="1437" w:hanging="360"/>
      </w:pPr>
      <w:rPr>
        <w:rFonts w:hint="default"/>
      </w:rPr>
    </w:lvl>
    <w:lvl w:ilvl="1" w:tplc="04060019" w:tentative="1">
      <w:start w:val="1"/>
      <w:numFmt w:val="lowerLetter"/>
      <w:lvlText w:val="%2."/>
      <w:lvlJc w:val="left"/>
      <w:pPr>
        <w:ind w:left="2157" w:hanging="360"/>
      </w:pPr>
    </w:lvl>
    <w:lvl w:ilvl="2" w:tplc="0406001B" w:tentative="1">
      <w:start w:val="1"/>
      <w:numFmt w:val="lowerRoman"/>
      <w:lvlText w:val="%3."/>
      <w:lvlJc w:val="right"/>
      <w:pPr>
        <w:ind w:left="2877" w:hanging="180"/>
      </w:pPr>
    </w:lvl>
    <w:lvl w:ilvl="3" w:tplc="0406000F" w:tentative="1">
      <w:start w:val="1"/>
      <w:numFmt w:val="decimal"/>
      <w:lvlText w:val="%4."/>
      <w:lvlJc w:val="left"/>
      <w:pPr>
        <w:ind w:left="3597" w:hanging="360"/>
      </w:pPr>
    </w:lvl>
    <w:lvl w:ilvl="4" w:tplc="04060019" w:tentative="1">
      <w:start w:val="1"/>
      <w:numFmt w:val="lowerLetter"/>
      <w:lvlText w:val="%5."/>
      <w:lvlJc w:val="left"/>
      <w:pPr>
        <w:ind w:left="4317" w:hanging="360"/>
      </w:pPr>
    </w:lvl>
    <w:lvl w:ilvl="5" w:tplc="0406001B" w:tentative="1">
      <w:start w:val="1"/>
      <w:numFmt w:val="lowerRoman"/>
      <w:lvlText w:val="%6."/>
      <w:lvlJc w:val="right"/>
      <w:pPr>
        <w:ind w:left="5037" w:hanging="180"/>
      </w:pPr>
    </w:lvl>
    <w:lvl w:ilvl="6" w:tplc="0406000F" w:tentative="1">
      <w:start w:val="1"/>
      <w:numFmt w:val="decimal"/>
      <w:lvlText w:val="%7."/>
      <w:lvlJc w:val="left"/>
      <w:pPr>
        <w:ind w:left="5757" w:hanging="360"/>
      </w:pPr>
    </w:lvl>
    <w:lvl w:ilvl="7" w:tplc="04060019" w:tentative="1">
      <w:start w:val="1"/>
      <w:numFmt w:val="lowerLetter"/>
      <w:lvlText w:val="%8."/>
      <w:lvlJc w:val="left"/>
      <w:pPr>
        <w:ind w:left="6477" w:hanging="360"/>
      </w:pPr>
    </w:lvl>
    <w:lvl w:ilvl="8" w:tplc="0406001B" w:tentative="1">
      <w:start w:val="1"/>
      <w:numFmt w:val="lowerRoman"/>
      <w:lvlText w:val="%9."/>
      <w:lvlJc w:val="right"/>
      <w:pPr>
        <w:ind w:left="7197" w:hanging="180"/>
      </w:pPr>
    </w:lvl>
  </w:abstractNum>
  <w:abstractNum w:abstractNumId="4" w15:restartNumberingAfterBreak="0">
    <w:nsid w:val="071D07CB"/>
    <w:multiLevelType w:val="hybridMultilevel"/>
    <w:tmpl w:val="8334EDDC"/>
    <w:lvl w:ilvl="0" w:tplc="45C4C18A">
      <w:start w:val="4"/>
      <w:numFmt w:val="bullet"/>
      <w:lvlText w:val="-"/>
      <w:lvlJc w:val="left"/>
      <w:pPr>
        <w:ind w:left="1437" w:hanging="360"/>
      </w:pPr>
      <w:rPr>
        <w:rFonts w:ascii="Trebuchet MS" w:eastAsia="Times New Roman" w:hAnsi="Trebuchet MS" w:cs="Times New Roman"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15:restartNumberingAfterBreak="0">
    <w:nsid w:val="0F265294"/>
    <w:multiLevelType w:val="multilevel"/>
    <w:tmpl w:val="0BB46A20"/>
    <w:lvl w:ilvl="0">
      <w:start w:val="1"/>
      <w:numFmt w:val="none"/>
      <w:pStyle w:val="TypografiBlVenstre0cmFrstelinje0cm"/>
      <w:lvlText w:val="%1"/>
      <w:lvlJc w:val="left"/>
      <w:pPr>
        <w:tabs>
          <w:tab w:val="num" w:pos="1077"/>
        </w:tabs>
        <w:ind w:left="1077" w:hanging="1077"/>
      </w:pPr>
      <w:rPr>
        <w:rFonts w:hint="default"/>
      </w:rPr>
    </w:lvl>
    <w:lvl w:ilvl="1">
      <w:start w:val="1"/>
      <w:numFmt w:val="decimal"/>
      <w:lvlText w:val="%1.%2."/>
      <w:lvlJc w:val="left"/>
      <w:pPr>
        <w:tabs>
          <w:tab w:val="num" w:pos="2336"/>
        </w:tabs>
        <w:ind w:left="4115" w:hanging="2856"/>
      </w:pPr>
      <w:rPr>
        <w:rFonts w:ascii="Trebuchet MS" w:hAnsi="Trebuchet MS" w:hint="default"/>
        <w:b/>
        <w:i w:val="0"/>
        <w:sz w:val="24"/>
      </w:rPr>
    </w:lvl>
    <w:lvl w:ilvl="2">
      <w:start w:val="1"/>
      <w:numFmt w:val="decimal"/>
      <w:lvlText w:val="%1.%2.%3."/>
      <w:lvlJc w:val="left"/>
      <w:pPr>
        <w:tabs>
          <w:tab w:val="num" w:pos="2336"/>
        </w:tabs>
        <w:ind w:left="2841" w:hanging="1582"/>
      </w:pPr>
      <w:rPr>
        <w:rFonts w:hint="default"/>
      </w:rPr>
    </w:lvl>
    <w:lvl w:ilvl="3">
      <w:start w:val="1"/>
      <w:numFmt w:val="decimal"/>
      <w:lvlText w:val="%1.%2.%3.%4."/>
      <w:lvlJc w:val="left"/>
      <w:pPr>
        <w:tabs>
          <w:tab w:val="num" w:pos="2506"/>
        </w:tabs>
        <w:ind w:left="3345" w:hanging="2086"/>
      </w:pPr>
      <w:rPr>
        <w:rFonts w:hint="default"/>
      </w:rPr>
    </w:lvl>
    <w:lvl w:ilvl="4">
      <w:start w:val="1"/>
      <w:numFmt w:val="decimal"/>
      <w:lvlText w:val="%1.%2.%3.%4.%5."/>
      <w:lvlJc w:val="left"/>
      <w:pPr>
        <w:tabs>
          <w:tab w:val="num" w:pos="4497"/>
        </w:tabs>
        <w:ind w:left="3849" w:hanging="792"/>
      </w:pPr>
      <w:rPr>
        <w:rFonts w:hint="default"/>
      </w:rPr>
    </w:lvl>
    <w:lvl w:ilvl="5">
      <w:start w:val="1"/>
      <w:numFmt w:val="decimal"/>
      <w:lvlText w:val="%1.%2.%3.%4.%5.%6."/>
      <w:lvlJc w:val="left"/>
      <w:pPr>
        <w:tabs>
          <w:tab w:val="num" w:pos="4857"/>
        </w:tabs>
        <w:ind w:left="4353" w:hanging="936"/>
      </w:pPr>
      <w:rPr>
        <w:rFonts w:hint="default"/>
      </w:rPr>
    </w:lvl>
    <w:lvl w:ilvl="6">
      <w:start w:val="1"/>
      <w:numFmt w:val="decimal"/>
      <w:lvlText w:val="%1.%2.%3.%4.%5.%6.%7."/>
      <w:lvlJc w:val="left"/>
      <w:pPr>
        <w:tabs>
          <w:tab w:val="num" w:pos="5577"/>
        </w:tabs>
        <w:ind w:left="4857" w:hanging="1080"/>
      </w:pPr>
      <w:rPr>
        <w:rFonts w:hint="default"/>
      </w:rPr>
    </w:lvl>
    <w:lvl w:ilvl="7">
      <w:start w:val="1"/>
      <w:numFmt w:val="decimal"/>
      <w:lvlText w:val="%1.%2.%3.%4.%5.%6.%7.%8."/>
      <w:lvlJc w:val="left"/>
      <w:pPr>
        <w:tabs>
          <w:tab w:val="num" w:pos="6297"/>
        </w:tabs>
        <w:ind w:left="5361" w:hanging="1224"/>
      </w:pPr>
      <w:rPr>
        <w:rFonts w:hint="default"/>
      </w:rPr>
    </w:lvl>
    <w:lvl w:ilvl="8">
      <w:start w:val="1"/>
      <w:numFmt w:val="decimal"/>
      <w:lvlText w:val="%1.%2.%3.%4.%5.%6.%7.%8.%9."/>
      <w:lvlJc w:val="left"/>
      <w:pPr>
        <w:tabs>
          <w:tab w:val="num" w:pos="6657"/>
        </w:tabs>
        <w:ind w:left="5937" w:hanging="1440"/>
      </w:pPr>
      <w:rPr>
        <w:rFonts w:hint="default"/>
      </w:rPr>
    </w:lvl>
  </w:abstractNum>
  <w:abstractNum w:abstractNumId="6" w15:restartNumberingAfterBreak="0">
    <w:nsid w:val="14867C29"/>
    <w:multiLevelType w:val="hybridMultilevel"/>
    <w:tmpl w:val="A94688CC"/>
    <w:lvl w:ilvl="0" w:tplc="04060001">
      <w:start w:val="1"/>
      <w:numFmt w:val="bullet"/>
      <w:lvlText w:val=""/>
      <w:lvlJc w:val="left"/>
      <w:pPr>
        <w:tabs>
          <w:tab w:val="num" w:pos="720"/>
        </w:tabs>
        <w:ind w:left="720" w:hanging="360"/>
      </w:pPr>
      <w:rPr>
        <w:rFonts w:ascii="Symbol" w:hAnsi="Symbol" w:hint="default"/>
      </w:rPr>
    </w:lvl>
    <w:lvl w:ilvl="1" w:tplc="6F9E7A5E">
      <w:start w:val="1"/>
      <w:numFmt w:val="bullet"/>
      <w:lvlText w:val=""/>
      <w:lvlJc w:val="left"/>
      <w:pPr>
        <w:tabs>
          <w:tab w:val="num" w:pos="1440"/>
        </w:tabs>
        <w:ind w:left="1440" w:hanging="360"/>
      </w:pPr>
      <w:rPr>
        <w:rFonts w:ascii="Symbol" w:hAnsi="Symbol"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E22FC2"/>
    <w:multiLevelType w:val="hybridMultilevel"/>
    <w:tmpl w:val="56788D44"/>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8" w15:restartNumberingAfterBreak="0">
    <w:nsid w:val="27966A30"/>
    <w:multiLevelType w:val="hybridMultilevel"/>
    <w:tmpl w:val="34F886E4"/>
    <w:lvl w:ilvl="0" w:tplc="04060017">
      <w:start w:val="1"/>
      <w:numFmt w:val="lowerLetter"/>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9" w15:restartNumberingAfterBreak="0">
    <w:nsid w:val="2B936DF7"/>
    <w:multiLevelType w:val="hybridMultilevel"/>
    <w:tmpl w:val="38A0AB98"/>
    <w:lvl w:ilvl="0" w:tplc="6F9E7A5E">
      <w:start w:val="1"/>
      <w:numFmt w:val="bullet"/>
      <w:lvlText w:val=""/>
      <w:lvlJc w:val="left"/>
      <w:pPr>
        <w:tabs>
          <w:tab w:val="num" w:pos="720"/>
        </w:tabs>
        <w:ind w:left="720" w:hanging="360"/>
      </w:pPr>
      <w:rPr>
        <w:rFonts w:ascii="Symbol" w:hAnsi="Symbol" w:hint="default"/>
        <w:color w:val="auto"/>
      </w:rPr>
    </w:lvl>
    <w:lvl w:ilvl="1" w:tplc="04060001">
      <w:start w:val="1"/>
      <w:numFmt w:val="bullet"/>
      <w:lvlText w:val=""/>
      <w:lvlJc w:val="left"/>
      <w:pPr>
        <w:tabs>
          <w:tab w:val="num" w:pos="1440"/>
        </w:tabs>
        <w:ind w:left="1440" w:hanging="360"/>
      </w:pPr>
      <w:rPr>
        <w:rFonts w:ascii="Symbol" w:hAnsi="Symbol"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AD586B"/>
    <w:multiLevelType w:val="hybridMultilevel"/>
    <w:tmpl w:val="B4943CD4"/>
    <w:lvl w:ilvl="0" w:tplc="6F9E7A5E">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B94B8A"/>
    <w:multiLevelType w:val="hybridMultilevel"/>
    <w:tmpl w:val="4FAA9CFC"/>
    <w:lvl w:ilvl="0" w:tplc="04060001">
      <w:start w:val="1"/>
      <w:numFmt w:val="bullet"/>
      <w:lvlText w:val=""/>
      <w:lvlJc w:val="left"/>
      <w:pPr>
        <w:ind w:left="1797" w:hanging="360"/>
      </w:pPr>
      <w:rPr>
        <w:rFonts w:ascii="Symbol" w:hAnsi="Symbol" w:hint="default"/>
      </w:rPr>
    </w:lvl>
    <w:lvl w:ilvl="1" w:tplc="04060003" w:tentative="1">
      <w:start w:val="1"/>
      <w:numFmt w:val="bullet"/>
      <w:lvlText w:val="o"/>
      <w:lvlJc w:val="left"/>
      <w:pPr>
        <w:ind w:left="2517" w:hanging="360"/>
      </w:pPr>
      <w:rPr>
        <w:rFonts w:ascii="Courier New" w:hAnsi="Courier New" w:cs="Courier New" w:hint="default"/>
      </w:rPr>
    </w:lvl>
    <w:lvl w:ilvl="2" w:tplc="04060005" w:tentative="1">
      <w:start w:val="1"/>
      <w:numFmt w:val="bullet"/>
      <w:lvlText w:val=""/>
      <w:lvlJc w:val="left"/>
      <w:pPr>
        <w:ind w:left="3237" w:hanging="360"/>
      </w:pPr>
      <w:rPr>
        <w:rFonts w:ascii="Wingdings" w:hAnsi="Wingdings" w:hint="default"/>
      </w:rPr>
    </w:lvl>
    <w:lvl w:ilvl="3" w:tplc="04060001" w:tentative="1">
      <w:start w:val="1"/>
      <w:numFmt w:val="bullet"/>
      <w:lvlText w:val=""/>
      <w:lvlJc w:val="left"/>
      <w:pPr>
        <w:ind w:left="3957" w:hanging="360"/>
      </w:pPr>
      <w:rPr>
        <w:rFonts w:ascii="Symbol" w:hAnsi="Symbol" w:hint="default"/>
      </w:rPr>
    </w:lvl>
    <w:lvl w:ilvl="4" w:tplc="04060003" w:tentative="1">
      <w:start w:val="1"/>
      <w:numFmt w:val="bullet"/>
      <w:lvlText w:val="o"/>
      <w:lvlJc w:val="left"/>
      <w:pPr>
        <w:ind w:left="4677" w:hanging="360"/>
      </w:pPr>
      <w:rPr>
        <w:rFonts w:ascii="Courier New" w:hAnsi="Courier New" w:cs="Courier New" w:hint="default"/>
      </w:rPr>
    </w:lvl>
    <w:lvl w:ilvl="5" w:tplc="04060005" w:tentative="1">
      <w:start w:val="1"/>
      <w:numFmt w:val="bullet"/>
      <w:lvlText w:val=""/>
      <w:lvlJc w:val="left"/>
      <w:pPr>
        <w:ind w:left="5397" w:hanging="360"/>
      </w:pPr>
      <w:rPr>
        <w:rFonts w:ascii="Wingdings" w:hAnsi="Wingdings" w:hint="default"/>
      </w:rPr>
    </w:lvl>
    <w:lvl w:ilvl="6" w:tplc="04060001" w:tentative="1">
      <w:start w:val="1"/>
      <w:numFmt w:val="bullet"/>
      <w:lvlText w:val=""/>
      <w:lvlJc w:val="left"/>
      <w:pPr>
        <w:ind w:left="6117" w:hanging="360"/>
      </w:pPr>
      <w:rPr>
        <w:rFonts w:ascii="Symbol" w:hAnsi="Symbol" w:hint="default"/>
      </w:rPr>
    </w:lvl>
    <w:lvl w:ilvl="7" w:tplc="04060003" w:tentative="1">
      <w:start w:val="1"/>
      <w:numFmt w:val="bullet"/>
      <w:lvlText w:val="o"/>
      <w:lvlJc w:val="left"/>
      <w:pPr>
        <w:ind w:left="6837" w:hanging="360"/>
      </w:pPr>
      <w:rPr>
        <w:rFonts w:ascii="Courier New" w:hAnsi="Courier New" w:cs="Courier New" w:hint="default"/>
      </w:rPr>
    </w:lvl>
    <w:lvl w:ilvl="8" w:tplc="04060005" w:tentative="1">
      <w:start w:val="1"/>
      <w:numFmt w:val="bullet"/>
      <w:lvlText w:val=""/>
      <w:lvlJc w:val="left"/>
      <w:pPr>
        <w:ind w:left="7557" w:hanging="360"/>
      </w:pPr>
      <w:rPr>
        <w:rFonts w:ascii="Wingdings" w:hAnsi="Wingdings" w:hint="default"/>
      </w:rPr>
    </w:lvl>
  </w:abstractNum>
  <w:abstractNum w:abstractNumId="12" w15:restartNumberingAfterBreak="0">
    <w:nsid w:val="3589010D"/>
    <w:multiLevelType w:val="hybridMultilevel"/>
    <w:tmpl w:val="1332B750"/>
    <w:lvl w:ilvl="0" w:tplc="04060001">
      <w:start w:val="1"/>
      <w:numFmt w:val="bullet"/>
      <w:lvlText w:val=""/>
      <w:lvlJc w:val="left"/>
      <w:pPr>
        <w:tabs>
          <w:tab w:val="num" w:pos="720"/>
        </w:tabs>
        <w:ind w:left="720" w:hanging="360"/>
      </w:pPr>
      <w:rPr>
        <w:rFonts w:ascii="Symbol" w:hAnsi="Symbol" w:hint="default"/>
      </w:rPr>
    </w:lvl>
    <w:lvl w:ilvl="1" w:tplc="1E74AF3C">
      <w:numFmt w:val="bullet"/>
      <w:lvlText w:val="-"/>
      <w:lvlJc w:val="left"/>
      <w:pPr>
        <w:tabs>
          <w:tab w:val="num" w:pos="1515"/>
        </w:tabs>
        <w:ind w:left="1515" w:hanging="435"/>
      </w:pPr>
      <w:rPr>
        <w:rFonts w:ascii="Times New Roman" w:eastAsia="Times New Roman" w:hAnsi="Times New Roman"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491933"/>
    <w:multiLevelType w:val="hybridMultilevel"/>
    <w:tmpl w:val="5940642A"/>
    <w:lvl w:ilvl="0" w:tplc="57561066">
      <w:start w:val="2016"/>
      <w:numFmt w:val="bullet"/>
      <w:lvlText w:val="-"/>
      <w:lvlJc w:val="left"/>
      <w:pPr>
        <w:ind w:left="1620" w:hanging="360"/>
      </w:pPr>
      <w:rPr>
        <w:rFonts w:ascii="Trebuchet MS" w:eastAsia="Times New Roman" w:hAnsi="Trebuchet MS" w:cs="Times New Roman" w:hint="default"/>
      </w:rPr>
    </w:lvl>
    <w:lvl w:ilvl="1" w:tplc="04060003" w:tentative="1">
      <w:start w:val="1"/>
      <w:numFmt w:val="bullet"/>
      <w:lvlText w:val="o"/>
      <w:lvlJc w:val="left"/>
      <w:pPr>
        <w:ind w:left="2340" w:hanging="360"/>
      </w:pPr>
      <w:rPr>
        <w:rFonts w:ascii="Courier New" w:hAnsi="Courier New" w:cs="Courier New" w:hint="default"/>
      </w:rPr>
    </w:lvl>
    <w:lvl w:ilvl="2" w:tplc="04060005" w:tentative="1">
      <w:start w:val="1"/>
      <w:numFmt w:val="bullet"/>
      <w:lvlText w:val=""/>
      <w:lvlJc w:val="left"/>
      <w:pPr>
        <w:ind w:left="3060" w:hanging="360"/>
      </w:pPr>
      <w:rPr>
        <w:rFonts w:ascii="Wingdings" w:hAnsi="Wingdings" w:hint="default"/>
      </w:rPr>
    </w:lvl>
    <w:lvl w:ilvl="3" w:tplc="04060001" w:tentative="1">
      <w:start w:val="1"/>
      <w:numFmt w:val="bullet"/>
      <w:lvlText w:val=""/>
      <w:lvlJc w:val="left"/>
      <w:pPr>
        <w:ind w:left="3780" w:hanging="360"/>
      </w:pPr>
      <w:rPr>
        <w:rFonts w:ascii="Symbol" w:hAnsi="Symbol" w:hint="default"/>
      </w:rPr>
    </w:lvl>
    <w:lvl w:ilvl="4" w:tplc="04060003" w:tentative="1">
      <w:start w:val="1"/>
      <w:numFmt w:val="bullet"/>
      <w:lvlText w:val="o"/>
      <w:lvlJc w:val="left"/>
      <w:pPr>
        <w:ind w:left="4500" w:hanging="360"/>
      </w:pPr>
      <w:rPr>
        <w:rFonts w:ascii="Courier New" w:hAnsi="Courier New" w:cs="Courier New" w:hint="default"/>
      </w:rPr>
    </w:lvl>
    <w:lvl w:ilvl="5" w:tplc="04060005" w:tentative="1">
      <w:start w:val="1"/>
      <w:numFmt w:val="bullet"/>
      <w:lvlText w:val=""/>
      <w:lvlJc w:val="left"/>
      <w:pPr>
        <w:ind w:left="5220" w:hanging="360"/>
      </w:pPr>
      <w:rPr>
        <w:rFonts w:ascii="Wingdings" w:hAnsi="Wingdings" w:hint="default"/>
      </w:rPr>
    </w:lvl>
    <w:lvl w:ilvl="6" w:tplc="04060001" w:tentative="1">
      <w:start w:val="1"/>
      <w:numFmt w:val="bullet"/>
      <w:lvlText w:val=""/>
      <w:lvlJc w:val="left"/>
      <w:pPr>
        <w:ind w:left="5940" w:hanging="360"/>
      </w:pPr>
      <w:rPr>
        <w:rFonts w:ascii="Symbol" w:hAnsi="Symbol" w:hint="default"/>
      </w:rPr>
    </w:lvl>
    <w:lvl w:ilvl="7" w:tplc="04060003" w:tentative="1">
      <w:start w:val="1"/>
      <w:numFmt w:val="bullet"/>
      <w:lvlText w:val="o"/>
      <w:lvlJc w:val="left"/>
      <w:pPr>
        <w:ind w:left="6660" w:hanging="360"/>
      </w:pPr>
      <w:rPr>
        <w:rFonts w:ascii="Courier New" w:hAnsi="Courier New" w:cs="Courier New" w:hint="default"/>
      </w:rPr>
    </w:lvl>
    <w:lvl w:ilvl="8" w:tplc="04060005" w:tentative="1">
      <w:start w:val="1"/>
      <w:numFmt w:val="bullet"/>
      <w:lvlText w:val=""/>
      <w:lvlJc w:val="left"/>
      <w:pPr>
        <w:ind w:left="7380" w:hanging="360"/>
      </w:pPr>
      <w:rPr>
        <w:rFonts w:ascii="Wingdings" w:hAnsi="Wingdings" w:hint="default"/>
      </w:rPr>
    </w:lvl>
  </w:abstractNum>
  <w:abstractNum w:abstractNumId="14" w15:restartNumberingAfterBreak="0">
    <w:nsid w:val="3D302C0E"/>
    <w:multiLevelType w:val="hybridMultilevel"/>
    <w:tmpl w:val="07A000D0"/>
    <w:lvl w:ilvl="0" w:tplc="065898F8">
      <w:start w:val="1"/>
      <w:numFmt w:val="decimal"/>
      <w:lvlText w:val="%1."/>
      <w:lvlJc w:val="left"/>
      <w:pPr>
        <w:ind w:left="1437" w:hanging="360"/>
      </w:pPr>
      <w:rPr>
        <w:rFonts w:hint="default"/>
      </w:rPr>
    </w:lvl>
    <w:lvl w:ilvl="1" w:tplc="04060019" w:tentative="1">
      <w:start w:val="1"/>
      <w:numFmt w:val="lowerLetter"/>
      <w:lvlText w:val="%2."/>
      <w:lvlJc w:val="left"/>
      <w:pPr>
        <w:ind w:left="2157" w:hanging="360"/>
      </w:pPr>
    </w:lvl>
    <w:lvl w:ilvl="2" w:tplc="0406001B" w:tentative="1">
      <w:start w:val="1"/>
      <w:numFmt w:val="lowerRoman"/>
      <w:lvlText w:val="%3."/>
      <w:lvlJc w:val="right"/>
      <w:pPr>
        <w:ind w:left="2877" w:hanging="180"/>
      </w:pPr>
    </w:lvl>
    <w:lvl w:ilvl="3" w:tplc="0406000F" w:tentative="1">
      <w:start w:val="1"/>
      <w:numFmt w:val="decimal"/>
      <w:lvlText w:val="%4."/>
      <w:lvlJc w:val="left"/>
      <w:pPr>
        <w:ind w:left="3597" w:hanging="360"/>
      </w:pPr>
    </w:lvl>
    <w:lvl w:ilvl="4" w:tplc="04060019" w:tentative="1">
      <w:start w:val="1"/>
      <w:numFmt w:val="lowerLetter"/>
      <w:lvlText w:val="%5."/>
      <w:lvlJc w:val="left"/>
      <w:pPr>
        <w:ind w:left="4317" w:hanging="360"/>
      </w:pPr>
    </w:lvl>
    <w:lvl w:ilvl="5" w:tplc="0406001B" w:tentative="1">
      <w:start w:val="1"/>
      <w:numFmt w:val="lowerRoman"/>
      <w:lvlText w:val="%6."/>
      <w:lvlJc w:val="right"/>
      <w:pPr>
        <w:ind w:left="5037" w:hanging="180"/>
      </w:pPr>
    </w:lvl>
    <w:lvl w:ilvl="6" w:tplc="0406000F" w:tentative="1">
      <w:start w:val="1"/>
      <w:numFmt w:val="decimal"/>
      <w:lvlText w:val="%7."/>
      <w:lvlJc w:val="left"/>
      <w:pPr>
        <w:ind w:left="5757" w:hanging="360"/>
      </w:pPr>
    </w:lvl>
    <w:lvl w:ilvl="7" w:tplc="04060019" w:tentative="1">
      <w:start w:val="1"/>
      <w:numFmt w:val="lowerLetter"/>
      <w:lvlText w:val="%8."/>
      <w:lvlJc w:val="left"/>
      <w:pPr>
        <w:ind w:left="6477" w:hanging="360"/>
      </w:pPr>
    </w:lvl>
    <w:lvl w:ilvl="8" w:tplc="0406001B" w:tentative="1">
      <w:start w:val="1"/>
      <w:numFmt w:val="lowerRoman"/>
      <w:lvlText w:val="%9."/>
      <w:lvlJc w:val="right"/>
      <w:pPr>
        <w:ind w:left="7197" w:hanging="180"/>
      </w:pPr>
    </w:lvl>
  </w:abstractNum>
  <w:abstractNum w:abstractNumId="15" w15:restartNumberingAfterBreak="0">
    <w:nsid w:val="42A45921"/>
    <w:multiLevelType w:val="hybridMultilevel"/>
    <w:tmpl w:val="AFE2E9FC"/>
    <w:lvl w:ilvl="0" w:tplc="0AD259B6">
      <w:numFmt w:val="bullet"/>
      <w:lvlText w:val=""/>
      <w:lvlJc w:val="left"/>
      <w:pPr>
        <w:tabs>
          <w:tab w:val="num" w:pos="1588"/>
        </w:tabs>
        <w:ind w:left="1588" w:hanging="454"/>
      </w:pPr>
      <w:rPr>
        <w:rFonts w:ascii="Symbol" w:hAnsi="Symbol" w:hint="default"/>
        <w:color w:val="auto"/>
      </w:rPr>
    </w:lvl>
    <w:lvl w:ilvl="1" w:tplc="04060003">
      <w:start w:val="1"/>
      <w:numFmt w:val="bullet"/>
      <w:lvlText w:val="o"/>
      <w:lvlJc w:val="left"/>
      <w:pPr>
        <w:tabs>
          <w:tab w:val="num" w:pos="1389"/>
        </w:tabs>
        <w:ind w:left="1389" w:hanging="360"/>
      </w:pPr>
      <w:rPr>
        <w:rFonts w:ascii="Courier New" w:hAnsi="Courier New" w:cs="Courier New" w:hint="default"/>
      </w:rPr>
    </w:lvl>
    <w:lvl w:ilvl="2" w:tplc="04060005" w:tentative="1">
      <w:start w:val="1"/>
      <w:numFmt w:val="bullet"/>
      <w:lvlText w:val=""/>
      <w:lvlJc w:val="left"/>
      <w:pPr>
        <w:tabs>
          <w:tab w:val="num" w:pos="2109"/>
        </w:tabs>
        <w:ind w:left="2109" w:hanging="360"/>
      </w:pPr>
      <w:rPr>
        <w:rFonts w:ascii="Wingdings" w:hAnsi="Wingdings" w:hint="default"/>
      </w:rPr>
    </w:lvl>
    <w:lvl w:ilvl="3" w:tplc="04060001" w:tentative="1">
      <w:start w:val="1"/>
      <w:numFmt w:val="bullet"/>
      <w:lvlText w:val=""/>
      <w:lvlJc w:val="left"/>
      <w:pPr>
        <w:tabs>
          <w:tab w:val="num" w:pos="2829"/>
        </w:tabs>
        <w:ind w:left="2829" w:hanging="360"/>
      </w:pPr>
      <w:rPr>
        <w:rFonts w:ascii="Symbol" w:hAnsi="Symbol" w:hint="default"/>
      </w:rPr>
    </w:lvl>
    <w:lvl w:ilvl="4" w:tplc="04060003" w:tentative="1">
      <w:start w:val="1"/>
      <w:numFmt w:val="bullet"/>
      <w:lvlText w:val="o"/>
      <w:lvlJc w:val="left"/>
      <w:pPr>
        <w:tabs>
          <w:tab w:val="num" w:pos="3549"/>
        </w:tabs>
        <w:ind w:left="3549" w:hanging="360"/>
      </w:pPr>
      <w:rPr>
        <w:rFonts w:ascii="Courier New" w:hAnsi="Courier New" w:cs="Courier New" w:hint="default"/>
      </w:rPr>
    </w:lvl>
    <w:lvl w:ilvl="5" w:tplc="04060005" w:tentative="1">
      <w:start w:val="1"/>
      <w:numFmt w:val="bullet"/>
      <w:lvlText w:val=""/>
      <w:lvlJc w:val="left"/>
      <w:pPr>
        <w:tabs>
          <w:tab w:val="num" w:pos="4269"/>
        </w:tabs>
        <w:ind w:left="4269" w:hanging="360"/>
      </w:pPr>
      <w:rPr>
        <w:rFonts w:ascii="Wingdings" w:hAnsi="Wingdings" w:hint="default"/>
      </w:rPr>
    </w:lvl>
    <w:lvl w:ilvl="6" w:tplc="04060001" w:tentative="1">
      <w:start w:val="1"/>
      <w:numFmt w:val="bullet"/>
      <w:lvlText w:val=""/>
      <w:lvlJc w:val="left"/>
      <w:pPr>
        <w:tabs>
          <w:tab w:val="num" w:pos="4989"/>
        </w:tabs>
        <w:ind w:left="4989" w:hanging="360"/>
      </w:pPr>
      <w:rPr>
        <w:rFonts w:ascii="Symbol" w:hAnsi="Symbol" w:hint="default"/>
      </w:rPr>
    </w:lvl>
    <w:lvl w:ilvl="7" w:tplc="04060003" w:tentative="1">
      <w:start w:val="1"/>
      <w:numFmt w:val="bullet"/>
      <w:lvlText w:val="o"/>
      <w:lvlJc w:val="left"/>
      <w:pPr>
        <w:tabs>
          <w:tab w:val="num" w:pos="5709"/>
        </w:tabs>
        <w:ind w:left="5709" w:hanging="360"/>
      </w:pPr>
      <w:rPr>
        <w:rFonts w:ascii="Courier New" w:hAnsi="Courier New" w:cs="Courier New" w:hint="default"/>
      </w:rPr>
    </w:lvl>
    <w:lvl w:ilvl="8" w:tplc="04060005" w:tentative="1">
      <w:start w:val="1"/>
      <w:numFmt w:val="bullet"/>
      <w:lvlText w:val=""/>
      <w:lvlJc w:val="left"/>
      <w:pPr>
        <w:tabs>
          <w:tab w:val="num" w:pos="6429"/>
        </w:tabs>
        <w:ind w:left="6429" w:hanging="360"/>
      </w:pPr>
      <w:rPr>
        <w:rFonts w:ascii="Wingdings" w:hAnsi="Wingdings" w:hint="default"/>
      </w:rPr>
    </w:lvl>
  </w:abstractNum>
  <w:abstractNum w:abstractNumId="16" w15:restartNumberingAfterBreak="0">
    <w:nsid w:val="4CD25C44"/>
    <w:multiLevelType w:val="multilevel"/>
    <w:tmpl w:val="E3945F18"/>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b/>
        <w:i w:val="0"/>
        <w:sz w:val="22"/>
        <w:szCs w:val="22"/>
      </w:rPr>
    </w:lvl>
    <w:lvl w:ilvl="2">
      <w:start w:val="1"/>
      <w:numFmt w:val="decimal"/>
      <w:pStyle w:val="Overskrift3"/>
      <w:lvlText w:val="%1.%2.%3"/>
      <w:lvlJc w:val="left"/>
      <w:pPr>
        <w:tabs>
          <w:tab w:val="num" w:pos="2502"/>
        </w:tabs>
        <w:ind w:left="2496" w:hanging="1077"/>
      </w:pPr>
      <w:rPr>
        <w:rFonts w:hint="default"/>
        <w:color w:val="FFFFFF" w:themeColor="background1"/>
        <w:u w:val="none"/>
      </w:rPr>
    </w:lvl>
    <w:lvl w:ilvl="3">
      <w:start w:val="1"/>
      <w:numFmt w:val="decimal"/>
      <w:pStyle w:val="Overskrift4"/>
      <w:lvlText w:val="%1.%2.%3.%4"/>
      <w:lvlJc w:val="left"/>
      <w:pPr>
        <w:tabs>
          <w:tab w:val="num" w:pos="1083"/>
        </w:tabs>
        <w:ind w:left="1083" w:hanging="1083"/>
      </w:pPr>
      <w:rPr>
        <w:rFonts w:hint="default"/>
        <w:b/>
        <w:i/>
        <w:color w:val="FFFFFF" w:themeColor="background1"/>
        <w:sz w:val="20"/>
        <w:szCs w:val="20"/>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7" w15:restartNumberingAfterBreak="0">
    <w:nsid w:val="52E9747C"/>
    <w:multiLevelType w:val="hybridMultilevel"/>
    <w:tmpl w:val="BD3637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083C33"/>
    <w:multiLevelType w:val="hybridMultilevel"/>
    <w:tmpl w:val="614E47D0"/>
    <w:lvl w:ilvl="0" w:tplc="022CB8A6">
      <w:start w:val="1"/>
      <w:numFmt w:val="decimal"/>
      <w:lvlText w:val="%1."/>
      <w:lvlJc w:val="left"/>
      <w:pPr>
        <w:tabs>
          <w:tab w:val="num" w:pos="1070"/>
        </w:tabs>
        <w:ind w:left="1070" w:hanging="360"/>
      </w:pPr>
      <w:rPr>
        <w:rFonts w:ascii="Trebuchet MS" w:hAnsi="Trebuchet MS" w:hint="default"/>
        <w:b w:val="0"/>
        <w:color w:val="auto"/>
        <w:sz w:val="20"/>
      </w:rPr>
    </w:lvl>
    <w:lvl w:ilvl="1" w:tplc="04060003" w:tentative="1">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19" w15:restartNumberingAfterBreak="0">
    <w:nsid w:val="6432140A"/>
    <w:multiLevelType w:val="multilevel"/>
    <w:tmpl w:val="FBF817C2"/>
    <w:lvl w:ilvl="0">
      <w:start w:val="1"/>
      <w:numFmt w:val="decimal"/>
      <w:pStyle w:val="1111Overskrift4"/>
      <w:lvlText w:val="%1."/>
      <w:lvlJc w:val="left"/>
      <w:pPr>
        <w:tabs>
          <w:tab w:val="num" w:pos="3765"/>
        </w:tabs>
        <w:ind w:left="5036" w:hanging="2518"/>
      </w:pPr>
      <w:rPr>
        <w:rFonts w:hint="default"/>
      </w:rPr>
    </w:lvl>
    <w:lvl w:ilvl="1">
      <w:start w:val="1"/>
      <w:numFmt w:val="decimal"/>
      <w:lvlText w:val="%1.%2."/>
      <w:lvlJc w:val="left"/>
      <w:pPr>
        <w:tabs>
          <w:tab w:val="num" w:pos="3765"/>
        </w:tabs>
        <w:ind w:left="5374" w:hanging="2856"/>
      </w:pPr>
      <w:rPr>
        <w:rFonts w:ascii="Trebuchet MS" w:hAnsi="Trebuchet MS" w:hint="default"/>
        <w:b/>
        <w:i w:val="0"/>
        <w:sz w:val="24"/>
      </w:rPr>
    </w:lvl>
    <w:lvl w:ilvl="2">
      <w:start w:val="1"/>
      <w:numFmt w:val="decimal"/>
      <w:lvlText w:val="%1.%2.%3."/>
      <w:lvlJc w:val="left"/>
      <w:pPr>
        <w:tabs>
          <w:tab w:val="num" w:pos="3765"/>
        </w:tabs>
        <w:ind w:left="4100" w:hanging="1582"/>
      </w:pPr>
      <w:rPr>
        <w:rFonts w:hint="default"/>
      </w:rPr>
    </w:lvl>
    <w:lvl w:ilvl="3">
      <w:start w:val="1"/>
      <w:numFmt w:val="decimal"/>
      <w:lvlText w:val="%1.%2.%3.%4."/>
      <w:lvlJc w:val="left"/>
      <w:pPr>
        <w:tabs>
          <w:tab w:val="num" w:pos="1259"/>
        </w:tabs>
        <w:ind w:left="4604" w:hanging="4604"/>
      </w:pPr>
      <w:rPr>
        <w:rFonts w:hint="default"/>
      </w:rPr>
    </w:lvl>
    <w:lvl w:ilvl="4">
      <w:start w:val="1"/>
      <w:numFmt w:val="decimal"/>
      <w:lvlText w:val="%1.%2.%3.%4.%5."/>
      <w:lvlJc w:val="left"/>
      <w:pPr>
        <w:tabs>
          <w:tab w:val="num" w:pos="5756"/>
        </w:tabs>
        <w:ind w:left="5108" w:hanging="792"/>
      </w:pPr>
      <w:rPr>
        <w:rFonts w:hint="default"/>
      </w:rPr>
    </w:lvl>
    <w:lvl w:ilvl="5">
      <w:start w:val="1"/>
      <w:numFmt w:val="decimal"/>
      <w:lvlText w:val="%1.%2.%3.%4.%5.%6."/>
      <w:lvlJc w:val="left"/>
      <w:pPr>
        <w:tabs>
          <w:tab w:val="num" w:pos="6116"/>
        </w:tabs>
        <w:ind w:left="5612" w:hanging="936"/>
      </w:pPr>
      <w:rPr>
        <w:rFonts w:hint="default"/>
      </w:rPr>
    </w:lvl>
    <w:lvl w:ilvl="6">
      <w:start w:val="1"/>
      <w:numFmt w:val="decimal"/>
      <w:lvlText w:val="%1.%2.%3.%4.%5.%6.%7."/>
      <w:lvlJc w:val="left"/>
      <w:pPr>
        <w:tabs>
          <w:tab w:val="num" w:pos="6836"/>
        </w:tabs>
        <w:ind w:left="6116" w:hanging="1080"/>
      </w:pPr>
      <w:rPr>
        <w:rFonts w:hint="default"/>
      </w:rPr>
    </w:lvl>
    <w:lvl w:ilvl="7">
      <w:start w:val="1"/>
      <w:numFmt w:val="decimal"/>
      <w:lvlText w:val="%1.%2.%3.%4.%5.%6.%7.%8."/>
      <w:lvlJc w:val="left"/>
      <w:pPr>
        <w:tabs>
          <w:tab w:val="num" w:pos="7556"/>
        </w:tabs>
        <w:ind w:left="6620" w:hanging="1224"/>
      </w:pPr>
      <w:rPr>
        <w:rFonts w:hint="default"/>
      </w:rPr>
    </w:lvl>
    <w:lvl w:ilvl="8">
      <w:start w:val="1"/>
      <w:numFmt w:val="decimal"/>
      <w:lvlText w:val="%1.%2.%3.%4.%5.%6.%7.%8.%9."/>
      <w:lvlJc w:val="left"/>
      <w:pPr>
        <w:tabs>
          <w:tab w:val="num" w:pos="7916"/>
        </w:tabs>
        <w:ind w:left="7196" w:hanging="1440"/>
      </w:pPr>
      <w:rPr>
        <w:rFonts w:hint="default"/>
      </w:rPr>
    </w:lvl>
  </w:abstractNum>
  <w:abstractNum w:abstractNumId="20" w15:restartNumberingAfterBreak="0">
    <w:nsid w:val="69EB2151"/>
    <w:multiLevelType w:val="multilevel"/>
    <w:tmpl w:val="C5420462"/>
    <w:lvl w:ilvl="0">
      <w:start w:val="1"/>
      <w:numFmt w:val="none"/>
      <w:pStyle w:val="Overskrift"/>
      <w:lvlText w:val="%1"/>
      <w:lvlJc w:val="left"/>
      <w:pPr>
        <w:tabs>
          <w:tab w:val="num" w:pos="1508"/>
        </w:tabs>
        <w:ind w:left="1508" w:hanging="431"/>
      </w:pPr>
      <w:rPr>
        <w:rFonts w:hint="default"/>
      </w:rPr>
    </w:lvl>
    <w:lvl w:ilvl="1">
      <w:start w:val="1"/>
      <w:numFmt w:val="decimal"/>
      <w:lvlText w:val="%1.%2."/>
      <w:lvlJc w:val="left"/>
      <w:pPr>
        <w:tabs>
          <w:tab w:val="num" w:pos="2154"/>
        </w:tabs>
        <w:ind w:left="3933" w:hanging="2856"/>
      </w:pPr>
      <w:rPr>
        <w:rFonts w:ascii="Trebuchet MS" w:hAnsi="Trebuchet MS" w:hint="default"/>
        <w:b/>
        <w:i w:val="0"/>
        <w:sz w:val="24"/>
      </w:rPr>
    </w:lvl>
    <w:lvl w:ilvl="2">
      <w:start w:val="1"/>
      <w:numFmt w:val="decimal"/>
      <w:lvlText w:val="%1.%2.%3."/>
      <w:lvlJc w:val="left"/>
      <w:pPr>
        <w:tabs>
          <w:tab w:val="num" w:pos="2154"/>
        </w:tabs>
        <w:ind w:left="2659" w:hanging="1582"/>
      </w:pPr>
      <w:rPr>
        <w:rFonts w:hint="default"/>
      </w:rPr>
    </w:lvl>
    <w:lvl w:ilvl="3">
      <w:start w:val="1"/>
      <w:numFmt w:val="decimal"/>
      <w:lvlText w:val="%1.%2.%3.%4."/>
      <w:lvlJc w:val="left"/>
      <w:pPr>
        <w:tabs>
          <w:tab w:val="num" w:pos="2324"/>
        </w:tabs>
        <w:ind w:left="3163" w:hanging="2086"/>
      </w:pPr>
      <w:rPr>
        <w:rFonts w:hint="default"/>
      </w:rPr>
    </w:lvl>
    <w:lvl w:ilvl="4">
      <w:start w:val="1"/>
      <w:numFmt w:val="decimal"/>
      <w:lvlText w:val="%1.%2.%3.%4.%5."/>
      <w:lvlJc w:val="left"/>
      <w:pPr>
        <w:tabs>
          <w:tab w:val="num" w:pos="4315"/>
        </w:tabs>
        <w:ind w:left="3667" w:hanging="792"/>
      </w:pPr>
      <w:rPr>
        <w:rFonts w:hint="default"/>
      </w:rPr>
    </w:lvl>
    <w:lvl w:ilvl="5">
      <w:start w:val="1"/>
      <w:numFmt w:val="decimal"/>
      <w:lvlText w:val="%1.%2.%3.%4.%5.%6."/>
      <w:lvlJc w:val="left"/>
      <w:pPr>
        <w:tabs>
          <w:tab w:val="num" w:pos="4675"/>
        </w:tabs>
        <w:ind w:left="4171" w:hanging="936"/>
      </w:pPr>
      <w:rPr>
        <w:rFonts w:hint="default"/>
      </w:rPr>
    </w:lvl>
    <w:lvl w:ilvl="6">
      <w:start w:val="1"/>
      <w:numFmt w:val="decimal"/>
      <w:lvlText w:val="%1.%2.%3.%4.%5.%6.%7."/>
      <w:lvlJc w:val="left"/>
      <w:pPr>
        <w:tabs>
          <w:tab w:val="num" w:pos="5395"/>
        </w:tabs>
        <w:ind w:left="4675" w:hanging="1080"/>
      </w:pPr>
      <w:rPr>
        <w:rFonts w:hint="default"/>
      </w:rPr>
    </w:lvl>
    <w:lvl w:ilvl="7">
      <w:start w:val="1"/>
      <w:numFmt w:val="decimal"/>
      <w:lvlText w:val="%1.%2.%3.%4.%5.%6.%7.%8."/>
      <w:lvlJc w:val="left"/>
      <w:pPr>
        <w:tabs>
          <w:tab w:val="num" w:pos="6115"/>
        </w:tabs>
        <w:ind w:left="5179" w:hanging="1224"/>
      </w:pPr>
      <w:rPr>
        <w:rFonts w:hint="default"/>
      </w:rPr>
    </w:lvl>
    <w:lvl w:ilvl="8">
      <w:start w:val="1"/>
      <w:numFmt w:val="decimal"/>
      <w:lvlText w:val="%1.%2.%3.%4.%5.%6.%7.%8.%9."/>
      <w:lvlJc w:val="left"/>
      <w:pPr>
        <w:tabs>
          <w:tab w:val="num" w:pos="6475"/>
        </w:tabs>
        <w:ind w:left="5755" w:hanging="1440"/>
      </w:pPr>
      <w:rPr>
        <w:rFonts w:hint="default"/>
      </w:rPr>
    </w:lvl>
  </w:abstractNum>
  <w:abstractNum w:abstractNumId="21" w15:restartNumberingAfterBreak="0">
    <w:nsid w:val="79C7141B"/>
    <w:multiLevelType w:val="hybridMultilevel"/>
    <w:tmpl w:val="055284B2"/>
    <w:lvl w:ilvl="0" w:tplc="D17896C4">
      <w:numFmt w:val="bullet"/>
      <w:lvlText w:val="-"/>
      <w:lvlJc w:val="left"/>
      <w:pPr>
        <w:tabs>
          <w:tab w:val="num" w:pos="1948"/>
        </w:tabs>
        <w:ind w:left="1948" w:hanging="360"/>
      </w:pPr>
      <w:rPr>
        <w:rFonts w:ascii="Trebuchet MS" w:eastAsia="Times New Roman" w:hAnsi="Trebuchet MS" w:cs="Times New Roman" w:hint="default"/>
      </w:rPr>
    </w:lvl>
    <w:lvl w:ilvl="1" w:tplc="9982917A">
      <w:numFmt w:val="bullet"/>
      <w:lvlText w:val=""/>
      <w:lvlJc w:val="left"/>
      <w:pPr>
        <w:tabs>
          <w:tab w:val="num" w:pos="1588"/>
        </w:tabs>
        <w:ind w:left="1588" w:hanging="454"/>
      </w:pPr>
      <w:rPr>
        <w:rFonts w:ascii="Symbol" w:hAnsi="Symbol" w:hint="default"/>
      </w:rPr>
    </w:lvl>
    <w:lvl w:ilvl="2" w:tplc="04060005" w:tentative="1">
      <w:start w:val="1"/>
      <w:numFmt w:val="bullet"/>
      <w:lvlText w:val=""/>
      <w:lvlJc w:val="left"/>
      <w:pPr>
        <w:tabs>
          <w:tab w:val="num" w:pos="3388"/>
        </w:tabs>
        <w:ind w:left="3388" w:hanging="360"/>
      </w:pPr>
      <w:rPr>
        <w:rFonts w:ascii="Wingdings" w:hAnsi="Wingdings" w:hint="default"/>
      </w:rPr>
    </w:lvl>
    <w:lvl w:ilvl="3" w:tplc="04060001" w:tentative="1">
      <w:start w:val="1"/>
      <w:numFmt w:val="bullet"/>
      <w:lvlText w:val=""/>
      <w:lvlJc w:val="left"/>
      <w:pPr>
        <w:tabs>
          <w:tab w:val="num" w:pos="4108"/>
        </w:tabs>
        <w:ind w:left="4108" w:hanging="360"/>
      </w:pPr>
      <w:rPr>
        <w:rFonts w:ascii="Symbol" w:hAnsi="Symbol" w:hint="default"/>
      </w:rPr>
    </w:lvl>
    <w:lvl w:ilvl="4" w:tplc="04060003" w:tentative="1">
      <w:start w:val="1"/>
      <w:numFmt w:val="bullet"/>
      <w:lvlText w:val="o"/>
      <w:lvlJc w:val="left"/>
      <w:pPr>
        <w:tabs>
          <w:tab w:val="num" w:pos="4828"/>
        </w:tabs>
        <w:ind w:left="4828" w:hanging="360"/>
      </w:pPr>
      <w:rPr>
        <w:rFonts w:ascii="Courier New" w:hAnsi="Courier New" w:cs="Courier New" w:hint="default"/>
      </w:rPr>
    </w:lvl>
    <w:lvl w:ilvl="5" w:tplc="04060005" w:tentative="1">
      <w:start w:val="1"/>
      <w:numFmt w:val="bullet"/>
      <w:lvlText w:val=""/>
      <w:lvlJc w:val="left"/>
      <w:pPr>
        <w:tabs>
          <w:tab w:val="num" w:pos="5548"/>
        </w:tabs>
        <w:ind w:left="5548" w:hanging="360"/>
      </w:pPr>
      <w:rPr>
        <w:rFonts w:ascii="Wingdings" w:hAnsi="Wingdings" w:hint="default"/>
      </w:rPr>
    </w:lvl>
    <w:lvl w:ilvl="6" w:tplc="04060001" w:tentative="1">
      <w:start w:val="1"/>
      <w:numFmt w:val="bullet"/>
      <w:lvlText w:val=""/>
      <w:lvlJc w:val="left"/>
      <w:pPr>
        <w:tabs>
          <w:tab w:val="num" w:pos="6268"/>
        </w:tabs>
        <w:ind w:left="6268" w:hanging="360"/>
      </w:pPr>
      <w:rPr>
        <w:rFonts w:ascii="Symbol" w:hAnsi="Symbol" w:hint="default"/>
      </w:rPr>
    </w:lvl>
    <w:lvl w:ilvl="7" w:tplc="04060003" w:tentative="1">
      <w:start w:val="1"/>
      <w:numFmt w:val="bullet"/>
      <w:lvlText w:val="o"/>
      <w:lvlJc w:val="left"/>
      <w:pPr>
        <w:tabs>
          <w:tab w:val="num" w:pos="6988"/>
        </w:tabs>
        <w:ind w:left="6988" w:hanging="360"/>
      </w:pPr>
      <w:rPr>
        <w:rFonts w:ascii="Courier New" w:hAnsi="Courier New" w:cs="Courier New" w:hint="default"/>
      </w:rPr>
    </w:lvl>
    <w:lvl w:ilvl="8" w:tplc="04060005" w:tentative="1">
      <w:start w:val="1"/>
      <w:numFmt w:val="bullet"/>
      <w:lvlText w:val=""/>
      <w:lvlJc w:val="left"/>
      <w:pPr>
        <w:tabs>
          <w:tab w:val="num" w:pos="7708"/>
        </w:tabs>
        <w:ind w:left="7708" w:hanging="360"/>
      </w:pPr>
      <w:rPr>
        <w:rFonts w:ascii="Wingdings" w:hAnsi="Wingdings" w:hint="default"/>
      </w:rPr>
    </w:lvl>
  </w:abstractNum>
  <w:abstractNum w:abstractNumId="22" w15:restartNumberingAfterBreak="0">
    <w:nsid w:val="7FDC6CCB"/>
    <w:multiLevelType w:val="hybridMultilevel"/>
    <w:tmpl w:val="614E47D0"/>
    <w:lvl w:ilvl="0" w:tplc="022CB8A6">
      <w:start w:val="1"/>
      <w:numFmt w:val="decimal"/>
      <w:lvlText w:val="%1."/>
      <w:lvlJc w:val="left"/>
      <w:pPr>
        <w:tabs>
          <w:tab w:val="num" w:pos="1070"/>
        </w:tabs>
        <w:ind w:left="1070" w:hanging="360"/>
      </w:pPr>
      <w:rPr>
        <w:rFonts w:ascii="Trebuchet MS" w:hAnsi="Trebuchet MS" w:hint="default"/>
        <w:b w:val="0"/>
        <w:color w:val="auto"/>
        <w:sz w:val="20"/>
      </w:rPr>
    </w:lvl>
    <w:lvl w:ilvl="1" w:tplc="04060003" w:tentative="1">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num w:numId="1">
    <w:abstractNumId w:val="19"/>
  </w:num>
  <w:num w:numId="2">
    <w:abstractNumId w:val="16"/>
  </w:num>
  <w:num w:numId="3">
    <w:abstractNumId w:val="5"/>
  </w:num>
  <w:num w:numId="4">
    <w:abstractNumId w:val="7"/>
  </w:num>
  <w:num w:numId="5">
    <w:abstractNumId w:val="20"/>
  </w:num>
  <w:num w:numId="6">
    <w:abstractNumId w:val="18"/>
  </w:num>
  <w:num w:numId="7">
    <w:abstractNumId w:val="21"/>
  </w:num>
  <w:num w:numId="8">
    <w:abstractNumId w:val="2"/>
  </w:num>
  <w:num w:numId="9">
    <w:abstractNumId w:val="0"/>
  </w:num>
  <w:num w:numId="10">
    <w:abstractNumId w:val="4"/>
  </w:num>
  <w:num w:numId="11">
    <w:abstractNumId w:val="13"/>
  </w:num>
  <w:num w:numId="12">
    <w:abstractNumId w:val="1"/>
  </w:num>
  <w:num w:numId="13">
    <w:abstractNumId w:val="16"/>
  </w:num>
  <w:num w:numId="14">
    <w:abstractNumId w:val="16"/>
  </w:num>
  <w:num w:numId="15">
    <w:abstractNumId w:val="16"/>
  </w:num>
  <w:num w:numId="16">
    <w:abstractNumId w:val="16"/>
  </w:num>
  <w:num w:numId="17">
    <w:abstractNumId w:val="12"/>
  </w:num>
  <w:num w:numId="18">
    <w:abstractNumId w:val="16"/>
  </w:num>
  <w:num w:numId="19">
    <w:abstractNumId w:val="16"/>
  </w:num>
  <w:num w:numId="20">
    <w:abstractNumId w:val="16"/>
  </w:num>
  <w:num w:numId="21">
    <w:abstractNumId w:val="16"/>
  </w:num>
  <w:num w:numId="22">
    <w:abstractNumId w:val="9"/>
  </w:num>
  <w:num w:numId="23">
    <w:abstractNumId w:val="8"/>
  </w:num>
  <w:num w:numId="24">
    <w:abstractNumId w:val="3"/>
  </w:num>
  <w:num w:numId="25">
    <w:abstractNumId w:val="10"/>
  </w:num>
  <w:num w:numId="26">
    <w:abstractNumId w:val="22"/>
  </w:num>
  <w:num w:numId="27">
    <w:abstractNumId w:val="6"/>
  </w:num>
  <w:num w:numId="28">
    <w:abstractNumId w:val="15"/>
  </w:num>
  <w:num w:numId="29">
    <w:abstractNumId w:val="17"/>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4"/>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da-DK" w:vendorID="666" w:dllVersion="513" w:checkStyle="1"/>
  <w:activeWritingStyle w:appName="MSWord" w:lang="da-DK" w:vendorID="22" w:dllVersion="513"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0BF558D5-ED80-4876-A146-2A369EEDA033}"/>
  </w:docVars>
  <w:rsids>
    <w:rsidRoot w:val="002A0718"/>
    <w:rsid w:val="00000CF7"/>
    <w:rsid w:val="000018F0"/>
    <w:rsid w:val="000061B7"/>
    <w:rsid w:val="00006A4D"/>
    <w:rsid w:val="00007791"/>
    <w:rsid w:val="00007B53"/>
    <w:rsid w:val="00012E67"/>
    <w:rsid w:val="0001663C"/>
    <w:rsid w:val="00016C6F"/>
    <w:rsid w:val="00017C4C"/>
    <w:rsid w:val="000206D0"/>
    <w:rsid w:val="00021EDF"/>
    <w:rsid w:val="00022685"/>
    <w:rsid w:val="00022C0F"/>
    <w:rsid w:val="0002325E"/>
    <w:rsid w:val="00023731"/>
    <w:rsid w:val="00023F3D"/>
    <w:rsid w:val="000254B3"/>
    <w:rsid w:val="000256D3"/>
    <w:rsid w:val="00025DBC"/>
    <w:rsid w:val="000263C2"/>
    <w:rsid w:val="000264C9"/>
    <w:rsid w:val="00027075"/>
    <w:rsid w:val="00030350"/>
    <w:rsid w:val="00030605"/>
    <w:rsid w:val="00030768"/>
    <w:rsid w:val="00033921"/>
    <w:rsid w:val="00035881"/>
    <w:rsid w:val="00036955"/>
    <w:rsid w:val="00037F4D"/>
    <w:rsid w:val="0004028B"/>
    <w:rsid w:val="00040D97"/>
    <w:rsid w:val="00042443"/>
    <w:rsid w:val="000424C5"/>
    <w:rsid w:val="000435DB"/>
    <w:rsid w:val="0004366E"/>
    <w:rsid w:val="00044C20"/>
    <w:rsid w:val="000457DF"/>
    <w:rsid w:val="0004689D"/>
    <w:rsid w:val="000501DA"/>
    <w:rsid w:val="00050C1D"/>
    <w:rsid w:val="00051980"/>
    <w:rsid w:val="00051A44"/>
    <w:rsid w:val="00054172"/>
    <w:rsid w:val="00054952"/>
    <w:rsid w:val="000554B5"/>
    <w:rsid w:val="00055549"/>
    <w:rsid w:val="000563E0"/>
    <w:rsid w:val="00056C68"/>
    <w:rsid w:val="00056D65"/>
    <w:rsid w:val="000577A3"/>
    <w:rsid w:val="00062681"/>
    <w:rsid w:val="0006276A"/>
    <w:rsid w:val="00062AF2"/>
    <w:rsid w:val="00063B66"/>
    <w:rsid w:val="00063ED1"/>
    <w:rsid w:val="0006453F"/>
    <w:rsid w:val="00064F21"/>
    <w:rsid w:val="00065A8D"/>
    <w:rsid w:val="000664D1"/>
    <w:rsid w:val="00066A44"/>
    <w:rsid w:val="0007057D"/>
    <w:rsid w:val="00070AE7"/>
    <w:rsid w:val="00070BF0"/>
    <w:rsid w:val="00072B57"/>
    <w:rsid w:val="00073316"/>
    <w:rsid w:val="00074F11"/>
    <w:rsid w:val="00076733"/>
    <w:rsid w:val="00076CCA"/>
    <w:rsid w:val="00082799"/>
    <w:rsid w:val="00084D1C"/>
    <w:rsid w:val="0008583F"/>
    <w:rsid w:val="000858B9"/>
    <w:rsid w:val="00085AC8"/>
    <w:rsid w:val="00085BAA"/>
    <w:rsid w:val="00087455"/>
    <w:rsid w:val="00087CFE"/>
    <w:rsid w:val="00091575"/>
    <w:rsid w:val="00091C40"/>
    <w:rsid w:val="00091EE5"/>
    <w:rsid w:val="000931E9"/>
    <w:rsid w:val="00093A51"/>
    <w:rsid w:val="00094CF2"/>
    <w:rsid w:val="00095F74"/>
    <w:rsid w:val="00096E23"/>
    <w:rsid w:val="000971A3"/>
    <w:rsid w:val="000976C5"/>
    <w:rsid w:val="00097D43"/>
    <w:rsid w:val="000A0A00"/>
    <w:rsid w:val="000A0ADB"/>
    <w:rsid w:val="000A1240"/>
    <w:rsid w:val="000A1769"/>
    <w:rsid w:val="000A1FD6"/>
    <w:rsid w:val="000A2375"/>
    <w:rsid w:val="000A2B73"/>
    <w:rsid w:val="000A3762"/>
    <w:rsid w:val="000A3EE6"/>
    <w:rsid w:val="000A4880"/>
    <w:rsid w:val="000A5250"/>
    <w:rsid w:val="000A58B0"/>
    <w:rsid w:val="000A5943"/>
    <w:rsid w:val="000A5DD6"/>
    <w:rsid w:val="000A67FD"/>
    <w:rsid w:val="000A7179"/>
    <w:rsid w:val="000A7A93"/>
    <w:rsid w:val="000A7BA0"/>
    <w:rsid w:val="000A7F15"/>
    <w:rsid w:val="000B0288"/>
    <w:rsid w:val="000B0510"/>
    <w:rsid w:val="000B097A"/>
    <w:rsid w:val="000B0ECF"/>
    <w:rsid w:val="000B0F8D"/>
    <w:rsid w:val="000B10FE"/>
    <w:rsid w:val="000B11D3"/>
    <w:rsid w:val="000B12BB"/>
    <w:rsid w:val="000B1DB2"/>
    <w:rsid w:val="000B219D"/>
    <w:rsid w:val="000B38B5"/>
    <w:rsid w:val="000B3B6E"/>
    <w:rsid w:val="000B56CC"/>
    <w:rsid w:val="000B5938"/>
    <w:rsid w:val="000B5BBF"/>
    <w:rsid w:val="000B6439"/>
    <w:rsid w:val="000B6A22"/>
    <w:rsid w:val="000B6AFE"/>
    <w:rsid w:val="000B7CCE"/>
    <w:rsid w:val="000C007E"/>
    <w:rsid w:val="000C052C"/>
    <w:rsid w:val="000C0C42"/>
    <w:rsid w:val="000C222C"/>
    <w:rsid w:val="000C332A"/>
    <w:rsid w:val="000C38D1"/>
    <w:rsid w:val="000C5B80"/>
    <w:rsid w:val="000C6077"/>
    <w:rsid w:val="000C6AD2"/>
    <w:rsid w:val="000D02C3"/>
    <w:rsid w:val="000D1094"/>
    <w:rsid w:val="000D1720"/>
    <w:rsid w:val="000D3150"/>
    <w:rsid w:val="000D3B08"/>
    <w:rsid w:val="000D407E"/>
    <w:rsid w:val="000D40D1"/>
    <w:rsid w:val="000D4403"/>
    <w:rsid w:val="000D47BF"/>
    <w:rsid w:val="000D5CA7"/>
    <w:rsid w:val="000D61D2"/>
    <w:rsid w:val="000D6551"/>
    <w:rsid w:val="000D7049"/>
    <w:rsid w:val="000E0262"/>
    <w:rsid w:val="000E12D3"/>
    <w:rsid w:val="000E3268"/>
    <w:rsid w:val="000E38C7"/>
    <w:rsid w:val="000E3EE9"/>
    <w:rsid w:val="000E3F89"/>
    <w:rsid w:val="000E4E75"/>
    <w:rsid w:val="000E558D"/>
    <w:rsid w:val="000E6670"/>
    <w:rsid w:val="000E7770"/>
    <w:rsid w:val="000E77E1"/>
    <w:rsid w:val="000E794B"/>
    <w:rsid w:val="000E7C54"/>
    <w:rsid w:val="000E7F1B"/>
    <w:rsid w:val="000E7FDF"/>
    <w:rsid w:val="000F1A95"/>
    <w:rsid w:val="000F2462"/>
    <w:rsid w:val="000F2CE6"/>
    <w:rsid w:val="000F30D6"/>
    <w:rsid w:val="000F361B"/>
    <w:rsid w:val="000F3B93"/>
    <w:rsid w:val="000F6729"/>
    <w:rsid w:val="001003B0"/>
    <w:rsid w:val="0010048B"/>
    <w:rsid w:val="00101131"/>
    <w:rsid w:val="0010261D"/>
    <w:rsid w:val="0010376B"/>
    <w:rsid w:val="00103832"/>
    <w:rsid w:val="00104418"/>
    <w:rsid w:val="00104508"/>
    <w:rsid w:val="00104510"/>
    <w:rsid w:val="00105ED7"/>
    <w:rsid w:val="00106162"/>
    <w:rsid w:val="00106499"/>
    <w:rsid w:val="00106CA6"/>
    <w:rsid w:val="001072DB"/>
    <w:rsid w:val="001075BE"/>
    <w:rsid w:val="00111888"/>
    <w:rsid w:val="0011194C"/>
    <w:rsid w:val="00112E3F"/>
    <w:rsid w:val="00113700"/>
    <w:rsid w:val="001142B5"/>
    <w:rsid w:val="00114C5D"/>
    <w:rsid w:val="00115BC8"/>
    <w:rsid w:val="00116985"/>
    <w:rsid w:val="00116D3F"/>
    <w:rsid w:val="0012064C"/>
    <w:rsid w:val="001207B9"/>
    <w:rsid w:val="0012104F"/>
    <w:rsid w:val="001212CC"/>
    <w:rsid w:val="00121D1D"/>
    <w:rsid w:val="00122475"/>
    <w:rsid w:val="0012513A"/>
    <w:rsid w:val="00126141"/>
    <w:rsid w:val="00126841"/>
    <w:rsid w:val="0012685A"/>
    <w:rsid w:val="00126CB5"/>
    <w:rsid w:val="00127882"/>
    <w:rsid w:val="00130378"/>
    <w:rsid w:val="00130CB3"/>
    <w:rsid w:val="00131009"/>
    <w:rsid w:val="0013111D"/>
    <w:rsid w:val="00131DA2"/>
    <w:rsid w:val="00132225"/>
    <w:rsid w:val="0013278A"/>
    <w:rsid w:val="001345F3"/>
    <w:rsid w:val="00134EB4"/>
    <w:rsid w:val="00134EF1"/>
    <w:rsid w:val="00134FF8"/>
    <w:rsid w:val="0013544E"/>
    <w:rsid w:val="001354E8"/>
    <w:rsid w:val="00135E0F"/>
    <w:rsid w:val="0013774A"/>
    <w:rsid w:val="00137A2A"/>
    <w:rsid w:val="00137B5B"/>
    <w:rsid w:val="00137FF3"/>
    <w:rsid w:val="00142AC7"/>
    <w:rsid w:val="001441E9"/>
    <w:rsid w:val="001462DD"/>
    <w:rsid w:val="00146376"/>
    <w:rsid w:val="00147AFC"/>
    <w:rsid w:val="001505B8"/>
    <w:rsid w:val="00150842"/>
    <w:rsid w:val="00150CD7"/>
    <w:rsid w:val="00151669"/>
    <w:rsid w:val="0015268B"/>
    <w:rsid w:val="00153562"/>
    <w:rsid w:val="00154B1B"/>
    <w:rsid w:val="00155A48"/>
    <w:rsid w:val="00155C6D"/>
    <w:rsid w:val="00155DFB"/>
    <w:rsid w:val="00155FC6"/>
    <w:rsid w:val="00156552"/>
    <w:rsid w:val="00156C77"/>
    <w:rsid w:val="00160303"/>
    <w:rsid w:val="00161A15"/>
    <w:rsid w:val="00161CC9"/>
    <w:rsid w:val="001620A4"/>
    <w:rsid w:val="00162362"/>
    <w:rsid w:val="00163A62"/>
    <w:rsid w:val="00164321"/>
    <w:rsid w:val="001648F5"/>
    <w:rsid w:val="00164F60"/>
    <w:rsid w:val="00165227"/>
    <w:rsid w:val="0016586B"/>
    <w:rsid w:val="001666D4"/>
    <w:rsid w:val="001666EE"/>
    <w:rsid w:val="00166757"/>
    <w:rsid w:val="001669BC"/>
    <w:rsid w:val="00166D97"/>
    <w:rsid w:val="0016746E"/>
    <w:rsid w:val="00171BC3"/>
    <w:rsid w:val="00174F2C"/>
    <w:rsid w:val="0017595B"/>
    <w:rsid w:val="00175A52"/>
    <w:rsid w:val="00176AB0"/>
    <w:rsid w:val="00177D17"/>
    <w:rsid w:val="0018095A"/>
    <w:rsid w:val="00181099"/>
    <w:rsid w:val="00181365"/>
    <w:rsid w:val="00181FF1"/>
    <w:rsid w:val="00182CDC"/>
    <w:rsid w:val="001831D6"/>
    <w:rsid w:val="00183AEA"/>
    <w:rsid w:val="00184350"/>
    <w:rsid w:val="00184B4B"/>
    <w:rsid w:val="00184B71"/>
    <w:rsid w:val="00185124"/>
    <w:rsid w:val="00187452"/>
    <w:rsid w:val="00187E63"/>
    <w:rsid w:val="001901AF"/>
    <w:rsid w:val="001905BC"/>
    <w:rsid w:val="00190849"/>
    <w:rsid w:val="00190D85"/>
    <w:rsid w:val="00190E78"/>
    <w:rsid w:val="001910B4"/>
    <w:rsid w:val="0019255E"/>
    <w:rsid w:val="00192AB2"/>
    <w:rsid w:val="00192F87"/>
    <w:rsid w:val="00194DD0"/>
    <w:rsid w:val="0019668A"/>
    <w:rsid w:val="00196E72"/>
    <w:rsid w:val="001A0058"/>
    <w:rsid w:val="001A0819"/>
    <w:rsid w:val="001A08DF"/>
    <w:rsid w:val="001A0CFF"/>
    <w:rsid w:val="001A1378"/>
    <w:rsid w:val="001A16AD"/>
    <w:rsid w:val="001A1AFE"/>
    <w:rsid w:val="001A277A"/>
    <w:rsid w:val="001A316B"/>
    <w:rsid w:val="001A44A5"/>
    <w:rsid w:val="001A5B0A"/>
    <w:rsid w:val="001A77A1"/>
    <w:rsid w:val="001B1C3D"/>
    <w:rsid w:val="001B2276"/>
    <w:rsid w:val="001B37DF"/>
    <w:rsid w:val="001B4737"/>
    <w:rsid w:val="001B4CAF"/>
    <w:rsid w:val="001B5589"/>
    <w:rsid w:val="001B5953"/>
    <w:rsid w:val="001B6C58"/>
    <w:rsid w:val="001C01AD"/>
    <w:rsid w:val="001C0729"/>
    <w:rsid w:val="001C14B9"/>
    <w:rsid w:val="001C1FD6"/>
    <w:rsid w:val="001C39E7"/>
    <w:rsid w:val="001C452A"/>
    <w:rsid w:val="001C5933"/>
    <w:rsid w:val="001C6423"/>
    <w:rsid w:val="001C64C9"/>
    <w:rsid w:val="001C7B51"/>
    <w:rsid w:val="001C7CC3"/>
    <w:rsid w:val="001D024B"/>
    <w:rsid w:val="001D0B42"/>
    <w:rsid w:val="001D1F20"/>
    <w:rsid w:val="001D44D7"/>
    <w:rsid w:val="001D5293"/>
    <w:rsid w:val="001D5910"/>
    <w:rsid w:val="001D6FF0"/>
    <w:rsid w:val="001D731E"/>
    <w:rsid w:val="001D77CA"/>
    <w:rsid w:val="001E1A87"/>
    <w:rsid w:val="001E2DFD"/>
    <w:rsid w:val="001E37BC"/>
    <w:rsid w:val="001E384C"/>
    <w:rsid w:val="001E3F23"/>
    <w:rsid w:val="001E4582"/>
    <w:rsid w:val="001E45DC"/>
    <w:rsid w:val="001E4973"/>
    <w:rsid w:val="001E5B5B"/>
    <w:rsid w:val="001E7F95"/>
    <w:rsid w:val="001F03E9"/>
    <w:rsid w:val="001F1214"/>
    <w:rsid w:val="001F165C"/>
    <w:rsid w:val="001F2FA4"/>
    <w:rsid w:val="001F31C9"/>
    <w:rsid w:val="001F325F"/>
    <w:rsid w:val="001F34F8"/>
    <w:rsid w:val="001F36BB"/>
    <w:rsid w:val="001F4305"/>
    <w:rsid w:val="001F46E1"/>
    <w:rsid w:val="001F56ED"/>
    <w:rsid w:val="001F5D0E"/>
    <w:rsid w:val="001F6800"/>
    <w:rsid w:val="001F6EEC"/>
    <w:rsid w:val="002009A7"/>
    <w:rsid w:val="00200EA3"/>
    <w:rsid w:val="002010E0"/>
    <w:rsid w:val="00201BC0"/>
    <w:rsid w:val="00201E36"/>
    <w:rsid w:val="00202021"/>
    <w:rsid w:val="0020237B"/>
    <w:rsid w:val="0020307C"/>
    <w:rsid w:val="0020428D"/>
    <w:rsid w:val="00204736"/>
    <w:rsid w:val="00204DCC"/>
    <w:rsid w:val="002057AE"/>
    <w:rsid w:val="002057D2"/>
    <w:rsid w:val="00205D76"/>
    <w:rsid w:val="0020603F"/>
    <w:rsid w:val="0021249B"/>
    <w:rsid w:val="002134AF"/>
    <w:rsid w:val="0021363C"/>
    <w:rsid w:val="00214511"/>
    <w:rsid w:val="002149A8"/>
    <w:rsid w:val="00214C47"/>
    <w:rsid w:val="00214CA2"/>
    <w:rsid w:val="00214FC7"/>
    <w:rsid w:val="00215E1B"/>
    <w:rsid w:val="00215FE3"/>
    <w:rsid w:val="00216411"/>
    <w:rsid w:val="00216B38"/>
    <w:rsid w:val="00216EBC"/>
    <w:rsid w:val="002177A4"/>
    <w:rsid w:val="00217A1E"/>
    <w:rsid w:val="00217F26"/>
    <w:rsid w:val="00221370"/>
    <w:rsid w:val="00221F39"/>
    <w:rsid w:val="00222452"/>
    <w:rsid w:val="00222F50"/>
    <w:rsid w:val="00223770"/>
    <w:rsid w:val="00223B1C"/>
    <w:rsid w:val="00225073"/>
    <w:rsid w:val="00226FE6"/>
    <w:rsid w:val="002276D0"/>
    <w:rsid w:val="00227939"/>
    <w:rsid w:val="00227FD3"/>
    <w:rsid w:val="00230012"/>
    <w:rsid w:val="00231D7F"/>
    <w:rsid w:val="00231DB9"/>
    <w:rsid w:val="00234304"/>
    <w:rsid w:val="0023683A"/>
    <w:rsid w:val="002402A5"/>
    <w:rsid w:val="0024220E"/>
    <w:rsid w:val="00243F69"/>
    <w:rsid w:val="00244F75"/>
    <w:rsid w:val="002454F0"/>
    <w:rsid w:val="00246225"/>
    <w:rsid w:val="00246383"/>
    <w:rsid w:val="00246DF6"/>
    <w:rsid w:val="002477D6"/>
    <w:rsid w:val="00250098"/>
    <w:rsid w:val="002514E9"/>
    <w:rsid w:val="00251888"/>
    <w:rsid w:val="002527C1"/>
    <w:rsid w:val="002549FF"/>
    <w:rsid w:val="00256B15"/>
    <w:rsid w:val="00256E9A"/>
    <w:rsid w:val="00257F68"/>
    <w:rsid w:val="002600EA"/>
    <w:rsid w:val="002601E7"/>
    <w:rsid w:val="00261850"/>
    <w:rsid w:val="0026247A"/>
    <w:rsid w:val="0026292E"/>
    <w:rsid w:val="00262982"/>
    <w:rsid w:val="00262E26"/>
    <w:rsid w:val="00263418"/>
    <w:rsid w:val="0026343E"/>
    <w:rsid w:val="0026366B"/>
    <w:rsid w:val="002639E1"/>
    <w:rsid w:val="00263A4A"/>
    <w:rsid w:val="00264286"/>
    <w:rsid w:val="00264E32"/>
    <w:rsid w:val="00265443"/>
    <w:rsid w:val="0026561E"/>
    <w:rsid w:val="00267642"/>
    <w:rsid w:val="0027219F"/>
    <w:rsid w:val="00272659"/>
    <w:rsid w:val="002726AB"/>
    <w:rsid w:val="002733C2"/>
    <w:rsid w:val="00273D68"/>
    <w:rsid w:val="0027402A"/>
    <w:rsid w:val="002759CB"/>
    <w:rsid w:val="0027664C"/>
    <w:rsid w:val="0027699A"/>
    <w:rsid w:val="00277B03"/>
    <w:rsid w:val="0028379B"/>
    <w:rsid w:val="00283BFD"/>
    <w:rsid w:val="00283C1D"/>
    <w:rsid w:val="00284373"/>
    <w:rsid w:val="00284708"/>
    <w:rsid w:val="00287175"/>
    <w:rsid w:val="00287CBC"/>
    <w:rsid w:val="00287EC1"/>
    <w:rsid w:val="00290717"/>
    <w:rsid w:val="002918A9"/>
    <w:rsid w:val="002942A3"/>
    <w:rsid w:val="0029627E"/>
    <w:rsid w:val="00296F52"/>
    <w:rsid w:val="002974B4"/>
    <w:rsid w:val="00297E6A"/>
    <w:rsid w:val="002A05B3"/>
    <w:rsid w:val="002A0718"/>
    <w:rsid w:val="002A24F5"/>
    <w:rsid w:val="002A4AEE"/>
    <w:rsid w:val="002A4D2C"/>
    <w:rsid w:val="002A5440"/>
    <w:rsid w:val="002A54B8"/>
    <w:rsid w:val="002A550E"/>
    <w:rsid w:val="002A59B5"/>
    <w:rsid w:val="002A5A0E"/>
    <w:rsid w:val="002A665B"/>
    <w:rsid w:val="002A67FD"/>
    <w:rsid w:val="002A688C"/>
    <w:rsid w:val="002A74D0"/>
    <w:rsid w:val="002A75D6"/>
    <w:rsid w:val="002B06CC"/>
    <w:rsid w:val="002B48F6"/>
    <w:rsid w:val="002B4F89"/>
    <w:rsid w:val="002B5330"/>
    <w:rsid w:val="002B67F8"/>
    <w:rsid w:val="002B6859"/>
    <w:rsid w:val="002B6987"/>
    <w:rsid w:val="002B6E1A"/>
    <w:rsid w:val="002B73E1"/>
    <w:rsid w:val="002B79E0"/>
    <w:rsid w:val="002B7FE5"/>
    <w:rsid w:val="002C0E60"/>
    <w:rsid w:val="002C19FF"/>
    <w:rsid w:val="002C20CB"/>
    <w:rsid w:val="002C2644"/>
    <w:rsid w:val="002C3026"/>
    <w:rsid w:val="002C3356"/>
    <w:rsid w:val="002C4166"/>
    <w:rsid w:val="002C453C"/>
    <w:rsid w:val="002C455F"/>
    <w:rsid w:val="002C4E44"/>
    <w:rsid w:val="002C52F9"/>
    <w:rsid w:val="002C5EDC"/>
    <w:rsid w:val="002C687F"/>
    <w:rsid w:val="002C776E"/>
    <w:rsid w:val="002D1680"/>
    <w:rsid w:val="002D1E8B"/>
    <w:rsid w:val="002D2447"/>
    <w:rsid w:val="002D28A3"/>
    <w:rsid w:val="002D5753"/>
    <w:rsid w:val="002D59A5"/>
    <w:rsid w:val="002D59F6"/>
    <w:rsid w:val="002D6FEE"/>
    <w:rsid w:val="002D71D3"/>
    <w:rsid w:val="002E0EF2"/>
    <w:rsid w:val="002E2B9F"/>
    <w:rsid w:val="002E3647"/>
    <w:rsid w:val="002E364E"/>
    <w:rsid w:val="002E4BDD"/>
    <w:rsid w:val="002F0726"/>
    <w:rsid w:val="002F0E2F"/>
    <w:rsid w:val="002F29AF"/>
    <w:rsid w:val="002F492A"/>
    <w:rsid w:val="002F5953"/>
    <w:rsid w:val="002F60B1"/>
    <w:rsid w:val="002F7138"/>
    <w:rsid w:val="0030057B"/>
    <w:rsid w:val="00300928"/>
    <w:rsid w:val="00300DAF"/>
    <w:rsid w:val="00301A1E"/>
    <w:rsid w:val="00302092"/>
    <w:rsid w:val="003021FA"/>
    <w:rsid w:val="003032F8"/>
    <w:rsid w:val="00304681"/>
    <w:rsid w:val="00304D45"/>
    <w:rsid w:val="00305EDE"/>
    <w:rsid w:val="00307679"/>
    <w:rsid w:val="003100D1"/>
    <w:rsid w:val="0031012C"/>
    <w:rsid w:val="00310E0F"/>
    <w:rsid w:val="00312FF0"/>
    <w:rsid w:val="0031302C"/>
    <w:rsid w:val="00313973"/>
    <w:rsid w:val="00314088"/>
    <w:rsid w:val="0031513B"/>
    <w:rsid w:val="00315246"/>
    <w:rsid w:val="003157BF"/>
    <w:rsid w:val="00315B51"/>
    <w:rsid w:val="003179A0"/>
    <w:rsid w:val="0032088B"/>
    <w:rsid w:val="00321682"/>
    <w:rsid w:val="0032489A"/>
    <w:rsid w:val="00325068"/>
    <w:rsid w:val="00325ECB"/>
    <w:rsid w:val="0032637B"/>
    <w:rsid w:val="00326CF6"/>
    <w:rsid w:val="003305D1"/>
    <w:rsid w:val="00331ABD"/>
    <w:rsid w:val="00331F53"/>
    <w:rsid w:val="0033219C"/>
    <w:rsid w:val="0033366C"/>
    <w:rsid w:val="003355D0"/>
    <w:rsid w:val="00337CAB"/>
    <w:rsid w:val="0034089E"/>
    <w:rsid w:val="00341F17"/>
    <w:rsid w:val="00343234"/>
    <w:rsid w:val="003436B3"/>
    <w:rsid w:val="00343760"/>
    <w:rsid w:val="00343875"/>
    <w:rsid w:val="003447F9"/>
    <w:rsid w:val="00345692"/>
    <w:rsid w:val="00346BEC"/>
    <w:rsid w:val="0035310F"/>
    <w:rsid w:val="0035364B"/>
    <w:rsid w:val="00353EDF"/>
    <w:rsid w:val="00354DD3"/>
    <w:rsid w:val="00355F4F"/>
    <w:rsid w:val="003569E2"/>
    <w:rsid w:val="003615EC"/>
    <w:rsid w:val="0036447B"/>
    <w:rsid w:val="0036553C"/>
    <w:rsid w:val="00366A67"/>
    <w:rsid w:val="003677DF"/>
    <w:rsid w:val="00367892"/>
    <w:rsid w:val="003678DF"/>
    <w:rsid w:val="00367E68"/>
    <w:rsid w:val="00367FD9"/>
    <w:rsid w:val="00370B0E"/>
    <w:rsid w:val="00370C6B"/>
    <w:rsid w:val="00372ACA"/>
    <w:rsid w:val="003731EC"/>
    <w:rsid w:val="00373419"/>
    <w:rsid w:val="00374E21"/>
    <w:rsid w:val="00377825"/>
    <w:rsid w:val="00380097"/>
    <w:rsid w:val="00381411"/>
    <w:rsid w:val="003818A2"/>
    <w:rsid w:val="003819F8"/>
    <w:rsid w:val="00381B9B"/>
    <w:rsid w:val="00382C77"/>
    <w:rsid w:val="00382D76"/>
    <w:rsid w:val="003834E5"/>
    <w:rsid w:val="003844D0"/>
    <w:rsid w:val="00384BC1"/>
    <w:rsid w:val="00386164"/>
    <w:rsid w:val="00386784"/>
    <w:rsid w:val="00387385"/>
    <w:rsid w:val="00387A1F"/>
    <w:rsid w:val="0039269D"/>
    <w:rsid w:val="003934AB"/>
    <w:rsid w:val="003959FA"/>
    <w:rsid w:val="00395D76"/>
    <w:rsid w:val="0039629B"/>
    <w:rsid w:val="00396CF0"/>
    <w:rsid w:val="003A00AD"/>
    <w:rsid w:val="003A05F0"/>
    <w:rsid w:val="003A0F37"/>
    <w:rsid w:val="003A2A79"/>
    <w:rsid w:val="003A2BC3"/>
    <w:rsid w:val="003A449F"/>
    <w:rsid w:val="003A59FC"/>
    <w:rsid w:val="003A6132"/>
    <w:rsid w:val="003A6579"/>
    <w:rsid w:val="003A6968"/>
    <w:rsid w:val="003A7755"/>
    <w:rsid w:val="003A7D09"/>
    <w:rsid w:val="003B0D41"/>
    <w:rsid w:val="003B3A1F"/>
    <w:rsid w:val="003B493C"/>
    <w:rsid w:val="003B4A18"/>
    <w:rsid w:val="003B4CEB"/>
    <w:rsid w:val="003B4E10"/>
    <w:rsid w:val="003B5E0E"/>
    <w:rsid w:val="003B5F64"/>
    <w:rsid w:val="003B6209"/>
    <w:rsid w:val="003B6373"/>
    <w:rsid w:val="003B6D0E"/>
    <w:rsid w:val="003B76DA"/>
    <w:rsid w:val="003B7A0B"/>
    <w:rsid w:val="003C005B"/>
    <w:rsid w:val="003C082A"/>
    <w:rsid w:val="003C0C28"/>
    <w:rsid w:val="003C2698"/>
    <w:rsid w:val="003C379B"/>
    <w:rsid w:val="003C38B8"/>
    <w:rsid w:val="003C3ABE"/>
    <w:rsid w:val="003C419C"/>
    <w:rsid w:val="003C6905"/>
    <w:rsid w:val="003C7180"/>
    <w:rsid w:val="003C7601"/>
    <w:rsid w:val="003C7835"/>
    <w:rsid w:val="003C7D48"/>
    <w:rsid w:val="003D03E3"/>
    <w:rsid w:val="003D0E23"/>
    <w:rsid w:val="003D1C2B"/>
    <w:rsid w:val="003D286A"/>
    <w:rsid w:val="003D2DD2"/>
    <w:rsid w:val="003D3257"/>
    <w:rsid w:val="003D4D1D"/>
    <w:rsid w:val="003D56D7"/>
    <w:rsid w:val="003D5D92"/>
    <w:rsid w:val="003D60FE"/>
    <w:rsid w:val="003D684C"/>
    <w:rsid w:val="003E03BA"/>
    <w:rsid w:val="003E0EAB"/>
    <w:rsid w:val="003E0F74"/>
    <w:rsid w:val="003E19FC"/>
    <w:rsid w:val="003E3B52"/>
    <w:rsid w:val="003E4007"/>
    <w:rsid w:val="003E497F"/>
    <w:rsid w:val="003E49D8"/>
    <w:rsid w:val="003E54E6"/>
    <w:rsid w:val="003E55CA"/>
    <w:rsid w:val="003E601C"/>
    <w:rsid w:val="003E6D3E"/>
    <w:rsid w:val="003E7025"/>
    <w:rsid w:val="003E78F6"/>
    <w:rsid w:val="003E7D44"/>
    <w:rsid w:val="003F0D7F"/>
    <w:rsid w:val="003F1C1A"/>
    <w:rsid w:val="003F2D00"/>
    <w:rsid w:val="003F3F7E"/>
    <w:rsid w:val="003F42CD"/>
    <w:rsid w:val="003F453C"/>
    <w:rsid w:val="003F4A8A"/>
    <w:rsid w:val="003F560A"/>
    <w:rsid w:val="003F5B68"/>
    <w:rsid w:val="003F747B"/>
    <w:rsid w:val="003F7568"/>
    <w:rsid w:val="003F76CE"/>
    <w:rsid w:val="004024A5"/>
    <w:rsid w:val="0040254F"/>
    <w:rsid w:val="004025E0"/>
    <w:rsid w:val="0040368E"/>
    <w:rsid w:val="004054E0"/>
    <w:rsid w:val="00406307"/>
    <w:rsid w:val="004075CF"/>
    <w:rsid w:val="00407CCA"/>
    <w:rsid w:val="00407CD0"/>
    <w:rsid w:val="00411340"/>
    <w:rsid w:val="00411604"/>
    <w:rsid w:val="00412830"/>
    <w:rsid w:val="004135F7"/>
    <w:rsid w:val="00413821"/>
    <w:rsid w:val="00413E89"/>
    <w:rsid w:val="0041423E"/>
    <w:rsid w:val="00414837"/>
    <w:rsid w:val="00414A1A"/>
    <w:rsid w:val="0041556F"/>
    <w:rsid w:val="00415639"/>
    <w:rsid w:val="00415E17"/>
    <w:rsid w:val="00416763"/>
    <w:rsid w:val="004212C4"/>
    <w:rsid w:val="00422243"/>
    <w:rsid w:val="00422AFC"/>
    <w:rsid w:val="0042308F"/>
    <w:rsid w:val="004237B1"/>
    <w:rsid w:val="00423849"/>
    <w:rsid w:val="00423C2F"/>
    <w:rsid w:val="00424393"/>
    <w:rsid w:val="00424991"/>
    <w:rsid w:val="004256DE"/>
    <w:rsid w:val="00426321"/>
    <w:rsid w:val="00426C0E"/>
    <w:rsid w:val="00426D13"/>
    <w:rsid w:val="00427801"/>
    <w:rsid w:val="00427B25"/>
    <w:rsid w:val="00427E3E"/>
    <w:rsid w:val="00430687"/>
    <w:rsid w:val="004313AA"/>
    <w:rsid w:val="00431ED9"/>
    <w:rsid w:val="00433911"/>
    <w:rsid w:val="00434246"/>
    <w:rsid w:val="004355F3"/>
    <w:rsid w:val="0043783A"/>
    <w:rsid w:val="0044078E"/>
    <w:rsid w:val="00442FA3"/>
    <w:rsid w:val="00444C51"/>
    <w:rsid w:val="00445562"/>
    <w:rsid w:val="004500FE"/>
    <w:rsid w:val="00450446"/>
    <w:rsid w:val="004508EF"/>
    <w:rsid w:val="00450C1F"/>
    <w:rsid w:val="00451AA1"/>
    <w:rsid w:val="00451DA6"/>
    <w:rsid w:val="004524B2"/>
    <w:rsid w:val="00452D21"/>
    <w:rsid w:val="004535C1"/>
    <w:rsid w:val="0045411B"/>
    <w:rsid w:val="00454A51"/>
    <w:rsid w:val="00455723"/>
    <w:rsid w:val="0045651F"/>
    <w:rsid w:val="00456734"/>
    <w:rsid w:val="00460768"/>
    <w:rsid w:val="00462958"/>
    <w:rsid w:val="00463A45"/>
    <w:rsid w:val="0046684F"/>
    <w:rsid w:val="004668CC"/>
    <w:rsid w:val="00466CE4"/>
    <w:rsid w:val="0046773F"/>
    <w:rsid w:val="00467A41"/>
    <w:rsid w:val="00467AF4"/>
    <w:rsid w:val="00470F2F"/>
    <w:rsid w:val="00471701"/>
    <w:rsid w:val="00471C8B"/>
    <w:rsid w:val="004731F9"/>
    <w:rsid w:val="004741F3"/>
    <w:rsid w:val="0047450A"/>
    <w:rsid w:val="00474DC0"/>
    <w:rsid w:val="00476721"/>
    <w:rsid w:val="004804A1"/>
    <w:rsid w:val="00481CD5"/>
    <w:rsid w:val="004821DE"/>
    <w:rsid w:val="00482386"/>
    <w:rsid w:val="0048268D"/>
    <w:rsid w:val="00482BFC"/>
    <w:rsid w:val="00485022"/>
    <w:rsid w:val="00485044"/>
    <w:rsid w:val="004866FF"/>
    <w:rsid w:val="004905E6"/>
    <w:rsid w:val="00490D48"/>
    <w:rsid w:val="004923BF"/>
    <w:rsid w:val="00492BAE"/>
    <w:rsid w:val="00492D27"/>
    <w:rsid w:val="004933F3"/>
    <w:rsid w:val="0049365A"/>
    <w:rsid w:val="00496B45"/>
    <w:rsid w:val="00496E50"/>
    <w:rsid w:val="00497127"/>
    <w:rsid w:val="00497B7D"/>
    <w:rsid w:val="004A0E56"/>
    <w:rsid w:val="004A138C"/>
    <w:rsid w:val="004A15DC"/>
    <w:rsid w:val="004A1971"/>
    <w:rsid w:val="004A1B94"/>
    <w:rsid w:val="004A1DB2"/>
    <w:rsid w:val="004A21C2"/>
    <w:rsid w:val="004A2C84"/>
    <w:rsid w:val="004A2C86"/>
    <w:rsid w:val="004A2D95"/>
    <w:rsid w:val="004A313D"/>
    <w:rsid w:val="004A3196"/>
    <w:rsid w:val="004A48CA"/>
    <w:rsid w:val="004A4E26"/>
    <w:rsid w:val="004A4E80"/>
    <w:rsid w:val="004A55FA"/>
    <w:rsid w:val="004A6192"/>
    <w:rsid w:val="004A7636"/>
    <w:rsid w:val="004B172F"/>
    <w:rsid w:val="004B3CC7"/>
    <w:rsid w:val="004B4E94"/>
    <w:rsid w:val="004B5919"/>
    <w:rsid w:val="004B719D"/>
    <w:rsid w:val="004B721D"/>
    <w:rsid w:val="004C23E6"/>
    <w:rsid w:val="004C2810"/>
    <w:rsid w:val="004C2F7F"/>
    <w:rsid w:val="004C3381"/>
    <w:rsid w:val="004C35E9"/>
    <w:rsid w:val="004C4738"/>
    <w:rsid w:val="004C498B"/>
    <w:rsid w:val="004C5C8C"/>
    <w:rsid w:val="004C7B86"/>
    <w:rsid w:val="004D07A5"/>
    <w:rsid w:val="004D16A7"/>
    <w:rsid w:val="004D1C57"/>
    <w:rsid w:val="004D2123"/>
    <w:rsid w:val="004D2AB1"/>
    <w:rsid w:val="004D33C5"/>
    <w:rsid w:val="004D364A"/>
    <w:rsid w:val="004D63B8"/>
    <w:rsid w:val="004D77D4"/>
    <w:rsid w:val="004D77DE"/>
    <w:rsid w:val="004D7954"/>
    <w:rsid w:val="004D7CB1"/>
    <w:rsid w:val="004D7F4B"/>
    <w:rsid w:val="004E0055"/>
    <w:rsid w:val="004E3EF1"/>
    <w:rsid w:val="004E5124"/>
    <w:rsid w:val="004E5355"/>
    <w:rsid w:val="004E689F"/>
    <w:rsid w:val="004E6AC7"/>
    <w:rsid w:val="004E6B83"/>
    <w:rsid w:val="004E6DB0"/>
    <w:rsid w:val="004E6EC3"/>
    <w:rsid w:val="004E7EED"/>
    <w:rsid w:val="004F0255"/>
    <w:rsid w:val="004F1FD1"/>
    <w:rsid w:val="004F281E"/>
    <w:rsid w:val="004F2C68"/>
    <w:rsid w:val="004F32CA"/>
    <w:rsid w:val="004F352E"/>
    <w:rsid w:val="004F6273"/>
    <w:rsid w:val="004F750E"/>
    <w:rsid w:val="004F7626"/>
    <w:rsid w:val="004F7ACA"/>
    <w:rsid w:val="00500EDD"/>
    <w:rsid w:val="00500FA8"/>
    <w:rsid w:val="00502378"/>
    <w:rsid w:val="00502AA5"/>
    <w:rsid w:val="00504147"/>
    <w:rsid w:val="0050582E"/>
    <w:rsid w:val="00505C15"/>
    <w:rsid w:val="00505E94"/>
    <w:rsid w:val="005109D6"/>
    <w:rsid w:val="00511C94"/>
    <w:rsid w:val="005133D1"/>
    <w:rsid w:val="00513AC3"/>
    <w:rsid w:val="00515C88"/>
    <w:rsid w:val="005161C2"/>
    <w:rsid w:val="00517419"/>
    <w:rsid w:val="00517A2A"/>
    <w:rsid w:val="00517C98"/>
    <w:rsid w:val="00517E5A"/>
    <w:rsid w:val="00520BF2"/>
    <w:rsid w:val="0052167F"/>
    <w:rsid w:val="005218E0"/>
    <w:rsid w:val="00521BD8"/>
    <w:rsid w:val="00522826"/>
    <w:rsid w:val="0052397B"/>
    <w:rsid w:val="00523A35"/>
    <w:rsid w:val="00524720"/>
    <w:rsid w:val="00524B84"/>
    <w:rsid w:val="005253F3"/>
    <w:rsid w:val="005266FB"/>
    <w:rsid w:val="00530657"/>
    <w:rsid w:val="00530E42"/>
    <w:rsid w:val="0053155B"/>
    <w:rsid w:val="005317B4"/>
    <w:rsid w:val="00531887"/>
    <w:rsid w:val="005318FC"/>
    <w:rsid w:val="00531B77"/>
    <w:rsid w:val="00531B83"/>
    <w:rsid w:val="00531FFB"/>
    <w:rsid w:val="00532204"/>
    <w:rsid w:val="00532647"/>
    <w:rsid w:val="00532CAC"/>
    <w:rsid w:val="0053306B"/>
    <w:rsid w:val="0053328A"/>
    <w:rsid w:val="00533A4A"/>
    <w:rsid w:val="00533BB3"/>
    <w:rsid w:val="005347D9"/>
    <w:rsid w:val="00534F18"/>
    <w:rsid w:val="005350F5"/>
    <w:rsid w:val="0053536C"/>
    <w:rsid w:val="00536DF6"/>
    <w:rsid w:val="00541767"/>
    <w:rsid w:val="00542533"/>
    <w:rsid w:val="00543E3D"/>
    <w:rsid w:val="005440F8"/>
    <w:rsid w:val="00544A2F"/>
    <w:rsid w:val="00544FAE"/>
    <w:rsid w:val="005450B9"/>
    <w:rsid w:val="00545C62"/>
    <w:rsid w:val="00545D3B"/>
    <w:rsid w:val="0054736C"/>
    <w:rsid w:val="00547F8C"/>
    <w:rsid w:val="00550457"/>
    <w:rsid w:val="005504D9"/>
    <w:rsid w:val="00550728"/>
    <w:rsid w:val="00552187"/>
    <w:rsid w:val="005529E6"/>
    <w:rsid w:val="00553538"/>
    <w:rsid w:val="00553A98"/>
    <w:rsid w:val="00555366"/>
    <w:rsid w:val="00555706"/>
    <w:rsid w:val="00556463"/>
    <w:rsid w:val="00556D1D"/>
    <w:rsid w:val="0056186D"/>
    <w:rsid w:val="005619A1"/>
    <w:rsid w:val="00561B03"/>
    <w:rsid w:val="00561D9F"/>
    <w:rsid w:val="005627D9"/>
    <w:rsid w:val="00562DAC"/>
    <w:rsid w:val="005635E8"/>
    <w:rsid w:val="00565230"/>
    <w:rsid w:val="00565C36"/>
    <w:rsid w:val="00565C76"/>
    <w:rsid w:val="00566FDE"/>
    <w:rsid w:val="005704E5"/>
    <w:rsid w:val="00571C5D"/>
    <w:rsid w:val="00571F0E"/>
    <w:rsid w:val="005724C3"/>
    <w:rsid w:val="0057471C"/>
    <w:rsid w:val="0057479F"/>
    <w:rsid w:val="00575379"/>
    <w:rsid w:val="00575931"/>
    <w:rsid w:val="005769D4"/>
    <w:rsid w:val="005773D8"/>
    <w:rsid w:val="00577D6E"/>
    <w:rsid w:val="00580C3A"/>
    <w:rsid w:val="00581636"/>
    <w:rsid w:val="00581E1F"/>
    <w:rsid w:val="00581E41"/>
    <w:rsid w:val="005827BD"/>
    <w:rsid w:val="00583348"/>
    <w:rsid w:val="0058370A"/>
    <w:rsid w:val="00586A1D"/>
    <w:rsid w:val="0058758E"/>
    <w:rsid w:val="00587CEF"/>
    <w:rsid w:val="005905DF"/>
    <w:rsid w:val="00592513"/>
    <w:rsid w:val="0059287D"/>
    <w:rsid w:val="00594083"/>
    <w:rsid w:val="00594A7B"/>
    <w:rsid w:val="005A209C"/>
    <w:rsid w:val="005A22EA"/>
    <w:rsid w:val="005A34C6"/>
    <w:rsid w:val="005A39E8"/>
    <w:rsid w:val="005A3ED6"/>
    <w:rsid w:val="005A4987"/>
    <w:rsid w:val="005A4DE5"/>
    <w:rsid w:val="005A6527"/>
    <w:rsid w:val="005A79D6"/>
    <w:rsid w:val="005B06D2"/>
    <w:rsid w:val="005B227E"/>
    <w:rsid w:val="005B5A70"/>
    <w:rsid w:val="005B61DD"/>
    <w:rsid w:val="005B623E"/>
    <w:rsid w:val="005B6BDB"/>
    <w:rsid w:val="005C16C3"/>
    <w:rsid w:val="005C20DF"/>
    <w:rsid w:val="005C2850"/>
    <w:rsid w:val="005C2BED"/>
    <w:rsid w:val="005C5E55"/>
    <w:rsid w:val="005C607F"/>
    <w:rsid w:val="005C756C"/>
    <w:rsid w:val="005C7CB4"/>
    <w:rsid w:val="005D0B01"/>
    <w:rsid w:val="005D1974"/>
    <w:rsid w:val="005D1F1F"/>
    <w:rsid w:val="005D2901"/>
    <w:rsid w:val="005D471C"/>
    <w:rsid w:val="005D4FFF"/>
    <w:rsid w:val="005D56FA"/>
    <w:rsid w:val="005D6178"/>
    <w:rsid w:val="005D637B"/>
    <w:rsid w:val="005E05B2"/>
    <w:rsid w:val="005E0948"/>
    <w:rsid w:val="005E269F"/>
    <w:rsid w:val="005E3A7F"/>
    <w:rsid w:val="005E4779"/>
    <w:rsid w:val="005E6997"/>
    <w:rsid w:val="005E6D6F"/>
    <w:rsid w:val="005E6E13"/>
    <w:rsid w:val="005F0ED4"/>
    <w:rsid w:val="005F13C8"/>
    <w:rsid w:val="005F337B"/>
    <w:rsid w:val="005F37D1"/>
    <w:rsid w:val="005F4549"/>
    <w:rsid w:val="005F62CD"/>
    <w:rsid w:val="005F676E"/>
    <w:rsid w:val="0060091B"/>
    <w:rsid w:val="00600CDE"/>
    <w:rsid w:val="00600FA0"/>
    <w:rsid w:val="0060175C"/>
    <w:rsid w:val="00601971"/>
    <w:rsid w:val="00602BB1"/>
    <w:rsid w:val="00603C03"/>
    <w:rsid w:val="00603E8A"/>
    <w:rsid w:val="006046E0"/>
    <w:rsid w:val="00605B00"/>
    <w:rsid w:val="0060630C"/>
    <w:rsid w:val="00606847"/>
    <w:rsid w:val="00607F39"/>
    <w:rsid w:val="00610ED5"/>
    <w:rsid w:val="00613489"/>
    <w:rsid w:val="00613B7F"/>
    <w:rsid w:val="0061523A"/>
    <w:rsid w:val="006155F7"/>
    <w:rsid w:val="00616C7D"/>
    <w:rsid w:val="0061757D"/>
    <w:rsid w:val="00617CB5"/>
    <w:rsid w:val="00620338"/>
    <w:rsid w:val="00621868"/>
    <w:rsid w:val="0062266B"/>
    <w:rsid w:val="00624659"/>
    <w:rsid w:val="00624916"/>
    <w:rsid w:val="00624CE7"/>
    <w:rsid w:val="00625179"/>
    <w:rsid w:val="00626696"/>
    <w:rsid w:val="006268BF"/>
    <w:rsid w:val="0062713B"/>
    <w:rsid w:val="00631087"/>
    <w:rsid w:val="00631847"/>
    <w:rsid w:val="00632F25"/>
    <w:rsid w:val="006332F2"/>
    <w:rsid w:val="00633A2C"/>
    <w:rsid w:val="00633B37"/>
    <w:rsid w:val="006346DE"/>
    <w:rsid w:val="00634C58"/>
    <w:rsid w:val="00636511"/>
    <w:rsid w:val="00636C69"/>
    <w:rsid w:val="00642FB0"/>
    <w:rsid w:val="00643D60"/>
    <w:rsid w:val="00644F3E"/>
    <w:rsid w:val="00645406"/>
    <w:rsid w:val="0064636D"/>
    <w:rsid w:val="006469E9"/>
    <w:rsid w:val="0064703A"/>
    <w:rsid w:val="006500F8"/>
    <w:rsid w:val="00650108"/>
    <w:rsid w:val="00650BAE"/>
    <w:rsid w:val="00650C2B"/>
    <w:rsid w:val="00650CCB"/>
    <w:rsid w:val="0065138C"/>
    <w:rsid w:val="006519D3"/>
    <w:rsid w:val="006527C3"/>
    <w:rsid w:val="006529AE"/>
    <w:rsid w:val="00654778"/>
    <w:rsid w:val="00655ED6"/>
    <w:rsid w:val="006562FB"/>
    <w:rsid w:val="006577B7"/>
    <w:rsid w:val="00660739"/>
    <w:rsid w:val="00660C3D"/>
    <w:rsid w:val="00661962"/>
    <w:rsid w:val="006623E9"/>
    <w:rsid w:val="006636E7"/>
    <w:rsid w:val="00664170"/>
    <w:rsid w:val="0066446A"/>
    <w:rsid w:val="00665196"/>
    <w:rsid w:val="0066600D"/>
    <w:rsid w:val="00667497"/>
    <w:rsid w:val="00667917"/>
    <w:rsid w:val="006702C0"/>
    <w:rsid w:val="0067066C"/>
    <w:rsid w:val="00671B41"/>
    <w:rsid w:val="00672155"/>
    <w:rsid w:val="006731D5"/>
    <w:rsid w:val="00673ECD"/>
    <w:rsid w:val="006741D1"/>
    <w:rsid w:val="00674242"/>
    <w:rsid w:val="00674BC9"/>
    <w:rsid w:val="00676539"/>
    <w:rsid w:val="00676615"/>
    <w:rsid w:val="006769F8"/>
    <w:rsid w:val="006772A2"/>
    <w:rsid w:val="006778D6"/>
    <w:rsid w:val="0068155C"/>
    <w:rsid w:val="00682C89"/>
    <w:rsid w:val="00683147"/>
    <w:rsid w:val="00683DEF"/>
    <w:rsid w:val="0068577D"/>
    <w:rsid w:val="0068591D"/>
    <w:rsid w:val="00685F32"/>
    <w:rsid w:val="00691F02"/>
    <w:rsid w:val="00692231"/>
    <w:rsid w:val="00692594"/>
    <w:rsid w:val="00695268"/>
    <w:rsid w:val="0069569B"/>
    <w:rsid w:val="00695BD6"/>
    <w:rsid w:val="0069662E"/>
    <w:rsid w:val="00696EF3"/>
    <w:rsid w:val="0069709F"/>
    <w:rsid w:val="006970D0"/>
    <w:rsid w:val="006975C5"/>
    <w:rsid w:val="00697892"/>
    <w:rsid w:val="00697F3B"/>
    <w:rsid w:val="006A0045"/>
    <w:rsid w:val="006A049C"/>
    <w:rsid w:val="006A07D8"/>
    <w:rsid w:val="006A0E10"/>
    <w:rsid w:val="006A1143"/>
    <w:rsid w:val="006A383F"/>
    <w:rsid w:val="006A45E3"/>
    <w:rsid w:val="006A640B"/>
    <w:rsid w:val="006A678D"/>
    <w:rsid w:val="006A759F"/>
    <w:rsid w:val="006B0079"/>
    <w:rsid w:val="006B1F1D"/>
    <w:rsid w:val="006B2BFC"/>
    <w:rsid w:val="006B48B0"/>
    <w:rsid w:val="006B6969"/>
    <w:rsid w:val="006B73D0"/>
    <w:rsid w:val="006B7B8F"/>
    <w:rsid w:val="006C0B80"/>
    <w:rsid w:val="006C3062"/>
    <w:rsid w:val="006C33F8"/>
    <w:rsid w:val="006C3B60"/>
    <w:rsid w:val="006C5E00"/>
    <w:rsid w:val="006C6B29"/>
    <w:rsid w:val="006C755A"/>
    <w:rsid w:val="006C779A"/>
    <w:rsid w:val="006D103F"/>
    <w:rsid w:val="006D144A"/>
    <w:rsid w:val="006D23A7"/>
    <w:rsid w:val="006D2C90"/>
    <w:rsid w:val="006D528C"/>
    <w:rsid w:val="006D5D4F"/>
    <w:rsid w:val="006D67A5"/>
    <w:rsid w:val="006D6EEF"/>
    <w:rsid w:val="006D7063"/>
    <w:rsid w:val="006E0002"/>
    <w:rsid w:val="006E076D"/>
    <w:rsid w:val="006E0B86"/>
    <w:rsid w:val="006E0BB6"/>
    <w:rsid w:val="006E1838"/>
    <w:rsid w:val="006E1C2A"/>
    <w:rsid w:val="006E2D9E"/>
    <w:rsid w:val="006E34C4"/>
    <w:rsid w:val="006E3E26"/>
    <w:rsid w:val="006E5056"/>
    <w:rsid w:val="006E60C2"/>
    <w:rsid w:val="006E63DA"/>
    <w:rsid w:val="006E7321"/>
    <w:rsid w:val="006F0F2D"/>
    <w:rsid w:val="006F218D"/>
    <w:rsid w:val="006F2644"/>
    <w:rsid w:val="006F38BA"/>
    <w:rsid w:val="006F5A34"/>
    <w:rsid w:val="006F650F"/>
    <w:rsid w:val="006F7711"/>
    <w:rsid w:val="006F7B86"/>
    <w:rsid w:val="006F7F90"/>
    <w:rsid w:val="00700550"/>
    <w:rsid w:val="00700E9B"/>
    <w:rsid w:val="0070286D"/>
    <w:rsid w:val="00703AA1"/>
    <w:rsid w:val="00703D5E"/>
    <w:rsid w:val="007044A5"/>
    <w:rsid w:val="007044D1"/>
    <w:rsid w:val="00704576"/>
    <w:rsid w:val="007057C0"/>
    <w:rsid w:val="00705D1D"/>
    <w:rsid w:val="00706183"/>
    <w:rsid w:val="00707303"/>
    <w:rsid w:val="0070731B"/>
    <w:rsid w:val="00707A74"/>
    <w:rsid w:val="00710484"/>
    <w:rsid w:val="00710FFE"/>
    <w:rsid w:val="0071246D"/>
    <w:rsid w:val="0071426C"/>
    <w:rsid w:val="00714D04"/>
    <w:rsid w:val="00715142"/>
    <w:rsid w:val="00716601"/>
    <w:rsid w:val="007175C8"/>
    <w:rsid w:val="00717764"/>
    <w:rsid w:val="00720C5D"/>
    <w:rsid w:val="00721B33"/>
    <w:rsid w:val="00722E86"/>
    <w:rsid w:val="00724660"/>
    <w:rsid w:val="00724682"/>
    <w:rsid w:val="00725045"/>
    <w:rsid w:val="00725CE9"/>
    <w:rsid w:val="00725D08"/>
    <w:rsid w:val="007264C2"/>
    <w:rsid w:val="0072671B"/>
    <w:rsid w:val="00726AE8"/>
    <w:rsid w:val="00726D39"/>
    <w:rsid w:val="00730543"/>
    <w:rsid w:val="00730AB9"/>
    <w:rsid w:val="007316CC"/>
    <w:rsid w:val="007318A0"/>
    <w:rsid w:val="0073196E"/>
    <w:rsid w:val="0073243D"/>
    <w:rsid w:val="0073296E"/>
    <w:rsid w:val="00732AB4"/>
    <w:rsid w:val="00733C5B"/>
    <w:rsid w:val="00733C97"/>
    <w:rsid w:val="00736541"/>
    <w:rsid w:val="007378A9"/>
    <w:rsid w:val="00740A95"/>
    <w:rsid w:val="00740E2B"/>
    <w:rsid w:val="007421B4"/>
    <w:rsid w:val="007426DF"/>
    <w:rsid w:val="007429C1"/>
    <w:rsid w:val="00743DCC"/>
    <w:rsid w:val="0074591E"/>
    <w:rsid w:val="00745AF4"/>
    <w:rsid w:val="007468E7"/>
    <w:rsid w:val="007471F5"/>
    <w:rsid w:val="00747381"/>
    <w:rsid w:val="007474E4"/>
    <w:rsid w:val="007476AB"/>
    <w:rsid w:val="00747A8A"/>
    <w:rsid w:val="00747B22"/>
    <w:rsid w:val="007509C0"/>
    <w:rsid w:val="00752E80"/>
    <w:rsid w:val="0075301D"/>
    <w:rsid w:val="0075420A"/>
    <w:rsid w:val="00754385"/>
    <w:rsid w:val="007546BD"/>
    <w:rsid w:val="007568F1"/>
    <w:rsid w:val="00757299"/>
    <w:rsid w:val="0075736D"/>
    <w:rsid w:val="0075764B"/>
    <w:rsid w:val="00757773"/>
    <w:rsid w:val="00757951"/>
    <w:rsid w:val="00757DF2"/>
    <w:rsid w:val="007604AD"/>
    <w:rsid w:val="00760EB1"/>
    <w:rsid w:val="0076123C"/>
    <w:rsid w:val="00761597"/>
    <w:rsid w:val="00762699"/>
    <w:rsid w:val="00763BBB"/>
    <w:rsid w:val="00764092"/>
    <w:rsid w:val="00764BAF"/>
    <w:rsid w:val="00766059"/>
    <w:rsid w:val="00766161"/>
    <w:rsid w:val="00766790"/>
    <w:rsid w:val="00767F90"/>
    <w:rsid w:val="00770A54"/>
    <w:rsid w:val="00772216"/>
    <w:rsid w:val="00772D70"/>
    <w:rsid w:val="00772FF7"/>
    <w:rsid w:val="007736C6"/>
    <w:rsid w:val="00774B48"/>
    <w:rsid w:val="00775118"/>
    <w:rsid w:val="00775407"/>
    <w:rsid w:val="007754EA"/>
    <w:rsid w:val="00776DFA"/>
    <w:rsid w:val="00780B51"/>
    <w:rsid w:val="007810E7"/>
    <w:rsid w:val="00782748"/>
    <w:rsid w:val="00782942"/>
    <w:rsid w:val="0078407F"/>
    <w:rsid w:val="00785902"/>
    <w:rsid w:val="00785D6E"/>
    <w:rsid w:val="00786CB8"/>
    <w:rsid w:val="00790CD2"/>
    <w:rsid w:val="0079112C"/>
    <w:rsid w:val="007913CB"/>
    <w:rsid w:val="007925BC"/>
    <w:rsid w:val="0079285E"/>
    <w:rsid w:val="00792918"/>
    <w:rsid w:val="007939A3"/>
    <w:rsid w:val="00793C72"/>
    <w:rsid w:val="0079558F"/>
    <w:rsid w:val="00795BF1"/>
    <w:rsid w:val="007964B4"/>
    <w:rsid w:val="007974E5"/>
    <w:rsid w:val="007976B9"/>
    <w:rsid w:val="007A054C"/>
    <w:rsid w:val="007A33CC"/>
    <w:rsid w:val="007A3765"/>
    <w:rsid w:val="007A4AFE"/>
    <w:rsid w:val="007A4CBB"/>
    <w:rsid w:val="007A66DF"/>
    <w:rsid w:val="007A6736"/>
    <w:rsid w:val="007A6753"/>
    <w:rsid w:val="007A74EE"/>
    <w:rsid w:val="007A765F"/>
    <w:rsid w:val="007A7A90"/>
    <w:rsid w:val="007B0067"/>
    <w:rsid w:val="007B1AC6"/>
    <w:rsid w:val="007B4602"/>
    <w:rsid w:val="007B4690"/>
    <w:rsid w:val="007B47F1"/>
    <w:rsid w:val="007B5943"/>
    <w:rsid w:val="007B5CE6"/>
    <w:rsid w:val="007B7EB6"/>
    <w:rsid w:val="007C3045"/>
    <w:rsid w:val="007C32B7"/>
    <w:rsid w:val="007C493F"/>
    <w:rsid w:val="007C4F23"/>
    <w:rsid w:val="007C518B"/>
    <w:rsid w:val="007C633A"/>
    <w:rsid w:val="007C6E11"/>
    <w:rsid w:val="007C72C5"/>
    <w:rsid w:val="007C7AA2"/>
    <w:rsid w:val="007D00EF"/>
    <w:rsid w:val="007D06EC"/>
    <w:rsid w:val="007D1033"/>
    <w:rsid w:val="007D19FB"/>
    <w:rsid w:val="007D388A"/>
    <w:rsid w:val="007D6B7A"/>
    <w:rsid w:val="007D73D4"/>
    <w:rsid w:val="007D743B"/>
    <w:rsid w:val="007E0074"/>
    <w:rsid w:val="007E17DE"/>
    <w:rsid w:val="007E21C5"/>
    <w:rsid w:val="007E2E16"/>
    <w:rsid w:val="007E3D12"/>
    <w:rsid w:val="007E5DF0"/>
    <w:rsid w:val="007E6BFB"/>
    <w:rsid w:val="007E748F"/>
    <w:rsid w:val="007F0A32"/>
    <w:rsid w:val="007F0D28"/>
    <w:rsid w:val="007F1955"/>
    <w:rsid w:val="007F2E71"/>
    <w:rsid w:val="007F5CC3"/>
    <w:rsid w:val="007F6D67"/>
    <w:rsid w:val="007F7F45"/>
    <w:rsid w:val="00800A8F"/>
    <w:rsid w:val="00800F34"/>
    <w:rsid w:val="008011B8"/>
    <w:rsid w:val="0080124D"/>
    <w:rsid w:val="0080403C"/>
    <w:rsid w:val="0080494B"/>
    <w:rsid w:val="00805786"/>
    <w:rsid w:val="008068E1"/>
    <w:rsid w:val="008128BF"/>
    <w:rsid w:val="00813867"/>
    <w:rsid w:val="00813D3D"/>
    <w:rsid w:val="008153E6"/>
    <w:rsid w:val="00816E8D"/>
    <w:rsid w:val="0081794D"/>
    <w:rsid w:val="008201D4"/>
    <w:rsid w:val="00821F92"/>
    <w:rsid w:val="008234DE"/>
    <w:rsid w:val="0082353E"/>
    <w:rsid w:val="00823551"/>
    <w:rsid w:val="00826119"/>
    <w:rsid w:val="00826B31"/>
    <w:rsid w:val="00826E44"/>
    <w:rsid w:val="008274F6"/>
    <w:rsid w:val="00831397"/>
    <w:rsid w:val="00832567"/>
    <w:rsid w:val="008329C4"/>
    <w:rsid w:val="008332E3"/>
    <w:rsid w:val="00834591"/>
    <w:rsid w:val="00834B9B"/>
    <w:rsid w:val="008355DF"/>
    <w:rsid w:val="00836D58"/>
    <w:rsid w:val="00837D27"/>
    <w:rsid w:val="00837D30"/>
    <w:rsid w:val="00837DC2"/>
    <w:rsid w:val="00841E4E"/>
    <w:rsid w:val="00842E6B"/>
    <w:rsid w:val="0084359D"/>
    <w:rsid w:val="00844934"/>
    <w:rsid w:val="00846F05"/>
    <w:rsid w:val="00847EC8"/>
    <w:rsid w:val="00851038"/>
    <w:rsid w:val="008523F4"/>
    <w:rsid w:val="00854232"/>
    <w:rsid w:val="00856DCF"/>
    <w:rsid w:val="00857954"/>
    <w:rsid w:val="00857B2E"/>
    <w:rsid w:val="008610CB"/>
    <w:rsid w:val="00861424"/>
    <w:rsid w:val="008628B2"/>
    <w:rsid w:val="008628D8"/>
    <w:rsid w:val="00862C3F"/>
    <w:rsid w:val="00862E13"/>
    <w:rsid w:val="00862F7C"/>
    <w:rsid w:val="0086392F"/>
    <w:rsid w:val="008648AA"/>
    <w:rsid w:val="00864B24"/>
    <w:rsid w:val="00864DB2"/>
    <w:rsid w:val="00865C4E"/>
    <w:rsid w:val="00866187"/>
    <w:rsid w:val="00866D08"/>
    <w:rsid w:val="00867ADB"/>
    <w:rsid w:val="008703D5"/>
    <w:rsid w:val="008710FF"/>
    <w:rsid w:val="0087127D"/>
    <w:rsid w:val="008715C3"/>
    <w:rsid w:val="00872540"/>
    <w:rsid w:val="00877176"/>
    <w:rsid w:val="00877E8F"/>
    <w:rsid w:val="00880C94"/>
    <w:rsid w:val="0088240A"/>
    <w:rsid w:val="008832ED"/>
    <w:rsid w:val="00883E73"/>
    <w:rsid w:val="00884372"/>
    <w:rsid w:val="00885A23"/>
    <w:rsid w:val="00885F9F"/>
    <w:rsid w:val="00886C95"/>
    <w:rsid w:val="00886DB1"/>
    <w:rsid w:val="00886E65"/>
    <w:rsid w:val="008874FB"/>
    <w:rsid w:val="00887881"/>
    <w:rsid w:val="00887A91"/>
    <w:rsid w:val="008902D2"/>
    <w:rsid w:val="008904E7"/>
    <w:rsid w:val="008908FB"/>
    <w:rsid w:val="0089183F"/>
    <w:rsid w:val="00892905"/>
    <w:rsid w:val="00893268"/>
    <w:rsid w:val="008933D4"/>
    <w:rsid w:val="008938E3"/>
    <w:rsid w:val="008942E3"/>
    <w:rsid w:val="00894B2B"/>
    <w:rsid w:val="00894ECC"/>
    <w:rsid w:val="00896B21"/>
    <w:rsid w:val="0089773F"/>
    <w:rsid w:val="00897D8D"/>
    <w:rsid w:val="008A0937"/>
    <w:rsid w:val="008A2B9F"/>
    <w:rsid w:val="008A2ED4"/>
    <w:rsid w:val="008A430B"/>
    <w:rsid w:val="008A4D61"/>
    <w:rsid w:val="008A5A9A"/>
    <w:rsid w:val="008A721B"/>
    <w:rsid w:val="008A7B90"/>
    <w:rsid w:val="008A7F16"/>
    <w:rsid w:val="008B0521"/>
    <w:rsid w:val="008B1D8B"/>
    <w:rsid w:val="008B1F6A"/>
    <w:rsid w:val="008B2961"/>
    <w:rsid w:val="008B2C64"/>
    <w:rsid w:val="008B44A4"/>
    <w:rsid w:val="008B4ED8"/>
    <w:rsid w:val="008B60C8"/>
    <w:rsid w:val="008B6D12"/>
    <w:rsid w:val="008B7289"/>
    <w:rsid w:val="008B7596"/>
    <w:rsid w:val="008C151C"/>
    <w:rsid w:val="008C2C9B"/>
    <w:rsid w:val="008C3C9E"/>
    <w:rsid w:val="008C438C"/>
    <w:rsid w:val="008C4413"/>
    <w:rsid w:val="008C4DFE"/>
    <w:rsid w:val="008C51E5"/>
    <w:rsid w:val="008C5BCE"/>
    <w:rsid w:val="008C5C13"/>
    <w:rsid w:val="008C60C5"/>
    <w:rsid w:val="008C6F7C"/>
    <w:rsid w:val="008C73BB"/>
    <w:rsid w:val="008C7A0A"/>
    <w:rsid w:val="008C7E2B"/>
    <w:rsid w:val="008D3297"/>
    <w:rsid w:val="008D38EE"/>
    <w:rsid w:val="008D44E5"/>
    <w:rsid w:val="008D523D"/>
    <w:rsid w:val="008D61EC"/>
    <w:rsid w:val="008D6ADE"/>
    <w:rsid w:val="008E0D79"/>
    <w:rsid w:val="008E1032"/>
    <w:rsid w:val="008E1471"/>
    <w:rsid w:val="008E47B4"/>
    <w:rsid w:val="008E5DA5"/>
    <w:rsid w:val="008E6CAC"/>
    <w:rsid w:val="008E711D"/>
    <w:rsid w:val="008F01E6"/>
    <w:rsid w:val="008F1007"/>
    <w:rsid w:val="008F175B"/>
    <w:rsid w:val="008F1868"/>
    <w:rsid w:val="008F28DF"/>
    <w:rsid w:val="008F330C"/>
    <w:rsid w:val="008F3712"/>
    <w:rsid w:val="008F5FF3"/>
    <w:rsid w:val="008F7FE4"/>
    <w:rsid w:val="0090011B"/>
    <w:rsid w:val="00900248"/>
    <w:rsid w:val="00900C90"/>
    <w:rsid w:val="0090129B"/>
    <w:rsid w:val="00901494"/>
    <w:rsid w:val="009018C8"/>
    <w:rsid w:val="00901909"/>
    <w:rsid w:val="00902DD2"/>
    <w:rsid w:val="00902E84"/>
    <w:rsid w:val="009032B3"/>
    <w:rsid w:val="0090619A"/>
    <w:rsid w:val="009077B3"/>
    <w:rsid w:val="00910847"/>
    <w:rsid w:val="0091216C"/>
    <w:rsid w:val="00912F2C"/>
    <w:rsid w:val="009140C9"/>
    <w:rsid w:val="009148A1"/>
    <w:rsid w:val="00915BF2"/>
    <w:rsid w:val="009168C7"/>
    <w:rsid w:val="00916D20"/>
    <w:rsid w:val="009170BC"/>
    <w:rsid w:val="00917339"/>
    <w:rsid w:val="00920161"/>
    <w:rsid w:val="00920870"/>
    <w:rsid w:val="00920EA7"/>
    <w:rsid w:val="00923642"/>
    <w:rsid w:val="0092366A"/>
    <w:rsid w:val="00923A5E"/>
    <w:rsid w:val="00923AF7"/>
    <w:rsid w:val="00924509"/>
    <w:rsid w:val="00924EF7"/>
    <w:rsid w:val="009302F1"/>
    <w:rsid w:val="009303F5"/>
    <w:rsid w:val="009304A7"/>
    <w:rsid w:val="00930B46"/>
    <w:rsid w:val="0093176A"/>
    <w:rsid w:val="0093188A"/>
    <w:rsid w:val="009332C2"/>
    <w:rsid w:val="00933481"/>
    <w:rsid w:val="00934024"/>
    <w:rsid w:val="00934AD3"/>
    <w:rsid w:val="00934C0C"/>
    <w:rsid w:val="009353BC"/>
    <w:rsid w:val="009355B6"/>
    <w:rsid w:val="009356B7"/>
    <w:rsid w:val="00935D62"/>
    <w:rsid w:val="00935D8C"/>
    <w:rsid w:val="00936102"/>
    <w:rsid w:val="00936360"/>
    <w:rsid w:val="0093703F"/>
    <w:rsid w:val="00937C79"/>
    <w:rsid w:val="00937E7A"/>
    <w:rsid w:val="00937EFE"/>
    <w:rsid w:val="00940108"/>
    <w:rsid w:val="00940A73"/>
    <w:rsid w:val="00940A9F"/>
    <w:rsid w:val="00941806"/>
    <w:rsid w:val="00942174"/>
    <w:rsid w:val="009463BF"/>
    <w:rsid w:val="009474BA"/>
    <w:rsid w:val="00947D97"/>
    <w:rsid w:val="00947FF8"/>
    <w:rsid w:val="009512BF"/>
    <w:rsid w:val="00951989"/>
    <w:rsid w:val="009528E8"/>
    <w:rsid w:val="009529A8"/>
    <w:rsid w:val="00952B7A"/>
    <w:rsid w:val="00952D58"/>
    <w:rsid w:val="00952E8D"/>
    <w:rsid w:val="009535FA"/>
    <w:rsid w:val="009538D3"/>
    <w:rsid w:val="009538F5"/>
    <w:rsid w:val="00954803"/>
    <w:rsid w:val="00955345"/>
    <w:rsid w:val="00955950"/>
    <w:rsid w:val="00955B1A"/>
    <w:rsid w:val="00955BCD"/>
    <w:rsid w:val="00956D1B"/>
    <w:rsid w:val="00961653"/>
    <w:rsid w:val="0096190D"/>
    <w:rsid w:val="00961BBD"/>
    <w:rsid w:val="00962382"/>
    <w:rsid w:val="009623A0"/>
    <w:rsid w:val="009638D5"/>
    <w:rsid w:val="00965974"/>
    <w:rsid w:val="009673E5"/>
    <w:rsid w:val="00971147"/>
    <w:rsid w:val="0097131B"/>
    <w:rsid w:val="0097280C"/>
    <w:rsid w:val="00975807"/>
    <w:rsid w:val="00975932"/>
    <w:rsid w:val="00980064"/>
    <w:rsid w:val="00980B9F"/>
    <w:rsid w:val="00980D10"/>
    <w:rsid w:val="00981505"/>
    <w:rsid w:val="00981DD9"/>
    <w:rsid w:val="009820D1"/>
    <w:rsid w:val="00984128"/>
    <w:rsid w:val="00984947"/>
    <w:rsid w:val="00986036"/>
    <w:rsid w:val="009861F0"/>
    <w:rsid w:val="009867A3"/>
    <w:rsid w:val="00987856"/>
    <w:rsid w:val="00987F51"/>
    <w:rsid w:val="00990255"/>
    <w:rsid w:val="00990857"/>
    <w:rsid w:val="00992827"/>
    <w:rsid w:val="00992B24"/>
    <w:rsid w:val="00993C9D"/>
    <w:rsid w:val="00993FB4"/>
    <w:rsid w:val="0099500A"/>
    <w:rsid w:val="00996A94"/>
    <w:rsid w:val="00997CFB"/>
    <w:rsid w:val="009A05C8"/>
    <w:rsid w:val="009A118B"/>
    <w:rsid w:val="009A1928"/>
    <w:rsid w:val="009A1B73"/>
    <w:rsid w:val="009A2491"/>
    <w:rsid w:val="009A2BB5"/>
    <w:rsid w:val="009A2D79"/>
    <w:rsid w:val="009A2DBD"/>
    <w:rsid w:val="009A354B"/>
    <w:rsid w:val="009A3BF3"/>
    <w:rsid w:val="009A3DB3"/>
    <w:rsid w:val="009A427A"/>
    <w:rsid w:val="009A42B8"/>
    <w:rsid w:val="009A5106"/>
    <w:rsid w:val="009A7E3E"/>
    <w:rsid w:val="009B0EE1"/>
    <w:rsid w:val="009B2C22"/>
    <w:rsid w:val="009B3275"/>
    <w:rsid w:val="009B3B71"/>
    <w:rsid w:val="009B3C33"/>
    <w:rsid w:val="009B424F"/>
    <w:rsid w:val="009B44F3"/>
    <w:rsid w:val="009B4C5C"/>
    <w:rsid w:val="009B549C"/>
    <w:rsid w:val="009B65FC"/>
    <w:rsid w:val="009B660E"/>
    <w:rsid w:val="009B6DB3"/>
    <w:rsid w:val="009B77F3"/>
    <w:rsid w:val="009C05D5"/>
    <w:rsid w:val="009C0927"/>
    <w:rsid w:val="009C1E40"/>
    <w:rsid w:val="009C380C"/>
    <w:rsid w:val="009C5D42"/>
    <w:rsid w:val="009C5E4D"/>
    <w:rsid w:val="009C6049"/>
    <w:rsid w:val="009C62B6"/>
    <w:rsid w:val="009C6954"/>
    <w:rsid w:val="009C6CD4"/>
    <w:rsid w:val="009C6E5C"/>
    <w:rsid w:val="009C762F"/>
    <w:rsid w:val="009D0DBA"/>
    <w:rsid w:val="009D1388"/>
    <w:rsid w:val="009D1F3B"/>
    <w:rsid w:val="009D1F87"/>
    <w:rsid w:val="009D2916"/>
    <w:rsid w:val="009D2A24"/>
    <w:rsid w:val="009D393D"/>
    <w:rsid w:val="009D3BAD"/>
    <w:rsid w:val="009D409D"/>
    <w:rsid w:val="009D4E1B"/>
    <w:rsid w:val="009D5685"/>
    <w:rsid w:val="009E00BF"/>
    <w:rsid w:val="009E0BF5"/>
    <w:rsid w:val="009E13AA"/>
    <w:rsid w:val="009E13C3"/>
    <w:rsid w:val="009E1AFD"/>
    <w:rsid w:val="009E1D29"/>
    <w:rsid w:val="009E233D"/>
    <w:rsid w:val="009E3425"/>
    <w:rsid w:val="009E441A"/>
    <w:rsid w:val="009E4C15"/>
    <w:rsid w:val="009E58A9"/>
    <w:rsid w:val="009E5FFF"/>
    <w:rsid w:val="009E6009"/>
    <w:rsid w:val="009E6052"/>
    <w:rsid w:val="009E6496"/>
    <w:rsid w:val="009E6532"/>
    <w:rsid w:val="009E688D"/>
    <w:rsid w:val="009E6D97"/>
    <w:rsid w:val="009E7014"/>
    <w:rsid w:val="009E70E3"/>
    <w:rsid w:val="009F0250"/>
    <w:rsid w:val="009F1D37"/>
    <w:rsid w:val="009F24C1"/>
    <w:rsid w:val="009F3544"/>
    <w:rsid w:val="009F4036"/>
    <w:rsid w:val="009F4948"/>
    <w:rsid w:val="009F4EE6"/>
    <w:rsid w:val="009F621C"/>
    <w:rsid w:val="009F6AF0"/>
    <w:rsid w:val="00A00DE2"/>
    <w:rsid w:val="00A01A16"/>
    <w:rsid w:val="00A03109"/>
    <w:rsid w:val="00A03552"/>
    <w:rsid w:val="00A040A3"/>
    <w:rsid w:val="00A04503"/>
    <w:rsid w:val="00A04577"/>
    <w:rsid w:val="00A04DAD"/>
    <w:rsid w:val="00A04E9A"/>
    <w:rsid w:val="00A10BAC"/>
    <w:rsid w:val="00A13278"/>
    <w:rsid w:val="00A13478"/>
    <w:rsid w:val="00A13F25"/>
    <w:rsid w:val="00A14F06"/>
    <w:rsid w:val="00A1732D"/>
    <w:rsid w:val="00A20AE9"/>
    <w:rsid w:val="00A21A4B"/>
    <w:rsid w:val="00A22748"/>
    <w:rsid w:val="00A229B1"/>
    <w:rsid w:val="00A232C7"/>
    <w:rsid w:val="00A2433D"/>
    <w:rsid w:val="00A26958"/>
    <w:rsid w:val="00A274A1"/>
    <w:rsid w:val="00A27F95"/>
    <w:rsid w:val="00A30654"/>
    <w:rsid w:val="00A31C68"/>
    <w:rsid w:val="00A32B66"/>
    <w:rsid w:val="00A332C1"/>
    <w:rsid w:val="00A33A64"/>
    <w:rsid w:val="00A34135"/>
    <w:rsid w:val="00A354B9"/>
    <w:rsid w:val="00A3566F"/>
    <w:rsid w:val="00A3685D"/>
    <w:rsid w:val="00A37004"/>
    <w:rsid w:val="00A370B4"/>
    <w:rsid w:val="00A37994"/>
    <w:rsid w:val="00A409DF"/>
    <w:rsid w:val="00A422F6"/>
    <w:rsid w:val="00A43B2F"/>
    <w:rsid w:val="00A441D4"/>
    <w:rsid w:val="00A44DC2"/>
    <w:rsid w:val="00A44DFC"/>
    <w:rsid w:val="00A46703"/>
    <w:rsid w:val="00A47127"/>
    <w:rsid w:val="00A47F0B"/>
    <w:rsid w:val="00A5241B"/>
    <w:rsid w:val="00A532E6"/>
    <w:rsid w:val="00A53377"/>
    <w:rsid w:val="00A556A0"/>
    <w:rsid w:val="00A560DF"/>
    <w:rsid w:val="00A5614B"/>
    <w:rsid w:val="00A603D9"/>
    <w:rsid w:val="00A60EA7"/>
    <w:rsid w:val="00A61A62"/>
    <w:rsid w:val="00A639D6"/>
    <w:rsid w:val="00A64392"/>
    <w:rsid w:val="00A654F5"/>
    <w:rsid w:val="00A6675D"/>
    <w:rsid w:val="00A669B4"/>
    <w:rsid w:val="00A671C2"/>
    <w:rsid w:val="00A67737"/>
    <w:rsid w:val="00A722C9"/>
    <w:rsid w:val="00A73C56"/>
    <w:rsid w:val="00A7442D"/>
    <w:rsid w:val="00A74485"/>
    <w:rsid w:val="00A758AF"/>
    <w:rsid w:val="00A761EB"/>
    <w:rsid w:val="00A7636E"/>
    <w:rsid w:val="00A76D53"/>
    <w:rsid w:val="00A7794A"/>
    <w:rsid w:val="00A8000C"/>
    <w:rsid w:val="00A806F8"/>
    <w:rsid w:val="00A80C06"/>
    <w:rsid w:val="00A8176A"/>
    <w:rsid w:val="00A82FF3"/>
    <w:rsid w:val="00A84280"/>
    <w:rsid w:val="00A84AA2"/>
    <w:rsid w:val="00A85835"/>
    <w:rsid w:val="00A85AB7"/>
    <w:rsid w:val="00A86910"/>
    <w:rsid w:val="00A86B56"/>
    <w:rsid w:val="00A86D7E"/>
    <w:rsid w:val="00A87555"/>
    <w:rsid w:val="00A87797"/>
    <w:rsid w:val="00A9068F"/>
    <w:rsid w:val="00A91D0A"/>
    <w:rsid w:val="00A92A5B"/>
    <w:rsid w:val="00A92BCA"/>
    <w:rsid w:val="00A93AF1"/>
    <w:rsid w:val="00A945D6"/>
    <w:rsid w:val="00A959E8"/>
    <w:rsid w:val="00A95D2E"/>
    <w:rsid w:val="00A97DDB"/>
    <w:rsid w:val="00AA01F5"/>
    <w:rsid w:val="00AA1CF3"/>
    <w:rsid w:val="00AA3012"/>
    <w:rsid w:val="00AA347F"/>
    <w:rsid w:val="00AA3DFC"/>
    <w:rsid w:val="00AA47E1"/>
    <w:rsid w:val="00AB00F1"/>
    <w:rsid w:val="00AB0665"/>
    <w:rsid w:val="00AB0E22"/>
    <w:rsid w:val="00AB119A"/>
    <w:rsid w:val="00AB2361"/>
    <w:rsid w:val="00AB3BAF"/>
    <w:rsid w:val="00AB5F7C"/>
    <w:rsid w:val="00AB7330"/>
    <w:rsid w:val="00AC0926"/>
    <w:rsid w:val="00AC0B3F"/>
    <w:rsid w:val="00AC2126"/>
    <w:rsid w:val="00AC26B3"/>
    <w:rsid w:val="00AC35D1"/>
    <w:rsid w:val="00AC3D62"/>
    <w:rsid w:val="00AC56A4"/>
    <w:rsid w:val="00AD016D"/>
    <w:rsid w:val="00AD0B44"/>
    <w:rsid w:val="00AD128A"/>
    <w:rsid w:val="00AD16E1"/>
    <w:rsid w:val="00AD1F16"/>
    <w:rsid w:val="00AD2358"/>
    <w:rsid w:val="00AD2E32"/>
    <w:rsid w:val="00AD4750"/>
    <w:rsid w:val="00AD5158"/>
    <w:rsid w:val="00AD5958"/>
    <w:rsid w:val="00AD6F07"/>
    <w:rsid w:val="00AD7742"/>
    <w:rsid w:val="00AD7E6E"/>
    <w:rsid w:val="00AE0392"/>
    <w:rsid w:val="00AE0855"/>
    <w:rsid w:val="00AE0D73"/>
    <w:rsid w:val="00AE1045"/>
    <w:rsid w:val="00AE1B49"/>
    <w:rsid w:val="00AE220B"/>
    <w:rsid w:val="00AE33D5"/>
    <w:rsid w:val="00AE4220"/>
    <w:rsid w:val="00AE4CC3"/>
    <w:rsid w:val="00AF01C1"/>
    <w:rsid w:val="00AF053C"/>
    <w:rsid w:val="00AF069A"/>
    <w:rsid w:val="00AF0749"/>
    <w:rsid w:val="00AF07E9"/>
    <w:rsid w:val="00AF0A4D"/>
    <w:rsid w:val="00AF101F"/>
    <w:rsid w:val="00AF3FF2"/>
    <w:rsid w:val="00AF407B"/>
    <w:rsid w:val="00AF516B"/>
    <w:rsid w:val="00AF638D"/>
    <w:rsid w:val="00AF7674"/>
    <w:rsid w:val="00AF790E"/>
    <w:rsid w:val="00B007C0"/>
    <w:rsid w:val="00B01C26"/>
    <w:rsid w:val="00B01E76"/>
    <w:rsid w:val="00B02686"/>
    <w:rsid w:val="00B02B3F"/>
    <w:rsid w:val="00B03180"/>
    <w:rsid w:val="00B03305"/>
    <w:rsid w:val="00B04433"/>
    <w:rsid w:val="00B04693"/>
    <w:rsid w:val="00B047BB"/>
    <w:rsid w:val="00B05F9A"/>
    <w:rsid w:val="00B06647"/>
    <w:rsid w:val="00B07E86"/>
    <w:rsid w:val="00B10A74"/>
    <w:rsid w:val="00B10C80"/>
    <w:rsid w:val="00B116C0"/>
    <w:rsid w:val="00B11962"/>
    <w:rsid w:val="00B12945"/>
    <w:rsid w:val="00B12D7C"/>
    <w:rsid w:val="00B13E16"/>
    <w:rsid w:val="00B1531C"/>
    <w:rsid w:val="00B153E1"/>
    <w:rsid w:val="00B15745"/>
    <w:rsid w:val="00B15959"/>
    <w:rsid w:val="00B1692D"/>
    <w:rsid w:val="00B16EF8"/>
    <w:rsid w:val="00B174AC"/>
    <w:rsid w:val="00B2020B"/>
    <w:rsid w:val="00B20286"/>
    <w:rsid w:val="00B20820"/>
    <w:rsid w:val="00B20E7F"/>
    <w:rsid w:val="00B21268"/>
    <w:rsid w:val="00B221A4"/>
    <w:rsid w:val="00B2236A"/>
    <w:rsid w:val="00B225FE"/>
    <w:rsid w:val="00B234AD"/>
    <w:rsid w:val="00B248F6"/>
    <w:rsid w:val="00B25267"/>
    <w:rsid w:val="00B25558"/>
    <w:rsid w:val="00B30655"/>
    <w:rsid w:val="00B30AB0"/>
    <w:rsid w:val="00B312C0"/>
    <w:rsid w:val="00B3363E"/>
    <w:rsid w:val="00B3374A"/>
    <w:rsid w:val="00B33BF2"/>
    <w:rsid w:val="00B3412D"/>
    <w:rsid w:val="00B34C8C"/>
    <w:rsid w:val="00B36EA3"/>
    <w:rsid w:val="00B37442"/>
    <w:rsid w:val="00B42CD3"/>
    <w:rsid w:val="00B445F6"/>
    <w:rsid w:val="00B44E47"/>
    <w:rsid w:val="00B45822"/>
    <w:rsid w:val="00B460CC"/>
    <w:rsid w:val="00B46D76"/>
    <w:rsid w:val="00B4701F"/>
    <w:rsid w:val="00B4762B"/>
    <w:rsid w:val="00B47BAF"/>
    <w:rsid w:val="00B47D25"/>
    <w:rsid w:val="00B47E15"/>
    <w:rsid w:val="00B50D5D"/>
    <w:rsid w:val="00B53027"/>
    <w:rsid w:val="00B53DB8"/>
    <w:rsid w:val="00B54E6E"/>
    <w:rsid w:val="00B5594D"/>
    <w:rsid w:val="00B56413"/>
    <w:rsid w:val="00B566DB"/>
    <w:rsid w:val="00B62024"/>
    <w:rsid w:val="00B62995"/>
    <w:rsid w:val="00B6312D"/>
    <w:rsid w:val="00B6338D"/>
    <w:rsid w:val="00B649B2"/>
    <w:rsid w:val="00B653B0"/>
    <w:rsid w:val="00B657AA"/>
    <w:rsid w:val="00B664C6"/>
    <w:rsid w:val="00B671C4"/>
    <w:rsid w:val="00B6785C"/>
    <w:rsid w:val="00B67D3C"/>
    <w:rsid w:val="00B71F2D"/>
    <w:rsid w:val="00B726F6"/>
    <w:rsid w:val="00B72F32"/>
    <w:rsid w:val="00B74435"/>
    <w:rsid w:val="00B748FA"/>
    <w:rsid w:val="00B75079"/>
    <w:rsid w:val="00B7698F"/>
    <w:rsid w:val="00B76D58"/>
    <w:rsid w:val="00B800CC"/>
    <w:rsid w:val="00B804FD"/>
    <w:rsid w:val="00B8078E"/>
    <w:rsid w:val="00B822E8"/>
    <w:rsid w:val="00B83598"/>
    <w:rsid w:val="00B83663"/>
    <w:rsid w:val="00B84281"/>
    <w:rsid w:val="00B86882"/>
    <w:rsid w:val="00B873A3"/>
    <w:rsid w:val="00B87D38"/>
    <w:rsid w:val="00B91095"/>
    <w:rsid w:val="00B9132C"/>
    <w:rsid w:val="00B91B32"/>
    <w:rsid w:val="00B9249F"/>
    <w:rsid w:val="00B92FCF"/>
    <w:rsid w:val="00B93D88"/>
    <w:rsid w:val="00B945AD"/>
    <w:rsid w:val="00B94C4C"/>
    <w:rsid w:val="00B9562F"/>
    <w:rsid w:val="00B95731"/>
    <w:rsid w:val="00B96F82"/>
    <w:rsid w:val="00B96F8C"/>
    <w:rsid w:val="00B9779B"/>
    <w:rsid w:val="00B97B6C"/>
    <w:rsid w:val="00BA0C48"/>
    <w:rsid w:val="00BA0C4C"/>
    <w:rsid w:val="00BA1778"/>
    <w:rsid w:val="00BA1A79"/>
    <w:rsid w:val="00BA2046"/>
    <w:rsid w:val="00BA2393"/>
    <w:rsid w:val="00BA2524"/>
    <w:rsid w:val="00BA40A1"/>
    <w:rsid w:val="00BA55DB"/>
    <w:rsid w:val="00BA5EFD"/>
    <w:rsid w:val="00BA6150"/>
    <w:rsid w:val="00BA6E47"/>
    <w:rsid w:val="00BA7CFF"/>
    <w:rsid w:val="00BB009F"/>
    <w:rsid w:val="00BB0C38"/>
    <w:rsid w:val="00BB1AF0"/>
    <w:rsid w:val="00BB1FD6"/>
    <w:rsid w:val="00BB2522"/>
    <w:rsid w:val="00BB4358"/>
    <w:rsid w:val="00BB477D"/>
    <w:rsid w:val="00BB5344"/>
    <w:rsid w:val="00BB5B4E"/>
    <w:rsid w:val="00BB64BC"/>
    <w:rsid w:val="00BB6CD8"/>
    <w:rsid w:val="00BC002F"/>
    <w:rsid w:val="00BC1074"/>
    <w:rsid w:val="00BC31B5"/>
    <w:rsid w:val="00BC5C5B"/>
    <w:rsid w:val="00BC5FEB"/>
    <w:rsid w:val="00BC679F"/>
    <w:rsid w:val="00BC72B5"/>
    <w:rsid w:val="00BC78A6"/>
    <w:rsid w:val="00BD0BA5"/>
    <w:rsid w:val="00BD1DB5"/>
    <w:rsid w:val="00BD2629"/>
    <w:rsid w:val="00BD2C51"/>
    <w:rsid w:val="00BE01AA"/>
    <w:rsid w:val="00BE07D6"/>
    <w:rsid w:val="00BE0ED6"/>
    <w:rsid w:val="00BE14C3"/>
    <w:rsid w:val="00BE18D3"/>
    <w:rsid w:val="00BE24DC"/>
    <w:rsid w:val="00BE2EB5"/>
    <w:rsid w:val="00BE340F"/>
    <w:rsid w:val="00BE41FC"/>
    <w:rsid w:val="00BE4BD3"/>
    <w:rsid w:val="00BE51F6"/>
    <w:rsid w:val="00BE767B"/>
    <w:rsid w:val="00BF0B54"/>
    <w:rsid w:val="00BF2248"/>
    <w:rsid w:val="00BF27B7"/>
    <w:rsid w:val="00BF3BC0"/>
    <w:rsid w:val="00BF4069"/>
    <w:rsid w:val="00BF4394"/>
    <w:rsid w:val="00BF48E0"/>
    <w:rsid w:val="00BF4E38"/>
    <w:rsid w:val="00BF5187"/>
    <w:rsid w:val="00BF6541"/>
    <w:rsid w:val="00C00F80"/>
    <w:rsid w:val="00C01952"/>
    <w:rsid w:val="00C01DE4"/>
    <w:rsid w:val="00C020F9"/>
    <w:rsid w:val="00C02F90"/>
    <w:rsid w:val="00C02FAA"/>
    <w:rsid w:val="00C0452E"/>
    <w:rsid w:val="00C04716"/>
    <w:rsid w:val="00C048DD"/>
    <w:rsid w:val="00C0583E"/>
    <w:rsid w:val="00C0799D"/>
    <w:rsid w:val="00C07BB0"/>
    <w:rsid w:val="00C10A8B"/>
    <w:rsid w:val="00C12A7C"/>
    <w:rsid w:val="00C1312F"/>
    <w:rsid w:val="00C13583"/>
    <w:rsid w:val="00C13AAE"/>
    <w:rsid w:val="00C13CC1"/>
    <w:rsid w:val="00C1430D"/>
    <w:rsid w:val="00C14A0F"/>
    <w:rsid w:val="00C14BE0"/>
    <w:rsid w:val="00C14DAC"/>
    <w:rsid w:val="00C15485"/>
    <w:rsid w:val="00C155B0"/>
    <w:rsid w:val="00C16467"/>
    <w:rsid w:val="00C20F2E"/>
    <w:rsid w:val="00C21CCD"/>
    <w:rsid w:val="00C23E69"/>
    <w:rsid w:val="00C258D6"/>
    <w:rsid w:val="00C26128"/>
    <w:rsid w:val="00C264C7"/>
    <w:rsid w:val="00C26F95"/>
    <w:rsid w:val="00C27F26"/>
    <w:rsid w:val="00C3063E"/>
    <w:rsid w:val="00C3064A"/>
    <w:rsid w:val="00C306EF"/>
    <w:rsid w:val="00C32251"/>
    <w:rsid w:val="00C32C84"/>
    <w:rsid w:val="00C33679"/>
    <w:rsid w:val="00C33E7B"/>
    <w:rsid w:val="00C34622"/>
    <w:rsid w:val="00C352F2"/>
    <w:rsid w:val="00C35CC1"/>
    <w:rsid w:val="00C36B89"/>
    <w:rsid w:val="00C36E69"/>
    <w:rsid w:val="00C400E2"/>
    <w:rsid w:val="00C41AE7"/>
    <w:rsid w:val="00C427C0"/>
    <w:rsid w:val="00C42A54"/>
    <w:rsid w:val="00C45A38"/>
    <w:rsid w:val="00C45FB5"/>
    <w:rsid w:val="00C51263"/>
    <w:rsid w:val="00C5403F"/>
    <w:rsid w:val="00C54495"/>
    <w:rsid w:val="00C54497"/>
    <w:rsid w:val="00C54591"/>
    <w:rsid w:val="00C54A12"/>
    <w:rsid w:val="00C5540E"/>
    <w:rsid w:val="00C5567B"/>
    <w:rsid w:val="00C557E7"/>
    <w:rsid w:val="00C55A0F"/>
    <w:rsid w:val="00C55DEC"/>
    <w:rsid w:val="00C55F01"/>
    <w:rsid w:val="00C55FA1"/>
    <w:rsid w:val="00C5604D"/>
    <w:rsid w:val="00C603C2"/>
    <w:rsid w:val="00C61711"/>
    <w:rsid w:val="00C62F77"/>
    <w:rsid w:val="00C66283"/>
    <w:rsid w:val="00C6669D"/>
    <w:rsid w:val="00C666D0"/>
    <w:rsid w:val="00C66AAA"/>
    <w:rsid w:val="00C66C84"/>
    <w:rsid w:val="00C66E85"/>
    <w:rsid w:val="00C67ADE"/>
    <w:rsid w:val="00C67EBA"/>
    <w:rsid w:val="00C700DD"/>
    <w:rsid w:val="00C709A9"/>
    <w:rsid w:val="00C71522"/>
    <w:rsid w:val="00C73053"/>
    <w:rsid w:val="00C7355E"/>
    <w:rsid w:val="00C73CDB"/>
    <w:rsid w:val="00C74208"/>
    <w:rsid w:val="00C747B2"/>
    <w:rsid w:val="00C75722"/>
    <w:rsid w:val="00C7631D"/>
    <w:rsid w:val="00C76749"/>
    <w:rsid w:val="00C77ADC"/>
    <w:rsid w:val="00C806F1"/>
    <w:rsid w:val="00C80C2F"/>
    <w:rsid w:val="00C80E9F"/>
    <w:rsid w:val="00C815C5"/>
    <w:rsid w:val="00C8174F"/>
    <w:rsid w:val="00C81849"/>
    <w:rsid w:val="00C8191C"/>
    <w:rsid w:val="00C81D46"/>
    <w:rsid w:val="00C830B3"/>
    <w:rsid w:val="00C83225"/>
    <w:rsid w:val="00C84C3D"/>
    <w:rsid w:val="00C866DE"/>
    <w:rsid w:val="00C867B9"/>
    <w:rsid w:val="00C87B1B"/>
    <w:rsid w:val="00C9065D"/>
    <w:rsid w:val="00C91A2D"/>
    <w:rsid w:val="00C91B50"/>
    <w:rsid w:val="00C91F3C"/>
    <w:rsid w:val="00C92780"/>
    <w:rsid w:val="00C931E0"/>
    <w:rsid w:val="00C93854"/>
    <w:rsid w:val="00C949D0"/>
    <w:rsid w:val="00C94DF5"/>
    <w:rsid w:val="00C9523E"/>
    <w:rsid w:val="00C9616D"/>
    <w:rsid w:val="00C9747A"/>
    <w:rsid w:val="00C97CFA"/>
    <w:rsid w:val="00C97F95"/>
    <w:rsid w:val="00CA30CE"/>
    <w:rsid w:val="00CA34E7"/>
    <w:rsid w:val="00CA4A75"/>
    <w:rsid w:val="00CA4F3F"/>
    <w:rsid w:val="00CA5B48"/>
    <w:rsid w:val="00CA6A6E"/>
    <w:rsid w:val="00CA7AD6"/>
    <w:rsid w:val="00CA7E32"/>
    <w:rsid w:val="00CB07D4"/>
    <w:rsid w:val="00CB1828"/>
    <w:rsid w:val="00CB2B5A"/>
    <w:rsid w:val="00CB39FA"/>
    <w:rsid w:val="00CB4371"/>
    <w:rsid w:val="00CB5391"/>
    <w:rsid w:val="00CB6218"/>
    <w:rsid w:val="00CB7A17"/>
    <w:rsid w:val="00CC1580"/>
    <w:rsid w:val="00CC17C6"/>
    <w:rsid w:val="00CC2051"/>
    <w:rsid w:val="00CC2E9D"/>
    <w:rsid w:val="00CC30D6"/>
    <w:rsid w:val="00CC53AA"/>
    <w:rsid w:val="00CC54F9"/>
    <w:rsid w:val="00CC6006"/>
    <w:rsid w:val="00CC62CB"/>
    <w:rsid w:val="00CC7FA8"/>
    <w:rsid w:val="00CD119B"/>
    <w:rsid w:val="00CD157B"/>
    <w:rsid w:val="00CD352B"/>
    <w:rsid w:val="00CD3FD2"/>
    <w:rsid w:val="00CD5713"/>
    <w:rsid w:val="00CD634D"/>
    <w:rsid w:val="00CD64FB"/>
    <w:rsid w:val="00CD6759"/>
    <w:rsid w:val="00CD7443"/>
    <w:rsid w:val="00CE02A0"/>
    <w:rsid w:val="00CE0758"/>
    <w:rsid w:val="00CE2AFE"/>
    <w:rsid w:val="00CE3BEB"/>
    <w:rsid w:val="00CE4B04"/>
    <w:rsid w:val="00CE6412"/>
    <w:rsid w:val="00CE692A"/>
    <w:rsid w:val="00CE6A5F"/>
    <w:rsid w:val="00CE7D5C"/>
    <w:rsid w:val="00CE7E06"/>
    <w:rsid w:val="00CF13A9"/>
    <w:rsid w:val="00CF1562"/>
    <w:rsid w:val="00CF2B7D"/>
    <w:rsid w:val="00CF4045"/>
    <w:rsid w:val="00CF53B2"/>
    <w:rsid w:val="00CF5FD5"/>
    <w:rsid w:val="00CF65A3"/>
    <w:rsid w:val="00CF7210"/>
    <w:rsid w:val="00CF7A6A"/>
    <w:rsid w:val="00D00BCE"/>
    <w:rsid w:val="00D00DDD"/>
    <w:rsid w:val="00D0160C"/>
    <w:rsid w:val="00D01BD3"/>
    <w:rsid w:val="00D04081"/>
    <w:rsid w:val="00D058AF"/>
    <w:rsid w:val="00D06204"/>
    <w:rsid w:val="00D074BF"/>
    <w:rsid w:val="00D11563"/>
    <w:rsid w:val="00D11828"/>
    <w:rsid w:val="00D118CA"/>
    <w:rsid w:val="00D122A9"/>
    <w:rsid w:val="00D1310D"/>
    <w:rsid w:val="00D13AEC"/>
    <w:rsid w:val="00D13C16"/>
    <w:rsid w:val="00D149EA"/>
    <w:rsid w:val="00D15252"/>
    <w:rsid w:val="00D15530"/>
    <w:rsid w:val="00D15BCE"/>
    <w:rsid w:val="00D165E1"/>
    <w:rsid w:val="00D1724D"/>
    <w:rsid w:val="00D17F92"/>
    <w:rsid w:val="00D2256C"/>
    <w:rsid w:val="00D2422C"/>
    <w:rsid w:val="00D24DFC"/>
    <w:rsid w:val="00D24E23"/>
    <w:rsid w:val="00D25151"/>
    <w:rsid w:val="00D2544C"/>
    <w:rsid w:val="00D25797"/>
    <w:rsid w:val="00D278F8"/>
    <w:rsid w:val="00D27907"/>
    <w:rsid w:val="00D27E22"/>
    <w:rsid w:val="00D309A1"/>
    <w:rsid w:val="00D30D92"/>
    <w:rsid w:val="00D31609"/>
    <w:rsid w:val="00D32A8A"/>
    <w:rsid w:val="00D34B97"/>
    <w:rsid w:val="00D35228"/>
    <w:rsid w:val="00D3597D"/>
    <w:rsid w:val="00D35E84"/>
    <w:rsid w:val="00D36389"/>
    <w:rsid w:val="00D41516"/>
    <w:rsid w:val="00D41AF0"/>
    <w:rsid w:val="00D42AAF"/>
    <w:rsid w:val="00D4445F"/>
    <w:rsid w:val="00D44C71"/>
    <w:rsid w:val="00D45AED"/>
    <w:rsid w:val="00D469AB"/>
    <w:rsid w:val="00D47627"/>
    <w:rsid w:val="00D5023D"/>
    <w:rsid w:val="00D51713"/>
    <w:rsid w:val="00D51E2B"/>
    <w:rsid w:val="00D51F56"/>
    <w:rsid w:val="00D52B77"/>
    <w:rsid w:val="00D55E03"/>
    <w:rsid w:val="00D56EF1"/>
    <w:rsid w:val="00D60EA6"/>
    <w:rsid w:val="00D61E67"/>
    <w:rsid w:val="00D628CE"/>
    <w:rsid w:val="00D6328A"/>
    <w:rsid w:val="00D6528A"/>
    <w:rsid w:val="00D6531F"/>
    <w:rsid w:val="00D6654D"/>
    <w:rsid w:val="00D669BE"/>
    <w:rsid w:val="00D672E6"/>
    <w:rsid w:val="00D67A06"/>
    <w:rsid w:val="00D71231"/>
    <w:rsid w:val="00D7170C"/>
    <w:rsid w:val="00D74012"/>
    <w:rsid w:val="00D74074"/>
    <w:rsid w:val="00D74605"/>
    <w:rsid w:val="00D75237"/>
    <w:rsid w:val="00D76877"/>
    <w:rsid w:val="00D76CCB"/>
    <w:rsid w:val="00D77606"/>
    <w:rsid w:val="00D77749"/>
    <w:rsid w:val="00D77828"/>
    <w:rsid w:val="00D81042"/>
    <w:rsid w:val="00D82062"/>
    <w:rsid w:val="00D83CAD"/>
    <w:rsid w:val="00D85057"/>
    <w:rsid w:val="00D86640"/>
    <w:rsid w:val="00D868D5"/>
    <w:rsid w:val="00D87DF3"/>
    <w:rsid w:val="00D904BC"/>
    <w:rsid w:val="00D91084"/>
    <w:rsid w:val="00D913BC"/>
    <w:rsid w:val="00D918A9"/>
    <w:rsid w:val="00D92951"/>
    <w:rsid w:val="00D937EE"/>
    <w:rsid w:val="00D93DAA"/>
    <w:rsid w:val="00D940B0"/>
    <w:rsid w:val="00D9438F"/>
    <w:rsid w:val="00D94FB3"/>
    <w:rsid w:val="00D95136"/>
    <w:rsid w:val="00D97D79"/>
    <w:rsid w:val="00DA0714"/>
    <w:rsid w:val="00DA1F9B"/>
    <w:rsid w:val="00DA205C"/>
    <w:rsid w:val="00DA31FA"/>
    <w:rsid w:val="00DA3BC6"/>
    <w:rsid w:val="00DA6DFD"/>
    <w:rsid w:val="00DA7E33"/>
    <w:rsid w:val="00DB145C"/>
    <w:rsid w:val="00DB450D"/>
    <w:rsid w:val="00DB5B7E"/>
    <w:rsid w:val="00DB5EFA"/>
    <w:rsid w:val="00DC0188"/>
    <w:rsid w:val="00DC052E"/>
    <w:rsid w:val="00DC057C"/>
    <w:rsid w:val="00DC2052"/>
    <w:rsid w:val="00DC3172"/>
    <w:rsid w:val="00DC394C"/>
    <w:rsid w:val="00DC49C6"/>
    <w:rsid w:val="00DC4D53"/>
    <w:rsid w:val="00DD070A"/>
    <w:rsid w:val="00DD0BA6"/>
    <w:rsid w:val="00DD0CFD"/>
    <w:rsid w:val="00DD46C5"/>
    <w:rsid w:val="00DD4AA4"/>
    <w:rsid w:val="00DD5038"/>
    <w:rsid w:val="00DD566B"/>
    <w:rsid w:val="00DD5857"/>
    <w:rsid w:val="00DD5BBC"/>
    <w:rsid w:val="00DD6D94"/>
    <w:rsid w:val="00DD7051"/>
    <w:rsid w:val="00DD7790"/>
    <w:rsid w:val="00DE02A1"/>
    <w:rsid w:val="00DE0E8F"/>
    <w:rsid w:val="00DE0EE8"/>
    <w:rsid w:val="00DE13E3"/>
    <w:rsid w:val="00DE1C8C"/>
    <w:rsid w:val="00DE1FAD"/>
    <w:rsid w:val="00DE2156"/>
    <w:rsid w:val="00DE21E5"/>
    <w:rsid w:val="00DE3106"/>
    <w:rsid w:val="00DE3173"/>
    <w:rsid w:val="00DE3475"/>
    <w:rsid w:val="00DE4FFC"/>
    <w:rsid w:val="00DE5244"/>
    <w:rsid w:val="00DE5FF8"/>
    <w:rsid w:val="00DE67F3"/>
    <w:rsid w:val="00DF051D"/>
    <w:rsid w:val="00DF1AC8"/>
    <w:rsid w:val="00DF2110"/>
    <w:rsid w:val="00DF2870"/>
    <w:rsid w:val="00DF2AE1"/>
    <w:rsid w:val="00DF3491"/>
    <w:rsid w:val="00DF4A8B"/>
    <w:rsid w:val="00DF52ED"/>
    <w:rsid w:val="00DF536D"/>
    <w:rsid w:val="00DF6F18"/>
    <w:rsid w:val="00E00775"/>
    <w:rsid w:val="00E00866"/>
    <w:rsid w:val="00E00B1C"/>
    <w:rsid w:val="00E015EE"/>
    <w:rsid w:val="00E02A00"/>
    <w:rsid w:val="00E02D78"/>
    <w:rsid w:val="00E032FB"/>
    <w:rsid w:val="00E048FF"/>
    <w:rsid w:val="00E05DAD"/>
    <w:rsid w:val="00E06272"/>
    <w:rsid w:val="00E065E9"/>
    <w:rsid w:val="00E06B3F"/>
    <w:rsid w:val="00E0712A"/>
    <w:rsid w:val="00E10FEC"/>
    <w:rsid w:val="00E115ED"/>
    <w:rsid w:val="00E1272A"/>
    <w:rsid w:val="00E138EF"/>
    <w:rsid w:val="00E151BC"/>
    <w:rsid w:val="00E15397"/>
    <w:rsid w:val="00E15686"/>
    <w:rsid w:val="00E158E8"/>
    <w:rsid w:val="00E15F8A"/>
    <w:rsid w:val="00E16179"/>
    <w:rsid w:val="00E20D1A"/>
    <w:rsid w:val="00E210FE"/>
    <w:rsid w:val="00E2162C"/>
    <w:rsid w:val="00E2237D"/>
    <w:rsid w:val="00E232F9"/>
    <w:rsid w:val="00E23910"/>
    <w:rsid w:val="00E25181"/>
    <w:rsid w:val="00E26AFB"/>
    <w:rsid w:val="00E26C38"/>
    <w:rsid w:val="00E27E17"/>
    <w:rsid w:val="00E30652"/>
    <w:rsid w:val="00E30E7C"/>
    <w:rsid w:val="00E31041"/>
    <w:rsid w:val="00E311B8"/>
    <w:rsid w:val="00E314BC"/>
    <w:rsid w:val="00E31EB6"/>
    <w:rsid w:val="00E33C5D"/>
    <w:rsid w:val="00E33CC1"/>
    <w:rsid w:val="00E3447E"/>
    <w:rsid w:val="00E34768"/>
    <w:rsid w:val="00E3575B"/>
    <w:rsid w:val="00E36A55"/>
    <w:rsid w:val="00E37262"/>
    <w:rsid w:val="00E3751E"/>
    <w:rsid w:val="00E37E23"/>
    <w:rsid w:val="00E40860"/>
    <w:rsid w:val="00E40EA2"/>
    <w:rsid w:val="00E4238D"/>
    <w:rsid w:val="00E427D1"/>
    <w:rsid w:val="00E42CEC"/>
    <w:rsid w:val="00E4314A"/>
    <w:rsid w:val="00E43600"/>
    <w:rsid w:val="00E43F3B"/>
    <w:rsid w:val="00E44C79"/>
    <w:rsid w:val="00E45122"/>
    <w:rsid w:val="00E45C33"/>
    <w:rsid w:val="00E465AF"/>
    <w:rsid w:val="00E472E4"/>
    <w:rsid w:val="00E473A0"/>
    <w:rsid w:val="00E47E91"/>
    <w:rsid w:val="00E50C5A"/>
    <w:rsid w:val="00E5150A"/>
    <w:rsid w:val="00E52235"/>
    <w:rsid w:val="00E523B8"/>
    <w:rsid w:val="00E528D9"/>
    <w:rsid w:val="00E538C0"/>
    <w:rsid w:val="00E53BA3"/>
    <w:rsid w:val="00E53DA9"/>
    <w:rsid w:val="00E5549E"/>
    <w:rsid w:val="00E5729E"/>
    <w:rsid w:val="00E57420"/>
    <w:rsid w:val="00E600CC"/>
    <w:rsid w:val="00E6028F"/>
    <w:rsid w:val="00E6033E"/>
    <w:rsid w:val="00E6127E"/>
    <w:rsid w:val="00E62076"/>
    <w:rsid w:val="00E623BE"/>
    <w:rsid w:val="00E62E00"/>
    <w:rsid w:val="00E63849"/>
    <w:rsid w:val="00E6537B"/>
    <w:rsid w:val="00E65824"/>
    <w:rsid w:val="00E6797C"/>
    <w:rsid w:val="00E67F1F"/>
    <w:rsid w:val="00E70AA2"/>
    <w:rsid w:val="00E71C36"/>
    <w:rsid w:val="00E72B47"/>
    <w:rsid w:val="00E742E4"/>
    <w:rsid w:val="00E747B6"/>
    <w:rsid w:val="00E75D9C"/>
    <w:rsid w:val="00E778CC"/>
    <w:rsid w:val="00E77A01"/>
    <w:rsid w:val="00E77D1B"/>
    <w:rsid w:val="00E80932"/>
    <w:rsid w:val="00E80DBB"/>
    <w:rsid w:val="00E834B5"/>
    <w:rsid w:val="00E83F34"/>
    <w:rsid w:val="00E84C2D"/>
    <w:rsid w:val="00E85646"/>
    <w:rsid w:val="00E87776"/>
    <w:rsid w:val="00E878C5"/>
    <w:rsid w:val="00E92C76"/>
    <w:rsid w:val="00E92F80"/>
    <w:rsid w:val="00E93D1E"/>
    <w:rsid w:val="00E93DFE"/>
    <w:rsid w:val="00E93E18"/>
    <w:rsid w:val="00E94905"/>
    <w:rsid w:val="00E94BA1"/>
    <w:rsid w:val="00E94F9E"/>
    <w:rsid w:val="00E96471"/>
    <w:rsid w:val="00EA0845"/>
    <w:rsid w:val="00EA0981"/>
    <w:rsid w:val="00EA0AF8"/>
    <w:rsid w:val="00EA13FC"/>
    <w:rsid w:val="00EA2995"/>
    <w:rsid w:val="00EA2FBA"/>
    <w:rsid w:val="00EA3141"/>
    <w:rsid w:val="00EA5EEB"/>
    <w:rsid w:val="00EA5F51"/>
    <w:rsid w:val="00EA750E"/>
    <w:rsid w:val="00EB0E63"/>
    <w:rsid w:val="00EB185E"/>
    <w:rsid w:val="00EB348B"/>
    <w:rsid w:val="00EB42B0"/>
    <w:rsid w:val="00EB4D0F"/>
    <w:rsid w:val="00EB5640"/>
    <w:rsid w:val="00EB5FD8"/>
    <w:rsid w:val="00EB6D4B"/>
    <w:rsid w:val="00EB6E6D"/>
    <w:rsid w:val="00EB7CD1"/>
    <w:rsid w:val="00EB7D89"/>
    <w:rsid w:val="00EC0090"/>
    <w:rsid w:val="00EC07DA"/>
    <w:rsid w:val="00EC19C3"/>
    <w:rsid w:val="00EC1AD1"/>
    <w:rsid w:val="00EC4C1E"/>
    <w:rsid w:val="00EC521B"/>
    <w:rsid w:val="00EC5F75"/>
    <w:rsid w:val="00EC63B9"/>
    <w:rsid w:val="00EC7072"/>
    <w:rsid w:val="00EC7BA4"/>
    <w:rsid w:val="00ED170F"/>
    <w:rsid w:val="00ED1804"/>
    <w:rsid w:val="00ED19DA"/>
    <w:rsid w:val="00ED2525"/>
    <w:rsid w:val="00ED4225"/>
    <w:rsid w:val="00ED6BF2"/>
    <w:rsid w:val="00ED6EE1"/>
    <w:rsid w:val="00ED7BC0"/>
    <w:rsid w:val="00EE116E"/>
    <w:rsid w:val="00EE1552"/>
    <w:rsid w:val="00EE1CFC"/>
    <w:rsid w:val="00EE23CE"/>
    <w:rsid w:val="00EE30B8"/>
    <w:rsid w:val="00EE3836"/>
    <w:rsid w:val="00EE38CD"/>
    <w:rsid w:val="00EE3A4B"/>
    <w:rsid w:val="00EE53F3"/>
    <w:rsid w:val="00EE7B2C"/>
    <w:rsid w:val="00EE7D6A"/>
    <w:rsid w:val="00EF0934"/>
    <w:rsid w:val="00EF2619"/>
    <w:rsid w:val="00EF2872"/>
    <w:rsid w:val="00EF30A4"/>
    <w:rsid w:val="00EF3B6C"/>
    <w:rsid w:val="00EF4D54"/>
    <w:rsid w:val="00EF5748"/>
    <w:rsid w:val="00EF57CC"/>
    <w:rsid w:val="00EF589C"/>
    <w:rsid w:val="00EF5B46"/>
    <w:rsid w:val="00EF639F"/>
    <w:rsid w:val="00EF6AD1"/>
    <w:rsid w:val="00F00DBE"/>
    <w:rsid w:val="00F01B83"/>
    <w:rsid w:val="00F02C5E"/>
    <w:rsid w:val="00F0324B"/>
    <w:rsid w:val="00F033C5"/>
    <w:rsid w:val="00F0495B"/>
    <w:rsid w:val="00F0603A"/>
    <w:rsid w:val="00F0622F"/>
    <w:rsid w:val="00F070B3"/>
    <w:rsid w:val="00F07AA1"/>
    <w:rsid w:val="00F113A4"/>
    <w:rsid w:val="00F120C8"/>
    <w:rsid w:val="00F12619"/>
    <w:rsid w:val="00F12E56"/>
    <w:rsid w:val="00F131A9"/>
    <w:rsid w:val="00F1342F"/>
    <w:rsid w:val="00F1431E"/>
    <w:rsid w:val="00F14978"/>
    <w:rsid w:val="00F15187"/>
    <w:rsid w:val="00F15D9A"/>
    <w:rsid w:val="00F16D34"/>
    <w:rsid w:val="00F172CD"/>
    <w:rsid w:val="00F17CA4"/>
    <w:rsid w:val="00F20B51"/>
    <w:rsid w:val="00F21CA1"/>
    <w:rsid w:val="00F21F3C"/>
    <w:rsid w:val="00F229DC"/>
    <w:rsid w:val="00F25609"/>
    <w:rsid w:val="00F25944"/>
    <w:rsid w:val="00F25D1D"/>
    <w:rsid w:val="00F26325"/>
    <w:rsid w:val="00F26DDC"/>
    <w:rsid w:val="00F27BA5"/>
    <w:rsid w:val="00F30022"/>
    <w:rsid w:val="00F30997"/>
    <w:rsid w:val="00F30BFD"/>
    <w:rsid w:val="00F31731"/>
    <w:rsid w:val="00F31BC0"/>
    <w:rsid w:val="00F326E6"/>
    <w:rsid w:val="00F33537"/>
    <w:rsid w:val="00F3357E"/>
    <w:rsid w:val="00F3363D"/>
    <w:rsid w:val="00F33AD8"/>
    <w:rsid w:val="00F33CE7"/>
    <w:rsid w:val="00F34D84"/>
    <w:rsid w:val="00F36A51"/>
    <w:rsid w:val="00F36BCA"/>
    <w:rsid w:val="00F41976"/>
    <w:rsid w:val="00F43107"/>
    <w:rsid w:val="00F44204"/>
    <w:rsid w:val="00F478B5"/>
    <w:rsid w:val="00F50E5D"/>
    <w:rsid w:val="00F52A29"/>
    <w:rsid w:val="00F52D1D"/>
    <w:rsid w:val="00F53DE7"/>
    <w:rsid w:val="00F54100"/>
    <w:rsid w:val="00F55561"/>
    <w:rsid w:val="00F55CCE"/>
    <w:rsid w:val="00F5648C"/>
    <w:rsid w:val="00F56CC8"/>
    <w:rsid w:val="00F5702F"/>
    <w:rsid w:val="00F57572"/>
    <w:rsid w:val="00F60095"/>
    <w:rsid w:val="00F61301"/>
    <w:rsid w:val="00F63806"/>
    <w:rsid w:val="00F64279"/>
    <w:rsid w:val="00F64882"/>
    <w:rsid w:val="00F650C6"/>
    <w:rsid w:val="00F659E2"/>
    <w:rsid w:val="00F6712F"/>
    <w:rsid w:val="00F675B4"/>
    <w:rsid w:val="00F67EFB"/>
    <w:rsid w:val="00F702FC"/>
    <w:rsid w:val="00F704A7"/>
    <w:rsid w:val="00F70548"/>
    <w:rsid w:val="00F7062E"/>
    <w:rsid w:val="00F7079F"/>
    <w:rsid w:val="00F708A5"/>
    <w:rsid w:val="00F70AD0"/>
    <w:rsid w:val="00F72EDC"/>
    <w:rsid w:val="00F736A8"/>
    <w:rsid w:val="00F737C6"/>
    <w:rsid w:val="00F73D7F"/>
    <w:rsid w:val="00F7478A"/>
    <w:rsid w:val="00F7480D"/>
    <w:rsid w:val="00F74F78"/>
    <w:rsid w:val="00F7586F"/>
    <w:rsid w:val="00F8083C"/>
    <w:rsid w:val="00F82E14"/>
    <w:rsid w:val="00F83EC9"/>
    <w:rsid w:val="00F84B54"/>
    <w:rsid w:val="00F84D01"/>
    <w:rsid w:val="00F85967"/>
    <w:rsid w:val="00F85A2C"/>
    <w:rsid w:val="00F8625F"/>
    <w:rsid w:val="00F8656F"/>
    <w:rsid w:val="00F8664C"/>
    <w:rsid w:val="00F86E34"/>
    <w:rsid w:val="00F91B88"/>
    <w:rsid w:val="00F9278E"/>
    <w:rsid w:val="00F95669"/>
    <w:rsid w:val="00F960A1"/>
    <w:rsid w:val="00F96F41"/>
    <w:rsid w:val="00F9700B"/>
    <w:rsid w:val="00FA0D97"/>
    <w:rsid w:val="00FA0DC2"/>
    <w:rsid w:val="00FA1AC9"/>
    <w:rsid w:val="00FA26AB"/>
    <w:rsid w:val="00FA35CB"/>
    <w:rsid w:val="00FA3602"/>
    <w:rsid w:val="00FA4B94"/>
    <w:rsid w:val="00FA4E2E"/>
    <w:rsid w:val="00FA59FA"/>
    <w:rsid w:val="00FA5F50"/>
    <w:rsid w:val="00FA6B3F"/>
    <w:rsid w:val="00FA7DD3"/>
    <w:rsid w:val="00FA7E72"/>
    <w:rsid w:val="00FB02DF"/>
    <w:rsid w:val="00FB095D"/>
    <w:rsid w:val="00FB0BC8"/>
    <w:rsid w:val="00FB126E"/>
    <w:rsid w:val="00FB173B"/>
    <w:rsid w:val="00FB22E8"/>
    <w:rsid w:val="00FB272C"/>
    <w:rsid w:val="00FB36CB"/>
    <w:rsid w:val="00FB4702"/>
    <w:rsid w:val="00FC079C"/>
    <w:rsid w:val="00FC0A02"/>
    <w:rsid w:val="00FC1804"/>
    <w:rsid w:val="00FC2185"/>
    <w:rsid w:val="00FC33FA"/>
    <w:rsid w:val="00FC357D"/>
    <w:rsid w:val="00FC5363"/>
    <w:rsid w:val="00FC54AA"/>
    <w:rsid w:val="00FC5BD9"/>
    <w:rsid w:val="00FC615C"/>
    <w:rsid w:val="00FC713A"/>
    <w:rsid w:val="00FC722F"/>
    <w:rsid w:val="00FD04C1"/>
    <w:rsid w:val="00FD0508"/>
    <w:rsid w:val="00FD06A0"/>
    <w:rsid w:val="00FD1B0D"/>
    <w:rsid w:val="00FD24C8"/>
    <w:rsid w:val="00FD2CD5"/>
    <w:rsid w:val="00FD381E"/>
    <w:rsid w:val="00FD3964"/>
    <w:rsid w:val="00FD5D23"/>
    <w:rsid w:val="00FD6334"/>
    <w:rsid w:val="00FD728F"/>
    <w:rsid w:val="00FD77FA"/>
    <w:rsid w:val="00FD7DB8"/>
    <w:rsid w:val="00FE0B34"/>
    <w:rsid w:val="00FE1DD0"/>
    <w:rsid w:val="00FE2643"/>
    <w:rsid w:val="00FE58E6"/>
    <w:rsid w:val="00FE6F8A"/>
    <w:rsid w:val="00FF0241"/>
    <w:rsid w:val="00FF029D"/>
    <w:rsid w:val="00FF03CE"/>
    <w:rsid w:val="00FF3D02"/>
    <w:rsid w:val="00FF488E"/>
    <w:rsid w:val="00FF49E8"/>
    <w:rsid w:val="00FF62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02A1688"/>
  <w15:docId w15:val="{ACC7B299-2E1D-4743-9A2E-60846D18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pPr>
        <w:spacing w:after="100"/>
        <w:ind w:left="1077"/>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150"/>
    <w:pPr>
      <w:spacing w:after="0"/>
    </w:pPr>
    <w:rPr>
      <w:rFonts w:ascii="Trebuchet MS" w:hAnsi="Trebuchet MS"/>
      <w:sz w:val="22"/>
      <w:szCs w:val="24"/>
    </w:rPr>
  </w:style>
  <w:style w:type="paragraph" w:styleId="Overskrift1">
    <w:name w:val="heading 1"/>
    <w:basedOn w:val="Normal"/>
    <w:next w:val="Normal"/>
    <w:qFormat/>
    <w:rsid w:val="00846F05"/>
    <w:pPr>
      <w:keepNext/>
      <w:numPr>
        <w:numId w:val="2"/>
      </w:numPr>
      <w:spacing w:before="240" w:after="60"/>
      <w:outlineLvl w:val="0"/>
    </w:pPr>
    <w:rPr>
      <w:rFonts w:cs="Arial"/>
      <w:b/>
      <w:bCs/>
      <w:caps/>
      <w:kern w:val="32"/>
      <w:sz w:val="28"/>
      <w:szCs w:val="32"/>
    </w:rPr>
  </w:style>
  <w:style w:type="paragraph" w:styleId="Overskrift2">
    <w:name w:val="heading 2"/>
    <w:basedOn w:val="Normal"/>
    <w:next w:val="Normal"/>
    <w:link w:val="Overskrift2Tegn"/>
    <w:qFormat/>
    <w:rsid w:val="00A46703"/>
    <w:pPr>
      <w:keepNext/>
      <w:numPr>
        <w:ilvl w:val="1"/>
        <w:numId w:val="2"/>
      </w:numPr>
      <w:spacing w:after="60"/>
      <w:outlineLvl w:val="1"/>
    </w:pPr>
    <w:rPr>
      <w:rFonts w:cs="Arial"/>
      <w:b/>
      <w:bCs/>
      <w:iCs/>
      <w:caps/>
      <w:szCs w:val="28"/>
    </w:rPr>
  </w:style>
  <w:style w:type="paragraph" w:styleId="Overskrift3">
    <w:name w:val="heading 3"/>
    <w:basedOn w:val="Normal"/>
    <w:next w:val="Normal"/>
    <w:link w:val="Overskrift3Tegn"/>
    <w:qFormat/>
    <w:rsid w:val="004D7F4B"/>
    <w:pPr>
      <w:keepNext/>
      <w:numPr>
        <w:ilvl w:val="2"/>
        <w:numId w:val="2"/>
      </w:numPr>
      <w:spacing w:after="60"/>
      <w:outlineLvl w:val="2"/>
    </w:pPr>
    <w:rPr>
      <w:rFonts w:cs="Arial"/>
      <w:b/>
      <w:bCs/>
      <w:szCs w:val="26"/>
    </w:rPr>
  </w:style>
  <w:style w:type="paragraph" w:styleId="Overskrift4">
    <w:name w:val="heading 4"/>
    <w:basedOn w:val="Normal"/>
    <w:next w:val="Normal"/>
    <w:link w:val="Overskrift4Tegn"/>
    <w:qFormat/>
    <w:rsid w:val="006C0B80"/>
    <w:pPr>
      <w:keepNext/>
      <w:numPr>
        <w:ilvl w:val="3"/>
        <w:numId w:val="2"/>
      </w:numPr>
      <w:spacing w:after="60"/>
      <w:outlineLvl w:val="3"/>
    </w:pPr>
    <w:rPr>
      <w:b/>
      <w:bCs/>
      <w:i/>
      <w:szCs w:val="28"/>
    </w:rPr>
  </w:style>
  <w:style w:type="paragraph" w:styleId="Overskrift5">
    <w:name w:val="heading 5"/>
    <w:basedOn w:val="Normal"/>
    <w:next w:val="Normal"/>
    <w:qFormat/>
    <w:rsid w:val="00D13AEC"/>
    <w:pPr>
      <w:numPr>
        <w:ilvl w:val="4"/>
        <w:numId w:val="2"/>
      </w:numPr>
      <w:spacing w:before="240" w:after="60"/>
      <w:outlineLvl w:val="4"/>
    </w:pPr>
    <w:rPr>
      <w:b/>
      <w:bCs/>
      <w:i/>
      <w:iCs/>
      <w:sz w:val="26"/>
      <w:szCs w:val="26"/>
    </w:rPr>
  </w:style>
  <w:style w:type="paragraph" w:styleId="Overskrift6">
    <w:name w:val="heading 6"/>
    <w:basedOn w:val="Normal"/>
    <w:next w:val="Normal"/>
    <w:qFormat/>
    <w:rsid w:val="00D13AEC"/>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D13AEC"/>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D13AEC"/>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D13AEC"/>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111Overskrift4">
    <w:name w:val="1.1.1.1 Overskrift 4"/>
    <w:basedOn w:val="Normal"/>
    <w:rsid w:val="00520BF2"/>
    <w:pPr>
      <w:numPr>
        <w:numId w:val="1"/>
      </w:numPr>
    </w:pPr>
  </w:style>
  <w:style w:type="paragraph" w:styleId="Markeringsbobletekst">
    <w:name w:val="Balloon Text"/>
    <w:basedOn w:val="Normal"/>
    <w:semiHidden/>
    <w:rsid w:val="00862C3F"/>
    <w:rPr>
      <w:rFonts w:ascii="Tahoma" w:hAnsi="Tahoma" w:cs="Tahoma"/>
      <w:sz w:val="16"/>
      <w:szCs w:val="16"/>
    </w:rPr>
  </w:style>
  <w:style w:type="paragraph" w:customStyle="1" w:styleId="Typografi1">
    <w:name w:val="Typografi1"/>
    <w:basedOn w:val="Normal"/>
    <w:rsid w:val="00A04DAD"/>
    <w:pPr>
      <w:ind w:left="0"/>
    </w:pPr>
  </w:style>
  <w:style w:type="paragraph" w:customStyle="1" w:styleId="Typografi2">
    <w:name w:val="Typografi2"/>
    <w:basedOn w:val="Normal"/>
    <w:rsid w:val="00885A23"/>
    <w:rPr>
      <w:sz w:val="28"/>
    </w:rPr>
  </w:style>
  <w:style w:type="paragraph" w:customStyle="1" w:styleId="Typografi20">
    <w:name w:val="Typografi2"/>
    <w:basedOn w:val="Overskrift1"/>
    <w:next w:val="Typografi2"/>
    <w:rsid w:val="00885A23"/>
  </w:style>
  <w:style w:type="paragraph" w:customStyle="1" w:styleId="Typografi3">
    <w:name w:val="Typografi3"/>
    <w:basedOn w:val="Normal"/>
    <w:rsid w:val="00B30655"/>
    <w:pPr>
      <w:ind w:left="0"/>
    </w:pPr>
    <w:rPr>
      <w:b/>
      <w:sz w:val="28"/>
    </w:rPr>
  </w:style>
  <w:style w:type="paragraph" w:customStyle="1" w:styleId="Topinfo">
    <w:name w:val="Topinfo"/>
    <w:basedOn w:val="Normal"/>
    <w:rsid w:val="0032489A"/>
    <w:pPr>
      <w:ind w:left="0"/>
      <w:jc w:val="left"/>
    </w:pPr>
    <w:rPr>
      <w:b/>
      <w:sz w:val="20"/>
    </w:rPr>
  </w:style>
  <w:style w:type="paragraph" w:customStyle="1" w:styleId="Skriftbrev">
    <w:name w:val="Skrift_brev"/>
    <w:basedOn w:val="Normal"/>
    <w:rsid w:val="007318A0"/>
    <w:pPr>
      <w:ind w:left="0"/>
      <w:jc w:val="left"/>
    </w:pPr>
    <w:rPr>
      <w:sz w:val="20"/>
      <w:szCs w:val="20"/>
    </w:rPr>
  </w:style>
  <w:style w:type="paragraph" w:customStyle="1" w:styleId="brdtekst">
    <w:name w:val="brødtekst"/>
    <w:basedOn w:val="Normal"/>
    <w:rsid w:val="007318A0"/>
    <w:pPr>
      <w:ind w:left="0"/>
      <w:jc w:val="left"/>
    </w:pPr>
    <w:rPr>
      <w:sz w:val="36"/>
    </w:rPr>
  </w:style>
  <w:style w:type="paragraph" w:styleId="Overskrift">
    <w:name w:val="TOC Heading"/>
    <w:basedOn w:val="Normal"/>
    <w:next w:val="brdtekst"/>
    <w:qFormat/>
    <w:rsid w:val="00726D39"/>
    <w:pPr>
      <w:numPr>
        <w:numId w:val="5"/>
      </w:numPr>
      <w:jc w:val="left"/>
    </w:pPr>
    <w:rPr>
      <w:b/>
      <w:sz w:val="32"/>
    </w:rPr>
  </w:style>
  <w:style w:type="paragraph" w:customStyle="1" w:styleId="TypografiLigemargener">
    <w:name w:val="Typografi Lige margener"/>
    <w:basedOn w:val="Normal"/>
    <w:rsid w:val="007318A0"/>
    <w:pPr>
      <w:ind w:left="0"/>
    </w:pPr>
    <w:rPr>
      <w:szCs w:val="20"/>
    </w:rPr>
  </w:style>
  <w:style w:type="paragraph" w:customStyle="1" w:styleId="Afsender">
    <w:name w:val="Afsender"/>
    <w:basedOn w:val="Normal"/>
    <w:rsid w:val="00246225"/>
    <w:pPr>
      <w:ind w:left="0"/>
      <w:jc w:val="left"/>
    </w:pPr>
    <w:rPr>
      <w:sz w:val="16"/>
    </w:rPr>
  </w:style>
  <w:style w:type="paragraph" w:styleId="Indholdsfortegnelse1">
    <w:name w:val="toc 1"/>
    <w:basedOn w:val="Normal"/>
    <w:next w:val="Normal"/>
    <w:autoRedefine/>
    <w:uiPriority w:val="39"/>
    <w:rsid w:val="0069569B"/>
    <w:pPr>
      <w:tabs>
        <w:tab w:val="left" w:pos="1080"/>
        <w:tab w:val="right" w:leader="dot" w:pos="9140"/>
      </w:tabs>
      <w:ind w:left="0"/>
      <w:jc w:val="left"/>
    </w:pPr>
    <w:rPr>
      <w:b/>
      <w:noProof/>
      <w:sz w:val="20"/>
      <w:szCs w:val="20"/>
    </w:rPr>
  </w:style>
  <w:style w:type="paragraph" w:styleId="Indholdsfortegnelse3">
    <w:name w:val="toc 3"/>
    <w:basedOn w:val="Normal"/>
    <w:next w:val="Normal"/>
    <w:autoRedefine/>
    <w:uiPriority w:val="39"/>
    <w:rsid w:val="00D34B97"/>
    <w:pPr>
      <w:tabs>
        <w:tab w:val="left" w:pos="1080"/>
        <w:tab w:val="right" w:leader="dot" w:pos="9141"/>
      </w:tabs>
      <w:ind w:left="0"/>
      <w:jc w:val="left"/>
    </w:pPr>
    <w:rPr>
      <w:sz w:val="20"/>
      <w:szCs w:val="20"/>
    </w:rPr>
  </w:style>
  <w:style w:type="character" w:styleId="Hyperlink">
    <w:name w:val="Hyperlink"/>
    <w:uiPriority w:val="99"/>
    <w:rsid w:val="00726D39"/>
    <w:rPr>
      <w:color w:val="0000FF"/>
      <w:u w:val="single"/>
    </w:rPr>
  </w:style>
  <w:style w:type="paragraph" w:customStyle="1" w:styleId="TypografiBlVenstre0cmFrstelinje0cm">
    <w:name w:val="Typografi Blå Venstre:  0 cm Første linje:  0 cm"/>
    <w:basedOn w:val="Normal"/>
    <w:rsid w:val="009303F5"/>
    <w:pPr>
      <w:numPr>
        <w:numId w:val="3"/>
      </w:numPr>
    </w:pPr>
    <w:rPr>
      <w:szCs w:val="20"/>
    </w:rPr>
  </w:style>
  <w:style w:type="paragraph" w:customStyle="1" w:styleId="Negativindryk">
    <w:name w:val="Negativ indryk"/>
    <w:basedOn w:val="Normal"/>
    <w:next w:val="Normal"/>
    <w:rsid w:val="00161CC9"/>
    <w:pPr>
      <w:ind w:left="0" w:hanging="567"/>
    </w:pPr>
    <w:rPr>
      <w:sz w:val="20"/>
      <w:szCs w:val="20"/>
    </w:rPr>
  </w:style>
  <w:style w:type="table" w:styleId="Tabel-Gitter">
    <w:name w:val="Table Grid"/>
    <w:basedOn w:val="Tabel-Normal"/>
    <w:rsid w:val="0026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tekst">
    <w:name w:val="paragraftekst"/>
    <w:basedOn w:val="Normal"/>
    <w:rsid w:val="00D83CAD"/>
    <w:pPr>
      <w:spacing w:before="240"/>
      <w:ind w:left="0" w:firstLine="170"/>
      <w:jc w:val="left"/>
    </w:pPr>
    <w:rPr>
      <w:rFonts w:ascii="Times New Roman" w:hAnsi="Times New Roman"/>
      <w:sz w:val="24"/>
    </w:rPr>
  </w:style>
  <w:style w:type="paragraph" w:customStyle="1" w:styleId="Hngendeindryk2">
    <w:name w:val="Hængende indryk 2"/>
    <w:basedOn w:val="Normal"/>
    <w:rsid w:val="008B6D12"/>
    <w:pPr>
      <w:ind w:left="1134" w:hanging="1134"/>
      <w:jc w:val="left"/>
    </w:pPr>
    <w:rPr>
      <w:sz w:val="20"/>
      <w:szCs w:val="20"/>
    </w:rPr>
  </w:style>
  <w:style w:type="paragraph" w:styleId="Sidehoved">
    <w:name w:val="header"/>
    <w:basedOn w:val="Normal"/>
    <w:rsid w:val="00E311B8"/>
    <w:pPr>
      <w:tabs>
        <w:tab w:val="center" w:pos="4819"/>
        <w:tab w:val="right" w:pos="9638"/>
      </w:tabs>
    </w:pPr>
  </w:style>
  <w:style w:type="paragraph" w:styleId="Sidefod">
    <w:name w:val="footer"/>
    <w:basedOn w:val="Normal"/>
    <w:link w:val="SidefodTegn"/>
    <w:uiPriority w:val="99"/>
    <w:rsid w:val="00E311B8"/>
    <w:pPr>
      <w:tabs>
        <w:tab w:val="center" w:pos="4819"/>
        <w:tab w:val="right" w:pos="9638"/>
      </w:tabs>
    </w:pPr>
  </w:style>
  <w:style w:type="paragraph" w:styleId="Indholdsfortegnelse2">
    <w:name w:val="toc 2"/>
    <w:basedOn w:val="Normal"/>
    <w:next w:val="Normal"/>
    <w:autoRedefine/>
    <w:uiPriority w:val="39"/>
    <w:rsid w:val="00AF516B"/>
    <w:pPr>
      <w:tabs>
        <w:tab w:val="left" w:pos="1077"/>
        <w:tab w:val="right" w:leader="dot" w:pos="9140"/>
      </w:tabs>
      <w:ind w:left="0"/>
    </w:pPr>
    <w:rPr>
      <w:sz w:val="20"/>
    </w:rPr>
  </w:style>
  <w:style w:type="paragraph" w:styleId="Indholdsfortegnelse4">
    <w:name w:val="toc 4"/>
    <w:basedOn w:val="Normal"/>
    <w:next w:val="Normal"/>
    <w:autoRedefine/>
    <w:uiPriority w:val="39"/>
    <w:rsid w:val="00FF3D02"/>
    <w:pPr>
      <w:tabs>
        <w:tab w:val="left" w:pos="1077"/>
        <w:tab w:val="right" w:leader="dot" w:pos="9140"/>
      </w:tabs>
      <w:ind w:left="0"/>
    </w:pPr>
    <w:rPr>
      <w:sz w:val="20"/>
    </w:rPr>
  </w:style>
  <w:style w:type="character" w:styleId="Sidetal">
    <w:name w:val="page number"/>
    <w:basedOn w:val="Standardskrifttypeiafsnit"/>
    <w:rsid w:val="00A422F6"/>
  </w:style>
  <w:style w:type="paragraph" w:customStyle="1" w:styleId="Overskrift0">
    <w:name w:val="Overskrift 0"/>
    <w:basedOn w:val="Overskrift"/>
    <w:rsid w:val="0013774A"/>
    <w:pPr>
      <w:tabs>
        <w:tab w:val="clear" w:pos="1508"/>
      </w:tabs>
      <w:spacing w:before="240" w:after="60"/>
      <w:ind w:left="0" w:firstLine="0"/>
    </w:pPr>
    <w:rPr>
      <w:sz w:val="28"/>
    </w:rPr>
  </w:style>
  <w:style w:type="character" w:styleId="BesgtLink">
    <w:name w:val="FollowedHyperlink"/>
    <w:rsid w:val="00832567"/>
    <w:rPr>
      <w:color w:val="800080"/>
      <w:u w:val="single"/>
    </w:rPr>
  </w:style>
  <w:style w:type="paragraph" w:customStyle="1" w:styleId="Default">
    <w:name w:val="Default"/>
    <w:rsid w:val="00940A73"/>
    <w:pPr>
      <w:autoSpaceDE w:val="0"/>
      <w:autoSpaceDN w:val="0"/>
      <w:adjustRightInd w:val="0"/>
    </w:pPr>
    <w:rPr>
      <w:rFonts w:ascii="Arial" w:hAnsi="Arial" w:cs="Arial"/>
      <w:color w:val="000000"/>
      <w:sz w:val="24"/>
      <w:szCs w:val="24"/>
    </w:rPr>
  </w:style>
  <w:style w:type="paragraph" w:customStyle="1" w:styleId="skriftbrev0">
    <w:name w:val="skriftbrev"/>
    <w:basedOn w:val="Normal"/>
    <w:rsid w:val="000E7770"/>
    <w:pPr>
      <w:spacing w:before="100" w:beforeAutospacing="1" w:after="100" w:afterAutospacing="1"/>
      <w:ind w:left="0"/>
      <w:jc w:val="left"/>
    </w:pPr>
    <w:rPr>
      <w:rFonts w:ascii="Times New Roman" w:hAnsi="Times New Roman"/>
      <w:sz w:val="24"/>
      <w:lang w:val="en-US" w:eastAsia="en-US"/>
    </w:rPr>
  </w:style>
  <w:style w:type="paragraph" w:styleId="NormalWeb">
    <w:name w:val="Normal (Web)"/>
    <w:basedOn w:val="Normal"/>
    <w:uiPriority w:val="99"/>
    <w:rsid w:val="002C4E44"/>
    <w:pPr>
      <w:spacing w:after="120"/>
      <w:ind w:left="0"/>
      <w:jc w:val="left"/>
    </w:pPr>
    <w:rPr>
      <w:rFonts w:ascii="Times New Roman" w:hAnsi="Times New Roman"/>
      <w:sz w:val="24"/>
    </w:rPr>
  </w:style>
  <w:style w:type="character" w:styleId="Kommentarhenvisning">
    <w:name w:val="annotation reference"/>
    <w:semiHidden/>
    <w:rsid w:val="00DE3475"/>
    <w:rPr>
      <w:sz w:val="16"/>
      <w:szCs w:val="16"/>
    </w:rPr>
  </w:style>
  <w:style w:type="paragraph" w:styleId="Kommentartekst">
    <w:name w:val="annotation text"/>
    <w:basedOn w:val="Normal"/>
    <w:semiHidden/>
    <w:rsid w:val="00DE3475"/>
    <w:rPr>
      <w:sz w:val="20"/>
      <w:szCs w:val="20"/>
    </w:rPr>
  </w:style>
  <w:style w:type="paragraph" w:styleId="Kommentaremne">
    <w:name w:val="annotation subject"/>
    <w:basedOn w:val="Kommentartekst"/>
    <w:next w:val="Kommentartekst"/>
    <w:semiHidden/>
    <w:rsid w:val="00DE3475"/>
    <w:rPr>
      <w:b/>
      <w:bCs/>
    </w:rPr>
  </w:style>
  <w:style w:type="paragraph" w:styleId="Korrektur">
    <w:name w:val="Revision"/>
    <w:hidden/>
    <w:uiPriority w:val="99"/>
    <w:semiHidden/>
    <w:rsid w:val="00C92780"/>
    <w:rPr>
      <w:rFonts w:ascii="Trebuchet MS" w:hAnsi="Trebuchet MS"/>
      <w:sz w:val="22"/>
      <w:szCs w:val="24"/>
    </w:rPr>
  </w:style>
  <w:style w:type="paragraph" w:styleId="Listeafsnit">
    <w:name w:val="List Paragraph"/>
    <w:basedOn w:val="Normal"/>
    <w:uiPriority w:val="34"/>
    <w:qFormat/>
    <w:rsid w:val="00633A2C"/>
    <w:pPr>
      <w:ind w:left="720"/>
      <w:contextualSpacing/>
    </w:pPr>
  </w:style>
  <w:style w:type="character" w:styleId="Fremhv">
    <w:name w:val="Emphasis"/>
    <w:basedOn w:val="Standardskrifttypeiafsnit"/>
    <w:uiPriority w:val="20"/>
    <w:qFormat/>
    <w:rsid w:val="009E70E3"/>
    <w:rPr>
      <w:b/>
      <w:bCs/>
      <w:i w:val="0"/>
      <w:iCs w:val="0"/>
    </w:rPr>
  </w:style>
  <w:style w:type="character" w:customStyle="1" w:styleId="st">
    <w:name w:val="st"/>
    <w:basedOn w:val="Standardskrifttypeiafsnit"/>
    <w:rsid w:val="009E70E3"/>
  </w:style>
  <w:style w:type="character" w:customStyle="1" w:styleId="kortnavn2">
    <w:name w:val="kortnavn2"/>
    <w:basedOn w:val="Standardskrifttypeiafsnit"/>
    <w:rsid w:val="003157BF"/>
    <w:rPr>
      <w:rFonts w:ascii="Tahoma" w:hAnsi="Tahoma" w:cs="Tahoma" w:hint="default"/>
      <w:color w:val="000000"/>
      <w:sz w:val="24"/>
      <w:szCs w:val="24"/>
      <w:shd w:val="clear" w:color="auto" w:fill="auto"/>
    </w:rPr>
  </w:style>
  <w:style w:type="paragraph" w:customStyle="1" w:styleId="liste1">
    <w:name w:val="liste1"/>
    <w:basedOn w:val="Normal"/>
    <w:rsid w:val="00BF0B54"/>
    <w:pPr>
      <w:ind w:left="280"/>
      <w:jc w:val="left"/>
    </w:pPr>
    <w:rPr>
      <w:rFonts w:ascii="Tahoma" w:hAnsi="Tahoma" w:cs="Tahoma"/>
      <w:color w:val="000000"/>
      <w:sz w:val="24"/>
    </w:rPr>
  </w:style>
  <w:style w:type="character" w:customStyle="1" w:styleId="liste1nr1">
    <w:name w:val="liste1nr1"/>
    <w:basedOn w:val="Standardskrifttypeiafsnit"/>
    <w:rsid w:val="00BF0B54"/>
    <w:rPr>
      <w:rFonts w:ascii="Tahoma" w:hAnsi="Tahoma" w:cs="Tahoma" w:hint="default"/>
      <w:color w:val="000000"/>
      <w:sz w:val="24"/>
      <w:szCs w:val="24"/>
      <w:shd w:val="clear" w:color="auto" w:fill="auto"/>
    </w:rPr>
  </w:style>
  <w:style w:type="paragraph" w:customStyle="1" w:styleId="tekstoverskriftvenstre">
    <w:name w:val="tekstoverskriftvenstre"/>
    <w:basedOn w:val="Normal"/>
    <w:rsid w:val="00F67EFB"/>
    <w:pPr>
      <w:keepNext/>
      <w:spacing w:before="240"/>
      <w:ind w:left="0"/>
      <w:jc w:val="left"/>
    </w:pPr>
    <w:rPr>
      <w:rFonts w:ascii="Tahoma" w:hAnsi="Tahoma" w:cs="Tahoma"/>
      <w:i/>
      <w:iCs/>
      <w:color w:val="000000"/>
      <w:sz w:val="24"/>
    </w:rPr>
  </w:style>
  <w:style w:type="paragraph" w:customStyle="1" w:styleId="liste2">
    <w:name w:val="liste2"/>
    <w:basedOn w:val="Normal"/>
    <w:rsid w:val="00F67EFB"/>
    <w:pPr>
      <w:ind w:left="560"/>
      <w:jc w:val="left"/>
    </w:pPr>
    <w:rPr>
      <w:rFonts w:ascii="Tahoma" w:hAnsi="Tahoma" w:cs="Tahoma"/>
      <w:color w:val="000000"/>
      <w:sz w:val="24"/>
    </w:rPr>
  </w:style>
  <w:style w:type="character" w:customStyle="1" w:styleId="liste2nr1">
    <w:name w:val="liste2nr1"/>
    <w:basedOn w:val="Standardskrifttypeiafsnit"/>
    <w:rsid w:val="00F67EFB"/>
    <w:rPr>
      <w:rFonts w:ascii="Tahoma" w:hAnsi="Tahoma" w:cs="Tahoma" w:hint="default"/>
      <w:color w:val="000000"/>
      <w:sz w:val="24"/>
      <w:szCs w:val="24"/>
      <w:shd w:val="clear" w:color="auto" w:fill="auto"/>
    </w:rPr>
  </w:style>
  <w:style w:type="character" w:customStyle="1" w:styleId="Overskrift2Tegn">
    <w:name w:val="Overskrift 2 Tegn"/>
    <w:basedOn w:val="Standardskrifttypeiafsnit"/>
    <w:link w:val="Overskrift2"/>
    <w:locked/>
    <w:rsid w:val="0089773F"/>
    <w:rPr>
      <w:rFonts w:ascii="Trebuchet MS" w:hAnsi="Trebuchet MS" w:cs="Arial"/>
      <w:b/>
      <w:bCs/>
      <w:iCs/>
      <w:caps/>
      <w:sz w:val="22"/>
      <w:szCs w:val="28"/>
    </w:rPr>
  </w:style>
  <w:style w:type="character" w:customStyle="1" w:styleId="Overskrift4Tegn">
    <w:name w:val="Overskrift 4 Tegn"/>
    <w:basedOn w:val="Standardskrifttypeiafsnit"/>
    <w:link w:val="Overskrift4"/>
    <w:locked/>
    <w:rsid w:val="00543E3D"/>
    <w:rPr>
      <w:rFonts w:ascii="Trebuchet MS" w:hAnsi="Trebuchet MS"/>
      <w:b/>
      <w:bCs/>
      <w:i/>
      <w:sz w:val="22"/>
      <w:szCs w:val="28"/>
    </w:rPr>
  </w:style>
  <w:style w:type="paragraph" w:styleId="Opstilling-punkttegn">
    <w:name w:val="List Bullet"/>
    <w:basedOn w:val="Normal"/>
    <w:rsid w:val="001E384C"/>
    <w:pPr>
      <w:numPr>
        <w:numId w:val="8"/>
      </w:numPr>
      <w:contextualSpacing/>
    </w:pPr>
  </w:style>
  <w:style w:type="paragraph" w:styleId="Fodnotetekst">
    <w:name w:val="footnote text"/>
    <w:basedOn w:val="Normal"/>
    <w:link w:val="FodnotetekstTegn"/>
    <w:uiPriority w:val="99"/>
    <w:rsid w:val="00426D13"/>
    <w:rPr>
      <w:sz w:val="20"/>
      <w:szCs w:val="20"/>
    </w:rPr>
  </w:style>
  <w:style w:type="character" w:customStyle="1" w:styleId="FodnotetekstTegn">
    <w:name w:val="Fodnotetekst Tegn"/>
    <w:basedOn w:val="Standardskrifttypeiafsnit"/>
    <w:link w:val="Fodnotetekst"/>
    <w:uiPriority w:val="99"/>
    <w:rsid w:val="00426D13"/>
    <w:rPr>
      <w:rFonts w:ascii="Trebuchet MS" w:hAnsi="Trebuchet MS"/>
    </w:rPr>
  </w:style>
  <w:style w:type="character" w:styleId="Fodnotehenvisning">
    <w:name w:val="footnote reference"/>
    <w:basedOn w:val="Standardskrifttypeiafsnit"/>
    <w:uiPriority w:val="99"/>
    <w:rsid w:val="00426D13"/>
    <w:rPr>
      <w:vertAlign w:val="superscript"/>
    </w:rPr>
  </w:style>
  <w:style w:type="character" w:customStyle="1" w:styleId="Overskrift3Tegn">
    <w:name w:val="Overskrift 3 Tegn"/>
    <w:basedOn w:val="Standardskrifttypeiafsnit"/>
    <w:link w:val="Overskrift3"/>
    <w:rsid w:val="00F44204"/>
    <w:rPr>
      <w:rFonts w:ascii="Trebuchet MS" w:hAnsi="Trebuchet MS" w:cs="Arial"/>
      <w:b/>
      <w:bCs/>
      <w:sz w:val="22"/>
      <w:szCs w:val="26"/>
    </w:rPr>
  </w:style>
  <w:style w:type="paragraph" w:styleId="Billedtekst">
    <w:name w:val="caption"/>
    <w:basedOn w:val="Normal"/>
    <w:next w:val="Normal"/>
    <w:unhideWhenUsed/>
    <w:qFormat/>
    <w:rsid w:val="00D52B77"/>
    <w:rPr>
      <w:b/>
      <w:bCs/>
      <w:color w:val="4F81BD" w:themeColor="accent1"/>
      <w:sz w:val="18"/>
      <w:szCs w:val="18"/>
    </w:rPr>
  </w:style>
  <w:style w:type="paragraph" w:styleId="Opstilling-talellerbogst">
    <w:name w:val="List Number"/>
    <w:basedOn w:val="Normal"/>
    <w:rsid w:val="0012513A"/>
    <w:pPr>
      <w:numPr>
        <w:numId w:val="12"/>
      </w:numPr>
      <w:contextualSpacing/>
    </w:pPr>
  </w:style>
  <w:style w:type="table" w:customStyle="1" w:styleId="TableGrid1">
    <w:name w:val="Table Grid1"/>
    <w:basedOn w:val="Tabel-Normal"/>
    <w:next w:val="Tabel-Gitter"/>
    <w:rsid w:val="002A75D6"/>
    <w:pPr>
      <w:spacing w:after="0" w:line="260" w:lineRule="atLeast"/>
      <w:ind w:left="0"/>
      <w:jc w:val="lef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iteloverskrift2">
    <w:name w:val="kapiteloverskrift2"/>
    <w:basedOn w:val="Normal"/>
    <w:rsid w:val="00F650C6"/>
    <w:pPr>
      <w:spacing w:after="100"/>
      <w:ind w:left="0"/>
      <w:jc w:val="center"/>
    </w:pPr>
    <w:rPr>
      <w:rFonts w:ascii="Tahoma" w:hAnsi="Tahoma" w:cs="Tahoma"/>
      <w:i/>
      <w:iCs/>
      <w:color w:val="000000"/>
      <w:sz w:val="24"/>
    </w:rPr>
  </w:style>
  <w:style w:type="paragraph" w:customStyle="1" w:styleId="paragraf">
    <w:name w:val="paragraf"/>
    <w:basedOn w:val="Normal"/>
    <w:rsid w:val="00F650C6"/>
    <w:pPr>
      <w:spacing w:before="200"/>
      <w:ind w:left="0" w:firstLine="240"/>
      <w:jc w:val="left"/>
    </w:pPr>
    <w:rPr>
      <w:rFonts w:ascii="Tahoma" w:hAnsi="Tahoma" w:cs="Tahoma"/>
      <w:color w:val="000000"/>
      <w:sz w:val="24"/>
    </w:rPr>
  </w:style>
  <w:style w:type="paragraph" w:customStyle="1" w:styleId="stk2">
    <w:name w:val="stk2"/>
    <w:basedOn w:val="Normal"/>
    <w:rsid w:val="00F650C6"/>
    <w:pPr>
      <w:ind w:left="0" w:firstLine="240"/>
      <w:jc w:val="left"/>
    </w:pPr>
    <w:rPr>
      <w:rFonts w:ascii="Tahoma" w:hAnsi="Tahoma" w:cs="Tahoma"/>
      <w:color w:val="000000"/>
      <w:sz w:val="24"/>
    </w:rPr>
  </w:style>
  <w:style w:type="character" w:customStyle="1" w:styleId="paragrafnr1">
    <w:name w:val="paragrafnr1"/>
    <w:basedOn w:val="Standardskrifttypeiafsnit"/>
    <w:rsid w:val="00F650C6"/>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F650C6"/>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F650C6"/>
    <w:rPr>
      <w:rFonts w:ascii="Tahoma" w:hAnsi="Tahoma" w:cs="Tahoma" w:hint="default"/>
      <w:b/>
      <w:bCs/>
      <w:color w:val="000000"/>
      <w:sz w:val="24"/>
      <w:szCs w:val="24"/>
      <w:shd w:val="clear" w:color="auto" w:fill="auto"/>
    </w:rPr>
  </w:style>
  <w:style w:type="character" w:customStyle="1" w:styleId="bold1">
    <w:name w:val="bold1"/>
    <w:rsid w:val="00156C77"/>
    <w:rPr>
      <w:rFonts w:ascii="Tahoma" w:hAnsi="Tahoma"/>
      <w:b/>
      <w:color w:val="000000"/>
      <w:sz w:val="24"/>
      <w:shd w:val="clear" w:color="auto" w:fill="auto"/>
    </w:rPr>
  </w:style>
  <w:style w:type="paragraph" w:customStyle="1" w:styleId="Overskrift212">
    <w:name w:val="Overskrift 2 +12"/>
    <w:basedOn w:val="Overskrift1"/>
    <w:rsid w:val="00445562"/>
    <w:pPr>
      <w:numPr>
        <w:numId w:val="0"/>
      </w:numPr>
      <w:ind w:hanging="1080"/>
      <w:jc w:val="left"/>
    </w:pPr>
    <w:rPr>
      <w:rFonts w:cs="Times New Roman"/>
      <w:caps w:val="0"/>
      <w:sz w:val="24"/>
      <w:szCs w:val="20"/>
    </w:rPr>
  </w:style>
  <w:style w:type="character" w:customStyle="1" w:styleId="SidefodTegn">
    <w:name w:val="Sidefod Tegn"/>
    <w:basedOn w:val="Standardskrifttypeiafsnit"/>
    <w:link w:val="Sidefod"/>
    <w:uiPriority w:val="99"/>
    <w:rsid w:val="00FD6334"/>
    <w:rPr>
      <w:rFonts w:ascii="Trebuchet MS" w:hAnsi="Trebuchet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59533">
      <w:bodyDiv w:val="1"/>
      <w:marLeft w:val="0"/>
      <w:marRight w:val="0"/>
      <w:marTop w:val="0"/>
      <w:marBottom w:val="0"/>
      <w:divBdr>
        <w:top w:val="none" w:sz="0" w:space="0" w:color="auto"/>
        <w:left w:val="none" w:sz="0" w:space="0" w:color="auto"/>
        <w:bottom w:val="none" w:sz="0" w:space="0" w:color="auto"/>
        <w:right w:val="none" w:sz="0" w:space="0" w:color="auto"/>
      </w:divBdr>
      <w:divsChild>
        <w:div w:id="506406488">
          <w:marLeft w:val="0"/>
          <w:marRight w:val="0"/>
          <w:marTop w:val="0"/>
          <w:marBottom w:val="300"/>
          <w:divBdr>
            <w:top w:val="none" w:sz="0" w:space="0" w:color="auto"/>
            <w:left w:val="none" w:sz="0" w:space="0" w:color="auto"/>
            <w:bottom w:val="none" w:sz="0" w:space="0" w:color="auto"/>
            <w:right w:val="none" w:sz="0" w:space="0" w:color="auto"/>
          </w:divBdr>
          <w:divsChild>
            <w:div w:id="716047661">
              <w:marLeft w:val="0"/>
              <w:marRight w:val="0"/>
              <w:marTop w:val="0"/>
              <w:marBottom w:val="0"/>
              <w:divBdr>
                <w:top w:val="none" w:sz="0" w:space="0" w:color="auto"/>
                <w:left w:val="single" w:sz="6" w:space="1" w:color="FFFFFF"/>
                <w:bottom w:val="none" w:sz="0" w:space="0" w:color="auto"/>
                <w:right w:val="single" w:sz="6" w:space="1" w:color="FFFFFF"/>
              </w:divBdr>
              <w:divsChild>
                <w:div w:id="1591697065">
                  <w:marLeft w:val="0"/>
                  <w:marRight w:val="0"/>
                  <w:marTop w:val="0"/>
                  <w:marBottom w:val="0"/>
                  <w:divBdr>
                    <w:top w:val="none" w:sz="0" w:space="0" w:color="auto"/>
                    <w:left w:val="none" w:sz="0" w:space="0" w:color="auto"/>
                    <w:bottom w:val="none" w:sz="0" w:space="0" w:color="auto"/>
                    <w:right w:val="none" w:sz="0" w:space="0" w:color="auto"/>
                  </w:divBdr>
                  <w:divsChild>
                    <w:div w:id="418479182">
                      <w:marLeft w:val="0"/>
                      <w:marRight w:val="0"/>
                      <w:marTop w:val="0"/>
                      <w:marBottom w:val="0"/>
                      <w:divBdr>
                        <w:top w:val="none" w:sz="0" w:space="0" w:color="auto"/>
                        <w:left w:val="none" w:sz="0" w:space="0" w:color="auto"/>
                        <w:bottom w:val="none" w:sz="0" w:space="0" w:color="auto"/>
                        <w:right w:val="none" w:sz="0" w:space="0" w:color="auto"/>
                      </w:divBdr>
                      <w:divsChild>
                        <w:div w:id="835924095">
                          <w:marLeft w:val="0"/>
                          <w:marRight w:val="0"/>
                          <w:marTop w:val="0"/>
                          <w:marBottom w:val="0"/>
                          <w:divBdr>
                            <w:top w:val="none" w:sz="0" w:space="0" w:color="auto"/>
                            <w:left w:val="none" w:sz="0" w:space="0" w:color="auto"/>
                            <w:bottom w:val="none" w:sz="0" w:space="0" w:color="auto"/>
                            <w:right w:val="none" w:sz="0" w:space="0" w:color="auto"/>
                          </w:divBdr>
                          <w:divsChild>
                            <w:div w:id="1697655248">
                              <w:marLeft w:val="0"/>
                              <w:marRight w:val="0"/>
                              <w:marTop w:val="0"/>
                              <w:marBottom w:val="0"/>
                              <w:divBdr>
                                <w:top w:val="none" w:sz="0" w:space="0" w:color="auto"/>
                                <w:left w:val="none" w:sz="0" w:space="0" w:color="auto"/>
                                <w:bottom w:val="none" w:sz="0" w:space="0" w:color="auto"/>
                                <w:right w:val="none" w:sz="0" w:space="0" w:color="auto"/>
                              </w:divBdr>
                              <w:divsChild>
                                <w:div w:id="1705904608">
                                  <w:marLeft w:val="0"/>
                                  <w:marRight w:val="0"/>
                                  <w:marTop w:val="0"/>
                                  <w:marBottom w:val="0"/>
                                  <w:divBdr>
                                    <w:top w:val="none" w:sz="0" w:space="0" w:color="auto"/>
                                    <w:left w:val="none" w:sz="0" w:space="0" w:color="auto"/>
                                    <w:bottom w:val="none" w:sz="0" w:space="0" w:color="auto"/>
                                    <w:right w:val="none" w:sz="0" w:space="0" w:color="auto"/>
                                  </w:divBdr>
                                  <w:divsChild>
                                    <w:div w:id="1656373899">
                                      <w:marLeft w:val="0"/>
                                      <w:marRight w:val="0"/>
                                      <w:marTop w:val="0"/>
                                      <w:marBottom w:val="0"/>
                                      <w:divBdr>
                                        <w:top w:val="none" w:sz="0" w:space="0" w:color="auto"/>
                                        <w:left w:val="none" w:sz="0" w:space="0" w:color="auto"/>
                                        <w:bottom w:val="none" w:sz="0" w:space="0" w:color="auto"/>
                                        <w:right w:val="none" w:sz="0" w:space="0" w:color="auto"/>
                                      </w:divBdr>
                                      <w:divsChild>
                                        <w:div w:id="1810705373">
                                          <w:marLeft w:val="0"/>
                                          <w:marRight w:val="0"/>
                                          <w:marTop w:val="0"/>
                                          <w:marBottom w:val="0"/>
                                          <w:divBdr>
                                            <w:top w:val="none" w:sz="0" w:space="0" w:color="auto"/>
                                            <w:left w:val="none" w:sz="0" w:space="0" w:color="auto"/>
                                            <w:bottom w:val="none" w:sz="0" w:space="0" w:color="auto"/>
                                            <w:right w:val="none" w:sz="0" w:space="0" w:color="auto"/>
                                          </w:divBdr>
                                          <w:divsChild>
                                            <w:div w:id="2136408216">
                                              <w:marLeft w:val="0"/>
                                              <w:marRight w:val="0"/>
                                              <w:marTop w:val="0"/>
                                              <w:marBottom w:val="0"/>
                                              <w:divBdr>
                                                <w:top w:val="none" w:sz="0" w:space="0" w:color="auto"/>
                                                <w:left w:val="none" w:sz="0" w:space="0" w:color="auto"/>
                                                <w:bottom w:val="none" w:sz="0" w:space="0" w:color="auto"/>
                                                <w:right w:val="none" w:sz="0" w:space="0" w:color="auto"/>
                                              </w:divBdr>
                                            </w:div>
                                            <w:div w:id="1375498623">
                                              <w:marLeft w:val="0"/>
                                              <w:marRight w:val="0"/>
                                              <w:marTop w:val="0"/>
                                              <w:marBottom w:val="0"/>
                                              <w:divBdr>
                                                <w:top w:val="none" w:sz="0" w:space="0" w:color="auto"/>
                                                <w:left w:val="none" w:sz="0" w:space="0" w:color="auto"/>
                                                <w:bottom w:val="none" w:sz="0" w:space="0" w:color="auto"/>
                                                <w:right w:val="none" w:sz="0" w:space="0" w:color="auto"/>
                                              </w:divBdr>
                                            </w:div>
                                            <w:div w:id="1343975427">
                                              <w:marLeft w:val="0"/>
                                              <w:marRight w:val="0"/>
                                              <w:marTop w:val="0"/>
                                              <w:marBottom w:val="0"/>
                                              <w:divBdr>
                                                <w:top w:val="none" w:sz="0" w:space="0" w:color="auto"/>
                                                <w:left w:val="none" w:sz="0" w:space="0" w:color="auto"/>
                                                <w:bottom w:val="none" w:sz="0" w:space="0" w:color="auto"/>
                                                <w:right w:val="none" w:sz="0" w:space="0" w:color="auto"/>
                                              </w:divBdr>
                                            </w:div>
                                            <w:div w:id="1562981939">
                                              <w:marLeft w:val="0"/>
                                              <w:marRight w:val="0"/>
                                              <w:marTop w:val="0"/>
                                              <w:marBottom w:val="0"/>
                                              <w:divBdr>
                                                <w:top w:val="none" w:sz="0" w:space="0" w:color="auto"/>
                                                <w:left w:val="none" w:sz="0" w:space="0" w:color="auto"/>
                                                <w:bottom w:val="none" w:sz="0" w:space="0" w:color="auto"/>
                                                <w:right w:val="none" w:sz="0" w:space="0" w:color="auto"/>
                                              </w:divBdr>
                                            </w:div>
                                            <w:div w:id="1616910997">
                                              <w:marLeft w:val="0"/>
                                              <w:marRight w:val="0"/>
                                              <w:marTop w:val="0"/>
                                              <w:marBottom w:val="0"/>
                                              <w:divBdr>
                                                <w:top w:val="none" w:sz="0" w:space="0" w:color="auto"/>
                                                <w:left w:val="none" w:sz="0" w:space="0" w:color="auto"/>
                                                <w:bottom w:val="none" w:sz="0" w:space="0" w:color="auto"/>
                                                <w:right w:val="none" w:sz="0" w:space="0" w:color="auto"/>
                                              </w:divBdr>
                                            </w:div>
                                            <w:div w:id="1274048623">
                                              <w:marLeft w:val="0"/>
                                              <w:marRight w:val="0"/>
                                              <w:marTop w:val="0"/>
                                              <w:marBottom w:val="0"/>
                                              <w:divBdr>
                                                <w:top w:val="none" w:sz="0" w:space="0" w:color="auto"/>
                                                <w:left w:val="none" w:sz="0" w:space="0" w:color="auto"/>
                                                <w:bottom w:val="none" w:sz="0" w:space="0" w:color="auto"/>
                                                <w:right w:val="none" w:sz="0" w:space="0" w:color="auto"/>
                                              </w:divBdr>
                                            </w:div>
                                            <w:div w:id="2025980177">
                                              <w:marLeft w:val="0"/>
                                              <w:marRight w:val="0"/>
                                              <w:marTop w:val="0"/>
                                              <w:marBottom w:val="0"/>
                                              <w:divBdr>
                                                <w:top w:val="none" w:sz="0" w:space="0" w:color="auto"/>
                                                <w:left w:val="none" w:sz="0" w:space="0" w:color="auto"/>
                                                <w:bottom w:val="none" w:sz="0" w:space="0" w:color="auto"/>
                                                <w:right w:val="none" w:sz="0" w:space="0" w:color="auto"/>
                                              </w:divBdr>
                                            </w:div>
                                            <w:div w:id="17413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694969">
      <w:bodyDiv w:val="1"/>
      <w:marLeft w:val="0"/>
      <w:marRight w:val="0"/>
      <w:marTop w:val="0"/>
      <w:marBottom w:val="0"/>
      <w:divBdr>
        <w:top w:val="none" w:sz="0" w:space="0" w:color="auto"/>
        <w:left w:val="none" w:sz="0" w:space="0" w:color="auto"/>
        <w:bottom w:val="none" w:sz="0" w:space="0" w:color="auto"/>
        <w:right w:val="none" w:sz="0" w:space="0" w:color="auto"/>
      </w:divBdr>
      <w:divsChild>
        <w:div w:id="1203057098">
          <w:marLeft w:val="0"/>
          <w:marRight w:val="0"/>
          <w:marTop w:val="0"/>
          <w:marBottom w:val="300"/>
          <w:divBdr>
            <w:top w:val="none" w:sz="0" w:space="0" w:color="auto"/>
            <w:left w:val="none" w:sz="0" w:space="0" w:color="auto"/>
            <w:bottom w:val="none" w:sz="0" w:space="0" w:color="auto"/>
            <w:right w:val="none" w:sz="0" w:space="0" w:color="auto"/>
          </w:divBdr>
          <w:divsChild>
            <w:div w:id="731123378">
              <w:marLeft w:val="0"/>
              <w:marRight w:val="0"/>
              <w:marTop w:val="0"/>
              <w:marBottom w:val="0"/>
              <w:divBdr>
                <w:top w:val="none" w:sz="0" w:space="0" w:color="auto"/>
                <w:left w:val="single" w:sz="6" w:space="1" w:color="FFFFFF"/>
                <w:bottom w:val="none" w:sz="0" w:space="0" w:color="auto"/>
                <w:right w:val="single" w:sz="6" w:space="1" w:color="FFFFFF"/>
              </w:divBdr>
              <w:divsChild>
                <w:div w:id="2092698012">
                  <w:marLeft w:val="0"/>
                  <w:marRight w:val="0"/>
                  <w:marTop w:val="0"/>
                  <w:marBottom w:val="0"/>
                  <w:divBdr>
                    <w:top w:val="none" w:sz="0" w:space="0" w:color="auto"/>
                    <w:left w:val="none" w:sz="0" w:space="0" w:color="auto"/>
                    <w:bottom w:val="none" w:sz="0" w:space="0" w:color="auto"/>
                    <w:right w:val="none" w:sz="0" w:space="0" w:color="auto"/>
                  </w:divBdr>
                  <w:divsChild>
                    <w:div w:id="1792047846">
                      <w:marLeft w:val="0"/>
                      <w:marRight w:val="0"/>
                      <w:marTop w:val="0"/>
                      <w:marBottom w:val="0"/>
                      <w:divBdr>
                        <w:top w:val="none" w:sz="0" w:space="0" w:color="auto"/>
                        <w:left w:val="none" w:sz="0" w:space="0" w:color="auto"/>
                        <w:bottom w:val="none" w:sz="0" w:space="0" w:color="auto"/>
                        <w:right w:val="none" w:sz="0" w:space="0" w:color="auto"/>
                      </w:divBdr>
                      <w:divsChild>
                        <w:div w:id="1760056515">
                          <w:marLeft w:val="0"/>
                          <w:marRight w:val="0"/>
                          <w:marTop w:val="0"/>
                          <w:marBottom w:val="0"/>
                          <w:divBdr>
                            <w:top w:val="none" w:sz="0" w:space="0" w:color="auto"/>
                            <w:left w:val="none" w:sz="0" w:space="0" w:color="auto"/>
                            <w:bottom w:val="none" w:sz="0" w:space="0" w:color="auto"/>
                            <w:right w:val="none" w:sz="0" w:space="0" w:color="auto"/>
                          </w:divBdr>
                          <w:divsChild>
                            <w:div w:id="344477144">
                              <w:marLeft w:val="0"/>
                              <w:marRight w:val="0"/>
                              <w:marTop w:val="0"/>
                              <w:marBottom w:val="0"/>
                              <w:divBdr>
                                <w:top w:val="none" w:sz="0" w:space="0" w:color="auto"/>
                                <w:left w:val="none" w:sz="0" w:space="0" w:color="auto"/>
                                <w:bottom w:val="none" w:sz="0" w:space="0" w:color="auto"/>
                                <w:right w:val="none" w:sz="0" w:space="0" w:color="auto"/>
                              </w:divBdr>
                              <w:divsChild>
                                <w:div w:id="2146854403">
                                  <w:marLeft w:val="0"/>
                                  <w:marRight w:val="0"/>
                                  <w:marTop w:val="0"/>
                                  <w:marBottom w:val="0"/>
                                  <w:divBdr>
                                    <w:top w:val="none" w:sz="0" w:space="0" w:color="auto"/>
                                    <w:left w:val="none" w:sz="0" w:space="0" w:color="auto"/>
                                    <w:bottom w:val="none" w:sz="0" w:space="0" w:color="auto"/>
                                    <w:right w:val="none" w:sz="0" w:space="0" w:color="auto"/>
                                  </w:divBdr>
                                  <w:divsChild>
                                    <w:div w:id="1478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030445">
      <w:bodyDiv w:val="1"/>
      <w:marLeft w:val="0"/>
      <w:marRight w:val="0"/>
      <w:marTop w:val="0"/>
      <w:marBottom w:val="0"/>
      <w:divBdr>
        <w:top w:val="none" w:sz="0" w:space="0" w:color="auto"/>
        <w:left w:val="none" w:sz="0" w:space="0" w:color="auto"/>
        <w:bottom w:val="none" w:sz="0" w:space="0" w:color="auto"/>
        <w:right w:val="none" w:sz="0" w:space="0" w:color="auto"/>
      </w:divBdr>
      <w:divsChild>
        <w:div w:id="598560187">
          <w:marLeft w:val="0"/>
          <w:marRight w:val="0"/>
          <w:marTop w:val="0"/>
          <w:marBottom w:val="0"/>
          <w:divBdr>
            <w:top w:val="none" w:sz="0" w:space="0" w:color="auto"/>
            <w:left w:val="none" w:sz="0" w:space="0" w:color="auto"/>
            <w:bottom w:val="none" w:sz="0" w:space="0" w:color="auto"/>
            <w:right w:val="none" w:sz="0" w:space="0" w:color="auto"/>
          </w:divBdr>
          <w:divsChild>
            <w:div w:id="1368289515">
              <w:marLeft w:val="0"/>
              <w:marRight w:val="0"/>
              <w:marTop w:val="0"/>
              <w:marBottom w:val="0"/>
              <w:divBdr>
                <w:top w:val="none" w:sz="0" w:space="0" w:color="auto"/>
                <w:left w:val="none" w:sz="0" w:space="0" w:color="auto"/>
                <w:bottom w:val="none" w:sz="0" w:space="0" w:color="auto"/>
                <w:right w:val="none" w:sz="0" w:space="0" w:color="auto"/>
              </w:divBdr>
              <w:divsChild>
                <w:div w:id="976453279">
                  <w:marLeft w:val="0"/>
                  <w:marRight w:val="0"/>
                  <w:marTop w:val="0"/>
                  <w:marBottom w:val="0"/>
                  <w:divBdr>
                    <w:top w:val="none" w:sz="0" w:space="0" w:color="auto"/>
                    <w:left w:val="none" w:sz="0" w:space="0" w:color="auto"/>
                    <w:bottom w:val="none" w:sz="0" w:space="0" w:color="auto"/>
                    <w:right w:val="none" w:sz="0" w:space="0" w:color="auto"/>
                  </w:divBdr>
                  <w:divsChild>
                    <w:div w:id="1372997268">
                      <w:marLeft w:val="225"/>
                      <w:marRight w:val="0"/>
                      <w:marTop w:val="300"/>
                      <w:marBottom w:val="300"/>
                      <w:divBdr>
                        <w:top w:val="none" w:sz="0" w:space="0" w:color="auto"/>
                        <w:left w:val="none" w:sz="0" w:space="0" w:color="auto"/>
                        <w:bottom w:val="none" w:sz="0" w:space="0" w:color="auto"/>
                        <w:right w:val="none" w:sz="0" w:space="0" w:color="auto"/>
                      </w:divBdr>
                      <w:divsChild>
                        <w:div w:id="1092778465">
                          <w:marLeft w:val="0"/>
                          <w:marRight w:val="0"/>
                          <w:marTop w:val="0"/>
                          <w:marBottom w:val="0"/>
                          <w:divBdr>
                            <w:top w:val="none" w:sz="0" w:space="0" w:color="auto"/>
                            <w:left w:val="none" w:sz="0" w:space="0" w:color="auto"/>
                            <w:bottom w:val="none" w:sz="0" w:space="0" w:color="auto"/>
                            <w:right w:val="none" w:sz="0" w:space="0" w:color="auto"/>
                          </w:divBdr>
                          <w:divsChild>
                            <w:div w:id="916473936">
                              <w:marLeft w:val="0"/>
                              <w:marRight w:val="0"/>
                              <w:marTop w:val="0"/>
                              <w:marBottom w:val="0"/>
                              <w:divBdr>
                                <w:top w:val="none" w:sz="0" w:space="0" w:color="auto"/>
                                <w:left w:val="none" w:sz="0" w:space="0" w:color="auto"/>
                                <w:bottom w:val="none" w:sz="0" w:space="0" w:color="auto"/>
                                <w:right w:val="none" w:sz="0" w:space="0" w:color="auto"/>
                              </w:divBdr>
                              <w:divsChild>
                                <w:div w:id="382099607">
                                  <w:marLeft w:val="0"/>
                                  <w:marRight w:val="0"/>
                                  <w:marTop w:val="0"/>
                                  <w:marBottom w:val="0"/>
                                  <w:divBdr>
                                    <w:top w:val="none" w:sz="0" w:space="0" w:color="auto"/>
                                    <w:left w:val="none" w:sz="0" w:space="0" w:color="auto"/>
                                    <w:bottom w:val="none" w:sz="0" w:space="0" w:color="auto"/>
                                    <w:right w:val="none" w:sz="0" w:space="0" w:color="auto"/>
                                  </w:divBdr>
                                </w:div>
                                <w:div w:id="8563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776940">
      <w:bodyDiv w:val="1"/>
      <w:marLeft w:val="0"/>
      <w:marRight w:val="0"/>
      <w:marTop w:val="0"/>
      <w:marBottom w:val="0"/>
      <w:divBdr>
        <w:top w:val="none" w:sz="0" w:space="0" w:color="auto"/>
        <w:left w:val="none" w:sz="0" w:space="0" w:color="auto"/>
        <w:bottom w:val="none" w:sz="0" w:space="0" w:color="auto"/>
        <w:right w:val="none" w:sz="0" w:space="0" w:color="auto"/>
      </w:divBdr>
      <w:divsChild>
        <w:div w:id="829906548">
          <w:marLeft w:val="0"/>
          <w:marRight w:val="0"/>
          <w:marTop w:val="0"/>
          <w:marBottom w:val="300"/>
          <w:divBdr>
            <w:top w:val="none" w:sz="0" w:space="0" w:color="auto"/>
            <w:left w:val="none" w:sz="0" w:space="0" w:color="auto"/>
            <w:bottom w:val="none" w:sz="0" w:space="0" w:color="auto"/>
            <w:right w:val="none" w:sz="0" w:space="0" w:color="auto"/>
          </w:divBdr>
          <w:divsChild>
            <w:div w:id="1636370414">
              <w:marLeft w:val="0"/>
              <w:marRight w:val="0"/>
              <w:marTop w:val="0"/>
              <w:marBottom w:val="0"/>
              <w:divBdr>
                <w:top w:val="none" w:sz="0" w:space="0" w:color="auto"/>
                <w:left w:val="single" w:sz="6" w:space="1" w:color="FFFFFF"/>
                <w:bottom w:val="none" w:sz="0" w:space="0" w:color="auto"/>
                <w:right w:val="single" w:sz="6" w:space="1" w:color="FFFFFF"/>
              </w:divBdr>
              <w:divsChild>
                <w:div w:id="2038500248">
                  <w:marLeft w:val="0"/>
                  <w:marRight w:val="0"/>
                  <w:marTop w:val="0"/>
                  <w:marBottom w:val="0"/>
                  <w:divBdr>
                    <w:top w:val="none" w:sz="0" w:space="0" w:color="auto"/>
                    <w:left w:val="none" w:sz="0" w:space="0" w:color="auto"/>
                    <w:bottom w:val="none" w:sz="0" w:space="0" w:color="auto"/>
                    <w:right w:val="none" w:sz="0" w:space="0" w:color="auto"/>
                  </w:divBdr>
                  <w:divsChild>
                    <w:div w:id="465658656">
                      <w:marLeft w:val="0"/>
                      <w:marRight w:val="0"/>
                      <w:marTop w:val="0"/>
                      <w:marBottom w:val="0"/>
                      <w:divBdr>
                        <w:top w:val="none" w:sz="0" w:space="0" w:color="auto"/>
                        <w:left w:val="none" w:sz="0" w:space="0" w:color="auto"/>
                        <w:bottom w:val="none" w:sz="0" w:space="0" w:color="auto"/>
                        <w:right w:val="none" w:sz="0" w:space="0" w:color="auto"/>
                      </w:divBdr>
                      <w:divsChild>
                        <w:div w:id="1121999115">
                          <w:marLeft w:val="0"/>
                          <w:marRight w:val="0"/>
                          <w:marTop w:val="0"/>
                          <w:marBottom w:val="0"/>
                          <w:divBdr>
                            <w:top w:val="none" w:sz="0" w:space="0" w:color="auto"/>
                            <w:left w:val="none" w:sz="0" w:space="0" w:color="auto"/>
                            <w:bottom w:val="none" w:sz="0" w:space="0" w:color="auto"/>
                            <w:right w:val="none" w:sz="0" w:space="0" w:color="auto"/>
                          </w:divBdr>
                          <w:divsChild>
                            <w:div w:id="546373637">
                              <w:marLeft w:val="0"/>
                              <w:marRight w:val="0"/>
                              <w:marTop w:val="0"/>
                              <w:marBottom w:val="0"/>
                              <w:divBdr>
                                <w:top w:val="none" w:sz="0" w:space="0" w:color="auto"/>
                                <w:left w:val="none" w:sz="0" w:space="0" w:color="auto"/>
                                <w:bottom w:val="none" w:sz="0" w:space="0" w:color="auto"/>
                                <w:right w:val="none" w:sz="0" w:space="0" w:color="auto"/>
                              </w:divBdr>
                              <w:divsChild>
                                <w:div w:id="1891454825">
                                  <w:marLeft w:val="0"/>
                                  <w:marRight w:val="0"/>
                                  <w:marTop w:val="0"/>
                                  <w:marBottom w:val="0"/>
                                  <w:divBdr>
                                    <w:top w:val="none" w:sz="0" w:space="0" w:color="auto"/>
                                    <w:left w:val="none" w:sz="0" w:space="0" w:color="auto"/>
                                    <w:bottom w:val="none" w:sz="0" w:space="0" w:color="auto"/>
                                    <w:right w:val="none" w:sz="0" w:space="0" w:color="auto"/>
                                  </w:divBdr>
                                  <w:divsChild>
                                    <w:div w:id="8852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598024">
      <w:bodyDiv w:val="1"/>
      <w:marLeft w:val="0"/>
      <w:marRight w:val="0"/>
      <w:marTop w:val="0"/>
      <w:marBottom w:val="0"/>
      <w:divBdr>
        <w:top w:val="none" w:sz="0" w:space="0" w:color="auto"/>
        <w:left w:val="none" w:sz="0" w:space="0" w:color="auto"/>
        <w:bottom w:val="none" w:sz="0" w:space="0" w:color="auto"/>
        <w:right w:val="none" w:sz="0" w:space="0" w:color="auto"/>
      </w:divBdr>
      <w:divsChild>
        <w:div w:id="1077827364">
          <w:marLeft w:val="0"/>
          <w:marRight w:val="0"/>
          <w:marTop w:val="0"/>
          <w:marBottom w:val="300"/>
          <w:divBdr>
            <w:top w:val="none" w:sz="0" w:space="0" w:color="auto"/>
            <w:left w:val="none" w:sz="0" w:space="0" w:color="auto"/>
            <w:bottom w:val="none" w:sz="0" w:space="0" w:color="auto"/>
            <w:right w:val="none" w:sz="0" w:space="0" w:color="auto"/>
          </w:divBdr>
          <w:divsChild>
            <w:div w:id="1559122761">
              <w:marLeft w:val="0"/>
              <w:marRight w:val="0"/>
              <w:marTop w:val="0"/>
              <w:marBottom w:val="0"/>
              <w:divBdr>
                <w:top w:val="none" w:sz="0" w:space="0" w:color="auto"/>
                <w:left w:val="single" w:sz="6" w:space="1" w:color="FFFFFF"/>
                <w:bottom w:val="none" w:sz="0" w:space="0" w:color="auto"/>
                <w:right w:val="single" w:sz="6" w:space="1" w:color="FFFFFF"/>
              </w:divBdr>
              <w:divsChild>
                <w:div w:id="82839655">
                  <w:marLeft w:val="0"/>
                  <w:marRight w:val="0"/>
                  <w:marTop w:val="0"/>
                  <w:marBottom w:val="0"/>
                  <w:divBdr>
                    <w:top w:val="none" w:sz="0" w:space="0" w:color="auto"/>
                    <w:left w:val="none" w:sz="0" w:space="0" w:color="auto"/>
                    <w:bottom w:val="none" w:sz="0" w:space="0" w:color="auto"/>
                    <w:right w:val="none" w:sz="0" w:space="0" w:color="auto"/>
                  </w:divBdr>
                  <w:divsChild>
                    <w:div w:id="628514622">
                      <w:marLeft w:val="0"/>
                      <w:marRight w:val="0"/>
                      <w:marTop w:val="0"/>
                      <w:marBottom w:val="0"/>
                      <w:divBdr>
                        <w:top w:val="none" w:sz="0" w:space="0" w:color="auto"/>
                        <w:left w:val="none" w:sz="0" w:space="0" w:color="auto"/>
                        <w:bottom w:val="none" w:sz="0" w:space="0" w:color="auto"/>
                        <w:right w:val="none" w:sz="0" w:space="0" w:color="auto"/>
                      </w:divBdr>
                      <w:divsChild>
                        <w:div w:id="1520849393">
                          <w:marLeft w:val="0"/>
                          <w:marRight w:val="0"/>
                          <w:marTop w:val="0"/>
                          <w:marBottom w:val="0"/>
                          <w:divBdr>
                            <w:top w:val="none" w:sz="0" w:space="0" w:color="auto"/>
                            <w:left w:val="none" w:sz="0" w:space="0" w:color="auto"/>
                            <w:bottom w:val="none" w:sz="0" w:space="0" w:color="auto"/>
                            <w:right w:val="none" w:sz="0" w:space="0" w:color="auto"/>
                          </w:divBdr>
                          <w:divsChild>
                            <w:div w:id="1920825128">
                              <w:marLeft w:val="0"/>
                              <w:marRight w:val="0"/>
                              <w:marTop w:val="0"/>
                              <w:marBottom w:val="0"/>
                              <w:divBdr>
                                <w:top w:val="none" w:sz="0" w:space="0" w:color="auto"/>
                                <w:left w:val="none" w:sz="0" w:space="0" w:color="auto"/>
                                <w:bottom w:val="none" w:sz="0" w:space="0" w:color="auto"/>
                                <w:right w:val="none" w:sz="0" w:space="0" w:color="auto"/>
                              </w:divBdr>
                              <w:divsChild>
                                <w:div w:id="212472860">
                                  <w:marLeft w:val="0"/>
                                  <w:marRight w:val="0"/>
                                  <w:marTop w:val="0"/>
                                  <w:marBottom w:val="0"/>
                                  <w:divBdr>
                                    <w:top w:val="none" w:sz="0" w:space="0" w:color="auto"/>
                                    <w:left w:val="none" w:sz="0" w:space="0" w:color="auto"/>
                                    <w:bottom w:val="none" w:sz="0" w:space="0" w:color="auto"/>
                                    <w:right w:val="none" w:sz="0" w:space="0" w:color="auto"/>
                                  </w:divBdr>
                                  <w:divsChild>
                                    <w:div w:id="7458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873649">
      <w:bodyDiv w:val="1"/>
      <w:marLeft w:val="0"/>
      <w:marRight w:val="0"/>
      <w:marTop w:val="0"/>
      <w:marBottom w:val="0"/>
      <w:divBdr>
        <w:top w:val="none" w:sz="0" w:space="0" w:color="auto"/>
        <w:left w:val="none" w:sz="0" w:space="0" w:color="auto"/>
        <w:bottom w:val="none" w:sz="0" w:space="0" w:color="auto"/>
        <w:right w:val="none" w:sz="0" w:space="0" w:color="auto"/>
      </w:divBdr>
      <w:divsChild>
        <w:div w:id="1375694961">
          <w:marLeft w:val="0"/>
          <w:marRight w:val="0"/>
          <w:marTop w:val="0"/>
          <w:marBottom w:val="300"/>
          <w:divBdr>
            <w:top w:val="none" w:sz="0" w:space="0" w:color="auto"/>
            <w:left w:val="none" w:sz="0" w:space="0" w:color="auto"/>
            <w:bottom w:val="none" w:sz="0" w:space="0" w:color="auto"/>
            <w:right w:val="none" w:sz="0" w:space="0" w:color="auto"/>
          </w:divBdr>
          <w:divsChild>
            <w:div w:id="1731538626">
              <w:marLeft w:val="0"/>
              <w:marRight w:val="0"/>
              <w:marTop w:val="0"/>
              <w:marBottom w:val="0"/>
              <w:divBdr>
                <w:top w:val="none" w:sz="0" w:space="0" w:color="auto"/>
                <w:left w:val="single" w:sz="6" w:space="1" w:color="FFFFFF"/>
                <w:bottom w:val="none" w:sz="0" w:space="0" w:color="auto"/>
                <w:right w:val="single" w:sz="6" w:space="1" w:color="FFFFFF"/>
              </w:divBdr>
              <w:divsChild>
                <w:div w:id="1782457476">
                  <w:marLeft w:val="0"/>
                  <w:marRight w:val="0"/>
                  <w:marTop w:val="0"/>
                  <w:marBottom w:val="0"/>
                  <w:divBdr>
                    <w:top w:val="none" w:sz="0" w:space="0" w:color="auto"/>
                    <w:left w:val="none" w:sz="0" w:space="0" w:color="auto"/>
                    <w:bottom w:val="none" w:sz="0" w:space="0" w:color="auto"/>
                    <w:right w:val="none" w:sz="0" w:space="0" w:color="auto"/>
                  </w:divBdr>
                  <w:divsChild>
                    <w:div w:id="2133939696">
                      <w:marLeft w:val="0"/>
                      <w:marRight w:val="0"/>
                      <w:marTop w:val="0"/>
                      <w:marBottom w:val="0"/>
                      <w:divBdr>
                        <w:top w:val="none" w:sz="0" w:space="0" w:color="auto"/>
                        <w:left w:val="none" w:sz="0" w:space="0" w:color="auto"/>
                        <w:bottom w:val="none" w:sz="0" w:space="0" w:color="auto"/>
                        <w:right w:val="none" w:sz="0" w:space="0" w:color="auto"/>
                      </w:divBdr>
                      <w:divsChild>
                        <w:div w:id="53547933">
                          <w:marLeft w:val="0"/>
                          <w:marRight w:val="0"/>
                          <w:marTop w:val="0"/>
                          <w:marBottom w:val="0"/>
                          <w:divBdr>
                            <w:top w:val="none" w:sz="0" w:space="0" w:color="auto"/>
                            <w:left w:val="none" w:sz="0" w:space="0" w:color="auto"/>
                            <w:bottom w:val="none" w:sz="0" w:space="0" w:color="auto"/>
                            <w:right w:val="none" w:sz="0" w:space="0" w:color="auto"/>
                          </w:divBdr>
                          <w:divsChild>
                            <w:div w:id="1392772143">
                              <w:marLeft w:val="0"/>
                              <w:marRight w:val="0"/>
                              <w:marTop w:val="0"/>
                              <w:marBottom w:val="0"/>
                              <w:divBdr>
                                <w:top w:val="none" w:sz="0" w:space="0" w:color="auto"/>
                                <w:left w:val="none" w:sz="0" w:space="0" w:color="auto"/>
                                <w:bottom w:val="none" w:sz="0" w:space="0" w:color="auto"/>
                                <w:right w:val="none" w:sz="0" w:space="0" w:color="auto"/>
                              </w:divBdr>
                              <w:divsChild>
                                <w:div w:id="1776637243">
                                  <w:marLeft w:val="0"/>
                                  <w:marRight w:val="0"/>
                                  <w:marTop w:val="0"/>
                                  <w:marBottom w:val="0"/>
                                  <w:divBdr>
                                    <w:top w:val="none" w:sz="0" w:space="0" w:color="auto"/>
                                    <w:left w:val="none" w:sz="0" w:space="0" w:color="auto"/>
                                    <w:bottom w:val="none" w:sz="0" w:space="0" w:color="auto"/>
                                    <w:right w:val="none" w:sz="0" w:space="0" w:color="auto"/>
                                  </w:divBdr>
                                  <w:divsChild>
                                    <w:div w:id="10493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93192">
      <w:bodyDiv w:val="1"/>
      <w:marLeft w:val="0"/>
      <w:marRight w:val="0"/>
      <w:marTop w:val="0"/>
      <w:marBottom w:val="0"/>
      <w:divBdr>
        <w:top w:val="none" w:sz="0" w:space="0" w:color="auto"/>
        <w:left w:val="none" w:sz="0" w:space="0" w:color="auto"/>
        <w:bottom w:val="none" w:sz="0" w:space="0" w:color="auto"/>
        <w:right w:val="none" w:sz="0" w:space="0" w:color="auto"/>
      </w:divBdr>
    </w:div>
    <w:div w:id="1093357043">
      <w:bodyDiv w:val="1"/>
      <w:marLeft w:val="0"/>
      <w:marRight w:val="0"/>
      <w:marTop w:val="0"/>
      <w:marBottom w:val="0"/>
      <w:divBdr>
        <w:top w:val="none" w:sz="0" w:space="0" w:color="auto"/>
        <w:left w:val="none" w:sz="0" w:space="0" w:color="auto"/>
        <w:bottom w:val="none" w:sz="0" w:space="0" w:color="auto"/>
        <w:right w:val="none" w:sz="0" w:space="0" w:color="auto"/>
      </w:divBdr>
      <w:divsChild>
        <w:div w:id="2093116298">
          <w:marLeft w:val="0"/>
          <w:marRight w:val="0"/>
          <w:marTop w:val="0"/>
          <w:marBottom w:val="300"/>
          <w:divBdr>
            <w:top w:val="none" w:sz="0" w:space="0" w:color="auto"/>
            <w:left w:val="none" w:sz="0" w:space="0" w:color="auto"/>
            <w:bottom w:val="none" w:sz="0" w:space="0" w:color="auto"/>
            <w:right w:val="none" w:sz="0" w:space="0" w:color="auto"/>
          </w:divBdr>
          <w:divsChild>
            <w:div w:id="2100059976">
              <w:marLeft w:val="0"/>
              <w:marRight w:val="0"/>
              <w:marTop w:val="0"/>
              <w:marBottom w:val="0"/>
              <w:divBdr>
                <w:top w:val="none" w:sz="0" w:space="0" w:color="auto"/>
                <w:left w:val="single" w:sz="6" w:space="1" w:color="FFFFFF"/>
                <w:bottom w:val="none" w:sz="0" w:space="0" w:color="auto"/>
                <w:right w:val="single" w:sz="6" w:space="1" w:color="FFFFFF"/>
              </w:divBdr>
              <w:divsChild>
                <w:div w:id="1574241127">
                  <w:marLeft w:val="0"/>
                  <w:marRight w:val="0"/>
                  <w:marTop w:val="0"/>
                  <w:marBottom w:val="0"/>
                  <w:divBdr>
                    <w:top w:val="none" w:sz="0" w:space="0" w:color="auto"/>
                    <w:left w:val="none" w:sz="0" w:space="0" w:color="auto"/>
                    <w:bottom w:val="none" w:sz="0" w:space="0" w:color="auto"/>
                    <w:right w:val="none" w:sz="0" w:space="0" w:color="auto"/>
                  </w:divBdr>
                  <w:divsChild>
                    <w:div w:id="1982273059">
                      <w:marLeft w:val="0"/>
                      <w:marRight w:val="0"/>
                      <w:marTop w:val="0"/>
                      <w:marBottom w:val="0"/>
                      <w:divBdr>
                        <w:top w:val="none" w:sz="0" w:space="0" w:color="auto"/>
                        <w:left w:val="none" w:sz="0" w:space="0" w:color="auto"/>
                        <w:bottom w:val="none" w:sz="0" w:space="0" w:color="auto"/>
                        <w:right w:val="none" w:sz="0" w:space="0" w:color="auto"/>
                      </w:divBdr>
                      <w:divsChild>
                        <w:div w:id="1537310295">
                          <w:marLeft w:val="0"/>
                          <w:marRight w:val="0"/>
                          <w:marTop w:val="0"/>
                          <w:marBottom w:val="0"/>
                          <w:divBdr>
                            <w:top w:val="none" w:sz="0" w:space="0" w:color="auto"/>
                            <w:left w:val="none" w:sz="0" w:space="0" w:color="auto"/>
                            <w:bottom w:val="none" w:sz="0" w:space="0" w:color="auto"/>
                            <w:right w:val="none" w:sz="0" w:space="0" w:color="auto"/>
                          </w:divBdr>
                          <w:divsChild>
                            <w:div w:id="1239485617">
                              <w:marLeft w:val="0"/>
                              <w:marRight w:val="0"/>
                              <w:marTop w:val="0"/>
                              <w:marBottom w:val="0"/>
                              <w:divBdr>
                                <w:top w:val="none" w:sz="0" w:space="0" w:color="auto"/>
                                <w:left w:val="none" w:sz="0" w:space="0" w:color="auto"/>
                                <w:bottom w:val="none" w:sz="0" w:space="0" w:color="auto"/>
                                <w:right w:val="none" w:sz="0" w:space="0" w:color="auto"/>
                              </w:divBdr>
                              <w:divsChild>
                                <w:div w:id="738209737">
                                  <w:marLeft w:val="0"/>
                                  <w:marRight w:val="0"/>
                                  <w:marTop w:val="0"/>
                                  <w:marBottom w:val="0"/>
                                  <w:divBdr>
                                    <w:top w:val="none" w:sz="0" w:space="0" w:color="auto"/>
                                    <w:left w:val="none" w:sz="0" w:space="0" w:color="auto"/>
                                    <w:bottom w:val="none" w:sz="0" w:space="0" w:color="auto"/>
                                    <w:right w:val="none" w:sz="0" w:space="0" w:color="auto"/>
                                  </w:divBdr>
                                  <w:divsChild>
                                    <w:div w:id="1252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2616">
      <w:bodyDiv w:val="1"/>
      <w:marLeft w:val="0"/>
      <w:marRight w:val="0"/>
      <w:marTop w:val="0"/>
      <w:marBottom w:val="0"/>
      <w:divBdr>
        <w:top w:val="none" w:sz="0" w:space="0" w:color="auto"/>
        <w:left w:val="none" w:sz="0" w:space="0" w:color="auto"/>
        <w:bottom w:val="none" w:sz="0" w:space="0" w:color="auto"/>
        <w:right w:val="none" w:sz="0" w:space="0" w:color="auto"/>
      </w:divBdr>
      <w:divsChild>
        <w:div w:id="635187799">
          <w:marLeft w:val="0"/>
          <w:marRight w:val="0"/>
          <w:marTop w:val="0"/>
          <w:marBottom w:val="300"/>
          <w:divBdr>
            <w:top w:val="none" w:sz="0" w:space="0" w:color="auto"/>
            <w:left w:val="none" w:sz="0" w:space="0" w:color="auto"/>
            <w:bottom w:val="none" w:sz="0" w:space="0" w:color="auto"/>
            <w:right w:val="none" w:sz="0" w:space="0" w:color="auto"/>
          </w:divBdr>
          <w:divsChild>
            <w:div w:id="1660696384">
              <w:marLeft w:val="0"/>
              <w:marRight w:val="0"/>
              <w:marTop w:val="0"/>
              <w:marBottom w:val="0"/>
              <w:divBdr>
                <w:top w:val="none" w:sz="0" w:space="0" w:color="auto"/>
                <w:left w:val="single" w:sz="6" w:space="1" w:color="FFFFFF"/>
                <w:bottom w:val="none" w:sz="0" w:space="0" w:color="auto"/>
                <w:right w:val="single" w:sz="6" w:space="1" w:color="FFFFFF"/>
              </w:divBdr>
              <w:divsChild>
                <w:div w:id="487748455">
                  <w:marLeft w:val="0"/>
                  <w:marRight w:val="0"/>
                  <w:marTop w:val="0"/>
                  <w:marBottom w:val="0"/>
                  <w:divBdr>
                    <w:top w:val="none" w:sz="0" w:space="0" w:color="auto"/>
                    <w:left w:val="none" w:sz="0" w:space="0" w:color="auto"/>
                    <w:bottom w:val="none" w:sz="0" w:space="0" w:color="auto"/>
                    <w:right w:val="none" w:sz="0" w:space="0" w:color="auto"/>
                  </w:divBdr>
                  <w:divsChild>
                    <w:div w:id="1619146696">
                      <w:marLeft w:val="0"/>
                      <w:marRight w:val="0"/>
                      <w:marTop w:val="0"/>
                      <w:marBottom w:val="0"/>
                      <w:divBdr>
                        <w:top w:val="none" w:sz="0" w:space="0" w:color="auto"/>
                        <w:left w:val="none" w:sz="0" w:space="0" w:color="auto"/>
                        <w:bottom w:val="none" w:sz="0" w:space="0" w:color="auto"/>
                        <w:right w:val="none" w:sz="0" w:space="0" w:color="auto"/>
                      </w:divBdr>
                      <w:divsChild>
                        <w:div w:id="1047682727">
                          <w:marLeft w:val="0"/>
                          <w:marRight w:val="0"/>
                          <w:marTop w:val="0"/>
                          <w:marBottom w:val="0"/>
                          <w:divBdr>
                            <w:top w:val="none" w:sz="0" w:space="0" w:color="auto"/>
                            <w:left w:val="none" w:sz="0" w:space="0" w:color="auto"/>
                            <w:bottom w:val="none" w:sz="0" w:space="0" w:color="auto"/>
                            <w:right w:val="none" w:sz="0" w:space="0" w:color="auto"/>
                          </w:divBdr>
                          <w:divsChild>
                            <w:div w:id="91435093">
                              <w:marLeft w:val="0"/>
                              <w:marRight w:val="0"/>
                              <w:marTop w:val="0"/>
                              <w:marBottom w:val="0"/>
                              <w:divBdr>
                                <w:top w:val="none" w:sz="0" w:space="0" w:color="auto"/>
                                <w:left w:val="none" w:sz="0" w:space="0" w:color="auto"/>
                                <w:bottom w:val="none" w:sz="0" w:space="0" w:color="auto"/>
                                <w:right w:val="none" w:sz="0" w:space="0" w:color="auto"/>
                              </w:divBdr>
                              <w:divsChild>
                                <w:div w:id="1691293344">
                                  <w:marLeft w:val="0"/>
                                  <w:marRight w:val="0"/>
                                  <w:marTop w:val="0"/>
                                  <w:marBottom w:val="0"/>
                                  <w:divBdr>
                                    <w:top w:val="none" w:sz="0" w:space="0" w:color="auto"/>
                                    <w:left w:val="none" w:sz="0" w:space="0" w:color="auto"/>
                                    <w:bottom w:val="none" w:sz="0" w:space="0" w:color="auto"/>
                                    <w:right w:val="none" w:sz="0" w:space="0" w:color="auto"/>
                                  </w:divBdr>
                                  <w:divsChild>
                                    <w:div w:id="3949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285933">
      <w:bodyDiv w:val="1"/>
      <w:marLeft w:val="0"/>
      <w:marRight w:val="0"/>
      <w:marTop w:val="0"/>
      <w:marBottom w:val="0"/>
      <w:divBdr>
        <w:top w:val="none" w:sz="0" w:space="0" w:color="auto"/>
        <w:left w:val="none" w:sz="0" w:space="0" w:color="auto"/>
        <w:bottom w:val="none" w:sz="0" w:space="0" w:color="auto"/>
        <w:right w:val="none" w:sz="0" w:space="0" w:color="auto"/>
      </w:divBdr>
      <w:divsChild>
        <w:div w:id="1499660924">
          <w:marLeft w:val="0"/>
          <w:marRight w:val="0"/>
          <w:marTop w:val="0"/>
          <w:marBottom w:val="0"/>
          <w:divBdr>
            <w:top w:val="none" w:sz="0" w:space="0" w:color="auto"/>
            <w:left w:val="none" w:sz="0" w:space="0" w:color="auto"/>
            <w:bottom w:val="none" w:sz="0" w:space="0" w:color="auto"/>
            <w:right w:val="none" w:sz="0" w:space="0" w:color="auto"/>
          </w:divBdr>
          <w:divsChild>
            <w:div w:id="725101583">
              <w:marLeft w:val="0"/>
              <w:marRight w:val="0"/>
              <w:marTop w:val="0"/>
              <w:marBottom w:val="0"/>
              <w:divBdr>
                <w:top w:val="none" w:sz="0" w:space="0" w:color="auto"/>
                <w:left w:val="none" w:sz="0" w:space="0" w:color="auto"/>
                <w:bottom w:val="none" w:sz="0" w:space="0" w:color="auto"/>
                <w:right w:val="none" w:sz="0" w:space="0" w:color="auto"/>
              </w:divBdr>
              <w:divsChild>
                <w:div w:id="1788429605">
                  <w:marLeft w:val="0"/>
                  <w:marRight w:val="0"/>
                  <w:marTop w:val="0"/>
                  <w:marBottom w:val="0"/>
                  <w:divBdr>
                    <w:top w:val="none" w:sz="0" w:space="0" w:color="auto"/>
                    <w:left w:val="none" w:sz="0" w:space="0" w:color="auto"/>
                    <w:bottom w:val="none" w:sz="0" w:space="0" w:color="auto"/>
                    <w:right w:val="none" w:sz="0" w:space="0" w:color="auto"/>
                  </w:divBdr>
                  <w:divsChild>
                    <w:div w:id="1581139595">
                      <w:marLeft w:val="0"/>
                      <w:marRight w:val="0"/>
                      <w:marTop w:val="0"/>
                      <w:marBottom w:val="0"/>
                      <w:divBdr>
                        <w:top w:val="none" w:sz="0" w:space="0" w:color="auto"/>
                        <w:left w:val="none" w:sz="0" w:space="0" w:color="auto"/>
                        <w:bottom w:val="none" w:sz="0" w:space="0" w:color="auto"/>
                        <w:right w:val="none" w:sz="0" w:space="0" w:color="auto"/>
                      </w:divBdr>
                      <w:divsChild>
                        <w:div w:id="521825741">
                          <w:marLeft w:val="0"/>
                          <w:marRight w:val="0"/>
                          <w:marTop w:val="0"/>
                          <w:marBottom w:val="0"/>
                          <w:divBdr>
                            <w:top w:val="none" w:sz="0" w:space="0" w:color="auto"/>
                            <w:left w:val="none" w:sz="0" w:space="0" w:color="auto"/>
                            <w:bottom w:val="none" w:sz="0" w:space="0" w:color="auto"/>
                            <w:right w:val="none" w:sz="0" w:space="0" w:color="auto"/>
                          </w:divBdr>
                        </w:div>
                        <w:div w:id="2012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6892">
      <w:bodyDiv w:val="1"/>
      <w:marLeft w:val="0"/>
      <w:marRight w:val="0"/>
      <w:marTop w:val="0"/>
      <w:marBottom w:val="0"/>
      <w:divBdr>
        <w:top w:val="none" w:sz="0" w:space="0" w:color="auto"/>
        <w:left w:val="none" w:sz="0" w:space="0" w:color="auto"/>
        <w:bottom w:val="none" w:sz="0" w:space="0" w:color="auto"/>
        <w:right w:val="none" w:sz="0" w:space="0" w:color="auto"/>
      </w:divBdr>
      <w:divsChild>
        <w:div w:id="1912307059">
          <w:marLeft w:val="0"/>
          <w:marRight w:val="0"/>
          <w:marTop w:val="0"/>
          <w:marBottom w:val="300"/>
          <w:divBdr>
            <w:top w:val="none" w:sz="0" w:space="0" w:color="auto"/>
            <w:left w:val="none" w:sz="0" w:space="0" w:color="auto"/>
            <w:bottom w:val="none" w:sz="0" w:space="0" w:color="auto"/>
            <w:right w:val="none" w:sz="0" w:space="0" w:color="auto"/>
          </w:divBdr>
          <w:divsChild>
            <w:div w:id="1037509581">
              <w:marLeft w:val="0"/>
              <w:marRight w:val="0"/>
              <w:marTop w:val="0"/>
              <w:marBottom w:val="0"/>
              <w:divBdr>
                <w:top w:val="none" w:sz="0" w:space="0" w:color="auto"/>
                <w:left w:val="single" w:sz="6" w:space="1" w:color="FFFFFF"/>
                <w:bottom w:val="none" w:sz="0" w:space="0" w:color="auto"/>
                <w:right w:val="single" w:sz="6" w:space="1" w:color="FFFFFF"/>
              </w:divBdr>
              <w:divsChild>
                <w:div w:id="4211048">
                  <w:marLeft w:val="0"/>
                  <w:marRight w:val="0"/>
                  <w:marTop w:val="0"/>
                  <w:marBottom w:val="0"/>
                  <w:divBdr>
                    <w:top w:val="none" w:sz="0" w:space="0" w:color="auto"/>
                    <w:left w:val="none" w:sz="0" w:space="0" w:color="auto"/>
                    <w:bottom w:val="none" w:sz="0" w:space="0" w:color="auto"/>
                    <w:right w:val="none" w:sz="0" w:space="0" w:color="auto"/>
                  </w:divBdr>
                  <w:divsChild>
                    <w:div w:id="1761557058">
                      <w:marLeft w:val="0"/>
                      <w:marRight w:val="0"/>
                      <w:marTop w:val="0"/>
                      <w:marBottom w:val="0"/>
                      <w:divBdr>
                        <w:top w:val="none" w:sz="0" w:space="0" w:color="auto"/>
                        <w:left w:val="none" w:sz="0" w:space="0" w:color="auto"/>
                        <w:bottom w:val="none" w:sz="0" w:space="0" w:color="auto"/>
                        <w:right w:val="none" w:sz="0" w:space="0" w:color="auto"/>
                      </w:divBdr>
                      <w:divsChild>
                        <w:div w:id="699817773">
                          <w:marLeft w:val="0"/>
                          <w:marRight w:val="0"/>
                          <w:marTop w:val="0"/>
                          <w:marBottom w:val="0"/>
                          <w:divBdr>
                            <w:top w:val="none" w:sz="0" w:space="0" w:color="auto"/>
                            <w:left w:val="none" w:sz="0" w:space="0" w:color="auto"/>
                            <w:bottom w:val="none" w:sz="0" w:space="0" w:color="auto"/>
                            <w:right w:val="none" w:sz="0" w:space="0" w:color="auto"/>
                          </w:divBdr>
                          <w:divsChild>
                            <w:div w:id="1777017579">
                              <w:marLeft w:val="0"/>
                              <w:marRight w:val="0"/>
                              <w:marTop w:val="0"/>
                              <w:marBottom w:val="0"/>
                              <w:divBdr>
                                <w:top w:val="none" w:sz="0" w:space="0" w:color="auto"/>
                                <w:left w:val="none" w:sz="0" w:space="0" w:color="auto"/>
                                <w:bottom w:val="none" w:sz="0" w:space="0" w:color="auto"/>
                                <w:right w:val="none" w:sz="0" w:space="0" w:color="auto"/>
                              </w:divBdr>
                              <w:divsChild>
                                <w:div w:id="1988707462">
                                  <w:marLeft w:val="0"/>
                                  <w:marRight w:val="0"/>
                                  <w:marTop w:val="0"/>
                                  <w:marBottom w:val="0"/>
                                  <w:divBdr>
                                    <w:top w:val="none" w:sz="0" w:space="0" w:color="auto"/>
                                    <w:left w:val="none" w:sz="0" w:space="0" w:color="auto"/>
                                    <w:bottom w:val="none" w:sz="0" w:space="0" w:color="auto"/>
                                    <w:right w:val="none" w:sz="0" w:space="0" w:color="auto"/>
                                  </w:divBdr>
                                  <w:divsChild>
                                    <w:div w:id="671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71612">
      <w:bodyDiv w:val="1"/>
      <w:marLeft w:val="0"/>
      <w:marRight w:val="0"/>
      <w:marTop w:val="0"/>
      <w:marBottom w:val="0"/>
      <w:divBdr>
        <w:top w:val="none" w:sz="0" w:space="0" w:color="auto"/>
        <w:left w:val="none" w:sz="0" w:space="0" w:color="auto"/>
        <w:bottom w:val="none" w:sz="0" w:space="0" w:color="auto"/>
        <w:right w:val="none" w:sz="0" w:space="0" w:color="auto"/>
      </w:divBdr>
      <w:divsChild>
        <w:div w:id="1827286375">
          <w:marLeft w:val="0"/>
          <w:marRight w:val="0"/>
          <w:marTop w:val="0"/>
          <w:marBottom w:val="0"/>
          <w:divBdr>
            <w:top w:val="none" w:sz="0" w:space="0" w:color="auto"/>
            <w:left w:val="none" w:sz="0" w:space="0" w:color="auto"/>
            <w:bottom w:val="none" w:sz="0" w:space="0" w:color="auto"/>
            <w:right w:val="none" w:sz="0" w:space="0" w:color="auto"/>
          </w:divBdr>
          <w:divsChild>
            <w:div w:id="273098734">
              <w:marLeft w:val="0"/>
              <w:marRight w:val="0"/>
              <w:marTop w:val="0"/>
              <w:marBottom w:val="0"/>
              <w:divBdr>
                <w:top w:val="none" w:sz="0" w:space="0" w:color="auto"/>
                <w:left w:val="none" w:sz="0" w:space="0" w:color="auto"/>
                <w:bottom w:val="none" w:sz="0" w:space="0" w:color="auto"/>
                <w:right w:val="none" w:sz="0" w:space="0" w:color="auto"/>
              </w:divBdr>
              <w:divsChild>
                <w:div w:id="2034918771">
                  <w:marLeft w:val="0"/>
                  <w:marRight w:val="0"/>
                  <w:marTop w:val="0"/>
                  <w:marBottom w:val="0"/>
                  <w:divBdr>
                    <w:top w:val="none" w:sz="0" w:space="0" w:color="auto"/>
                    <w:left w:val="none" w:sz="0" w:space="0" w:color="auto"/>
                    <w:bottom w:val="none" w:sz="0" w:space="0" w:color="auto"/>
                    <w:right w:val="none" w:sz="0" w:space="0" w:color="auto"/>
                  </w:divBdr>
                  <w:divsChild>
                    <w:div w:id="866873095">
                      <w:marLeft w:val="0"/>
                      <w:marRight w:val="0"/>
                      <w:marTop w:val="0"/>
                      <w:marBottom w:val="0"/>
                      <w:divBdr>
                        <w:top w:val="none" w:sz="0" w:space="0" w:color="auto"/>
                        <w:left w:val="none" w:sz="0" w:space="0" w:color="auto"/>
                        <w:bottom w:val="none" w:sz="0" w:space="0" w:color="auto"/>
                        <w:right w:val="none" w:sz="0" w:space="0" w:color="auto"/>
                      </w:divBdr>
                      <w:divsChild>
                        <w:div w:id="12000483">
                          <w:marLeft w:val="0"/>
                          <w:marRight w:val="0"/>
                          <w:marTop w:val="0"/>
                          <w:marBottom w:val="0"/>
                          <w:divBdr>
                            <w:top w:val="none" w:sz="0" w:space="0" w:color="auto"/>
                            <w:left w:val="none" w:sz="0" w:space="0" w:color="auto"/>
                            <w:bottom w:val="none" w:sz="0" w:space="0" w:color="auto"/>
                            <w:right w:val="none" w:sz="0" w:space="0" w:color="auto"/>
                          </w:divBdr>
                        </w:div>
                        <w:div w:id="571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638434">
      <w:bodyDiv w:val="1"/>
      <w:marLeft w:val="0"/>
      <w:marRight w:val="0"/>
      <w:marTop w:val="0"/>
      <w:marBottom w:val="0"/>
      <w:divBdr>
        <w:top w:val="none" w:sz="0" w:space="0" w:color="auto"/>
        <w:left w:val="none" w:sz="0" w:space="0" w:color="auto"/>
        <w:bottom w:val="none" w:sz="0" w:space="0" w:color="auto"/>
        <w:right w:val="none" w:sz="0" w:space="0" w:color="auto"/>
      </w:divBdr>
    </w:div>
    <w:div w:id="1479960204">
      <w:bodyDiv w:val="1"/>
      <w:marLeft w:val="0"/>
      <w:marRight w:val="0"/>
      <w:marTop w:val="0"/>
      <w:marBottom w:val="0"/>
      <w:divBdr>
        <w:top w:val="none" w:sz="0" w:space="0" w:color="auto"/>
        <w:left w:val="none" w:sz="0" w:space="0" w:color="auto"/>
        <w:bottom w:val="none" w:sz="0" w:space="0" w:color="auto"/>
        <w:right w:val="none" w:sz="0" w:space="0" w:color="auto"/>
      </w:divBdr>
      <w:divsChild>
        <w:div w:id="710376969">
          <w:marLeft w:val="0"/>
          <w:marRight w:val="0"/>
          <w:marTop w:val="0"/>
          <w:marBottom w:val="300"/>
          <w:divBdr>
            <w:top w:val="none" w:sz="0" w:space="0" w:color="auto"/>
            <w:left w:val="none" w:sz="0" w:space="0" w:color="auto"/>
            <w:bottom w:val="none" w:sz="0" w:space="0" w:color="auto"/>
            <w:right w:val="none" w:sz="0" w:space="0" w:color="auto"/>
          </w:divBdr>
          <w:divsChild>
            <w:div w:id="1859929187">
              <w:marLeft w:val="0"/>
              <w:marRight w:val="0"/>
              <w:marTop w:val="0"/>
              <w:marBottom w:val="0"/>
              <w:divBdr>
                <w:top w:val="none" w:sz="0" w:space="0" w:color="auto"/>
                <w:left w:val="single" w:sz="6" w:space="1" w:color="FFFFFF"/>
                <w:bottom w:val="none" w:sz="0" w:space="0" w:color="auto"/>
                <w:right w:val="single" w:sz="6" w:space="1" w:color="FFFFFF"/>
              </w:divBdr>
              <w:divsChild>
                <w:div w:id="2007973585">
                  <w:marLeft w:val="0"/>
                  <w:marRight w:val="0"/>
                  <w:marTop w:val="0"/>
                  <w:marBottom w:val="0"/>
                  <w:divBdr>
                    <w:top w:val="none" w:sz="0" w:space="0" w:color="auto"/>
                    <w:left w:val="none" w:sz="0" w:space="0" w:color="auto"/>
                    <w:bottom w:val="none" w:sz="0" w:space="0" w:color="auto"/>
                    <w:right w:val="none" w:sz="0" w:space="0" w:color="auto"/>
                  </w:divBdr>
                  <w:divsChild>
                    <w:div w:id="1586570659">
                      <w:marLeft w:val="0"/>
                      <w:marRight w:val="0"/>
                      <w:marTop w:val="0"/>
                      <w:marBottom w:val="0"/>
                      <w:divBdr>
                        <w:top w:val="none" w:sz="0" w:space="0" w:color="auto"/>
                        <w:left w:val="none" w:sz="0" w:space="0" w:color="auto"/>
                        <w:bottom w:val="none" w:sz="0" w:space="0" w:color="auto"/>
                        <w:right w:val="none" w:sz="0" w:space="0" w:color="auto"/>
                      </w:divBdr>
                      <w:divsChild>
                        <w:div w:id="1613975086">
                          <w:marLeft w:val="0"/>
                          <w:marRight w:val="0"/>
                          <w:marTop w:val="0"/>
                          <w:marBottom w:val="0"/>
                          <w:divBdr>
                            <w:top w:val="none" w:sz="0" w:space="0" w:color="auto"/>
                            <w:left w:val="none" w:sz="0" w:space="0" w:color="auto"/>
                            <w:bottom w:val="none" w:sz="0" w:space="0" w:color="auto"/>
                            <w:right w:val="none" w:sz="0" w:space="0" w:color="auto"/>
                          </w:divBdr>
                          <w:divsChild>
                            <w:div w:id="604726822">
                              <w:marLeft w:val="0"/>
                              <w:marRight w:val="0"/>
                              <w:marTop w:val="0"/>
                              <w:marBottom w:val="0"/>
                              <w:divBdr>
                                <w:top w:val="none" w:sz="0" w:space="0" w:color="auto"/>
                                <w:left w:val="none" w:sz="0" w:space="0" w:color="auto"/>
                                <w:bottom w:val="none" w:sz="0" w:space="0" w:color="auto"/>
                                <w:right w:val="none" w:sz="0" w:space="0" w:color="auto"/>
                              </w:divBdr>
                              <w:divsChild>
                                <w:div w:id="420443999">
                                  <w:marLeft w:val="0"/>
                                  <w:marRight w:val="0"/>
                                  <w:marTop w:val="0"/>
                                  <w:marBottom w:val="0"/>
                                  <w:divBdr>
                                    <w:top w:val="none" w:sz="0" w:space="0" w:color="auto"/>
                                    <w:left w:val="none" w:sz="0" w:space="0" w:color="auto"/>
                                    <w:bottom w:val="none" w:sz="0" w:space="0" w:color="auto"/>
                                    <w:right w:val="none" w:sz="0" w:space="0" w:color="auto"/>
                                  </w:divBdr>
                                  <w:divsChild>
                                    <w:div w:id="147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139555">
      <w:bodyDiv w:val="1"/>
      <w:marLeft w:val="0"/>
      <w:marRight w:val="0"/>
      <w:marTop w:val="0"/>
      <w:marBottom w:val="0"/>
      <w:divBdr>
        <w:top w:val="none" w:sz="0" w:space="0" w:color="auto"/>
        <w:left w:val="none" w:sz="0" w:space="0" w:color="auto"/>
        <w:bottom w:val="none" w:sz="0" w:space="0" w:color="auto"/>
        <w:right w:val="none" w:sz="0" w:space="0" w:color="auto"/>
      </w:divBdr>
      <w:divsChild>
        <w:div w:id="1125391241">
          <w:marLeft w:val="0"/>
          <w:marRight w:val="0"/>
          <w:marTop w:val="0"/>
          <w:marBottom w:val="0"/>
          <w:divBdr>
            <w:top w:val="none" w:sz="0" w:space="0" w:color="auto"/>
            <w:left w:val="none" w:sz="0" w:space="0" w:color="auto"/>
            <w:bottom w:val="none" w:sz="0" w:space="0" w:color="auto"/>
            <w:right w:val="none" w:sz="0" w:space="0" w:color="auto"/>
          </w:divBdr>
          <w:divsChild>
            <w:div w:id="1864248885">
              <w:marLeft w:val="0"/>
              <w:marRight w:val="0"/>
              <w:marTop w:val="0"/>
              <w:marBottom w:val="0"/>
              <w:divBdr>
                <w:top w:val="none" w:sz="0" w:space="0" w:color="auto"/>
                <w:left w:val="none" w:sz="0" w:space="0" w:color="auto"/>
                <w:bottom w:val="none" w:sz="0" w:space="0" w:color="auto"/>
                <w:right w:val="none" w:sz="0" w:space="0" w:color="auto"/>
              </w:divBdr>
              <w:divsChild>
                <w:div w:id="1734043495">
                  <w:marLeft w:val="0"/>
                  <w:marRight w:val="0"/>
                  <w:marTop w:val="0"/>
                  <w:marBottom w:val="0"/>
                  <w:divBdr>
                    <w:top w:val="none" w:sz="0" w:space="0" w:color="auto"/>
                    <w:left w:val="none" w:sz="0" w:space="0" w:color="auto"/>
                    <w:bottom w:val="none" w:sz="0" w:space="0" w:color="auto"/>
                    <w:right w:val="none" w:sz="0" w:space="0" w:color="auto"/>
                  </w:divBdr>
                  <w:divsChild>
                    <w:div w:id="1561356852">
                      <w:marLeft w:val="0"/>
                      <w:marRight w:val="0"/>
                      <w:marTop w:val="0"/>
                      <w:marBottom w:val="0"/>
                      <w:divBdr>
                        <w:top w:val="none" w:sz="0" w:space="0" w:color="auto"/>
                        <w:left w:val="none" w:sz="0" w:space="0" w:color="auto"/>
                        <w:bottom w:val="none" w:sz="0" w:space="0" w:color="auto"/>
                        <w:right w:val="none" w:sz="0" w:space="0" w:color="auto"/>
                      </w:divBdr>
                      <w:divsChild>
                        <w:div w:id="1426264187">
                          <w:marLeft w:val="5"/>
                          <w:marRight w:val="5"/>
                          <w:marTop w:val="0"/>
                          <w:marBottom w:val="0"/>
                          <w:divBdr>
                            <w:top w:val="none" w:sz="0" w:space="0" w:color="auto"/>
                            <w:left w:val="none" w:sz="0" w:space="0" w:color="auto"/>
                            <w:bottom w:val="none" w:sz="0" w:space="0" w:color="auto"/>
                            <w:right w:val="none" w:sz="0" w:space="0" w:color="auto"/>
                          </w:divBdr>
                          <w:divsChild>
                            <w:div w:id="1169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9595">
      <w:bodyDiv w:val="1"/>
      <w:marLeft w:val="0"/>
      <w:marRight w:val="0"/>
      <w:marTop w:val="0"/>
      <w:marBottom w:val="0"/>
      <w:divBdr>
        <w:top w:val="none" w:sz="0" w:space="0" w:color="auto"/>
        <w:left w:val="none" w:sz="0" w:space="0" w:color="auto"/>
        <w:bottom w:val="none" w:sz="0" w:space="0" w:color="auto"/>
        <w:right w:val="none" w:sz="0" w:space="0" w:color="auto"/>
      </w:divBdr>
      <w:divsChild>
        <w:div w:id="773860461">
          <w:marLeft w:val="0"/>
          <w:marRight w:val="0"/>
          <w:marTop w:val="0"/>
          <w:marBottom w:val="0"/>
          <w:divBdr>
            <w:top w:val="none" w:sz="0" w:space="0" w:color="auto"/>
            <w:left w:val="none" w:sz="0" w:space="0" w:color="auto"/>
            <w:bottom w:val="none" w:sz="0" w:space="0" w:color="auto"/>
            <w:right w:val="none" w:sz="0" w:space="0" w:color="auto"/>
          </w:divBdr>
          <w:divsChild>
            <w:div w:id="1530408304">
              <w:marLeft w:val="0"/>
              <w:marRight w:val="0"/>
              <w:marTop w:val="0"/>
              <w:marBottom w:val="0"/>
              <w:divBdr>
                <w:top w:val="none" w:sz="0" w:space="0" w:color="auto"/>
                <w:left w:val="none" w:sz="0" w:space="0" w:color="auto"/>
                <w:bottom w:val="none" w:sz="0" w:space="0" w:color="auto"/>
                <w:right w:val="none" w:sz="0" w:space="0" w:color="auto"/>
              </w:divBdr>
              <w:divsChild>
                <w:div w:id="67772377">
                  <w:marLeft w:val="0"/>
                  <w:marRight w:val="0"/>
                  <w:marTop w:val="0"/>
                  <w:marBottom w:val="0"/>
                  <w:divBdr>
                    <w:top w:val="none" w:sz="0" w:space="0" w:color="auto"/>
                    <w:left w:val="none" w:sz="0" w:space="0" w:color="auto"/>
                    <w:bottom w:val="none" w:sz="0" w:space="0" w:color="auto"/>
                    <w:right w:val="none" w:sz="0" w:space="0" w:color="auto"/>
                  </w:divBdr>
                  <w:divsChild>
                    <w:div w:id="473833628">
                      <w:marLeft w:val="225"/>
                      <w:marRight w:val="0"/>
                      <w:marTop w:val="300"/>
                      <w:marBottom w:val="300"/>
                      <w:divBdr>
                        <w:top w:val="none" w:sz="0" w:space="0" w:color="auto"/>
                        <w:left w:val="none" w:sz="0" w:space="0" w:color="auto"/>
                        <w:bottom w:val="none" w:sz="0" w:space="0" w:color="auto"/>
                        <w:right w:val="none" w:sz="0" w:space="0" w:color="auto"/>
                      </w:divBdr>
                      <w:divsChild>
                        <w:div w:id="1928414867">
                          <w:marLeft w:val="0"/>
                          <w:marRight w:val="0"/>
                          <w:marTop w:val="0"/>
                          <w:marBottom w:val="0"/>
                          <w:divBdr>
                            <w:top w:val="none" w:sz="0" w:space="0" w:color="auto"/>
                            <w:left w:val="none" w:sz="0" w:space="0" w:color="auto"/>
                            <w:bottom w:val="none" w:sz="0" w:space="0" w:color="auto"/>
                            <w:right w:val="none" w:sz="0" w:space="0" w:color="auto"/>
                          </w:divBdr>
                          <w:divsChild>
                            <w:div w:id="3753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1920">
      <w:bodyDiv w:val="1"/>
      <w:marLeft w:val="0"/>
      <w:marRight w:val="0"/>
      <w:marTop w:val="0"/>
      <w:marBottom w:val="0"/>
      <w:divBdr>
        <w:top w:val="none" w:sz="0" w:space="0" w:color="auto"/>
        <w:left w:val="none" w:sz="0" w:space="0" w:color="auto"/>
        <w:bottom w:val="none" w:sz="0" w:space="0" w:color="auto"/>
        <w:right w:val="none" w:sz="0" w:space="0" w:color="auto"/>
      </w:divBdr>
      <w:divsChild>
        <w:div w:id="2130853268">
          <w:marLeft w:val="0"/>
          <w:marRight w:val="0"/>
          <w:marTop w:val="0"/>
          <w:marBottom w:val="0"/>
          <w:divBdr>
            <w:top w:val="none" w:sz="0" w:space="0" w:color="auto"/>
            <w:left w:val="none" w:sz="0" w:space="0" w:color="auto"/>
            <w:bottom w:val="none" w:sz="0" w:space="0" w:color="auto"/>
            <w:right w:val="none" w:sz="0" w:space="0" w:color="auto"/>
          </w:divBdr>
          <w:divsChild>
            <w:div w:id="1065683428">
              <w:marLeft w:val="0"/>
              <w:marRight w:val="0"/>
              <w:marTop w:val="0"/>
              <w:marBottom w:val="0"/>
              <w:divBdr>
                <w:top w:val="none" w:sz="0" w:space="0" w:color="auto"/>
                <w:left w:val="none" w:sz="0" w:space="0" w:color="auto"/>
                <w:bottom w:val="none" w:sz="0" w:space="0" w:color="auto"/>
                <w:right w:val="none" w:sz="0" w:space="0" w:color="auto"/>
              </w:divBdr>
              <w:divsChild>
                <w:div w:id="658311333">
                  <w:marLeft w:val="0"/>
                  <w:marRight w:val="0"/>
                  <w:marTop w:val="0"/>
                  <w:marBottom w:val="0"/>
                  <w:divBdr>
                    <w:top w:val="none" w:sz="0" w:space="0" w:color="auto"/>
                    <w:left w:val="none" w:sz="0" w:space="0" w:color="auto"/>
                    <w:bottom w:val="none" w:sz="0" w:space="0" w:color="auto"/>
                    <w:right w:val="none" w:sz="0" w:space="0" w:color="auto"/>
                  </w:divBdr>
                  <w:divsChild>
                    <w:div w:id="2082437760">
                      <w:marLeft w:val="0"/>
                      <w:marRight w:val="0"/>
                      <w:marTop w:val="0"/>
                      <w:marBottom w:val="0"/>
                      <w:divBdr>
                        <w:top w:val="none" w:sz="0" w:space="0" w:color="auto"/>
                        <w:left w:val="none" w:sz="0" w:space="0" w:color="auto"/>
                        <w:bottom w:val="none" w:sz="0" w:space="0" w:color="auto"/>
                        <w:right w:val="none" w:sz="0" w:space="0" w:color="auto"/>
                      </w:divBdr>
                      <w:divsChild>
                        <w:div w:id="632951314">
                          <w:marLeft w:val="0"/>
                          <w:marRight w:val="0"/>
                          <w:marTop w:val="0"/>
                          <w:marBottom w:val="0"/>
                          <w:divBdr>
                            <w:top w:val="none" w:sz="0" w:space="0" w:color="auto"/>
                            <w:left w:val="none" w:sz="0" w:space="0" w:color="auto"/>
                            <w:bottom w:val="none" w:sz="0" w:space="0" w:color="auto"/>
                            <w:right w:val="none" w:sz="0" w:space="0" w:color="auto"/>
                          </w:divBdr>
                        </w:div>
                        <w:div w:id="1052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4725">
      <w:bodyDiv w:val="1"/>
      <w:marLeft w:val="0"/>
      <w:marRight w:val="0"/>
      <w:marTop w:val="0"/>
      <w:marBottom w:val="0"/>
      <w:divBdr>
        <w:top w:val="none" w:sz="0" w:space="0" w:color="auto"/>
        <w:left w:val="none" w:sz="0" w:space="0" w:color="auto"/>
        <w:bottom w:val="none" w:sz="0" w:space="0" w:color="auto"/>
        <w:right w:val="none" w:sz="0" w:space="0" w:color="auto"/>
      </w:divBdr>
      <w:divsChild>
        <w:div w:id="1076167125">
          <w:marLeft w:val="0"/>
          <w:marRight w:val="0"/>
          <w:marTop w:val="0"/>
          <w:marBottom w:val="300"/>
          <w:divBdr>
            <w:top w:val="none" w:sz="0" w:space="0" w:color="auto"/>
            <w:left w:val="none" w:sz="0" w:space="0" w:color="auto"/>
            <w:bottom w:val="none" w:sz="0" w:space="0" w:color="auto"/>
            <w:right w:val="none" w:sz="0" w:space="0" w:color="auto"/>
          </w:divBdr>
          <w:divsChild>
            <w:div w:id="211772478">
              <w:marLeft w:val="0"/>
              <w:marRight w:val="0"/>
              <w:marTop w:val="0"/>
              <w:marBottom w:val="0"/>
              <w:divBdr>
                <w:top w:val="none" w:sz="0" w:space="0" w:color="auto"/>
                <w:left w:val="single" w:sz="6" w:space="1" w:color="FFFFFF"/>
                <w:bottom w:val="none" w:sz="0" w:space="0" w:color="auto"/>
                <w:right w:val="single" w:sz="6" w:space="1" w:color="FFFFFF"/>
              </w:divBdr>
              <w:divsChild>
                <w:div w:id="1781995011">
                  <w:marLeft w:val="0"/>
                  <w:marRight w:val="0"/>
                  <w:marTop w:val="0"/>
                  <w:marBottom w:val="0"/>
                  <w:divBdr>
                    <w:top w:val="none" w:sz="0" w:space="0" w:color="auto"/>
                    <w:left w:val="none" w:sz="0" w:space="0" w:color="auto"/>
                    <w:bottom w:val="none" w:sz="0" w:space="0" w:color="auto"/>
                    <w:right w:val="none" w:sz="0" w:space="0" w:color="auto"/>
                  </w:divBdr>
                  <w:divsChild>
                    <w:div w:id="2068337389">
                      <w:marLeft w:val="0"/>
                      <w:marRight w:val="0"/>
                      <w:marTop w:val="0"/>
                      <w:marBottom w:val="0"/>
                      <w:divBdr>
                        <w:top w:val="none" w:sz="0" w:space="0" w:color="auto"/>
                        <w:left w:val="none" w:sz="0" w:space="0" w:color="auto"/>
                        <w:bottom w:val="none" w:sz="0" w:space="0" w:color="auto"/>
                        <w:right w:val="none" w:sz="0" w:space="0" w:color="auto"/>
                      </w:divBdr>
                      <w:divsChild>
                        <w:div w:id="1250426893">
                          <w:marLeft w:val="0"/>
                          <w:marRight w:val="0"/>
                          <w:marTop w:val="0"/>
                          <w:marBottom w:val="0"/>
                          <w:divBdr>
                            <w:top w:val="none" w:sz="0" w:space="0" w:color="auto"/>
                            <w:left w:val="none" w:sz="0" w:space="0" w:color="auto"/>
                            <w:bottom w:val="none" w:sz="0" w:space="0" w:color="auto"/>
                            <w:right w:val="none" w:sz="0" w:space="0" w:color="auto"/>
                          </w:divBdr>
                          <w:divsChild>
                            <w:div w:id="2064940496">
                              <w:marLeft w:val="0"/>
                              <w:marRight w:val="0"/>
                              <w:marTop w:val="0"/>
                              <w:marBottom w:val="0"/>
                              <w:divBdr>
                                <w:top w:val="none" w:sz="0" w:space="0" w:color="auto"/>
                                <w:left w:val="none" w:sz="0" w:space="0" w:color="auto"/>
                                <w:bottom w:val="none" w:sz="0" w:space="0" w:color="auto"/>
                                <w:right w:val="none" w:sz="0" w:space="0" w:color="auto"/>
                              </w:divBdr>
                              <w:divsChild>
                                <w:div w:id="1389717838">
                                  <w:marLeft w:val="0"/>
                                  <w:marRight w:val="0"/>
                                  <w:marTop w:val="0"/>
                                  <w:marBottom w:val="0"/>
                                  <w:divBdr>
                                    <w:top w:val="none" w:sz="0" w:space="0" w:color="auto"/>
                                    <w:left w:val="none" w:sz="0" w:space="0" w:color="auto"/>
                                    <w:bottom w:val="none" w:sz="0" w:space="0" w:color="auto"/>
                                    <w:right w:val="none" w:sz="0" w:space="0" w:color="auto"/>
                                  </w:divBdr>
                                  <w:divsChild>
                                    <w:div w:id="17099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172714">
      <w:bodyDiv w:val="1"/>
      <w:marLeft w:val="0"/>
      <w:marRight w:val="0"/>
      <w:marTop w:val="0"/>
      <w:marBottom w:val="0"/>
      <w:divBdr>
        <w:top w:val="none" w:sz="0" w:space="0" w:color="auto"/>
        <w:left w:val="none" w:sz="0" w:space="0" w:color="auto"/>
        <w:bottom w:val="none" w:sz="0" w:space="0" w:color="auto"/>
        <w:right w:val="none" w:sz="0" w:space="0" w:color="auto"/>
      </w:divBdr>
    </w:div>
    <w:div w:id="1882669424">
      <w:bodyDiv w:val="1"/>
      <w:marLeft w:val="0"/>
      <w:marRight w:val="0"/>
      <w:marTop w:val="0"/>
      <w:marBottom w:val="0"/>
      <w:divBdr>
        <w:top w:val="none" w:sz="0" w:space="0" w:color="auto"/>
        <w:left w:val="none" w:sz="0" w:space="0" w:color="auto"/>
        <w:bottom w:val="none" w:sz="0" w:space="0" w:color="auto"/>
        <w:right w:val="none" w:sz="0" w:space="0" w:color="auto"/>
      </w:divBdr>
      <w:divsChild>
        <w:div w:id="354113118">
          <w:marLeft w:val="0"/>
          <w:marRight w:val="0"/>
          <w:marTop w:val="0"/>
          <w:marBottom w:val="300"/>
          <w:divBdr>
            <w:top w:val="none" w:sz="0" w:space="0" w:color="auto"/>
            <w:left w:val="none" w:sz="0" w:space="0" w:color="auto"/>
            <w:bottom w:val="none" w:sz="0" w:space="0" w:color="auto"/>
            <w:right w:val="none" w:sz="0" w:space="0" w:color="auto"/>
          </w:divBdr>
          <w:divsChild>
            <w:div w:id="200438322">
              <w:marLeft w:val="0"/>
              <w:marRight w:val="0"/>
              <w:marTop w:val="0"/>
              <w:marBottom w:val="0"/>
              <w:divBdr>
                <w:top w:val="none" w:sz="0" w:space="0" w:color="auto"/>
                <w:left w:val="single" w:sz="6" w:space="1" w:color="FFFFFF"/>
                <w:bottom w:val="none" w:sz="0" w:space="0" w:color="auto"/>
                <w:right w:val="single" w:sz="6" w:space="1" w:color="FFFFFF"/>
              </w:divBdr>
              <w:divsChild>
                <w:div w:id="451703716">
                  <w:marLeft w:val="0"/>
                  <w:marRight w:val="0"/>
                  <w:marTop w:val="0"/>
                  <w:marBottom w:val="0"/>
                  <w:divBdr>
                    <w:top w:val="none" w:sz="0" w:space="0" w:color="auto"/>
                    <w:left w:val="none" w:sz="0" w:space="0" w:color="auto"/>
                    <w:bottom w:val="none" w:sz="0" w:space="0" w:color="auto"/>
                    <w:right w:val="none" w:sz="0" w:space="0" w:color="auto"/>
                  </w:divBdr>
                  <w:divsChild>
                    <w:div w:id="230429681">
                      <w:marLeft w:val="0"/>
                      <w:marRight w:val="0"/>
                      <w:marTop w:val="0"/>
                      <w:marBottom w:val="0"/>
                      <w:divBdr>
                        <w:top w:val="none" w:sz="0" w:space="0" w:color="auto"/>
                        <w:left w:val="none" w:sz="0" w:space="0" w:color="auto"/>
                        <w:bottom w:val="none" w:sz="0" w:space="0" w:color="auto"/>
                        <w:right w:val="none" w:sz="0" w:space="0" w:color="auto"/>
                      </w:divBdr>
                      <w:divsChild>
                        <w:div w:id="759524386">
                          <w:marLeft w:val="0"/>
                          <w:marRight w:val="0"/>
                          <w:marTop w:val="0"/>
                          <w:marBottom w:val="0"/>
                          <w:divBdr>
                            <w:top w:val="none" w:sz="0" w:space="0" w:color="auto"/>
                            <w:left w:val="none" w:sz="0" w:space="0" w:color="auto"/>
                            <w:bottom w:val="none" w:sz="0" w:space="0" w:color="auto"/>
                            <w:right w:val="none" w:sz="0" w:space="0" w:color="auto"/>
                          </w:divBdr>
                          <w:divsChild>
                            <w:div w:id="1058938650">
                              <w:marLeft w:val="0"/>
                              <w:marRight w:val="0"/>
                              <w:marTop w:val="0"/>
                              <w:marBottom w:val="0"/>
                              <w:divBdr>
                                <w:top w:val="none" w:sz="0" w:space="0" w:color="auto"/>
                                <w:left w:val="none" w:sz="0" w:space="0" w:color="auto"/>
                                <w:bottom w:val="none" w:sz="0" w:space="0" w:color="auto"/>
                                <w:right w:val="none" w:sz="0" w:space="0" w:color="auto"/>
                              </w:divBdr>
                              <w:divsChild>
                                <w:div w:id="942955348">
                                  <w:marLeft w:val="0"/>
                                  <w:marRight w:val="0"/>
                                  <w:marTop w:val="0"/>
                                  <w:marBottom w:val="0"/>
                                  <w:divBdr>
                                    <w:top w:val="none" w:sz="0" w:space="0" w:color="auto"/>
                                    <w:left w:val="none" w:sz="0" w:space="0" w:color="auto"/>
                                    <w:bottom w:val="none" w:sz="0" w:space="0" w:color="auto"/>
                                    <w:right w:val="none" w:sz="0" w:space="0" w:color="auto"/>
                                  </w:divBdr>
                                  <w:divsChild>
                                    <w:div w:id="18342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652773">
      <w:bodyDiv w:val="1"/>
      <w:marLeft w:val="0"/>
      <w:marRight w:val="0"/>
      <w:marTop w:val="0"/>
      <w:marBottom w:val="0"/>
      <w:divBdr>
        <w:top w:val="none" w:sz="0" w:space="0" w:color="auto"/>
        <w:left w:val="none" w:sz="0" w:space="0" w:color="auto"/>
        <w:bottom w:val="none" w:sz="0" w:space="0" w:color="auto"/>
        <w:right w:val="none" w:sz="0" w:space="0" w:color="auto"/>
      </w:divBdr>
      <w:divsChild>
        <w:div w:id="2103187267">
          <w:marLeft w:val="0"/>
          <w:marRight w:val="0"/>
          <w:marTop w:val="0"/>
          <w:marBottom w:val="0"/>
          <w:divBdr>
            <w:top w:val="none" w:sz="0" w:space="0" w:color="auto"/>
            <w:left w:val="none" w:sz="0" w:space="0" w:color="auto"/>
            <w:bottom w:val="none" w:sz="0" w:space="0" w:color="auto"/>
            <w:right w:val="none" w:sz="0" w:space="0" w:color="auto"/>
          </w:divBdr>
        </w:div>
      </w:divsChild>
    </w:div>
    <w:div w:id="1970739009">
      <w:bodyDiv w:val="1"/>
      <w:marLeft w:val="0"/>
      <w:marRight w:val="0"/>
      <w:marTop w:val="0"/>
      <w:marBottom w:val="0"/>
      <w:divBdr>
        <w:top w:val="none" w:sz="0" w:space="0" w:color="auto"/>
        <w:left w:val="none" w:sz="0" w:space="0" w:color="auto"/>
        <w:bottom w:val="none" w:sz="0" w:space="0" w:color="auto"/>
        <w:right w:val="none" w:sz="0" w:space="0" w:color="auto"/>
      </w:divBdr>
      <w:divsChild>
        <w:div w:id="1869440904">
          <w:marLeft w:val="0"/>
          <w:marRight w:val="0"/>
          <w:marTop w:val="0"/>
          <w:marBottom w:val="300"/>
          <w:divBdr>
            <w:top w:val="none" w:sz="0" w:space="0" w:color="auto"/>
            <w:left w:val="none" w:sz="0" w:space="0" w:color="auto"/>
            <w:bottom w:val="none" w:sz="0" w:space="0" w:color="auto"/>
            <w:right w:val="none" w:sz="0" w:space="0" w:color="auto"/>
          </w:divBdr>
          <w:divsChild>
            <w:div w:id="725181213">
              <w:marLeft w:val="0"/>
              <w:marRight w:val="0"/>
              <w:marTop w:val="0"/>
              <w:marBottom w:val="0"/>
              <w:divBdr>
                <w:top w:val="none" w:sz="0" w:space="0" w:color="auto"/>
                <w:left w:val="single" w:sz="6" w:space="1" w:color="FFFFFF"/>
                <w:bottom w:val="none" w:sz="0" w:space="0" w:color="auto"/>
                <w:right w:val="single" w:sz="6" w:space="1" w:color="FFFFFF"/>
              </w:divBdr>
              <w:divsChild>
                <w:div w:id="1319847572">
                  <w:marLeft w:val="0"/>
                  <w:marRight w:val="0"/>
                  <w:marTop w:val="0"/>
                  <w:marBottom w:val="0"/>
                  <w:divBdr>
                    <w:top w:val="none" w:sz="0" w:space="0" w:color="auto"/>
                    <w:left w:val="none" w:sz="0" w:space="0" w:color="auto"/>
                    <w:bottom w:val="none" w:sz="0" w:space="0" w:color="auto"/>
                    <w:right w:val="none" w:sz="0" w:space="0" w:color="auto"/>
                  </w:divBdr>
                  <w:divsChild>
                    <w:div w:id="1746796996">
                      <w:marLeft w:val="0"/>
                      <w:marRight w:val="0"/>
                      <w:marTop w:val="0"/>
                      <w:marBottom w:val="0"/>
                      <w:divBdr>
                        <w:top w:val="none" w:sz="0" w:space="0" w:color="auto"/>
                        <w:left w:val="none" w:sz="0" w:space="0" w:color="auto"/>
                        <w:bottom w:val="none" w:sz="0" w:space="0" w:color="auto"/>
                        <w:right w:val="none" w:sz="0" w:space="0" w:color="auto"/>
                      </w:divBdr>
                      <w:divsChild>
                        <w:div w:id="1824926866">
                          <w:marLeft w:val="0"/>
                          <w:marRight w:val="0"/>
                          <w:marTop w:val="0"/>
                          <w:marBottom w:val="0"/>
                          <w:divBdr>
                            <w:top w:val="none" w:sz="0" w:space="0" w:color="auto"/>
                            <w:left w:val="none" w:sz="0" w:space="0" w:color="auto"/>
                            <w:bottom w:val="none" w:sz="0" w:space="0" w:color="auto"/>
                            <w:right w:val="none" w:sz="0" w:space="0" w:color="auto"/>
                          </w:divBdr>
                          <w:divsChild>
                            <w:div w:id="611713374">
                              <w:marLeft w:val="0"/>
                              <w:marRight w:val="0"/>
                              <w:marTop w:val="0"/>
                              <w:marBottom w:val="0"/>
                              <w:divBdr>
                                <w:top w:val="none" w:sz="0" w:space="0" w:color="auto"/>
                                <w:left w:val="none" w:sz="0" w:space="0" w:color="auto"/>
                                <w:bottom w:val="none" w:sz="0" w:space="0" w:color="auto"/>
                                <w:right w:val="none" w:sz="0" w:space="0" w:color="auto"/>
                              </w:divBdr>
                              <w:divsChild>
                                <w:div w:id="2128502868">
                                  <w:marLeft w:val="0"/>
                                  <w:marRight w:val="0"/>
                                  <w:marTop w:val="0"/>
                                  <w:marBottom w:val="0"/>
                                  <w:divBdr>
                                    <w:top w:val="none" w:sz="0" w:space="0" w:color="auto"/>
                                    <w:left w:val="none" w:sz="0" w:space="0" w:color="auto"/>
                                    <w:bottom w:val="none" w:sz="0" w:space="0" w:color="auto"/>
                                    <w:right w:val="none" w:sz="0" w:space="0" w:color="auto"/>
                                  </w:divBdr>
                                  <w:divsChild>
                                    <w:div w:id="17703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rddjurs.dk" TargetMode="External"/><Relationship Id="rId18" Type="http://schemas.openxmlformats.org/officeDocument/2006/relationships/image" Target="media/image5.png"/><Relationship Id="rId26" Type="http://schemas.openxmlformats.org/officeDocument/2006/relationships/hyperlink" Target="mailto:fr@friluftsraadet.dk"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4.png"/><Relationship Id="rId25" Type="http://schemas.openxmlformats.org/officeDocument/2006/relationships/hyperlink" Target="mailto:kabager@mail.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orddjurs.dk"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omrnordt@bsik.d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st@mst.dk" TargetMode="External"/><Relationship Id="rId28" Type="http://schemas.openxmlformats.org/officeDocument/2006/relationships/image" Target="media/image11.png"/><Relationship Id="rId10" Type="http://schemas.openxmlformats.org/officeDocument/2006/relationships/image" Target="media/image3.wmf"/><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rddjurs.dk" TargetMode="Externa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eader" Target="head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1CDDB-028A-496F-B365-3E6061C2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B101A6FE</Template>
  <TotalTime>132</TotalTime>
  <Pages>22</Pages>
  <Words>4455</Words>
  <Characters>28137</Characters>
  <Application>Microsoft Office Word</Application>
  <DocSecurity>0</DocSecurity>
  <Lines>234</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Udkast til miljøgodkendelse - rettet efter bem fra NK (ikke spv)</vt:lpstr>
      <vt:lpstr> Udkast til miljøgodkendelse - rettet efter bem fra NK (ikke spv)</vt:lpstr>
    </vt:vector>
  </TitlesOfParts>
  <Company>Norddjurs Kommune</Company>
  <LinksUpToDate>false</LinksUpToDate>
  <CharactersWithSpaces>32527</CharactersWithSpaces>
  <SharedDoc>false</SharedDoc>
  <HLinks>
    <vt:vector size="228" baseType="variant">
      <vt:variant>
        <vt:i4>7077939</vt:i4>
      </vt:variant>
      <vt:variant>
        <vt:i4>333</vt:i4>
      </vt:variant>
      <vt:variant>
        <vt:i4>0</vt:i4>
      </vt:variant>
      <vt:variant>
        <vt:i4>5</vt:i4>
      </vt:variant>
      <vt:variant>
        <vt:lpwstr>http://ir-norddjurs.lovportaler.dk/ShowDoc.aspx?schultzlink=ori19970009</vt:lpwstr>
      </vt:variant>
      <vt:variant>
        <vt:lpwstr/>
      </vt:variant>
      <vt:variant>
        <vt:i4>7667744</vt:i4>
      </vt:variant>
      <vt:variant>
        <vt:i4>330</vt:i4>
      </vt:variant>
      <vt:variant>
        <vt:i4>0</vt:i4>
      </vt:variant>
      <vt:variant>
        <vt:i4>5</vt:i4>
      </vt:variant>
      <vt:variant>
        <vt:lpwstr>http://ir-norddjurs.lovportaler.dk/ShowDoc.aspx?schultzlink=vej20061157</vt:lpwstr>
      </vt:variant>
      <vt:variant>
        <vt:lpwstr/>
      </vt:variant>
      <vt:variant>
        <vt:i4>4784156</vt:i4>
      </vt:variant>
      <vt:variant>
        <vt:i4>327</vt:i4>
      </vt:variant>
      <vt:variant>
        <vt:i4>0</vt:i4>
      </vt:variant>
      <vt:variant>
        <vt:i4>5</vt:i4>
      </vt:variant>
      <vt:variant>
        <vt:lpwstr>http://ir-norddjurs.lovportaler.dk/ShowDoc.aspx?schultzlink=vej199614003</vt:lpwstr>
      </vt:variant>
      <vt:variant>
        <vt:lpwstr/>
      </vt:variant>
      <vt:variant>
        <vt:i4>7733293</vt:i4>
      </vt:variant>
      <vt:variant>
        <vt:i4>324</vt:i4>
      </vt:variant>
      <vt:variant>
        <vt:i4>0</vt:i4>
      </vt:variant>
      <vt:variant>
        <vt:i4>5</vt:i4>
      </vt:variant>
      <vt:variant>
        <vt:lpwstr>http://ir-norddjurs.lovportaler.dk/ShowDoc.aspx?schultzlink=vej19939042</vt:lpwstr>
      </vt:variant>
      <vt:variant>
        <vt:lpwstr/>
      </vt:variant>
      <vt:variant>
        <vt:i4>8323114</vt:i4>
      </vt:variant>
      <vt:variant>
        <vt:i4>321</vt:i4>
      </vt:variant>
      <vt:variant>
        <vt:i4>0</vt:i4>
      </vt:variant>
      <vt:variant>
        <vt:i4>5</vt:i4>
      </vt:variant>
      <vt:variant>
        <vt:lpwstr>http://ir-norddjurs.lovportaler.dk/ShowDoc.aspx?schultzlink=vej19844018</vt:lpwstr>
      </vt:variant>
      <vt:variant>
        <vt:lpwstr/>
      </vt:variant>
      <vt:variant>
        <vt:i4>7995430</vt:i4>
      </vt:variant>
      <vt:variant>
        <vt:i4>318</vt:i4>
      </vt:variant>
      <vt:variant>
        <vt:i4>0</vt:i4>
      </vt:variant>
      <vt:variant>
        <vt:i4>5</vt:i4>
      </vt:variant>
      <vt:variant>
        <vt:lpwstr>http://ir-norddjurs.lovportaler.dk/ShowDoc.aspx?schultzlink=vej19996176</vt:lpwstr>
      </vt:variant>
      <vt:variant>
        <vt:lpwstr/>
      </vt:variant>
      <vt:variant>
        <vt:i4>7340070</vt:i4>
      </vt:variant>
      <vt:variant>
        <vt:i4>315</vt:i4>
      </vt:variant>
      <vt:variant>
        <vt:i4>0</vt:i4>
      </vt:variant>
      <vt:variant>
        <vt:i4>5</vt:i4>
      </vt:variant>
      <vt:variant>
        <vt:lpwstr>http://ir-norddjurs.lovportaler.dk/ShowDoc.aspx?schultzlink=vej20011009</vt:lpwstr>
      </vt:variant>
      <vt:variant>
        <vt:lpwstr/>
      </vt:variant>
      <vt:variant>
        <vt:i4>8323115</vt:i4>
      </vt:variant>
      <vt:variant>
        <vt:i4>312</vt:i4>
      </vt:variant>
      <vt:variant>
        <vt:i4>0</vt:i4>
      </vt:variant>
      <vt:variant>
        <vt:i4>5</vt:i4>
      </vt:variant>
      <vt:variant>
        <vt:lpwstr>http://ir-norddjurs.lovportaler.dk/ShowDoc.aspx?schultzlink=vej19854016</vt:lpwstr>
      </vt:variant>
      <vt:variant>
        <vt:lpwstr/>
      </vt:variant>
      <vt:variant>
        <vt:i4>4784153</vt:i4>
      </vt:variant>
      <vt:variant>
        <vt:i4>309</vt:i4>
      </vt:variant>
      <vt:variant>
        <vt:i4>0</vt:i4>
      </vt:variant>
      <vt:variant>
        <vt:i4>5</vt:i4>
      </vt:variant>
      <vt:variant>
        <vt:lpwstr>http://ir-norddjurs.lovportaler.dk/ShowDoc.aspx?schultzlink=vej199314003</vt:lpwstr>
      </vt:variant>
      <vt:variant>
        <vt:lpwstr/>
      </vt:variant>
      <vt:variant>
        <vt:i4>7471141</vt:i4>
      </vt:variant>
      <vt:variant>
        <vt:i4>306</vt:i4>
      </vt:variant>
      <vt:variant>
        <vt:i4>0</vt:i4>
      </vt:variant>
      <vt:variant>
        <vt:i4>5</vt:i4>
      </vt:variant>
      <vt:variant>
        <vt:lpwstr>http://ir-norddjurs.lovportaler.dk/ShowDoc.aspx?schultzlink=vej20021020</vt:lpwstr>
      </vt:variant>
      <vt:variant>
        <vt:lpwstr/>
      </vt:variant>
      <vt:variant>
        <vt:i4>7602225</vt:i4>
      </vt:variant>
      <vt:variant>
        <vt:i4>303</vt:i4>
      </vt:variant>
      <vt:variant>
        <vt:i4>0</vt:i4>
      </vt:variant>
      <vt:variant>
        <vt:i4>5</vt:i4>
      </vt:variant>
      <vt:variant>
        <vt:lpwstr>http://ir-norddjurs.lovportaler.dk/ShowDoc.aspx?schultzlink=bek20071448</vt:lpwstr>
      </vt:variant>
      <vt:variant>
        <vt:lpwstr/>
      </vt:variant>
      <vt:variant>
        <vt:i4>7340087</vt:i4>
      </vt:variant>
      <vt:variant>
        <vt:i4>300</vt:i4>
      </vt:variant>
      <vt:variant>
        <vt:i4>0</vt:i4>
      </vt:variant>
      <vt:variant>
        <vt:i4>5</vt:i4>
      </vt:variant>
      <vt:variant>
        <vt:lpwstr>http://ir-norddjurs.lovportaler.dk/ShowDoc.aspx?schultzlink=bek20101510</vt:lpwstr>
      </vt:variant>
      <vt:variant>
        <vt:lpwstr/>
      </vt:variant>
      <vt:variant>
        <vt:i4>7733298</vt:i4>
      </vt:variant>
      <vt:variant>
        <vt:i4>297</vt:i4>
      </vt:variant>
      <vt:variant>
        <vt:i4>0</vt:i4>
      </vt:variant>
      <vt:variant>
        <vt:i4>5</vt:i4>
      </vt:variant>
      <vt:variant>
        <vt:lpwstr>http://ir-norddjurs.lovportaler.dk/ShowDoc.aspx?schultzlink=bek20061666</vt:lpwstr>
      </vt:variant>
      <vt:variant>
        <vt:lpwstr/>
      </vt:variant>
      <vt:variant>
        <vt:i4>7667760</vt:i4>
      </vt:variant>
      <vt:variant>
        <vt:i4>294</vt:i4>
      </vt:variant>
      <vt:variant>
        <vt:i4>0</vt:i4>
      </vt:variant>
      <vt:variant>
        <vt:i4>5</vt:i4>
      </vt:variant>
      <vt:variant>
        <vt:lpwstr>http://ir-norddjurs.lovportaler.dk/ShowDoc.aspx?schultzlink=bek20100259</vt:lpwstr>
      </vt:variant>
      <vt:variant>
        <vt:lpwstr/>
      </vt:variant>
      <vt:variant>
        <vt:i4>7929898</vt:i4>
      </vt:variant>
      <vt:variant>
        <vt:i4>291</vt:i4>
      </vt:variant>
      <vt:variant>
        <vt:i4>0</vt:i4>
      </vt:variant>
      <vt:variant>
        <vt:i4>5</vt:i4>
      </vt:variant>
      <vt:variant>
        <vt:lpwstr>http://ir-norddjurs.lovportaler.dk/ShowDoc.aspx?schultzlink=lov19910388</vt:lpwstr>
      </vt:variant>
      <vt:variant>
        <vt:lpwstr/>
      </vt:variant>
      <vt:variant>
        <vt:i4>7602218</vt:i4>
      </vt:variant>
      <vt:variant>
        <vt:i4>288</vt:i4>
      </vt:variant>
      <vt:variant>
        <vt:i4>0</vt:i4>
      </vt:variant>
      <vt:variant>
        <vt:i4>5</vt:i4>
      </vt:variant>
      <vt:variant>
        <vt:lpwstr>http://ir-norddjurs.lovportaler.dk/ShowDoc.aspx?schultzlink=lov19910358</vt:lpwstr>
      </vt:variant>
      <vt:variant>
        <vt:lpwstr/>
      </vt:variant>
      <vt:variant>
        <vt:i4>7405610</vt:i4>
      </vt:variant>
      <vt:variant>
        <vt:i4>285</vt:i4>
      </vt:variant>
      <vt:variant>
        <vt:i4>0</vt:i4>
      </vt:variant>
      <vt:variant>
        <vt:i4>5</vt:i4>
      </vt:variant>
      <vt:variant>
        <vt:lpwstr>http://ir-norddjurs.lovportaler.dk/ShowDoc.aspx?schultzlink=lov19920009</vt:lpwstr>
      </vt:variant>
      <vt:variant>
        <vt:lpwstr/>
      </vt:variant>
      <vt:variant>
        <vt:i4>7602226</vt:i4>
      </vt:variant>
      <vt:variant>
        <vt:i4>282</vt:i4>
      </vt:variant>
      <vt:variant>
        <vt:i4>0</vt:i4>
      </vt:variant>
      <vt:variant>
        <vt:i4>5</vt:i4>
      </vt:variant>
      <vt:variant>
        <vt:lpwstr>http://ir-norddjurs.lovportaler.dk/ShowDoc.aspx?schultzlink=bek20061640</vt:lpwstr>
      </vt:variant>
      <vt:variant>
        <vt:lpwstr/>
      </vt:variant>
      <vt:variant>
        <vt:i4>7798824</vt:i4>
      </vt:variant>
      <vt:variant>
        <vt:i4>279</vt:i4>
      </vt:variant>
      <vt:variant>
        <vt:i4>0</vt:i4>
      </vt:variant>
      <vt:variant>
        <vt:i4>5</vt:i4>
      </vt:variant>
      <vt:variant>
        <vt:lpwstr>http://ir-norddjurs.lovportaler.dk/ShowDoc.aspx?schultzlink=lov19850571</vt:lpwstr>
      </vt:variant>
      <vt:variant>
        <vt:lpwstr/>
      </vt:variant>
      <vt:variant>
        <vt:i4>7405616</vt:i4>
      </vt:variant>
      <vt:variant>
        <vt:i4>276</vt:i4>
      </vt:variant>
      <vt:variant>
        <vt:i4>0</vt:i4>
      </vt:variant>
      <vt:variant>
        <vt:i4>5</vt:i4>
      </vt:variant>
      <vt:variant>
        <vt:lpwstr>http://ir-norddjurs.lovportaler.dk/ShowDoc.aspx?schultzlink=bek20100210</vt:lpwstr>
      </vt:variant>
      <vt:variant>
        <vt:lpwstr/>
      </vt:variant>
      <vt:variant>
        <vt:i4>7798835</vt:i4>
      </vt:variant>
      <vt:variant>
        <vt:i4>273</vt:i4>
      </vt:variant>
      <vt:variant>
        <vt:i4>0</vt:i4>
      </vt:variant>
      <vt:variant>
        <vt:i4>5</vt:i4>
      </vt:variant>
      <vt:variant>
        <vt:lpwstr>http://ir-norddjurs.lovportaler.dk/ShowDoc.aspx?schultzlink=bek20101164</vt:lpwstr>
      </vt:variant>
      <vt:variant>
        <vt:lpwstr/>
      </vt:variant>
      <vt:variant>
        <vt:i4>7798833</vt:i4>
      </vt:variant>
      <vt:variant>
        <vt:i4>270</vt:i4>
      </vt:variant>
      <vt:variant>
        <vt:i4>0</vt:i4>
      </vt:variant>
      <vt:variant>
        <vt:i4>5</vt:i4>
      </vt:variant>
      <vt:variant>
        <vt:lpwstr>http://ir-norddjurs.lovportaler.dk/ShowDoc.aspx?schultzlink=bek20070463</vt:lpwstr>
      </vt:variant>
      <vt:variant>
        <vt:lpwstr/>
      </vt:variant>
      <vt:variant>
        <vt:i4>2097251</vt:i4>
      </vt:variant>
      <vt:variant>
        <vt:i4>267</vt:i4>
      </vt:variant>
      <vt:variant>
        <vt:i4>0</vt:i4>
      </vt:variant>
      <vt:variant>
        <vt:i4>5</vt:i4>
      </vt:variant>
      <vt:variant>
        <vt:lpwstr>http://ir-norddjurs.lovportaler.dk/ShowDoc.aspx?docId=bek20110224-full</vt:lpwstr>
      </vt:variant>
      <vt:variant>
        <vt:lpwstr/>
      </vt:variant>
      <vt:variant>
        <vt:i4>6357034</vt:i4>
      </vt:variant>
      <vt:variant>
        <vt:i4>264</vt:i4>
      </vt:variant>
      <vt:variant>
        <vt:i4>0</vt:i4>
      </vt:variant>
      <vt:variant>
        <vt:i4>5</vt:i4>
      </vt:variant>
      <vt:variant>
        <vt:lpwstr>http://ir-norddjurs.lovportaler.dk/showdoc.aspx?docId=irnord-af01d4e1-6dc7-4601-89ab-2ae6380580d4-full&amp;treeNav=true&amp;navId=%7bC85753F0-CE87-43C9-A5F3-36316C01FF0F%7d&amp;activesolution=http%3a%2f%2fkommunekoncept.dk</vt:lpwstr>
      </vt:variant>
      <vt:variant>
        <vt:lpwstr/>
      </vt:variant>
      <vt:variant>
        <vt:i4>4194402</vt:i4>
      </vt:variant>
      <vt:variant>
        <vt:i4>261</vt:i4>
      </vt:variant>
      <vt:variant>
        <vt:i4>0</vt:i4>
      </vt:variant>
      <vt:variant>
        <vt:i4>5</vt:i4>
      </vt:variant>
      <vt:variant>
        <vt:lpwstr>mailto:nmkn@nmkn.dk</vt:lpwstr>
      </vt:variant>
      <vt:variant>
        <vt:lpwstr/>
      </vt:variant>
      <vt:variant>
        <vt:i4>7602243</vt:i4>
      </vt:variant>
      <vt:variant>
        <vt:i4>258</vt:i4>
      </vt:variant>
      <vt:variant>
        <vt:i4>0</vt:i4>
      </vt:variant>
      <vt:variant>
        <vt:i4>5</vt:i4>
      </vt:variant>
      <vt:variant>
        <vt:lpwstr>mailto:naturogmiljoeafdeligen%1F@%1Fnord%1Fdjurs.%1Fdk</vt:lpwstr>
      </vt:variant>
      <vt:variant>
        <vt:lpwstr/>
      </vt:variant>
      <vt:variant>
        <vt:i4>7077983</vt:i4>
      </vt:variant>
      <vt:variant>
        <vt:i4>255</vt:i4>
      </vt:variant>
      <vt:variant>
        <vt:i4>0</vt:i4>
      </vt:variant>
      <vt:variant>
        <vt:i4>5</vt:i4>
      </vt:variant>
      <vt:variant>
        <vt:lpwstr>mailto:natur@dof.dk</vt:lpwstr>
      </vt:variant>
      <vt:variant>
        <vt:lpwstr/>
      </vt:variant>
      <vt:variant>
        <vt:i4>7733330</vt:i4>
      </vt:variant>
      <vt:variant>
        <vt:i4>252</vt:i4>
      </vt:variant>
      <vt:variant>
        <vt:i4>0</vt:i4>
      </vt:variant>
      <vt:variant>
        <vt:i4>5</vt:i4>
      </vt:variant>
      <vt:variant>
        <vt:lpwstr>mailto:dofnorddjurs@gmail.com</vt:lpwstr>
      </vt:variant>
      <vt:variant>
        <vt:lpwstr/>
      </vt:variant>
      <vt:variant>
        <vt:i4>6488156</vt:i4>
      </vt:variant>
      <vt:variant>
        <vt:i4>249</vt:i4>
      </vt:variant>
      <vt:variant>
        <vt:i4>0</vt:i4>
      </vt:variant>
      <vt:variant>
        <vt:i4>5</vt:i4>
      </vt:variant>
      <vt:variant>
        <vt:lpwstr>mailto:post@sportsfiskerforbundet.dk</vt:lpwstr>
      </vt:variant>
      <vt:variant>
        <vt:lpwstr/>
      </vt:variant>
      <vt:variant>
        <vt:i4>1310758</vt:i4>
      </vt:variant>
      <vt:variant>
        <vt:i4>246</vt:i4>
      </vt:variant>
      <vt:variant>
        <vt:i4>0</vt:i4>
      </vt:variant>
      <vt:variant>
        <vt:i4>5</vt:i4>
      </vt:variant>
      <vt:variant>
        <vt:lpwstr>mailto:ta@sportsfiskerforbundet.dk</vt:lpwstr>
      </vt:variant>
      <vt:variant>
        <vt:lpwstr/>
      </vt:variant>
      <vt:variant>
        <vt:i4>4194430</vt:i4>
      </vt:variant>
      <vt:variant>
        <vt:i4>243</vt:i4>
      </vt:variant>
      <vt:variant>
        <vt:i4>0</vt:i4>
      </vt:variant>
      <vt:variant>
        <vt:i4>5</vt:i4>
      </vt:variant>
      <vt:variant>
        <vt:lpwstr>mailto:oestjylland@friluftsraadet.dk</vt:lpwstr>
      </vt:variant>
      <vt:variant>
        <vt:lpwstr/>
      </vt:variant>
      <vt:variant>
        <vt:i4>5963834</vt:i4>
      </vt:variant>
      <vt:variant>
        <vt:i4>240</vt:i4>
      </vt:variant>
      <vt:variant>
        <vt:i4>0</vt:i4>
      </vt:variant>
      <vt:variant>
        <vt:i4>5</vt:i4>
      </vt:variant>
      <vt:variant>
        <vt:lpwstr>mailto:norddjurs-sager@dn.dk</vt:lpwstr>
      </vt:variant>
      <vt:variant>
        <vt:lpwstr/>
      </vt:variant>
      <vt:variant>
        <vt:i4>8781882</vt:i4>
      </vt:variant>
      <vt:variant>
        <vt:i4>237</vt:i4>
      </vt:variant>
      <vt:variant>
        <vt:i4>0</vt:i4>
      </vt:variant>
      <vt:variant>
        <vt:i4>5</vt:i4>
      </vt:variant>
      <vt:variant>
        <vt:lpwstr>\\FREJA02\Documents\Kultur- Udvikling- Teknik og Miljø\Teknik og Miljø\Natur- miljø- veje og park området\Virksomheder\KVALITETSHÅNDBOG\Paradigmer\Gældende\Virksomhedsgruppens afgørelser - kopi sendes til.website</vt:lpwstr>
      </vt:variant>
      <vt:variant>
        <vt:lpwstr/>
      </vt:variant>
      <vt:variant>
        <vt:i4>1900596</vt:i4>
      </vt:variant>
      <vt:variant>
        <vt:i4>234</vt:i4>
      </vt:variant>
      <vt:variant>
        <vt:i4>0</vt:i4>
      </vt:variant>
      <vt:variant>
        <vt:i4>5</vt:i4>
      </vt:variant>
      <vt:variant>
        <vt:lpwstr>mailto:midt@sst.dk</vt:lpwstr>
      </vt:variant>
      <vt:variant>
        <vt:lpwstr/>
      </vt:variant>
      <vt:variant>
        <vt:i4>2621488</vt:i4>
      </vt:variant>
      <vt:variant>
        <vt:i4>231</vt:i4>
      </vt:variant>
      <vt:variant>
        <vt:i4>0</vt:i4>
      </vt:variant>
      <vt:variant>
        <vt:i4>5</vt:i4>
      </vt:variant>
      <vt:variant>
        <vt:lpwstr>http://www.mst.dk/Virksomhed_og_myndighed/Jord/Miljoeregler+for+olietanke/</vt:lpwstr>
      </vt:variant>
      <vt:variant>
        <vt:lpwstr>.UIeOgoI-Gpw.email</vt:lpwstr>
      </vt:variant>
      <vt:variant>
        <vt:i4>6684708</vt:i4>
      </vt:variant>
      <vt:variant>
        <vt:i4>228</vt:i4>
      </vt:variant>
      <vt:variant>
        <vt:i4>0</vt:i4>
      </vt:variant>
      <vt:variant>
        <vt:i4>5</vt:i4>
      </vt:variant>
      <vt:variant>
        <vt:lpwstr>http://www.mst.dk/NR/rdonlyres/124FD488-9DFC-4F87-B012-31D9106529F6/0/bilag.doc</vt:lpwstr>
      </vt:variant>
      <vt:variant>
        <vt:lpwstr/>
      </vt:variant>
      <vt:variant>
        <vt:i4>4980846</vt:i4>
      </vt:variant>
      <vt:variant>
        <vt:i4>0</vt:i4>
      </vt:variant>
      <vt:variant>
        <vt:i4>0</vt:i4>
      </vt:variant>
      <vt:variant>
        <vt:i4>5</vt:i4>
      </vt:variant>
      <vt:variant>
        <vt:lpwstr>mailto:dn@dn.dk</vt:lpwstr>
      </vt:variant>
      <vt:variant>
        <vt:lpwstr/>
      </vt:variant>
      <vt:variant>
        <vt:i4>1966086</vt:i4>
      </vt:variant>
      <vt:variant>
        <vt:i4>0</vt:i4>
      </vt:variant>
      <vt:variant>
        <vt:i4>0</vt:i4>
      </vt:variant>
      <vt:variant>
        <vt:i4>5</vt:i4>
      </vt:variant>
      <vt:variant>
        <vt:lpwstr>http://www.norddjurs.dk/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miljøgodkendelse - rettet efter bem fra NK (ikke spv)</dc:title>
  <dc:creator>Lis Merete Bach</dc:creator>
  <cp:lastModifiedBy>Marie Karlsson</cp:lastModifiedBy>
  <cp:revision>19</cp:revision>
  <cp:lastPrinted>2018-10-16T11:06:00Z</cp:lastPrinted>
  <dcterms:created xsi:type="dcterms:W3CDTF">2018-10-16T07:03:00Z</dcterms:created>
  <dcterms:modified xsi:type="dcterms:W3CDTF">2018-10-16T11:11:00Z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D_ReportPageNumber">
    <vt:lpwstr>1</vt:lpwstr>
  </property>
  <property fmtid="{D5CDD505-2E9C-101B-9397-08002B2CF9AE}" pid="4" name="DokSysSagnr">
    <vt:lpwstr>1100011739</vt:lpwstr>
  </property>
  <property fmtid="{D5CDD505-2E9C-101B-9397-08002B2CF9AE}" pid="5" name="DokSysJnr">
    <vt:lpwstr>LF00017-5-HTS</vt:lpwstr>
  </property>
  <property fmtid="{D5CDD505-2E9C-101B-9397-08002B2CF9AE}" pid="6" name="OfficeInstanceGUID">
    <vt:lpwstr>{613F88C4-5487-462B-A6FD-9158A3B6EEB7}</vt:lpwstr>
  </property>
</Properties>
</file>