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>
      <w:bookmarkStart w:id="0" w:name="_GoBack"/>
      <w:bookmarkEnd w:id="0"/>
    </w:p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15489C" w:rsidP="00E54838">
            <w:bookmarkStart w:id="1" w:name="site_site_name"/>
            <w:bookmarkEnd w:id="1"/>
            <w:r>
              <w:t>SVEND BEHRENS MATHIESON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15489C" w:rsidP="00E54838">
            <w:bookmarkStart w:id="2" w:name="site_site_address"/>
            <w:bookmarkEnd w:id="2"/>
            <w:r>
              <w:t>Toftegårdsvej 8</w:t>
            </w:r>
          </w:p>
          <w:p w:rsidR="00E70049" w:rsidRDefault="0015489C" w:rsidP="00E54838">
            <w:bookmarkStart w:id="3" w:name="site_postal_codes_id"/>
            <w:bookmarkEnd w:id="3"/>
            <w:r>
              <w:t>6240</w:t>
            </w:r>
            <w:r w:rsidR="00121BD9">
              <w:t xml:space="preserve"> </w:t>
            </w:r>
            <w:bookmarkStart w:id="4" w:name="postal_codes_postal_codes_name"/>
            <w:bookmarkEnd w:id="4"/>
            <w:r>
              <w:t>Løgumkloster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15489C" w:rsidP="00E54838">
            <w:bookmarkStart w:id="5" w:name="ind_industry_central_company_no"/>
            <w:bookmarkEnd w:id="5"/>
            <w:r>
              <w:t>20583584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15489C" w:rsidP="00E54838">
            <w:bookmarkStart w:id="6" w:name="ind_inspec_real_act_date"/>
            <w:bookmarkEnd w:id="6"/>
            <w:r>
              <w:t>02-11-2017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15489C" w:rsidP="005A7517">
            <w:bookmarkStart w:id="7" w:name="ind_inspec_types_inspec_type_name"/>
            <w:bookmarkEnd w:id="7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15489C" w:rsidP="00145D4E">
            <w:bookmarkStart w:id="8" w:name="ind_industry_main_type"/>
            <w:bookmarkEnd w:id="8"/>
            <w:r>
              <w:t>I206</w:t>
            </w:r>
            <w:r w:rsidR="005A7517">
              <w:t xml:space="preserve"> </w:t>
            </w:r>
            <w:bookmarkStart w:id="9" w:name="ind_indtypes_ind_type_name"/>
            <w:bookmarkEnd w:id="9"/>
            <w:r>
              <w:t>Kvæg og blandingsdyrehold &gt;250 DE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15489C" w:rsidP="00B85EE4">
            <w:bookmarkStart w:id="10" w:name="ind_inspec_report_control_commentsX32"/>
            <w:bookmarkEnd w:id="10"/>
            <w:r>
              <w:t>Ja</w:t>
            </w:r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5489C"/>
    <w:rsid w:val="00160245"/>
    <w:rsid w:val="002062D4"/>
    <w:rsid w:val="002C67F7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8138CC"/>
    <w:rsid w:val="008D3D6D"/>
    <w:rsid w:val="008E2A10"/>
    <w:rsid w:val="00906904"/>
    <w:rsid w:val="009120F4"/>
    <w:rsid w:val="00972209"/>
    <w:rsid w:val="009A7E2D"/>
    <w:rsid w:val="00A55669"/>
    <w:rsid w:val="00AF4D08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54838"/>
    <w:rsid w:val="00E60F2B"/>
    <w:rsid w:val="00E70049"/>
    <w:rsid w:val="00F07FED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48EE78C7.dotm</Template>
  <TotalTime>0</TotalTime>
  <Pages>1</Pages>
  <Words>66</Words>
  <Characters>496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561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2017-11-06T09:21:00Z</dcterms:created>
  <dcterms:modified xsi:type="dcterms:W3CDTF">2017-11-06T09:21:00Z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