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D326C6" w:rsidR="006B795C" w:rsidRP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Jeppe Thing Jensen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98357AA" w:rsidR="006B795C" w:rsidRPr="006B795C" w:rsidRDefault="00BC7F98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Kvongvej 90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39D5F4A" w:rsid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36268956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3DB5F742" w:rsidR="006B795C" w:rsidRPr="006B795C" w:rsidRDefault="00BC7F98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45545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C328360" w:rsidR="006B795C" w:rsidRPr="006B795C" w:rsidRDefault="00D45A2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18-7-17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6C9DFA2" w:rsidR="006B795C" w:rsidRPr="006B795C" w:rsidRDefault="007063C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9A17A06" w:rsidR="006B795C" w:rsidRPr="00A2316A" w:rsidRDefault="00BC7F98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21245DE" w:rsidR="006B795C" w:rsidRP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20F1112" w:rsidR="006B795C" w:rsidRP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19EA186" w:rsidR="006B795C" w:rsidRPr="006B795C" w:rsidRDefault="00D45A2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70E9497" w:rsidR="006B795C" w:rsidRPr="006B795C" w:rsidRDefault="00BC7F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10170148">
    <w:abstractNumId w:val="0"/>
  </w:num>
  <w:num w:numId="2" w16cid:durableId="1120339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63CE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61AC0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36094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C7F98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6156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45A2B"/>
    <w:rsid w:val="00D54556"/>
    <w:rsid w:val="00D57199"/>
    <w:rsid w:val="00D61AFD"/>
    <w:rsid w:val="00D67655"/>
    <w:rsid w:val="00D74F4A"/>
    <w:rsid w:val="00D8238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103</Words>
  <Characters>682</Characters>
  <Application>Microsoft Office Word</Application>
  <DocSecurity>0</DocSecurity>
  <PresentationFormat/>
  <Lines>52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2024-07-22T09:46:00Z</dcterms:created>
  <dcterms:modified xsi:type="dcterms:W3CDTF">2024-07-22T09:46:00Z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