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DA58E6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Hugo Gerardus W van der Arend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D912C19" w:rsidR="006B795C" w:rsidRPr="006B795C" w:rsidRDefault="002C5A9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Hestkærbrovej 24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6823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Ansager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D4944E3" w:rsid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17381040</w:t>
            </w:r>
          </w:p>
          <w:p w14:paraId="705E26E4" w14:textId="6712C118" w:rsidR="001E7E44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1001276720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60A910B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04-04-201</w:t>
            </w:r>
            <w:r w:rsidR="00D33212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D1B5999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B56251B" w:rsidR="006B795C" w:rsidRPr="00A2316A" w:rsidRDefault="002C5A9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E602ED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0B134A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67C4EE" w:rsidR="006B795C" w:rsidRPr="006B795C" w:rsidRDefault="00D837B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FEFEBE0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CCB3" w14:textId="77777777" w:rsidR="00FA3F43" w:rsidRPr="006B795C" w:rsidRDefault="00FA3F43" w:rsidP="00291C7F">
      <w:pPr>
        <w:spacing w:line="240" w:lineRule="auto"/>
      </w:pPr>
      <w:r w:rsidRPr="006B795C">
        <w:separator/>
      </w:r>
    </w:p>
    <w:p w14:paraId="1E26B9E2" w14:textId="77777777" w:rsidR="00FA3F43" w:rsidRPr="006B795C" w:rsidRDefault="00FA3F43"/>
  </w:endnote>
  <w:endnote w:type="continuationSeparator" w:id="0">
    <w:p w14:paraId="31336F0C" w14:textId="77777777" w:rsidR="00FA3F43" w:rsidRPr="006B795C" w:rsidRDefault="00FA3F43" w:rsidP="00291C7F">
      <w:pPr>
        <w:spacing w:line="240" w:lineRule="auto"/>
      </w:pPr>
      <w:r w:rsidRPr="006B795C">
        <w:continuationSeparator/>
      </w:r>
    </w:p>
    <w:p w14:paraId="1D37EF63" w14:textId="77777777" w:rsidR="00FA3F43" w:rsidRPr="006B795C" w:rsidRDefault="00FA3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38F9B" w14:textId="77777777" w:rsidR="00FA3F43" w:rsidRPr="006B795C" w:rsidRDefault="00FA3F43" w:rsidP="00291C7F">
      <w:pPr>
        <w:spacing w:line="240" w:lineRule="auto"/>
      </w:pPr>
      <w:r w:rsidRPr="006B795C">
        <w:separator/>
      </w:r>
    </w:p>
    <w:p w14:paraId="086901D5" w14:textId="77777777" w:rsidR="00FA3F43" w:rsidRPr="006B795C" w:rsidRDefault="00FA3F43"/>
  </w:footnote>
  <w:footnote w:type="continuationSeparator" w:id="0">
    <w:p w14:paraId="7864D978" w14:textId="77777777" w:rsidR="00FA3F43" w:rsidRPr="006B795C" w:rsidRDefault="00FA3F43" w:rsidP="00291C7F">
      <w:pPr>
        <w:spacing w:line="240" w:lineRule="auto"/>
      </w:pPr>
      <w:r w:rsidRPr="006B795C">
        <w:continuationSeparator/>
      </w:r>
    </w:p>
    <w:p w14:paraId="4FF7D0F2" w14:textId="77777777" w:rsidR="00FA3F43" w:rsidRPr="006B795C" w:rsidRDefault="00FA3F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2844681">
    <w:abstractNumId w:val="0"/>
  </w:num>
  <w:num w:numId="2" w16cid:durableId="49322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5A91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0800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3212"/>
    <w:rsid w:val="00D40F2E"/>
    <w:rsid w:val="00D43C5C"/>
    <w:rsid w:val="00D54556"/>
    <w:rsid w:val="00D57199"/>
    <w:rsid w:val="00D61AFD"/>
    <w:rsid w:val="00D67655"/>
    <w:rsid w:val="00D74F4A"/>
    <w:rsid w:val="00D837B0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3F43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674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2024-07-18T10:44:00Z</dcterms:created>
  <dcterms:modified xsi:type="dcterms:W3CDTF">2024-07-18T10:44:00Z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