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D42EF4">
            <w:pPr>
              <w:jc w:val="right"/>
            </w:pPr>
            <w:bookmarkStart w:id="0" w:name="_GoBack"/>
            <w:bookmarkEnd w:id="0"/>
            <w:r w:rsidRPr="004E645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4pt;height:34.8pt">
                  <v:imagedata r:id="rId7" o:title="Logo"/>
                </v:shape>
              </w:pict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>til digital offentligg</w:t>
            </w:r>
            <w:r w:rsidRPr="004E645A">
              <w:rPr>
                <w:rFonts w:cs="Arial"/>
                <w:b/>
                <w:sz w:val="24"/>
              </w:rPr>
              <w:t>ø</w:t>
            </w:r>
            <w:r w:rsidRPr="004E645A">
              <w:rPr>
                <w:rFonts w:cs="Arial"/>
                <w:b/>
                <w:sz w:val="24"/>
              </w:rPr>
              <w:t xml:space="preserve">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DC15F5">
            <w:bookmarkStart w:id="1" w:name="cvr_cpr"/>
            <w:bookmarkEnd w:id="1"/>
            <w:r>
              <w:t>#CVR#33247869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D42EF4">
            <w:pPr>
              <w:rPr>
                <w:bCs/>
              </w:rPr>
            </w:pPr>
            <w:r w:rsidRPr="004E645A">
              <w:rPr>
                <w:bCs/>
              </w:rPr>
              <w:pict>
                <v:shape id="_x0000_i1026" type="#_x0000_t75" style="width:83.4pt;height:16.2pt">
                  <v:imagedata r:id="rId8" o:title="Logotext"/>
                </v:shape>
              </w:pic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proofErr w:type="gramStart"/>
            <w:r>
              <w:rPr>
                <w:bCs/>
                <w:sz w:val="16"/>
                <w:szCs w:val="16"/>
              </w:rPr>
              <w:t>Tlf.: 7975 5000</w:t>
            </w:r>
            <w:proofErr w:type="gramEnd"/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C15F5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Mette Christina Hedegaard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DC15F5">
              <w:rPr>
                <w:sz w:val="16"/>
                <w:szCs w:val="16"/>
              </w:rPr>
              <w:t>7975 5671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DC15F5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mette.hedegaard@hedensted.dk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DC15F5">
              <w:rPr>
                <w:sz w:val="16"/>
                <w:szCs w:val="16"/>
              </w:rPr>
              <w:t>627-000062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DC15F5">
              <w:rPr>
                <w:sz w:val="16"/>
                <w:szCs w:val="16"/>
              </w:rPr>
              <w:t>09.30.00-K08-44-16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 w:rsidP="00D666F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D666FE">
              <w:rPr>
                <w:bCs/>
                <w:sz w:val="16"/>
                <w:szCs w:val="16"/>
              </w:rPr>
              <w:t>4</w:t>
            </w:r>
            <w:r w:rsidR="00DC15F5">
              <w:rPr>
                <w:bCs/>
                <w:sz w:val="16"/>
                <w:szCs w:val="16"/>
              </w:rPr>
              <w:t xml:space="preserve">. </w:t>
            </w:r>
            <w:r w:rsidR="00D666FE">
              <w:rPr>
                <w:bCs/>
                <w:sz w:val="16"/>
                <w:szCs w:val="16"/>
              </w:rPr>
              <w:t>juli</w:t>
            </w:r>
            <w:r w:rsidR="00DC15F5">
              <w:rPr>
                <w:bCs/>
                <w:sz w:val="16"/>
                <w:szCs w:val="16"/>
              </w:rPr>
              <w:t xml:space="preserve">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67"/>
        <w:gridCol w:w="4554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DC15F5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J Nielsen Design ApS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DC15F5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Møllevej 20A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7160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Tørring</w:t>
            </w:r>
            <w:r w:rsidR="004D3530">
              <w:rPr>
                <w:rFonts w:ascii="Arial" w:eastAsia="Calibri" w:hAnsi="Arial" w:cs="Arial"/>
                <w:szCs w:val="20"/>
              </w:rPr>
              <w:t xml:space="preserve"> og Raskvej 52, 8763 Rask Mølle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</w:t>
            </w:r>
            <w:r>
              <w:rPr>
                <w:rFonts w:ascii="Arial" w:eastAsia="Calibri" w:hAnsi="Arial" w:cs="Arial"/>
                <w:b/>
                <w:bCs/>
                <w:szCs w:val="20"/>
              </w:rPr>
              <w:t>m</w:t>
            </w:r>
            <w:r>
              <w:rPr>
                <w:rFonts w:ascii="Arial" w:eastAsia="Calibri" w:hAnsi="Arial" w:cs="Arial"/>
                <w:b/>
                <w:bCs/>
                <w:szCs w:val="20"/>
              </w:rPr>
              <w:t>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DC15F5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proofErr w:type="gramStart"/>
            <w:r>
              <w:rPr>
                <w:rFonts w:ascii="Arial" w:eastAsia="Calibri" w:hAnsi="Arial" w:cs="Arial"/>
                <w:szCs w:val="20"/>
              </w:rPr>
              <w:t>33247869</w:t>
            </w:r>
            <w:proofErr w:type="gramEnd"/>
          </w:p>
          <w:p w:rsidR="00FC41EA" w:rsidRDefault="00DC15F5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1018250612</w:t>
            </w:r>
          </w:p>
          <w:p w:rsidR="004D3530" w:rsidRPr="008D2C1D" w:rsidRDefault="004D3530" w:rsidP="00CE6B6D">
            <w:pPr>
              <w:rPr>
                <w:rFonts w:ascii="Arial" w:eastAsia="Calibri" w:hAnsi="Arial" w:cs="Arial"/>
                <w:szCs w:val="20"/>
              </w:rPr>
            </w:pPr>
            <w:r w:rsidRPr="004D3530">
              <w:rPr>
                <w:rFonts w:ascii="Arial" w:eastAsia="Calibri" w:hAnsi="Arial" w:cs="Arial"/>
                <w:szCs w:val="20"/>
              </w:rPr>
              <w:t>1016377941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DC15F5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01-06-2016</w:t>
            </w:r>
            <w:r w:rsidR="00CA7632">
              <w:rPr>
                <w:rFonts w:ascii="Arial" w:eastAsia="Calibri" w:hAnsi="Arial" w:cs="Arial"/>
                <w:szCs w:val="20"/>
              </w:rPr>
              <w:t xml:space="preserve"> på begge adresser</w:t>
            </w:r>
            <w:r w:rsidR="00BF1B9E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(rutinetilsyn, </w:t>
            </w:r>
            <w:proofErr w:type="spellStart"/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opfølgende</w:t>
            </w:r>
            <w:proofErr w:type="spellEnd"/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DC15F5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Prioriteret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</w:t>
            </w:r>
            <w:r w:rsidR="00EC39F3">
              <w:rPr>
                <w:rFonts w:ascii="Arial" w:eastAsia="Calibri" w:hAnsi="Arial" w:cs="Arial"/>
                <w:szCs w:val="20"/>
              </w:rPr>
              <w:t>tilsyn</w:t>
            </w:r>
            <w:r w:rsidR="00390E9C">
              <w:rPr>
                <w:rFonts w:ascii="Arial" w:eastAsia="Calibri" w:hAnsi="Arial" w:cs="Arial"/>
                <w:szCs w:val="20"/>
              </w:rPr>
              <w:t xml:space="preserve"> på Møllevej og et § 9 tilsyn </w:t>
            </w:r>
            <w:r w:rsidR="00EC39F3">
              <w:rPr>
                <w:rFonts w:ascii="Arial" w:eastAsia="Calibri" w:hAnsi="Arial" w:cs="Arial"/>
                <w:szCs w:val="20"/>
              </w:rPr>
              <w:t>i fo</w:t>
            </w:r>
            <w:r w:rsidR="00EC39F3">
              <w:rPr>
                <w:rFonts w:ascii="Arial" w:eastAsia="Calibri" w:hAnsi="Arial" w:cs="Arial"/>
                <w:szCs w:val="20"/>
              </w:rPr>
              <w:t>r</w:t>
            </w:r>
            <w:r w:rsidR="00EC39F3">
              <w:rPr>
                <w:rFonts w:ascii="Arial" w:eastAsia="Calibri" w:hAnsi="Arial" w:cs="Arial"/>
                <w:szCs w:val="20"/>
              </w:rPr>
              <w:t xml:space="preserve">bindelse med opstart på </w:t>
            </w:r>
            <w:r w:rsidR="00390E9C">
              <w:rPr>
                <w:rFonts w:ascii="Arial" w:eastAsia="Calibri" w:hAnsi="Arial" w:cs="Arial"/>
                <w:szCs w:val="20"/>
              </w:rPr>
              <w:t>Raskvej</w:t>
            </w:r>
            <w:r w:rsidR="00EC39F3">
              <w:rPr>
                <w:rFonts w:ascii="Arial" w:eastAsia="Calibri" w:hAnsi="Arial" w:cs="Arial"/>
                <w:szCs w:val="20"/>
              </w:rPr>
              <w:t>.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DC15F5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A53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Maskinfabrikker, -værksteder 100-1000 m2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ført tilsyn med virksomhedens samlede miljøforhold</w:t>
            </w:r>
            <w:r w:rsidR="00BF1B9E">
              <w:rPr>
                <w:rFonts w:ascii="Arial" w:eastAsia="Calibri" w:hAnsi="Arial" w:cs="Arial"/>
                <w:szCs w:val="20"/>
              </w:rPr>
              <w:t>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BF1B9E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 w:rsidR="00FC41EA"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r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Nej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eventuelle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Håndhævelser fra </w:t>
            </w:r>
            <w:r w:rsidR="000103B2">
              <w:rPr>
                <w:rFonts w:ascii="Arial" w:eastAsia="Calibri" w:hAnsi="Arial" w:cs="Arial"/>
                <w:szCs w:val="20"/>
              </w:rPr>
              <w:t>forrige</w:t>
            </w:r>
            <w:r>
              <w:rPr>
                <w:rFonts w:ascii="Arial" w:eastAsia="Calibri" w:hAnsi="Arial" w:cs="Arial"/>
                <w:szCs w:val="20"/>
              </w:rPr>
              <w:t xml:space="preserve"> tilsyn er efterkommet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263" w:rsidRDefault="00D60263">
      <w:r>
        <w:separator/>
      </w:r>
    </w:p>
  </w:endnote>
  <w:endnote w:type="continuationSeparator" w:id="0">
    <w:p w:rsidR="00D60263" w:rsidRDefault="00D60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191.1pt;margin-top:-100.95pt;width:247.5pt;height:120pt;z-index:-251657216;mso-wrap-distance-left:9.05pt;mso-wrap-distance-right:9.05pt" o:allowincell="f">
          <v:imagedata r:id="rId1" o:title="Buer"/>
        </v:shape>
      </w:pict>
    </w:r>
    <w:r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103B2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shd w:val="solid" w:color="FFFFFF" w:fill="FFFFFF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187.95pt;margin-top:-119.65pt;width:247.5pt;height:120pt;z-index:-251658240;mso-wrap-distance-left:9.05pt;mso-wrap-distance-right:9.05pt" o:allowincell="f">
          <v:imagedata r:id="rId1" o:title="Buer"/>
        </v:shape>
      </w:pict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A449DB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263" w:rsidRDefault="00D60263">
      <w:r>
        <w:separator/>
      </w:r>
    </w:p>
  </w:footnote>
  <w:footnote w:type="continuationSeparator" w:id="0">
    <w:p w:rsidR="00D60263" w:rsidRDefault="00D60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comments" w:enforcement="1" w:cryptProviderType="rsaFull" w:cryptAlgorithmClass="hash" w:cryptAlgorithmType="typeAny" w:cryptAlgorithmSid="4" w:cryptSpinCount="100000" w:hash="ds0lFtrkMwe3sHZxgaTpHjFIrz4=" w:salt="6gPllb+W5Y9oCZTEbRJf8Q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erudskrevet" w:val="true"/>
  </w:docVars>
  <w:rsids>
    <w:rsidRoot w:val="00650849"/>
    <w:rsid w:val="000103B2"/>
    <w:rsid w:val="00073732"/>
    <w:rsid w:val="00256AB5"/>
    <w:rsid w:val="002D1BEC"/>
    <w:rsid w:val="003526FA"/>
    <w:rsid w:val="00390E9C"/>
    <w:rsid w:val="003A3DD3"/>
    <w:rsid w:val="004D3530"/>
    <w:rsid w:val="004E645A"/>
    <w:rsid w:val="00535D19"/>
    <w:rsid w:val="00650849"/>
    <w:rsid w:val="00742084"/>
    <w:rsid w:val="008468F0"/>
    <w:rsid w:val="008808C1"/>
    <w:rsid w:val="008C5E24"/>
    <w:rsid w:val="008D2C1D"/>
    <w:rsid w:val="00901DA0"/>
    <w:rsid w:val="009773C1"/>
    <w:rsid w:val="009B0515"/>
    <w:rsid w:val="00A449DB"/>
    <w:rsid w:val="00BC1E7C"/>
    <w:rsid w:val="00BF1B9E"/>
    <w:rsid w:val="00CA7632"/>
    <w:rsid w:val="00CE2216"/>
    <w:rsid w:val="00CE6B6D"/>
    <w:rsid w:val="00D42EF4"/>
    <w:rsid w:val="00D60263"/>
    <w:rsid w:val="00D666FE"/>
    <w:rsid w:val="00DA5C35"/>
    <w:rsid w:val="00DC15F5"/>
    <w:rsid w:val="00E208A0"/>
    <w:rsid w:val="00E76849"/>
    <w:rsid w:val="00EC39F3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Kvalitetstyring%20Natur%20og%20Milj&#248;\QM_H&#229;ndbog\04_Brevmasker\Skabeloner\Tomt%20brev.do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brev</Template>
  <TotalTime>7</TotalTime>
  <Pages>1</Pages>
  <Words>191</Words>
  <Characters>1166</Characters>
  <Application>Microsoft Office Word</Application>
  <DocSecurity>8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subject/>
  <dc:creator>Vibeke Volmers</dc:creator>
  <cp:keywords/>
  <cp:lastModifiedBy>Mette Christina Hedegaard</cp:lastModifiedBy>
  <cp:revision>11</cp:revision>
  <cp:lastPrinted>2016-07-04T09:26:00Z</cp:lastPrinted>
  <dcterms:created xsi:type="dcterms:W3CDTF">2016-06-02T10:59:00Z</dcterms:created>
  <dcterms:modified xsi:type="dcterms:W3CDTF">2016-07-04T09:51:00Z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