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1AE68F4" w:rsidR="006B795C" w:rsidRPr="006B795C" w:rsidRDefault="00201CD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Hatting KS ved Allan Johnsen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AFD115D" w:rsidR="006B795C" w:rsidRPr="006B795C" w:rsidRDefault="00201CD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Tiphedevej 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6823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Ansager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C3585C7" w:rsidR="006B795C" w:rsidRDefault="00201CD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32441483</w:t>
            </w:r>
          </w:p>
          <w:p w14:paraId="705E26E4" w14:textId="474E6D30" w:rsidR="001E7E44" w:rsidRDefault="00201CD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1003429298</w:t>
            </w:r>
          </w:p>
          <w:p w14:paraId="3F2C0D7E" w14:textId="6F4E87F7" w:rsidR="006B795C" w:rsidRPr="006B795C" w:rsidRDefault="00201CD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99394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827BB70" w:rsidR="006B795C" w:rsidRPr="006B795C" w:rsidRDefault="00201CD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03-11-2016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2C2F4C9" w:rsidR="006B795C" w:rsidRPr="006B795C" w:rsidRDefault="00201CD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basis,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31898E6" w:rsidR="006B795C" w:rsidRPr="00A2316A" w:rsidRDefault="00201CD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L07A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15-75DE uden §10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1A52303" w:rsidR="006B795C" w:rsidRPr="006B795C" w:rsidRDefault="00DD1D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F0CF940" w:rsidR="006B795C" w:rsidRPr="006B795C" w:rsidRDefault="00DD1D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F052BA1" w:rsidR="006B795C" w:rsidRPr="006B795C" w:rsidRDefault="00DD1D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A967F83" w:rsidR="006B795C" w:rsidRPr="006B795C" w:rsidRDefault="00DD1D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78875974">
    <w:abstractNumId w:val="0"/>
  </w:num>
  <w:num w:numId="2" w16cid:durableId="57065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1CD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43E39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1DD2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104</Words>
  <Characters>687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2024-07-26T07:31:00Z</dcterms:created>
  <dcterms:modified xsi:type="dcterms:W3CDTF">2024-07-26T07:31:00Z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