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1AC32" w14:textId="28154C99" w:rsidR="00C1494A" w:rsidRPr="00FA7F81" w:rsidRDefault="0027757C" w:rsidP="000F5542">
      <w:pPr>
        <w:pStyle w:val="Overskrift3"/>
        <w:rPr>
          <w:sz w:val="22"/>
        </w:rPr>
      </w:pPr>
      <w:r w:rsidRPr="00FA7F81">
        <w:rPr>
          <w:sz w:val="28"/>
        </w:rPr>
        <w:t>Miljøkonsekvensrapport</w:t>
      </w:r>
    </w:p>
    <w:p w14:paraId="2FB7D846" w14:textId="77777777" w:rsidR="00391995" w:rsidRPr="00FA7F81" w:rsidRDefault="00391995" w:rsidP="00391995">
      <w:pPr>
        <w:pStyle w:val="Overskrift3"/>
        <w:rPr>
          <w:sz w:val="22"/>
        </w:rPr>
      </w:pPr>
      <w:r w:rsidRPr="00FA7F81">
        <w:rPr>
          <w:sz w:val="22"/>
        </w:rPr>
        <w:t>Oplysninger om ansøger</w:t>
      </w:r>
    </w:p>
    <w:tbl>
      <w:tblPr>
        <w:tblStyle w:val="Tabelgitter-lys"/>
        <w:tblW w:w="0" w:type="auto"/>
        <w:tblLook w:val="04A0" w:firstRow="1" w:lastRow="0" w:firstColumn="1" w:lastColumn="0" w:noHBand="0" w:noVBand="1"/>
      </w:tblPr>
      <w:tblGrid>
        <w:gridCol w:w="4957"/>
        <w:gridCol w:w="4671"/>
      </w:tblGrid>
      <w:tr w:rsidR="00391995" w:rsidRPr="00FA7F81" w14:paraId="3F455511" w14:textId="77777777" w:rsidTr="0034356E">
        <w:tc>
          <w:tcPr>
            <w:tcW w:w="4957" w:type="dxa"/>
          </w:tcPr>
          <w:p w14:paraId="3AF0D4AA" w14:textId="1CEFB873" w:rsidR="00391995" w:rsidRPr="00D5467B" w:rsidRDefault="00391995">
            <w:pPr>
              <w:rPr>
                <w:sz w:val="18"/>
                <w:lang w:val="en-US"/>
              </w:rPr>
            </w:pPr>
            <w:r w:rsidRPr="00D5467B">
              <w:rPr>
                <w:sz w:val="18"/>
                <w:lang w:val="en-US"/>
              </w:rPr>
              <w:t>Ansøger:</w:t>
            </w:r>
            <w:r w:rsidR="009D2444" w:rsidRPr="00D5467B">
              <w:rPr>
                <w:sz w:val="18"/>
                <w:lang w:val="en-US"/>
              </w:rPr>
              <w:t xml:space="preserve"> </w:t>
            </w:r>
            <w:r w:rsidR="008A6511" w:rsidRPr="00D5467B">
              <w:rPr>
                <w:sz w:val="18"/>
                <w:lang w:val="en-US"/>
              </w:rPr>
              <w:t>Ronald Rokkedal</w:t>
            </w:r>
          </w:p>
          <w:p w14:paraId="441B526D" w14:textId="03C4C800" w:rsidR="006520B8" w:rsidRPr="00D5467B" w:rsidRDefault="006520B8">
            <w:pPr>
              <w:rPr>
                <w:sz w:val="18"/>
                <w:lang w:val="en-US"/>
              </w:rPr>
            </w:pPr>
            <w:r w:rsidRPr="00D5467B">
              <w:rPr>
                <w:sz w:val="18"/>
                <w:lang w:val="en-US"/>
              </w:rPr>
              <w:t>Tlf.:</w:t>
            </w:r>
            <w:r w:rsidR="00B124A9" w:rsidRPr="00D5467B">
              <w:rPr>
                <w:sz w:val="18"/>
                <w:lang w:val="en-US"/>
              </w:rPr>
              <w:t xml:space="preserve"> </w:t>
            </w:r>
            <w:r w:rsidR="00672354" w:rsidRPr="00D5467B">
              <w:rPr>
                <w:sz w:val="18"/>
                <w:lang w:val="en-US"/>
              </w:rPr>
              <w:t>2024 0936</w:t>
            </w:r>
          </w:p>
          <w:p w14:paraId="10580F89" w14:textId="544D3478" w:rsidR="008928BB" w:rsidRPr="00FA7F81" w:rsidRDefault="006520B8">
            <w:pPr>
              <w:rPr>
                <w:sz w:val="18"/>
                <w:lang w:val="en-US"/>
              </w:rPr>
            </w:pPr>
            <w:r w:rsidRPr="00FA7F81">
              <w:rPr>
                <w:sz w:val="18"/>
                <w:lang w:val="en-US"/>
              </w:rPr>
              <w:t>E-mail:</w:t>
            </w:r>
            <w:r w:rsidR="009D2444" w:rsidRPr="00FA7F81">
              <w:rPr>
                <w:sz w:val="18"/>
                <w:lang w:val="en-US"/>
              </w:rPr>
              <w:t xml:space="preserve"> </w:t>
            </w:r>
            <w:hyperlink r:id="rId7" w:history="1">
              <w:r w:rsidR="00D5467B" w:rsidRPr="00391A61">
                <w:rPr>
                  <w:rStyle w:val="Hyperlink"/>
                  <w:sz w:val="18"/>
                  <w:lang w:val="en-US"/>
                </w:rPr>
                <w:t>BRRR@POST.TELE.DK</w:t>
              </w:r>
            </w:hyperlink>
            <w:r w:rsidR="008928BB" w:rsidRPr="00FA7F81">
              <w:rPr>
                <w:sz w:val="18"/>
                <w:lang w:val="en-US"/>
              </w:rPr>
              <w:t xml:space="preserve"> </w:t>
            </w:r>
          </w:p>
          <w:p w14:paraId="02AEDB9A" w14:textId="67247CE9" w:rsidR="00391995" w:rsidRPr="00FA7F81" w:rsidRDefault="00391995">
            <w:pPr>
              <w:rPr>
                <w:sz w:val="18"/>
              </w:rPr>
            </w:pPr>
            <w:r w:rsidRPr="00FA7F81">
              <w:rPr>
                <w:sz w:val="18"/>
              </w:rPr>
              <w:t>Sagsadresse:</w:t>
            </w:r>
            <w:r w:rsidR="009D2444" w:rsidRPr="00FA7F81">
              <w:rPr>
                <w:sz w:val="18"/>
              </w:rPr>
              <w:t xml:space="preserve"> </w:t>
            </w:r>
            <w:r w:rsidR="00672354" w:rsidRPr="00FA7F81">
              <w:rPr>
                <w:sz w:val="18"/>
              </w:rPr>
              <w:t>Vårvej 44</w:t>
            </w:r>
            <w:r w:rsidR="006C27B2" w:rsidRPr="00FA7F81">
              <w:rPr>
                <w:sz w:val="18"/>
              </w:rPr>
              <w:t xml:space="preserve"> og Erkildstrupvej 10a</w:t>
            </w:r>
          </w:p>
          <w:p w14:paraId="5E6E611B" w14:textId="1E1301CB" w:rsidR="00391995" w:rsidRPr="00FA7F81" w:rsidRDefault="00391995">
            <w:pPr>
              <w:rPr>
                <w:sz w:val="18"/>
              </w:rPr>
            </w:pPr>
            <w:r w:rsidRPr="00FA7F81">
              <w:rPr>
                <w:sz w:val="18"/>
              </w:rPr>
              <w:t>SkemaID:</w:t>
            </w:r>
            <w:r w:rsidR="000D3DDD" w:rsidRPr="00FA7F81">
              <w:rPr>
                <w:sz w:val="18"/>
              </w:rPr>
              <w:t xml:space="preserve"> </w:t>
            </w:r>
            <w:r w:rsidR="00672354" w:rsidRPr="00FA7F81">
              <w:rPr>
                <w:sz w:val="18"/>
              </w:rPr>
              <w:t>241212</w:t>
            </w:r>
          </w:p>
          <w:p w14:paraId="75EF148B" w14:textId="5A38909A" w:rsidR="00391995" w:rsidRPr="00FA7F81" w:rsidRDefault="00391995" w:rsidP="00672354">
            <w:pPr>
              <w:rPr>
                <w:sz w:val="18"/>
              </w:rPr>
            </w:pPr>
            <w:r w:rsidRPr="00FA7F81">
              <w:rPr>
                <w:sz w:val="18"/>
              </w:rPr>
              <w:t>Ansøgningstype:</w:t>
            </w:r>
            <w:r w:rsidR="006E17D9" w:rsidRPr="00FA7F81">
              <w:rPr>
                <w:sz w:val="18"/>
              </w:rPr>
              <w:t xml:space="preserve"> §16a</w:t>
            </w:r>
          </w:p>
        </w:tc>
        <w:tc>
          <w:tcPr>
            <w:tcW w:w="4671" w:type="dxa"/>
          </w:tcPr>
          <w:p w14:paraId="6FF41ED7" w14:textId="3A636B09" w:rsidR="00391995" w:rsidRPr="00FA7F81" w:rsidRDefault="00391995">
            <w:pPr>
              <w:rPr>
                <w:sz w:val="18"/>
              </w:rPr>
            </w:pPr>
            <w:r w:rsidRPr="00FA7F81">
              <w:rPr>
                <w:sz w:val="18"/>
              </w:rPr>
              <w:t>Konsulent:</w:t>
            </w:r>
            <w:r w:rsidR="0077159D" w:rsidRPr="00FA7F81">
              <w:rPr>
                <w:sz w:val="18"/>
              </w:rPr>
              <w:t xml:space="preserve"> </w:t>
            </w:r>
            <w:r w:rsidR="00672354" w:rsidRPr="00FA7F81">
              <w:rPr>
                <w:sz w:val="18"/>
              </w:rPr>
              <w:t>Karoline Holst</w:t>
            </w:r>
          </w:p>
          <w:p w14:paraId="0350122C" w14:textId="28BEC999" w:rsidR="006520B8" w:rsidRPr="00FA7F81" w:rsidRDefault="006520B8">
            <w:pPr>
              <w:rPr>
                <w:sz w:val="18"/>
              </w:rPr>
            </w:pPr>
            <w:r w:rsidRPr="00FA7F81">
              <w:rPr>
                <w:sz w:val="18"/>
              </w:rPr>
              <w:t>Tlf.:</w:t>
            </w:r>
            <w:r w:rsidR="0077159D" w:rsidRPr="00FA7F81">
              <w:rPr>
                <w:sz w:val="18"/>
              </w:rPr>
              <w:t xml:space="preserve"> </w:t>
            </w:r>
            <w:r w:rsidR="009D2444" w:rsidRPr="00FA7F81">
              <w:rPr>
                <w:sz w:val="18"/>
              </w:rPr>
              <w:t>9624</w:t>
            </w:r>
            <w:r w:rsidR="00631A72" w:rsidRPr="00FA7F81">
              <w:rPr>
                <w:sz w:val="18"/>
              </w:rPr>
              <w:t xml:space="preserve"> </w:t>
            </w:r>
            <w:r w:rsidR="009D2444" w:rsidRPr="00FA7F81">
              <w:rPr>
                <w:sz w:val="18"/>
              </w:rPr>
              <w:t>25</w:t>
            </w:r>
            <w:r w:rsidR="00672354" w:rsidRPr="00FA7F81">
              <w:rPr>
                <w:sz w:val="18"/>
              </w:rPr>
              <w:t>71</w:t>
            </w:r>
          </w:p>
          <w:p w14:paraId="7581897C" w14:textId="67A2356C" w:rsidR="00391995" w:rsidRPr="00FA7F81" w:rsidRDefault="006520B8">
            <w:pPr>
              <w:rPr>
                <w:sz w:val="18"/>
              </w:rPr>
            </w:pPr>
            <w:r w:rsidRPr="00FA7F81">
              <w:rPr>
                <w:sz w:val="18"/>
              </w:rPr>
              <w:t>E-mail:</w:t>
            </w:r>
            <w:r w:rsidR="0077159D" w:rsidRPr="00FA7F81">
              <w:rPr>
                <w:sz w:val="18"/>
              </w:rPr>
              <w:t xml:space="preserve"> </w:t>
            </w:r>
            <w:r w:rsidR="00672354" w:rsidRPr="00FA7F81">
              <w:rPr>
                <w:sz w:val="18"/>
              </w:rPr>
              <w:t>kho</w:t>
            </w:r>
            <w:r w:rsidR="0077159D" w:rsidRPr="00FA7F81">
              <w:rPr>
                <w:sz w:val="18"/>
              </w:rPr>
              <w:t>@landbonord.dk</w:t>
            </w:r>
          </w:p>
          <w:p w14:paraId="50E37923" w14:textId="22A7752B" w:rsidR="00D95A0D" w:rsidRPr="00FA7F81" w:rsidRDefault="00391995" w:rsidP="0099552E">
            <w:pPr>
              <w:rPr>
                <w:sz w:val="18"/>
              </w:rPr>
            </w:pPr>
            <w:r w:rsidRPr="00FA7F81">
              <w:rPr>
                <w:sz w:val="18"/>
              </w:rPr>
              <w:t>Dato</w:t>
            </w:r>
            <w:r w:rsidR="00D95A0D" w:rsidRPr="00FA7F81">
              <w:rPr>
                <w:sz w:val="18"/>
              </w:rPr>
              <w:t xml:space="preserve">: </w:t>
            </w:r>
            <w:r w:rsidR="00D95A0D" w:rsidRPr="00FA7F81">
              <w:rPr>
                <w:sz w:val="18"/>
              </w:rPr>
              <w:fldChar w:fldCharType="begin"/>
            </w:r>
            <w:r w:rsidR="00D95A0D" w:rsidRPr="00FA7F81">
              <w:rPr>
                <w:sz w:val="18"/>
              </w:rPr>
              <w:instrText xml:space="preserve"> TIME \@ "dd-MM-yyyy" </w:instrText>
            </w:r>
            <w:r w:rsidR="00D95A0D" w:rsidRPr="00FA7F81">
              <w:rPr>
                <w:sz w:val="18"/>
              </w:rPr>
              <w:fldChar w:fldCharType="separate"/>
            </w:r>
            <w:r w:rsidR="004E0F96">
              <w:rPr>
                <w:noProof/>
                <w:sz w:val="18"/>
              </w:rPr>
              <w:t>19-12-2023</w:t>
            </w:r>
            <w:r w:rsidR="00D95A0D" w:rsidRPr="00FA7F81">
              <w:rPr>
                <w:sz w:val="18"/>
              </w:rPr>
              <w:fldChar w:fldCharType="end"/>
            </w:r>
          </w:p>
          <w:p w14:paraId="05844B31" w14:textId="08F17C9A" w:rsidR="00391995" w:rsidRPr="00FA7F81" w:rsidRDefault="006520B8" w:rsidP="0099552E">
            <w:pPr>
              <w:rPr>
                <w:sz w:val="18"/>
              </w:rPr>
            </w:pPr>
            <w:r w:rsidRPr="00FA7F81">
              <w:rPr>
                <w:sz w:val="18"/>
              </w:rPr>
              <w:t>versions</w:t>
            </w:r>
            <w:r w:rsidR="00D95A0D" w:rsidRPr="00FA7F81">
              <w:rPr>
                <w:sz w:val="18"/>
              </w:rPr>
              <w:t>.</w:t>
            </w:r>
            <w:r w:rsidRPr="00FA7F81">
              <w:rPr>
                <w:sz w:val="18"/>
              </w:rPr>
              <w:t>nr.</w:t>
            </w:r>
            <w:r w:rsidR="00391995" w:rsidRPr="00FA7F81">
              <w:rPr>
                <w:sz w:val="18"/>
              </w:rPr>
              <w:t>:</w:t>
            </w:r>
            <w:r w:rsidR="00672354" w:rsidRPr="00FA7F81">
              <w:rPr>
                <w:sz w:val="18"/>
              </w:rPr>
              <w:t xml:space="preserve"> 1</w:t>
            </w:r>
          </w:p>
        </w:tc>
      </w:tr>
    </w:tbl>
    <w:p w14:paraId="00A6D9E1" w14:textId="77777777" w:rsidR="002757E4" w:rsidRPr="00FA7F81" w:rsidRDefault="00AF3718" w:rsidP="00391995">
      <w:pPr>
        <w:rPr>
          <w:b/>
          <w:sz w:val="18"/>
        </w:rPr>
      </w:pPr>
      <w:r>
        <w:rPr>
          <w:sz w:val="18"/>
        </w:rPr>
        <w:pict w14:anchorId="3A954423">
          <v:rect id="_x0000_i1025" style="width:0;height:1.5pt" o:hralign="center" o:hrstd="t" o:hr="t" fillcolor="#a0a0a0" stroked="f"/>
        </w:pict>
      </w:r>
    </w:p>
    <w:p w14:paraId="5BF8EE08" w14:textId="6D50AF03" w:rsidR="00B8406D" w:rsidRPr="00FA7F81" w:rsidRDefault="00B8406D" w:rsidP="002757E4">
      <w:pPr>
        <w:pStyle w:val="Overskrift3"/>
        <w:rPr>
          <w:sz w:val="22"/>
        </w:rPr>
      </w:pPr>
      <w:r w:rsidRPr="00FA7F81">
        <w:rPr>
          <w:sz w:val="22"/>
        </w:rPr>
        <w:t>Ikke teknisk resume</w:t>
      </w:r>
    </w:p>
    <w:p w14:paraId="4B56EF7F" w14:textId="27536EA9" w:rsidR="00B8406D" w:rsidRPr="00FA7F81" w:rsidRDefault="00B8406D" w:rsidP="00B8406D">
      <w:pPr>
        <w:rPr>
          <w:sz w:val="18"/>
        </w:rPr>
      </w:pPr>
      <w:r w:rsidRPr="00FA7F81">
        <w:rPr>
          <w:sz w:val="18"/>
        </w:rPr>
        <w:t xml:space="preserve">Ansøger </w:t>
      </w:r>
      <w:r w:rsidR="00672354" w:rsidRPr="00FA7F81">
        <w:rPr>
          <w:sz w:val="18"/>
        </w:rPr>
        <w:t>Ronald Rokkedal</w:t>
      </w:r>
      <w:r w:rsidRPr="00FA7F81">
        <w:rPr>
          <w:sz w:val="18"/>
        </w:rPr>
        <w:t xml:space="preserve"> søger om tilladelse efter den nye husdyrlov på sin kyllingeproduktion på </w:t>
      </w:r>
      <w:r w:rsidR="00672354" w:rsidRPr="00FA7F81">
        <w:rPr>
          <w:sz w:val="18"/>
        </w:rPr>
        <w:t>Vårvej 44 og Erkildstrupvej 10a</w:t>
      </w:r>
      <w:r w:rsidRPr="00FA7F81">
        <w:rPr>
          <w:sz w:val="18"/>
        </w:rPr>
        <w:t>. Der sker ingen bygningsmæssig udvidelse i forbindelse med ansøgningen</w:t>
      </w:r>
      <w:r w:rsidR="0040599D" w:rsidRPr="00FA7F81">
        <w:rPr>
          <w:sz w:val="18"/>
        </w:rPr>
        <w:t>.</w:t>
      </w:r>
      <w:r w:rsidRPr="00FA7F81">
        <w:rPr>
          <w:sz w:val="18"/>
        </w:rPr>
        <w:t xml:space="preserve"> </w:t>
      </w:r>
      <w:r w:rsidR="0040599D" w:rsidRPr="00FA7F81">
        <w:rPr>
          <w:sz w:val="18"/>
        </w:rPr>
        <w:t>D</w:t>
      </w:r>
      <w:r w:rsidRPr="00FA7F81">
        <w:rPr>
          <w:sz w:val="18"/>
        </w:rPr>
        <w:t xml:space="preserve">er er tale om en ansøgning om ny godkendelse, således der kan opnås mere fleksible rammer for produktionen i fremtiden, så det er muligt f.eks. at regulere på antal produktionsdage. </w:t>
      </w:r>
      <w:r w:rsidR="007C43C8" w:rsidRPr="00FA7F81">
        <w:rPr>
          <w:sz w:val="18"/>
        </w:rPr>
        <w:t>I forbindelse med ansøgningen etableres to nye varmevekslere i de to nyeste stalde på Vårvej 44.</w:t>
      </w:r>
    </w:p>
    <w:p w14:paraId="3F2A9778" w14:textId="6001B5C0" w:rsidR="00B8406D" w:rsidRPr="00FA7F81" w:rsidRDefault="00B8406D" w:rsidP="00B8406D">
      <w:pPr>
        <w:rPr>
          <w:sz w:val="18"/>
        </w:rPr>
      </w:pPr>
    </w:p>
    <w:p w14:paraId="3CA67AD0" w14:textId="5588DAF6" w:rsidR="00B8406D" w:rsidRPr="00FA7F81" w:rsidRDefault="00B8406D" w:rsidP="00B8406D">
      <w:pPr>
        <w:rPr>
          <w:sz w:val="18"/>
        </w:rPr>
      </w:pPr>
      <w:r w:rsidRPr="00FA7F81">
        <w:rPr>
          <w:sz w:val="18"/>
        </w:rPr>
        <w:t xml:space="preserve">Ejendommen ligger i landzonen i </w:t>
      </w:r>
      <w:r w:rsidR="007C43C8" w:rsidRPr="00FA7F81">
        <w:rPr>
          <w:sz w:val="18"/>
        </w:rPr>
        <w:t>Aalborg</w:t>
      </w:r>
      <w:r w:rsidRPr="00FA7F81">
        <w:rPr>
          <w:sz w:val="18"/>
        </w:rPr>
        <w:t xml:space="preserve"> kommunen, og er omgivet af arealer i landbrugsmæssig drift. </w:t>
      </w:r>
      <w:r w:rsidR="007C43C8" w:rsidRPr="00FA7F81">
        <w:rPr>
          <w:sz w:val="18"/>
        </w:rPr>
        <w:t>I</w:t>
      </w:r>
      <w:r w:rsidRPr="00FA7F81">
        <w:rPr>
          <w:sz w:val="18"/>
        </w:rPr>
        <w:t xml:space="preserve"> nærområdet ligger der mindre beboelsesejendomme samt andre landbrugsbedrifter. </w:t>
      </w:r>
    </w:p>
    <w:p w14:paraId="03DA2D35" w14:textId="6404F8B5" w:rsidR="00B8406D" w:rsidRPr="00FA7F81" w:rsidRDefault="00B8406D" w:rsidP="00B8406D">
      <w:pPr>
        <w:rPr>
          <w:sz w:val="18"/>
        </w:rPr>
      </w:pPr>
    </w:p>
    <w:p w14:paraId="369C702E" w14:textId="5C18C417" w:rsidR="00B8406D" w:rsidRPr="00FA7F81" w:rsidRDefault="00B8406D" w:rsidP="00B8406D">
      <w:pPr>
        <w:rPr>
          <w:sz w:val="18"/>
        </w:rPr>
      </w:pPr>
      <w:r w:rsidRPr="00FA7F81">
        <w:rPr>
          <w:sz w:val="18"/>
        </w:rPr>
        <w:t>Ejendommen består af</w:t>
      </w:r>
      <w:r w:rsidR="007C43C8" w:rsidRPr="00FA7F81">
        <w:rPr>
          <w:sz w:val="18"/>
        </w:rPr>
        <w:t xml:space="preserve"> fire </w:t>
      </w:r>
      <w:r w:rsidRPr="00FA7F81">
        <w:rPr>
          <w:sz w:val="18"/>
        </w:rPr>
        <w:t>kyllingehuse</w:t>
      </w:r>
      <w:r w:rsidR="007C43C8" w:rsidRPr="00FA7F81">
        <w:rPr>
          <w:sz w:val="18"/>
        </w:rPr>
        <w:t>.</w:t>
      </w:r>
      <w:r w:rsidRPr="00FA7F81">
        <w:rPr>
          <w:sz w:val="18"/>
        </w:rPr>
        <w:t xml:space="preserve"> Staldene er etableret i neutrale farver, og ejendommen fremstår generelt ryddelig. </w:t>
      </w:r>
    </w:p>
    <w:p w14:paraId="4CDB21DB" w14:textId="77777777" w:rsidR="00B8406D" w:rsidRPr="00FA7F81" w:rsidRDefault="00B8406D" w:rsidP="00B8406D">
      <w:pPr>
        <w:rPr>
          <w:sz w:val="18"/>
        </w:rPr>
      </w:pPr>
    </w:p>
    <w:p w14:paraId="2DC62946" w14:textId="4A685F2F" w:rsidR="00B8406D" w:rsidRPr="00FA7F81" w:rsidRDefault="00B8406D" w:rsidP="00B8406D">
      <w:pPr>
        <w:rPr>
          <w:sz w:val="18"/>
        </w:rPr>
      </w:pPr>
      <w:r w:rsidRPr="00FA7F81">
        <w:rPr>
          <w:sz w:val="18"/>
        </w:rPr>
        <w:t xml:space="preserve">I forbindelse med ansøgningen er der regnet på ejendommens påvirkning på miljøet. I forhold til lugtgener er det vurderet, at der ikke vil ske en forøgelse af lugtgenerne i forhold til omkringboende, da der ikke sker </w:t>
      </w:r>
      <w:r w:rsidR="0040599D" w:rsidRPr="00FA7F81">
        <w:rPr>
          <w:sz w:val="18"/>
        </w:rPr>
        <w:t xml:space="preserve">en </w:t>
      </w:r>
      <w:r w:rsidRPr="00FA7F81">
        <w:rPr>
          <w:sz w:val="18"/>
        </w:rPr>
        <w:t>udvidelse af ejendommen</w:t>
      </w:r>
      <w:r w:rsidR="0040599D" w:rsidRPr="00FA7F81">
        <w:rPr>
          <w:sz w:val="18"/>
        </w:rPr>
        <w:t>s husdyrproduktion</w:t>
      </w:r>
      <w:r w:rsidRPr="00FA7F81">
        <w:rPr>
          <w:sz w:val="18"/>
        </w:rPr>
        <w:t xml:space="preserve">, og de omkringboende vil altså ikke opleve yderligere gener i forbindelse med en ny miljøgodkendelse. </w:t>
      </w:r>
    </w:p>
    <w:p w14:paraId="6893D6D8" w14:textId="0AA61628" w:rsidR="00B8406D" w:rsidRPr="00FA7F81" w:rsidRDefault="00B8406D" w:rsidP="00B8406D">
      <w:pPr>
        <w:rPr>
          <w:sz w:val="18"/>
        </w:rPr>
      </w:pPr>
    </w:p>
    <w:p w14:paraId="20ACAF69" w14:textId="745E0669" w:rsidR="00B8406D" w:rsidRPr="00FA7F81" w:rsidRDefault="00B8406D" w:rsidP="00B8406D">
      <w:pPr>
        <w:rPr>
          <w:sz w:val="18"/>
        </w:rPr>
      </w:pPr>
      <w:r w:rsidRPr="00FA7F81">
        <w:rPr>
          <w:sz w:val="18"/>
        </w:rPr>
        <w:t xml:space="preserve">Der er endvidere regnet på </w:t>
      </w:r>
      <w:r w:rsidR="00D76541" w:rsidRPr="00FA7F81">
        <w:rPr>
          <w:sz w:val="18"/>
        </w:rPr>
        <w:t>ejendommens påvirkning af nærliggende naturområder. Der sker ingen forøgelse af ammoniakdepositionen i forhold til nudrift</w:t>
      </w:r>
      <w:r w:rsidR="007C43C8" w:rsidRPr="00FA7F81">
        <w:rPr>
          <w:sz w:val="18"/>
        </w:rPr>
        <w:t xml:space="preserve"> og 8-års drift</w:t>
      </w:r>
      <w:r w:rsidR="00D76541" w:rsidRPr="00FA7F81">
        <w:rPr>
          <w:sz w:val="18"/>
        </w:rPr>
        <w:t xml:space="preserve">, der vil kunne påvirke naturen i en negativ retning. </w:t>
      </w:r>
      <w:r w:rsidR="009710C8" w:rsidRPr="00FA7F81">
        <w:rPr>
          <w:sz w:val="18"/>
        </w:rPr>
        <w:t xml:space="preserve">Der sker ingen ændringer i ammoniakemissionen i forbindelse med godkendelsen og </w:t>
      </w:r>
      <w:r w:rsidR="00D76541" w:rsidRPr="00FA7F81">
        <w:rPr>
          <w:sz w:val="18"/>
        </w:rPr>
        <w:t xml:space="preserve">deposition </w:t>
      </w:r>
      <w:r w:rsidR="009710C8" w:rsidRPr="00FA7F81">
        <w:rPr>
          <w:sz w:val="18"/>
        </w:rPr>
        <w:t xml:space="preserve">på omkringliggende natur ændres heller ikke. Det </w:t>
      </w:r>
      <w:r w:rsidR="00D76541" w:rsidRPr="00FA7F81">
        <w:rPr>
          <w:sz w:val="18"/>
        </w:rPr>
        <w:t xml:space="preserve">vurderes </w:t>
      </w:r>
      <w:r w:rsidR="009710C8" w:rsidRPr="00FA7F81">
        <w:rPr>
          <w:sz w:val="18"/>
        </w:rPr>
        <w:t xml:space="preserve">derfor </w:t>
      </w:r>
      <w:r w:rsidR="00D76541" w:rsidRPr="00FA7F81">
        <w:rPr>
          <w:sz w:val="18"/>
        </w:rPr>
        <w:t xml:space="preserve">det, at ejendommen ikke vil medføre tilstandsændringer af nærliggende natur, og dermed kan godkendes uden påvirkning af naturen. </w:t>
      </w:r>
    </w:p>
    <w:p w14:paraId="4B2831DF" w14:textId="600E172B" w:rsidR="00D76541" w:rsidRPr="00FA7F81" w:rsidRDefault="00D76541" w:rsidP="00B8406D">
      <w:pPr>
        <w:rPr>
          <w:sz w:val="18"/>
        </w:rPr>
      </w:pPr>
    </w:p>
    <w:p w14:paraId="179BC0B0" w14:textId="0BBD82AE" w:rsidR="00D76541" w:rsidRPr="00FA7F81" w:rsidRDefault="00D76541" w:rsidP="00B8406D">
      <w:pPr>
        <w:rPr>
          <w:sz w:val="18"/>
        </w:rPr>
      </w:pPr>
      <w:r w:rsidRPr="00FA7F81">
        <w:rPr>
          <w:sz w:val="18"/>
        </w:rPr>
        <w:t>Ejendommen lever op til BAT-kravet, da der er tale om eksisterende anlæg og der</w:t>
      </w:r>
      <w:r w:rsidR="00E45415" w:rsidRPr="00FA7F81">
        <w:rPr>
          <w:sz w:val="18"/>
        </w:rPr>
        <w:t xml:space="preserve"> installeres nye </w:t>
      </w:r>
      <w:r w:rsidRPr="00FA7F81">
        <w:rPr>
          <w:sz w:val="18"/>
        </w:rPr>
        <w:t>varmeveksler</w:t>
      </w:r>
      <w:r w:rsidR="00E45415" w:rsidRPr="00FA7F81">
        <w:rPr>
          <w:sz w:val="18"/>
        </w:rPr>
        <w:t xml:space="preserve">e i to stalde, </w:t>
      </w:r>
      <w:r w:rsidRPr="00FA7F81">
        <w:rPr>
          <w:sz w:val="18"/>
        </w:rPr>
        <w:t xml:space="preserve">der bidrager til en ammoniakreduktion på </w:t>
      </w:r>
      <w:r w:rsidR="004E0F96">
        <w:rPr>
          <w:sz w:val="18"/>
        </w:rPr>
        <w:t>28</w:t>
      </w:r>
      <w:r w:rsidRPr="00FA7F81">
        <w:rPr>
          <w:sz w:val="18"/>
        </w:rPr>
        <w:t xml:space="preserve"> %. </w:t>
      </w:r>
    </w:p>
    <w:p w14:paraId="4E89CEF7" w14:textId="17D5AE8D" w:rsidR="00D76541" w:rsidRPr="00FA7F81" w:rsidRDefault="00D76541" w:rsidP="00B8406D">
      <w:pPr>
        <w:rPr>
          <w:sz w:val="18"/>
        </w:rPr>
      </w:pPr>
    </w:p>
    <w:p w14:paraId="7B96225F" w14:textId="1964C1D6" w:rsidR="00D76541" w:rsidRPr="00FA7F81" w:rsidRDefault="00D76541" w:rsidP="00B8406D">
      <w:pPr>
        <w:rPr>
          <w:sz w:val="18"/>
        </w:rPr>
      </w:pPr>
      <w:r w:rsidRPr="00FA7F81">
        <w:rPr>
          <w:sz w:val="18"/>
        </w:rPr>
        <w:t>På baggrund af beregningerne i forhold til indvirkning på miljøet vurderes det ikke nødvendigt at indføre yderligere tiltag end varmevekslerne kombineret med godt landmandskab, der kan være behjælpelig med at sikre en mindre påvirkning til det omkringliggende miljø.</w:t>
      </w:r>
    </w:p>
    <w:p w14:paraId="496CDDF2" w14:textId="708B7762" w:rsidR="00D76541" w:rsidRPr="00FA7F81" w:rsidRDefault="00D76541" w:rsidP="00B8406D">
      <w:pPr>
        <w:rPr>
          <w:sz w:val="18"/>
        </w:rPr>
      </w:pPr>
    </w:p>
    <w:p w14:paraId="316FEF13" w14:textId="3B78EB90" w:rsidR="00D76541" w:rsidRPr="00FA7F81" w:rsidRDefault="00D76541" w:rsidP="00B8406D">
      <w:pPr>
        <w:rPr>
          <w:sz w:val="18"/>
        </w:rPr>
      </w:pPr>
      <w:r w:rsidRPr="00FA7F81">
        <w:rPr>
          <w:sz w:val="18"/>
        </w:rPr>
        <w:t>Der er fokus på at lægge eventuelt støjende eller støvende arbejde i dagtimerne, og der forsøges at begrænse diverse gener ved at arbejde for lukkede døre.</w:t>
      </w:r>
    </w:p>
    <w:p w14:paraId="28F1D240" w14:textId="601B9A0B" w:rsidR="00D76541" w:rsidRPr="00FA7F81" w:rsidRDefault="00D76541" w:rsidP="00B8406D">
      <w:pPr>
        <w:rPr>
          <w:sz w:val="18"/>
        </w:rPr>
      </w:pPr>
    </w:p>
    <w:p w14:paraId="1DF18C10" w14:textId="0A37BE42" w:rsidR="00D76541" w:rsidRPr="00FA7F81" w:rsidRDefault="00D76541" w:rsidP="00B8406D">
      <w:pPr>
        <w:rPr>
          <w:sz w:val="18"/>
        </w:rPr>
      </w:pPr>
      <w:r w:rsidRPr="00FA7F81">
        <w:rPr>
          <w:sz w:val="18"/>
        </w:rPr>
        <w:t xml:space="preserve">I forbindelse med en ny godkendelse vil der ikke blive flere transporter, da det er den nuværende produktion der ønskes godkendt. Der opleves i dag ikke udfordringer med afvikling af trafikken omkring ejendommen, og det forventes derfor at det fortsat vil være uproblematisk. </w:t>
      </w:r>
    </w:p>
    <w:p w14:paraId="1C014430" w14:textId="77D09F84" w:rsidR="002757E4" w:rsidRPr="00FA7F81" w:rsidRDefault="001D6175" w:rsidP="002757E4">
      <w:pPr>
        <w:pStyle w:val="Overskrift3"/>
        <w:rPr>
          <w:sz w:val="22"/>
        </w:rPr>
      </w:pPr>
      <w:r w:rsidRPr="00FA7F81">
        <w:rPr>
          <w:sz w:val="22"/>
        </w:rPr>
        <w:t>B</w:t>
      </w:r>
      <w:r w:rsidR="002757E4" w:rsidRPr="00FA7F81">
        <w:rPr>
          <w:sz w:val="22"/>
        </w:rPr>
        <w:t>eskrivelse af det ansøgte</w:t>
      </w:r>
    </w:p>
    <w:p w14:paraId="77A1A8CC" w14:textId="77777777" w:rsidR="002757E4" w:rsidRPr="00FA7F81" w:rsidRDefault="002757E4" w:rsidP="002757E4">
      <w:pPr>
        <w:rPr>
          <w:sz w:val="18"/>
        </w:rPr>
      </w:pPr>
      <w:r w:rsidRPr="00FA7F81">
        <w:rPr>
          <w:sz w:val="18"/>
        </w:rPr>
        <w:t>Nedenstående beskrivelse omfatter særkender ved ansøgni</w:t>
      </w:r>
      <w:r w:rsidR="00707281" w:rsidRPr="00FA7F81">
        <w:rPr>
          <w:sz w:val="18"/>
        </w:rPr>
        <w:t>ngen, det ansøgtes placering og</w:t>
      </w:r>
      <w:r w:rsidRPr="00FA7F81">
        <w:rPr>
          <w:sz w:val="18"/>
        </w:rPr>
        <w:t xml:space="preserve"> det ansøgtes væsentli</w:t>
      </w:r>
      <w:r w:rsidR="00707281" w:rsidRPr="00FA7F81">
        <w:rPr>
          <w:sz w:val="18"/>
        </w:rPr>
        <w:t>gste påvirkninger på miljøet</w:t>
      </w:r>
      <w:r w:rsidRPr="00FA7F81">
        <w:rPr>
          <w:sz w:val="18"/>
        </w:rPr>
        <w:t>.</w:t>
      </w:r>
    </w:p>
    <w:p w14:paraId="60F3F332" w14:textId="77777777" w:rsidR="00615C6C" w:rsidRPr="00FA7F81" w:rsidRDefault="00615C6C" w:rsidP="002757E4">
      <w:pPr>
        <w:rPr>
          <w:sz w:val="18"/>
        </w:rPr>
      </w:pPr>
    </w:p>
    <w:p w14:paraId="55A81507" w14:textId="30F6D460" w:rsidR="000D3DDD" w:rsidRPr="00FA7F81" w:rsidRDefault="000D3DDD" w:rsidP="002757E4">
      <w:pPr>
        <w:rPr>
          <w:sz w:val="18"/>
        </w:rPr>
      </w:pPr>
      <w:r w:rsidRPr="00FA7F81">
        <w:rPr>
          <w:sz w:val="18"/>
        </w:rPr>
        <w:t xml:space="preserve">Husdyrbruget har </w:t>
      </w:r>
      <w:r w:rsidR="004E00CB" w:rsidRPr="00FA7F81">
        <w:rPr>
          <w:sz w:val="18"/>
        </w:rPr>
        <w:t xml:space="preserve">på nuværende tidspunkt </w:t>
      </w:r>
      <w:r w:rsidR="008928BB" w:rsidRPr="00FA7F81">
        <w:rPr>
          <w:sz w:val="18"/>
        </w:rPr>
        <w:t xml:space="preserve">tilladelse til en produktion på </w:t>
      </w:r>
      <w:r w:rsidR="00E55BE6" w:rsidRPr="00FA7F81">
        <w:rPr>
          <w:sz w:val="18"/>
        </w:rPr>
        <w:t>1.095.000</w:t>
      </w:r>
      <w:r w:rsidR="008928BB" w:rsidRPr="00FA7F81">
        <w:rPr>
          <w:sz w:val="18"/>
        </w:rPr>
        <w:t xml:space="preserve"> slagtekyllinger (3</w:t>
      </w:r>
      <w:r w:rsidR="00E55BE6" w:rsidRPr="00FA7F81">
        <w:rPr>
          <w:sz w:val="18"/>
        </w:rPr>
        <w:t>9</w:t>
      </w:r>
      <w:r w:rsidR="008928BB" w:rsidRPr="00FA7F81">
        <w:rPr>
          <w:sz w:val="18"/>
        </w:rPr>
        <w:t xml:space="preserve"> dage) samt </w:t>
      </w:r>
      <w:r w:rsidR="00E55BE6" w:rsidRPr="00FA7F81">
        <w:rPr>
          <w:sz w:val="18"/>
        </w:rPr>
        <w:t>365.000</w:t>
      </w:r>
      <w:r w:rsidR="008928BB" w:rsidRPr="00FA7F81">
        <w:rPr>
          <w:sz w:val="18"/>
        </w:rPr>
        <w:t xml:space="preserve"> slagtekyllinger (3</w:t>
      </w:r>
      <w:r w:rsidR="00E55BE6" w:rsidRPr="00FA7F81">
        <w:rPr>
          <w:sz w:val="18"/>
        </w:rPr>
        <w:t>9</w:t>
      </w:r>
      <w:r w:rsidR="008928BB" w:rsidRPr="00FA7F81">
        <w:rPr>
          <w:sz w:val="18"/>
        </w:rPr>
        <w:t xml:space="preserve"> dage), svarende til 6</w:t>
      </w:r>
      <w:r w:rsidR="00E55BE6" w:rsidRPr="00FA7F81">
        <w:rPr>
          <w:sz w:val="18"/>
        </w:rPr>
        <w:t>03,31</w:t>
      </w:r>
      <w:r w:rsidR="008928BB" w:rsidRPr="00FA7F81">
        <w:rPr>
          <w:sz w:val="18"/>
        </w:rPr>
        <w:t xml:space="preserve"> DE. </w:t>
      </w:r>
    </w:p>
    <w:p w14:paraId="129F91AE" w14:textId="0EA47557" w:rsidR="008928BB" w:rsidRPr="00FA7F81" w:rsidRDefault="008928BB" w:rsidP="002757E4">
      <w:pPr>
        <w:rPr>
          <w:sz w:val="18"/>
        </w:rPr>
      </w:pPr>
    </w:p>
    <w:p w14:paraId="563635C3" w14:textId="317AEA22" w:rsidR="008928BB" w:rsidRPr="00FA7F81" w:rsidRDefault="008928BB" w:rsidP="002757E4">
      <w:pPr>
        <w:rPr>
          <w:sz w:val="18"/>
        </w:rPr>
      </w:pPr>
      <w:r w:rsidRPr="00FA7F81">
        <w:rPr>
          <w:sz w:val="18"/>
        </w:rPr>
        <w:t>Der ansøges om tilladelse efter den nye husdyrlov, således der opnås en mere fleksibel godkendelse, hvor staldene kan udnyttes fuldt ud og produktionen kan tilpasse</w:t>
      </w:r>
      <w:r w:rsidR="00142AE1" w:rsidRPr="00FA7F81">
        <w:rPr>
          <w:sz w:val="18"/>
        </w:rPr>
        <w:t>s</w:t>
      </w:r>
      <w:r w:rsidRPr="00FA7F81">
        <w:rPr>
          <w:sz w:val="18"/>
        </w:rPr>
        <w:t xml:space="preserve"> i forhold til produktionsdage efter </w:t>
      </w:r>
      <w:r w:rsidR="00075F5A" w:rsidRPr="00FA7F81">
        <w:rPr>
          <w:sz w:val="18"/>
        </w:rPr>
        <w:t>markedsefterspørgslen.</w:t>
      </w:r>
    </w:p>
    <w:p w14:paraId="4CDD5CF8" w14:textId="63447BB2" w:rsidR="00075F5A" w:rsidRPr="00FA7F81" w:rsidRDefault="00075F5A" w:rsidP="002757E4">
      <w:pPr>
        <w:rPr>
          <w:sz w:val="18"/>
        </w:rPr>
      </w:pPr>
    </w:p>
    <w:p w14:paraId="554A4131" w14:textId="4C9F7379" w:rsidR="00075F5A" w:rsidRPr="00FA7F81" w:rsidRDefault="00075F5A" w:rsidP="002757E4">
      <w:pPr>
        <w:rPr>
          <w:sz w:val="18"/>
        </w:rPr>
      </w:pPr>
      <w:r w:rsidRPr="00FA7F81">
        <w:rPr>
          <w:sz w:val="18"/>
        </w:rPr>
        <w:t>Der sker ingen bygningsmæssige ændringer på ejendommen, og de eksisterende stalde bibeholdes i nuværende tilstand med det eksisterende produktionsareal.</w:t>
      </w:r>
    </w:p>
    <w:p w14:paraId="617005CF" w14:textId="77777777" w:rsidR="00472AE6" w:rsidRPr="00FA7F81" w:rsidRDefault="00472AE6" w:rsidP="002757E4">
      <w:pPr>
        <w:rPr>
          <w:sz w:val="18"/>
        </w:rPr>
      </w:pPr>
    </w:p>
    <w:p w14:paraId="0DCBBDF0" w14:textId="181158A0" w:rsidR="004D47D1" w:rsidRPr="00FA7F81" w:rsidRDefault="00075F5A" w:rsidP="002757E4">
      <w:pPr>
        <w:rPr>
          <w:sz w:val="18"/>
        </w:rPr>
      </w:pPr>
      <w:r w:rsidRPr="00FA7F81">
        <w:rPr>
          <w:sz w:val="18"/>
        </w:rPr>
        <w:t>Vaskevandet fra staldene opsamles i en fortank</w:t>
      </w:r>
      <w:r w:rsidR="0097661F" w:rsidRPr="00FA7F81">
        <w:rPr>
          <w:sz w:val="18"/>
        </w:rPr>
        <w:t xml:space="preserve"> ved hver stald.</w:t>
      </w:r>
      <w:r w:rsidRPr="00FA7F81">
        <w:rPr>
          <w:sz w:val="18"/>
        </w:rPr>
        <w:t xml:space="preserve"> </w:t>
      </w:r>
      <w:r w:rsidR="0097661F" w:rsidRPr="00FA7F81">
        <w:rPr>
          <w:sz w:val="18"/>
        </w:rPr>
        <w:t>Vandet herfra udbringes efter reglerne i husdyrgødningsbekendtgørelsen.</w:t>
      </w:r>
    </w:p>
    <w:p w14:paraId="220ABD09" w14:textId="77777777" w:rsidR="004C16EE" w:rsidRPr="00FA7F81" w:rsidRDefault="004C16EE" w:rsidP="002757E4">
      <w:pPr>
        <w:rPr>
          <w:sz w:val="18"/>
        </w:rPr>
      </w:pPr>
    </w:p>
    <w:p w14:paraId="47CA38F3" w14:textId="78D28AD6" w:rsidR="006E17D9" w:rsidRPr="00FA7F81" w:rsidRDefault="004D47D1" w:rsidP="002757E4">
      <w:pPr>
        <w:rPr>
          <w:sz w:val="18"/>
        </w:rPr>
      </w:pPr>
      <w:r w:rsidRPr="00FA7F81">
        <w:rPr>
          <w:sz w:val="18"/>
        </w:rPr>
        <w:t>Ejendommen er et IE-brug, da ammoniakemissionen er over 3</w:t>
      </w:r>
      <w:r w:rsidR="00424AB6" w:rsidRPr="00FA7F81">
        <w:rPr>
          <w:sz w:val="18"/>
        </w:rPr>
        <w:t>.</w:t>
      </w:r>
      <w:r w:rsidRPr="00FA7F81">
        <w:rPr>
          <w:sz w:val="18"/>
        </w:rPr>
        <w:t xml:space="preserve">500 kg NH3-N/år og da det vurderes at der </w:t>
      </w:r>
      <w:r w:rsidR="004709E6" w:rsidRPr="00FA7F81">
        <w:rPr>
          <w:sz w:val="18"/>
        </w:rPr>
        <w:t>efter produktionsændringen</w:t>
      </w:r>
      <w:r w:rsidR="00C329B6" w:rsidRPr="00FA7F81">
        <w:rPr>
          <w:sz w:val="18"/>
        </w:rPr>
        <w:t xml:space="preserve"> </w:t>
      </w:r>
      <w:r w:rsidRPr="00FA7F81">
        <w:rPr>
          <w:sz w:val="18"/>
        </w:rPr>
        <w:t xml:space="preserve">er mere end </w:t>
      </w:r>
      <w:r w:rsidR="00472AE6" w:rsidRPr="00FA7F81">
        <w:rPr>
          <w:sz w:val="18"/>
        </w:rPr>
        <w:t>100 DE slagtekyllinger.</w:t>
      </w:r>
    </w:p>
    <w:p w14:paraId="7B0A27EA" w14:textId="77777777" w:rsidR="00226265" w:rsidRPr="00FA7F81" w:rsidRDefault="00226265" w:rsidP="00391995">
      <w:pPr>
        <w:rPr>
          <w:sz w:val="18"/>
        </w:rPr>
      </w:pPr>
    </w:p>
    <w:p w14:paraId="6A3BC1AA" w14:textId="15CD0521" w:rsidR="00453803" w:rsidRPr="00FA7F81" w:rsidRDefault="002757E4" w:rsidP="00391995">
      <w:pPr>
        <w:rPr>
          <w:sz w:val="18"/>
        </w:rPr>
      </w:pPr>
      <w:r w:rsidRPr="00FA7F81">
        <w:rPr>
          <w:sz w:val="18"/>
        </w:rPr>
        <w:t xml:space="preserve">Ansøgningen, skemaID </w:t>
      </w:r>
      <w:r w:rsidR="0097661F" w:rsidRPr="00FA7F81">
        <w:rPr>
          <w:sz w:val="18"/>
        </w:rPr>
        <w:t>241212</w:t>
      </w:r>
      <w:r w:rsidR="00E55C36" w:rsidRPr="00FA7F81">
        <w:rPr>
          <w:sz w:val="18"/>
        </w:rPr>
        <w:t>,</w:t>
      </w:r>
      <w:r w:rsidR="00C740D0" w:rsidRPr="00FA7F81">
        <w:rPr>
          <w:sz w:val="18"/>
        </w:rPr>
        <w:t xml:space="preserve"> </w:t>
      </w:r>
      <w:r w:rsidRPr="00FA7F81">
        <w:rPr>
          <w:sz w:val="18"/>
        </w:rPr>
        <w:t xml:space="preserve">indeholder beskrivelse af ansøgt drift, nudrift og 8-års drift på ejendommen og produktionsarealerne. Der er på medsendte bilag angivet </w:t>
      </w:r>
      <w:r w:rsidR="005B4232" w:rsidRPr="00FA7F81">
        <w:rPr>
          <w:sz w:val="18"/>
        </w:rPr>
        <w:t>staldenes placering</w:t>
      </w:r>
      <w:r w:rsidR="0099552E" w:rsidRPr="00FA7F81">
        <w:rPr>
          <w:sz w:val="18"/>
        </w:rPr>
        <w:t>.</w:t>
      </w:r>
    </w:p>
    <w:p w14:paraId="67D5C640" w14:textId="77777777" w:rsidR="00D02433" w:rsidRPr="00FA7F81" w:rsidRDefault="00D02433" w:rsidP="00391995">
      <w:pPr>
        <w:rPr>
          <w:sz w:val="18"/>
        </w:rPr>
      </w:pPr>
    </w:p>
    <w:p w14:paraId="10D8BB81" w14:textId="76D36589" w:rsidR="0034356E" w:rsidRPr="00FA7F81" w:rsidRDefault="00802483" w:rsidP="0034356E">
      <w:pPr>
        <w:rPr>
          <w:sz w:val="18"/>
        </w:rPr>
      </w:pPr>
      <w:r w:rsidRPr="00FA7F81">
        <w:rPr>
          <w:sz w:val="18"/>
        </w:rPr>
        <w:t xml:space="preserve">I tabellen under ses oversigt over staldbygninger og produktionsarealer </w:t>
      </w:r>
      <w:r w:rsidR="00C329B6" w:rsidRPr="00FA7F81">
        <w:rPr>
          <w:sz w:val="18"/>
        </w:rPr>
        <w:t>opgivet i</w:t>
      </w:r>
      <w:r w:rsidRPr="00FA7F81">
        <w:rPr>
          <w:sz w:val="18"/>
        </w:rPr>
        <w:t xml:space="preserve"> ansøgningen</w:t>
      </w:r>
      <w:r w:rsidR="00C329B6" w:rsidRPr="00FA7F81">
        <w:rPr>
          <w:sz w:val="18"/>
        </w:rPr>
        <w:t>.</w:t>
      </w:r>
      <w:r w:rsidR="00DD3308" w:rsidRPr="00FA7F81">
        <w:rPr>
          <w:sz w:val="18"/>
        </w:rPr>
        <w:t xml:space="preserve"> </w:t>
      </w:r>
      <w:r w:rsidR="0034356E" w:rsidRPr="00FA7F81">
        <w:rPr>
          <w:sz w:val="18"/>
        </w:rPr>
        <w:br/>
      </w:r>
    </w:p>
    <w:p w14:paraId="483925E8" w14:textId="21FD6357" w:rsidR="00802483" w:rsidRPr="00FA7F81" w:rsidRDefault="00802483" w:rsidP="00802483">
      <w:pPr>
        <w:pStyle w:val="Billedtekst"/>
        <w:keepNext/>
      </w:pPr>
      <w:r w:rsidRPr="00FA7F81">
        <w:t xml:space="preserve">Tabel </w:t>
      </w:r>
      <w:r w:rsidR="000D3DDD" w:rsidRPr="00FA7F81">
        <w:rPr>
          <w:noProof/>
        </w:rPr>
        <w:fldChar w:fldCharType="begin"/>
      </w:r>
      <w:r w:rsidR="000D3DDD" w:rsidRPr="00FA7F81">
        <w:rPr>
          <w:noProof/>
        </w:rPr>
        <w:instrText xml:space="preserve"> SEQ Tabel \* ARABIC </w:instrText>
      </w:r>
      <w:r w:rsidR="000D3DDD" w:rsidRPr="00FA7F81">
        <w:rPr>
          <w:noProof/>
        </w:rPr>
        <w:fldChar w:fldCharType="separate"/>
      </w:r>
      <w:r w:rsidR="0027757C" w:rsidRPr="00FA7F81">
        <w:rPr>
          <w:noProof/>
        </w:rPr>
        <w:t>1</w:t>
      </w:r>
      <w:r w:rsidR="000D3DDD" w:rsidRPr="00FA7F81">
        <w:rPr>
          <w:noProof/>
        </w:rPr>
        <w:fldChar w:fldCharType="end"/>
      </w:r>
      <w:r w:rsidRPr="00FA7F81">
        <w:t xml:space="preserve"> </w:t>
      </w:r>
      <w:r w:rsidR="008A1742" w:rsidRPr="00FA7F81">
        <w:t xml:space="preserve">Oversigt over stalde og produktionsareal </w:t>
      </w:r>
    </w:p>
    <w:tbl>
      <w:tblPr>
        <w:tblStyle w:val="Tabel-Gitter"/>
        <w:tblW w:w="0" w:type="auto"/>
        <w:tblLook w:val="04A0" w:firstRow="1" w:lastRow="0" w:firstColumn="1" w:lastColumn="0" w:noHBand="0" w:noVBand="1"/>
      </w:tblPr>
      <w:tblGrid>
        <w:gridCol w:w="2405"/>
        <w:gridCol w:w="3686"/>
        <w:gridCol w:w="1134"/>
        <w:gridCol w:w="1134"/>
        <w:gridCol w:w="1269"/>
      </w:tblGrid>
      <w:tr w:rsidR="0034356E" w:rsidRPr="00FA7F81" w14:paraId="2A03010D" w14:textId="77777777" w:rsidTr="0034356E">
        <w:tc>
          <w:tcPr>
            <w:tcW w:w="6091" w:type="dxa"/>
            <w:gridSpan w:val="2"/>
          </w:tcPr>
          <w:p w14:paraId="7E0C90DB" w14:textId="40C66FE0" w:rsidR="0034356E" w:rsidRPr="00FA7F81" w:rsidRDefault="0034356E" w:rsidP="00391995">
            <w:pPr>
              <w:rPr>
                <w:b/>
                <w:sz w:val="18"/>
              </w:rPr>
            </w:pPr>
          </w:p>
        </w:tc>
        <w:tc>
          <w:tcPr>
            <w:tcW w:w="3537" w:type="dxa"/>
            <w:gridSpan w:val="3"/>
          </w:tcPr>
          <w:p w14:paraId="0D52513B" w14:textId="2083D73E" w:rsidR="0034356E" w:rsidRPr="00FA7F81" w:rsidRDefault="0034356E" w:rsidP="00391995">
            <w:pPr>
              <w:rPr>
                <w:bCs/>
                <w:sz w:val="18"/>
              </w:rPr>
            </w:pPr>
            <w:r w:rsidRPr="00FA7F81">
              <w:rPr>
                <w:b/>
                <w:sz w:val="18"/>
              </w:rPr>
              <w:t>Produktionsareal (m2)</w:t>
            </w:r>
          </w:p>
        </w:tc>
      </w:tr>
      <w:tr w:rsidR="00D02433" w:rsidRPr="00FA7F81" w14:paraId="02A6552B" w14:textId="77777777" w:rsidTr="00955EC2">
        <w:tc>
          <w:tcPr>
            <w:tcW w:w="2405" w:type="dxa"/>
          </w:tcPr>
          <w:p w14:paraId="05597AAE" w14:textId="48C1C260" w:rsidR="00D02433" w:rsidRPr="00FA7F81" w:rsidRDefault="00D02433" w:rsidP="00391995">
            <w:pPr>
              <w:rPr>
                <w:b/>
                <w:sz w:val="18"/>
              </w:rPr>
            </w:pPr>
            <w:r w:rsidRPr="00FA7F81">
              <w:rPr>
                <w:b/>
                <w:sz w:val="18"/>
              </w:rPr>
              <w:t>Stald</w:t>
            </w:r>
          </w:p>
        </w:tc>
        <w:tc>
          <w:tcPr>
            <w:tcW w:w="3686" w:type="dxa"/>
          </w:tcPr>
          <w:p w14:paraId="54C416D0" w14:textId="4C4AA960" w:rsidR="00D02433" w:rsidRPr="00FA7F81" w:rsidRDefault="00D02433" w:rsidP="00391995">
            <w:pPr>
              <w:rPr>
                <w:b/>
                <w:sz w:val="18"/>
              </w:rPr>
            </w:pPr>
            <w:r w:rsidRPr="00FA7F81">
              <w:rPr>
                <w:b/>
                <w:sz w:val="18"/>
              </w:rPr>
              <w:t>Dyretype/gulv</w:t>
            </w:r>
          </w:p>
        </w:tc>
        <w:tc>
          <w:tcPr>
            <w:tcW w:w="1134" w:type="dxa"/>
          </w:tcPr>
          <w:p w14:paraId="01AC0CD9" w14:textId="521174FA" w:rsidR="00D02433" w:rsidRPr="00FA7F81" w:rsidRDefault="00D02433" w:rsidP="00391995">
            <w:pPr>
              <w:rPr>
                <w:b/>
                <w:sz w:val="18"/>
              </w:rPr>
            </w:pPr>
            <w:r w:rsidRPr="00FA7F81">
              <w:rPr>
                <w:b/>
                <w:sz w:val="18"/>
              </w:rPr>
              <w:t>Ansøgt</w:t>
            </w:r>
          </w:p>
        </w:tc>
        <w:tc>
          <w:tcPr>
            <w:tcW w:w="1134" w:type="dxa"/>
          </w:tcPr>
          <w:p w14:paraId="407587CC" w14:textId="6B81B82D" w:rsidR="00D02433" w:rsidRPr="00FA7F81" w:rsidRDefault="00D02433" w:rsidP="00391995">
            <w:pPr>
              <w:rPr>
                <w:b/>
                <w:sz w:val="18"/>
              </w:rPr>
            </w:pPr>
            <w:r w:rsidRPr="00FA7F81">
              <w:rPr>
                <w:b/>
                <w:sz w:val="18"/>
              </w:rPr>
              <w:t>Nudrift</w:t>
            </w:r>
          </w:p>
        </w:tc>
        <w:tc>
          <w:tcPr>
            <w:tcW w:w="1269" w:type="dxa"/>
          </w:tcPr>
          <w:p w14:paraId="77E761F8" w14:textId="2966E591" w:rsidR="00D02433" w:rsidRPr="00FA7F81" w:rsidRDefault="00D02433" w:rsidP="00391995">
            <w:pPr>
              <w:rPr>
                <w:b/>
                <w:sz w:val="18"/>
              </w:rPr>
            </w:pPr>
            <w:r w:rsidRPr="00FA7F81">
              <w:rPr>
                <w:b/>
                <w:sz w:val="18"/>
              </w:rPr>
              <w:t>8-års drift</w:t>
            </w:r>
          </w:p>
        </w:tc>
      </w:tr>
      <w:tr w:rsidR="00B46E03" w:rsidRPr="00FA7F81" w14:paraId="5DE763D5" w14:textId="77777777" w:rsidTr="00955EC2">
        <w:tc>
          <w:tcPr>
            <w:tcW w:w="2405" w:type="dxa"/>
          </w:tcPr>
          <w:p w14:paraId="74FDCAAD" w14:textId="1D92BF65" w:rsidR="00B46E03" w:rsidRPr="00FA7F81" w:rsidRDefault="00955EC2" w:rsidP="00B46E03">
            <w:pPr>
              <w:rPr>
                <w:sz w:val="18"/>
              </w:rPr>
            </w:pPr>
            <w:r w:rsidRPr="00FA7F81">
              <w:rPr>
                <w:sz w:val="18"/>
              </w:rPr>
              <w:t>Vårvej 44 kyllingehus I</w:t>
            </w:r>
          </w:p>
        </w:tc>
        <w:tc>
          <w:tcPr>
            <w:tcW w:w="3686" w:type="dxa"/>
          </w:tcPr>
          <w:p w14:paraId="475540BD" w14:textId="46E255F5" w:rsidR="00B46E03" w:rsidRPr="00FA7F81" w:rsidRDefault="00B46E03" w:rsidP="00B46E03">
            <w:pPr>
              <w:rPr>
                <w:sz w:val="18"/>
              </w:rPr>
            </w:pPr>
            <w:r w:rsidRPr="00FA7F81">
              <w:rPr>
                <w:sz w:val="18"/>
              </w:rPr>
              <w:t>Kyllinger, konventionelle slagtekyllinger</w:t>
            </w:r>
          </w:p>
        </w:tc>
        <w:tc>
          <w:tcPr>
            <w:tcW w:w="1134" w:type="dxa"/>
          </w:tcPr>
          <w:p w14:paraId="2CA17019" w14:textId="140CF15B" w:rsidR="00B46E03" w:rsidRPr="00FA7F81" w:rsidRDefault="004033F5" w:rsidP="00B46E03">
            <w:pPr>
              <w:rPr>
                <w:sz w:val="18"/>
              </w:rPr>
            </w:pPr>
            <w:r w:rsidRPr="00FA7F81">
              <w:rPr>
                <w:sz w:val="18"/>
              </w:rPr>
              <w:t>2.000</w:t>
            </w:r>
          </w:p>
        </w:tc>
        <w:tc>
          <w:tcPr>
            <w:tcW w:w="1134" w:type="dxa"/>
          </w:tcPr>
          <w:p w14:paraId="485635F7" w14:textId="0B273F20" w:rsidR="00B46E03" w:rsidRPr="00FA7F81" w:rsidRDefault="004033F5" w:rsidP="00B46E03">
            <w:pPr>
              <w:rPr>
                <w:sz w:val="18"/>
              </w:rPr>
            </w:pPr>
            <w:r w:rsidRPr="00FA7F81">
              <w:rPr>
                <w:sz w:val="18"/>
              </w:rPr>
              <w:t>2.000</w:t>
            </w:r>
          </w:p>
        </w:tc>
        <w:tc>
          <w:tcPr>
            <w:tcW w:w="1269" w:type="dxa"/>
          </w:tcPr>
          <w:p w14:paraId="2E611821" w14:textId="450C7774" w:rsidR="00B46E03" w:rsidRPr="00FA7F81" w:rsidRDefault="004033F5" w:rsidP="00B46E03">
            <w:pPr>
              <w:rPr>
                <w:sz w:val="18"/>
              </w:rPr>
            </w:pPr>
            <w:r w:rsidRPr="00FA7F81">
              <w:rPr>
                <w:sz w:val="18"/>
              </w:rPr>
              <w:t>2.000</w:t>
            </w:r>
          </w:p>
        </w:tc>
      </w:tr>
      <w:tr w:rsidR="004033F5" w:rsidRPr="00FA7F81" w14:paraId="6ADF595C" w14:textId="77777777" w:rsidTr="00955EC2">
        <w:tc>
          <w:tcPr>
            <w:tcW w:w="2405" w:type="dxa"/>
          </w:tcPr>
          <w:p w14:paraId="0E483442" w14:textId="4739E513" w:rsidR="004033F5" w:rsidRPr="00FA7F81" w:rsidRDefault="004033F5" w:rsidP="004033F5">
            <w:pPr>
              <w:rPr>
                <w:sz w:val="18"/>
              </w:rPr>
            </w:pPr>
            <w:r w:rsidRPr="00FA7F81">
              <w:rPr>
                <w:sz w:val="18"/>
              </w:rPr>
              <w:t>Vårvej 44 kyllingehus II</w:t>
            </w:r>
          </w:p>
        </w:tc>
        <w:tc>
          <w:tcPr>
            <w:tcW w:w="3686" w:type="dxa"/>
          </w:tcPr>
          <w:p w14:paraId="03097FA7" w14:textId="74086181" w:rsidR="004033F5" w:rsidRPr="00FA7F81" w:rsidRDefault="004033F5" w:rsidP="004033F5">
            <w:pPr>
              <w:rPr>
                <w:sz w:val="18"/>
              </w:rPr>
            </w:pPr>
            <w:r w:rsidRPr="00FA7F81">
              <w:rPr>
                <w:sz w:val="18"/>
              </w:rPr>
              <w:t>Kyllinger, konventionelle slagtekyllinger</w:t>
            </w:r>
          </w:p>
        </w:tc>
        <w:tc>
          <w:tcPr>
            <w:tcW w:w="1134" w:type="dxa"/>
          </w:tcPr>
          <w:p w14:paraId="1E72DB93" w14:textId="0A4F80B9" w:rsidR="004033F5" w:rsidRPr="00FA7F81" w:rsidRDefault="004033F5" w:rsidP="004033F5">
            <w:pPr>
              <w:rPr>
                <w:sz w:val="18"/>
              </w:rPr>
            </w:pPr>
            <w:r w:rsidRPr="00FA7F81">
              <w:rPr>
                <w:sz w:val="18"/>
              </w:rPr>
              <w:t>2.000</w:t>
            </w:r>
          </w:p>
        </w:tc>
        <w:tc>
          <w:tcPr>
            <w:tcW w:w="1134" w:type="dxa"/>
          </w:tcPr>
          <w:p w14:paraId="375E48D5" w14:textId="2709FC0B" w:rsidR="004033F5" w:rsidRPr="00FA7F81" w:rsidRDefault="004033F5" w:rsidP="004033F5">
            <w:pPr>
              <w:rPr>
                <w:sz w:val="18"/>
              </w:rPr>
            </w:pPr>
            <w:r w:rsidRPr="00FA7F81">
              <w:rPr>
                <w:sz w:val="18"/>
              </w:rPr>
              <w:t>2.000</w:t>
            </w:r>
          </w:p>
        </w:tc>
        <w:tc>
          <w:tcPr>
            <w:tcW w:w="1269" w:type="dxa"/>
          </w:tcPr>
          <w:p w14:paraId="371CE739" w14:textId="45170CBC" w:rsidR="004033F5" w:rsidRPr="00FA7F81" w:rsidRDefault="004033F5" w:rsidP="004033F5">
            <w:pPr>
              <w:rPr>
                <w:sz w:val="18"/>
              </w:rPr>
            </w:pPr>
            <w:r w:rsidRPr="00FA7F81">
              <w:rPr>
                <w:sz w:val="18"/>
              </w:rPr>
              <w:t>2.000</w:t>
            </w:r>
          </w:p>
        </w:tc>
      </w:tr>
      <w:tr w:rsidR="004033F5" w:rsidRPr="00FA7F81" w14:paraId="152307A0" w14:textId="77777777" w:rsidTr="00955EC2">
        <w:tc>
          <w:tcPr>
            <w:tcW w:w="2405" w:type="dxa"/>
          </w:tcPr>
          <w:p w14:paraId="45231F50" w14:textId="14BA1C4C" w:rsidR="004033F5" w:rsidRPr="00FA7F81" w:rsidRDefault="004033F5" w:rsidP="004033F5">
            <w:pPr>
              <w:rPr>
                <w:sz w:val="18"/>
              </w:rPr>
            </w:pPr>
            <w:r w:rsidRPr="00FA7F81">
              <w:rPr>
                <w:sz w:val="18"/>
              </w:rPr>
              <w:t>Vårvej 44 kyllingehus III</w:t>
            </w:r>
          </w:p>
        </w:tc>
        <w:tc>
          <w:tcPr>
            <w:tcW w:w="3686" w:type="dxa"/>
          </w:tcPr>
          <w:p w14:paraId="6F7508BE" w14:textId="6CB43B4D" w:rsidR="004033F5" w:rsidRPr="00FA7F81" w:rsidRDefault="004033F5" w:rsidP="004033F5">
            <w:pPr>
              <w:rPr>
                <w:sz w:val="18"/>
              </w:rPr>
            </w:pPr>
            <w:r w:rsidRPr="00FA7F81">
              <w:rPr>
                <w:sz w:val="18"/>
              </w:rPr>
              <w:t xml:space="preserve">Kyllinger, konventionelle </w:t>
            </w:r>
            <w:r w:rsidR="008C5610" w:rsidRPr="00FA7F81">
              <w:rPr>
                <w:sz w:val="18"/>
              </w:rPr>
              <w:t>slagtekyllinger</w:t>
            </w:r>
          </w:p>
        </w:tc>
        <w:tc>
          <w:tcPr>
            <w:tcW w:w="1134" w:type="dxa"/>
          </w:tcPr>
          <w:p w14:paraId="77DD4234" w14:textId="205060DD" w:rsidR="004033F5" w:rsidRPr="00FA7F81" w:rsidRDefault="004033F5" w:rsidP="004033F5">
            <w:pPr>
              <w:rPr>
                <w:sz w:val="18"/>
              </w:rPr>
            </w:pPr>
            <w:r w:rsidRPr="00FA7F81">
              <w:rPr>
                <w:sz w:val="18"/>
              </w:rPr>
              <w:t>2.000</w:t>
            </w:r>
          </w:p>
        </w:tc>
        <w:tc>
          <w:tcPr>
            <w:tcW w:w="1134" w:type="dxa"/>
          </w:tcPr>
          <w:p w14:paraId="7E41B55B" w14:textId="46A0CC96" w:rsidR="004033F5" w:rsidRPr="00FA7F81" w:rsidRDefault="004033F5" w:rsidP="004033F5">
            <w:pPr>
              <w:rPr>
                <w:sz w:val="18"/>
              </w:rPr>
            </w:pPr>
            <w:r w:rsidRPr="00FA7F81">
              <w:rPr>
                <w:sz w:val="18"/>
              </w:rPr>
              <w:t>2.000</w:t>
            </w:r>
          </w:p>
        </w:tc>
        <w:tc>
          <w:tcPr>
            <w:tcW w:w="1269" w:type="dxa"/>
          </w:tcPr>
          <w:p w14:paraId="39D756A0" w14:textId="21D56937" w:rsidR="004033F5" w:rsidRPr="00FA7F81" w:rsidRDefault="004033F5" w:rsidP="004033F5">
            <w:pPr>
              <w:rPr>
                <w:sz w:val="18"/>
              </w:rPr>
            </w:pPr>
            <w:r w:rsidRPr="00FA7F81">
              <w:rPr>
                <w:sz w:val="18"/>
              </w:rPr>
              <w:t>2.000</w:t>
            </w:r>
          </w:p>
        </w:tc>
      </w:tr>
      <w:tr w:rsidR="004033F5" w:rsidRPr="00FA7F81" w14:paraId="6ED907E1" w14:textId="77777777" w:rsidTr="00955EC2">
        <w:tc>
          <w:tcPr>
            <w:tcW w:w="2405" w:type="dxa"/>
          </w:tcPr>
          <w:p w14:paraId="40605EDD" w14:textId="77777777" w:rsidR="004033F5" w:rsidRPr="00FA7F81" w:rsidRDefault="004033F5" w:rsidP="004033F5">
            <w:pPr>
              <w:rPr>
                <w:sz w:val="18"/>
              </w:rPr>
            </w:pPr>
          </w:p>
        </w:tc>
        <w:tc>
          <w:tcPr>
            <w:tcW w:w="3686" w:type="dxa"/>
          </w:tcPr>
          <w:p w14:paraId="4C241EF3" w14:textId="77777777" w:rsidR="004033F5" w:rsidRPr="00FA7F81" w:rsidRDefault="004033F5" w:rsidP="004033F5">
            <w:pPr>
              <w:rPr>
                <w:sz w:val="18"/>
              </w:rPr>
            </w:pPr>
          </w:p>
        </w:tc>
        <w:tc>
          <w:tcPr>
            <w:tcW w:w="1134" w:type="dxa"/>
          </w:tcPr>
          <w:p w14:paraId="20C421E0" w14:textId="77777777" w:rsidR="004033F5" w:rsidRPr="00FA7F81" w:rsidRDefault="004033F5" w:rsidP="004033F5">
            <w:pPr>
              <w:rPr>
                <w:sz w:val="18"/>
              </w:rPr>
            </w:pPr>
          </w:p>
        </w:tc>
        <w:tc>
          <w:tcPr>
            <w:tcW w:w="1134" w:type="dxa"/>
          </w:tcPr>
          <w:p w14:paraId="1F5460CC" w14:textId="77777777" w:rsidR="004033F5" w:rsidRPr="00FA7F81" w:rsidRDefault="004033F5" w:rsidP="004033F5">
            <w:pPr>
              <w:rPr>
                <w:sz w:val="18"/>
              </w:rPr>
            </w:pPr>
          </w:p>
        </w:tc>
        <w:tc>
          <w:tcPr>
            <w:tcW w:w="1269" w:type="dxa"/>
          </w:tcPr>
          <w:p w14:paraId="03124476" w14:textId="77777777" w:rsidR="004033F5" w:rsidRPr="00FA7F81" w:rsidRDefault="004033F5" w:rsidP="004033F5">
            <w:pPr>
              <w:rPr>
                <w:sz w:val="18"/>
              </w:rPr>
            </w:pPr>
          </w:p>
        </w:tc>
      </w:tr>
      <w:tr w:rsidR="004033F5" w:rsidRPr="00FA7F81" w14:paraId="2B60EFC9" w14:textId="77777777" w:rsidTr="00955EC2">
        <w:tc>
          <w:tcPr>
            <w:tcW w:w="2405" w:type="dxa"/>
          </w:tcPr>
          <w:p w14:paraId="76C8F127" w14:textId="48280F87" w:rsidR="004033F5" w:rsidRPr="00FA7F81" w:rsidRDefault="004033F5" w:rsidP="004033F5">
            <w:pPr>
              <w:rPr>
                <w:sz w:val="18"/>
              </w:rPr>
            </w:pPr>
            <w:r w:rsidRPr="00FA7F81">
              <w:rPr>
                <w:sz w:val="18"/>
              </w:rPr>
              <w:t>Erkildstrupvej 10a</w:t>
            </w:r>
            <w:r w:rsidR="008C5610" w:rsidRPr="00FA7F81">
              <w:rPr>
                <w:sz w:val="18"/>
              </w:rPr>
              <w:t xml:space="preserve"> kyllinghus</w:t>
            </w:r>
          </w:p>
        </w:tc>
        <w:tc>
          <w:tcPr>
            <w:tcW w:w="3686" w:type="dxa"/>
          </w:tcPr>
          <w:p w14:paraId="15D850C5" w14:textId="2BCDECF9" w:rsidR="004033F5" w:rsidRPr="00FA7F81" w:rsidRDefault="004033F5" w:rsidP="004033F5">
            <w:pPr>
              <w:rPr>
                <w:sz w:val="18"/>
              </w:rPr>
            </w:pPr>
            <w:r w:rsidRPr="00FA7F81">
              <w:rPr>
                <w:sz w:val="18"/>
              </w:rPr>
              <w:t>Kyllinger, konventionelle slagteskyllinger</w:t>
            </w:r>
          </w:p>
        </w:tc>
        <w:tc>
          <w:tcPr>
            <w:tcW w:w="1134" w:type="dxa"/>
          </w:tcPr>
          <w:p w14:paraId="269F42C0" w14:textId="06A23501" w:rsidR="004033F5" w:rsidRPr="00FA7F81" w:rsidRDefault="004033F5" w:rsidP="004033F5">
            <w:pPr>
              <w:rPr>
                <w:sz w:val="18"/>
              </w:rPr>
            </w:pPr>
            <w:r w:rsidRPr="00FA7F81">
              <w:rPr>
                <w:sz w:val="18"/>
              </w:rPr>
              <w:t>2.000</w:t>
            </w:r>
          </w:p>
        </w:tc>
        <w:tc>
          <w:tcPr>
            <w:tcW w:w="1134" w:type="dxa"/>
          </w:tcPr>
          <w:p w14:paraId="46D08788" w14:textId="57374B09" w:rsidR="004033F5" w:rsidRPr="00FA7F81" w:rsidRDefault="004033F5" w:rsidP="004033F5">
            <w:pPr>
              <w:rPr>
                <w:sz w:val="18"/>
              </w:rPr>
            </w:pPr>
            <w:r w:rsidRPr="00FA7F81">
              <w:rPr>
                <w:sz w:val="18"/>
              </w:rPr>
              <w:t>2.000</w:t>
            </w:r>
          </w:p>
        </w:tc>
        <w:tc>
          <w:tcPr>
            <w:tcW w:w="1269" w:type="dxa"/>
          </w:tcPr>
          <w:p w14:paraId="48EC46B2" w14:textId="5065C1DF" w:rsidR="004033F5" w:rsidRPr="00FA7F81" w:rsidRDefault="004033F5" w:rsidP="004033F5">
            <w:pPr>
              <w:rPr>
                <w:sz w:val="18"/>
              </w:rPr>
            </w:pPr>
            <w:r w:rsidRPr="00FA7F81">
              <w:rPr>
                <w:sz w:val="18"/>
              </w:rPr>
              <w:t>2.000</w:t>
            </w:r>
          </w:p>
        </w:tc>
      </w:tr>
      <w:tr w:rsidR="004033F5" w:rsidRPr="00FA7F81" w14:paraId="6C64A2C0" w14:textId="77777777" w:rsidTr="0034356E">
        <w:tc>
          <w:tcPr>
            <w:tcW w:w="6091" w:type="dxa"/>
            <w:gridSpan w:val="2"/>
          </w:tcPr>
          <w:p w14:paraId="2443C321" w14:textId="44494523" w:rsidR="004033F5" w:rsidRPr="00FA7F81" w:rsidRDefault="004033F5" w:rsidP="004033F5">
            <w:pPr>
              <w:rPr>
                <w:sz w:val="18"/>
              </w:rPr>
            </w:pPr>
            <w:r w:rsidRPr="00FA7F81">
              <w:rPr>
                <w:sz w:val="18"/>
              </w:rPr>
              <w:t>I alt</w:t>
            </w:r>
          </w:p>
        </w:tc>
        <w:tc>
          <w:tcPr>
            <w:tcW w:w="1134" w:type="dxa"/>
          </w:tcPr>
          <w:p w14:paraId="56A182AF" w14:textId="0408775E" w:rsidR="004033F5" w:rsidRPr="00FA7F81" w:rsidRDefault="008C5610" w:rsidP="004033F5">
            <w:pPr>
              <w:rPr>
                <w:sz w:val="18"/>
              </w:rPr>
            </w:pPr>
            <w:r w:rsidRPr="00FA7F81">
              <w:rPr>
                <w:sz w:val="18"/>
              </w:rPr>
              <w:t>8.000</w:t>
            </w:r>
          </w:p>
        </w:tc>
        <w:tc>
          <w:tcPr>
            <w:tcW w:w="1134" w:type="dxa"/>
          </w:tcPr>
          <w:p w14:paraId="0D1F482C" w14:textId="462CF7BA" w:rsidR="004033F5" w:rsidRPr="00FA7F81" w:rsidRDefault="008C5610" w:rsidP="004033F5">
            <w:pPr>
              <w:rPr>
                <w:sz w:val="18"/>
              </w:rPr>
            </w:pPr>
            <w:r w:rsidRPr="00FA7F81">
              <w:rPr>
                <w:sz w:val="18"/>
              </w:rPr>
              <w:t>8.000</w:t>
            </w:r>
          </w:p>
        </w:tc>
        <w:tc>
          <w:tcPr>
            <w:tcW w:w="1269" w:type="dxa"/>
          </w:tcPr>
          <w:p w14:paraId="0420763D" w14:textId="05FCD0FC" w:rsidR="004033F5" w:rsidRPr="00FA7F81" w:rsidRDefault="008C5610" w:rsidP="004033F5">
            <w:pPr>
              <w:rPr>
                <w:sz w:val="18"/>
              </w:rPr>
            </w:pPr>
            <w:r w:rsidRPr="00FA7F81">
              <w:rPr>
                <w:sz w:val="18"/>
              </w:rPr>
              <w:t>8.000</w:t>
            </w:r>
          </w:p>
        </w:tc>
      </w:tr>
    </w:tbl>
    <w:p w14:paraId="2D537713" w14:textId="77777777" w:rsidR="00DF0886" w:rsidRPr="00FA7F81" w:rsidRDefault="00DF0886" w:rsidP="00391995">
      <w:pPr>
        <w:rPr>
          <w:sz w:val="18"/>
        </w:rPr>
      </w:pPr>
    </w:p>
    <w:p w14:paraId="2F6A3C81" w14:textId="77777777" w:rsidR="00927896" w:rsidRPr="00FA7F81" w:rsidRDefault="0030711F" w:rsidP="00391995">
      <w:pPr>
        <w:rPr>
          <w:sz w:val="18"/>
        </w:rPr>
      </w:pPr>
      <w:r w:rsidRPr="00FA7F81">
        <w:rPr>
          <w:sz w:val="18"/>
        </w:rPr>
        <w:t>Der er ingen bi-aktiviteter på ejendommen.</w:t>
      </w:r>
    </w:p>
    <w:p w14:paraId="12B62402" w14:textId="77777777" w:rsidR="00226265" w:rsidRPr="00FA7F81" w:rsidRDefault="00226265" w:rsidP="00453803">
      <w:pPr>
        <w:rPr>
          <w:b/>
          <w:sz w:val="18"/>
        </w:rPr>
      </w:pPr>
    </w:p>
    <w:p w14:paraId="54FDD296" w14:textId="2FFDA919" w:rsidR="000A5CE6" w:rsidRPr="00FA7F81" w:rsidRDefault="000A5CE6" w:rsidP="00453803">
      <w:pPr>
        <w:rPr>
          <w:b/>
          <w:sz w:val="22"/>
        </w:rPr>
      </w:pPr>
      <w:r w:rsidRPr="00FA7F81">
        <w:rPr>
          <w:b/>
          <w:sz w:val="22"/>
        </w:rPr>
        <w:t>Redegørelse for påvirkning af omgivelserne</w:t>
      </w:r>
    </w:p>
    <w:p w14:paraId="28849B43" w14:textId="77777777" w:rsidR="000A5CE6" w:rsidRPr="00FA7F81" w:rsidRDefault="000A5CE6" w:rsidP="00453803">
      <w:pPr>
        <w:rPr>
          <w:b/>
          <w:sz w:val="18"/>
        </w:rPr>
      </w:pPr>
    </w:p>
    <w:p w14:paraId="260063FE" w14:textId="77777777" w:rsidR="00453803" w:rsidRPr="00FA7F81" w:rsidRDefault="00453803" w:rsidP="00453803">
      <w:pPr>
        <w:rPr>
          <w:b/>
          <w:sz w:val="18"/>
        </w:rPr>
      </w:pPr>
      <w:r w:rsidRPr="00FA7F81">
        <w:rPr>
          <w:b/>
          <w:sz w:val="18"/>
        </w:rPr>
        <w:t>Landskab, geologi og kulturmiljø</w:t>
      </w:r>
    </w:p>
    <w:p w14:paraId="5A5A503B" w14:textId="53B4086D" w:rsidR="00D14530" w:rsidRPr="00FA7F81" w:rsidRDefault="0071797F" w:rsidP="00453803">
      <w:pPr>
        <w:rPr>
          <w:sz w:val="18"/>
        </w:rPr>
      </w:pPr>
      <w:r w:rsidRPr="00FA7F81">
        <w:rPr>
          <w:sz w:val="18"/>
        </w:rPr>
        <w:t>Husd</w:t>
      </w:r>
      <w:r w:rsidR="00D14530" w:rsidRPr="00FA7F81">
        <w:rPr>
          <w:sz w:val="18"/>
        </w:rPr>
        <w:t>yrbruget befinder sig i landzone</w:t>
      </w:r>
      <w:r w:rsidR="00424AB6" w:rsidRPr="00FA7F81">
        <w:rPr>
          <w:sz w:val="18"/>
        </w:rPr>
        <w:t>n</w:t>
      </w:r>
      <w:r w:rsidRPr="00FA7F81">
        <w:rPr>
          <w:sz w:val="18"/>
        </w:rPr>
        <w:t xml:space="preserve"> i </w:t>
      </w:r>
      <w:r w:rsidR="00302026" w:rsidRPr="00FA7F81">
        <w:rPr>
          <w:sz w:val="18"/>
        </w:rPr>
        <w:t xml:space="preserve">Aalborg </w:t>
      </w:r>
      <w:r w:rsidR="00D14530" w:rsidRPr="00FA7F81">
        <w:rPr>
          <w:sz w:val="18"/>
        </w:rPr>
        <w:t>kommune,</w:t>
      </w:r>
      <w:r w:rsidR="00CE525D" w:rsidRPr="00FA7F81">
        <w:rPr>
          <w:sz w:val="18"/>
        </w:rPr>
        <w:t xml:space="preserve"> </w:t>
      </w:r>
      <w:r w:rsidR="00302026" w:rsidRPr="00FA7F81">
        <w:rPr>
          <w:sz w:val="18"/>
        </w:rPr>
        <w:t>vest for Farstrup</w:t>
      </w:r>
      <w:r w:rsidR="004F0735" w:rsidRPr="00FA7F81">
        <w:rPr>
          <w:sz w:val="18"/>
        </w:rPr>
        <w:t xml:space="preserve"> og syd for Krastrup</w:t>
      </w:r>
      <w:r w:rsidR="00302026" w:rsidRPr="00FA7F81">
        <w:rPr>
          <w:sz w:val="18"/>
        </w:rPr>
        <w:t>.</w:t>
      </w:r>
      <w:r w:rsidR="00BE074F" w:rsidRPr="00FA7F81">
        <w:rPr>
          <w:sz w:val="18"/>
        </w:rPr>
        <w:t xml:space="preserve"> </w:t>
      </w:r>
      <w:r w:rsidR="00CE525D" w:rsidRPr="00FA7F81">
        <w:rPr>
          <w:sz w:val="18"/>
        </w:rPr>
        <w:t xml:space="preserve">Området hvor husdyrbruget befinder sig er </w:t>
      </w:r>
      <w:r w:rsidR="00BE074F" w:rsidRPr="00FA7F81">
        <w:rPr>
          <w:sz w:val="18"/>
        </w:rPr>
        <w:t>udpræget</w:t>
      </w:r>
      <w:r w:rsidR="00CE525D" w:rsidRPr="00FA7F81">
        <w:rPr>
          <w:sz w:val="18"/>
        </w:rPr>
        <w:t xml:space="preserve"> landbrugsjord i omdrift</w:t>
      </w:r>
      <w:r w:rsidR="00302026" w:rsidRPr="00FA7F81">
        <w:rPr>
          <w:sz w:val="18"/>
        </w:rPr>
        <w:t>.</w:t>
      </w:r>
      <w:r w:rsidR="00075F5A" w:rsidRPr="00FA7F81">
        <w:rPr>
          <w:sz w:val="18"/>
        </w:rPr>
        <w:t xml:space="preserve">. </w:t>
      </w:r>
      <w:r w:rsidR="004577A9" w:rsidRPr="00FA7F81">
        <w:rPr>
          <w:sz w:val="18"/>
        </w:rPr>
        <w:t xml:space="preserve">Rundt om ejendommen ligger der spredte enkelthuse og andre landbrugsejendomme. </w:t>
      </w:r>
    </w:p>
    <w:p w14:paraId="7BEEE14B" w14:textId="77777777" w:rsidR="00D14530" w:rsidRPr="00FA7F81" w:rsidRDefault="00D14530" w:rsidP="00453803">
      <w:pPr>
        <w:rPr>
          <w:sz w:val="18"/>
        </w:rPr>
      </w:pPr>
    </w:p>
    <w:p w14:paraId="0E893F3A" w14:textId="32E87357" w:rsidR="00BA7CF4" w:rsidRPr="00FA7F81" w:rsidRDefault="0071797F" w:rsidP="00453803">
      <w:pPr>
        <w:rPr>
          <w:sz w:val="18"/>
        </w:rPr>
      </w:pPr>
      <w:r w:rsidRPr="00FA7F81">
        <w:rPr>
          <w:sz w:val="18"/>
        </w:rPr>
        <w:t>Det vurderes ikke at der er nogen særlige geologiske bevaringsværdier</w:t>
      </w:r>
      <w:r w:rsidR="00B561C9" w:rsidRPr="00FA7F81">
        <w:rPr>
          <w:sz w:val="18"/>
        </w:rPr>
        <w:t xml:space="preserve"> eller kulturhistoriske miljøer</w:t>
      </w:r>
      <w:r w:rsidR="00BA7CF4" w:rsidRPr="00FA7F81">
        <w:rPr>
          <w:sz w:val="18"/>
        </w:rPr>
        <w:t>, der påvirke</w:t>
      </w:r>
      <w:r w:rsidR="00B35155" w:rsidRPr="00FA7F81">
        <w:rPr>
          <w:sz w:val="18"/>
        </w:rPr>
        <w:t>s af</w:t>
      </w:r>
      <w:r w:rsidR="004577A9" w:rsidRPr="00FA7F81">
        <w:rPr>
          <w:sz w:val="18"/>
        </w:rPr>
        <w:t xml:space="preserve"> at ejendommen får en ny godkendelse efter stipladsmodellen.</w:t>
      </w:r>
      <w:r w:rsidR="00D14530" w:rsidRPr="00FA7F81">
        <w:rPr>
          <w:sz w:val="18"/>
        </w:rPr>
        <w:t xml:space="preserve"> </w:t>
      </w:r>
    </w:p>
    <w:p w14:paraId="2DC97660" w14:textId="77777777" w:rsidR="0071797F" w:rsidRPr="00FA7F81" w:rsidRDefault="0071797F" w:rsidP="00453803">
      <w:pPr>
        <w:rPr>
          <w:b/>
          <w:sz w:val="18"/>
        </w:rPr>
      </w:pPr>
    </w:p>
    <w:p w14:paraId="02C3BB42" w14:textId="2EFC1A7B" w:rsidR="00E5101B" w:rsidRPr="00FA7F81" w:rsidRDefault="00453803" w:rsidP="00D52E38">
      <w:pPr>
        <w:rPr>
          <w:sz w:val="18"/>
        </w:rPr>
      </w:pPr>
      <w:r w:rsidRPr="00FA7F81">
        <w:rPr>
          <w:b/>
          <w:sz w:val="18"/>
        </w:rPr>
        <w:t>Farve og arkitektonisk udtryk</w:t>
      </w:r>
      <w:r w:rsidR="004F0735" w:rsidRPr="00FA7F81">
        <w:rPr>
          <w:b/>
          <w:sz w:val="18"/>
        </w:rPr>
        <w:br/>
      </w:r>
      <w:r w:rsidR="004577A9" w:rsidRPr="00FA7F81">
        <w:rPr>
          <w:sz w:val="18"/>
        </w:rPr>
        <w:t>Ejendommen består af</w:t>
      </w:r>
      <w:r w:rsidR="00D52E38" w:rsidRPr="00FA7F81">
        <w:rPr>
          <w:sz w:val="18"/>
        </w:rPr>
        <w:t xml:space="preserve"> fire</w:t>
      </w:r>
      <w:r w:rsidR="004577A9" w:rsidRPr="00FA7F81">
        <w:rPr>
          <w:sz w:val="18"/>
        </w:rPr>
        <w:t xml:space="preserve"> kyllingestalde der er opført i neutrale </w:t>
      </w:r>
      <w:r w:rsidR="00D52E38" w:rsidRPr="00FA7F81">
        <w:rPr>
          <w:sz w:val="18"/>
        </w:rPr>
        <w:t>rød og grå</w:t>
      </w:r>
      <w:r w:rsidR="004577A9" w:rsidRPr="00FA7F81">
        <w:rPr>
          <w:sz w:val="18"/>
        </w:rPr>
        <w:t xml:space="preserve"> farve</w:t>
      </w:r>
      <w:r w:rsidR="00800277" w:rsidRPr="00FA7F81">
        <w:rPr>
          <w:sz w:val="18"/>
        </w:rPr>
        <w:t>, der sikre at de ikke fremstår dominerende i landskabet. Ejendommen fremstår generelt ryddelig og i pæn stand.</w:t>
      </w:r>
    </w:p>
    <w:p w14:paraId="6458EDD3" w14:textId="77777777" w:rsidR="00B561C9" w:rsidRPr="00FA7F81" w:rsidRDefault="00B561C9" w:rsidP="00B561C9">
      <w:pPr>
        <w:rPr>
          <w:color w:val="FF0000"/>
          <w:sz w:val="18"/>
        </w:rPr>
      </w:pPr>
    </w:p>
    <w:p w14:paraId="5FF16765" w14:textId="77777777" w:rsidR="00BA7CF4" w:rsidRPr="00FA7F81" w:rsidRDefault="00BA7CF4" w:rsidP="00453803">
      <w:pPr>
        <w:rPr>
          <w:sz w:val="18"/>
        </w:rPr>
      </w:pPr>
    </w:p>
    <w:p w14:paraId="34248ED8" w14:textId="77777777" w:rsidR="00453803" w:rsidRPr="00FA7F81" w:rsidRDefault="00453803" w:rsidP="00453803">
      <w:pPr>
        <w:rPr>
          <w:b/>
          <w:sz w:val="18"/>
        </w:rPr>
      </w:pPr>
      <w:r w:rsidRPr="00FA7F81">
        <w:rPr>
          <w:b/>
          <w:sz w:val="18"/>
        </w:rPr>
        <w:t>Bygge- og beskyttelseslinjer</w:t>
      </w:r>
    </w:p>
    <w:p w14:paraId="0F290C57" w14:textId="5BC925B6" w:rsidR="00BA7CF4" w:rsidRPr="00FA7F81" w:rsidRDefault="00453803" w:rsidP="00453803">
      <w:pPr>
        <w:rPr>
          <w:sz w:val="18"/>
        </w:rPr>
      </w:pPr>
      <w:r w:rsidRPr="00FA7F81">
        <w:rPr>
          <w:sz w:val="18"/>
        </w:rPr>
        <w:t>Der er ingen konflikter med bygge- og beskyttelseslinjer af nogen art.</w:t>
      </w:r>
      <w:r w:rsidR="00BA7CF4" w:rsidRPr="00FA7F81">
        <w:rPr>
          <w:sz w:val="18"/>
        </w:rPr>
        <w:t xml:space="preserve"> Ligeledes er der ingen beskyttede fortidsminder eller </w:t>
      </w:r>
      <w:r w:rsidR="00CE525D" w:rsidRPr="00FA7F81">
        <w:rPr>
          <w:sz w:val="18"/>
        </w:rPr>
        <w:t xml:space="preserve">stendiger der vil blive </w:t>
      </w:r>
      <w:r w:rsidR="00800277" w:rsidRPr="00FA7F81">
        <w:rPr>
          <w:sz w:val="18"/>
        </w:rPr>
        <w:t>berørt af produktionen på ejendommen.</w:t>
      </w:r>
    </w:p>
    <w:p w14:paraId="1D240F3C" w14:textId="77777777" w:rsidR="005872AD" w:rsidRPr="00FA7F81" w:rsidRDefault="005872AD" w:rsidP="00453803">
      <w:pPr>
        <w:rPr>
          <w:sz w:val="18"/>
        </w:rPr>
      </w:pPr>
    </w:p>
    <w:p w14:paraId="34CB2FDC" w14:textId="77777777" w:rsidR="00453803" w:rsidRPr="00FA7F81" w:rsidRDefault="00453803" w:rsidP="00453803">
      <w:pPr>
        <w:rPr>
          <w:b/>
          <w:sz w:val="18"/>
        </w:rPr>
      </w:pPr>
      <w:r w:rsidRPr="00FA7F81">
        <w:rPr>
          <w:b/>
          <w:sz w:val="18"/>
        </w:rPr>
        <w:t>Kommunale udpegninger</w:t>
      </w:r>
    </w:p>
    <w:p w14:paraId="6739D1F7" w14:textId="1B6B9A15" w:rsidR="0059485B" w:rsidRPr="00FA7F81" w:rsidRDefault="005872AD" w:rsidP="00800277">
      <w:pPr>
        <w:rPr>
          <w:sz w:val="18"/>
        </w:rPr>
      </w:pPr>
      <w:r w:rsidRPr="00FA7F81">
        <w:rPr>
          <w:sz w:val="18"/>
        </w:rPr>
        <w:t xml:space="preserve">Husdyrbruget befinder sig </w:t>
      </w:r>
      <w:r w:rsidR="00E5101B" w:rsidRPr="00FA7F81">
        <w:rPr>
          <w:sz w:val="18"/>
        </w:rPr>
        <w:t xml:space="preserve">ifølge </w:t>
      </w:r>
      <w:r w:rsidR="004F0735" w:rsidRPr="00FA7F81">
        <w:rPr>
          <w:sz w:val="18"/>
        </w:rPr>
        <w:t>Aalborgs</w:t>
      </w:r>
      <w:r w:rsidR="00E5101B" w:rsidRPr="00FA7F81">
        <w:rPr>
          <w:sz w:val="18"/>
        </w:rPr>
        <w:t xml:space="preserve"> kommuneplan </w:t>
      </w:r>
      <w:r w:rsidR="00800277" w:rsidRPr="00FA7F81">
        <w:rPr>
          <w:sz w:val="18"/>
        </w:rPr>
        <w:t>udenfor</w:t>
      </w:r>
      <w:r w:rsidR="00E5101B" w:rsidRPr="00FA7F81">
        <w:rPr>
          <w:sz w:val="18"/>
        </w:rPr>
        <w:t xml:space="preserve"> </w:t>
      </w:r>
      <w:r w:rsidR="00800277" w:rsidRPr="00FA7F81">
        <w:rPr>
          <w:sz w:val="18"/>
        </w:rPr>
        <w:t xml:space="preserve">samtlige </w:t>
      </w:r>
      <w:r w:rsidR="00E5101B" w:rsidRPr="00FA7F81">
        <w:rPr>
          <w:sz w:val="18"/>
        </w:rPr>
        <w:t>udpegninge</w:t>
      </w:r>
      <w:r w:rsidR="00800277" w:rsidRPr="00FA7F81">
        <w:rPr>
          <w:sz w:val="18"/>
        </w:rPr>
        <w:t>r</w:t>
      </w:r>
      <w:r w:rsidR="004F0735" w:rsidRPr="00FA7F81">
        <w:rPr>
          <w:sz w:val="18"/>
        </w:rPr>
        <w:t xml:space="preserve">,bortset fra større sammenhængende landskaber. Da der ikke sker bygningsmæssige ændringer i forbindelse med godkendelsen vil den ikke påvike denne udpegning. </w:t>
      </w:r>
      <w:r w:rsidR="00800277" w:rsidRPr="00FA7F81">
        <w:rPr>
          <w:sz w:val="18"/>
        </w:rPr>
        <w:t xml:space="preserve">Ejendommen kommer </w:t>
      </w:r>
      <w:r w:rsidR="004F0735" w:rsidRPr="00FA7F81">
        <w:rPr>
          <w:sz w:val="18"/>
        </w:rPr>
        <w:t xml:space="preserve">heller </w:t>
      </w:r>
      <w:r w:rsidR="00800277" w:rsidRPr="00FA7F81">
        <w:rPr>
          <w:sz w:val="18"/>
        </w:rPr>
        <w:t>ikke i konflikt med na</w:t>
      </w:r>
      <w:r w:rsidR="004F0735" w:rsidRPr="00FA7F81">
        <w:rPr>
          <w:sz w:val="18"/>
        </w:rPr>
        <w:t xml:space="preserve">tur </w:t>
      </w:r>
      <w:r w:rsidR="00800277" w:rsidRPr="00FA7F81">
        <w:rPr>
          <w:sz w:val="18"/>
        </w:rPr>
        <w:t>eller kultur i området.</w:t>
      </w:r>
    </w:p>
    <w:p w14:paraId="08DC4E3D" w14:textId="77777777" w:rsidR="00800277" w:rsidRPr="00FA7F81" w:rsidRDefault="00800277" w:rsidP="00800277">
      <w:pPr>
        <w:rPr>
          <w:sz w:val="18"/>
        </w:rPr>
      </w:pPr>
    </w:p>
    <w:p w14:paraId="3038ECE3" w14:textId="365EB484" w:rsidR="0059485B" w:rsidRPr="00FA7F81" w:rsidRDefault="0059485B" w:rsidP="0059485B">
      <w:pPr>
        <w:rPr>
          <w:sz w:val="18"/>
        </w:rPr>
      </w:pPr>
      <w:r w:rsidRPr="00FA7F81">
        <w:rPr>
          <w:sz w:val="18"/>
        </w:rPr>
        <w:t xml:space="preserve">Det </w:t>
      </w:r>
      <w:r w:rsidR="005872AD" w:rsidRPr="00FA7F81">
        <w:rPr>
          <w:sz w:val="18"/>
        </w:rPr>
        <w:t xml:space="preserve">vurderes samlet set at </w:t>
      </w:r>
      <w:r w:rsidR="00800277" w:rsidRPr="00FA7F81">
        <w:rPr>
          <w:sz w:val="18"/>
        </w:rPr>
        <w:t>produktionen</w:t>
      </w:r>
      <w:r w:rsidR="005872AD" w:rsidRPr="00FA7F81">
        <w:rPr>
          <w:sz w:val="18"/>
        </w:rPr>
        <w:t xml:space="preserve"> ikke </w:t>
      </w:r>
      <w:r w:rsidRPr="00FA7F81">
        <w:rPr>
          <w:sz w:val="18"/>
        </w:rPr>
        <w:t xml:space="preserve">vil have nogen påvirkning på arealanvendelsen </w:t>
      </w:r>
      <w:r w:rsidR="00800277" w:rsidRPr="00FA7F81">
        <w:rPr>
          <w:sz w:val="18"/>
        </w:rPr>
        <w:t>i områ</w:t>
      </w:r>
      <w:r w:rsidR="004E00CB" w:rsidRPr="00FA7F81">
        <w:rPr>
          <w:sz w:val="18"/>
        </w:rPr>
        <w:t>d</w:t>
      </w:r>
      <w:r w:rsidR="00800277" w:rsidRPr="00FA7F81">
        <w:rPr>
          <w:sz w:val="18"/>
        </w:rPr>
        <w:t>et.</w:t>
      </w:r>
    </w:p>
    <w:p w14:paraId="12E4997C" w14:textId="77777777" w:rsidR="00453803" w:rsidRPr="00FA7F81" w:rsidRDefault="00453803" w:rsidP="00453803">
      <w:pPr>
        <w:rPr>
          <w:sz w:val="18"/>
        </w:rPr>
      </w:pPr>
    </w:p>
    <w:p w14:paraId="66E0D56E" w14:textId="77777777" w:rsidR="00453803" w:rsidRPr="00FA7F81" w:rsidRDefault="00453803" w:rsidP="00453803">
      <w:pPr>
        <w:rPr>
          <w:b/>
          <w:sz w:val="18"/>
        </w:rPr>
      </w:pPr>
      <w:r w:rsidRPr="00FA7F81">
        <w:rPr>
          <w:b/>
          <w:sz w:val="18"/>
        </w:rPr>
        <w:t>Grundvand</w:t>
      </w:r>
    </w:p>
    <w:p w14:paraId="5A68BD51" w14:textId="085F7685" w:rsidR="00453803" w:rsidRPr="00FA7F81" w:rsidRDefault="005872AD" w:rsidP="00453803">
      <w:pPr>
        <w:rPr>
          <w:sz w:val="18"/>
        </w:rPr>
      </w:pPr>
      <w:r w:rsidRPr="00FA7F81">
        <w:rPr>
          <w:sz w:val="18"/>
        </w:rPr>
        <w:t xml:space="preserve">Husdyrbruget ligger </w:t>
      </w:r>
      <w:r w:rsidR="00800277" w:rsidRPr="00FA7F81">
        <w:rPr>
          <w:sz w:val="18"/>
        </w:rPr>
        <w:t>indenfor</w:t>
      </w:r>
      <w:r w:rsidR="0059485B" w:rsidRPr="00FA7F81">
        <w:rPr>
          <w:sz w:val="18"/>
        </w:rPr>
        <w:t xml:space="preserve"> område med drikkevandsinteresser</w:t>
      </w:r>
      <w:r w:rsidR="004F0735" w:rsidRPr="00FA7F81">
        <w:rPr>
          <w:sz w:val="18"/>
        </w:rPr>
        <w:t xml:space="preserve">, men ikke særlige drikkevandsinteresser eller nitratfølsomme indvindingsområder. </w:t>
      </w:r>
      <w:r w:rsidR="001B0E7A" w:rsidRPr="00FA7F81">
        <w:rPr>
          <w:sz w:val="18"/>
        </w:rPr>
        <w:t>De</w:t>
      </w:r>
      <w:r w:rsidR="00800277" w:rsidRPr="00FA7F81">
        <w:rPr>
          <w:sz w:val="18"/>
        </w:rPr>
        <w:t>r er ikke</w:t>
      </w:r>
      <w:r w:rsidR="001B0E7A" w:rsidRPr="00FA7F81">
        <w:rPr>
          <w:sz w:val="18"/>
        </w:rPr>
        <w:t xml:space="preserve"> planlagte </w:t>
      </w:r>
      <w:r w:rsidR="004709E6" w:rsidRPr="00FA7F81">
        <w:rPr>
          <w:sz w:val="18"/>
        </w:rPr>
        <w:t>produktions</w:t>
      </w:r>
      <w:r w:rsidR="00E5101B" w:rsidRPr="00FA7F81">
        <w:rPr>
          <w:sz w:val="18"/>
        </w:rPr>
        <w:t>udvidelse</w:t>
      </w:r>
      <w:r w:rsidR="00800277" w:rsidRPr="00FA7F81">
        <w:rPr>
          <w:sz w:val="18"/>
        </w:rPr>
        <w:t xml:space="preserve">r i forbindelse med </w:t>
      </w:r>
      <w:r w:rsidR="00800277" w:rsidRPr="00FA7F81">
        <w:rPr>
          <w:sz w:val="18"/>
        </w:rPr>
        <w:lastRenderedPageBreak/>
        <w:t>den nye godkendelse, og det</w:t>
      </w:r>
      <w:r w:rsidR="008D21E6" w:rsidRPr="00FA7F81">
        <w:rPr>
          <w:sz w:val="18"/>
        </w:rPr>
        <w:t xml:space="preserve"> </w:t>
      </w:r>
      <w:r w:rsidR="001B0E7A" w:rsidRPr="00FA7F81">
        <w:rPr>
          <w:sz w:val="18"/>
        </w:rPr>
        <w:t>vurderes</w:t>
      </w:r>
      <w:r w:rsidR="00800277" w:rsidRPr="00FA7F81">
        <w:rPr>
          <w:sz w:val="18"/>
        </w:rPr>
        <w:t xml:space="preserve">, at </w:t>
      </w:r>
      <w:r w:rsidR="004E00CB" w:rsidRPr="00FA7F81">
        <w:rPr>
          <w:sz w:val="18"/>
        </w:rPr>
        <w:t xml:space="preserve">den eksisterende </w:t>
      </w:r>
      <w:r w:rsidR="00800277" w:rsidRPr="00FA7F81">
        <w:rPr>
          <w:sz w:val="18"/>
        </w:rPr>
        <w:t xml:space="preserve">produktion </w:t>
      </w:r>
      <w:r w:rsidR="001B0E7A" w:rsidRPr="00FA7F81">
        <w:rPr>
          <w:sz w:val="18"/>
        </w:rPr>
        <w:t>ikke udgør nogen væsentlig risiko for udpegningsgrundlaget.</w:t>
      </w:r>
    </w:p>
    <w:p w14:paraId="7F33BCE4" w14:textId="77777777" w:rsidR="00453803" w:rsidRPr="00FA7F81" w:rsidRDefault="00453803" w:rsidP="00453803">
      <w:pPr>
        <w:rPr>
          <w:sz w:val="18"/>
        </w:rPr>
      </w:pPr>
    </w:p>
    <w:p w14:paraId="7EE26951" w14:textId="77777777" w:rsidR="00453803" w:rsidRPr="00FA7F81" w:rsidRDefault="00453803" w:rsidP="00453803">
      <w:pPr>
        <w:rPr>
          <w:b/>
          <w:sz w:val="18"/>
        </w:rPr>
      </w:pPr>
      <w:r w:rsidRPr="00FA7F81">
        <w:rPr>
          <w:b/>
          <w:sz w:val="18"/>
        </w:rPr>
        <w:t>Overfladevand</w:t>
      </w:r>
    </w:p>
    <w:p w14:paraId="4C5B7FDC" w14:textId="7CF36C12" w:rsidR="00E5101B" w:rsidRPr="00FA7F81" w:rsidRDefault="00E5101B" w:rsidP="00453803">
      <w:pPr>
        <w:rPr>
          <w:sz w:val="18"/>
        </w:rPr>
      </w:pPr>
      <w:r w:rsidRPr="00FA7F81">
        <w:rPr>
          <w:sz w:val="18"/>
        </w:rPr>
        <w:t xml:space="preserve">Tagvand fra kyllingehusene og øvrige produktionsbygninger ledes til </w:t>
      </w:r>
      <w:r w:rsidR="004F0735" w:rsidRPr="00FA7F81">
        <w:rPr>
          <w:sz w:val="18"/>
        </w:rPr>
        <w:t>åben grøft.</w:t>
      </w:r>
    </w:p>
    <w:p w14:paraId="0AC2D7B0" w14:textId="77777777" w:rsidR="00E5101B" w:rsidRPr="00FA7F81" w:rsidRDefault="00E5101B" w:rsidP="00453803">
      <w:pPr>
        <w:rPr>
          <w:sz w:val="18"/>
        </w:rPr>
      </w:pPr>
    </w:p>
    <w:p w14:paraId="5DA55985" w14:textId="4FFA1BFA" w:rsidR="00927896" w:rsidRPr="00FA7F81" w:rsidRDefault="00927896" w:rsidP="00927896">
      <w:pPr>
        <w:rPr>
          <w:sz w:val="18"/>
          <w:szCs w:val="22"/>
        </w:rPr>
      </w:pPr>
      <w:r w:rsidRPr="00FA7F81">
        <w:rPr>
          <w:b/>
          <w:sz w:val="18"/>
        </w:rPr>
        <w:t>Generelle afstandskrav</w:t>
      </w:r>
      <w:r w:rsidRPr="00FA7F81">
        <w:rPr>
          <w:b/>
          <w:sz w:val="18"/>
        </w:rPr>
        <w:br/>
      </w:r>
      <w:r w:rsidRPr="00FA7F81">
        <w:rPr>
          <w:sz w:val="18"/>
          <w:szCs w:val="22"/>
        </w:rPr>
        <w:t>Jf. nedenstående tabel er afstandskrav i henhold til §</w:t>
      </w:r>
      <w:r w:rsidR="001B0E7A" w:rsidRPr="00FA7F81">
        <w:rPr>
          <w:sz w:val="18"/>
          <w:szCs w:val="22"/>
        </w:rPr>
        <w:t>6-</w:t>
      </w:r>
      <w:r w:rsidRPr="00FA7F81">
        <w:rPr>
          <w:sz w:val="18"/>
          <w:szCs w:val="22"/>
        </w:rPr>
        <w:t>8 i Lov om miljøgodkendelse m.v. af husdyrbrug overholdt</w:t>
      </w:r>
      <w:r w:rsidR="00A915EB" w:rsidRPr="00FA7F81">
        <w:rPr>
          <w:sz w:val="18"/>
          <w:szCs w:val="22"/>
        </w:rPr>
        <w:t>.</w:t>
      </w:r>
      <w:r w:rsidR="00407162" w:rsidRPr="00FA7F81">
        <w:rPr>
          <w:sz w:val="18"/>
          <w:szCs w:val="22"/>
        </w:rPr>
        <w:t xml:space="preserve"> Alle afstande er målt fra nærmeste staldbygning.</w:t>
      </w:r>
    </w:p>
    <w:p w14:paraId="2B682998" w14:textId="77777777" w:rsidR="00927896" w:rsidRPr="00FA7F81" w:rsidRDefault="00927896" w:rsidP="00927896">
      <w:pPr>
        <w:pStyle w:val="nummer"/>
        <w:tabs>
          <w:tab w:val="clear" w:pos="397"/>
          <w:tab w:val="left" w:pos="0"/>
        </w:tabs>
        <w:ind w:left="0" w:firstLine="0"/>
        <w:rPr>
          <w:rFonts w:ascii="Verdana" w:hAnsi="Verdana"/>
          <w:sz w:val="18"/>
          <w:szCs w:val="22"/>
        </w:rPr>
      </w:pPr>
    </w:p>
    <w:p w14:paraId="2203A025" w14:textId="16F2C7D4" w:rsidR="00837754" w:rsidRPr="00FA7F81" w:rsidRDefault="00837754" w:rsidP="00837754">
      <w:pPr>
        <w:pStyle w:val="Billedtekst"/>
        <w:keepNext/>
      </w:pPr>
      <w:r w:rsidRPr="00FA7F81">
        <w:t xml:space="preserve">Tabel </w:t>
      </w:r>
      <w:r w:rsidR="000D3DDD" w:rsidRPr="00FA7F81">
        <w:rPr>
          <w:noProof/>
        </w:rPr>
        <w:fldChar w:fldCharType="begin"/>
      </w:r>
      <w:r w:rsidR="000D3DDD" w:rsidRPr="00FA7F81">
        <w:rPr>
          <w:noProof/>
        </w:rPr>
        <w:instrText xml:space="preserve"> SEQ Tabel \* ARABIC </w:instrText>
      </w:r>
      <w:r w:rsidR="000D3DDD" w:rsidRPr="00FA7F81">
        <w:rPr>
          <w:noProof/>
        </w:rPr>
        <w:fldChar w:fldCharType="separate"/>
      </w:r>
      <w:r w:rsidR="0027757C" w:rsidRPr="00FA7F81">
        <w:rPr>
          <w:noProof/>
        </w:rPr>
        <w:t>2</w:t>
      </w:r>
      <w:r w:rsidR="000D3DDD" w:rsidRPr="00FA7F81">
        <w:rPr>
          <w:noProof/>
        </w:rPr>
        <w:fldChar w:fldCharType="end"/>
      </w:r>
      <w:r w:rsidRPr="00FA7F81">
        <w:t xml:space="preserve"> Oversigt over generelle afstandskrav</w:t>
      </w:r>
    </w:p>
    <w:tbl>
      <w:tblPr>
        <w:tblStyle w:val="Tabelgitter-lys"/>
        <w:tblW w:w="8789" w:type="dxa"/>
        <w:tblLayout w:type="fixed"/>
        <w:tblLook w:val="0000" w:firstRow="0" w:lastRow="0" w:firstColumn="0" w:lastColumn="0" w:noHBand="0" w:noVBand="0"/>
      </w:tblPr>
      <w:tblGrid>
        <w:gridCol w:w="3402"/>
        <w:gridCol w:w="2127"/>
        <w:gridCol w:w="3260"/>
      </w:tblGrid>
      <w:tr w:rsidR="001B0E7A" w:rsidRPr="00FA7F81" w14:paraId="6CAA1CDB" w14:textId="77777777" w:rsidTr="00094368">
        <w:trPr>
          <w:trHeight w:val="379"/>
        </w:trPr>
        <w:tc>
          <w:tcPr>
            <w:tcW w:w="3402" w:type="dxa"/>
          </w:tcPr>
          <w:p w14:paraId="1C29E692" w14:textId="77777777" w:rsidR="001B0E7A" w:rsidRPr="00FA7F81" w:rsidRDefault="001B0E7A" w:rsidP="00094368">
            <w:pPr>
              <w:spacing w:after="100" w:afterAutospacing="1"/>
              <w:ind w:right="-2"/>
              <w:rPr>
                <w:b/>
                <w:sz w:val="18"/>
              </w:rPr>
            </w:pPr>
            <w:r w:rsidRPr="00FA7F81">
              <w:rPr>
                <w:b/>
                <w:sz w:val="18"/>
              </w:rPr>
              <w:t>Afstand fra staldbygning til:</w:t>
            </w:r>
          </w:p>
        </w:tc>
        <w:tc>
          <w:tcPr>
            <w:tcW w:w="2127" w:type="dxa"/>
          </w:tcPr>
          <w:p w14:paraId="0E7F1E2C" w14:textId="77777777" w:rsidR="001B0E7A" w:rsidRPr="00FA7F81" w:rsidRDefault="001B0E7A" w:rsidP="00094368">
            <w:pPr>
              <w:spacing w:after="100" w:afterAutospacing="1"/>
              <w:rPr>
                <w:b/>
                <w:sz w:val="18"/>
              </w:rPr>
            </w:pPr>
            <w:r w:rsidRPr="00FA7F81">
              <w:rPr>
                <w:b/>
                <w:sz w:val="18"/>
              </w:rPr>
              <w:t>Afstand, m</w:t>
            </w:r>
          </w:p>
        </w:tc>
        <w:tc>
          <w:tcPr>
            <w:tcW w:w="3260" w:type="dxa"/>
          </w:tcPr>
          <w:p w14:paraId="3DB53B20" w14:textId="77777777" w:rsidR="001B0E7A" w:rsidRPr="00FA7F81" w:rsidRDefault="001B0E7A" w:rsidP="00094368">
            <w:pPr>
              <w:spacing w:after="100" w:afterAutospacing="1"/>
              <w:rPr>
                <w:b/>
                <w:sz w:val="18"/>
              </w:rPr>
            </w:pPr>
            <w:r w:rsidRPr="00FA7F81">
              <w:rPr>
                <w:b/>
                <w:sz w:val="18"/>
              </w:rPr>
              <w:t>Krav ifølge Husdyrloven</w:t>
            </w:r>
          </w:p>
        </w:tc>
      </w:tr>
      <w:tr w:rsidR="001B0E7A" w:rsidRPr="00FA7F81" w14:paraId="7AB5F1F5" w14:textId="77777777" w:rsidTr="00094368">
        <w:trPr>
          <w:trHeight w:val="187"/>
        </w:trPr>
        <w:tc>
          <w:tcPr>
            <w:tcW w:w="3402" w:type="dxa"/>
          </w:tcPr>
          <w:p w14:paraId="5521DC6B" w14:textId="77777777" w:rsidR="001B0E7A" w:rsidRPr="00FA7F81" w:rsidRDefault="001B0E7A" w:rsidP="00094368">
            <w:pPr>
              <w:spacing w:after="100" w:afterAutospacing="1"/>
              <w:rPr>
                <w:sz w:val="18"/>
              </w:rPr>
            </w:pPr>
            <w:r w:rsidRPr="00FA7F81">
              <w:rPr>
                <w:sz w:val="18"/>
              </w:rPr>
              <w:t>Byzone eller sommerhusområde</w:t>
            </w:r>
          </w:p>
        </w:tc>
        <w:tc>
          <w:tcPr>
            <w:tcW w:w="2127" w:type="dxa"/>
          </w:tcPr>
          <w:p w14:paraId="0F11CD37" w14:textId="5C6837EB" w:rsidR="001B0E7A" w:rsidRPr="00FA7F81" w:rsidRDefault="001B0E7A" w:rsidP="00094368">
            <w:pPr>
              <w:spacing w:after="100" w:afterAutospacing="1"/>
              <w:jc w:val="center"/>
              <w:rPr>
                <w:sz w:val="18"/>
              </w:rPr>
            </w:pPr>
            <w:r w:rsidRPr="00FA7F81">
              <w:rPr>
                <w:sz w:val="18"/>
              </w:rPr>
              <w:t>&gt;</w:t>
            </w:r>
            <w:r w:rsidR="00FA7F81" w:rsidRPr="00FA7F81">
              <w:rPr>
                <w:sz w:val="18"/>
              </w:rPr>
              <w:t>8</w:t>
            </w:r>
            <w:r w:rsidRPr="00FA7F81">
              <w:rPr>
                <w:sz w:val="18"/>
              </w:rPr>
              <w:t>00</w:t>
            </w:r>
          </w:p>
        </w:tc>
        <w:tc>
          <w:tcPr>
            <w:tcW w:w="3260" w:type="dxa"/>
          </w:tcPr>
          <w:p w14:paraId="38FA7060" w14:textId="77777777" w:rsidR="001B0E7A" w:rsidRPr="00FA7F81" w:rsidRDefault="001B0E7A" w:rsidP="00094368">
            <w:pPr>
              <w:spacing w:after="100" w:afterAutospacing="1"/>
              <w:jc w:val="center"/>
              <w:rPr>
                <w:sz w:val="18"/>
              </w:rPr>
            </w:pPr>
            <w:r w:rsidRPr="00FA7F81">
              <w:rPr>
                <w:sz w:val="18"/>
              </w:rPr>
              <w:t>50 m</w:t>
            </w:r>
          </w:p>
        </w:tc>
      </w:tr>
      <w:tr w:rsidR="001B0E7A" w:rsidRPr="00FA7F81" w14:paraId="6B7314ED" w14:textId="77777777" w:rsidTr="00094368">
        <w:trPr>
          <w:trHeight w:val="187"/>
        </w:trPr>
        <w:tc>
          <w:tcPr>
            <w:tcW w:w="3402" w:type="dxa"/>
          </w:tcPr>
          <w:p w14:paraId="3110311A" w14:textId="77777777" w:rsidR="001B0E7A" w:rsidRPr="00FA7F81" w:rsidRDefault="001B0E7A" w:rsidP="00094368">
            <w:pPr>
              <w:spacing w:after="100" w:afterAutospacing="1"/>
              <w:rPr>
                <w:sz w:val="18"/>
              </w:rPr>
            </w:pPr>
            <w:r w:rsidRPr="00FA7F81">
              <w:rPr>
                <w:sz w:val="18"/>
              </w:rPr>
              <w:t>Lokalplan i landzone</w:t>
            </w:r>
          </w:p>
        </w:tc>
        <w:tc>
          <w:tcPr>
            <w:tcW w:w="2127" w:type="dxa"/>
          </w:tcPr>
          <w:p w14:paraId="553877E7" w14:textId="154A49F6" w:rsidR="001B0E7A" w:rsidRPr="00FA7F81" w:rsidRDefault="001B0E7A" w:rsidP="00094368">
            <w:pPr>
              <w:spacing w:after="100" w:afterAutospacing="1"/>
              <w:jc w:val="center"/>
              <w:rPr>
                <w:sz w:val="18"/>
              </w:rPr>
            </w:pPr>
            <w:r w:rsidRPr="00FA7F81">
              <w:rPr>
                <w:sz w:val="18"/>
              </w:rPr>
              <w:t>&gt;</w:t>
            </w:r>
            <w:r w:rsidR="00FA7F81" w:rsidRPr="00FA7F81">
              <w:rPr>
                <w:sz w:val="18"/>
              </w:rPr>
              <w:t>4000</w:t>
            </w:r>
          </w:p>
        </w:tc>
        <w:tc>
          <w:tcPr>
            <w:tcW w:w="3260" w:type="dxa"/>
          </w:tcPr>
          <w:p w14:paraId="725CC15E" w14:textId="77777777" w:rsidR="001B0E7A" w:rsidRPr="00FA7F81" w:rsidRDefault="001B0E7A" w:rsidP="00094368">
            <w:pPr>
              <w:spacing w:after="100" w:afterAutospacing="1"/>
              <w:jc w:val="center"/>
              <w:rPr>
                <w:sz w:val="18"/>
              </w:rPr>
            </w:pPr>
            <w:r w:rsidRPr="00FA7F81">
              <w:rPr>
                <w:sz w:val="18"/>
              </w:rPr>
              <w:t>50 m</w:t>
            </w:r>
          </w:p>
        </w:tc>
      </w:tr>
      <w:tr w:rsidR="001B0E7A" w:rsidRPr="00FA7F81" w14:paraId="29C79B75" w14:textId="77777777" w:rsidTr="00094368">
        <w:trPr>
          <w:trHeight w:val="187"/>
        </w:trPr>
        <w:tc>
          <w:tcPr>
            <w:tcW w:w="3402" w:type="dxa"/>
          </w:tcPr>
          <w:p w14:paraId="38F6C9F3" w14:textId="77777777" w:rsidR="001B0E7A" w:rsidRPr="00FA7F81" w:rsidRDefault="001B0E7A" w:rsidP="00094368">
            <w:pPr>
              <w:spacing w:after="100" w:afterAutospacing="1"/>
              <w:rPr>
                <w:sz w:val="18"/>
              </w:rPr>
            </w:pPr>
            <w:r w:rsidRPr="00FA7F81">
              <w:rPr>
                <w:sz w:val="18"/>
              </w:rPr>
              <w:t>Nabobeboelse</w:t>
            </w:r>
          </w:p>
        </w:tc>
        <w:tc>
          <w:tcPr>
            <w:tcW w:w="2127" w:type="dxa"/>
          </w:tcPr>
          <w:p w14:paraId="6EAE40DF" w14:textId="3EF21D34" w:rsidR="001B0E7A" w:rsidRPr="00FA7F81" w:rsidRDefault="00E5101B" w:rsidP="00094368">
            <w:pPr>
              <w:spacing w:after="100" w:afterAutospacing="1"/>
              <w:jc w:val="center"/>
              <w:rPr>
                <w:sz w:val="18"/>
              </w:rPr>
            </w:pPr>
            <w:r w:rsidRPr="00FA7F81">
              <w:rPr>
                <w:sz w:val="18"/>
              </w:rPr>
              <w:t>&gt;</w:t>
            </w:r>
            <w:r w:rsidR="00800277" w:rsidRPr="00FA7F81">
              <w:rPr>
                <w:sz w:val="18"/>
              </w:rPr>
              <w:t>100</w:t>
            </w:r>
          </w:p>
        </w:tc>
        <w:tc>
          <w:tcPr>
            <w:tcW w:w="3260" w:type="dxa"/>
          </w:tcPr>
          <w:p w14:paraId="2DFBA3CC" w14:textId="77777777" w:rsidR="001B0E7A" w:rsidRPr="00FA7F81" w:rsidRDefault="001B0E7A" w:rsidP="00094368">
            <w:pPr>
              <w:spacing w:after="100" w:afterAutospacing="1"/>
              <w:jc w:val="center"/>
              <w:rPr>
                <w:sz w:val="18"/>
              </w:rPr>
            </w:pPr>
            <w:r w:rsidRPr="00FA7F81">
              <w:rPr>
                <w:sz w:val="18"/>
              </w:rPr>
              <w:t>50 m</w:t>
            </w:r>
          </w:p>
        </w:tc>
      </w:tr>
      <w:tr w:rsidR="001B0E7A" w:rsidRPr="00FA7F81" w14:paraId="17EBFB30" w14:textId="77777777" w:rsidTr="00094368">
        <w:trPr>
          <w:trHeight w:val="187"/>
        </w:trPr>
        <w:tc>
          <w:tcPr>
            <w:tcW w:w="3402" w:type="dxa"/>
          </w:tcPr>
          <w:p w14:paraId="69A3A2E1" w14:textId="49E9D943" w:rsidR="001B0E7A" w:rsidRPr="00FA7F81" w:rsidRDefault="001B0E7A" w:rsidP="00094368">
            <w:pPr>
              <w:spacing w:after="100" w:afterAutospacing="1"/>
              <w:rPr>
                <w:sz w:val="18"/>
              </w:rPr>
            </w:pPr>
            <w:r w:rsidRPr="00FA7F81">
              <w:rPr>
                <w:sz w:val="18"/>
              </w:rPr>
              <w:t>Habitatområde</w:t>
            </w:r>
            <w:r w:rsidR="00800277" w:rsidRPr="00FA7F81">
              <w:rPr>
                <w:sz w:val="18"/>
              </w:rPr>
              <w:t xml:space="preserve"> </w:t>
            </w:r>
            <w:r w:rsidRPr="00FA7F81">
              <w:rPr>
                <w:sz w:val="18"/>
              </w:rPr>
              <w:t>(Kat</w:t>
            </w:r>
            <w:r w:rsidR="00800277" w:rsidRPr="00FA7F81">
              <w:rPr>
                <w:sz w:val="18"/>
              </w:rPr>
              <w:t>.</w:t>
            </w:r>
            <w:r w:rsidRPr="00FA7F81">
              <w:rPr>
                <w:sz w:val="18"/>
              </w:rPr>
              <w:t xml:space="preserve"> 1</w:t>
            </w:r>
            <w:r w:rsidR="00800277" w:rsidRPr="00FA7F81">
              <w:rPr>
                <w:sz w:val="18"/>
              </w:rPr>
              <w:t>-</w:t>
            </w:r>
            <w:r w:rsidRPr="00FA7F81">
              <w:rPr>
                <w:sz w:val="18"/>
              </w:rPr>
              <w:t>natur)</w:t>
            </w:r>
          </w:p>
        </w:tc>
        <w:tc>
          <w:tcPr>
            <w:tcW w:w="2127" w:type="dxa"/>
          </w:tcPr>
          <w:p w14:paraId="45AC879A" w14:textId="28A99D54" w:rsidR="001B0E7A" w:rsidRPr="00FA7F81" w:rsidRDefault="001B0E7A" w:rsidP="00094368">
            <w:pPr>
              <w:spacing w:after="100" w:afterAutospacing="1"/>
              <w:jc w:val="center"/>
              <w:rPr>
                <w:sz w:val="18"/>
              </w:rPr>
            </w:pPr>
            <w:r w:rsidRPr="00FA7F81">
              <w:rPr>
                <w:sz w:val="18"/>
              </w:rPr>
              <w:t>&gt;</w:t>
            </w:r>
            <w:r w:rsidR="00FA7F81" w:rsidRPr="00FA7F81">
              <w:rPr>
                <w:sz w:val="18"/>
              </w:rPr>
              <w:t>1200</w:t>
            </w:r>
          </w:p>
        </w:tc>
        <w:tc>
          <w:tcPr>
            <w:tcW w:w="3260" w:type="dxa"/>
          </w:tcPr>
          <w:p w14:paraId="06DAEE13" w14:textId="77777777" w:rsidR="001B0E7A" w:rsidRPr="00FA7F81" w:rsidRDefault="001B0E7A" w:rsidP="00094368">
            <w:pPr>
              <w:spacing w:after="100" w:afterAutospacing="1"/>
              <w:jc w:val="center"/>
              <w:rPr>
                <w:sz w:val="18"/>
              </w:rPr>
            </w:pPr>
            <w:r w:rsidRPr="00FA7F81">
              <w:rPr>
                <w:sz w:val="18"/>
              </w:rPr>
              <w:t>10 m</w:t>
            </w:r>
          </w:p>
        </w:tc>
      </w:tr>
      <w:tr w:rsidR="001B0E7A" w:rsidRPr="00FA7F81" w14:paraId="35468377" w14:textId="77777777" w:rsidTr="00094368">
        <w:trPr>
          <w:trHeight w:val="187"/>
        </w:trPr>
        <w:tc>
          <w:tcPr>
            <w:tcW w:w="3402" w:type="dxa"/>
          </w:tcPr>
          <w:p w14:paraId="53102153" w14:textId="3DDEAA2C" w:rsidR="001B0E7A" w:rsidRPr="00FA7F81" w:rsidRDefault="001B0E7A" w:rsidP="00094368">
            <w:pPr>
              <w:spacing w:after="100" w:afterAutospacing="1"/>
              <w:rPr>
                <w:sz w:val="18"/>
              </w:rPr>
            </w:pPr>
            <w:r w:rsidRPr="00FA7F81">
              <w:rPr>
                <w:sz w:val="18"/>
              </w:rPr>
              <w:t>Kat</w:t>
            </w:r>
            <w:r w:rsidR="00800277" w:rsidRPr="00FA7F81">
              <w:rPr>
                <w:sz w:val="18"/>
              </w:rPr>
              <w:t>.</w:t>
            </w:r>
            <w:r w:rsidRPr="00FA7F81">
              <w:rPr>
                <w:sz w:val="18"/>
              </w:rPr>
              <w:t xml:space="preserve"> 2</w:t>
            </w:r>
            <w:r w:rsidR="00800277" w:rsidRPr="00FA7F81">
              <w:rPr>
                <w:sz w:val="18"/>
              </w:rPr>
              <w:t>-</w:t>
            </w:r>
            <w:r w:rsidRPr="00FA7F81">
              <w:rPr>
                <w:sz w:val="18"/>
              </w:rPr>
              <w:t>natur</w:t>
            </w:r>
          </w:p>
        </w:tc>
        <w:tc>
          <w:tcPr>
            <w:tcW w:w="2127" w:type="dxa"/>
          </w:tcPr>
          <w:p w14:paraId="2CDB5288" w14:textId="4A45FBC1" w:rsidR="001B0E7A" w:rsidRPr="00FA7F81" w:rsidRDefault="00E5101B" w:rsidP="00094368">
            <w:pPr>
              <w:spacing w:after="100" w:afterAutospacing="1"/>
              <w:jc w:val="center"/>
              <w:rPr>
                <w:sz w:val="18"/>
              </w:rPr>
            </w:pPr>
            <w:r w:rsidRPr="00FA7F81">
              <w:rPr>
                <w:sz w:val="18"/>
              </w:rPr>
              <w:t>&gt;</w:t>
            </w:r>
            <w:r w:rsidR="00FA7F81" w:rsidRPr="00FA7F81">
              <w:rPr>
                <w:sz w:val="18"/>
              </w:rPr>
              <w:t>1600</w:t>
            </w:r>
          </w:p>
        </w:tc>
        <w:tc>
          <w:tcPr>
            <w:tcW w:w="3260" w:type="dxa"/>
          </w:tcPr>
          <w:p w14:paraId="74F9FC07" w14:textId="77777777" w:rsidR="001B0E7A" w:rsidRPr="00FA7F81" w:rsidRDefault="001B0E7A" w:rsidP="00094368">
            <w:pPr>
              <w:spacing w:after="100" w:afterAutospacing="1"/>
              <w:jc w:val="center"/>
              <w:rPr>
                <w:sz w:val="18"/>
              </w:rPr>
            </w:pPr>
            <w:r w:rsidRPr="00FA7F81">
              <w:rPr>
                <w:sz w:val="18"/>
              </w:rPr>
              <w:t>10 m</w:t>
            </w:r>
          </w:p>
        </w:tc>
      </w:tr>
      <w:tr w:rsidR="001B0E7A" w:rsidRPr="00FA7F81" w14:paraId="0EAEFEC9" w14:textId="77777777" w:rsidTr="00094368">
        <w:trPr>
          <w:trHeight w:val="187"/>
        </w:trPr>
        <w:tc>
          <w:tcPr>
            <w:tcW w:w="3402" w:type="dxa"/>
          </w:tcPr>
          <w:p w14:paraId="6D2E4DDC" w14:textId="77777777" w:rsidR="001B0E7A" w:rsidRPr="00FA7F81" w:rsidRDefault="001B0E7A" w:rsidP="00094368">
            <w:pPr>
              <w:spacing w:after="100" w:afterAutospacing="1"/>
              <w:rPr>
                <w:sz w:val="18"/>
              </w:rPr>
            </w:pPr>
            <w:r w:rsidRPr="00FA7F81">
              <w:rPr>
                <w:sz w:val="18"/>
              </w:rPr>
              <w:t>Enkelt vandindvinding</w:t>
            </w:r>
          </w:p>
        </w:tc>
        <w:tc>
          <w:tcPr>
            <w:tcW w:w="2127" w:type="dxa"/>
          </w:tcPr>
          <w:p w14:paraId="246DE4C3" w14:textId="751DF8FB" w:rsidR="001B0E7A" w:rsidRPr="00FA7F81" w:rsidRDefault="00FA7F81" w:rsidP="00094368">
            <w:pPr>
              <w:spacing w:after="100" w:afterAutospacing="1"/>
              <w:jc w:val="center"/>
              <w:rPr>
                <w:sz w:val="18"/>
              </w:rPr>
            </w:pPr>
            <w:r w:rsidRPr="00FA7F81">
              <w:rPr>
                <w:sz w:val="18"/>
              </w:rPr>
              <w:t>185</w:t>
            </w:r>
          </w:p>
        </w:tc>
        <w:tc>
          <w:tcPr>
            <w:tcW w:w="3260" w:type="dxa"/>
          </w:tcPr>
          <w:p w14:paraId="26EDDFCA" w14:textId="77777777" w:rsidR="001B0E7A" w:rsidRPr="00FA7F81" w:rsidRDefault="001B0E7A" w:rsidP="00094368">
            <w:pPr>
              <w:spacing w:after="100" w:afterAutospacing="1"/>
              <w:jc w:val="center"/>
              <w:rPr>
                <w:sz w:val="18"/>
              </w:rPr>
            </w:pPr>
            <w:r w:rsidRPr="00FA7F81">
              <w:rPr>
                <w:sz w:val="18"/>
              </w:rPr>
              <w:t>25 m</w:t>
            </w:r>
          </w:p>
        </w:tc>
      </w:tr>
      <w:tr w:rsidR="001B0E7A" w:rsidRPr="00FA7F81" w14:paraId="108640B4" w14:textId="77777777" w:rsidTr="00094368">
        <w:tc>
          <w:tcPr>
            <w:tcW w:w="3402" w:type="dxa"/>
          </w:tcPr>
          <w:p w14:paraId="6A71138C" w14:textId="77777777" w:rsidR="001B0E7A" w:rsidRPr="00FA7F81" w:rsidRDefault="001B0E7A" w:rsidP="00094368">
            <w:pPr>
              <w:spacing w:after="100" w:afterAutospacing="1"/>
              <w:ind w:right="-2"/>
              <w:rPr>
                <w:sz w:val="18"/>
              </w:rPr>
            </w:pPr>
            <w:r w:rsidRPr="00FA7F81">
              <w:rPr>
                <w:sz w:val="18"/>
              </w:rPr>
              <w:t>Almene vandforsyningsanlæg</w:t>
            </w:r>
          </w:p>
        </w:tc>
        <w:tc>
          <w:tcPr>
            <w:tcW w:w="2127" w:type="dxa"/>
          </w:tcPr>
          <w:p w14:paraId="0F07DA59" w14:textId="2DFE9E5C" w:rsidR="001B0E7A" w:rsidRPr="00FA7F81" w:rsidRDefault="001B0E7A" w:rsidP="00094368">
            <w:pPr>
              <w:spacing w:after="100" w:afterAutospacing="1"/>
              <w:jc w:val="center"/>
              <w:rPr>
                <w:sz w:val="18"/>
              </w:rPr>
            </w:pPr>
            <w:r w:rsidRPr="00FA7F81">
              <w:rPr>
                <w:sz w:val="18"/>
              </w:rPr>
              <w:t>&gt;</w:t>
            </w:r>
            <w:r w:rsidR="00FA7F81" w:rsidRPr="00FA7F81">
              <w:rPr>
                <w:sz w:val="18"/>
              </w:rPr>
              <w:t>400</w:t>
            </w:r>
          </w:p>
        </w:tc>
        <w:tc>
          <w:tcPr>
            <w:tcW w:w="3260" w:type="dxa"/>
          </w:tcPr>
          <w:p w14:paraId="3B503ECE" w14:textId="77777777" w:rsidR="001B0E7A" w:rsidRPr="00FA7F81" w:rsidRDefault="001B0E7A" w:rsidP="00094368">
            <w:pPr>
              <w:spacing w:after="100" w:afterAutospacing="1"/>
              <w:jc w:val="center"/>
              <w:rPr>
                <w:sz w:val="18"/>
              </w:rPr>
            </w:pPr>
            <w:r w:rsidRPr="00FA7F81">
              <w:rPr>
                <w:sz w:val="18"/>
              </w:rPr>
              <w:t>50 m</w:t>
            </w:r>
          </w:p>
        </w:tc>
      </w:tr>
      <w:tr w:rsidR="001B0E7A" w:rsidRPr="00FA7F81" w14:paraId="383BCBE6" w14:textId="77777777" w:rsidTr="00094368">
        <w:tc>
          <w:tcPr>
            <w:tcW w:w="3402" w:type="dxa"/>
          </w:tcPr>
          <w:p w14:paraId="096CE108" w14:textId="77777777" w:rsidR="001B0E7A" w:rsidRPr="00FA7F81" w:rsidRDefault="001B0E7A" w:rsidP="00094368">
            <w:pPr>
              <w:spacing w:after="100" w:afterAutospacing="1"/>
              <w:ind w:right="-2"/>
              <w:rPr>
                <w:sz w:val="18"/>
              </w:rPr>
            </w:pPr>
            <w:r w:rsidRPr="00FA7F81">
              <w:rPr>
                <w:sz w:val="18"/>
              </w:rPr>
              <w:t>Vandløb/sø</w:t>
            </w:r>
          </w:p>
        </w:tc>
        <w:tc>
          <w:tcPr>
            <w:tcW w:w="2127" w:type="dxa"/>
          </w:tcPr>
          <w:p w14:paraId="3101A6C1" w14:textId="60853086" w:rsidR="001B0E7A" w:rsidRPr="00FA7F81" w:rsidRDefault="00E5101B" w:rsidP="00094368">
            <w:pPr>
              <w:spacing w:after="100" w:afterAutospacing="1"/>
              <w:jc w:val="center"/>
              <w:rPr>
                <w:sz w:val="18"/>
              </w:rPr>
            </w:pPr>
            <w:r w:rsidRPr="00FA7F81">
              <w:rPr>
                <w:sz w:val="18"/>
              </w:rPr>
              <w:t>&gt;</w:t>
            </w:r>
            <w:r w:rsidR="00FA7F81" w:rsidRPr="00FA7F81">
              <w:rPr>
                <w:sz w:val="18"/>
              </w:rPr>
              <w:t>350</w:t>
            </w:r>
          </w:p>
        </w:tc>
        <w:tc>
          <w:tcPr>
            <w:tcW w:w="3260" w:type="dxa"/>
          </w:tcPr>
          <w:p w14:paraId="27671275" w14:textId="77777777" w:rsidR="001B0E7A" w:rsidRPr="00FA7F81" w:rsidRDefault="001B0E7A" w:rsidP="00094368">
            <w:pPr>
              <w:spacing w:after="100" w:afterAutospacing="1"/>
              <w:jc w:val="center"/>
              <w:rPr>
                <w:sz w:val="18"/>
              </w:rPr>
            </w:pPr>
            <w:r w:rsidRPr="00FA7F81">
              <w:rPr>
                <w:sz w:val="18"/>
              </w:rPr>
              <w:t>15 m</w:t>
            </w:r>
          </w:p>
        </w:tc>
      </w:tr>
      <w:tr w:rsidR="001B0E7A" w:rsidRPr="00FA7F81" w14:paraId="664B63C4" w14:textId="77777777" w:rsidTr="00FA7F81">
        <w:trPr>
          <w:trHeight w:val="48"/>
        </w:trPr>
        <w:tc>
          <w:tcPr>
            <w:tcW w:w="3402" w:type="dxa"/>
          </w:tcPr>
          <w:p w14:paraId="690A15A3" w14:textId="77777777" w:rsidR="001B0E7A" w:rsidRPr="00FA7F81" w:rsidRDefault="001B0E7A" w:rsidP="00094368">
            <w:pPr>
              <w:spacing w:after="100" w:afterAutospacing="1"/>
              <w:ind w:right="-2"/>
              <w:rPr>
                <w:sz w:val="18"/>
              </w:rPr>
            </w:pPr>
            <w:r w:rsidRPr="00FA7F81">
              <w:rPr>
                <w:sz w:val="18"/>
              </w:rPr>
              <w:t>Offentlig vej</w:t>
            </w:r>
          </w:p>
        </w:tc>
        <w:tc>
          <w:tcPr>
            <w:tcW w:w="2127" w:type="dxa"/>
          </w:tcPr>
          <w:p w14:paraId="42ECFB50" w14:textId="24C5CA44" w:rsidR="001B0E7A" w:rsidRPr="00FA7F81" w:rsidRDefault="00FA7F81" w:rsidP="00094368">
            <w:pPr>
              <w:spacing w:after="100" w:afterAutospacing="1"/>
              <w:jc w:val="center"/>
              <w:rPr>
                <w:sz w:val="18"/>
              </w:rPr>
            </w:pPr>
            <w:r w:rsidRPr="00FA7F81">
              <w:rPr>
                <w:sz w:val="18"/>
              </w:rPr>
              <w:t>15</w:t>
            </w:r>
          </w:p>
        </w:tc>
        <w:tc>
          <w:tcPr>
            <w:tcW w:w="3260" w:type="dxa"/>
          </w:tcPr>
          <w:p w14:paraId="1871F186" w14:textId="77777777" w:rsidR="001B0E7A" w:rsidRPr="00FA7F81" w:rsidRDefault="001B0E7A" w:rsidP="00094368">
            <w:pPr>
              <w:spacing w:after="100" w:afterAutospacing="1"/>
              <w:jc w:val="center"/>
              <w:rPr>
                <w:sz w:val="18"/>
              </w:rPr>
            </w:pPr>
            <w:r w:rsidRPr="00FA7F81">
              <w:rPr>
                <w:sz w:val="18"/>
              </w:rPr>
              <w:t>15 m</w:t>
            </w:r>
          </w:p>
        </w:tc>
      </w:tr>
      <w:tr w:rsidR="001B0E7A" w:rsidRPr="00FA7F81" w14:paraId="789BF94E" w14:textId="77777777" w:rsidTr="00094368">
        <w:tc>
          <w:tcPr>
            <w:tcW w:w="3402" w:type="dxa"/>
          </w:tcPr>
          <w:p w14:paraId="753F37FB" w14:textId="77777777" w:rsidR="001B0E7A" w:rsidRPr="00FA7F81" w:rsidRDefault="001B0E7A" w:rsidP="00094368">
            <w:pPr>
              <w:spacing w:after="100" w:afterAutospacing="1"/>
              <w:ind w:right="-2"/>
              <w:rPr>
                <w:sz w:val="18"/>
              </w:rPr>
            </w:pPr>
            <w:r w:rsidRPr="00FA7F81">
              <w:rPr>
                <w:sz w:val="18"/>
              </w:rPr>
              <w:t>Levnedsmiddelvirksomhed</w:t>
            </w:r>
          </w:p>
        </w:tc>
        <w:tc>
          <w:tcPr>
            <w:tcW w:w="2127" w:type="dxa"/>
          </w:tcPr>
          <w:p w14:paraId="155399F6" w14:textId="382C9AC5" w:rsidR="001B0E7A" w:rsidRPr="00FA7F81" w:rsidRDefault="001B0E7A" w:rsidP="00094368">
            <w:pPr>
              <w:spacing w:after="100" w:afterAutospacing="1"/>
              <w:jc w:val="center"/>
              <w:rPr>
                <w:sz w:val="18"/>
              </w:rPr>
            </w:pPr>
            <w:r w:rsidRPr="00FA7F81">
              <w:rPr>
                <w:sz w:val="18"/>
              </w:rPr>
              <w:t>&gt;</w:t>
            </w:r>
            <w:r w:rsidR="00FA7F81" w:rsidRPr="00FA7F81">
              <w:rPr>
                <w:sz w:val="18"/>
              </w:rPr>
              <w:t>1500</w:t>
            </w:r>
          </w:p>
        </w:tc>
        <w:tc>
          <w:tcPr>
            <w:tcW w:w="3260" w:type="dxa"/>
          </w:tcPr>
          <w:p w14:paraId="43463CEC" w14:textId="77777777" w:rsidR="001B0E7A" w:rsidRPr="00FA7F81" w:rsidRDefault="001B0E7A" w:rsidP="00094368">
            <w:pPr>
              <w:spacing w:after="100" w:afterAutospacing="1"/>
              <w:jc w:val="center"/>
              <w:rPr>
                <w:sz w:val="18"/>
              </w:rPr>
            </w:pPr>
            <w:r w:rsidRPr="00FA7F81">
              <w:rPr>
                <w:sz w:val="18"/>
              </w:rPr>
              <w:t>25 m</w:t>
            </w:r>
          </w:p>
        </w:tc>
      </w:tr>
      <w:tr w:rsidR="001B0E7A" w:rsidRPr="00FA7F81" w14:paraId="4336870C" w14:textId="77777777" w:rsidTr="00094368">
        <w:tc>
          <w:tcPr>
            <w:tcW w:w="3402" w:type="dxa"/>
          </w:tcPr>
          <w:p w14:paraId="12B821CC" w14:textId="77777777" w:rsidR="001B0E7A" w:rsidRPr="00FA7F81" w:rsidRDefault="001B0E7A" w:rsidP="00094368">
            <w:pPr>
              <w:spacing w:after="100" w:afterAutospacing="1"/>
              <w:ind w:right="-2"/>
              <w:rPr>
                <w:sz w:val="18"/>
              </w:rPr>
            </w:pPr>
            <w:r w:rsidRPr="00FA7F81">
              <w:rPr>
                <w:sz w:val="18"/>
              </w:rPr>
              <w:t>Beboelse på samme ejendom</w:t>
            </w:r>
          </w:p>
        </w:tc>
        <w:tc>
          <w:tcPr>
            <w:tcW w:w="2127" w:type="dxa"/>
          </w:tcPr>
          <w:p w14:paraId="3CF53759" w14:textId="31EFEAF1" w:rsidR="001B0E7A" w:rsidRPr="00FA7F81" w:rsidRDefault="00FA7F81" w:rsidP="00094368">
            <w:pPr>
              <w:spacing w:after="100" w:afterAutospacing="1"/>
              <w:jc w:val="center"/>
              <w:rPr>
                <w:sz w:val="18"/>
              </w:rPr>
            </w:pPr>
            <w:r w:rsidRPr="00FA7F81">
              <w:rPr>
                <w:sz w:val="18"/>
              </w:rPr>
              <w:t>-</w:t>
            </w:r>
          </w:p>
        </w:tc>
        <w:tc>
          <w:tcPr>
            <w:tcW w:w="3260" w:type="dxa"/>
          </w:tcPr>
          <w:p w14:paraId="26591991" w14:textId="77777777" w:rsidR="001B0E7A" w:rsidRPr="00FA7F81" w:rsidRDefault="001B0E7A" w:rsidP="00094368">
            <w:pPr>
              <w:spacing w:after="100" w:afterAutospacing="1"/>
              <w:jc w:val="center"/>
              <w:rPr>
                <w:sz w:val="18"/>
              </w:rPr>
            </w:pPr>
            <w:r w:rsidRPr="00FA7F81">
              <w:rPr>
                <w:sz w:val="18"/>
              </w:rPr>
              <w:t>15 m</w:t>
            </w:r>
          </w:p>
        </w:tc>
      </w:tr>
      <w:tr w:rsidR="001B0E7A" w:rsidRPr="00FA7F81" w14:paraId="67A5D1B9" w14:textId="77777777" w:rsidTr="00FA7F81">
        <w:trPr>
          <w:trHeight w:val="240"/>
        </w:trPr>
        <w:tc>
          <w:tcPr>
            <w:tcW w:w="3402" w:type="dxa"/>
          </w:tcPr>
          <w:p w14:paraId="1DE7BA1E" w14:textId="1A672CF6" w:rsidR="001B0E7A" w:rsidRPr="00FA7F81" w:rsidRDefault="001B0E7A" w:rsidP="00094368">
            <w:pPr>
              <w:spacing w:after="100" w:afterAutospacing="1"/>
              <w:ind w:right="-2"/>
              <w:rPr>
                <w:sz w:val="18"/>
              </w:rPr>
            </w:pPr>
            <w:r w:rsidRPr="00FA7F81">
              <w:rPr>
                <w:sz w:val="18"/>
              </w:rPr>
              <w:t>Naboske</w:t>
            </w:r>
            <w:r w:rsidR="00FA7F81" w:rsidRPr="00FA7F81">
              <w:rPr>
                <w:sz w:val="18"/>
              </w:rPr>
              <w:t>l</w:t>
            </w:r>
          </w:p>
        </w:tc>
        <w:tc>
          <w:tcPr>
            <w:tcW w:w="2127" w:type="dxa"/>
            <w:vAlign w:val="center"/>
          </w:tcPr>
          <w:p w14:paraId="5DDBD3CF" w14:textId="565FC2E6" w:rsidR="001B0E7A" w:rsidRPr="00FA7F81" w:rsidRDefault="00FA7F81" w:rsidP="00FA7F81">
            <w:pPr>
              <w:spacing w:after="100" w:afterAutospacing="1"/>
              <w:jc w:val="center"/>
              <w:rPr>
                <w:sz w:val="18"/>
              </w:rPr>
            </w:pPr>
            <w:r w:rsidRPr="00FA7F81">
              <w:rPr>
                <w:sz w:val="18"/>
              </w:rPr>
              <w:t>30</w:t>
            </w:r>
          </w:p>
        </w:tc>
        <w:tc>
          <w:tcPr>
            <w:tcW w:w="3260" w:type="dxa"/>
          </w:tcPr>
          <w:p w14:paraId="55598DE8" w14:textId="77777777" w:rsidR="001B0E7A" w:rsidRPr="00FA7F81" w:rsidRDefault="001B0E7A" w:rsidP="00094368">
            <w:pPr>
              <w:spacing w:after="100" w:afterAutospacing="1"/>
              <w:jc w:val="center"/>
              <w:rPr>
                <w:sz w:val="18"/>
              </w:rPr>
            </w:pPr>
            <w:r w:rsidRPr="00FA7F81">
              <w:rPr>
                <w:sz w:val="18"/>
              </w:rPr>
              <w:t>30 m</w:t>
            </w:r>
          </w:p>
        </w:tc>
      </w:tr>
    </w:tbl>
    <w:p w14:paraId="04109093" w14:textId="0C186E3A" w:rsidR="00411336" w:rsidRPr="00FA7F81" w:rsidRDefault="00411336" w:rsidP="00411336">
      <w:pPr>
        <w:rPr>
          <w:sz w:val="18"/>
        </w:rPr>
      </w:pPr>
    </w:p>
    <w:p w14:paraId="04F42056" w14:textId="77777777" w:rsidR="00411336" w:rsidRPr="00FA7F81" w:rsidRDefault="00411336" w:rsidP="00927896">
      <w:pPr>
        <w:rPr>
          <w:sz w:val="18"/>
        </w:rPr>
      </w:pPr>
    </w:p>
    <w:p w14:paraId="7F066E43" w14:textId="29BBCF7D" w:rsidR="00837754" w:rsidRPr="00FA7F81" w:rsidRDefault="004A58D3" w:rsidP="00391995">
      <w:pPr>
        <w:rPr>
          <w:sz w:val="18"/>
        </w:rPr>
      </w:pPr>
      <w:r w:rsidRPr="00FA7F81">
        <w:rPr>
          <w:b/>
          <w:sz w:val="18"/>
        </w:rPr>
        <w:t>Ammoniak og påvirkning af natur og Natura 2000-områder</w:t>
      </w:r>
      <w:r w:rsidR="003C1D2C" w:rsidRPr="00FA7F81">
        <w:rPr>
          <w:sz w:val="18"/>
        </w:rPr>
        <w:br/>
      </w:r>
      <w:r w:rsidR="004709E6" w:rsidRPr="00FA7F81">
        <w:rPr>
          <w:sz w:val="18"/>
        </w:rPr>
        <w:t>Produktionsændringen</w:t>
      </w:r>
      <w:r w:rsidR="003C1D2C" w:rsidRPr="00FA7F81">
        <w:rPr>
          <w:sz w:val="18"/>
        </w:rPr>
        <w:t xml:space="preserve"> er i ansøgningen, skemaID </w:t>
      </w:r>
      <w:r w:rsidR="003B1D63" w:rsidRPr="00FA7F81">
        <w:rPr>
          <w:sz w:val="18"/>
        </w:rPr>
        <w:t>2</w:t>
      </w:r>
      <w:r w:rsidR="004F0735" w:rsidRPr="00FA7F81">
        <w:rPr>
          <w:sz w:val="18"/>
        </w:rPr>
        <w:t>241212</w:t>
      </w:r>
      <w:r w:rsidR="003C1D2C" w:rsidRPr="00FA7F81">
        <w:rPr>
          <w:sz w:val="18"/>
        </w:rPr>
        <w:t>, vurderet ift. ammoniakemission fra staldanlægget</w:t>
      </w:r>
      <w:r w:rsidR="00837754" w:rsidRPr="00FA7F81">
        <w:rPr>
          <w:sz w:val="18"/>
        </w:rPr>
        <w:t xml:space="preserve"> og opbevaringslagre og påvirkningen fra disse</w:t>
      </w:r>
      <w:r w:rsidR="003C1D2C" w:rsidRPr="00FA7F81">
        <w:rPr>
          <w:sz w:val="18"/>
        </w:rPr>
        <w:t xml:space="preserve"> på nærliggende naturområder og nærmeste Natura 2000-område.</w:t>
      </w:r>
    </w:p>
    <w:p w14:paraId="16FE2C58" w14:textId="77777777" w:rsidR="003B1D63" w:rsidRPr="00FA7F81" w:rsidRDefault="003B1D63" w:rsidP="003B1D63">
      <w:pPr>
        <w:rPr>
          <w:sz w:val="18"/>
          <w:szCs w:val="18"/>
        </w:rPr>
      </w:pPr>
    </w:p>
    <w:p w14:paraId="462A6C38" w14:textId="346AF296" w:rsidR="003B1D63" w:rsidRPr="00FA7F81" w:rsidRDefault="003B1D63" w:rsidP="003B1D63">
      <w:pPr>
        <w:rPr>
          <w:sz w:val="18"/>
          <w:szCs w:val="18"/>
        </w:rPr>
      </w:pPr>
      <w:r w:rsidRPr="00FA7F81">
        <w:rPr>
          <w:sz w:val="18"/>
          <w:szCs w:val="18"/>
        </w:rPr>
        <w:t xml:space="preserve">Nedenstående ses placeringerne af naturarealer. </w:t>
      </w:r>
    </w:p>
    <w:p w14:paraId="48CDA8E8" w14:textId="14D59CC2" w:rsidR="003B1D63" w:rsidRPr="00FA7F81" w:rsidRDefault="003B1D63" w:rsidP="00391995">
      <w:pPr>
        <w:rPr>
          <w:sz w:val="18"/>
        </w:rPr>
      </w:pPr>
    </w:p>
    <w:p w14:paraId="21F424BE" w14:textId="6BFB85E7" w:rsidR="003B1D63" w:rsidRPr="00FA7F81" w:rsidRDefault="003D487B" w:rsidP="003B1D63">
      <w:pPr>
        <w:keepNext/>
      </w:pPr>
      <w:r w:rsidRPr="00FA7F81">
        <w:rPr>
          <w:noProof/>
        </w:rPr>
        <w:lastRenderedPageBreak/>
        <w:drawing>
          <wp:inline distT="0" distB="0" distL="0" distR="0" wp14:anchorId="2B4CDEF0" wp14:editId="354F9882">
            <wp:extent cx="6120130" cy="4705350"/>
            <wp:effectExtent l="0" t="0" r="0" b="0"/>
            <wp:docPr id="475560237" name="Billede 1" descr="Et billede, der indeholder kort, skærmbillede, Luftfotografering,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60237" name="Billede 1" descr="Et billede, der indeholder kort, skærmbillede, Luftfotografering, tekst&#10;&#10;Automatisk genereret beskrivelse"/>
                    <pic:cNvPicPr/>
                  </pic:nvPicPr>
                  <pic:blipFill>
                    <a:blip r:embed="rId8"/>
                    <a:stretch>
                      <a:fillRect/>
                    </a:stretch>
                  </pic:blipFill>
                  <pic:spPr>
                    <a:xfrm>
                      <a:off x="0" y="0"/>
                      <a:ext cx="6120130" cy="4705350"/>
                    </a:xfrm>
                    <a:prstGeom prst="rect">
                      <a:avLst/>
                    </a:prstGeom>
                  </pic:spPr>
                </pic:pic>
              </a:graphicData>
            </a:graphic>
          </wp:inline>
        </w:drawing>
      </w:r>
    </w:p>
    <w:p w14:paraId="61EB7519" w14:textId="4CAB068B" w:rsidR="003B1D63" w:rsidRPr="00FA7F81" w:rsidRDefault="003B1D63" w:rsidP="003B1D63">
      <w:pPr>
        <w:pStyle w:val="Billedtekst"/>
      </w:pPr>
      <w:r w:rsidRPr="00FA7F81">
        <w:t xml:space="preserve">Figur </w:t>
      </w:r>
      <w:fldSimple w:instr=" SEQ Figur \* ARABIC ">
        <w:r w:rsidR="004F56FB" w:rsidRPr="00FA7F81">
          <w:rPr>
            <w:noProof/>
          </w:rPr>
          <w:t>2</w:t>
        </w:r>
      </w:fldSimple>
      <w:r w:rsidR="00513919" w:rsidRPr="00FA7F81">
        <w:rPr>
          <w:noProof/>
        </w:rPr>
        <w:t>a</w:t>
      </w:r>
      <w:r w:rsidRPr="00FA7F81">
        <w:t xml:space="preserve"> Kort over nærmeste naturområder</w:t>
      </w:r>
      <w:r w:rsidR="00513919" w:rsidRPr="00FA7F81">
        <w:t xml:space="preserve"> Vårvej</w:t>
      </w:r>
      <w:r w:rsidR="003528EE" w:rsidRPr="00FA7F81">
        <w:t xml:space="preserve"> </w:t>
      </w:r>
      <w:r w:rsidR="00513919" w:rsidRPr="00FA7F81">
        <w:t>44.</w:t>
      </w:r>
    </w:p>
    <w:p w14:paraId="1DDC4733" w14:textId="41ADF0AA" w:rsidR="00513919" w:rsidRPr="00FA7F81" w:rsidRDefault="003528EE" w:rsidP="00513919">
      <w:r w:rsidRPr="00FA7F81">
        <w:rPr>
          <w:noProof/>
        </w:rPr>
        <w:lastRenderedPageBreak/>
        <w:drawing>
          <wp:inline distT="0" distB="0" distL="0" distR="0" wp14:anchorId="48F68D7D" wp14:editId="63175A50">
            <wp:extent cx="6120130" cy="6221095"/>
            <wp:effectExtent l="0" t="0" r="0" b="8255"/>
            <wp:docPr id="2070436408" name="Billede 1" descr="Et billede, der indeholder kort, skærmbillede, Luftfotografering, Fugleperspekti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36408" name="Billede 1" descr="Et billede, der indeholder kort, skærmbillede, Luftfotografering, Fugleperspektiv&#10;&#10;Automatisk genereret beskrivelse"/>
                    <pic:cNvPicPr/>
                  </pic:nvPicPr>
                  <pic:blipFill>
                    <a:blip r:embed="rId9"/>
                    <a:stretch>
                      <a:fillRect/>
                    </a:stretch>
                  </pic:blipFill>
                  <pic:spPr>
                    <a:xfrm>
                      <a:off x="0" y="0"/>
                      <a:ext cx="6120130" cy="6221095"/>
                    </a:xfrm>
                    <a:prstGeom prst="rect">
                      <a:avLst/>
                    </a:prstGeom>
                  </pic:spPr>
                </pic:pic>
              </a:graphicData>
            </a:graphic>
          </wp:inline>
        </w:drawing>
      </w:r>
    </w:p>
    <w:p w14:paraId="1E018547" w14:textId="27341CF6" w:rsidR="00513919" w:rsidRPr="00FA7F81" w:rsidRDefault="00513919" w:rsidP="00513919">
      <w:pPr>
        <w:pStyle w:val="Billedtekst"/>
      </w:pPr>
      <w:r w:rsidRPr="00FA7F81">
        <w:t xml:space="preserve">Figur </w:t>
      </w:r>
      <w:r w:rsidR="00AF3718">
        <w:fldChar w:fldCharType="begin"/>
      </w:r>
      <w:r w:rsidR="00AF3718">
        <w:instrText xml:space="preserve"> SEQ Figur \* ARABIC </w:instrText>
      </w:r>
      <w:r w:rsidR="00AF3718">
        <w:fldChar w:fldCharType="separate"/>
      </w:r>
      <w:r w:rsidRPr="00FA7F81">
        <w:rPr>
          <w:noProof/>
        </w:rPr>
        <w:t>2</w:t>
      </w:r>
      <w:r w:rsidR="00AF3718">
        <w:rPr>
          <w:noProof/>
        </w:rPr>
        <w:fldChar w:fldCharType="end"/>
      </w:r>
      <w:r w:rsidRPr="00FA7F81">
        <w:rPr>
          <w:noProof/>
        </w:rPr>
        <w:t>b</w:t>
      </w:r>
      <w:r w:rsidRPr="00FA7F81">
        <w:t xml:space="preserve"> Kort over nærmeste naturområder Erkildstrupvej 10a.</w:t>
      </w:r>
    </w:p>
    <w:p w14:paraId="0155B53F" w14:textId="77777777" w:rsidR="00513919" w:rsidRPr="00FA7F81" w:rsidRDefault="00513919" w:rsidP="00513919"/>
    <w:p w14:paraId="1A3EA8E4" w14:textId="77777777" w:rsidR="00513919" w:rsidRPr="00FA7F81" w:rsidRDefault="00513919" w:rsidP="00513919"/>
    <w:p w14:paraId="62D22D43" w14:textId="77777777" w:rsidR="003B1D63" w:rsidRPr="00FA7F81" w:rsidRDefault="003B1D63" w:rsidP="003B1D63">
      <w:pPr>
        <w:rPr>
          <w:sz w:val="18"/>
          <w:szCs w:val="18"/>
        </w:rPr>
      </w:pPr>
      <w:r w:rsidRPr="00FA7F81">
        <w:rPr>
          <w:sz w:val="18"/>
          <w:szCs w:val="18"/>
        </w:rPr>
        <w:t xml:space="preserve">Der er i tabel 3 vedlagt en opgørelse over beregninger af ammoniakdeposition til udpegede naturområder. </w:t>
      </w:r>
    </w:p>
    <w:p w14:paraId="341F4C51" w14:textId="77777777" w:rsidR="003B1D63" w:rsidRPr="00FA7F81" w:rsidRDefault="003B1D63" w:rsidP="003B1D63">
      <w:pPr>
        <w:rPr>
          <w:sz w:val="18"/>
          <w:szCs w:val="18"/>
        </w:rPr>
      </w:pPr>
    </w:p>
    <w:p w14:paraId="57EA9262" w14:textId="03452E05" w:rsidR="00D92F04" w:rsidRPr="00FA7F81" w:rsidRDefault="00D5467B" w:rsidP="00391995">
      <w:pPr>
        <w:rPr>
          <w:sz w:val="18"/>
        </w:rPr>
      </w:pPr>
      <w:r w:rsidRPr="00D5467B">
        <w:rPr>
          <w:noProof/>
          <w:sz w:val="18"/>
        </w:rPr>
        <w:lastRenderedPageBreak/>
        <w:drawing>
          <wp:inline distT="0" distB="0" distL="0" distR="0" wp14:anchorId="10031643" wp14:editId="39E2E9C1">
            <wp:extent cx="6120130" cy="3954780"/>
            <wp:effectExtent l="19050" t="19050" r="13970" b="26670"/>
            <wp:docPr id="354780230" name="Billede 1" descr="Et billede, der indeholder tekst, skærmbillede, nummer/ta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80230" name="Billede 1" descr="Et billede, der indeholder tekst, skærmbillede, nummer/tal, Font/skrifttype&#10;&#10;Automatisk genereret beskrivelse"/>
                    <pic:cNvPicPr/>
                  </pic:nvPicPr>
                  <pic:blipFill>
                    <a:blip r:embed="rId10"/>
                    <a:stretch>
                      <a:fillRect/>
                    </a:stretch>
                  </pic:blipFill>
                  <pic:spPr>
                    <a:xfrm>
                      <a:off x="0" y="0"/>
                      <a:ext cx="6120130" cy="3954780"/>
                    </a:xfrm>
                    <a:prstGeom prst="rect">
                      <a:avLst/>
                    </a:prstGeom>
                    <a:ln w="12700">
                      <a:solidFill>
                        <a:schemeClr val="tx1"/>
                      </a:solidFill>
                    </a:ln>
                  </pic:spPr>
                </pic:pic>
              </a:graphicData>
            </a:graphic>
          </wp:inline>
        </w:drawing>
      </w:r>
    </w:p>
    <w:p w14:paraId="58FE8BC2" w14:textId="33D0906B" w:rsidR="008D21E6" w:rsidRPr="00FA7F81" w:rsidRDefault="008D21E6" w:rsidP="008D21E6">
      <w:pPr>
        <w:pStyle w:val="Billedtekst"/>
        <w:keepNext/>
      </w:pPr>
      <w:r w:rsidRPr="00FA7F81">
        <w:t xml:space="preserve">Tabel </w:t>
      </w:r>
      <w:r w:rsidR="000D3DDD" w:rsidRPr="00FA7F81">
        <w:rPr>
          <w:noProof/>
        </w:rPr>
        <w:fldChar w:fldCharType="begin"/>
      </w:r>
      <w:r w:rsidR="000D3DDD" w:rsidRPr="00FA7F81">
        <w:rPr>
          <w:noProof/>
        </w:rPr>
        <w:instrText xml:space="preserve"> SEQ Tabel \* ARABIC </w:instrText>
      </w:r>
      <w:r w:rsidR="000D3DDD" w:rsidRPr="00FA7F81">
        <w:rPr>
          <w:noProof/>
        </w:rPr>
        <w:fldChar w:fldCharType="separate"/>
      </w:r>
      <w:r w:rsidR="0027757C" w:rsidRPr="00FA7F81">
        <w:rPr>
          <w:noProof/>
        </w:rPr>
        <w:t>3</w:t>
      </w:r>
      <w:r w:rsidR="000D3DDD" w:rsidRPr="00FA7F81">
        <w:rPr>
          <w:noProof/>
        </w:rPr>
        <w:fldChar w:fldCharType="end"/>
      </w:r>
      <w:r w:rsidRPr="00FA7F81">
        <w:t xml:space="preserve"> Oversigt over naturpunkter og</w:t>
      </w:r>
      <w:r w:rsidR="005F368F" w:rsidRPr="00FA7F81">
        <w:t xml:space="preserve"> ammoniakdeposition</w:t>
      </w:r>
    </w:p>
    <w:p w14:paraId="0437F5C8" w14:textId="1F22380B" w:rsidR="003B1D63" w:rsidRPr="00FA7F81" w:rsidRDefault="003B1D63" w:rsidP="003B1D63">
      <w:pPr>
        <w:rPr>
          <w:sz w:val="18"/>
        </w:rPr>
      </w:pPr>
    </w:p>
    <w:p w14:paraId="71DCB9B8" w14:textId="195DB5E3" w:rsidR="003B1D63" w:rsidRPr="00FA7F81" w:rsidRDefault="003B1D63" w:rsidP="00D823BA">
      <w:pPr>
        <w:rPr>
          <w:sz w:val="18"/>
        </w:rPr>
      </w:pPr>
      <w:r w:rsidRPr="00FA7F81">
        <w:rPr>
          <w:sz w:val="18"/>
        </w:rPr>
        <w:t>Nærmeste Natura2000-område</w:t>
      </w:r>
      <w:r w:rsidR="00201877" w:rsidRPr="00FA7F81">
        <w:rPr>
          <w:sz w:val="18"/>
        </w:rPr>
        <w:t xml:space="preserve">, </w:t>
      </w:r>
      <w:r w:rsidR="00E051C4" w:rsidRPr="00FA7F81">
        <w:rPr>
          <w:sz w:val="18"/>
        </w:rPr>
        <w:t>Nibe Bredning, Halkær Ådal og Sønderup Ådal</w:t>
      </w:r>
      <w:r w:rsidR="00D823BA" w:rsidRPr="00FA7F81">
        <w:rPr>
          <w:sz w:val="18"/>
        </w:rPr>
        <w:t xml:space="preserve">, </w:t>
      </w:r>
      <w:r w:rsidR="00201877" w:rsidRPr="00FA7F81">
        <w:rPr>
          <w:sz w:val="18"/>
        </w:rPr>
        <w:t>,</w:t>
      </w:r>
      <w:r w:rsidRPr="00FA7F81">
        <w:rPr>
          <w:sz w:val="18"/>
        </w:rPr>
        <w:t xml:space="preserve"> </w:t>
      </w:r>
      <w:r w:rsidR="00201877" w:rsidRPr="00FA7F81">
        <w:rPr>
          <w:sz w:val="18"/>
        </w:rPr>
        <w:t>pkt. 1</w:t>
      </w:r>
      <w:r w:rsidR="00D823BA" w:rsidRPr="00FA7F81">
        <w:rPr>
          <w:sz w:val="18"/>
        </w:rPr>
        <w:t xml:space="preserve"> og 2</w:t>
      </w:r>
      <w:r w:rsidR="00201877" w:rsidRPr="00FA7F81">
        <w:rPr>
          <w:sz w:val="18"/>
        </w:rPr>
        <w:t xml:space="preserve">, </w:t>
      </w:r>
      <w:r w:rsidRPr="00FA7F81">
        <w:rPr>
          <w:sz w:val="18"/>
        </w:rPr>
        <w:t xml:space="preserve">ligger </w:t>
      </w:r>
      <w:r w:rsidR="00D823BA" w:rsidRPr="00FA7F81">
        <w:rPr>
          <w:sz w:val="18"/>
        </w:rPr>
        <w:t>NNV for anlæggene</w:t>
      </w:r>
      <w:r w:rsidRPr="00FA7F81">
        <w:rPr>
          <w:sz w:val="18"/>
        </w:rPr>
        <w:t xml:space="preserve">  i en afstand på </w:t>
      </w:r>
      <w:r w:rsidR="00D823BA" w:rsidRPr="00FA7F81">
        <w:rPr>
          <w:sz w:val="18"/>
        </w:rPr>
        <w:t>1290 og 1400 m</w:t>
      </w:r>
      <w:r w:rsidRPr="00FA7F81">
        <w:rPr>
          <w:sz w:val="18"/>
        </w:rPr>
        <w:t xml:space="preserve">. Grundet den store afstand, vurderes det, at området ikke vil blive påvirket af </w:t>
      </w:r>
      <w:r w:rsidR="00D823BA" w:rsidRPr="00FA7F81">
        <w:rPr>
          <w:sz w:val="18"/>
        </w:rPr>
        <w:t>godkendelsen.</w:t>
      </w:r>
      <w:r w:rsidRPr="00FA7F81">
        <w:rPr>
          <w:sz w:val="18"/>
        </w:rPr>
        <w:t xml:space="preserve"> </w:t>
      </w:r>
    </w:p>
    <w:p w14:paraId="3BCDAD4C" w14:textId="77777777" w:rsidR="003B1D63" w:rsidRPr="00FA7F81" w:rsidRDefault="003B1D63" w:rsidP="003B1D63">
      <w:pPr>
        <w:rPr>
          <w:sz w:val="18"/>
        </w:rPr>
      </w:pPr>
    </w:p>
    <w:p w14:paraId="5C7E1459" w14:textId="084F96E5" w:rsidR="003B1D63" w:rsidRPr="00FA7F81" w:rsidRDefault="003B1D63" w:rsidP="003B1D63">
      <w:pPr>
        <w:overflowPunct/>
        <w:rPr>
          <w:sz w:val="18"/>
        </w:rPr>
      </w:pPr>
      <w:r w:rsidRPr="00FA7F81">
        <w:rPr>
          <w:sz w:val="18"/>
        </w:rPr>
        <w:t>Projektets totaldeposition på kategori 1 naturområde på 0,0</w:t>
      </w:r>
      <w:r w:rsidR="00D823BA" w:rsidRPr="00FA7F81">
        <w:rPr>
          <w:sz w:val="18"/>
        </w:rPr>
        <w:t xml:space="preserve"> og 0,1</w:t>
      </w:r>
      <w:r w:rsidRPr="00FA7F81">
        <w:rPr>
          <w:sz w:val="18"/>
        </w:rPr>
        <w:t xml:space="preserve"> kg N/ha/år overholder de strammeste krav til totaldeposition til kategori 1 arealer, hvis der er mere end </w:t>
      </w:r>
      <w:r w:rsidR="008B5C54" w:rsidRPr="00FA7F81">
        <w:rPr>
          <w:sz w:val="18"/>
        </w:rPr>
        <w:t>et</w:t>
      </w:r>
      <w:r w:rsidRPr="00FA7F81">
        <w:rPr>
          <w:sz w:val="18"/>
        </w:rPr>
        <w:t xml:space="preserve"> andet husdyrbrug i nærheden. I tilfælde af </w:t>
      </w:r>
      <w:r w:rsidR="008B5C54" w:rsidRPr="00FA7F81">
        <w:rPr>
          <w:sz w:val="18"/>
        </w:rPr>
        <w:t>to</w:t>
      </w:r>
      <w:r w:rsidRPr="00FA7F81">
        <w:rPr>
          <w:sz w:val="18"/>
        </w:rPr>
        <w:t xml:space="preserve"> eller flere naboer er bekendtgørelsens krav en maksimal totaldeposition på 0,2 kg N/ha/år.</w:t>
      </w:r>
    </w:p>
    <w:p w14:paraId="6BDF8F11" w14:textId="77777777" w:rsidR="003B1D63" w:rsidRPr="00FA7F81" w:rsidRDefault="003B1D63" w:rsidP="003B1D63">
      <w:pPr>
        <w:rPr>
          <w:sz w:val="18"/>
        </w:rPr>
      </w:pPr>
      <w:r w:rsidRPr="00FA7F81">
        <w:rPr>
          <w:sz w:val="18"/>
        </w:rPr>
        <w:t>Projektets totaldepositioner på kategori 1 natur overholder derfor kravet i Husdyrgodkendelsesbekendtgørelsens § 26 om en maksimal totaldeposition på 0,2 kg N/ha/år.</w:t>
      </w:r>
    </w:p>
    <w:p w14:paraId="7A807F3A" w14:textId="77777777" w:rsidR="003B1D63" w:rsidRPr="00FA7F81" w:rsidRDefault="003B1D63" w:rsidP="003B1D63">
      <w:pPr>
        <w:rPr>
          <w:sz w:val="18"/>
        </w:rPr>
      </w:pPr>
    </w:p>
    <w:p w14:paraId="2E9DBE3F" w14:textId="77777777" w:rsidR="003B1D63" w:rsidRPr="00FA7F81" w:rsidRDefault="003B1D63" w:rsidP="003B1D63">
      <w:pPr>
        <w:rPr>
          <w:sz w:val="18"/>
        </w:rPr>
      </w:pPr>
      <w:r w:rsidRPr="00FA7F81">
        <w:rPr>
          <w:sz w:val="18"/>
        </w:rPr>
        <w:t>Kategori 2</w:t>
      </w:r>
    </w:p>
    <w:p w14:paraId="74983932" w14:textId="77777777" w:rsidR="003B1D63" w:rsidRPr="00FA7F81" w:rsidRDefault="003B1D63" w:rsidP="003B1D63">
      <w:pPr>
        <w:overflowPunct/>
        <w:rPr>
          <w:sz w:val="18"/>
        </w:rPr>
      </w:pPr>
      <w:r w:rsidRPr="00FA7F81">
        <w:rPr>
          <w:sz w:val="18"/>
        </w:rPr>
        <w:t>Der ligger ikke kategori 2 natur indenfor en afstand af anlægget, hvor der deponeres mere end</w:t>
      </w:r>
    </w:p>
    <w:p w14:paraId="0ED729DB" w14:textId="2164DEF3" w:rsidR="003B1D63" w:rsidRPr="00FA7F81" w:rsidRDefault="003B1D63" w:rsidP="003B1D63">
      <w:pPr>
        <w:rPr>
          <w:sz w:val="18"/>
        </w:rPr>
      </w:pPr>
      <w:r w:rsidRPr="00FA7F81">
        <w:rPr>
          <w:sz w:val="18"/>
        </w:rPr>
        <w:t xml:space="preserve">1 kg N/ha/år i totaldeposition. Nærmeste kategori 2 natur er overdrev, pkt. </w:t>
      </w:r>
      <w:r w:rsidR="00D823BA" w:rsidRPr="00FA7F81">
        <w:rPr>
          <w:sz w:val="18"/>
        </w:rPr>
        <w:t>6 og 7</w:t>
      </w:r>
      <w:r w:rsidRPr="00FA7F81">
        <w:rPr>
          <w:sz w:val="18"/>
        </w:rPr>
        <w:t xml:space="preserve"> ca. </w:t>
      </w:r>
      <w:r w:rsidR="00D823BA" w:rsidRPr="00FA7F81">
        <w:rPr>
          <w:sz w:val="18"/>
        </w:rPr>
        <w:t>1650 - 3000</w:t>
      </w:r>
      <w:r w:rsidR="00201877" w:rsidRPr="00FA7F81">
        <w:rPr>
          <w:sz w:val="18"/>
        </w:rPr>
        <w:t xml:space="preserve"> </w:t>
      </w:r>
      <w:r w:rsidRPr="00FA7F81">
        <w:rPr>
          <w:sz w:val="18"/>
        </w:rPr>
        <w:t xml:space="preserve">m </w:t>
      </w:r>
      <w:r w:rsidR="00D823BA" w:rsidRPr="00FA7F81">
        <w:rPr>
          <w:sz w:val="18"/>
        </w:rPr>
        <w:t>øst og syd</w:t>
      </w:r>
      <w:r w:rsidRPr="00FA7F81">
        <w:rPr>
          <w:sz w:val="18"/>
        </w:rPr>
        <w:t xml:space="preserve"> for </w:t>
      </w:r>
      <w:r w:rsidR="00D823BA" w:rsidRPr="00FA7F81">
        <w:rPr>
          <w:sz w:val="18"/>
        </w:rPr>
        <w:t>anlæggene</w:t>
      </w:r>
      <w:r w:rsidRPr="00FA7F81">
        <w:rPr>
          <w:sz w:val="18"/>
        </w:rPr>
        <w:t xml:space="preserve">, der efter </w:t>
      </w:r>
      <w:r w:rsidR="00D823BA" w:rsidRPr="00FA7F81">
        <w:rPr>
          <w:sz w:val="18"/>
        </w:rPr>
        <w:t>godkendelsen</w:t>
      </w:r>
      <w:r w:rsidRPr="00FA7F81">
        <w:rPr>
          <w:sz w:val="18"/>
        </w:rPr>
        <w:t xml:space="preserve"> vil modtage en totaldeposition på 0,</w:t>
      </w:r>
      <w:r w:rsidR="00D823BA" w:rsidRPr="00FA7F81">
        <w:rPr>
          <w:sz w:val="18"/>
        </w:rPr>
        <w:t>0</w:t>
      </w:r>
      <w:r w:rsidRPr="00FA7F81">
        <w:rPr>
          <w:sz w:val="18"/>
        </w:rPr>
        <w:t xml:space="preserve"> kg N/ha/år. Projektets totaldepositioner på kategori 2 natur overholder derfor kravet i Husdyrgodkendelsesbekendtgørelsens § 27 om en maksimal totaldeposition på 1 kg N/ha/år.</w:t>
      </w:r>
    </w:p>
    <w:p w14:paraId="6F6D5F3E" w14:textId="77777777" w:rsidR="003B1D63" w:rsidRPr="00FA7F81" w:rsidRDefault="003B1D63" w:rsidP="003B1D63">
      <w:pPr>
        <w:rPr>
          <w:sz w:val="18"/>
        </w:rPr>
      </w:pPr>
    </w:p>
    <w:p w14:paraId="51EBBF90" w14:textId="77777777" w:rsidR="003B1D63" w:rsidRPr="00FA7F81" w:rsidRDefault="003B1D63" w:rsidP="003B1D63">
      <w:pPr>
        <w:rPr>
          <w:sz w:val="18"/>
        </w:rPr>
      </w:pPr>
      <w:r w:rsidRPr="00FA7F81">
        <w:rPr>
          <w:sz w:val="18"/>
        </w:rPr>
        <w:t>Kategori 3</w:t>
      </w:r>
    </w:p>
    <w:p w14:paraId="5C20E2D5" w14:textId="0CD26ABD" w:rsidR="003B1D63" w:rsidRPr="00FA7F81" w:rsidRDefault="003B1D63" w:rsidP="003B1D63">
      <w:pPr>
        <w:rPr>
          <w:sz w:val="18"/>
        </w:rPr>
      </w:pPr>
      <w:r w:rsidRPr="00FA7F81">
        <w:rPr>
          <w:sz w:val="18"/>
        </w:rPr>
        <w:t>Det vurderes, at merbelastningen på nærliggende naturområder ikke kan medføre nogen tilstandsændring af naturområder der er udpeget som kategori 3 natur</w:t>
      </w:r>
      <w:r w:rsidR="00B4426D" w:rsidRPr="00FA7F81">
        <w:rPr>
          <w:sz w:val="18"/>
        </w:rPr>
        <w:t>.</w:t>
      </w:r>
    </w:p>
    <w:p w14:paraId="74AAF851" w14:textId="77777777" w:rsidR="003B1D63" w:rsidRPr="00FA7F81" w:rsidRDefault="003B1D63" w:rsidP="003B1D63">
      <w:pPr>
        <w:rPr>
          <w:sz w:val="18"/>
        </w:rPr>
      </w:pPr>
    </w:p>
    <w:p w14:paraId="5E052DB1" w14:textId="0B633745" w:rsidR="003B1D63" w:rsidRPr="00FA7F81" w:rsidRDefault="003B1D63" w:rsidP="003B1D63">
      <w:pPr>
        <w:rPr>
          <w:sz w:val="18"/>
        </w:rPr>
      </w:pPr>
      <w:r w:rsidRPr="00FA7F81">
        <w:rPr>
          <w:sz w:val="18"/>
        </w:rPr>
        <w:t xml:space="preserve">Nærmeste </w:t>
      </w:r>
      <w:r w:rsidR="0092376D" w:rsidRPr="00FA7F81">
        <w:rPr>
          <w:sz w:val="18"/>
        </w:rPr>
        <w:t>k</w:t>
      </w:r>
      <w:r w:rsidRPr="00FA7F81">
        <w:rPr>
          <w:sz w:val="18"/>
        </w:rPr>
        <w:t>ategori 3 natur er e</w:t>
      </w:r>
      <w:r w:rsidR="00D823BA" w:rsidRPr="00FA7F81">
        <w:rPr>
          <w:sz w:val="18"/>
        </w:rPr>
        <w:t>n</w:t>
      </w:r>
      <w:r w:rsidR="00153A48" w:rsidRPr="00FA7F81">
        <w:rPr>
          <w:sz w:val="18"/>
        </w:rPr>
        <w:t xml:space="preserve"> </w:t>
      </w:r>
      <w:r w:rsidR="00D823BA" w:rsidRPr="00FA7F81">
        <w:rPr>
          <w:sz w:val="18"/>
        </w:rPr>
        <w:t xml:space="preserve">mose </w:t>
      </w:r>
      <w:r w:rsidRPr="00FA7F81">
        <w:rPr>
          <w:sz w:val="18"/>
        </w:rPr>
        <w:t xml:space="preserve">beliggende ca. </w:t>
      </w:r>
      <w:r w:rsidR="00D823BA" w:rsidRPr="00FA7F81">
        <w:rPr>
          <w:sz w:val="18"/>
        </w:rPr>
        <w:t>6</w:t>
      </w:r>
      <w:r w:rsidR="00153A48" w:rsidRPr="00FA7F81">
        <w:rPr>
          <w:sz w:val="18"/>
        </w:rPr>
        <w:t>00</w:t>
      </w:r>
      <w:r w:rsidR="00B4426D" w:rsidRPr="00FA7F81">
        <w:rPr>
          <w:sz w:val="18"/>
        </w:rPr>
        <w:t xml:space="preserve"> </w:t>
      </w:r>
      <w:r w:rsidRPr="00FA7F81">
        <w:rPr>
          <w:sz w:val="18"/>
        </w:rPr>
        <w:t>m</w:t>
      </w:r>
      <w:r w:rsidR="00B4426D" w:rsidRPr="00FA7F81">
        <w:rPr>
          <w:sz w:val="18"/>
        </w:rPr>
        <w:t xml:space="preserve"> </w:t>
      </w:r>
      <w:r w:rsidR="00D823BA" w:rsidRPr="00FA7F81">
        <w:rPr>
          <w:sz w:val="18"/>
        </w:rPr>
        <w:t>øst</w:t>
      </w:r>
      <w:r w:rsidRPr="00FA7F81">
        <w:rPr>
          <w:sz w:val="18"/>
        </w:rPr>
        <w:t xml:space="preserve"> for stalden</w:t>
      </w:r>
      <w:r w:rsidR="00153A48" w:rsidRPr="00FA7F81">
        <w:rPr>
          <w:sz w:val="18"/>
        </w:rPr>
        <w:t>e</w:t>
      </w:r>
      <w:r w:rsidR="008B5C54" w:rsidRPr="00FA7F81">
        <w:rPr>
          <w:sz w:val="18"/>
        </w:rPr>
        <w:t xml:space="preserve">, pkt. </w:t>
      </w:r>
      <w:r w:rsidR="004315D5" w:rsidRPr="00FA7F81">
        <w:rPr>
          <w:sz w:val="18"/>
        </w:rPr>
        <w:t>5</w:t>
      </w:r>
      <w:r w:rsidRPr="00FA7F81">
        <w:rPr>
          <w:sz w:val="18"/>
        </w:rPr>
        <w:t xml:space="preserve">. Ifølge beregningerne i husdyrgodkendelse.dk vil mosen modtage en merdeposition på </w:t>
      </w:r>
      <w:r w:rsidR="00153A48" w:rsidRPr="00FA7F81">
        <w:rPr>
          <w:sz w:val="18"/>
        </w:rPr>
        <w:t>0,</w:t>
      </w:r>
      <w:r w:rsidR="004315D5" w:rsidRPr="00FA7F81">
        <w:rPr>
          <w:sz w:val="18"/>
        </w:rPr>
        <w:t>0</w:t>
      </w:r>
      <w:r w:rsidR="00B4426D" w:rsidRPr="00FA7F81">
        <w:rPr>
          <w:sz w:val="18"/>
        </w:rPr>
        <w:t xml:space="preserve"> </w:t>
      </w:r>
      <w:r w:rsidRPr="00FA7F81">
        <w:rPr>
          <w:sz w:val="18"/>
        </w:rPr>
        <w:t>kg N/ha/år</w:t>
      </w:r>
      <w:r w:rsidR="00153A48" w:rsidRPr="00FA7F81">
        <w:rPr>
          <w:sz w:val="18"/>
        </w:rPr>
        <w:t>. Det vurderes, at med en merdeposition på under 1 kg N/ha/år, så vil der ikke ske nogle tilstandsændring</w:t>
      </w:r>
      <w:r w:rsidR="0092376D" w:rsidRPr="00FA7F81">
        <w:rPr>
          <w:sz w:val="18"/>
        </w:rPr>
        <w:t>er</w:t>
      </w:r>
      <w:r w:rsidR="00153A48" w:rsidRPr="00FA7F81">
        <w:rPr>
          <w:sz w:val="18"/>
        </w:rPr>
        <w:t xml:space="preserve"> af området ved godkendelse af husdyrbruget efter stipladsmodellen.</w:t>
      </w:r>
      <w:r w:rsidR="004315D5" w:rsidRPr="00FA7F81">
        <w:rPr>
          <w:sz w:val="18"/>
        </w:rPr>
        <w:t xml:space="preserve"> Der er ingen af de udpegede kategori 3 udpegninger i nærområdet, der får beregnet merdepositioner beregnet til større end 0,0 kgN/ha/år.</w:t>
      </w:r>
    </w:p>
    <w:p w14:paraId="3467CD3F" w14:textId="68AA33EC" w:rsidR="00625D8D" w:rsidRPr="00FA7F81" w:rsidRDefault="00625D8D" w:rsidP="003B1D63">
      <w:pPr>
        <w:rPr>
          <w:sz w:val="18"/>
        </w:rPr>
      </w:pPr>
    </w:p>
    <w:p w14:paraId="07EF2B7F" w14:textId="77777777" w:rsidR="003B1D63" w:rsidRPr="00FA7F81" w:rsidRDefault="003B1D63" w:rsidP="003B1D63">
      <w:pPr>
        <w:rPr>
          <w:sz w:val="18"/>
        </w:rPr>
      </w:pPr>
      <w:r w:rsidRPr="00FA7F81">
        <w:rPr>
          <w:sz w:val="18"/>
        </w:rPr>
        <w:t>Det vurderes samlet set at ammoniakdepositionen til omkringliggende naturarealer ikke overskrider vejledende grænseværdier, og udvidelsen vil kunne gennemføres uden påvirkning af natur, der vil kunne føre til tilstandsændringer.</w:t>
      </w:r>
    </w:p>
    <w:p w14:paraId="1C49FFA3" w14:textId="77777777" w:rsidR="008D21E6" w:rsidRPr="00FA7F81" w:rsidRDefault="008D21E6" w:rsidP="00391995">
      <w:pPr>
        <w:rPr>
          <w:sz w:val="18"/>
        </w:rPr>
      </w:pPr>
    </w:p>
    <w:p w14:paraId="0768EF2B" w14:textId="77777777" w:rsidR="004A58D3" w:rsidRPr="00FA7F81" w:rsidRDefault="004A58D3" w:rsidP="004A58D3">
      <w:pPr>
        <w:rPr>
          <w:b/>
          <w:sz w:val="18"/>
        </w:rPr>
      </w:pPr>
      <w:r w:rsidRPr="00FA7F81">
        <w:rPr>
          <w:b/>
          <w:sz w:val="18"/>
        </w:rPr>
        <w:lastRenderedPageBreak/>
        <w:t>Habitatdirektivets bilag IV-arter og andre arter</w:t>
      </w:r>
    </w:p>
    <w:p w14:paraId="7E59FCF1" w14:textId="12FB6C4F" w:rsidR="00511208" w:rsidRPr="00FA7F81" w:rsidRDefault="00511208" w:rsidP="004A58D3">
      <w:pPr>
        <w:rPr>
          <w:bCs/>
          <w:sz w:val="18"/>
        </w:rPr>
      </w:pPr>
      <w:r w:rsidRPr="00FA7F81">
        <w:rPr>
          <w:bCs/>
          <w:sz w:val="18"/>
        </w:rPr>
        <w:t>I ansøgningen beregnes meremissioner på 0,0 kg N/ha/år på alle udpegede naturområder</w:t>
      </w:r>
      <w:r w:rsidR="00F54A71" w:rsidRPr="00FA7F81">
        <w:rPr>
          <w:bCs/>
          <w:sz w:val="18"/>
        </w:rPr>
        <w:t>.</w:t>
      </w:r>
    </w:p>
    <w:p w14:paraId="1F9BFEF5" w14:textId="32A8D1FE" w:rsidR="008A1B7B" w:rsidRPr="00FA7F81" w:rsidRDefault="00511208" w:rsidP="00F54A71">
      <w:pPr>
        <w:rPr>
          <w:sz w:val="18"/>
          <w:szCs w:val="18"/>
        </w:rPr>
      </w:pPr>
      <w:r w:rsidRPr="00FA7F81">
        <w:rPr>
          <w:sz w:val="18"/>
          <w:szCs w:val="18"/>
        </w:rPr>
        <w:t xml:space="preserve">I relation til bilag IV dyre- og plantearter vurderes bekendtgørelsens afskæringskriterier i alt sin væsentlighed at reducere påvirkningen af sådanne arter til et absolut minimum, og at disse arter derfor ikke påvirkes negativt af godkendelsen. </w:t>
      </w:r>
    </w:p>
    <w:p w14:paraId="151480C9" w14:textId="77777777" w:rsidR="00D92F04" w:rsidRPr="00FA7F81" w:rsidRDefault="00D92F04" w:rsidP="004A58D3">
      <w:pPr>
        <w:rPr>
          <w:sz w:val="18"/>
        </w:rPr>
      </w:pPr>
    </w:p>
    <w:p w14:paraId="44862399" w14:textId="77777777" w:rsidR="004A58D3" w:rsidRPr="00FA7F81" w:rsidRDefault="004A58D3" w:rsidP="004A58D3">
      <w:pPr>
        <w:rPr>
          <w:b/>
          <w:sz w:val="18"/>
        </w:rPr>
      </w:pPr>
      <w:r w:rsidRPr="00FA7F81">
        <w:rPr>
          <w:b/>
          <w:sz w:val="18"/>
        </w:rPr>
        <w:t>Rekreative og kulturhistoriske interesser</w:t>
      </w:r>
    </w:p>
    <w:p w14:paraId="79531D18" w14:textId="34B86B7D" w:rsidR="004A58D3" w:rsidRPr="00FA7F81" w:rsidRDefault="00153A48" w:rsidP="004A58D3">
      <w:pPr>
        <w:rPr>
          <w:sz w:val="18"/>
        </w:rPr>
      </w:pPr>
      <w:r w:rsidRPr="00FA7F81">
        <w:rPr>
          <w:sz w:val="18"/>
        </w:rPr>
        <w:t>Der sker ingen tilbygninger i forbindelse med den nye godkendelse, og den eksisterende produktion vil i</w:t>
      </w:r>
      <w:r w:rsidR="001960A5" w:rsidRPr="00FA7F81">
        <w:rPr>
          <w:sz w:val="18"/>
        </w:rPr>
        <w:t>kke</w:t>
      </w:r>
      <w:r w:rsidR="003F3008" w:rsidRPr="00FA7F81">
        <w:rPr>
          <w:sz w:val="18"/>
        </w:rPr>
        <w:t xml:space="preserve"> påvirke rekreative og kulturhistoriske interesser i området. </w:t>
      </w:r>
    </w:p>
    <w:p w14:paraId="2052CF6E" w14:textId="77777777" w:rsidR="003F3008" w:rsidRPr="00FA7F81" w:rsidRDefault="003F3008" w:rsidP="004A58D3">
      <w:pPr>
        <w:rPr>
          <w:sz w:val="18"/>
        </w:rPr>
      </w:pPr>
    </w:p>
    <w:p w14:paraId="3C4481C6" w14:textId="77777777" w:rsidR="00DF2BFB" w:rsidRPr="00FA7F81" w:rsidRDefault="004A58D3" w:rsidP="00986485">
      <w:pPr>
        <w:rPr>
          <w:sz w:val="18"/>
        </w:rPr>
      </w:pPr>
      <w:r w:rsidRPr="00FA7F81">
        <w:rPr>
          <w:sz w:val="18"/>
        </w:rPr>
        <w:t>Der er ingen fredninger, beskyttede jord- eller stendiger eller fortidsminder registreret i eller umiddelbart omkring projektområdet.</w:t>
      </w:r>
    </w:p>
    <w:p w14:paraId="65CA0B9A" w14:textId="77777777" w:rsidR="00A17CE0" w:rsidRPr="00FA7F81" w:rsidRDefault="00A17CE0" w:rsidP="00986485">
      <w:pPr>
        <w:rPr>
          <w:sz w:val="18"/>
        </w:rPr>
      </w:pPr>
    </w:p>
    <w:p w14:paraId="04901B08" w14:textId="1BC6CB8F" w:rsidR="00986485" w:rsidRPr="00FA7F81" w:rsidRDefault="00986485" w:rsidP="00986485">
      <w:pPr>
        <w:rPr>
          <w:b/>
          <w:sz w:val="18"/>
        </w:rPr>
      </w:pPr>
      <w:r w:rsidRPr="00FA7F81">
        <w:rPr>
          <w:b/>
          <w:sz w:val="18"/>
        </w:rPr>
        <w:t>Trafik og transport</w:t>
      </w:r>
    </w:p>
    <w:p w14:paraId="2176D67D" w14:textId="65F57E91" w:rsidR="00D80F75" w:rsidRPr="00FA7F81" w:rsidRDefault="00D80F75" w:rsidP="006962C8">
      <w:pPr>
        <w:rPr>
          <w:sz w:val="18"/>
        </w:rPr>
      </w:pPr>
      <w:r w:rsidRPr="00FA7F81">
        <w:rPr>
          <w:sz w:val="18"/>
        </w:rPr>
        <w:t xml:space="preserve">Da det er den eksisterende produktion der ønskes godkendt efter stipladsmodellen, vil der ikke ske en stigning i antallet af transporter i forhold til den nuværende produktion. De omkringboende vil altså ikke opleve nogle forøget gener af produktionen på ejendommen. </w:t>
      </w:r>
    </w:p>
    <w:p w14:paraId="4DA9C195" w14:textId="77777777" w:rsidR="00D80F75" w:rsidRPr="00FA7F81" w:rsidRDefault="00D80F75" w:rsidP="006962C8">
      <w:pPr>
        <w:rPr>
          <w:sz w:val="18"/>
        </w:rPr>
      </w:pPr>
    </w:p>
    <w:p w14:paraId="158807A0" w14:textId="170B1432" w:rsidR="00DB75A1" w:rsidRPr="00FA7F81" w:rsidRDefault="00DB75A1" w:rsidP="006962C8">
      <w:pPr>
        <w:rPr>
          <w:sz w:val="18"/>
        </w:rPr>
      </w:pPr>
      <w:r w:rsidRPr="00FA7F81">
        <w:rPr>
          <w:sz w:val="18"/>
        </w:rPr>
        <w:t xml:space="preserve">Det vurderes, at vejnettet omkring ejendommen har fin kapacitet til at kunne afvikle de </w:t>
      </w:r>
      <w:r w:rsidR="00D80F75" w:rsidRPr="00FA7F81">
        <w:rPr>
          <w:sz w:val="18"/>
        </w:rPr>
        <w:t xml:space="preserve">eksisterende </w:t>
      </w:r>
      <w:r w:rsidRPr="00FA7F81">
        <w:rPr>
          <w:sz w:val="18"/>
        </w:rPr>
        <w:t>transporter</w:t>
      </w:r>
      <w:r w:rsidR="00D80F75" w:rsidRPr="00FA7F81">
        <w:rPr>
          <w:sz w:val="18"/>
        </w:rPr>
        <w:t xml:space="preserve">, og der har ikke umiddelbart været udfordringer omkring transporter til og fra ejendommen med den nuværende produktion. </w:t>
      </w:r>
    </w:p>
    <w:p w14:paraId="0A459ADB" w14:textId="77777777" w:rsidR="00DB75A1" w:rsidRPr="00FA7F81" w:rsidRDefault="00DB75A1" w:rsidP="006962C8">
      <w:pPr>
        <w:rPr>
          <w:sz w:val="18"/>
        </w:rPr>
      </w:pPr>
    </w:p>
    <w:p w14:paraId="4BDBDC72" w14:textId="216F1BF6" w:rsidR="00047823" w:rsidRPr="00FA7F81" w:rsidRDefault="00FB00C5" w:rsidP="00986485">
      <w:pPr>
        <w:rPr>
          <w:sz w:val="18"/>
        </w:rPr>
      </w:pPr>
      <w:r w:rsidRPr="00FA7F81">
        <w:rPr>
          <w:sz w:val="18"/>
        </w:rPr>
        <w:t>Der ændres</w:t>
      </w:r>
      <w:r w:rsidR="00D80F75" w:rsidRPr="00FA7F81">
        <w:rPr>
          <w:sz w:val="18"/>
        </w:rPr>
        <w:t xml:space="preserve"> </w:t>
      </w:r>
      <w:r w:rsidRPr="00FA7F81">
        <w:rPr>
          <w:sz w:val="18"/>
        </w:rPr>
        <w:t>ikke på interne transportveje, ligesom der ikke ændres på indkørsel- og udkørselsforhold på husdyrbruget</w:t>
      </w:r>
      <w:r w:rsidR="00EF0568" w:rsidRPr="00FA7F81">
        <w:rPr>
          <w:sz w:val="18"/>
        </w:rPr>
        <w:t xml:space="preserve"> der foregår fra </w:t>
      </w:r>
      <w:r w:rsidR="00DB6169" w:rsidRPr="00FA7F81">
        <w:rPr>
          <w:sz w:val="18"/>
        </w:rPr>
        <w:t>Vårvej og Erkildstrupvej.</w:t>
      </w:r>
    </w:p>
    <w:p w14:paraId="55AB428D" w14:textId="77777777" w:rsidR="009C5BCB" w:rsidRPr="00FA7F81" w:rsidRDefault="009C5BCB" w:rsidP="00986485">
      <w:pPr>
        <w:rPr>
          <w:noProof/>
        </w:rPr>
      </w:pPr>
    </w:p>
    <w:p w14:paraId="76034CFC" w14:textId="5E3BFBC7" w:rsidR="004A58D3" w:rsidRPr="00FA7F81" w:rsidRDefault="00586A46" w:rsidP="00986485">
      <w:pPr>
        <w:rPr>
          <w:sz w:val="18"/>
        </w:rPr>
      </w:pPr>
      <w:r w:rsidRPr="00FA7F81">
        <w:rPr>
          <w:sz w:val="18"/>
        </w:rPr>
        <w:t>Det</w:t>
      </w:r>
      <w:r w:rsidR="00986485" w:rsidRPr="00FA7F81">
        <w:rPr>
          <w:sz w:val="18"/>
        </w:rPr>
        <w:t xml:space="preserve"> vurdere</w:t>
      </w:r>
      <w:r w:rsidRPr="00FA7F81">
        <w:rPr>
          <w:sz w:val="18"/>
        </w:rPr>
        <w:t>s</w:t>
      </w:r>
      <w:r w:rsidR="00986485" w:rsidRPr="00FA7F81">
        <w:rPr>
          <w:sz w:val="18"/>
        </w:rPr>
        <w:t xml:space="preserve"> samlet set, at vejnettet </w:t>
      </w:r>
      <w:r w:rsidRPr="00FA7F81">
        <w:rPr>
          <w:sz w:val="18"/>
        </w:rPr>
        <w:t>omkring ejendommen</w:t>
      </w:r>
      <w:r w:rsidR="00986485" w:rsidRPr="00FA7F81">
        <w:rPr>
          <w:sz w:val="18"/>
        </w:rPr>
        <w:t xml:space="preserve"> uden væsentlige problemer for</w:t>
      </w:r>
      <w:r w:rsidRPr="00FA7F81">
        <w:rPr>
          <w:sz w:val="18"/>
        </w:rPr>
        <w:t xml:space="preserve"> den øvrige trafik </w:t>
      </w:r>
      <w:r w:rsidR="00986485" w:rsidRPr="00FA7F81">
        <w:rPr>
          <w:sz w:val="18"/>
        </w:rPr>
        <w:t>vil kunne afvikle transporterne i forbindelse</w:t>
      </w:r>
      <w:r w:rsidR="000A5CE6" w:rsidRPr="00FA7F81">
        <w:rPr>
          <w:sz w:val="18"/>
        </w:rPr>
        <w:t xml:space="preserve"> med</w:t>
      </w:r>
      <w:r w:rsidR="00986485" w:rsidRPr="00FA7F81">
        <w:rPr>
          <w:sz w:val="18"/>
        </w:rPr>
        <w:t xml:space="preserve"> </w:t>
      </w:r>
      <w:r w:rsidR="00FB00C5" w:rsidRPr="00FA7F81">
        <w:rPr>
          <w:sz w:val="18"/>
        </w:rPr>
        <w:t>produktion</w:t>
      </w:r>
      <w:r w:rsidR="00D80F75" w:rsidRPr="00FA7F81">
        <w:rPr>
          <w:sz w:val="18"/>
        </w:rPr>
        <w:t>en på ejendommen</w:t>
      </w:r>
      <w:r w:rsidR="00FB00C5" w:rsidRPr="00FA7F81">
        <w:rPr>
          <w:sz w:val="18"/>
        </w:rPr>
        <w:t>.</w:t>
      </w:r>
    </w:p>
    <w:p w14:paraId="77AD6524" w14:textId="77777777" w:rsidR="004A58D3" w:rsidRPr="00FA7F81" w:rsidRDefault="004A58D3" w:rsidP="00391995">
      <w:pPr>
        <w:rPr>
          <w:sz w:val="18"/>
        </w:rPr>
      </w:pPr>
    </w:p>
    <w:p w14:paraId="629767F0" w14:textId="3E62AA20" w:rsidR="000E3D10" w:rsidRPr="00FA7F81" w:rsidRDefault="00866CB0" w:rsidP="00391995">
      <w:pPr>
        <w:rPr>
          <w:b/>
          <w:sz w:val="18"/>
        </w:rPr>
      </w:pPr>
      <w:r w:rsidRPr="00FA7F81">
        <w:rPr>
          <w:b/>
          <w:sz w:val="18"/>
        </w:rPr>
        <w:t>Lugt og påvirkning af nærmeste omkringboende</w:t>
      </w:r>
    </w:p>
    <w:p w14:paraId="258CF476" w14:textId="77777777" w:rsidR="009C5BCB" w:rsidRPr="00FA7F81" w:rsidRDefault="009C5BCB" w:rsidP="009C5BCB">
      <w:pPr>
        <w:rPr>
          <w:sz w:val="18"/>
        </w:rPr>
      </w:pPr>
      <w:r w:rsidRPr="00FA7F81">
        <w:rPr>
          <w:sz w:val="18"/>
        </w:rPr>
        <w:t xml:space="preserve">Udvidelsen af staldanlægget er tilsvarende vurderet ift. lugtemission og lugtgeneafstande til nærmeste nabo, samlet bebyggelse og byzone. </w:t>
      </w:r>
    </w:p>
    <w:p w14:paraId="22A76F8E" w14:textId="69A45D22" w:rsidR="00DB6169" w:rsidRPr="00FA7F81" w:rsidRDefault="00DB6169" w:rsidP="009C5BCB">
      <w:pPr>
        <w:rPr>
          <w:sz w:val="18"/>
        </w:rPr>
      </w:pPr>
      <w:r w:rsidRPr="00FA7F81">
        <w:rPr>
          <w:noProof/>
          <w:sz w:val="18"/>
        </w:rPr>
        <w:lastRenderedPageBreak/>
        <w:drawing>
          <wp:inline distT="0" distB="0" distL="0" distR="0" wp14:anchorId="6195D33E" wp14:editId="7030E626">
            <wp:extent cx="6120130" cy="4451985"/>
            <wp:effectExtent l="0" t="0" r="0" b="5715"/>
            <wp:docPr id="186583355" name="Billede 1" descr="Et billede, der indeholder skærmbillede, tekst,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3355" name="Billede 1" descr="Et billede, der indeholder skærmbillede, tekst, kort&#10;&#10;Automatisk genereret beskrivelse"/>
                    <pic:cNvPicPr/>
                  </pic:nvPicPr>
                  <pic:blipFill>
                    <a:blip r:embed="rId11"/>
                    <a:stretch>
                      <a:fillRect/>
                    </a:stretch>
                  </pic:blipFill>
                  <pic:spPr>
                    <a:xfrm>
                      <a:off x="0" y="0"/>
                      <a:ext cx="6120130" cy="4451985"/>
                    </a:xfrm>
                    <a:prstGeom prst="rect">
                      <a:avLst/>
                    </a:prstGeom>
                  </pic:spPr>
                </pic:pic>
              </a:graphicData>
            </a:graphic>
          </wp:inline>
        </w:drawing>
      </w:r>
    </w:p>
    <w:p w14:paraId="7D0411AF" w14:textId="77777777" w:rsidR="00DB6169" w:rsidRPr="00FA7F81" w:rsidRDefault="00DB6169" w:rsidP="009C5BCB">
      <w:pPr>
        <w:rPr>
          <w:sz w:val="18"/>
        </w:rPr>
      </w:pPr>
    </w:p>
    <w:p w14:paraId="20F26563" w14:textId="3783C2E0" w:rsidR="00DB6169" w:rsidRPr="00FA7F81" w:rsidRDefault="003408EE" w:rsidP="009C5BCB">
      <w:pPr>
        <w:rPr>
          <w:sz w:val="18"/>
        </w:rPr>
      </w:pPr>
      <w:r w:rsidRPr="00FA7F81">
        <w:rPr>
          <w:noProof/>
          <w:sz w:val="18"/>
        </w:rPr>
        <w:drawing>
          <wp:inline distT="0" distB="0" distL="0" distR="0" wp14:anchorId="54D7E045" wp14:editId="76BAEB1E">
            <wp:extent cx="6120130" cy="3241675"/>
            <wp:effectExtent l="0" t="0" r="0" b="0"/>
            <wp:docPr id="1403794530" name="Billede 1" descr="Et billede, der indeholder kort,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94530" name="Billede 1" descr="Et billede, der indeholder kort, skærmbillede&#10;&#10;Automatisk genereret beskrivelse"/>
                    <pic:cNvPicPr/>
                  </pic:nvPicPr>
                  <pic:blipFill>
                    <a:blip r:embed="rId12"/>
                    <a:stretch>
                      <a:fillRect/>
                    </a:stretch>
                  </pic:blipFill>
                  <pic:spPr>
                    <a:xfrm>
                      <a:off x="0" y="0"/>
                      <a:ext cx="6120130" cy="3241675"/>
                    </a:xfrm>
                    <a:prstGeom prst="rect">
                      <a:avLst/>
                    </a:prstGeom>
                  </pic:spPr>
                </pic:pic>
              </a:graphicData>
            </a:graphic>
          </wp:inline>
        </w:drawing>
      </w:r>
    </w:p>
    <w:p w14:paraId="2B8B0DB0" w14:textId="0E7253E9" w:rsidR="009C5BCB" w:rsidRPr="00FA7F81" w:rsidRDefault="009C5BCB" w:rsidP="009C5BCB">
      <w:pPr>
        <w:rPr>
          <w:sz w:val="18"/>
        </w:rPr>
      </w:pPr>
      <w:r w:rsidRPr="00FA7F81">
        <w:rPr>
          <w:sz w:val="18"/>
        </w:rPr>
        <w:br/>
        <w:t xml:space="preserve">Beregningerne i skemaID </w:t>
      </w:r>
      <w:r w:rsidR="0097661F" w:rsidRPr="00FA7F81">
        <w:rPr>
          <w:sz w:val="18"/>
        </w:rPr>
        <w:t>241212</w:t>
      </w:r>
      <w:r w:rsidRPr="00FA7F81">
        <w:rPr>
          <w:sz w:val="18"/>
        </w:rPr>
        <w:t xml:space="preserve"> viser, at lugtgeneafstandene er</w:t>
      </w:r>
      <w:r w:rsidR="00D80F75" w:rsidRPr="00FA7F81">
        <w:rPr>
          <w:sz w:val="18"/>
        </w:rPr>
        <w:t xml:space="preserve"> overholdt til </w:t>
      </w:r>
      <w:r w:rsidR="003408EE" w:rsidRPr="00FA7F81">
        <w:rPr>
          <w:sz w:val="18"/>
        </w:rPr>
        <w:t xml:space="preserve">nærmeste naboer, Erkildstrupvej 8 og Vårvej 51, til samlet bebyggelse </w:t>
      </w:r>
      <w:r w:rsidR="00D80F75" w:rsidRPr="00FA7F81">
        <w:rPr>
          <w:sz w:val="18"/>
        </w:rPr>
        <w:t xml:space="preserve">ved </w:t>
      </w:r>
      <w:r w:rsidR="003408EE" w:rsidRPr="00FA7F81">
        <w:rPr>
          <w:sz w:val="18"/>
        </w:rPr>
        <w:t xml:space="preserve">Niels Skrversvej 21 og Nymøllevej 110 samt til </w:t>
      </w:r>
      <w:r w:rsidR="00D80F75" w:rsidRPr="00FA7F81">
        <w:rPr>
          <w:sz w:val="18"/>
        </w:rPr>
        <w:t xml:space="preserve">nærmeste byzone ved </w:t>
      </w:r>
      <w:r w:rsidR="003408EE" w:rsidRPr="00FA7F81">
        <w:rPr>
          <w:sz w:val="18"/>
        </w:rPr>
        <w:t>Frastrup.</w:t>
      </w:r>
      <w:r w:rsidR="00D80F75" w:rsidRPr="00FA7F81">
        <w:rPr>
          <w:sz w:val="18"/>
        </w:rPr>
        <w:t xml:space="preserve"> </w:t>
      </w:r>
    </w:p>
    <w:p w14:paraId="6F6314BA" w14:textId="77777777" w:rsidR="00564A1C" w:rsidRPr="00FA7F81" w:rsidRDefault="00564A1C" w:rsidP="009C5BCB">
      <w:pPr>
        <w:rPr>
          <w:sz w:val="18"/>
        </w:rPr>
      </w:pPr>
    </w:p>
    <w:p w14:paraId="1451DB24" w14:textId="77777777" w:rsidR="00564A1C" w:rsidRPr="00FA7F81" w:rsidRDefault="00564A1C" w:rsidP="00564A1C">
      <w:pPr>
        <w:pStyle w:val="Billedtekst"/>
        <w:keepNext/>
      </w:pPr>
      <w:r w:rsidRPr="00FA7F81">
        <w:lastRenderedPageBreak/>
        <w:t xml:space="preserve">Tabel </w:t>
      </w:r>
      <w:r w:rsidRPr="00FA7F81">
        <w:rPr>
          <w:noProof/>
        </w:rPr>
        <w:fldChar w:fldCharType="begin"/>
      </w:r>
      <w:r w:rsidRPr="00FA7F81">
        <w:rPr>
          <w:noProof/>
        </w:rPr>
        <w:instrText xml:space="preserve"> SEQ Tabel \* ARABIC </w:instrText>
      </w:r>
      <w:r w:rsidRPr="00FA7F81">
        <w:rPr>
          <w:noProof/>
        </w:rPr>
        <w:fldChar w:fldCharType="separate"/>
      </w:r>
      <w:r w:rsidRPr="00FA7F81">
        <w:rPr>
          <w:noProof/>
        </w:rPr>
        <w:t>5</w:t>
      </w:r>
      <w:r w:rsidRPr="00FA7F81">
        <w:rPr>
          <w:noProof/>
        </w:rPr>
        <w:fldChar w:fldCharType="end"/>
      </w:r>
      <w:r w:rsidRPr="00FA7F81">
        <w:t xml:space="preserve"> Oversigt naboer og lugtgeneafstande</w:t>
      </w:r>
    </w:p>
    <w:p w14:paraId="56646BCD" w14:textId="77777777" w:rsidR="008A08C2" w:rsidRPr="00FA7F81" w:rsidRDefault="008A08C2" w:rsidP="00391995">
      <w:pPr>
        <w:rPr>
          <w:sz w:val="18"/>
        </w:rPr>
      </w:pPr>
    </w:p>
    <w:p w14:paraId="099DD5E2" w14:textId="383BC3E6" w:rsidR="00DB6169" w:rsidRPr="00FA7F81" w:rsidRDefault="003408EE" w:rsidP="00391995">
      <w:pPr>
        <w:rPr>
          <w:sz w:val="18"/>
        </w:rPr>
      </w:pPr>
      <w:r w:rsidRPr="00FA7F81">
        <w:rPr>
          <w:noProof/>
          <w:sz w:val="18"/>
        </w:rPr>
        <w:drawing>
          <wp:inline distT="0" distB="0" distL="0" distR="0" wp14:anchorId="67D71AAE" wp14:editId="0F1F125D">
            <wp:extent cx="6120130" cy="2843530"/>
            <wp:effectExtent l="19050" t="19050" r="13970" b="13970"/>
            <wp:docPr id="2084664811" name="Billede 1" descr="Et billede, der indeholder tekst, skærmbillede, nummer/ta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664811" name="Billede 1" descr="Et billede, der indeholder tekst, skærmbillede, nummer/tal, Font/skrifttype&#10;&#10;Automatisk genereret beskrivelse"/>
                    <pic:cNvPicPr/>
                  </pic:nvPicPr>
                  <pic:blipFill>
                    <a:blip r:embed="rId13"/>
                    <a:stretch>
                      <a:fillRect/>
                    </a:stretch>
                  </pic:blipFill>
                  <pic:spPr>
                    <a:xfrm>
                      <a:off x="0" y="0"/>
                      <a:ext cx="6120130" cy="2843530"/>
                    </a:xfrm>
                    <a:prstGeom prst="rect">
                      <a:avLst/>
                    </a:prstGeom>
                    <a:ln w="19050">
                      <a:solidFill>
                        <a:schemeClr val="tx1"/>
                      </a:solidFill>
                    </a:ln>
                  </pic:spPr>
                </pic:pic>
              </a:graphicData>
            </a:graphic>
          </wp:inline>
        </w:drawing>
      </w:r>
    </w:p>
    <w:p w14:paraId="01A1B593" w14:textId="40742C18" w:rsidR="00370CAA" w:rsidRPr="00FA7F81" w:rsidRDefault="00370CAA" w:rsidP="00391995">
      <w:pPr>
        <w:rPr>
          <w:sz w:val="18"/>
        </w:rPr>
      </w:pPr>
    </w:p>
    <w:p w14:paraId="6C11D7C1" w14:textId="6B568185" w:rsidR="008128C5" w:rsidRPr="00FA7F81" w:rsidRDefault="008128C5" w:rsidP="00391995">
      <w:pPr>
        <w:rPr>
          <w:sz w:val="18"/>
        </w:rPr>
      </w:pPr>
    </w:p>
    <w:p w14:paraId="3E4B82E6" w14:textId="165B02DF" w:rsidR="00B46E03" w:rsidRPr="00FA7F81" w:rsidRDefault="00B46E03" w:rsidP="009C5BCB">
      <w:pPr>
        <w:rPr>
          <w:sz w:val="18"/>
        </w:rPr>
      </w:pPr>
    </w:p>
    <w:p w14:paraId="057D2718" w14:textId="6A257313" w:rsidR="00750EE3" w:rsidRPr="00FA7F81" w:rsidRDefault="00FB2634" w:rsidP="008A08C2">
      <w:pPr>
        <w:rPr>
          <w:sz w:val="18"/>
        </w:rPr>
      </w:pPr>
      <w:r w:rsidRPr="00FA7F81">
        <w:rPr>
          <w:b/>
          <w:sz w:val="18"/>
        </w:rPr>
        <w:t>Støj</w:t>
      </w:r>
      <w:r w:rsidR="00EA4470" w:rsidRPr="00FA7F81">
        <w:rPr>
          <w:b/>
          <w:sz w:val="18"/>
        </w:rPr>
        <w:t xml:space="preserve"> og støv</w:t>
      </w:r>
    </w:p>
    <w:p w14:paraId="284B36DD" w14:textId="77777777" w:rsidR="00750EE3" w:rsidRPr="00FA7F81" w:rsidRDefault="00750EE3" w:rsidP="008A08C2">
      <w:pPr>
        <w:rPr>
          <w:sz w:val="18"/>
        </w:rPr>
      </w:pPr>
      <w:r w:rsidRPr="00FA7F81">
        <w:rPr>
          <w:sz w:val="18"/>
        </w:rPr>
        <w:t>Samlet set vurderes det at der er meget begrænsede gener fra produktionen i form af støv og støj.</w:t>
      </w:r>
    </w:p>
    <w:p w14:paraId="41607CB8" w14:textId="77777777" w:rsidR="00750EE3" w:rsidRPr="00FA7F81" w:rsidRDefault="00750EE3" w:rsidP="008A08C2">
      <w:pPr>
        <w:rPr>
          <w:sz w:val="18"/>
        </w:rPr>
      </w:pPr>
    </w:p>
    <w:p w14:paraId="4A3794F0" w14:textId="069BF6FE" w:rsidR="008A08C2" w:rsidRPr="00FA7F81" w:rsidRDefault="008A08C2" w:rsidP="008A08C2">
      <w:pPr>
        <w:rPr>
          <w:sz w:val="18"/>
        </w:rPr>
      </w:pPr>
      <w:r w:rsidRPr="00FA7F81">
        <w:rPr>
          <w:sz w:val="18"/>
        </w:rPr>
        <w:t xml:space="preserve">De normale støjkilder på </w:t>
      </w:r>
      <w:r w:rsidR="005F368F" w:rsidRPr="00FA7F81">
        <w:rPr>
          <w:sz w:val="18"/>
        </w:rPr>
        <w:t>husdyrbruget</w:t>
      </w:r>
      <w:r w:rsidR="00750EE3" w:rsidRPr="00FA7F81">
        <w:rPr>
          <w:sz w:val="18"/>
        </w:rPr>
        <w:t xml:space="preserve"> er ventilation, vask af stalde med højtryksrenser samt aflæsning af foder.</w:t>
      </w:r>
      <w:r w:rsidR="00A356BF" w:rsidRPr="00FA7F81">
        <w:rPr>
          <w:sz w:val="18"/>
        </w:rPr>
        <w:t xml:space="preserve"> </w:t>
      </w:r>
    </w:p>
    <w:p w14:paraId="6342C412" w14:textId="77777777" w:rsidR="003D468E" w:rsidRPr="00FA7F81" w:rsidRDefault="003D468E" w:rsidP="008A08C2">
      <w:pPr>
        <w:rPr>
          <w:sz w:val="18"/>
        </w:rPr>
      </w:pPr>
    </w:p>
    <w:p w14:paraId="1CD8F207" w14:textId="5D211EB9" w:rsidR="00727798" w:rsidRPr="00FA7F81" w:rsidRDefault="008A08C2" w:rsidP="008A08C2">
      <w:pPr>
        <w:overflowPunct/>
        <w:autoSpaceDE/>
        <w:autoSpaceDN/>
        <w:adjustRightInd/>
        <w:textAlignment w:val="auto"/>
        <w:rPr>
          <w:sz w:val="18"/>
        </w:rPr>
      </w:pPr>
      <w:r w:rsidRPr="00FA7F81">
        <w:rPr>
          <w:sz w:val="18"/>
        </w:rPr>
        <w:t xml:space="preserve">De væsentligste støvkilder på </w:t>
      </w:r>
      <w:r w:rsidR="005F368F" w:rsidRPr="00FA7F81">
        <w:rPr>
          <w:sz w:val="18"/>
        </w:rPr>
        <w:t>husdyrbruget</w:t>
      </w:r>
      <w:r w:rsidR="00750EE3" w:rsidRPr="00FA7F81">
        <w:rPr>
          <w:sz w:val="18"/>
        </w:rPr>
        <w:t xml:space="preserve"> vurderes at være aflæsning/indblæsning af foder, </w:t>
      </w:r>
      <w:r w:rsidR="00727798" w:rsidRPr="00FA7F81">
        <w:rPr>
          <w:sz w:val="18"/>
        </w:rPr>
        <w:t xml:space="preserve">strøelse i staldene </w:t>
      </w:r>
      <w:r w:rsidR="00750EE3" w:rsidRPr="00FA7F81">
        <w:rPr>
          <w:sz w:val="18"/>
        </w:rPr>
        <w:t>samt udkørsel af gødning i forbindelse med rengøring af stalde.</w:t>
      </w:r>
    </w:p>
    <w:p w14:paraId="5AA47F30" w14:textId="73B0486C" w:rsidR="00727798" w:rsidRPr="00FA7F81" w:rsidRDefault="00727798" w:rsidP="008A08C2">
      <w:pPr>
        <w:overflowPunct/>
        <w:autoSpaceDE/>
        <w:autoSpaceDN/>
        <w:adjustRightInd/>
        <w:textAlignment w:val="auto"/>
        <w:rPr>
          <w:sz w:val="18"/>
        </w:rPr>
      </w:pPr>
    </w:p>
    <w:p w14:paraId="4CD75E54" w14:textId="08E58BD2" w:rsidR="00727798" w:rsidRPr="00FA7F81" w:rsidRDefault="00727798" w:rsidP="008A08C2">
      <w:pPr>
        <w:overflowPunct/>
        <w:autoSpaceDE/>
        <w:autoSpaceDN/>
        <w:adjustRightInd/>
        <w:textAlignment w:val="auto"/>
        <w:rPr>
          <w:sz w:val="18"/>
        </w:rPr>
      </w:pPr>
      <w:r w:rsidRPr="00FA7F81">
        <w:rPr>
          <w:sz w:val="18"/>
        </w:rPr>
        <w:t xml:space="preserve">Spredning af strøelse bliver foretaget for lukkede døre, således at det forhindres at støv bliver blæst omkring i omgivelserne. </w:t>
      </w:r>
    </w:p>
    <w:p w14:paraId="06D7FD7A" w14:textId="2A3B89F2" w:rsidR="008A08C2" w:rsidRPr="00FA7F81" w:rsidRDefault="00170857" w:rsidP="008A08C2">
      <w:pPr>
        <w:overflowPunct/>
        <w:autoSpaceDE/>
        <w:autoSpaceDN/>
        <w:adjustRightInd/>
        <w:textAlignment w:val="auto"/>
        <w:rPr>
          <w:sz w:val="18"/>
        </w:rPr>
      </w:pPr>
      <w:r w:rsidRPr="00FA7F81">
        <w:rPr>
          <w:sz w:val="18"/>
        </w:rPr>
        <w:t>Unødig tomgangskørsel søges undgået.</w:t>
      </w:r>
    </w:p>
    <w:p w14:paraId="2723ED7D" w14:textId="222FA034" w:rsidR="008A08C2" w:rsidRPr="00FA7F81" w:rsidRDefault="008A08C2" w:rsidP="008A08C2">
      <w:pPr>
        <w:overflowPunct/>
        <w:autoSpaceDE/>
        <w:autoSpaceDN/>
        <w:adjustRightInd/>
        <w:textAlignment w:val="auto"/>
        <w:rPr>
          <w:sz w:val="18"/>
        </w:rPr>
      </w:pPr>
      <w:r w:rsidRPr="00FA7F81">
        <w:rPr>
          <w:sz w:val="18"/>
        </w:rPr>
        <w:t>Det vurderes samlet set at støj- og støvkilder ikke vil kunne påvirke nærmeste naboer i væsentlig grad.</w:t>
      </w:r>
      <w:r w:rsidR="00003D88" w:rsidRPr="00FA7F81">
        <w:rPr>
          <w:sz w:val="18"/>
        </w:rPr>
        <w:t xml:space="preserve"> </w:t>
      </w:r>
      <w:r w:rsidR="00750EE3" w:rsidRPr="00FA7F81">
        <w:rPr>
          <w:sz w:val="18"/>
        </w:rPr>
        <w:t xml:space="preserve">Det vurderes ligeledes at påvirkningen fra støv og støj kilder ikke vil ændres som følge af </w:t>
      </w:r>
      <w:r w:rsidR="00A356BF" w:rsidRPr="00FA7F81">
        <w:rPr>
          <w:sz w:val="18"/>
        </w:rPr>
        <w:t>en ny tilladelse</w:t>
      </w:r>
      <w:r w:rsidR="00750EE3" w:rsidRPr="00FA7F81">
        <w:rPr>
          <w:sz w:val="18"/>
        </w:rPr>
        <w:t>.</w:t>
      </w:r>
    </w:p>
    <w:p w14:paraId="0A11AA7C" w14:textId="77777777" w:rsidR="008A08C2" w:rsidRPr="00FA7F81" w:rsidRDefault="008A08C2" w:rsidP="007157D4">
      <w:pPr>
        <w:rPr>
          <w:sz w:val="18"/>
        </w:rPr>
      </w:pPr>
    </w:p>
    <w:p w14:paraId="425D0BAF" w14:textId="77777777" w:rsidR="00FB2634" w:rsidRPr="00FA7F81" w:rsidRDefault="00FB2634" w:rsidP="00FB2634">
      <w:pPr>
        <w:rPr>
          <w:b/>
          <w:sz w:val="18"/>
        </w:rPr>
      </w:pPr>
      <w:r w:rsidRPr="00FA7F81">
        <w:rPr>
          <w:b/>
          <w:sz w:val="18"/>
        </w:rPr>
        <w:t>Jord</w:t>
      </w:r>
    </w:p>
    <w:p w14:paraId="069606F4" w14:textId="3B66A1B9" w:rsidR="00FB2634" w:rsidRPr="00FA7F81" w:rsidRDefault="00F142DE" w:rsidP="00FB2634">
      <w:pPr>
        <w:rPr>
          <w:sz w:val="18"/>
        </w:rPr>
      </w:pPr>
      <w:r w:rsidRPr="00FA7F81">
        <w:rPr>
          <w:sz w:val="18"/>
        </w:rPr>
        <w:t>I projektområdet er der ikke udlagt råstofgraveområde eller råstofinteresseområde.</w:t>
      </w:r>
    </w:p>
    <w:p w14:paraId="449571F7" w14:textId="77777777" w:rsidR="00FB2634" w:rsidRPr="00FA7F81" w:rsidRDefault="00FB2634" w:rsidP="00FB2634">
      <w:pPr>
        <w:rPr>
          <w:sz w:val="18"/>
        </w:rPr>
      </w:pPr>
    </w:p>
    <w:p w14:paraId="3441FAD4" w14:textId="77777777" w:rsidR="00FB2634" w:rsidRPr="00FA7F81" w:rsidRDefault="00FB2634" w:rsidP="00FB2634">
      <w:pPr>
        <w:rPr>
          <w:b/>
          <w:sz w:val="18"/>
        </w:rPr>
      </w:pPr>
      <w:r w:rsidRPr="00FA7F81">
        <w:rPr>
          <w:b/>
          <w:sz w:val="18"/>
        </w:rPr>
        <w:t>Uheld og risici</w:t>
      </w:r>
    </w:p>
    <w:p w14:paraId="7C06C85A" w14:textId="55A75FFF" w:rsidR="0092376D" w:rsidRPr="00FA7F81" w:rsidRDefault="000D3CD8" w:rsidP="00A356BF">
      <w:pPr>
        <w:rPr>
          <w:bCs/>
          <w:sz w:val="18"/>
        </w:rPr>
      </w:pPr>
      <w:r w:rsidRPr="00FA7F81">
        <w:rPr>
          <w:bCs/>
          <w:sz w:val="18"/>
        </w:rPr>
        <w:t>De største miljømæssige risici på en landbrugsejendom er utilsigtet udslip af kemikalier</w:t>
      </w:r>
      <w:r w:rsidR="00170857" w:rsidRPr="00FA7F81">
        <w:rPr>
          <w:bCs/>
          <w:sz w:val="18"/>
        </w:rPr>
        <w:t>.</w:t>
      </w:r>
      <w:r w:rsidRPr="00FA7F81">
        <w:rPr>
          <w:bCs/>
          <w:sz w:val="18"/>
        </w:rPr>
        <w:t xml:space="preserve">. </w:t>
      </w:r>
    </w:p>
    <w:p w14:paraId="44C93349" w14:textId="77777777" w:rsidR="00170857" w:rsidRPr="00FA7F81" w:rsidRDefault="00170857" w:rsidP="00FB2634">
      <w:pPr>
        <w:rPr>
          <w:bCs/>
          <w:sz w:val="18"/>
        </w:rPr>
      </w:pPr>
    </w:p>
    <w:p w14:paraId="38376D15" w14:textId="111A9B6C" w:rsidR="00402158" w:rsidRPr="00FA7F81" w:rsidRDefault="003131B0" w:rsidP="00FB2634">
      <w:pPr>
        <w:rPr>
          <w:sz w:val="18"/>
        </w:rPr>
      </w:pPr>
      <w:r w:rsidRPr="00FA7F81">
        <w:rPr>
          <w:bCs/>
          <w:sz w:val="18"/>
        </w:rPr>
        <w:t>Der er forsvarlig opbevaring af vaskemidler på ejendommen.</w:t>
      </w:r>
      <w:r w:rsidR="00F473D6" w:rsidRPr="00FA7F81">
        <w:rPr>
          <w:sz w:val="18"/>
        </w:rPr>
        <w:t xml:space="preserve"> </w:t>
      </w:r>
      <w:r w:rsidR="00750EE3" w:rsidRPr="00FA7F81">
        <w:rPr>
          <w:sz w:val="18"/>
        </w:rPr>
        <w:t>De eneste kemikalier der anvendes på husdyrbruget er vaskemidler til brug for rengøring</w:t>
      </w:r>
      <w:r w:rsidR="00F473D6" w:rsidRPr="00FA7F81">
        <w:rPr>
          <w:sz w:val="18"/>
        </w:rPr>
        <w:t>, disse opbevares i lagerhallen</w:t>
      </w:r>
      <w:r w:rsidR="00750EE3" w:rsidRPr="00FA7F81">
        <w:rPr>
          <w:sz w:val="18"/>
        </w:rPr>
        <w:t>.</w:t>
      </w:r>
    </w:p>
    <w:p w14:paraId="681EBE96" w14:textId="77777777" w:rsidR="003131B0" w:rsidRPr="00FA7F81" w:rsidRDefault="003131B0" w:rsidP="00FB2634">
      <w:pPr>
        <w:rPr>
          <w:sz w:val="18"/>
        </w:rPr>
      </w:pPr>
    </w:p>
    <w:p w14:paraId="7E826D5C" w14:textId="63A76D26" w:rsidR="003131B0" w:rsidRPr="00FA7F81" w:rsidRDefault="003131B0" w:rsidP="00FB2634">
      <w:pPr>
        <w:rPr>
          <w:sz w:val="18"/>
        </w:rPr>
      </w:pPr>
      <w:r w:rsidRPr="00FA7F81">
        <w:rPr>
          <w:sz w:val="18"/>
        </w:rPr>
        <w:t>D</w:t>
      </w:r>
      <w:r w:rsidR="009B128F" w:rsidRPr="00FA7F81">
        <w:rPr>
          <w:sz w:val="18"/>
        </w:rPr>
        <w:t>en største risiko på ejendommen</w:t>
      </w:r>
      <w:r w:rsidRPr="00FA7F81">
        <w:rPr>
          <w:sz w:val="18"/>
        </w:rPr>
        <w:t xml:space="preserve"> vurderes at være</w:t>
      </w:r>
      <w:r w:rsidR="004D0EA4" w:rsidRPr="00FA7F81">
        <w:rPr>
          <w:sz w:val="18"/>
        </w:rPr>
        <w:t xml:space="preserve"> brand, samt</w:t>
      </w:r>
      <w:r w:rsidRPr="00FA7F81">
        <w:rPr>
          <w:sz w:val="18"/>
        </w:rPr>
        <w:t xml:space="preserve"> uheld i forbindelse med transport af </w:t>
      </w:r>
      <w:r w:rsidR="009B128F" w:rsidRPr="00FA7F81">
        <w:rPr>
          <w:sz w:val="18"/>
        </w:rPr>
        <w:t>levende dyr, foder og gødning.</w:t>
      </w:r>
      <w:r w:rsidRPr="00FA7F81">
        <w:rPr>
          <w:sz w:val="18"/>
        </w:rPr>
        <w:t xml:space="preserve"> Derudover vurderes det at der ikke umiddelbart er nogen væsentlige risici forbundet med produktionen.</w:t>
      </w:r>
    </w:p>
    <w:p w14:paraId="41608510" w14:textId="77777777" w:rsidR="00402158" w:rsidRPr="00FA7F81" w:rsidRDefault="00402158" w:rsidP="00FB2634">
      <w:pPr>
        <w:rPr>
          <w:sz w:val="18"/>
        </w:rPr>
      </w:pPr>
    </w:p>
    <w:p w14:paraId="54BEDC73" w14:textId="77777777" w:rsidR="00FB2634" w:rsidRPr="00FA7F81" w:rsidRDefault="00FB2634" w:rsidP="00FB2634">
      <w:pPr>
        <w:rPr>
          <w:b/>
          <w:sz w:val="18"/>
        </w:rPr>
      </w:pPr>
      <w:r w:rsidRPr="00FA7F81">
        <w:rPr>
          <w:b/>
          <w:sz w:val="18"/>
        </w:rPr>
        <w:t>Affald</w:t>
      </w:r>
    </w:p>
    <w:p w14:paraId="276412BE" w14:textId="77777777" w:rsidR="00750EE3" w:rsidRPr="00FA7F81" w:rsidRDefault="00FB2634" w:rsidP="00FB2634">
      <w:pPr>
        <w:rPr>
          <w:sz w:val="18"/>
        </w:rPr>
      </w:pPr>
      <w:r w:rsidRPr="00FA7F81">
        <w:rPr>
          <w:sz w:val="18"/>
        </w:rPr>
        <w:t>Affald der fremkommer ved anlæggets drift vil blive opbevaret og bortskaffet i henhold til de til enhver tid gældende regler.</w:t>
      </w:r>
      <w:r w:rsidR="0032750B" w:rsidRPr="00FA7F81">
        <w:rPr>
          <w:sz w:val="18"/>
        </w:rPr>
        <w:t xml:space="preserve"> Det er i forvejen </w:t>
      </w:r>
      <w:r w:rsidR="00402158" w:rsidRPr="00FA7F81">
        <w:rPr>
          <w:sz w:val="18"/>
        </w:rPr>
        <w:t xml:space="preserve">meget </w:t>
      </w:r>
      <w:r w:rsidR="0032750B" w:rsidRPr="00FA7F81">
        <w:rPr>
          <w:sz w:val="18"/>
        </w:rPr>
        <w:t xml:space="preserve">begrænsede mængder affald der fremkommer ved denne type produktion. </w:t>
      </w:r>
    </w:p>
    <w:p w14:paraId="1C863ED8" w14:textId="77777777" w:rsidR="00750EE3" w:rsidRPr="00FA7F81" w:rsidRDefault="00750EE3" w:rsidP="00FB2634">
      <w:pPr>
        <w:rPr>
          <w:sz w:val="18"/>
        </w:rPr>
      </w:pPr>
    </w:p>
    <w:p w14:paraId="6525AAF9" w14:textId="0F07F75F" w:rsidR="00750EE3" w:rsidRPr="00FA7F81" w:rsidRDefault="00750EE3" w:rsidP="00FB2634">
      <w:pPr>
        <w:rPr>
          <w:sz w:val="18"/>
        </w:rPr>
      </w:pPr>
      <w:r w:rsidRPr="00FA7F81">
        <w:rPr>
          <w:sz w:val="18"/>
        </w:rPr>
        <w:lastRenderedPageBreak/>
        <w:t>De væsentligste affaldsfraktioner fra produktionen vurderes at være paller fra spåner til brug for strøelse. Samt plastik fra indpakning af strøelse. Der er etableret egen afhentningsaftaler angående disse fraktioner. Der forefindes ikke klinisk risikoaffald på husdyrbruget, i form af kanyler og sprøjter, da dette efter brug fjernes af dyrlæge/vaccinationsansatte.</w:t>
      </w:r>
    </w:p>
    <w:p w14:paraId="3FA9B388" w14:textId="77777777" w:rsidR="002358FA" w:rsidRPr="00FA7F81" w:rsidRDefault="002358FA" w:rsidP="00FB2634">
      <w:pPr>
        <w:rPr>
          <w:sz w:val="18"/>
        </w:rPr>
      </w:pPr>
    </w:p>
    <w:p w14:paraId="4E0044B9" w14:textId="77777777" w:rsidR="002358FA" w:rsidRPr="00FA7F81" w:rsidRDefault="002358FA" w:rsidP="002358FA">
      <w:pPr>
        <w:rPr>
          <w:sz w:val="18"/>
        </w:rPr>
      </w:pPr>
      <w:r w:rsidRPr="00FA7F81">
        <w:rPr>
          <w:sz w:val="18"/>
        </w:rPr>
        <w:t>Affaldshierarkiet som beskrevet miljøbeskyttelseslovens §6b opfyldes igennem en rationel bestilling af varer til ejendommen. Der bestilles, hvis muligt sække- og kassevarer i så store partier som muligt, dog tilpasset hvad der er rationelt for driften. Således begrænses den totale affaldsmængde.</w:t>
      </w:r>
    </w:p>
    <w:p w14:paraId="7B5951FB" w14:textId="77777777" w:rsidR="002358FA" w:rsidRPr="00FA7F81" w:rsidRDefault="002358FA" w:rsidP="002358FA">
      <w:pPr>
        <w:rPr>
          <w:sz w:val="18"/>
        </w:rPr>
      </w:pPr>
    </w:p>
    <w:p w14:paraId="2CAB1627" w14:textId="77777777" w:rsidR="002358FA" w:rsidRPr="00FA7F81" w:rsidRDefault="002358FA" w:rsidP="002358FA">
      <w:pPr>
        <w:rPr>
          <w:sz w:val="18"/>
        </w:rPr>
      </w:pPr>
      <w:r w:rsidRPr="00FA7F81">
        <w:rPr>
          <w:sz w:val="18"/>
        </w:rPr>
        <w:t>Der tilsigtes mest muligt genbrug, hvor det giver mening. Der er på ejendommen en rimelig grad af sortering af affald i de største fraktioner.</w:t>
      </w:r>
    </w:p>
    <w:p w14:paraId="18F83B2B" w14:textId="77777777" w:rsidR="00750EE3" w:rsidRPr="00FA7F81" w:rsidRDefault="00750EE3" w:rsidP="00FB2634">
      <w:pPr>
        <w:rPr>
          <w:sz w:val="18"/>
        </w:rPr>
      </w:pPr>
    </w:p>
    <w:p w14:paraId="060292A4" w14:textId="34388C23" w:rsidR="00750EE3" w:rsidRPr="00FA7F81" w:rsidRDefault="00750EE3" w:rsidP="00FB2634">
      <w:pPr>
        <w:rPr>
          <w:sz w:val="18"/>
        </w:rPr>
      </w:pPr>
      <w:r w:rsidRPr="00FA7F81">
        <w:rPr>
          <w:sz w:val="18"/>
        </w:rPr>
        <w:t>Derudover er der en begrænset mængde restaffald fra produktionen, denne afhentes ugentligt.</w:t>
      </w:r>
    </w:p>
    <w:p w14:paraId="5F4A7205" w14:textId="77777777" w:rsidR="00047823" w:rsidRPr="00FA7F81" w:rsidRDefault="00047823" w:rsidP="00FB2634">
      <w:pPr>
        <w:rPr>
          <w:sz w:val="18"/>
        </w:rPr>
      </w:pPr>
    </w:p>
    <w:p w14:paraId="46050DB2" w14:textId="77777777" w:rsidR="00047823" w:rsidRPr="00FA7F81" w:rsidRDefault="00047823" w:rsidP="00FB2634">
      <w:pPr>
        <w:rPr>
          <w:b/>
          <w:sz w:val="18"/>
        </w:rPr>
      </w:pPr>
      <w:r w:rsidRPr="00FA7F81">
        <w:rPr>
          <w:b/>
          <w:sz w:val="18"/>
        </w:rPr>
        <w:t>Døde dyr</w:t>
      </w:r>
    </w:p>
    <w:p w14:paraId="3EAAE121" w14:textId="5C1B803C" w:rsidR="003A2559" w:rsidRPr="00FA7F81" w:rsidRDefault="00750EE3" w:rsidP="00FB2634">
      <w:pPr>
        <w:rPr>
          <w:sz w:val="18"/>
        </w:rPr>
      </w:pPr>
      <w:r w:rsidRPr="00FA7F81">
        <w:rPr>
          <w:sz w:val="18"/>
        </w:rPr>
        <w:t xml:space="preserve">Døde dyr opbevares i </w:t>
      </w:r>
      <w:r w:rsidR="002358FA" w:rsidRPr="00FA7F81">
        <w:rPr>
          <w:sz w:val="18"/>
        </w:rPr>
        <w:t>container</w:t>
      </w:r>
      <w:r w:rsidR="004D0EA4" w:rsidRPr="00FA7F81">
        <w:rPr>
          <w:sz w:val="18"/>
        </w:rPr>
        <w:t xml:space="preserve"> indtil afhentning </w:t>
      </w:r>
      <w:r w:rsidR="002358FA" w:rsidRPr="00FA7F81">
        <w:rPr>
          <w:sz w:val="18"/>
        </w:rPr>
        <w:t>af DAKA, jf. regler om afhentning af dyr i bekendtgørelse om opbevaring af døde dyr.</w:t>
      </w:r>
    </w:p>
    <w:p w14:paraId="6495F1BB" w14:textId="77777777" w:rsidR="002358FA" w:rsidRPr="00FA7F81" w:rsidRDefault="002358FA" w:rsidP="00FB2634">
      <w:pPr>
        <w:rPr>
          <w:sz w:val="18"/>
        </w:rPr>
      </w:pPr>
    </w:p>
    <w:p w14:paraId="3C8B890D" w14:textId="0F23ABEC" w:rsidR="003A2559" w:rsidRPr="00FA7F81" w:rsidRDefault="003A2559" w:rsidP="003A2559">
      <w:pPr>
        <w:rPr>
          <w:sz w:val="18"/>
        </w:rPr>
      </w:pPr>
      <w:r w:rsidRPr="00FA7F81">
        <w:rPr>
          <w:b/>
          <w:sz w:val="18"/>
        </w:rPr>
        <w:t>Skadedyr</w:t>
      </w:r>
      <w:r w:rsidRPr="00FA7F81">
        <w:rPr>
          <w:b/>
          <w:sz w:val="18"/>
        </w:rPr>
        <w:br/>
      </w:r>
      <w:r w:rsidR="00E87E0A" w:rsidRPr="00FA7F81">
        <w:rPr>
          <w:sz w:val="18"/>
        </w:rPr>
        <w:t xml:space="preserve">Skadedyr bekæmpes generelt i henhold til </w:t>
      </w:r>
      <w:r w:rsidR="00E87E0A" w:rsidRPr="00FA7F81">
        <w:rPr>
          <w:sz w:val="18"/>
          <w:szCs w:val="18"/>
        </w:rPr>
        <w:t>retningslinjerne fra Aarhus Universitet, Institut for Agroøkologi samt Kommunens anvisninger</w:t>
      </w:r>
      <w:r w:rsidR="00E87E0A" w:rsidRPr="00FA7F81">
        <w:rPr>
          <w:sz w:val="18"/>
        </w:rPr>
        <w:t xml:space="preserve">. </w:t>
      </w:r>
      <w:r w:rsidR="003131B0" w:rsidRPr="00FA7F81">
        <w:rPr>
          <w:sz w:val="18"/>
        </w:rPr>
        <w:t>Der er etableret egen aftale med skadedyrsbekæmper der har kontinuerlig</w:t>
      </w:r>
      <w:r w:rsidR="00AB0E6B" w:rsidRPr="00FA7F81">
        <w:rPr>
          <w:sz w:val="18"/>
        </w:rPr>
        <w:t>t</w:t>
      </w:r>
      <w:r w:rsidR="003131B0" w:rsidRPr="00FA7F81">
        <w:rPr>
          <w:sz w:val="18"/>
        </w:rPr>
        <w:t xml:space="preserve"> tilsyn med bekæmpelsen på ejendommen.</w:t>
      </w:r>
      <w:r w:rsidR="000F5542" w:rsidRPr="00FA7F81">
        <w:rPr>
          <w:sz w:val="18"/>
        </w:rPr>
        <w:t xml:space="preserve"> </w:t>
      </w:r>
    </w:p>
    <w:p w14:paraId="0A1A71A5" w14:textId="33868283" w:rsidR="00571954" w:rsidRPr="00FA7F81" w:rsidRDefault="00571954" w:rsidP="003A2559">
      <w:pPr>
        <w:rPr>
          <w:sz w:val="18"/>
        </w:rPr>
      </w:pPr>
    </w:p>
    <w:p w14:paraId="044543E9" w14:textId="77777777" w:rsidR="00571954" w:rsidRPr="00FA7F81" w:rsidRDefault="00571954" w:rsidP="00571954">
      <w:pPr>
        <w:pStyle w:val="Overskrift3"/>
        <w:rPr>
          <w:sz w:val="22"/>
        </w:rPr>
      </w:pPr>
      <w:r w:rsidRPr="00FA7F81">
        <w:rPr>
          <w:sz w:val="22"/>
        </w:rPr>
        <w:t>Befolkning og menneskers sundhed</w:t>
      </w:r>
    </w:p>
    <w:p w14:paraId="704AEE26" w14:textId="77777777" w:rsidR="00571954" w:rsidRPr="00FA7F81" w:rsidRDefault="00571954" w:rsidP="00571954">
      <w:pPr>
        <w:rPr>
          <w:sz w:val="18"/>
        </w:rPr>
      </w:pPr>
      <w:r w:rsidRPr="00FA7F81">
        <w:rPr>
          <w:sz w:val="18"/>
        </w:rPr>
        <w:t xml:space="preserve">Der er i det ovenstående redegjort for hvilke elementer der påvirker befolkningen og menneskers sundhed. Der er ligeledes redegjort for husdyrbrugets håndtering af disse elementer samt evt. afbødende tiltag der foretages fra husdyrbrugets side for at begrænse denne påvirkning. I nedenstående er redegjort for hovedkonklusionerne, som ansøger vurderer dem. </w:t>
      </w:r>
    </w:p>
    <w:p w14:paraId="059F23F7" w14:textId="77777777" w:rsidR="00571954" w:rsidRPr="00FA7F81" w:rsidRDefault="00571954" w:rsidP="00571954">
      <w:pPr>
        <w:rPr>
          <w:b/>
          <w:sz w:val="18"/>
        </w:rPr>
      </w:pPr>
    </w:p>
    <w:p w14:paraId="45336D75" w14:textId="77777777" w:rsidR="00571954" w:rsidRPr="00FA7F81" w:rsidRDefault="00571954" w:rsidP="00571954">
      <w:pPr>
        <w:rPr>
          <w:b/>
          <w:sz w:val="18"/>
        </w:rPr>
      </w:pPr>
      <w:r w:rsidRPr="00FA7F81">
        <w:rPr>
          <w:b/>
          <w:sz w:val="18"/>
        </w:rPr>
        <w:t>Transport</w:t>
      </w:r>
    </w:p>
    <w:p w14:paraId="60FAFA38" w14:textId="35D84548" w:rsidR="00571954" w:rsidRPr="00FA7F81" w:rsidRDefault="00571954" w:rsidP="00571954">
      <w:pPr>
        <w:rPr>
          <w:sz w:val="18"/>
        </w:rPr>
      </w:pPr>
      <w:r w:rsidRPr="00FA7F81">
        <w:rPr>
          <w:sz w:val="18"/>
        </w:rPr>
        <w:t>Det er vurderet, at befolkningen vil blive påvirket mest af transport og trafik til og fra husdyrbruget. Der vil ikke ske en forøgelse i antallet af transporter til og fra husdyrbruget, og det vurderes derfor, at det samlede antal transporter, fortsat ligger inden for det forventelige for en produktion som den ansøgte. Der tages hensyn til naboer i det omfang det lader sig gøre, ved at forsøge at planlægge transporter henlagt til dagtimerne, samt overholde gældende færdselsregler.</w:t>
      </w:r>
    </w:p>
    <w:p w14:paraId="175E1295" w14:textId="77777777" w:rsidR="00571954" w:rsidRPr="00FA7F81" w:rsidRDefault="00571954" w:rsidP="00571954">
      <w:pPr>
        <w:rPr>
          <w:sz w:val="18"/>
        </w:rPr>
      </w:pPr>
    </w:p>
    <w:p w14:paraId="0EFBA89C" w14:textId="77777777" w:rsidR="00571954" w:rsidRPr="00FA7F81" w:rsidRDefault="00571954" w:rsidP="00571954">
      <w:pPr>
        <w:rPr>
          <w:b/>
          <w:sz w:val="18"/>
        </w:rPr>
      </w:pPr>
      <w:r w:rsidRPr="00FA7F81">
        <w:rPr>
          <w:b/>
          <w:sz w:val="18"/>
        </w:rPr>
        <w:t>Lugt</w:t>
      </w:r>
    </w:p>
    <w:p w14:paraId="67803146" w14:textId="763C62A0" w:rsidR="00571954" w:rsidRPr="00FA7F81" w:rsidRDefault="00571954" w:rsidP="00571954">
      <w:pPr>
        <w:rPr>
          <w:sz w:val="18"/>
        </w:rPr>
      </w:pPr>
      <w:r w:rsidRPr="00FA7F81">
        <w:rPr>
          <w:sz w:val="18"/>
        </w:rPr>
        <w:t xml:space="preserve">Det er vurderet, at der ikke vil fremkomme øgede gener for naboer i form af lugt fra produktionen, da der ikke ændres i produktionen. Det er ligeledes vurderet, at der igennem opretholdelse af en god staldhygiejne kan opretholdes den lavest mulige lugtpåvirkning af de omkringboende. Ved at henlægge det til dagtimerne, vil naboer ikke blive udsat for lugtgener som er uacceptable for en produktion som den ansøgte. </w:t>
      </w:r>
    </w:p>
    <w:p w14:paraId="4A499E93" w14:textId="77777777" w:rsidR="00571954" w:rsidRPr="00FA7F81" w:rsidRDefault="00571954" w:rsidP="003A2559">
      <w:pPr>
        <w:rPr>
          <w:sz w:val="18"/>
        </w:rPr>
      </w:pPr>
    </w:p>
    <w:p w14:paraId="29392693" w14:textId="588E5ED3" w:rsidR="003131B0" w:rsidRPr="00FA7F81" w:rsidRDefault="003131B0" w:rsidP="003131B0">
      <w:pPr>
        <w:rPr>
          <w:sz w:val="18"/>
        </w:rPr>
      </w:pPr>
    </w:p>
    <w:p w14:paraId="1089A0A2" w14:textId="77777777" w:rsidR="003131B0" w:rsidRPr="00FA7F81" w:rsidRDefault="003131B0" w:rsidP="003131B0">
      <w:pPr>
        <w:pStyle w:val="Overskrift3"/>
        <w:rPr>
          <w:b w:val="0"/>
          <w:sz w:val="18"/>
        </w:rPr>
      </w:pPr>
      <w:r w:rsidRPr="00FA7F81">
        <w:rPr>
          <w:sz w:val="22"/>
        </w:rPr>
        <w:t>Reduktion af miljøpåvirkning og afværgeforanstaltninger</w:t>
      </w:r>
      <w:r w:rsidRPr="00FA7F81">
        <w:rPr>
          <w:sz w:val="22"/>
        </w:rPr>
        <w:br/>
      </w:r>
      <w:r w:rsidRPr="00FA7F81">
        <w:rPr>
          <w:b w:val="0"/>
          <w:sz w:val="18"/>
        </w:rPr>
        <w:t>Herunder beskrives ansøgers valg til reduktion af miljøpåvirkninger og anvendte afværgeforanstaltninger.</w:t>
      </w:r>
    </w:p>
    <w:p w14:paraId="0AE4286B" w14:textId="77777777" w:rsidR="003131B0" w:rsidRPr="00FA7F81" w:rsidRDefault="003131B0" w:rsidP="003131B0">
      <w:pPr>
        <w:rPr>
          <w:sz w:val="18"/>
          <w:szCs w:val="18"/>
        </w:rPr>
      </w:pPr>
    </w:p>
    <w:p w14:paraId="6DEF41DF" w14:textId="3B561116" w:rsidR="003131B0" w:rsidRPr="00FA7F81" w:rsidRDefault="003131B0" w:rsidP="003131B0">
      <w:pPr>
        <w:rPr>
          <w:b/>
          <w:sz w:val="18"/>
        </w:rPr>
      </w:pPr>
      <w:r w:rsidRPr="00FA7F81">
        <w:rPr>
          <w:b/>
          <w:sz w:val="18"/>
        </w:rPr>
        <w:t>Støj</w:t>
      </w:r>
      <w:r w:rsidR="00990D78" w:rsidRPr="00FA7F81">
        <w:rPr>
          <w:b/>
          <w:sz w:val="18"/>
        </w:rPr>
        <w:t xml:space="preserve"> og støv</w:t>
      </w:r>
    </w:p>
    <w:p w14:paraId="0EBF0046" w14:textId="58CE2B32" w:rsidR="003131B0" w:rsidRPr="00FA7F81" w:rsidRDefault="003131B0" w:rsidP="003131B0">
      <w:pPr>
        <w:rPr>
          <w:sz w:val="18"/>
        </w:rPr>
      </w:pPr>
      <w:r w:rsidRPr="00FA7F81">
        <w:rPr>
          <w:sz w:val="18"/>
        </w:rPr>
        <w:t>Ventilationsanlæg og foderanlæg vedligeholdes og rengøres efter behov for at reducere støj</w:t>
      </w:r>
      <w:r w:rsidR="00990D78" w:rsidRPr="00FA7F81">
        <w:rPr>
          <w:sz w:val="18"/>
        </w:rPr>
        <w:t>- og støv</w:t>
      </w:r>
      <w:r w:rsidRPr="00FA7F81">
        <w:rPr>
          <w:sz w:val="18"/>
        </w:rPr>
        <w:t>påvirkningen</w:t>
      </w:r>
      <w:r w:rsidR="00990D78" w:rsidRPr="00FA7F81">
        <w:rPr>
          <w:sz w:val="18"/>
        </w:rPr>
        <w:t xml:space="preserve"> på omgivelserne</w:t>
      </w:r>
      <w:r w:rsidRPr="00FA7F81">
        <w:rPr>
          <w:sz w:val="18"/>
        </w:rPr>
        <w:t>, samt energiforbruget. Brugen af andre støjende maskiner, som for eksempel højtryksrenser, forsøges ligeledes henlagt til dagtimerne. Dog med forbehold for, at der i særlige spidsbelastningsperioder</w:t>
      </w:r>
      <w:r w:rsidR="009864B4" w:rsidRPr="00FA7F81">
        <w:rPr>
          <w:sz w:val="18"/>
        </w:rPr>
        <w:t>, for eksempel i forbindelse med vask efter endt produktionscyklus,</w:t>
      </w:r>
      <w:r w:rsidRPr="00FA7F81">
        <w:rPr>
          <w:sz w:val="18"/>
        </w:rPr>
        <w:t xml:space="preserve"> er brug for at kunne anvende maskiner udover det tidsrum. </w:t>
      </w:r>
    </w:p>
    <w:p w14:paraId="6FDA4830" w14:textId="77777777" w:rsidR="00990D78" w:rsidRPr="00FA7F81" w:rsidRDefault="00990D78" w:rsidP="003131B0">
      <w:pPr>
        <w:rPr>
          <w:sz w:val="18"/>
        </w:rPr>
      </w:pPr>
    </w:p>
    <w:p w14:paraId="7DC6A284" w14:textId="77777777" w:rsidR="003131B0" w:rsidRPr="00FA7F81" w:rsidRDefault="003131B0" w:rsidP="003131B0">
      <w:pPr>
        <w:rPr>
          <w:b/>
          <w:sz w:val="18"/>
        </w:rPr>
      </w:pPr>
      <w:r w:rsidRPr="00FA7F81">
        <w:rPr>
          <w:b/>
          <w:sz w:val="18"/>
        </w:rPr>
        <w:t>Lugt</w:t>
      </w:r>
    </w:p>
    <w:p w14:paraId="15AB47C4" w14:textId="7C16AFE1" w:rsidR="003131B0" w:rsidRPr="00FA7F81" w:rsidRDefault="003131B0" w:rsidP="003131B0">
      <w:pPr>
        <w:rPr>
          <w:sz w:val="18"/>
        </w:rPr>
      </w:pPr>
      <w:r w:rsidRPr="00FA7F81">
        <w:rPr>
          <w:sz w:val="18"/>
        </w:rPr>
        <w:t>Lugtemissionen fra staldanlægget søges reduceret ved kontinuert at fastholde en god staldhygiejne og anvende god management i staldene</w:t>
      </w:r>
      <w:r w:rsidR="0092376D" w:rsidRPr="00FA7F81">
        <w:rPr>
          <w:sz w:val="18"/>
        </w:rPr>
        <w:t>, s</w:t>
      </w:r>
      <w:r w:rsidRPr="00FA7F81">
        <w:rPr>
          <w:sz w:val="18"/>
        </w:rPr>
        <w:t>amt sikre at ventilationsanlæg er rengjorte og velfungerende.</w:t>
      </w:r>
      <w:r w:rsidR="009864B4" w:rsidRPr="00FA7F81">
        <w:rPr>
          <w:sz w:val="18"/>
        </w:rPr>
        <w:t xml:space="preserve"> Da produktionen i staldene foregår som alt</w:t>
      </w:r>
      <w:r w:rsidR="00AB0E6B" w:rsidRPr="00FA7F81">
        <w:rPr>
          <w:sz w:val="18"/>
        </w:rPr>
        <w:t xml:space="preserve"> ind-</w:t>
      </w:r>
      <w:r w:rsidR="009864B4" w:rsidRPr="00FA7F81">
        <w:rPr>
          <w:sz w:val="18"/>
        </w:rPr>
        <w:t>/alt ud</w:t>
      </w:r>
      <w:r w:rsidR="0050380A" w:rsidRPr="00FA7F81">
        <w:rPr>
          <w:sz w:val="18"/>
        </w:rPr>
        <w:t xml:space="preserve"> e</w:t>
      </w:r>
      <w:r w:rsidR="009864B4" w:rsidRPr="00FA7F81">
        <w:rPr>
          <w:sz w:val="18"/>
        </w:rPr>
        <w:t>r det muligt at foretage en tilbundsgående rengøring efter hver produktionscyklus.</w:t>
      </w:r>
      <w:r w:rsidR="0050380A" w:rsidRPr="00FA7F81">
        <w:rPr>
          <w:sz w:val="18"/>
        </w:rPr>
        <w:t xml:space="preserve"> </w:t>
      </w:r>
    </w:p>
    <w:p w14:paraId="295B659B" w14:textId="77777777" w:rsidR="00E87E0A" w:rsidRPr="00FA7F81" w:rsidRDefault="00E87E0A" w:rsidP="003131B0">
      <w:pPr>
        <w:rPr>
          <w:sz w:val="18"/>
        </w:rPr>
      </w:pPr>
    </w:p>
    <w:p w14:paraId="1C498989" w14:textId="77777777" w:rsidR="008B40CD" w:rsidRPr="00FA7F81" w:rsidRDefault="003131B0" w:rsidP="003131B0">
      <w:pPr>
        <w:rPr>
          <w:b/>
          <w:sz w:val="18"/>
        </w:rPr>
      </w:pPr>
      <w:r w:rsidRPr="00FA7F81">
        <w:rPr>
          <w:b/>
          <w:sz w:val="18"/>
        </w:rPr>
        <w:lastRenderedPageBreak/>
        <w:t>Ammoniak</w:t>
      </w:r>
    </w:p>
    <w:p w14:paraId="2BCFA20B" w14:textId="63A36ADC" w:rsidR="003131B0" w:rsidRPr="00FA7F81" w:rsidRDefault="008B40CD" w:rsidP="003131B0">
      <w:pPr>
        <w:rPr>
          <w:b/>
          <w:sz w:val="18"/>
        </w:rPr>
      </w:pPr>
      <w:r w:rsidRPr="00FA7F81">
        <w:rPr>
          <w:bCs/>
          <w:sz w:val="18"/>
        </w:rPr>
        <w:t>Der vil ikke være nogle stigninger i ammoniak i forhold til nudrift</w:t>
      </w:r>
      <w:r w:rsidR="00E87E0A" w:rsidRPr="00FA7F81">
        <w:rPr>
          <w:bCs/>
          <w:sz w:val="18"/>
        </w:rPr>
        <w:t xml:space="preserve"> og 8-års drift, så godkendelsen har ingen ændring i påvirkningen af omkringliggende natur.</w:t>
      </w:r>
    </w:p>
    <w:p w14:paraId="2275B4BD" w14:textId="3B3628C7" w:rsidR="003131B0" w:rsidRPr="00FA7F81" w:rsidRDefault="003131B0" w:rsidP="003131B0">
      <w:pPr>
        <w:rPr>
          <w:sz w:val="18"/>
        </w:rPr>
      </w:pPr>
    </w:p>
    <w:p w14:paraId="18A37DD8" w14:textId="77777777" w:rsidR="003131B0" w:rsidRPr="00FA7F81" w:rsidRDefault="003131B0" w:rsidP="003131B0">
      <w:pPr>
        <w:rPr>
          <w:b/>
          <w:sz w:val="18"/>
        </w:rPr>
      </w:pPr>
      <w:r w:rsidRPr="00FA7F81">
        <w:rPr>
          <w:b/>
          <w:sz w:val="18"/>
        </w:rPr>
        <w:t>Beskyttelse af jord og grundvand</w:t>
      </w:r>
    </w:p>
    <w:p w14:paraId="531F9060" w14:textId="7042B346" w:rsidR="003131B0" w:rsidRPr="00FA7F81" w:rsidRDefault="003131B0" w:rsidP="003131B0">
      <w:pPr>
        <w:rPr>
          <w:sz w:val="18"/>
        </w:rPr>
      </w:pPr>
      <w:r w:rsidRPr="00FA7F81">
        <w:rPr>
          <w:sz w:val="18"/>
        </w:rPr>
        <w:t>Der er udarbejdet en beredskabsplan for ejendommen, som definerer hvilke handlinger, der skal ske i tilfælde af uheld og spild på ejendommen. Beredskabsplanen er vedlagt som bilag</w:t>
      </w:r>
      <w:r w:rsidR="00E87E0A" w:rsidRPr="00FA7F81">
        <w:rPr>
          <w:sz w:val="18"/>
        </w:rPr>
        <w:t>.</w:t>
      </w:r>
    </w:p>
    <w:p w14:paraId="7CF28298" w14:textId="77777777" w:rsidR="003131B0" w:rsidRPr="00FA7F81" w:rsidRDefault="003131B0" w:rsidP="003131B0">
      <w:pPr>
        <w:rPr>
          <w:sz w:val="18"/>
        </w:rPr>
      </w:pPr>
    </w:p>
    <w:p w14:paraId="2AAED5E2" w14:textId="7E890B9C" w:rsidR="001D6175" w:rsidRPr="00FA7F81" w:rsidRDefault="00AF3718" w:rsidP="003131B0">
      <w:pPr>
        <w:rPr>
          <w:sz w:val="18"/>
        </w:rPr>
      </w:pPr>
      <w:r>
        <w:rPr>
          <w:sz w:val="18"/>
        </w:rPr>
        <w:pict w14:anchorId="63C8CBA3">
          <v:rect id="_x0000_i1026" style="width:0;height:1.5pt" o:hralign="center" o:hrstd="t" o:hr="t" fillcolor="#a0a0a0" stroked="f"/>
        </w:pict>
      </w:r>
    </w:p>
    <w:p w14:paraId="46183D3C" w14:textId="77777777" w:rsidR="003131B0" w:rsidRPr="00FA7F81" w:rsidRDefault="003131B0" w:rsidP="003131B0">
      <w:pPr>
        <w:pStyle w:val="Overskrift3"/>
        <w:rPr>
          <w:sz w:val="22"/>
        </w:rPr>
      </w:pPr>
      <w:r w:rsidRPr="00FA7F81">
        <w:rPr>
          <w:sz w:val="22"/>
        </w:rPr>
        <w:t>Undersøgte alternativer</w:t>
      </w:r>
    </w:p>
    <w:p w14:paraId="2AF1FF83" w14:textId="6835A124" w:rsidR="003131B0" w:rsidRPr="00FA7F81" w:rsidRDefault="003131B0" w:rsidP="003131B0">
      <w:pPr>
        <w:rPr>
          <w:sz w:val="18"/>
        </w:rPr>
      </w:pPr>
      <w:r w:rsidRPr="00FA7F81">
        <w:rPr>
          <w:sz w:val="18"/>
        </w:rPr>
        <w:t xml:space="preserve">Et alternativ til det ansøgte er en etablering af en produktion på en anden ejendom end det ansøgte. Dette vil omfatte eventuelt køb af ejendom, opgradering af inventar, evt. ny miljøgodkendelse, samt flytning af dyr med tilhørende opstartsvanskeligheder og produktionsnedgang i opstartsfasen. </w:t>
      </w:r>
    </w:p>
    <w:p w14:paraId="39E3C509" w14:textId="77777777" w:rsidR="00003D88" w:rsidRPr="00FA7F81" w:rsidRDefault="00003D88" w:rsidP="003131B0">
      <w:pPr>
        <w:rPr>
          <w:sz w:val="18"/>
        </w:rPr>
      </w:pPr>
    </w:p>
    <w:p w14:paraId="0B6264CC" w14:textId="247402EE" w:rsidR="006E17D9" w:rsidRPr="00FA7F81" w:rsidRDefault="009864B4" w:rsidP="003131B0">
      <w:pPr>
        <w:rPr>
          <w:sz w:val="18"/>
        </w:rPr>
      </w:pPr>
      <w:r w:rsidRPr="00FA7F81">
        <w:rPr>
          <w:sz w:val="18"/>
        </w:rPr>
        <w:t>Set i forhold til</w:t>
      </w:r>
      <w:r w:rsidR="00EE7684" w:rsidRPr="00FA7F81">
        <w:rPr>
          <w:sz w:val="18"/>
        </w:rPr>
        <w:t xml:space="preserve"> de eksisterende</w:t>
      </w:r>
      <w:r w:rsidRPr="00FA7F81">
        <w:rPr>
          <w:sz w:val="18"/>
        </w:rPr>
        <w:t xml:space="preserve"> staldbygningers stand, giver det mening at fortsætte produktionen</w:t>
      </w:r>
      <w:r w:rsidR="00EE7684" w:rsidRPr="00FA7F81">
        <w:rPr>
          <w:sz w:val="18"/>
        </w:rPr>
        <w:t xml:space="preserve"> og optimere</w:t>
      </w:r>
      <w:r w:rsidRPr="00FA7F81">
        <w:rPr>
          <w:sz w:val="18"/>
        </w:rPr>
        <w:t xml:space="preserve"> på husdyrbruget</w:t>
      </w:r>
      <w:r w:rsidR="00EE7684" w:rsidRPr="00FA7F81">
        <w:rPr>
          <w:sz w:val="18"/>
        </w:rPr>
        <w:t>.</w:t>
      </w:r>
    </w:p>
    <w:p w14:paraId="15AC86FD" w14:textId="77777777" w:rsidR="006E17D9" w:rsidRPr="00FA7F81" w:rsidRDefault="006E17D9" w:rsidP="003131B0">
      <w:pPr>
        <w:rPr>
          <w:sz w:val="18"/>
        </w:rPr>
      </w:pPr>
    </w:p>
    <w:p w14:paraId="6BAD342E" w14:textId="6B7BBEB5" w:rsidR="003131B0" w:rsidRPr="00FA7F81" w:rsidRDefault="003131B0" w:rsidP="003131B0">
      <w:pPr>
        <w:rPr>
          <w:sz w:val="18"/>
        </w:rPr>
      </w:pPr>
      <w:r w:rsidRPr="00FA7F81">
        <w:rPr>
          <w:sz w:val="18"/>
        </w:rPr>
        <w:t xml:space="preserve">Med </w:t>
      </w:r>
      <w:r w:rsidR="00E87E0A" w:rsidRPr="00FA7F81">
        <w:rPr>
          <w:sz w:val="18"/>
        </w:rPr>
        <w:t>godkendelsen</w:t>
      </w:r>
      <w:r w:rsidR="006E17D9" w:rsidRPr="00FA7F81">
        <w:rPr>
          <w:sz w:val="18"/>
        </w:rPr>
        <w:t xml:space="preserve"> fastholdes</w:t>
      </w:r>
      <w:r w:rsidRPr="00FA7F81">
        <w:rPr>
          <w:sz w:val="18"/>
        </w:rPr>
        <w:t xml:space="preserve"> en harmonisk og optimal bedrift</w:t>
      </w:r>
      <w:r w:rsidR="00E87E0A" w:rsidRPr="00FA7F81">
        <w:rPr>
          <w:sz w:val="18"/>
        </w:rPr>
        <w:t>.</w:t>
      </w:r>
    </w:p>
    <w:p w14:paraId="6EB7AFBC" w14:textId="77777777" w:rsidR="003131B0" w:rsidRPr="00FA7F81" w:rsidRDefault="003131B0" w:rsidP="003131B0">
      <w:pPr>
        <w:rPr>
          <w:sz w:val="18"/>
        </w:rPr>
      </w:pPr>
    </w:p>
    <w:p w14:paraId="0ADFC86A" w14:textId="3C5B5266" w:rsidR="003131B0" w:rsidRPr="00FA7F81" w:rsidRDefault="003131B0" w:rsidP="006E17D9">
      <w:pPr>
        <w:rPr>
          <w:sz w:val="22"/>
        </w:rPr>
      </w:pPr>
      <w:r w:rsidRPr="00FA7F81">
        <w:rPr>
          <w:sz w:val="18"/>
        </w:rPr>
        <w:t xml:space="preserve">0-alternativet vil medføre at ejendommens produktion </w:t>
      </w:r>
      <w:r w:rsidR="009F69E5" w:rsidRPr="00FA7F81">
        <w:rPr>
          <w:sz w:val="18"/>
        </w:rPr>
        <w:t>vil fortsætte på det nuværende niveau</w:t>
      </w:r>
      <w:r w:rsidRPr="00FA7F81">
        <w:rPr>
          <w:sz w:val="18"/>
        </w:rPr>
        <w:t>.</w:t>
      </w:r>
      <w:r w:rsidR="009F69E5" w:rsidRPr="00FA7F81">
        <w:rPr>
          <w:sz w:val="18"/>
        </w:rPr>
        <w:t xml:space="preserve"> </w:t>
      </w:r>
      <w:r w:rsidR="00EE7684" w:rsidRPr="00FA7F81">
        <w:rPr>
          <w:sz w:val="18"/>
        </w:rPr>
        <w:t xml:space="preserve">Det er essentielt at husdyrbruget </w:t>
      </w:r>
      <w:r w:rsidR="008B40CD" w:rsidRPr="00FA7F81">
        <w:rPr>
          <w:sz w:val="18"/>
        </w:rPr>
        <w:t xml:space="preserve">får nogle mere fleksible rammer at arbejde under, så det er muligt at tilpas produktionen efter efterspørgslen. </w:t>
      </w:r>
      <w:r w:rsidR="00AF3718">
        <w:rPr>
          <w:sz w:val="18"/>
        </w:rPr>
        <w:pict w14:anchorId="700B84CD">
          <v:rect id="_x0000_i1027" style="width:0;height:1.5pt" o:hralign="center" o:hrstd="t" o:hr="t" fillcolor="#a0a0a0" stroked="f"/>
        </w:pict>
      </w:r>
    </w:p>
    <w:p w14:paraId="08C7B252" w14:textId="77777777" w:rsidR="006E17D9" w:rsidRPr="00FA7F81" w:rsidRDefault="006E17D9" w:rsidP="006E17D9">
      <w:pPr>
        <w:pStyle w:val="Overskrift3"/>
        <w:rPr>
          <w:sz w:val="22"/>
        </w:rPr>
      </w:pPr>
      <w:r w:rsidRPr="00FA7F81">
        <w:rPr>
          <w:sz w:val="22"/>
        </w:rPr>
        <w:t>BAT – Bedst anvendelig teknologi</w:t>
      </w:r>
    </w:p>
    <w:p w14:paraId="7010B845" w14:textId="77777777" w:rsidR="006E17D9" w:rsidRPr="00FA7F81" w:rsidRDefault="006E17D9" w:rsidP="006E17D9">
      <w:pPr>
        <w:rPr>
          <w:sz w:val="18"/>
          <w:szCs w:val="18"/>
        </w:rPr>
      </w:pPr>
      <w:r w:rsidRPr="00FA7F81">
        <w:rPr>
          <w:sz w:val="18"/>
          <w:szCs w:val="18"/>
        </w:rPr>
        <w:t xml:space="preserve">I ansøgningen redegøres der for brugen af BAT for følgende 5 områder: </w:t>
      </w:r>
    </w:p>
    <w:p w14:paraId="4C7A3004" w14:textId="77777777" w:rsidR="006E17D9" w:rsidRPr="00FA7F81" w:rsidRDefault="006E17D9" w:rsidP="006E17D9">
      <w:pPr>
        <w:rPr>
          <w:sz w:val="18"/>
          <w:szCs w:val="18"/>
        </w:rPr>
      </w:pPr>
    </w:p>
    <w:p w14:paraId="0690FA86" w14:textId="77777777" w:rsidR="006E17D9" w:rsidRPr="00FA7F81" w:rsidRDefault="006E17D9" w:rsidP="006E17D9">
      <w:pPr>
        <w:pStyle w:val="Listeafsnit"/>
        <w:numPr>
          <w:ilvl w:val="0"/>
          <w:numId w:val="1"/>
        </w:numPr>
        <w:rPr>
          <w:strike/>
          <w:sz w:val="18"/>
          <w:szCs w:val="18"/>
        </w:rPr>
      </w:pPr>
      <w:r w:rsidRPr="00FA7F81">
        <w:rPr>
          <w:sz w:val="18"/>
          <w:szCs w:val="18"/>
        </w:rPr>
        <w:t>Staldindretning</w:t>
      </w:r>
    </w:p>
    <w:p w14:paraId="02E79DD5" w14:textId="77777777" w:rsidR="006E17D9" w:rsidRPr="00FA7F81" w:rsidRDefault="006E17D9" w:rsidP="006E17D9">
      <w:pPr>
        <w:pStyle w:val="Listeafsnit"/>
        <w:numPr>
          <w:ilvl w:val="0"/>
          <w:numId w:val="1"/>
        </w:numPr>
        <w:rPr>
          <w:strike/>
          <w:sz w:val="18"/>
          <w:szCs w:val="18"/>
        </w:rPr>
      </w:pPr>
      <w:r w:rsidRPr="00FA7F81">
        <w:rPr>
          <w:sz w:val="18"/>
          <w:szCs w:val="18"/>
        </w:rPr>
        <w:t>Foder</w:t>
      </w:r>
    </w:p>
    <w:p w14:paraId="0A9E9BDF" w14:textId="77777777" w:rsidR="006E17D9" w:rsidRPr="00FA7F81" w:rsidRDefault="006E17D9" w:rsidP="006E17D9">
      <w:pPr>
        <w:pStyle w:val="Listeafsnit"/>
        <w:numPr>
          <w:ilvl w:val="0"/>
          <w:numId w:val="1"/>
        </w:numPr>
        <w:rPr>
          <w:strike/>
          <w:sz w:val="18"/>
          <w:szCs w:val="18"/>
        </w:rPr>
      </w:pPr>
      <w:r w:rsidRPr="00FA7F81">
        <w:rPr>
          <w:sz w:val="18"/>
          <w:szCs w:val="18"/>
        </w:rPr>
        <w:t>Opbevaring/behandling af husdyrgødning</w:t>
      </w:r>
    </w:p>
    <w:p w14:paraId="01CE62EE" w14:textId="77777777" w:rsidR="006E17D9" w:rsidRPr="00FA7F81" w:rsidRDefault="006E17D9" w:rsidP="006E17D9">
      <w:pPr>
        <w:pStyle w:val="Listeafsnit"/>
        <w:numPr>
          <w:ilvl w:val="0"/>
          <w:numId w:val="1"/>
        </w:numPr>
        <w:rPr>
          <w:strike/>
          <w:sz w:val="18"/>
          <w:szCs w:val="18"/>
        </w:rPr>
      </w:pPr>
      <w:r w:rsidRPr="00FA7F81">
        <w:rPr>
          <w:sz w:val="18"/>
          <w:szCs w:val="18"/>
        </w:rPr>
        <w:t xml:space="preserve">Forbrug af vand og energi samt management. </w:t>
      </w:r>
    </w:p>
    <w:p w14:paraId="65B5EF4F" w14:textId="77777777" w:rsidR="006E17D9" w:rsidRPr="00FA7F81" w:rsidRDefault="006E17D9" w:rsidP="006E17D9">
      <w:pPr>
        <w:pStyle w:val="Listeafsnit"/>
        <w:numPr>
          <w:ilvl w:val="0"/>
          <w:numId w:val="1"/>
        </w:numPr>
        <w:rPr>
          <w:strike/>
          <w:sz w:val="18"/>
          <w:szCs w:val="18"/>
        </w:rPr>
      </w:pPr>
      <w:r w:rsidRPr="00FA7F81">
        <w:rPr>
          <w:sz w:val="18"/>
          <w:szCs w:val="18"/>
        </w:rPr>
        <w:t>Anvendte teknologier og evt. fravalg af oplagte teknologier.</w:t>
      </w:r>
    </w:p>
    <w:p w14:paraId="0FAA96C1" w14:textId="77777777" w:rsidR="006E17D9" w:rsidRPr="00FA7F81" w:rsidRDefault="006E17D9" w:rsidP="006E17D9">
      <w:pPr>
        <w:rPr>
          <w:sz w:val="18"/>
        </w:rPr>
      </w:pPr>
    </w:p>
    <w:p w14:paraId="1E6620AA" w14:textId="77777777" w:rsidR="006E17D9" w:rsidRPr="00FA7F81" w:rsidRDefault="006E17D9" w:rsidP="006E17D9">
      <w:pPr>
        <w:rPr>
          <w:sz w:val="18"/>
        </w:rPr>
      </w:pPr>
      <w:r w:rsidRPr="00FA7F81">
        <w:rPr>
          <w:sz w:val="18"/>
        </w:rPr>
        <w:t xml:space="preserve">I ansøgningen er der under de enkelte områder redegjort for ansøgers valg af teknik og evt. fravalg af oplagte teknikker. Der tages i redegørelsen udgangspunkt i EU-kommissionens referencedokument om BAT for intensiv svine og fjerkræhold samt BAT-blade og teknologibeskrivelser fra Miljøstyrelsen. </w:t>
      </w:r>
      <w:r w:rsidRPr="00FA7F81">
        <w:rPr>
          <w:sz w:val="18"/>
        </w:rPr>
        <w:br/>
        <w:t>For IE-brug redegøres der i øvrigt for overvejelser over alternative teknologier.</w:t>
      </w:r>
    </w:p>
    <w:p w14:paraId="1BCCC3D9" w14:textId="77777777" w:rsidR="00094368" w:rsidRPr="00FA7F81" w:rsidRDefault="00094368" w:rsidP="006E17D9">
      <w:pPr>
        <w:rPr>
          <w:sz w:val="18"/>
        </w:rPr>
      </w:pPr>
    </w:p>
    <w:p w14:paraId="19820CC3" w14:textId="33D6D49F" w:rsidR="00094368" w:rsidRPr="00FA7F81" w:rsidRDefault="00094368" w:rsidP="006E17D9">
      <w:pPr>
        <w:rPr>
          <w:sz w:val="18"/>
        </w:rPr>
      </w:pPr>
      <w:r w:rsidRPr="00FA7F81">
        <w:rPr>
          <w:sz w:val="18"/>
        </w:rPr>
        <w:t>___________________________________________________________________________________</w:t>
      </w:r>
    </w:p>
    <w:p w14:paraId="6C01E569" w14:textId="77777777" w:rsidR="005B40CB" w:rsidRPr="00FA7F81" w:rsidRDefault="00391995" w:rsidP="005B40CB">
      <w:pPr>
        <w:pStyle w:val="Overskrift3"/>
        <w:rPr>
          <w:sz w:val="22"/>
        </w:rPr>
      </w:pPr>
      <w:r w:rsidRPr="00FA7F81">
        <w:rPr>
          <w:sz w:val="22"/>
        </w:rPr>
        <w:t>BAT – Bedst anvendelig teknologi</w:t>
      </w:r>
      <w:r w:rsidR="00781DAF" w:rsidRPr="00FA7F81">
        <w:rPr>
          <w:sz w:val="22"/>
        </w:rPr>
        <w:t xml:space="preserve"> i stalde</w:t>
      </w:r>
    </w:p>
    <w:p w14:paraId="1FCAD991" w14:textId="6A2F9080" w:rsidR="007A7CD7" w:rsidRPr="00FA7F81" w:rsidRDefault="007A7CD7" w:rsidP="00781DAF">
      <w:pPr>
        <w:rPr>
          <w:sz w:val="18"/>
          <w:szCs w:val="22"/>
        </w:rPr>
      </w:pPr>
      <w:r w:rsidRPr="00FA7F81">
        <w:rPr>
          <w:sz w:val="18"/>
          <w:szCs w:val="22"/>
        </w:rPr>
        <w:t>Staldsystemer i ansøgt situation fremgår af IT-ansøgningen</w:t>
      </w:r>
      <w:r w:rsidR="00CC429F" w:rsidRPr="00FA7F81">
        <w:rPr>
          <w:sz w:val="18"/>
          <w:szCs w:val="22"/>
        </w:rPr>
        <w:t xml:space="preserve">. </w:t>
      </w:r>
      <w:r w:rsidR="009F69E5" w:rsidRPr="00FA7F81">
        <w:rPr>
          <w:sz w:val="18"/>
          <w:szCs w:val="22"/>
        </w:rPr>
        <w:t xml:space="preserve">Der er kun muligt at vælge en dyregruppe/gulvtype for den angivne produktion. </w:t>
      </w:r>
      <w:r w:rsidR="002F17F6" w:rsidRPr="00FA7F81">
        <w:rPr>
          <w:sz w:val="18"/>
          <w:szCs w:val="22"/>
        </w:rPr>
        <w:t>For at reducere ammoniak</w:t>
      </w:r>
      <w:r w:rsidR="00147C24" w:rsidRPr="00FA7F81">
        <w:rPr>
          <w:sz w:val="18"/>
          <w:szCs w:val="22"/>
        </w:rPr>
        <w:t xml:space="preserve"> depositionen er der installeret </w:t>
      </w:r>
      <w:r w:rsidR="00E87E0A" w:rsidRPr="00FA7F81">
        <w:rPr>
          <w:sz w:val="18"/>
          <w:szCs w:val="22"/>
        </w:rPr>
        <w:t>nye godkendte</w:t>
      </w:r>
      <w:r w:rsidR="00147C24" w:rsidRPr="00FA7F81">
        <w:rPr>
          <w:sz w:val="18"/>
          <w:szCs w:val="22"/>
        </w:rPr>
        <w:t xml:space="preserve"> varmevekslere i </w:t>
      </w:r>
      <w:r w:rsidR="00E87E0A" w:rsidRPr="00FA7F81">
        <w:rPr>
          <w:sz w:val="18"/>
          <w:szCs w:val="22"/>
        </w:rPr>
        <w:t xml:space="preserve">stald Vårvej 44 - II og Vårvej 44 - III </w:t>
      </w:r>
      <w:r w:rsidR="00147C24" w:rsidRPr="00FA7F81">
        <w:rPr>
          <w:sz w:val="18"/>
          <w:szCs w:val="22"/>
        </w:rPr>
        <w:t>.</w:t>
      </w:r>
    </w:p>
    <w:p w14:paraId="6740A215" w14:textId="77777777" w:rsidR="00003D88" w:rsidRPr="00FA7F81" w:rsidRDefault="00003D88" w:rsidP="00781DAF">
      <w:pPr>
        <w:rPr>
          <w:sz w:val="18"/>
          <w:szCs w:val="22"/>
        </w:rPr>
      </w:pPr>
    </w:p>
    <w:p w14:paraId="184EA411" w14:textId="25888C0D" w:rsidR="00003D88" w:rsidRPr="00FA7F81" w:rsidRDefault="00003D88" w:rsidP="00003D88">
      <w:pPr>
        <w:pStyle w:val="nummer"/>
        <w:tabs>
          <w:tab w:val="clear" w:pos="397"/>
          <w:tab w:val="left" w:pos="0"/>
        </w:tabs>
        <w:ind w:left="0" w:firstLine="0"/>
        <w:rPr>
          <w:rFonts w:ascii="Verdana" w:hAnsi="Verdana"/>
          <w:sz w:val="18"/>
        </w:rPr>
      </w:pPr>
      <w:r w:rsidRPr="00FA7F81">
        <w:rPr>
          <w:rFonts w:ascii="Verdana" w:hAnsi="Verdana"/>
          <w:b/>
          <w:sz w:val="18"/>
          <w:szCs w:val="22"/>
        </w:rPr>
        <w:t>Redegørelse for anvendelse af BAT ammoniak</w:t>
      </w:r>
      <w:r w:rsidRPr="00FA7F81">
        <w:rPr>
          <w:rFonts w:ascii="Verdana" w:hAnsi="Verdana"/>
          <w:b/>
          <w:sz w:val="18"/>
          <w:szCs w:val="22"/>
        </w:rPr>
        <w:br/>
      </w:r>
      <w:r w:rsidRPr="00FA7F81">
        <w:rPr>
          <w:rFonts w:ascii="Verdana" w:hAnsi="Verdana"/>
          <w:sz w:val="18"/>
        </w:rPr>
        <w:t xml:space="preserve">Det samlede vejledende ammoniaktab pr. år opnåeligt for hele anlægget </w:t>
      </w:r>
      <w:r w:rsidR="009F69E5" w:rsidRPr="00FA7F81">
        <w:rPr>
          <w:rFonts w:ascii="Verdana" w:hAnsi="Verdana"/>
          <w:sz w:val="18"/>
        </w:rPr>
        <w:t xml:space="preserve">ved anvendelsen af BAT bliver </w:t>
      </w:r>
      <w:r w:rsidR="00E87E0A" w:rsidRPr="00FA7F81">
        <w:rPr>
          <w:rFonts w:ascii="Verdana" w:hAnsi="Verdana"/>
          <w:sz w:val="18"/>
        </w:rPr>
        <w:t>5.0</w:t>
      </w:r>
      <w:r w:rsidR="00125A9F">
        <w:rPr>
          <w:rFonts w:ascii="Verdana" w:hAnsi="Verdana"/>
          <w:sz w:val="18"/>
        </w:rPr>
        <w:t>91</w:t>
      </w:r>
      <w:r w:rsidR="00E87E0A" w:rsidRPr="00FA7F81">
        <w:rPr>
          <w:rFonts w:ascii="Verdana" w:hAnsi="Verdana"/>
          <w:sz w:val="18"/>
        </w:rPr>
        <w:t xml:space="preserve"> </w:t>
      </w:r>
      <w:r w:rsidRPr="00FA7F81">
        <w:rPr>
          <w:rFonts w:ascii="Verdana" w:hAnsi="Verdana"/>
          <w:sz w:val="18"/>
        </w:rPr>
        <w:t xml:space="preserve">kgN/år, og det faktiske ammoniaktab fra hele anlægget ved anvendelsen af BAT bliver </w:t>
      </w:r>
      <w:r w:rsidR="00E87E0A" w:rsidRPr="00FA7F81">
        <w:rPr>
          <w:rFonts w:ascii="Verdana" w:hAnsi="Verdana"/>
          <w:sz w:val="18"/>
        </w:rPr>
        <w:t>5.0</w:t>
      </w:r>
      <w:r w:rsidR="00125A9F">
        <w:rPr>
          <w:rFonts w:ascii="Verdana" w:hAnsi="Verdana"/>
          <w:sz w:val="18"/>
        </w:rPr>
        <w:t>91</w:t>
      </w:r>
      <w:r w:rsidRPr="00FA7F81">
        <w:rPr>
          <w:rFonts w:ascii="Verdana" w:hAnsi="Verdana"/>
          <w:sz w:val="18"/>
        </w:rPr>
        <w:t xml:space="preserve"> kgN/år. BAT-kravet er dermed overholdt.</w:t>
      </w:r>
    </w:p>
    <w:p w14:paraId="1BF8DD52" w14:textId="77777777" w:rsidR="00003D88" w:rsidRPr="00FA7F81" w:rsidRDefault="00003D88" w:rsidP="00003D88">
      <w:pPr>
        <w:pStyle w:val="Brdtekst"/>
        <w:jc w:val="left"/>
        <w:rPr>
          <w:b/>
          <w:bCs/>
          <w:sz w:val="18"/>
        </w:rPr>
      </w:pPr>
    </w:p>
    <w:p w14:paraId="354F4EA8" w14:textId="77777777" w:rsidR="00003D88" w:rsidRPr="00FA7F81" w:rsidRDefault="00003D88" w:rsidP="00003D88">
      <w:pPr>
        <w:rPr>
          <w:b/>
          <w:sz w:val="18"/>
        </w:rPr>
      </w:pPr>
      <w:r w:rsidRPr="00FA7F81">
        <w:rPr>
          <w:b/>
          <w:sz w:val="18"/>
        </w:rPr>
        <w:t>Samlet konklusion</w:t>
      </w:r>
    </w:p>
    <w:p w14:paraId="3E8961E4" w14:textId="15F28368" w:rsidR="00003D88" w:rsidRPr="00FA7F81" w:rsidRDefault="00003D88" w:rsidP="00003D88">
      <w:pPr>
        <w:rPr>
          <w:sz w:val="18"/>
        </w:rPr>
      </w:pPr>
      <w:r w:rsidRPr="00FA7F81">
        <w:rPr>
          <w:sz w:val="18"/>
        </w:rPr>
        <w:t>Det</w:t>
      </w:r>
      <w:r w:rsidR="009F69E5" w:rsidRPr="00FA7F81">
        <w:rPr>
          <w:sz w:val="18"/>
        </w:rPr>
        <w:t xml:space="preserve"> vurderes samlet set at BAT for</w:t>
      </w:r>
      <w:r w:rsidRPr="00FA7F81">
        <w:rPr>
          <w:sz w:val="18"/>
        </w:rPr>
        <w:t xml:space="preserve"> staldindretning</w:t>
      </w:r>
      <w:r w:rsidR="009F69E5" w:rsidRPr="00FA7F81">
        <w:rPr>
          <w:sz w:val="18"/>
        </w:rPr>
        <w:t xml:space="preserve"> i forbindelse me</w:t>
      </w:r>
      <w:r w:rsidR="00680303" w:rsidRPr="00FA7F81">
        <w:rPr>
          <w:sz w:val="18"/>
        </w:rPr>
        <w:t>d produktionsændringen</w:t>
      </w:r>
      <w:r w:rsidRPr="00FA7F81">
        <w:rPr>
          <w:sz w:val="18"/>
        </w:rPr>
        <w:t xml:space="preserve"> er overholdt. </w:t>
      </w:r>
    </w:p>
    <w:p w14:paraId="79944612" w14:textId="77777777" w:rsidR="00003D88" w:rsidRPr="00FA7F81" w:rsidRDefault="00003D88" w:rsidP="00781DAF">
      <w:pPr>
        <w:rPr>
          <w:sz w:val="18"/>
          <w:szCs w:val="22"/>
        </w:rPr>
      </w:pPr>
    </w:p>
    <w:p w14:paraId="493C781A" w14:textId="2FD865F9" w:rsidR="00094368" w:rsidRPr="00FA7F81" w:rsidRDefault="00094368" w:rsidP="007A7CD7">
      <w:pPr>
        <w:rPr>
          <w:sz w:val="18"/>
        </w:rPr>
      </w:pPr>
      <w:r w:rsidRPr="00FA7F81">
        <w:rPr>
          <w:sz w:val="18"/>
        </w:rPr>
        <w:t>___________________________________________________________________________________</w:t>
      </w:r>
    </w:p>
    <w:p w14:paraId="48EA2232" w14:textId="77777777" w:rsidR="00180440" w:rsidRPr="00FA7F81" w:rsidRDefault="00180440" w:rsidP="007A7CD7">
      <w:pPr>
        <w:rPr>
          <w:sz w:val="18"/>
        </w:rPr>
      </w:pPr>
    </w:p>
    <w:p w14:paraId="7B94FD15" w14:textId="6CA02E55" w:rsidR="00094368" w:rsidRPr="00FA7F81" w:rsidRDefault="00094368" w:rsidP="00094368">
      <w:pPr>
        <w:pStyle w:val="Listeafsnit"/>
        <w:ind w:left="0"/>
        <w:rPr>
          <w:sz w:val="18"/>
        </w:rPr>
      </w:pPr>
      <w:r w:rsidRPr="00FA7F81">
        <w:rPr>
          <w:b/>
          <w:sz w:val="22"/>
        </w:rPr>
        <w:t>BAT - Foder, foderopbevaring og fodringstrategi</w:t>
      </w:r>
      <w:r w:rsidRPr="00FA7F81">
        <w:rPr>
          <w:sz w:val="18"/>
        </w:rPr>
        <w:br/>
        <w:t xml:space="preserve">Foder på ejendommen består udelukkende af indkøbt færdigfoder. Der anvendes fasefodring således at foderblandingen hele tiden tilpasses </w:t>
      </w:r>
      <w:r w:rsidR="00003D88" w:rsidRPr="00FA7F81">
        <w:rPr>
          <w:sz w:val="18"/>
        </w:rPr>
        <w:t>dyrets</w:t>
      </w:r>
      <w:r w:rsidRPr="00FA7F81">
        <w:rPr>
          <w:sz w:val="18"/>
        </w:rPr>
        <w:t xml:space="preserve"> livsstadie. Der anvendes forskellig</w:t>
      </w:r>
      <w:r w:rsidR="00003D88" w:rsidRPr="00FA7F81">
        <w:rPr>
          <w:sz w:val="18"/>
        </w:rPr>
        <w:t>e foderblandinger over dyrets</w:t>
      </w:r>
      <w:r w:rsidRPr="00FA7F81">
        <w:rPr>
          <w:sz w:val="18"/>
        </w:rPr>
        <w:t xml:space="preserve"> levetid. Fodersammensætning og fodringsstrategi evalueres og tilpasses løbende. O</w:t>
      </w:r>
      <w:r w:rsidR="00003D88" w:rsidRPr="00FA7F81">
        <w:rPr>
          <w:sz w:val="18"/>
        </w:rPr>
        <w:t>g</w:t>
      </w:r>
      <w:r w:rsidRPr="00FA7F81">
        <w:rPr>
          <w:sz w:val="18"/>
        </w:rPr>
        <w:t xml:space="preserve"> der anvendes kontinuerlig nyeste viden omkring foder og fodertilpasning.</w:t>
      </w:r>
    </w:p>
    <w:p w14:paraId="1DBE0E3C" w14:textId="77777777" w:rsidR="00094368" w:rsidRPr="00FA7F81" w:rsidRDefault="00094368" w:rsidP="00094368">
      <w:pPr>
        <w:pStyle w:val="Listeafsnit"/>
        <w:ind w:left="0"/>
        <w:rPr>
          <w:sz w:val="18"/>
        </w:rPr>
      </w:pPr>
    </w:p>
    <w:p w14:paraId="1F34D42A" w14:textId="33FE5F7D" w:rsidR="00094368" w:rsidRPr="00FA7F81" w:rsidRDefault="00094368" w:rsidP="00094368">
      <w:pPr>
        <w:pStyle w:val="nummer"/>
        <w:tabs>
          <w:tab w:val="clear" w:pos="397"/>
          <w:tab w:val="left" w:pos="0"/>
        </w:tabs>
        <w:ind w:left="0" w:firstLine="0"/>
        <w:rPr>
          <w:rFonts w:ascii="Verdana" w:hAnsi="Verdana"/>
          <w:sz w:val="18"/>
          <w:szCs w:val="22"/>
        </w:rPr>
      </w:pPr>
      <w:r w:rsidRPr="00FA7F81">
        <w:rPr>
          <w:rFonts w:ascii="Verdana" w:hAnsi="Verdana"/>
          <w:sz w:val="18"/>
          <w:szCs w:val="22"/>
        </w:rPr>
        <w:t xml:space="preserve">Foder opbevares i ejendommens siloer. Placering af siloer fremgår af </w:t>
      </w:r>
      <w:r w:rsidR="00AB209B" w:rsidRPr="00FA7F81">
        <w:rPr>
          <w:rFonts w:ascii="Verdana" w:hAnsi="Verdana"/>
          <w:sz w:val="18"/>
          <w:szCs w:val="22"/>
        </w:rPr>
        <w:t>oversigtskort.</w:t>
      </w:r>
      <w:r w:rsidRPr="00FA7F81">
        <w:rPr>
          <w:rFonts w:ascii="Verdana" w:hAnsi="Verdana"/>
          <w:sz w:val="18"/>
          <w:szCs w:val="22"/>
        </w:rPr>
        <w:t xml:space="preserve"> </w:t>
      </w:r>
    </w:p>
    <w:p w14:paraId="48BC03DB" w14:textId="77777777" w:rsidR="00094368" w:rsidRPr="00FA7F81" w:rsidRDefault="00094368" w:rsidP="00094368">
      <w:pPr>
        <w:pStyle w:val="nummer"/>
        <w:tabs>
          <w:tab w:val="clear" w:pos="397"/>
          <w:tab w:val="left" w:pos="0"/>
        </w:tabs>
        <w:ind w:left="0" w:firstLine="0"/>
        <w:rPr>
          <w:rFonts w:ascii="Verdana" w:hAnsi="Verdana"/>
          <w:sz w:val="18"/>
          <w:szCs w:val="22"/>
        </w:rPr>
      </w:pPr>
    </w:p>
    <w:p w14:paraId="6FECD607" w14:textId="77777777" w:rsidR="00094368" w:rsidRPr="00FA7F81" w:rsidRDefault="00094368" w:rsidP="00094368">
      <w:pPr>
        <w:pStyle w:val="nummer"/>
        <w:tabs>
          <w:tab w:val="clear" w:pos="397"/>
          <w:tab w:val="left" w:pos="0"/>
        </w:tabs>
        <w:ind w:left="0" w:firstLine="0"/>
        <w:rPr>
          <w:rFonts w:ascii="Verdana" w:hAnsi="Verdana"/>
          <w:b/>
          <w:sz w:val="18"/>
          <w:szCs w:val="22"/>
        </w:rPr>
      </w:pPr>
      <w:r w:rsidRPr="00FA7F81">
        <w:rPr>
          <w:rFonts w:ascii="Verdana" w:hAnsi="Verdana"/>
          <w:b/>
          <w:sz w:val="18"/>
          <w:szCs w:val="22"/>
        </w:rPr>
        <w:t>Redegørelse for anvendelse af BAT</w:t>
      </w:r>
    </w:p>
    <w:p w14:paraId="6BDBB2D7" w14:textId="56426EFE" w:rsidR="00094368" w:rsidRPr="00FA7F81" w:rsidRDefault="00094368" w:rsidP="00094368">
      <w:pPr>
        <w:pStyle w:val="nummer"/>
        <w:tabs>
          <w:tab w:val="clear" w:pos="397"/>
          <w:tab w:val="left" w:pos="0"/>
        </w:tabs>
        <w:ind w:left="0" w:firstLine="0"/>
        <w:rPr>
          <w:rFonts w:ascii="Verdana" w:hAnsi="Verdana"/>
          <w:sz w:val="18"/>
          <w:szCs w:val="22"/>
        </w:rPr>
      </w:pPr>
      <w:r w:rsidRPr="00FA7F81">
        <w:rPr>
          <w:rFonts w:ascii="Verdana" w:hAnsi="Verdana"/>
          <w:sz w:val="18"/>
          <w:szCs w:val="22"/>
        </w:rPr>
        <w:t>Med henblik på at reducere dyrenes N</w:t>
      </w:r>
      <w:r w:rsidR="008B1AB9" w:rsidRPr="00FA7F81">
        <w:rPr>
          <w:rFonts w:ascii="Verdana" w:hAnsi="Verdana"/>
          <w:sz w:val="18"/>
          <w:szCs w:val="22"/>
        </w:rPr>
        <w:t>- og P</w:t>
      </w:r>
      <w:r w:rsidRPr="00FA7F81">
        <w:rPr>
          <w:rFonts w:ascii="Verdana" w:hAnsi="Verdana"/>
          <w:sz w:val="18"/>
          <w:szCs w:val="22"/>
        </w:rPr>
        <w:t>-udskillelse er det BAT at tilpasse foderet til dyrenes behov i de forskellige produktionsfaser (fasefodring), at optimere foderet på baggrund af fordøjelige/disponible næringsstoffer.</w:t>
      </w:r>
    </w:p>
    <w:p w14:paraId="6668DC50" w14:textId="77777777" w:rsidR="00094368" w:rsidRPr="00FA7F81" w:rsidRDefault="00094368" w:rsidP="00094368">
      <w:pPr>
        <w:pStyle w:val="nummer"/>
        <w:tabs>
          <w:tab w:val="clear" w:pos="397"/>
          <w:tab w:val="left" w:pos="0"/>
        </w:tabs>
        <w:ind w:left="0" w:firstLine="0"/>
        <w:rPr>
          <w:rFonts w:ascii="Verdana" w:hAnsi="Verdana"/>
          <w:b/>
          <w:sz w:val="18"/>
          <w:szCs w:val="22"/>
        </w:rPr>
      </w:pPr>
    </w:p>
    <w:p w14:paraId="5FD8CCCA" w14:textId="77777777" w:rsidR="00094368" w:rsidRPr="00FA7F81" w:rsidRDefault="00094368" w:rsidP="00094368">
      <w:pPr>
        <w:pStyle w:val="Brdtekst"/>
        <w:jc w:val="left"/>
        <w:rPr>
          <w:b/>
          <w:sz w:val="18"/>
        </w:rPr>
      </w:pPr>
      <w:r w:rsidRPr="00FA7F81">
        <w:rPr>
          <w:b/>
          <w:sz w:val="18"/>
        </w:rPr>
        <w:t>Samlet konklusion</w:t>
      </w:r>
    </w:p>
    <w:p w14:paraId="1B355885" w14:textId="03EEE7AE" w:rsidR="00094368" w:rsidRPr="00FA7F81" w:rsidRDefault="00094368" w:rsidP="00094368">
      <w:pPr>
        <w:rPr>
          <w:sz w:val="18"/>
        </w:rPr>
      </w:pPr>
      <w:r w:rsidRPr="00FA7F81">
        <w:rPr>
          <w:sz w:val="18"/>
        </w:rPr>
        <w:t>Sammenholdes ansøgers valg af fodringsteknik med BREF-dokumentet, vurderes det at de</w:t>
      </w:r>
      <w:r w:rsidR="00680303" w:rsidRPr="00FA7F81">
        <w:rPr>
          <w:sz w:val="18"/>
        </w:rPr>
        <w:t>n</w:t>
      </w:r>
      <w:r w:rsidRPr="00FA7F81">
        <w:rPr>
          <w:sz w:val="18"/>
        </w:rPr>
        <w:t xml:space="preserve"> ansøgte pro</w:t>
      </w:r>
      <w:r w:rsidR="00680303" w:rsidRPr="00FA7F81">
        <w:rPr>
          <w:sz w:val="18"/>
        </w:rPr>
        <w:t>duktionsændring</w:t>
      </w:r>
      <w:r w:rsidRPr="00FA7F81">
        <w:rPr>
          <w:sz w:val="18"/>
        </w:rPr>
        <w:t xml:space="preserve"> lever op til BAT.</w:t>
      </w:r>
    </w:p>
    <w:p w14:paraId="4CD37431" w14:textId="77777777" w:rsidR="00094368" w:rsidRPr="00FA7F81" w:rsidRDefault="00094368" w:rsidP="00094368">
      <w:pPr>
        <w:rPr>
          <w:sz w:val="18"/>
        </w:rPr>
      </w:pPr>
    </w:p>
    <w:p w14:paraId="243B1B78" w14:textId="77777777" w:rsidR="00094368" w:rsidRPr="00FA7F81" w:rsidRDefault="00094368" w:rsidP="00094368">
      <w:pPr>
        <w:pBdr>
          <w:top w:val="single" w:sz="4" w:space="1" w:color="auto"/>
        </w:pBdr>
        <w:rPr>
          <w:b/>
          <w:sz w:val="18"/>
        </w:rPr>
      </w:pPr>
    </w:p>
    <w:p w14:paraId="246BF352" w14:textId="435A9B87" w:rsidR="00094368" w:rsidRPr="00FA7F81" w:rsidRDefault="00094368" w:rsidP="00094368">
      <w:pPr>
        <w:pBdr>
          <w:top w:val="single" w:sz="4" w:space="1" w:color="auto"/>
        </w:pBdr>
        <w:rPr>
          <w:b/>
          <w:sz w:val="18"/>
        </w:rPr>
      </w:pPr>
      <w:r w:rsidRPr="00FA7F81">
        <w:rPr>
          <w:b/>
          <w:sz w:val="22"/>
        </w:rPr>
        <w:t>BAT – Opbevaring og behandling af husdyrgødning</w:t>
      </w:r>
    </w:p>
    <w:p w14:paraId="176A18AF" w14:textId="77777777" w:rsidR="00094368" w:rsidRPr="00FA7F81" w:rsidRDefault="00094368" w:rsidP="00094368">
      <w:pPr>
        <w:pBdr>
          <w:top w:val="single" w:sz="4" w:space="1" w:color="auto"/>
        </w:pBdr>
        <w:rPr>
          <w:sz w:val="18"/>
        </w:rPr>
      </w:pPr>
      <w:r w:rsidRPr="00FA7F81">
        <w:rPr>
          <w:sz w:val="18"/>
        </w:rPr>
        <w:t>Al gødning fra ejendommen forekommer som dybstrøelse.</w:t>
      </w:r>
    </w:p>
    <w:p w14:paraId="5F797D78" w14:textId="77777777" w:rsidR="00094368" w:rsidRPr="00FA7F81" w:rsidRDefault="00094368" w:rsidP="00094368">
      <w:pPr>
        <w:pBdr>
          <w:top w:val="single" w:sz="4" w:space="1" w:color="auto"/>
        </w:pBdr>
        <w:rPr>
          <w:sz w:val="18"/>
        </w:rPr>
      </w:pPr>
    </w:p>
    <w:p w14:paraId="7D8B7242" w14:textId="77777777" w:rsidR="00AF3718" w:rsidRDefault="00094368" w:rsidP="00147C24">
      <w:pPr>
        <w:pBdr>
          <w:top w:val="single" w:sz="4" w:space="1" w:color="auto"/>
        </w:pBdr>
        <w:rPr>
          <w:sz w:val="18"/>
        </w:rPr>
      </w:pPr>
      <w:r w:rsidRPr="00FA7F81">
        <w:rPr>
          <w:sz w:val="18"/>
        </w:rPr>
        <w:t xml:space="preserve">Efter endt produktionscyklus for </w:t>
      </w:r>
      <w:r w:rsidR="00003D88" w:rsidRPr="00FA7F81">
        <w:rPr>
          <w:sz w:val="18"/>
        </w:rPr>
        <w:t>fjerkræet</w:t>
      </w:r>
      <w:r w:rsidRPr="00FA7F81">
        <w:rPr>
          <w:sz w:val="18"/>
        </w:rPr>
        <w:t xml:space="preserve"> rengøres stalde</w:t>
      </w:r>
      <w:r w:rsidR="00147C24" w:rsidRPr="00FA7F81">
        <w:rPr>
          <w:sz w:val="18"/>
        </w:rPr>
        <w:t>ne</w:t>
      </w:r>
      <w:r w:rsidR="003E3B11" w:rsidRPr="00FA7F81">
        <w:rPr>
          <w:sz w:val="18"/>
        </w:rPr>
        <w:t xml:space="preserve"> </w:t>
      </w:r>
      <w:r w:rsidRPr="00FA7F81">
        <w:rPr>
          <w:sz w:val="18"/>
        </w:rPr>
        <w:t>med minilæsser og al gødning</w:t>
      </w:r>
      <w:r w:rsidR="003E3B11" w:rsidRPr="00FA7F81">
        <w:rPr>
          <w:sz w:val="18"/>
        </w:rPr>
        <w:t xml:space="preserve"> </w:t>
      </w:r>
      <w:r w:rsidR="00B15906" w:rsidRPr="00FA7F81">
        <w:rPr>
          <w:sz w:val="18"/>
        </w:rPr>
        <w:t xml:space="preserve">lastes </w:t>
      </w:r>
      <w:r w:rsidRPr="00FA7F81">
        <w:rPr>
          <w:sz w:val="18"/>
        </w:rPr>
        <w:t xml:space="preserve">på lastbiler </w:t>
      </w:r>
      <w:r w:rsidR="00147C24" w:rsidRPr="00FA7F81">
        <w:rPr>
          <w:sz w:val="18"/>
        </w:rPr>
        <w:t>og køres til</w:t>
      </w:r>
      <w:r w:rsidR="00B15906" w:rsidRPr="00FA7F81">
        <w:rPr>
          <w:sz w:val="18"/>
        </w:rPr>
        <w:t xml:space="preserve"> </w:t>
      </w:r>
      <w:r w:rsidR="00AB209B" w:rsidRPr="00FA7F81">
        <w:rPr>
          <w:sz w:val="18"/>
        </w:rPr>
        <w:t>biogasanlæg.</w:t>
      </w:r>
      <w:r w:rsidR="00AF3718">
        <w:rPr>
          <w:sz w:val="18"/>
        </w:rPr>
        <w:t xml:space="preserve"> Eventuelle rester efter udmugning og bortkørsel opbevares overdækket i markstak.</w:t>
      </w:r>
    </w:p>
    <w:p w14:paraId="27210F4F" w14:textId="69AB40B1" w:rsidR="00094368" w:rsidRPr="00FA7F81" w:rsidRDefault="0090160E" w:rsidP="00147C24">
      <w:pPr>
        <w:pBdr>
          <w:top w:val="single" w:sz="4" w:space="1" w:color="auto"/>
        </w:pBdr>
        <w:rPr>
          <w:sz w:val="18"/>
        </w:rPr>
      </w:pPr>
      <w:r w:rsidRPr="00FA7F81">
        <w:rPr>
          <w:sz w:val="18"/>
        </w:rPr>
        <w:t>Herefter nedvaskes staldene</w:t>
      </w:r>
      <w:r w:rsidR="00147C24" w:rsidRPr="00FA7F81">
        <w:rPr>
          <w:sz w:val="18"/>
        </w:rPr>
        <w:t xml:space="preserve">, og rengøringsvandet opsamles i </w:t>
      </w:r>
      <w:r w:rsidR="003E3B11" w:rsidRPr="00FA7F81">
        <w:rPr>
          <w:sz w:val="18"/>
        </w:rPr>
        <w:t>tanken</w:t>
      </w:r>
      <w:r w:rsidR="00AB209B" w:rsidRPr="00FA7F81">
        <w:rPr>
          <w:sz w:val="18"/>
        </w:rPr>
        <w:t>e</w:t>
      </w:r>
      <w:r w:rsidR="003E3B11" w:rsidRPr="00FA7F81">
        <w:rPr>
          <w:sz w:val="18"/>
        </w:rPr>
        <w:t xml:space="preserve"> </w:t>
      </w:r>
      <w:r w:rsidR="00AB209B" w:rsidRPr="00FA7F81">
        <w:rPr>
          <w:sz w:val="18"/>
        </w:rPr>
        <w:t>ved staldene. Vandet udbringes efter gældende regler.</w:t>
      </w:r>
    </w:p>
    <w:p w14:paraId="0AB3DEF5" w14:textId="19199F41" w:rsidR="00557B24" w:rsidRPr="00FA7F81" w:rsidRDefault="00557B24" w:rsidP="00147C24">
      <w:pPr>
        <w:pBdr>
          <w:top w:val="single" w:sz="4" w:space="1" w:color="auto"/>
        </w:pBdr>
        <w:rPr>
          <w:sz w:val="18"/>
        </w:rPr>
      </w:pPr>
      <w:r w:rsidRPr="00FA7F81">
        <w:rPr>
          <w:sz w:val="18"/>
        </w:rPr>
        <w:t xml:space="preserve">Der foretages regelmæssig kontrol, reparation og vedligeholdelse </w:t>
      </w:r>
      <w:r w:rsidR="00AB209B" w:rsidRPr="00FA7F81">
        <w:rPr>
          <w:sz w:val="18"/>
        </w:rPr>
        <w:t>tankene</w:t>
      </w:r>
      <w:r w:rsidR="00BE7252" w:rsidRPr="00FA7F81">
        <w:rPr>
          <w:sz w:val="18"/>
        </w:rPr>
        <w:t xml:space="preserve">, for at sikre at tanken er intakt og ikke udgør en forureningsfare. </w:t>
      </w:r>
    </w:p>
    <w:p w14:paraId="2497FFBF" w14:textId="77777777" w:rsidR="00557B24" w:rsidRPr="00FA7F81" w:rsidRDefault="00557B24" w:rsidP="00147C24">
      <w:pPr>
        <w:pBdr>
          <w:top w:val="single" w:sz="4" w:space="1" w:color="auto"/>
        </w:pBdr>
        <w:rPr>
          <w:sz w:val="18"/>
        </w:rPr>
      </w:pPr>
    </w:p>
    <w:p w14:paraId="3A550CD6" w14:textId="77777777" w:rsidR="00094368" w:rsidRPr="00FA7F81" w:rsidRDefault="00094368" w:rsidP="00094368">
      <w:pPr>
        <w:pStyle w:val="nummer"/>
        <w:tabs>
          <w:tab w:val="clear" w:pos="397"/>
          <w:tab w:val="left" w:pos="0"/>
        </w:tabs>
        <w:ind w:left="0" w:firstLine="0"/>
        <w:rPr>
          <w:rFonts w:ascii="Verdana" w:hAnsi="Verdana"/>
          <w:b/>
          <w:sz w:val="18"/>
        </w:rPr>
      </w:pPr>
      <w:r w:rsidRPr="00FA7F81">
        <w:rPr>
          <w:rFonts w:ascii="Verdana" w:hAnsi="Verdana"/>
          <w:b/>
          <w:sz w:val="18"/>
        </w:rPr>
        <w:t>Redegørelse for anvendelse af BAT</w:t>
      </w:r>
    </w:p>
    <w:p w14:paraId="5905D002" w14:textId="39B44BF1" w:rsidR="00094368" w:rsidRPr="00FA7F81" w:rsidRDefault="00094368" w:rsidP="00094368">
      <w:pPr>
        <w:pStyle w:val="nummer"/>
        <w:tabs>
          <w:tab w:val="clear" w:pos="397"/>
          <w:tab w:val="left" w:pos="0"/>
        </w:tabs>
        <w:ind w:left="0" w:firstLine="0"/>
        <w:rPr>
          <w:rFonts w:ascii="Verdana" w:eastAsia="Calibri" w:hAnsi="Verdana" w:cs="Times New Roman"/>
          <w:sz w:val="18"/>
          <w:szCs w:val="22"/>
          <w:lang w:eastAsia="en-US"/>
        </w:rPr>
      </w:pPr>
      <w:r w:rsidRPr="00FA7F81">
        <w:rPr>
          <w:rFonts w:ascii="Verdana" w:eastAsia="Calibri" w:hAnsi="Verdana" w:cs="Times New Roman"/>
          <w:sz w:val="18"/>
          <w:szCs w:val="22"/>
          <w:lang w:eastAsia="en-US"/>
        </w:rPr>
        <w:t xml:space="preserve">Jf. BREF kan det være BAT at behandle husdyrgødning på bedriften med visse betingelser. Disse betingelser vedrører landbrugsareal til rådighed, overskud af eller efterspørgsel på lokale næringsstoffer, teknisk assistance, markedsmuligheder for produktion af grøn energi samt lokale regler. </w:t>
      </w:r>
    </w:p>
    <w:p w14:paraId="4F09AF4C" w14:textId="77777777" w:rsidR="00094368" w:rsidRPr="00FA7F81" w:rsidRDefault="00094368" w:rsidP="00094368">
      <w:pPr>
        <w:pStyle w:val="nummer"/>
        <w:tabs>
          <w:tab w:val="clear" w:pos="397"/>
          <w:tab w:val="left" w:pos="0"/>
        </w:tabs>
        <w:ind w:left="0" w:firstLine="0"/>
        <w:rPr>
          <w:rFonts w:ascii="Verdana" w:eastAsia="Calibri" w:hAnsi="Verdana" w:cs="Times New Roman"/>
          <w:b/>
          <w:sz w:val="18"/>
          <w:szCs w:val="22"/>
          <w:lang w:eastAsia="en-US"/>
        </w:rPr>
      </w:pPr>
    </w:p>
    <w:p w14:paraId="4196D6E4" w14:textId="77777777" w:rsidR="00094368" w:rsidRPr="00FA7F81" w:rsidRDefault="00094368" w:rsidP="00094368">
      <w:pPr>
        <w:pStyle w:val="Brdtekst"/>
        <w:jc w:val="left"/>
        <w:rPr>
          <w:b/>
          <w:sz w:val="18"/>
        </w:rPr>
      </w:pPr>
      <w:r w:rsidRPr="00FA7F81">
        <w:rPr>
          <w:b/>
          <w:sz w:val="18"/>
        </w:rPr>
        <w:t>Samlet konklusion</w:t>
      </w:r>
    </w:p>
    <w:p w14:paraId="52BED254" w14:textId="6FFF2468" w:rsidR="00094368" w:rsidRPr="00FA7F81" w:rsidRDefault="00094368" w:rsidP="00094368">
      <w:pPr>
        <w:pStyle w:val="nummer"/>
        <w:tabs>
          <w:tab w:val="clear" w:pos="397"/>
          <w:tab w:val="left" w:pos="0"/>
        </w:tabs>
        <w:ind w:left="0" w:firstLine="0"/>
        <w:rPr>
          <w:rFonts w:ascii="Verdana" w:hAnsi="Verdana"/>
          <w:sz w:val="18"/>
        </w:rPr>
      </w:pPr>
      <w:r w:rsidRPr="00FA7F81">
        <w:rPr>
          <w:rFonts w:ascii="Verdana" w:hAnsi="Verdana"/>
          <w:sz w:val="18"/>
        </w:rPr>
        <w:t>Sammenholdes ansøgers foranstaltninger vedr. opbevaring og behandling af husdyrgødning, med BREF-dokumentet vurderes det at de</w:t>
      </w:r>
      <w:r w:rsidR="00680303" w:rsidRPr="00FA7F81">
        <w:rPr>
          <w:rFonts w:ascii="Verdana" w:hAnsi="Verdana"/>
          <w:sz w:val="18"/>
        </w:rPr>
        <w:t>n</w:t>
      </w:r>
      <w:r w:rsidRPr="00FA7F81">
        <w:rPr>
          <w:rFonts w:ascii="Verdana" w:hAnsi="Verdana"/>
          <w:sz w:val="18"/>
        </w:rPr>
        <w:t xml:space="preserve"> ansøgte pro</w:t>
      </w:r>
      <w:r w:rsidR="00680303" w:rsidRPr="00FA7F81">
        <w:rPr>
          <w:rFonts w:ascii="Verdana" w:hAnsi="Verdana"/>
          <w:sz w:val="18"/>
        </w:rPr>
        <w:t>duktionsændring</w:t>
      </w:r>
      <w:r w:rsidR="00DA6B75" w:rsidRPr="00FA7F81">
        <w:rPr>
          <w:rFonts w:ascii="Verdana" w:hAnsi="Verdana"/>
          <w:sz w:val="18"/>
        </w:rPr>
        <w:t xml:space="preserve"> </w:t>
      </w:r>
      <w:r w:rsidRPr="00FA7F81">
        <w:rPr>
          <w:rFonts w:ascii="Verdana" w:hAnsi="Verdana"/>
          <w:sz w:val="18"/>
        </w:rPr>
        <w:t>lever op til BAT.</w:t>
      </w:r>
    </w:p>
    <w:p w14:paraId="20CCAC81" w14:textId="77777777" w:rsidR="001D6175" w:rsidRPr="00FA7F81" w:rsidRDefault="00AF3718" w:rsidP="00391995">
      <w:pPr>
        <w:rPr>
          <w:sz w:val="18"/>
        </w:rPr>
      </w:pPr>
      <w:r>
        <w:rPr>
          <w:sz w:val="18"/>
        </w:rPr>
        <w:pict w14:anchorId="0679F63B">
          <v:rect id="_x0000_i1028" style="width:0;height:1.5pt" o:hralign="center" o:hrstd="t" o:hr="t" fillcolor="#a0a0a0" stroked="f"/>
        </w:pict>
      </w:r>
    </w:p>
    <w:p w14:paraId="54D22A1A" w14:textId="3E5EE2ED" w:rsidR="00C45414" w:rsidRPr="00FA7F81" w:rsidRDefault="00C45414" w:rsidP="000115D7">
      <w:pPr>
        <w:pStyle w:val="Overskrift3"/>
        <w:rPr>
          <w:sz w:val="22"/>
        </w:rPr>
      </w:pPr>
      <w:r w:rsidRPr="00FA7F81">
        <w:rPr>
          <w:sz w:val="22"/>
        </w:rPr>
        <w:t>BAT – Energi- og resurseforbrug</w:t>
      </w:r>
    </w:p>
    <w:p w14:paraId="38BFB908" w14:textId="1849A544" w:rsidR="00D55DE8" w:rsidRPr="00FA7F81" w:rsidRDefault="00D55DE8" w:rsidP="00C45414">
      <w:pPr>
        <w:rPr>
          <w:sz w:val="18"/>
        </w:rPr>
      </w:pPr>
      <w:r w:rsidRPr="00FA7F81">
        <w:rPr>
          <w:sz w:val="18"/>
        </w:rPr>
        <w:t xml:space="preserve">Den primære opvarmningskilde på husdyrbruget er </w:t>
      </w:r>
      <w:r w:rsidR="003E3B11" w:rsidRPr="00FA7F81">
        <w:rPr>
          <w:sz w:val="18"/>
        </w:rPr>
        <w:t>halmfyr</w:t>
      </w:r>
      <w:r w:rsidRPr="00FA7F81">
        <w:rPr>
          <w:sz w:val="18"/>
        </w:rPr>
        <w:t xml:space="preserve">. Det er nødvendigt med opvarmning af staldbygningerne for at sikre optimale produktionsforhold. Temperaturen i staldene hæves før indsættelse af et nyt hold </w:t>
      </w:r>
      <w:r w:rsidR="00147C24" w:rsidRPr="00FA7F81">
        <w:rPr>
          <w:sz w:val="18"/>
        </w:rPr>
        <w:t>kyllinger</w:t>
      </w:r>
      <w:r w:rsidRPr="00FA7F81">
        <w:rPr>
          <w:sz w:val="18"/>
        </w:rPr>
        <w:t xml:space="preserve">, og sænkes gradvist efterhånden. Mod slutningen af produktionscyklussen, tilføres der ikke varme i staldbygningerne. </w:t>
      </w:r>
      <w:r w:rsidR="00727798" w:rsidRPr="00FA7F81">
        <w:rPr>
          <w:sz w:val="18"/>
        </w:rPr>
        <w:t xml:space="preserve">Staldene er isoleret, for at sikre en effektiv udnyttelse af opvarmningen. </w:t>
      </w:r>
    </w:p>
    <w:p w14:paraId="29D071A5" w14:textId="77777777" w:rsidR="00D55DE8" w:rsidRPr="00FA7F81" w:rsidRDefault="00D55DE8" w:rsidP="00C45414">
      <w:pPr>
        <w:rPr>
          <w:sz w:val="18"/>
        </w:rPr>
      </w:pPr>
    </w:p>
    <w:p w14:paraId="12CFE94C" w14:textId="611CD477" w:rsidR="00D55DE8" w:rsidRPr="00FA7F81" w:rsidRDefault="00D55DE8" w:rsidP="00C45414">
      <w:pPr>
        <w:rPr>
          <w:sz w:val="18"/>
        </w:rPr>
      </w:pPr>
      <w:r w:rsidRPr="00FA7F81">
        <w:rPr>
          <w:sz w:val="18"/>
        </w:rPr>
        <w:t xml:space="preserve">Det årlige el-forbrug til produktionen, er beregnet til ca. </w:t>
      </w:r>
      <w:r w:rsidR="00AB209B" w:rsidRPr="00FA7F81">
        <w:rPr>
          <w:sz w:val="18"/>
        </w:rPr>
        <w:t>3</w:t>
      </w:r>
      <w:r w:rsidR="009A763A" w:rsidRPr="00FA7F81">
        <w:rPr>
          <w:sz w:val="18"/>
        </w:rPr>
        <w:t>06</w:t>
      </w:r>
      <w:r w:rsidR="003E3B11" w:rsidRPr="00FA7F81">
        <w:rPr>
          <w:sz w:val="18"/>
        </w:rPr>
        <w:t xml:space="preserve">.000 </w:t>
      </w:r>
      <w:r w:rsidR="00052AF4" w:rsidRPr="00FA7F81">
        <w:rPr>
          <w:sz w:val="18"/>
        </w:rPr>
        <w:t xml:space="preserve">kWh. </w:t>
      </w:r>
    </w:p>
    <w:p w14:paraId="2E2A486A" w14:textId="77777777" w:rsidR="00D55DE8" w:rsidRPr="00FA7F81" w:rsidRDefault="00D55DE8" w:rsidP="00C45414">
      <w:pPr>
        <w:rPr>
          <w:sz w:val="18"/>
        </w:rPr>
      </w:pPr>
    </w:p>
    <w:p w14:paraId="59347EAE" w14:textId="4DA8DADE" w:rsidR="00C45414" w:rsidRPr="00FA7F81" w:rsidRDefault="0090160E" w:rsidP="00C45414">
      <w:pPr>
        <w:rPr>
          <w:sz w:val="18"/>
        </w:rPr>
      </w:pPr>
      <w:r w:rsidRPr="00FA7F81">
        <w:rPr>
          <w:sz w:val="18"/>
        </w:rPr>
        <w:t xml:space="preserve">Der er </w:t>
      </w:r>
      <w:r w:rsidR="000752F9" w:rsidRPr="00FA7F81">
        <w:rPr>
          <w:sz w:val="18"/>
        </w:rPr>
        <w:t>strenge krav til renhold af ventilation i fjerkræstalde, og denne praksis fortsættes</w:t>
      </w:r>
      <w:r w:rsidR="00BE7252" w:rsidRPr="00FA7F81">
        <w:rPr>
          <w:sz w:val="18"/>
        </w:rPr>
        <w:t xml:space="preserve">, </w:t>
      </w:r>
      <w:r w:rsidR="000752F9" w:rsidRPr="00FA7F81">
        <w:rPr>
          <w:sz w:val="18"/>
        </w:rPr>
        <w:t xml:space="preserve">således </w:t>
      </w:r>
      <w:r w:rsidR="00BE7252" w:rsidRPr="00FA7F81">
        <w:rPr>
          <w:sz w:val="18"/>
        </w:rPr>
        <w:t xml:space="preserve">der foretages regelmæssig kontrol, reparation og vedligeholdelse der sikrer </w:t>
      </w:r>
      <w:r w:rsidR="000752F9" w:rsidRPr="00FA7F81">
        <w:rPr>
          <w:sz w:val="18"/>
        </w:rPr>
        <w:t xml:space="preserve">at modstanden i ventilationssystemet mindskes igennem </w:t>
      </w:r>
      <w:r w:rsidR="00147AB7" w:rsidRPr="00FA7F81">
        <w:rPr>
          <w:sz w:val="18"/>
        </w:rPr>
        <w:t xml:space="preserve">kontinuerligt </w:t>
      </w:r>
      <w:r w:rsidR="000752F9" w:rsidRPr="00FA7F81">
        <w:rPr>
          <w:sz w:val="18"/>
        </w:rPr>
        <w:t>hyppigt renhold</w:t>
      </w:r>
      <w:r w:rsidR="00D55DE8" w:rsidRPr="00FA7F81">
        <w:rPr>
          <w:sz w:val="18"/>
        </w:rPr>
        <w:t>, og dermed nedbringes el-forbruget.</w:t>
      </w:r>
      <w:r w:rsidR="00BE7252" w:rsidRPr="00FA7F81">
        <w:rPr>
          <w:sz w:val="18"/>
        </w:rPr>
        <w:t xml:space="preserve"> </w:t>
      </w:r>
    </w:p>
    <w:p w14:paraId="724A992B" w14:textId="0D21587A" w:rsidR="00D55DE8" w:rsidRPr="00FA7F81" w:rsidRDefault="00AB209B" w:rsidP="00AB209B">
      <w:pPr>
        <w:rPr>
          <w:sz w:val="18"/>
        </w:rPr>
      </w:pPr>
      <w:r w:rsidRPr="00FA7F81">
        <w:rPr>
          <w:sz w:val="18"/>
        </w:rPr>
        <w:t>Alt lys er LED lys</w:t>
      </w:r>
      <w:r w:rsidR="008A0C71" w:rsidRPr="00FA7F81">
        <w:rPr>
          <w:sz w:val="18"/>
        </w:rPr>
        <w:t xml:space="preserve"> og på udendørslys er monteret bevægelsessensorer.</w:t>
      </w:r>
    </w:p>
    <w:p w14:paraId="124B2A3F" w14:textId="77777777" w:rsidR="00AB209B" w:rsidRPr="00FA7F81" w:rsidRDefault="00AB209B" w:rsidP="00AB209B">
      <w:pPr>
        <w:rPr>
          <w:sz w:val="18"/>
        </w:rPr>
      </w:pPr>
    </w:p>
    <w:p w14:paraId="32E2EA5A" w14:textId="62C97216" w:rsidR="00D55DE8" w:rsidRPr="00FA7F81" w:rsidRDefault="00D55DE8" w:rsidP="00C45414">
      <w:pPr>
        <w:rPr>
          <w:sz w:val="18"/>
        </w:rPr>
      </w:pPr>
      <w:r w:rsidRPr="00FA7F81">
        <w:rPr>
          <w:sz w:val="18"/>
        </w:rPr>
        <w:t>Udtjent ventilation og belysning skiftes løbende, når behovet opstår. Det er dog på grund af produ</w:t>
      </w:r>
      <w:r w:rsidR="00990D78" w:rsidRPr="00FA7F81">
        <w:rPr>
          <w:sz w:val="18"/>
        </w:rPr>
        <w:t>k</w:t>
      </w:r>
      <w:r w:rsidRPr="00FA7F81">
        <w:rPr>
          <w:sz w:val="18"/>
        </w:rPr>
        <w:t xml:space="preserve">tionsformen, hvor der er fastsatte mål for mængden af lys som dyrene skal have i staldene over et døgn, vanskeligt at finde energisparende </w:t>
      </w:r>
      <w:r w:rsidR="00990D78" w:rsidRPr="00FA7F81">
        <w:rPr>
          <w:sz w:val="18"/>
        </w:rPr>
        <w:t>belysning der kan tilfredsstille kravene til dæmpning af lys i staldene.</w:t>
      </w:r>
    </w:p>
    <w:p w14:paraId="06471338" w14:textId="77777777" w:rsidR="00E63D65" w:rsidRPr="00FA7F81" w:rsidRDefault="00E63D65" w:rsidP="00C45414">
      <w:pPr>
        <w:rPr>
          <w:sz w:val="18"/>
        </w:rPr>
      </w:pPr>
    </w:p>
    <w:p w14:paraId="04DB99F9" w14:textId="2AEF6BD1" w:rsidR="00990D78" w:rsidRPr="00FA7F81" w:rsidRDefault="00990D78" w:rsidP="00C45414">
      <w:pPr>
        <w:rPr>
          <w:sz w:val="18"/>
        </w:rPr>
      </w:pPr>
      <w:r w:rsidRPr="00FA7F81">
        <w:rPr>
          <w:sz w:val="18"/>
        </w:rPr>
        <w:t xml:space="preserve">Årligt vandforbrug er beregnet til </w:t>
      </w:r>
      <w:r w:rsidR="00052AF4" w:rsidRPr="00FA7F81">
        <w:rPr>
          <w:sz w:val="18"/>
        </w:rPr>
        <w:t xml:space="preserve">ca. </w:t>
      </w:r>
      <w:r w:rsidR="003E3B11" w:rsidRPr="00FA7F81">
        <w:rPr>
          <w:sz w:val="18"/>
        </w:rPr>
        <w:t>8.750</w:t>
      </w:r>
      <w:r w:rsidRPr="00FA7F81">
        <w:rPr>
          <w:sz w:val="18"/>
        </w:rPr>
        <w:t xml:space="preserve"> m</w:t>
      </w:r>
      <w:r w:rsidRPr="00FA7F81">
        <w:rPr>
          <w:sz w:val="18"/>
          <w:vertAlign w:val="superscript"/>
        </w:rPr>
        <w:t>3</w:t>
      </w:r>
      <w:r w:rsidRPr="00FA7F81">
        <w:rPr>
          <w:sz w:val="18"/>
        </w:rPr>
        <w:t xml:space="preserve">. </w:t>
      </w:r>
      <w:r w:rsidR="003E3B11" w:rsidRPr="00FA7F81">
        <w:rPr>
          <w:sz w:val="18"/>
        </w:rPr>
        <w:t>Vandet bliver pumpet op af egen boring.</w:t>
      </w:r>
      <w:r w:rsidRPr="00FA7F81">
        <w:rPr>
          <w:sz w:val="18"/>
        </w:rPr>
        <w:t xml:space="preserve"> Der arbejdes kontinuerligt på at udskifte udtjente rørføringer og vandforsyningsløsninger således at vandspild kan minimeres. Dette har stor prioritet i produktionen fordi vandspild kan medføre at strøelsen bliver våd, med deraf følgende gener for dyrene </w:t>
      </w:r>
    </w:p>
    <w:p w14:paraId="7FF73CF3" w14:textId="77777777" w:rsidR="00990D78" w:rsidRPr="00FA7F81" w:rsidRDefault="00990D78" w:rsidP="00C45414">
      <w:pPr>
        <w:rPr>
          <w:sz w:val="18"/>
        </w:rPr>
      </w:pPr>
    </w:p>
    <w:p w14:paraId="475A63DC" w14:textId="64E45620" w:rsidR="00E63D65" w:rsidRPr="00FA7F81" w:rsidRDefault="00990D78" w:rsidP="00C45414">
      <w:pPr>
        <w:rPr>
          <w:sz w:val="18"/>
        </w:rPr>
      </w:pPr>
      <w:r w:rsidRPr="00FA7F81">
        <w:rPr>
          <w:sz w:val="18"/>
        </w:rPr>
        <w:t>Der arbejdes også kontinuerligt på at sikre at der er det rigtige ratio mellem foder og vand således at dyrenes tilvækst optimeres. På den baggrund vurderes det ikke at det er muligt at spare på vand til drikkevandsforsyning til dyrene.</w:t>
      </w:r>
    </w:p>
    <w:p w14:paraId="046D01A2" w14:textId="77777777" w:rsidR="00990D78" w:rsidRPr="00FA7F81" w:rsidRDefault="00990D78" w:rsidP="00C45414">
      <w:pPr>
        <w:rPr>
          <w:sz w:val="18"/>
        </w:rPr>
      </w:pPr>
    </w:p>
    <w:p w14:paraId="26C90542" w14:textId="6869DA1F" w:rsidR="00990D78" w:rsidRPr="00FA7F81" w:rsidRDefault="00990D78" w:rsidP="00C45414">
      <w:pPr>
        <w:rPr>
          <w:sz w:val="18"/>
        </w:rPr>
      </w:pPr>
      <w:r w:rsidRPr="00FA7F81">
        <w:rPr>
          <w:sz w:val="18"/>
        </w:rPr>
        <w:lastRenderedPageBreak/>
        <w:t xml:space="preserve">Der er beregnet et årligt forbrug på </w:t>
      </w:r>
      <w:r w:rsidR="00AB209B" w:rsidRPr="00FA7F81">
        <w:rPr>
          <w:sz w:val="18"/>
        </w:rPr>
        <w:t>15.300</w:t>
      </w:r>
      <w:r w:rsidR="009D7843" w:rsidRPr="00FA7F81">
        <w:rPr>
          <w:sz w:val="18"/>
        </w:rPr>
        <w:t xml:space="preserve"> </w:t>
      </w:r>
      <w:r w:rsidRPr="00FA7F81">
        <w:rPr>
          <w:sz w:val="18"/>
        </w:rPr>
        <w:t>m</w:t>
      </w:r>
      <w:r w:rsidRPr="00FA7F81">
        <w:rPr>
          <w:sz w:val="18"/>
          <w:vertAlign w:val="superscript"/>
        </w:rPr>
        <w:t>3</w:t>
      </w:r>
      <w:r w:rsidRPr="00FA7F81">
        <w:rPr>
          <w:sz w:val="18"/>
        </w:rPr>
        <w:t xml:space="preserve"> vand til drikkevand, og </w:t>
      </w:r>
      <w:r w:rsidR="003E3B11" w:rsidRPr="00FA7F81">
        <w:rPr>
          <w:sz w:val="18"/>
        </w:rPr>
        <w:t>4</w:t>
      </w:r>
      <w:r w:rsidR="00AB209B" w:rsidRPr="00FA7F81">
        <w:rPr>
          <w:sz w:val="18"/>
        </w:rPr>
        <w:t>00</w:t>
      </w:r>
      <w:r w:rsidRPr="00FA7F81">
        <w:rPr>
          <w:sz w:val="18"/>
        </w:rPr>
        <w:t xml:space="preserve"> m</w:t>
      </w:r>
      <w:r w:rsidRPr="00FA7F81">
        <w:rPr>
          <w:sz w:val="18"/>
          <w:vertAlign w:val="superscript"/>
        </w:rPr>
        <w:t>3</w:t>
      </w:r>
      <w:r w:rsidRPr="00FA7F81">
        <w:rPr>
          <w:sz w:val="18"/>
        </w:rPr>
        <w:t xml:space="preserve"> vand til vask af stalde. Det forventes at forbruget den samme.</w:t>
      </w:r>
    </w:p>
    <w:p w14:paraId="71B5B9D9" w14:textId="652AA569" w:rsidR="00E63D65" w:rsidRPr="00FA7F81" w:rsidRDefault="00E63D65" w:rsidP="00C45414">
      <w:pPr>
        <w:rPr>
          <w:sz w:val="18"/>
        </w:rPr>
      </w:pPr>
    </w:p>
    <w:p w14:paraId="607971E1" w14:textId="77777777" w:rsidR="00E63D65" w:rsidRPr="00FA7F81" w:rsidRDefault="00E63D65" w:rsidP="00E63D65">
      <w:pPr>
        <w:pStyle w:val="Brdtekst"/>
        <w:jc w:val="left"/>
        <w:rPr>
          <w:rFonts w:eastAsia="Arial Unicode MS" w:cs="Arial Unicode MS"/>
          <w:b/>
          <w:sz w:val="18"/>
          <w:lang w:eastAsia="da-DK"/>
        </w:rPr>
      </w:pPr>
      <w:r w:rsidRPr="00FA7F81">
        <w:rPr>
          <w:rFonts w:eastAsia="Arial Unicode MS" w:cs="Arial Unicode MS"/>
          <w:b/>
          <w:sz w:val="18"/>
          <w:lang w:eastAsia="da-DK"/>
        </w:rPr>
        <w:t>Redegørelse for anvendelse af BAT</w:t>
      </w:r>
    </w:p>
    <w:p w14:paraId="2E12A8C5" w14:textId="77777777" w:rsidR="00E63D65" w:rsidRPr="00FA7F81" w:rsidRDefault="00E63D65" w:rsidP="00E63D65">
      <w:pPr>
        <w:pStyle w:val="Brdtekst"/>
        <w:jc w:val="left"/>
        <w:rPr>
          <w:rFonts w:eastAsia="Arial Unicode MS" w:cs="Arial Unicode MS"/>
          <w:sz w:val="18"/>
          <w:lang w:eastAsia="da-DK"/>
        </w:rPr>
      </w:pPr>
      <w:r w:rsidRPr="00FA7F81">
        <w:rPr>
          <w:rFonts w:eastAsia="Arial Unicode MS" w:cs="Arial Unicode MS"/>
          <w:sz w:val="18"/>
          <w:lang w:eastAsia="da-DK"/>
        </w:rPr>
        <w:t>Miljøstyrelsen har ikke opstillet egentlige branchespecifikke krav til energiforbrug og andet resurseforbrug i forbindelse med fastlæggelsen af de vejledende BAT-standardvilkår, idet forbruget vil afhænge af de driftsmæssige forhold på den enkelte ejendom.</w:t>
      </w:r>
    </w:p>
    <w:p w14:paraId="1CE153DA" w14:textId="77777777" w:rsidR="00E63D65" w:rsidRPr="00FA7F81" w:rsidRDefault="00E63D65" w:rsidP="00E63D65">
      <w:pPr>
        <w:pStyle w:val="Brdtekst"/>
        <w:jc w:val="left"/>
        <w:rPr>
          <w:rFonts w:eastAsia="Arial Unicode MS" w:cs="Arial Unicode MS"/>
          <w:sz w:val="18"/>
          <w:u w:val="single"/>
          <w:lang w:eastAsia="da-DK"/>
        </w:rPr>
      </w:pPr>
    </w:p>
    <w:p w14:paraId="0B5A9436" w14:textId="77777777" w:rsidR="00E63D65" w:rsidRPr="00FA7F81" w:rsidRDefault="00E63D65" w:rsidP="00E63D65">
      <w:pPr>
        <w:pStyle w:val="Brdtekst"/>
        <w:jc w:val="left"/>
        <w:rPr>
          <w:rFonts w:eastAsia="Arial Unicode MS" w:cs="Arial Unicode MS"/>
          <w:sz w:val="18"/>
          <w:lang w:eastAsia="da-DK"/>
        </w:rPr>
      </w:pPr>
      <w:r w:rsidRPr="00FA7F81">
        <w:rPr>
          <w:rFonts w:eastAsia="Arial Unicode MS" w:cs="Arial Unicode MS"/>
          <w:sz w:val="18"/>
          <w:lang w:eastAsia="da-DK"/>
        </w:rPr>
        <w:t xml:space="preserve">Når der anvendes mekanisk ventilation er det BAT at optimere udformningen af ventilationssystemet samt at undgå modstand gennem hyppig eftersyn og rengøring af ventilationssystemet. Det er desuden BAT at anvende lavenergibelysning. </w:t>
      </w:r>
    </w:p>
    <w:p w14:paraId="2CF49012" w14:textId="77777777" w:rsidR="00E63D65" w:rsidRPr="00FA7F81" w:rsidRDefault="00E63D65" w:rsidP="00E63D65">
      <w:pPr>
        <w:pStyle w:val="Brdtekst"/>
        <w:jc w:val="left"/>
        <w:rPr>
          <w:rFonts w:eastAsia="Arial Unicode MS" w:cs="Arial Unicode MS"/>
          <w:sz w:val="18"/>
          <w:lang w:eastAsia="da-DK"/>
        </w:rPr>
      </w:pPr>
    </w:p>
    <w:p w14:paraId="3D47BBB6" w14:textId="77777777" w:rsidR="00E63D65" w:rsidRPr="00FA7F81" w:rsidRDefault="00E63D65" w:rsidP="00E63D65">
      <w:pPr>
        <w:pStyle w:val="Brdtekst"/>
        <w:jc w:val="left"/>
        <w:rPr>
          <w:sz w:val="18"/>
        </w:rPr>
      </w:pPr>
      <w:r w:rsidRPr="00FA7F81">
        <w:rPr>
          <w:rFonts w:eastAsia="Arial Unicode MS" w:cs="Arial Unicode MS"/>
          <w:sz w:val="18"/>
          <w:lang w:eastAsia="da-DK"/>
        </w:rPr>
        <w:t xml:space="preserve">I henhold til BREF er det med henblik på at reducere vandforbruget BAT </w:t>
      </w:r>
      <w:r w:rsidRPr="00FA7F81">
        <w:rPr>
          <w:sz w:val="18"/>
        </w:rPr>
        <w:t>at rengøre stald og inventar med højtryksrenser efter hver produktionscyklus, at foretage regelmæssig kalibrering af drikkevandsanlæg for at undgå spild, at registrere vandforbrug samt at finde og reparere evt. lækager.</w:t>
      </w:r>
    </w:p>
    <w:p w14:paraId="03F8FF4D" w14:textId="77777777" w:rsidR="00E63D65" w:rsidRPr="00FA7F81" w:rsidRDefault="00E63D65" w:rsidP="00E63D65">
      <w:pPr>
        <w:pStyle w:val="Brdtekst"/>
        <w:jc w:val="left"/>
        <w:rPr>
          <w:rFonts w:eastAsia="Arial Unicode MS" w:cs="Arial Unicode MS"/>
          <w:sz w:val="18"/>
          <w:lang w:eastAsia="da-DK"/>
        </w:rPr>
      </w:pPr>
    </w:p>
    <w:p w14:paraId="0266D9B5" w14:textId="77777777" w:rsidR="00E63D65" w:rsidRPr="00FA7F81" w:rsidRDefault="00E63D65" w:rsidP="00E63D65">
      <w:pPr>
        <w:pStyle w:val="Brdtekst"/>
        <w:jc w:val="left"/>
        <w:rPr>
          <w:b/>
          <w:sz w:val="18"/>
        </w:rPr>
      </w:pPr>
      <w:r w:rsidRPr="00FA7F81">
        <w:rPr>
          <w:b/>
          <w:sz w:val="18"/>
        </w:rPr>
        <w:t>Samlet konklusion</w:t>
      </w:r>
    </w:p>
    <w:p w14:paraId="3EBAB917" w14:textId="1657C651" w:rsidR="00E63D65" w:rsidRPr="00FA7F81" w:rsidRDefault="00E63D65" w:rsidP="00E63D65">
      <w:pPr>
        <w:pBdr>
          <w:bottom w:val="single" w:sz="12" w:space="1" w:color="auto"/>
        </w:pBdr>
        <w:rPr>
          <w:rFonts w:eastAsia="Arial Unicode MS" w:cs="Arial Unicode MS"/>
          <w:sz w:val="18"/>
        </w:rPr>
      </w:pPr>
      <w:r w:rsidRPr="00FA7F81">
        <w:rPr>
          <w:sz w:val="18"/>
        </w:rPr>
        <w:t>Sammenholdes ansøgers tiltag med henblik på reduktion af energiforbruget med BREF-dokumentet vurderes det, at de</w:t>
      </w:r>
      <w:r w:rsidR="00680303" w:rsidRPr="00FA7F81">
        <w:rPr>
          <w:sz w:val="18"/>
        </w:rPr>
        <w:t>n ansøgte produktionsændring</w:t>
      </w:r>
      <w:r w:rsidRPr="00FA7F81">
        <w:rPr>
          <w:sz w:val="18"/>
        </w:rPr>
        <w:t xml:space="preserve"> lever op til BAT.</w:t>
      </w:r>
      <w:r w:rsidRPr="00FA7F81">
        <w:rPr>
          <w:rFonts w:eastAsia="Arial Unicode MS" w:cs="Arial Unicode MS"/>
          <w:sz w:val="18"/>
        </w:rPr>
        <w:t xml:space="preserve"> </w:t>
      </w:r>
    </w:p>
    <w:p w14:paraId="1C5B7403" w14:textId="77777777" w:rsidR="00E63D65" w:rsidRPr="00FA7F81" w:rsidRDefault="00E63D65" w:rsidP="00E63D65">
      <w:pPr>
        <w:pBdr>
          <w:bottom w:val="single" w:sz="12" w:space="1" w:color="auto"/>
        </w:pBdr>
        <w:rPr>
          <w:rFonts w:eastAsia="Arial Unicode MS" w:cs="Arial Unicode MS"/>
          <w:sz w:val="18"/>
        </w:rPr>
      </w:pPr>
    </w:p>
    <w:p w14:paraId="1FFC06EE" w14:textId="77777777" w:rsidR="00E63D65" w:rsidRPr="00FA7F81" w:rsidRDefault="00E63D65" w:rsidP="00C45414">
      <w:pPr>
        <w:rPr>
          <w:sz w:val="18"/>
        </w:rPr>
      </w:pPr>
    </w:p>
    <w:p w14:paraId="4AF64F4F" w14:textId="0848844A" w:rsidR="00692D0D" w:rsidRPr="00FA7F81" w:rsidRDefault="00DA6B75" w:rsidP="00692D0D">
      <w:pPr>
        <w:rPr>
          <w:b/>
          <w:sz w:val="18"/>
          <w:szCs w:val="18"/>
        </w:rPr>
      </w:pPr>
      <w:r w:rsidRPr="00FA7F81">
        <w:rPr>
          <w:b/>
          <w:sz w:val="22"/>
        </w:rPr>
        <w:t xml:space="preserve">BAT - </w:t>
      </w:r>
      <w:r w:rsidR="00692D0D" w:rsidRPr="00FA7F81">
        <w:rPr>
          <w:b/>
          <w:sz w:val="22"/>
        </w:rPr>
        <w:t>Generel management</w:t>
      </w:r>
      <w:r w:rsidR="00692D0D" w:rsidRPr="00FA7F81">
        <w:rPr>
          <w:sz w:val="22"/>
        </w:rPr>
        <w:br/>
      </w:r>
      <w:r w:rsidR="00692D0D" w:rsidRPr="00FA7F81">
        <w:rPr>
          <w:sz w:val="18"/>
          <w:szCs w:val="18"/>
        </w:rPr>
        <w:t>Herunder beskrives ansøgers tilgang til management på ejendommen ift. produktionen:</w:t>
      </w:r>
    </w:p>
    <w:p w14:paraId="400AACA9" w14:textId="77777777" w:rsidR="00692D0D" w:rsidRPr="00FA7F81" w:rsidRDefault="00692D0D" w:rsidP="00692D0D">
      <w:pPr>
        <w:pStyle w:val="Listeafsnit"/>
        <w:numPr>
          <w:ilvl w:val="0"/>
          <w:numId w:val="7"/>
        </w:numPr>
        <w:overflowPunct/>
        <w:autoSpaceDE/>
        <w:autoSpaceDN/>
        <w:adjustRightInd/>
        <w:textAlignment w:val="auto"/>
        <w:rPr>
          <w:sz w:val="18"/>
          <w:szCs w:val="18"/>
        </w:rPr>
      </w:pPr>
      <w:r w:rsidRPr="00FA7F81">
        <w:rPr>
          <w:sz w:val="18"/>
          <w:szCs w:val="18"/>
        </w:rPr>
        <w:t xml:space="preserve">Der er tilknyttet en række fagkonsulenter, der gennemgår bedriften med ejer og medarbejdere efter behov. </w:t>
      </w:r>
    </w:p>
    <w:p w14:paraId="748EAEB3" w14:textId="77777777" w:rsidR="00692D0D" w:rsidRPr="00FA7F81" w:rsidRDefault="00692D0D" w:rsidP="00692D0D">
      <w:pPr>
        <w:pStyle w:val="Listeafsnit"/>
        <w:numPr>
          <w:ilvl w:val="0"/>
          <w:numId w:val="7"/>
        </w:numPr>
        <w:overflowPunct/>
        <w:autoSpaceDE/>
        <w:autoSpaceDN/>
        <w:adjustRightInd/>
        <w:textAlignment w:val="auto"/>
        <w:rPr>
          <w:sz w:val="18"/>
        </w:rPr>
      </w:pPr>
      <w:r w:rsidRPr="00FA7F81">
        <w:rPr>
          <w:sz w:val="18"/>
        </w:rPr>
        <w:t xml:space="preserve">Bedriften har fast dyrlægeaftale. </w:t>
      </w:r>
    </w:p>
    <w:p w14:paraId="20D10B08" w14:textId="618186DC" w:rsidR="00692D0D" w:rsidRPr="00FA7F81" w:rsidRDefault="00692D0D" w:rsidP="00692D0D">
      <w:pPr>
        <w:pStyle w:val="Listeafsnit"/>
        <w:numPr>
          <w:ilvl w:val="0"/>
          <w:numId w:val="7"/>
        </w:numPr>
        <w:overflowPunct/>
        <w:autoSpaceDE/>
        <w:autoSpaceDN/>
        <w:adjustRightInd/>
        <w:textAlignment w:val="auto"/>
        <w:rPr>
          <w:sz w:val="18"/>
        </w:rPr>
      </w:pPr>
      <w:r w:rsidRPr="00FA7F81">
        <w:rPr>
          <w:sz w:val="18"/>
        </w:rPr>
        <w:t xml:space="preserve">Fodersammensætning og fodringsstrategi evalueres og tilpasses løbende, således nyeste viden anvendes. </w:t>
      </w:r>
    </w:p>
    <w:p w14:paraId="74F415EC" w14:textId="2D402015" w:rsidR="00692D0D" w:rsidRPr="00FA7F81" w:rsidRDefault="00692D0D" w:rsidP="00692D0D">
      <w:pPr>
        <w:pStyle w:val="Listeafsnit"/>
        <w:numPr>
          <w:ilvl w:val="0"/>
          <w:numId w:val="7"/>
        </w:numPr>
        <w:overflowPunct/>
        <w:autoSpaceDE/>
        <w:autoSpaceDN/>
        <w:adjustRightInd/>
        <w:textAlignment w:val="auto"/>
        <w:rPr>
          <w:sz w:val="18"/>
          <w:szCs w:val="18"/>
        </w:rPr>
      </w:pPr>
      <w:r w:rsidRPr="00FA7F81">
        <w:rPr>
          <w:sz w:val="18"/>
          <w:szCs w:val="18"/>
        </w:rPr>
        <w:t>Personalet uddannes løbende gennem kurser og efteruddannelse.</w:t>
      </w:r>
      <w:r w:rsidR="00557B24" w:rsidRPr="00FA7F81">
        <w:rPr>
          <w:sz w:val="18"/>
          <w:szCs w:val="18"/>
        </w:rPr>
        <w:t xml:space="preserve"> Der bliver udarbejdet en oplæringsplan med udgangspunkt i det kommende oplæringsmateriale fra Miljø- og Fødevareministeriet. </w:t>
      </w:r>
    </w:p>
    <w:p w14:paraId="59BC25B2" w14:textId="4A093DDF" w:rsidR="00692D0D" w:rsidRPr="00FA7F81" w:rsidRDefault="00692D0D" w:rsidP="00692D0D">
      <w:pPr>
        <w:pStyle w:val="Brdtekst"/>
        <w:numPr>
          <w:ilvl w:val="0"/>
          <w:numId w:val="7"/>
        </w:numPr>
        <w:jc w:val="left"/>
        <w:rPr>
          <w:sz w:val="18"/>
          <w:szCs w:val="18"/>
        </w:rPr>
      </w:pPr>
      <w:r w:rsidRPr="00FA7F81">
        <w:rPr>
          <w:sz w:val="18"/>
          <w:szCs w:val="18"/>
        </w:rPr>
        <w:t>Energi- og vandforbrug registreres og følges op.</w:t>
      </w:r>
    </w:p>
    <w:p w14:paraId="7C47125A" w14:textId="30F1325B" w:rsidR="00692D0D" w:rsidRPr="00FA7F81" w:rsidRDefault="00692D0D" w:rsidP="00692D0D">
      <w:pPr>
        <w:pStyle w:val="Brdtekst"/>
        <w:numPr>
          <w:ilvl w:val="0"/>
          <w:numId w:val="7"/>
        </w:numPr>
        <w:jc w:val="left"/>
        <w:rPr>
          <w:sz w:val="18"/>
          <w:szCs w:val="18"/>
        </w:rPr>
      </w:pPr>
      <w:r w:rsidRPr="00FA7F81">
        <w:rPr>
          <w:sz w:val="18"/>
          <w:szCs w:val="18"/>
        </w:rPr>
        <w:t>Der etableres et miljøledelsessystem på bedriften som løbende følges op.</w:t>
      </w:r>
    </w:p>
    <w:p w14:paraId="21FEFA6D" w14:textId="2DAE412B" w:rsidR="00692D0D" w:rsidRPr="00FA7F81" w:rsidRDefault="00692D0D" w:rsidP="00692D0D">
      <w:pPr>
        <w:pStyle w:val="Listeafsnit"/>
        <w:numPr>
          <w:ilvl w:val="0"/>
          <w:numId w:val="7"/>
        </w:numPr>
        <w:overflowPunct/>
        <w:autoSpaceDE/>
        <w:autoSpaceDN/>
        <w:adjustRightInd/>
        <w:textAlignment w:val="auto"/>
        <w:rPr>
          <w:sz w:val="18"/>
        </w:rPr>
      </w:pPr>
      <w:r w:rsidRPr="00FA7F81">
        <w:rPr>
          <w:sz w:val="18"/>
          <w:szCs w:val="18"/>
        </w:rPr>
        <w:t>Der er lavet beredskabsplan således at evt. uheld kan stoppes og konsekvensen for det omgivende miljø begrænses mest muligt</w:t>
      </w:r>
      <w:r w:rsidR="009D7843" w:rsidRPr="00FA7F81">
        <w:rPr>
          <w:sz w:val="18"/>
        </w:rPr>
        <w:t>.</w:t>
      </w:r>
      <w:r w:rsidRPr="00FA7F81">
        <w:rPr>
          <w:sz w:val="18"/>
        </w:rPr>
        <w:t xml:space="preserve"> </w:t>
      </w:r>
    </w:p>
    <w:p w14:paraId="4DD9FC7E" w14:textId="77777777" w:rsidR="00692D0D" w:rsidRPr="00FA7F81" w:rsidRDefault="00692D0D" w:rsidP="00692D0D">
      <w:pPr>
        <w:pStyle w:val="Listeafsnit"/>
        <w:rPr>
          <w:b/>
          <w:sz w:val="18"/>
        </w:rPr>
      </w:pPr>
    </w:p>
    <w:p w14:paraId="3EB83FE5" w14:textId="77777777" w:rsidR="00692D0D" w:rsidRPr="00FA7F81" w:rsidRDefault="00692D0D" w:rsidP="00692D0D">
      <w:pPr>
        <w:pStyle w:val="Listeafsnit"/>
        <w:ind w:left="0"/>
        <w:rPr>
          <w:b/>
          <w:sz w:val="18"/>
        </w:rPr>
      </w:pPr>
      <w:r w:rsidRPr="00FA7F81">
        <w:rPr>
          <w:b/>
          <w:sz w:val="18"/>
        </w:rPr>
        <w:t>BAT vedr. management og egenkontrol</w:t>
      </w:r>
    </w:p>
    <w:p w14:paraId="3D781107" w14:textId="6A85A041" w:rsidR="00692D0D" w:rsidRPr="00FA7F81" w:rsidRDefault="00692D0D" w:rsidP="00692D0D">
      <w:pPr>
        <w:pStyle w:val="Brdtekst"/>
        <w:jc w:val="left"/>
        <w:rPr>
          <w:rFonts w:eastAsia="Arial Unicode MS" w:cs="Arial Unicode MS"/>
          <w:sz w:val="18"/>
          <w:lang w:eastAsia="da-DK"/>
        </w:rPr>
      </w:pPr>
      <w:r w:rsidRPr="00FA7F81">
        <w:rPr>
          <w:sz w:val="18"/>
        </w:rPr>
        <w:t>I henhold til BREF (2017) er det BAT at uddanne bedriftens personale, at registrere energi- og ressourceforbrug samt forbrug og anvendelse af handels- og husdyrgødning. Endvidere at have procedurer for at sikre ren- og vedligeholdelse af bygninger og inventar</w:t>
      </w:r>
      <w:r w:rsidR="00FE7D5D" w:rsidRPr="00FA7F81">
        <w:rPr>
          <w:sz w:val="18"/>
        </w:rPr>
        <w:t>,</w:t>
      </w:r>
      <w:r w:rsidRPr="00FA7F81">
        <w:rPr>
          <w:sz w:val="18"/>
        </w:rPr>
        <w:t xml:space="preserve"> samt at have et beredskab og en fremgangsmåde ved et evt. uheld. </w:t>
      </w:r>
      <w:r w:rsidRPr="00FA7F81">
        <w:rPr>
          <w:rFonts w:eastAsia="Arial Unicode MS" w:cs="Arial Unicode MS"/>
          <w:sz w:val="18"/>
          <w:lang w:eastAsia="da-DK"/>
        </w:rPr>
        <w:t>Miljøstyrelsen har ikke opstillet egentlige branchespecifikke krav til management i forbindelse med fastlæggelsen af de vejledende BAT-standardvilkår, da management vil afhænge af de driftsmæssige forhold på den enkelte ejendom.</w:t>
      </w:r>
    </w:p>
    <w:p w14:paraId="42321568" w14:textId="77777777" w:rsidR="00692D0D" w:rsidRPr="00FA7F81" w:rsidRDefault="00692D0D" w:rsidP="00692D0D">
      <w:pPr>
        <w:pStyle w:val="Brdtekst"/>
        <w:jc w:val="left"/>
        <w:rPr>
          <w:b/>
          <w:bCs/>
          <w:sz w:val="18"/>
        </w:rPr>
      </w:pPr>
    </w:p>
    <w:p w14:paraId="166C04C9" w14:textId="77777777" w:rsidR="00692D0D" w:rsidRPr="00FA7F81" w:rsidRDefault="00692D0D" w:rsidP="00692D0D">
      <w:pPr>
        <w:pStyle w:val="Brdtekst"/>
        <w:jc w:val="left"/>
        <w:rPr>
          <w:b/>
          <w:sz w:val="18"/>
        </w:rPr>
      </w:pPr>
      <w:r w:rsidRPr="00FA7F81">
        <w:rPr>
          <w:b/>
          <w:sz w:val="18"/>
        </w:rPr>
        <w:t>Samlet konklusion</w:t>
      </w:r>
    </w:p>
    <w:p w14:paraId="490049DE" w14:textId="77777777" w:rsidR="00692D0D" w:rsidRPr="00FA7F81" w:rsidRDefault="00692D0D" w:rsidP="00692D0D">
      <w:pPr>
        <w:rPr>
          <w:sz w:val="18"/>
        </w:rPr>
      </w:pPr>
      <w:r w:rsidRPr="00FA7F81">
        <w:rPr>
          <w:sz w:val="18"/>
        </w:rPr>
        <w:t>Sammenholdes ansøgers redegørelse for management og egenkontrol med BREF-dokumentet vurderes det, at det ansøgte projekt lever op til BAT.</w:t>
      </w:r>
    </w:p>
    <w:p w14:paraId="08D13539" w14:textId="77777777" w:rsidR="00E63D65" w:rsidRPr="00FA7F81" w:rsidRDefault="00E63D65" w:rsidP="00C45414">
      <w:pPr>
        <w:pBdr>
          <w:bottom w:val="single" w:sz="12" w:space="1" w:color="auto"/>
        </w:pBdr>
        <w:rPr>
          <w:sz w:val="18"/>
        </w:rPr>
      </w:pPr>
    </w:p>
    <w:p w14:paraId="52B3C211" w14:textId="77777777" w:rsidR="007251C9" w:rsidRPr="00FA7F81" w:rsidRDefault="007251C9" w:rsidP="00C45414">
      <w:pPr>
        <w:rPr>
          <w:b/>
          <w:sz w:val="22"/>
        </w:rPr>
      </w:pPr>
    </w:p>
    <w:p w14:paraId="6107C22E" w14:textId="60C8BA9E" w:rsidR="00DA6B75" w:rsidRPr="00FA7F81" w:rsidRDefault="00DA6B75" w:rsidP="00C45414">
      <w:pPr>
        <w:rPr>
          <w:b/>
          <w:sz w:val="22"/>
        </w:rPr>
      </w:pPr>
      <w:r w:rsidRPr="00FA7F81">
        <w:rPr>
          <w:b/>
          <w:sz w:val="22"/>
        </w:rPr>
        <w:t>Anvendte teknologier og evt. fravalg af oplagte teknologier</w:t>
      </w:r>
    </w:p>
    <w:p w14:paraId="2B400C92" w14:textId="49D5512A" w:rsidR="0042059B" w:rsidRPr="00FA7F81" w:rsidRDefault="00DA6B75" w:rsidP="00C45414">
      <w:pPr>
        <w:rPr>
          <w:sz w:val="18"/>
        </w:rPr>
      </w:pPr>
      <w:r w:rsidRPr="00FA7F81">
        <w:rPr>
          <w:sz w:val="18"/>
        </w:rPr>
        <w:t>Det vurderes generelt set at det an</w:t>
      </w:r>
      <w:r w:rsidR="00FE7D5D" w:rsidRPr="00FA7F81">
        <w:rPr>
          <w:sz w:val="18"/>
        </w:rPr>
        <w:t xml:space="preserve">søgte projekt </w:t>
      </w:r>
      <w:r w:rsidRPr="00FA7F81">
        <w:rPr>
          <w:sz w:val="18"/>
        </w:rPr>
        <w:t>overholder BAT for den anvendte teknologi. Ligeledes er det generelt sparsomt med muligheder for anvendelse af miljøteknologi for fjerkræproduktion.</w:t>
      </w:r>
      <w:r w:rsidR="00FE7D5D" w:rsidRPr="00FA7F81">
        <w:rPr>
          <w:sz w:val="18"/>
        </w:rPr>
        <w:t xml:space="preserve"> </w:t>
      </w:r>
      <w:r w:rsidR="00052AF4" w:rsidRPr="00FA7F81">
        <w:rPr>
          <w:sz w:val="18"/>
        </w:rPr>
        <w:t>Der er installeret varmeveksler</w:t>
      </w:r>
      <w:r w:rsidR="009D7843" w:rsidRPr="00FA7F81">
        <w:rPr>
          <w:sz w:val="18"/>
        </w:rPr>
        <w:t>e</w:t>
      </w:r>
      <w:r w:rsidR="00052AF4" w:rsidRPr="00FA7F81">
        <w:rPr>
          <w:sz w:val="18"/>
        </w:rPr>
        <w:t xml:space="preserve"> i </w:t>
      </w:r>
      <w:r w:rsidR="009D7843" w:rsidRPr="00FA7F81">
        <w:rPr>
          <w:sz w:val="18"/>
        </w:rPr>
        <w:t>de to stalde II og III på Vårvej 44, de</w:t>
      </w:r>
      <w:r w:rsidR="00052AF4" w:rsidRPr="00FA7F81">
        <w:rPr>
          <w:sz w:val="18"/>
        </w:rPr>
        <w:t xml:space="preserve"> bidrager med en reduktion af ammoniakemissionen på 30 %, jf. MSTs teknologiliste.</w:t>
      </w:r>
      <w:r w:rsidR="003E3B11" w:rsidRPr="00FA7F81">
        <w:rPr>
          <w:sz w:val="18"/>
        </w:rPr>
        <w:t xml:space="preserve"> </w:t>
      </w:r>
    </w:p>
    <w:p w14:paraId="4D99896C" w14:textId="77777777" w:rsidR="0042059B" w:rsidRPr="00FA7F81" w:rsidRDefault="0042059B" w:rsidP="00C45414">
      <w:pPr>
        <w:rPr>
          <w:sz w:val="18"/>
        </w:rPr>
      </w:pPr>
    </w:p>
    <w:p w14:paraId="603F6F4C" w14:textId="77777777" w:rsidR="0099552E" w:rsidRPr="00FA7F81" w:rsidRDefault="0099552E" w:rsidP="00C45414">
      <w:pPr>
        <w:pBdr>
          <w:bottom w:val="single" w:sz="12" w:space="1" w:color="auto"/>
        </w:pBdr>
        <w:rPr>
          <w:sz w:val="18"/>
        </w:rPr>
      </w:pPr>
    </w:p>
    <w:p w14:paraId="2C54A0F0" w14:textId="77777777" w:rsidR="0099552E" w:rsidRPr="00FA7F81" w:rsidRDefault="0099552E" w:rsidP="00C45414">
      <w:pPr>
        <w:rPr>
          <w:sz w:val="18"/>
        </w:rPr>
      </w:pPr>
    </w:p>
    <w:p w14:paraId="190E0028" w14:textId="77777777" w:rsidR="0099552E" w:rsidRPr="00FA7F81" w:rsidRDefault="0099552E" w:rsidP="0099552E">
      <w:pPr>
        <w:rPr>
          <w:rFonts w:eastAsia="Arial Unicode MS" w:cs="Arial Unicode MS"/>
          <w:b/>
          <w:sz w:val="22"/>
        </w:rPr>
      </w:pPr>
      <w:r w:rsidRPr="00FA7F81">
        <w:rPr>
          <w:rFonts w:eastAsia="Arial Unicode MS" w:cs="Arial Unicode MS"/>
          <w:b/>
          <w:sz w:val="22"/>
        </w:rPr>
        <w:t>Ved IE-husdyrbrugets ophør</w:t>
      </w:r>
    </w:p>
    <w:p w14:paraId="4928B1C8" w14:textId="63131A9A" w:rsidR="0099552E" w:rsidRPr="00FA7F81" w:rsidRDefault="0099552E" w:rsidP="0099552E">
      <w:pPr>
        <w:rPr>
          <w:rFonts w:eastAsia="Arial Unicode MS" w:cs="Arial Unicode MS"/>
          <w:sz w:val="18"/>
        </w:rPr>
      </w:pPr>
      <w:r w:rsidRPr="00FA7F81">
        <w:rPr>
          <w:rFonts w:eastAsia="Arial Unicode MS" w:cs="Arial Unicode MS"/>
          <w:sz w:val="18"/>
        </w:rPr>
        <w:t>Ved ophør af produktion på husdyrbruget, vil staldene og ventilationsanlæg skulle nedvaskes, og g</w:t>
      </w:r>
      <w:r w:rsidR="00916C9A" w:rsidRPr="00FA7F81">
        <w:rPr>
          <w:rFonts w:eastAsia="Arial Unicode MS" w:cs="Arial Unicode MS"/>
          <w:sz w:val="18"/>
        </w:rPr>
        <w:t>ødning skulle fjernes</w:t>
      </w:r>
      <w:r w:rsidRPr="00FA7F81">
        <w:rPr>
          <w:rFonts w:eastAsia="Arial Unicode MS" w:cs="Arial Unicode MS"/>
          <w:sz w:val="18"/>
        </w:rPr>
        <w:t xml:space="preserve">. Silo- og foderanlæg vil ligeledes skulle tømmes og rengøres. </w:t>
      </w:r>
    </w:p>
    <w:p w14:paraId="393928CA" w14:textId="77777777" w:rsidR="0099552E" w:rsidRPr="00FA7F81" w:rsidRDefault="0099552E" w:rsidP="0099552E">
      <w:pPr>
        <w:rPr>
          <w:rFonts w:eastAsia="Arial Unicode MS" w:cs="Arial Unicode MS"/>
          <w:sz w:val="18"/>
        </w:rPr>
      </w:pPr>
    </w:p>
    <w:p w14:paraId="60DE8CC5" w14:textId="57926348" w:rsidR="0099552E" w:rsidRPr="00FA7F81" w:rsidRDefault="0099552E" w:rsidP="0099552E">
      <w:pPr>
        <w:rPr>
          <w:rFonts w:eastAsia="Arial Unicode MS" w:cs="Arial Unicode MS"/>
          <w:sz w:val="18"/>
        </w:rPr>
      </w:pPr>
      <w:r w:rsidRPr="00FA7F81">
        <w:rPr>
          <w:rFonts w:eastAsia="Arial Unicode MS" w:cs="Arial Unicode MS"/>
          <w:sz w:val="18"/>
        </w:rPr>
        <w:t xml:space="preserve">Ved ophør vil </w:t>
      </w:r>
      <w:r w:rsidR="00916C9A" w:rsidRPr="00FA7F81">
        <w:rPr>
          <w:rFonts w:eastAsia="Arial Unicode MS" w:cs="Arial Unicode MS"/>
          <w:sz w:val="18"/>
        </w:rPr>
        <w:t xml:space="preserve">stalde som ikke længere skal anvendes </w:t>
      </w:r>
      <w:r w:rsidRPr="00FA7F81">
        <w:rPr>
          <w:rFonts w:eastAsia="Arial Unicode MS" w:cs="Arial Unicode MS"/>
          <w:sz w:val="18"/>
        </w:rPr>
        <w:t>efter ophør, blive taget ud af drift</w:t>
      </w:r>
      <w:r w:rsidR="00916C9A" w:rsidRPr="00FA7F81">
        <w:rPr>
          <w:rFonts w:eastAsia="Arial Unicode MS" w:cs="Arial Unicode MS"/>
          <w:sz w:val="18"/>
        </w:rPr>
        <w:t>.</w:t>
      </w:r>
    </w:p>
    <w:p w14:paraId="54CB5508" w14:textId="77777777" w:rsidR="0099552E" w:rsidRPr="00FA7F81" w:rsidRDefault="0099552E" w:rsidP="0099552E">
      <w:pPr>
        <w:rPr>
          <w:rFonts w:eastAsia="Arial Unicode MS" w:cs="Arial Unicode MS"/>
          <w:sz w:val="18"/>
        </w:rPr>
      </w:pPr>
    </w:p>
    <w:p w14:paraId="1789EA3A" w14:textId="6883799E" w:rsidR="0099552E" w:rsidRPr="00FA7F81" w:rsidRDefault="0099552E" w:rsidP="0099552E">
      <w:pPr>
        <w:rPr>
          <w:rFonts w:eastAsia="Arial Unicode MS" w:cs="Arial Unicode MS"/>
          <w:sz w:val="18"/>
        </w:rPr>
      </w:pPr>
      <w:r w:rsidRPr="00FA7F81">
        <w:rPr>
          <w:rFonts w:eastAsia="Arial Unicode MS" w:cs="Arial Unicode MS"/>
          <w:sz w:val="18"/>
        </w:rPr>
        <w:t>Ved ophør vil nødvendige foranstaltninger for at undgå forureningsfare fra bygninger,</w:t>
      </w:r>
      <w:r w:rsidR="00052AF4" w:rsidRPr="00FA7F81">
        <w:rPr>
          <w:rFonts w:eastAsia="Arial Unicode MS" w:cs="Arial Unicode MS"/>
          <w:sz w:val="18"/>
        </w:rPr>
        <w:t xml:space="preserve"> og</w:t>
      </w:r>
      <w:r w:rsidRPr="00FA7F81">
        <w:rPr>
          <w:rFonts w:eastAsia="Arial Unicode MS" w:cs="Arial Unicode MS"/>
          <w:sz w:val="18"/>
        </w:rPr>
        <w:t xml:space="preserve"> produktionsarealer, blive foretaget.</w:t>
      </w:r>
    </w:p>
    <w:p w14:paraId="20EB7024" w14:textId="77777777" w:rsidR="0099552E" w:rsidRPr="00FA7F81" w:rsidRDefault="0099552E" w:rsidP="0099552E">
      <w:pPr>
        <w:pBdr>
          <w:bottom w:val="single" w:sz="12" w:space="1" w:color="auto"/>
        </w:pBdr>
        <w:rPr>
          <w:sz w:val="18"/>
        </w:rPr>
      </w:pPr>
    </w:p>
    <w:p w14:paraId="0339C9FB" w14:textId="77777777" w:rsidR="0099552E" w:rsidRPr="00FA7F81" w:rsidRDefault="0099552E" w:rsidP="0099552E">
      <w:pPr>
        <w:pBdr>
          <w:bottom w:val="single" w:sz="12" w:space="1" w:color="auto"/>
        </w:pBdr>
        <w:rPr>
          <w:sz w:val="18"/>
        </w:rPr>
      </w:pPr>
      <w:r w:rsidRPr="00FA7F81">
        <w:rPr>
          <w:sz w:val="18"/>
        </w:rPr>
        <w:t>Ved ophør af produktion på ejendommen, vil der senest 4 uger efter driftsophør indsendes et oplæg til vurdering af omfanget af forurenet jord og grundvand på husdyrbruget. Efter påbud fra kommunen vil der blive foretaget nødvendige undersøgelser og analyser, for at klarlægge eventuel forurenings omfang. Ud fra disse udarbejdes en risikovurdering for at klarlægge risikoen ved den eventuelt påviste forurening.</w:t>
      </w:r>
    </w:p>
    <w:p w14:paraId="5B065ECD" w14:textId="77777777" w:rsidR="0099552E" w:rsidRPr="00FA7F81" w:rsidRDefault="0099552E" w:rsidP="0099552E">
      <w:pPr>
        <w:pBdr>
          <w:bottom w:val="single" w:sz="12" w:space="1" w:color="auto"/>
        </w:pBdr>
        <w:rPr>
          <w:sz w:val="18"/>
        </w:rPr>
      </w:pPr>
    </w:p>
    <w:p w14:paraId="1E6FB64B" w14:textId="0660ABD2" w:rsidR="0099552E" w:rsidRPr="00FA7F81" w:rsidRDefault="0099552E" w:rsidP="0099552E">
      <w:pPr>
        <w:pBdr>
          <w:bottom w:val="single" w:sz="12" w:space="1" w:color="auto"/>
        </w:pBdr>
        <w:rPr>
          <w:sz w:val="18"/>
        </w:rPr>
      </w:pPr>
      <w:r w:rsidRPr="00FA7F81">
        <w:rPr>
          <w:sz w:val="18"/>
        </w:rPr>
        <w:t xml:space="preserve">Hvis der igennem risikovurderingen påvises en væsentlig risiko for menneskers sundhed eller miljø, vil oplægget også indeholde tiltag for at sikre at forureningen begrænses til </w:t>
      </w:r>
      <w:r w:rsidR="00916C9A" w:rsidRPr="00FA7F81">
        <w:rPr>
          <w:sz w:val="18"/>
        </w:rPr>
        <w:t xml:space="preserve">et </w:t>
      </w:r>
      <w:r w:rsidRPr="00FA7F81">
        <w:rPr>
          <w:sz w:val="18"/>
        </w:rPr>
        <w:t xml:space="preserve">af kommunen udpeget niveau.   </w:t>
      </w:r>
    </w:p>
    <w:p w14:paraId="66AF85D5" w14:textId="77777777" w:rsidR="00F57247" w:rsidRPr="00FA7F81" w:rsidRDefault="00F57247" w:rsidP="00C45414">
      <w:pPr>
        <w:pBdr>
          <w:bottom w:val="single" w:sz="12" w:space="1" w:color="auto"/>
        </w:pBdr>
        <w:rPr>
          <w:sz w:val="18"/>
        </w:rPr>
      </w:pPr>
    </w:p>
    <w:p w14:paraId="01B13A81" w14:textId="77777777" w:rsidR="00DA6B75" w:rsidRPr="00FA7F81" w:rsidRDefault="00DA6B75" w:rsidP="00C45414">
      <w:pPr>
        <w:rPr>
          <w:sz w:val="22"/>
        </w:rPr>
      </w:pPr>
    </w:p>
    <w:p w14:paraId="6A2D1D63" w14:textId="77777777" w:rsidR="007251C9" w:rsidRPr="00FA7F81" w:rsidRDefault="007251C9" w:rsidP="007251C9">
      <w:pPr>
        <w:rPr>
          <w:b/>
          <w:sz w:val="22"/>
        </w:rPr>
      </w:pPr>
      <w:r w:rsidRPr="00FA7F81">
        <w:rPr>
          <w:b/>
          <w:sz w:val="22"/>
        </w:rPr>
        <w:t>Miljøledelse</w:t>
      </w:r>
    </w:p>
    <w:p w14:paraId="5FCD4E88" w14:textId="77777777" w:rsidR="007251C9" w:rsidRPr="00FA7F81" w:rsidRDefault="007251C9" w:rsidP="007251C9">
      <w:pPr>
        <w:rPr>
          <w:sz w:val="18"/>
        </w:rPr>
      </w:pPr>
      <w:r w:rsidRPr="00FA7F81">
        <w:rPr>
          <w:sz w:val="18"/>
        </w:rPr>
        <w:t>For alle IE-husdyrbrug skal der formuleres og føres et miljøledelsessystem. Ansvarlig for driften af husdyrbruget skal formulere:</w:t>
      </w:r>
    </w:p>
    <w:p w14:paraId="624AA300" w14:textId="77777777" w:rsidR="007251C9" w:rsidRPr="00FA7F81" w:rsidRDefault="007251C9" w:rsidP="007251C9">
      <w:pPr>
        <w:pStyle w:val="Listeafsnit"/>
        <w:numPr>
          <w:ilvl w:val="0"/>
          <w:numId w:val="10"/>
        </w:numPr>
        <w:rPr>
          <w:sz w:val="18"/>
        </w:rPr>
      </w:pPr>
      <w:r w:rsidRPr="00FA7F81">
        <w:rPr>
          <w:sz w:val="18"/>
        </w:rPr>
        <w:t>En miljøpolitik med afsæt i husdyrbrugets miljøforhold</w:t>
      </w:r>
    </w:p>
    <w:p w14:paraId="645C30E8" w14:textId="77777777" w:rsidR="007251C9" w:rsidRPr="00FA7F81" w:rsidRDefault="007251C9" w:rsidP="007251C9">
      <w:pPr>
        <w:pStyle w:val="Listeafsnit"/>
        <w:numPr>
          <w:ilvl w:val="0"/>
          <w:numId w:val="10"/>
        </w:numPr>
        <w:rPr>
          <w:sz w:val="18"/>
        </w:rPr>
      </w:pPr>
      <w:r w:rsidRPr="00FA7F81">
        <w:rPr>
          <w:sz w:val="18"/>
        </w:rPr>
        <w:t>Fastsætte miljømål</w:t>
      </w:r>
    </w:p>
    <w:p w14:paraId="3FCD226D" w14:textId="77777777" w:rsidR="007251C9" w:rsidRPr="00FA7F81" w:rsidRDefault="007251C9" w:rsidP="007251C9">
      <w:pPr>
        <w:pStyle w:val="Listeafsnit"/>
        <w:numPr>
          <w:ilvl w:val="0"/>
          <w:numId w:val="10"/>
        </w:numPr>
        <w:rPr>
          <w:sz w:val="18"/>
        </w:rPr>
      </w:pPr>
      <w:r w:rsidRPr="00FA7F81">
        <w:rPr>
          <w:sz w:val="18"/>
        </w:rPr>
        <w:t>Udarbejde handlingsplaner for de fastsatte miljømål</w:t>
      </w:r>
    </w:p>
    <w:p w14:paraId="3BAE89E3" w14:textId="77777777" w:rsidR="007251C9" w:rsidRPr="00FA7F81" w:rsidRDefault="007251C9" w:rsidP="007251C9">
      <w:pPr>
        <w:pStyle w:val="Listeafsnit"/>
        <w:numPr>
          <w:ilvl w:val="0"/>
          <w:numId w:val="10"/>
        </w:numPr>
        <w:rPr>
          <w:sz w:val="18"/>
        </w:rPr>
      </w:pPr>
      <w:r w:rsidRPr="00FA7F81">
        <w:rPr>
          <w:sz w:val="18"/>
        </w:rPr>
        <w:t>Minimum 1 gang årligt evaluere miljøarbejdet og foretage justeringer af mål og handlingsplaner</w:t>
      </w:r>
    </w:p>
    <w:p w14:paraId="31EC9E96" w14:textId="77777777" w:rsidR="007251C9" w:rsidRPr="00FA7F81" w:rsidRDefault="007251C9" w:rsidP="007251C9">
      <w:pPr>
        <w:pStyle w:val="Listeafsnit"/>
        <w:numPr>
          <w:ilvl w:val="0"/>
          <w:numId w:val="10"/>
        </w:numPr>
        <w:rPr>
          <w:sz w:val="18"/>
        </w:rPr>
      </w:pPr>
      <w:r w:rsidRPr="00FA7F81">
        <w:rPr>
          <w:sz w:val="18"/>
        </w:rPr>
        <w:t>Minimum 1 gang årligt gennemgå miljøledelsessystemet</w:t>
      </w:r>
    </w:p>
    <w:p w14:paraId="5D8CA127" w14:textId="77777777" w:rsidR="007251C9" w:rsidRPr="00FA7F81" w:rsidRDefault="007251C9" w:rsidP="007251C9">
      <w:pPr>
        <w:rPr>
          <w:sz w:val="18"/>
        </w:rPr>
      </w:pPr>
    </w:p>
    <w:p w14:paraId="770F4C00" w14:textId="6F32DA0E" w:rsidR="007251C9" w:rsidRPr="00FA7F81" w:rsidRDefault="007251C9" w:rsidP="007251C9">
      <w:pPr>
        <w:textAlignment w:val="auto"/>
        <w:rPr>
          <w:sz w:val="18"/>
        </w:rPr>
      </w:pPr>
      <w:r w:rsidRPr="00FA7F81">
        <w:rPr>
          <w:sz w:val="18"/>
        </w:rPr>
        <w:t xml:space="preserve">Ansøger </w:t>
      </w:r>
      <w:r w:rsidR="00BC27ED" w:rsidRPr="00FA7F81">
        <w:rPr>
          <w:sz w:val="18"/>
        </w:rPr>
        <w:t>etablerer</w:t>
      </w:r>
      <w:r w:rsidRPr="00FA7F81">
        <w:rPr>
          <w:sz w:val="18"/>
        </w:rPr>
        <w:t xml:space="preserve"> miljøledelse på sin bedrift. </w:t>
      </w:r>
      <w:r w:rsidR="00FE7D5D" w:rsidRPr="00FA7F81">
        <w:rPr>
          <w:sz w:val="18"/>
        </w:rPr>
        <w:t>Den overordnede miljøplanlægning planlægges over driftsniveau.</w:t>
      </w:r>
    </w:p>
    <w:p w14:paraId="20E39F5A" w14:textId="77777777" w:rsidR="007251C9" w:rsidRPr="00FA7F81" w:rsidRDefault="007251C9" w:rsidP="007251C9">
      <w:pPr>
        <w:textAlignment w:val="auto"/>
        <w:rPr>
          <w:sz w:val="18"/>
        </w:rPr>
      </w:pPr>
    </w:p>
    <w:p w14:paraId="57650334" w14:textId="4BE4B9EE" w:rsidR="007251C9" w:rsidRPr="00FA7F81" w:rsidRDefault="007251C9" w:rsidP="007251C9">
      <w:pPr>
        <w:textAlignment w:val="auto"/>
        <w:rPr>
          <w:sz w:val="18"/>
        </w:rPr>
      </w:pPr>
      <w:r w:rsidRPr="00FA7F81">
        <w:rPr>
          <w:sz w:val="18"/>
        </w:rPr>
        <w:t xml:space="preserve">Målsætninger formuleres når behovet identificeres, og følges løbende op med tiltag. Medarbejdere involveres i målsætninger og gennemføring af tiltag. Miljøledelsesplan, med </w:t>
      </w:r>
      <w:r w:rsidR="00FE7D5D" w:rsidRPr="00FA7F81">
        <w:rPr>
          <w:sz w:val="18"/>
        </w:rPr>
        <w:t xml:space="preserve">foreløbige </w:t>
      </w:r>
      <w:r w:rsidRPr="00FA7F81">
        <w:rPr>
          <w:sz w:val="18"/>
        </w:rPr>
        <w:t>målsætning</w:t>
      </w:r>
      <w:r w:rsidR="00FE7D5D" w:rsidRPr="00FA7F81">
        <w:rPr>
          <w:sz w:val="18"/>
        </w:rPr>
        <w:t>er</w:t>
      </w:r>
      <w:r w:rsidRPr="00FA7F81">
        <w:rPr>
          <w:sz w:val="18"/>
        </w:rPr>
        <w:t xml:space="preserve"> og tiltag opdateres løbende, men gennemgås en gang årlig. </w:t>
      </w:r>
    </w:p>
    <w:p w14:paraId="5938D4FB" w14:textId="77777777" w:rsidR="007251C9" w:rsidRPr="00FA7F81" w:rsidRDefault="007251C9" w:rsidP="007251C9">
      <w:pPr>
        <w:rPr>
          <w:sz w:val="18"/>
        </w:rPr>
      </w:pPr>
    </w:p>
    <w:p w14:paraId="1CA54570" w14:textId="744F7B05" w:rsidR="007251C9" w:rsidRPr="007251C9" w:rsidRDefault="00AF3718" w:rsidP="007251C9">
      <w:pPr>
        <w:rPr>
          <w:b/>
          <w:sz w:val="22"/>
        </w:rPr>
      </w:pPr>
      <w:r>
        <w:rPr>
          <w:sz w:val="18"/>
        </w:rPr>
        <w:pict w14:anchorId="249B0575">
          <v:rect id="_x0000_i1029" style="width:0;height:1.5pt" o:hralign="center" o:hrstd="t" o:hr="t" fillcolor="#a0a0a0" stroked="f"/>
        </w:pict>
      </w:r>
    </w:p>
    <w:p w14:paraId="18C52743" w14:textId="77777777" w:rsidR="00C45414" w:rsidRPr="00C45414" w:rsidRDefault="00C45414" w:rsidP="00C45414">
      <w:pPr>
        <w:rPr>
          <w:sz w:val="18"/>
        </w:rPr>
      </w:pPr>
    </w:p>
    <w:sectPr w:rsidR="00C45414" w:rsidRPr="00C45414" w:rsidSect="00377730">
      <w:headerReference w:type="default" r:id="rId14"/>
      <w:footerReference w:type="default" r:id="rId15"/>
      <w:pgSz w:w="11906" w:h="16838" w:code="9"/>
      <w:pgMar w:top="1701" w:right="1134" w:bottom="1276" w:left="1134"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1B23F" w14:textId="77777777" w:rsidR="00153A48" w:rsidRDefault="00153A48">
      <w:r>
        <w:separator/>
      </w:r>
    </w:p>
  </w:endnote>
  <w:endnote w:type="continuationSeparator" w:id="0">
    <w:p w14:paraId="6AA3E74A" w14:textId="77777777" w:rsidR="00153A48" w:rsidRDefault="00153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EF868" w14:textId="1363D4AA" w:rsidR="00153A48" w:rsidRPr="00377730" w:rsidRDefault="00153A48" w:rsidP="00377730">
    <w:pPr>
      <w:pStyle w:val="Sidefod"/>
      <w:spacing w:line="192" w:lineRule="auto"/>
      <w:rPr>
        <w:sz w:val="14"/>
        <w:szCs w:val="14"/>
      </w:rPr>
    </w:pPr>
    <w:r w:rsidRPr="00377730">
      <w:rPr>
        <w:sz w:val="14"/>
        <w:szCs w:val="14"/>
      </w:rPr>
      <w:tab/>
      <w:t xml:space="preserve">Side </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PAGE </w:instrText>
    </w:r>
    <w:r w:rsidRPr="00377730">
      <w:rPr>
        <w:rStyle w:val="Sidetal"/>
        <w:rFonts w:ascii="Verdana" w:hAnsi="Verdana"/>
        <w:sz w:val="14"/>
        <w:szCs w:val="14"/>
      </w:rPr>
      <w:fldChar w:fldCharType="separate"/>
    </w:r>
    <w:r>
      <w:rPr>
        <w:rStyle w:val="Sidetal"/>
        <w:rFonts w:ascii="Verdana" w:hAnsi="Verdana"/>
        <w:noProof/>
        <w:sz w:val="14"/>
        <w:szCs w:val="14"/>
      </w:rPr>
      <w:t>11</w:t>
    </w:r>
    <w:r w:rsidRPr="00377730">
      <w:rPr>
        <w:rStyle w:val="Sidetal"/>
        <w:rFonts w:ascii="Verdana" w:hAnsi="Verdana"/>
        <w:sz w:val="14"/>
        <w:szCs w:val="14"/>
      </w:rPr>
      <w:fldChar w:fldCharType="end"/>
    </w:r>
    <w:r w:rsidRPr="00377730">
      <w:rPr>
        <w:rStyle w:val="Sidetal"/>
        <w:rFonts w:ascii="Verdana" w:hAnsi="Verdana"/>
        <w:sz w:val="14"/>
        <w:szCs w:val="14"/>
      </w:rPr>
      <w:t>/</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NUMPAGES </w:instrText>
    </w:r>
    <w:r w:rsidRPr="00377730">
      <w:rPr>
        <w:rStyle w:val="Sidetal"/>
        <w:rFonts w:ascii="Verdana" w:hAnsi="Verdana"/>
        <w:sz w:val="14"/>
        <w:szCs w:val="14"/>
      </w:rPr>
      <w:fldChar w:fldCharType="separate"/>
    </w:r>
    <w:r>
      <w:rPr>
        <w:rStyle w:val="Sidetal"/>
        <w:rFonts w:ascii="Verdana" w:hAnsi="Verdana"/>
        <w:noProof/>
        <w:sz w:val="14"/>
        <w:szCs w:val="14"/>
      </w:rPr>
      <w:t>11</w:t>
    </w:r>
    <w:r w:rsidRPr="00377730">
      <w:rPr>
        <w:rStyle w:val="Sidetal"/>
        <w:rFonts w:ascii="Verdana" w:hAnsi="Verdana"/>
        <w:sz w:val="14"/>
        <w:szCs w:val="14"/>
      </w:rPr>
      <w:fldChar w:fldCharType="end"/>
    </w:r>
    <w:r w:rsidRPr="00377730">
      <w:rPr>
        <w:rStyle w:val="Sidetal"/>
        <w:rFonts w:ascii="Verdana" w:hAnsi="Verdana"/>
        <w:sz w:val="14"/>
        <w:szCs w:val="14"/>
      </w:rPr>
      <w:tab/>
      <w:t xml:space="preserve">Den </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DATE </w:instrText>
    </w:r>
    <w:r w:rsidRPr="00377730">
      <w:rPr>
        <w:rStyle w:val="Sidetal"/>
        <w:rFonts w:ascii="Verdana" w:hAnsi="Verdana"/>
        <w:sz w:val="14"/>
        <w:szCs w:val="14"/>
      </w:rPr>
      <w:fldChar w:fldCharType="separate"/>
    </w:r>
    <w:r w:rsidR="004E0F96">
      <w:rPr>
        <w:rStyle w:val="Sidetal"/>
        <w:rFonts w:ascii="Verdana" w:hAnsi="Verdana"/>
        <w:noProof/>
        <w:sz w:val="14"/>
        <w:szCs w:val="14"/>
      </w:rPr>
      <w:t>19-12-2023</w:t>
    </w:r>
    <w:r w:rsidRPr="00377730">
      <w:rPr>
        <w:rStyle w:val="Sidetal"/>
        <w:rFonts w:ascii="Verdana" w:hAnsi="Verdana"/>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D0AC4" w14:textId="77777777" w:rsidR="00153A48" w:rsidRDefault="00153A48">
      <w:r>
        <w:separator/>
      </w:r>
    </w:p>
  </w:footnote>
  <w:footnote w:type="continuationSeparator" w:id="0">
    <w:p w14:paraId="56380AC0" w14:textId="77777777" w:rsidR="00153A48" w:rsidRDefault="00153A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F14C4" w14:textId="77777777" w:rsidR="00153A48" w:rsidRPr="00ED3A49" w:rsidRDefault="00153A48">
    <w:pPr>
      <w:pStyle w:val="Sidehoved"/>
      <w:pBdr>
        <w:bottom w:val="dotted" w:sz="6" w:space="1" w:color="auto"/>
      </w:pBdr>
      <w:tabs>
        <w:tab w:val="left" w:pos="2268"/>
      </w:tabs>
      <w:ind w:left="2268"/>
      <w:rPr>
        <w:rFonts w:cs="Tahoma"/>
        <w:b/>
        <w:bCs/>
        <w:sz w:val="22"/>
        <w:szCs w:val="22"/>
      </w:rPr>
    </w:pPr>
    <w:r w:rsidRPr="00ED3A49">
      <w:rPr>
        <w:rFonts w:cs="Tahoma"/>
        <w:b/>
        <w:bCs/>
        <w:noProof/>
        <w:sz w:val="22"/>
        <w:szCs w:val="22"/>
      </w:rPr>
      <mc:AlternateContent>
        <mc:Choice Requires="wps">
          <w:drawing>
            <wp:anchor distT="0" distB="0" distL="114300" distR="114300" simplePos="0" relativeHeight="251657728" behindDoc="1" locked="0" layoutInCell="1" allowOverlap="1" wp14:anchorId="10DB39A5" wp14:editId="453F2783">
              <wp:simplePos x="0" y="0"/>
              <wp:positionH relativeFrom="column">
                <wp:posOffset>-144780</wp:posOffset>
              </wp:positionH>
              <wp:positionV relativeFrom="paragraph">
                <wp:posOffset>-256540</wp:posOffset>
              </wp:positionV>
              <wp:extent cx="1367790" cy="647700"/>
              <wp:effectExtent l="0" t="635" r="0" b="0"/>
              <wp:wrapTight wrapText="bothSides">
                <wp:wrapPolygon edited="0">
                  <wp:start x="-150" y="0"/>
                  <wp:lineTo x="-150" y="21261"/>
                  <wp:lineTo x="21600" y="21261"/>
                  <wp:lineTo x="21600" y="0"/>
                  <wp:lineTo x="-15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BABC0" w14:textId="77777777" w:rsidR="00153A48" w:rsidRDefault="00153A48">
                          <w:r>
                            <w:rPr>
                              <w:noProof/>
                            </w:rPr>
                            <w:drawing>
                              <wp:inline distT="0" distB="0" distL="0" distR="0" wp14:anchorId="5D51AA25" wp14:editId="20F92BB4">
                                <wp:extent cx="1152525" cy="542925"/>
                                <wp:effectExtent l="19050" t="0" r="9525" b="0"/>
                                <wp:docPr id="1"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1"/>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B39A5" id="_x0000_t202" coordsize="21600,21600" o:spt="202" path="m,l,21600r21600,l21600,xe">
              <v:stroke joinstyle="miter"/>
              <v:path gradientshapeok="t" o:connecttype="rect"/>
            </v:shapetype>
            <v:shape id="Text Box 3" o:spid="_x0000_s1026" type="#_x0000_t202" style="position:absolute;left:0;text-align:left;margin-left:-11.4pt;margin-top:-20.2pt;width:107.7pt;height: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" stroked="f">
              <v:textbox>
                <w:txbxContent>
                  <w:p w14:paraId="22DBABC0" w14:textId="77777777" w:rsidR="00153A48" w:rsidRDefault="00153A48">
                    <w:r>
                      <w:rPr>
                        <w:noProof/>
                      </w:rPr>
                      <w:drawing>
                        <wp:inline distT="0" distB="0" distL="0" distR="0" wp14:anchorId="5D51AA25" wp14:editId="20F92BB4">
                          <wp:extent cx="1152525" cy="542925"/>
                          <wp:effectExtent l="19050" t="0" r="9525" b="0"/>
                          <wp:docPr id="1"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1"/>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v:textbox>
              <w10:wrap type="tight"/>
            </v:shape>
          </w:pict>
        </mc:Fallback>
      </mc:AlternateContent>
    </w:r>
    <w:r w:rsidRPr="00ED3A49">
      <w:rPr>
        <w:rFonts w:cs="Tahoma"/>
        <w:b/>
        <w:bCs/>
        <w:sz w:val="22"/>
        <w:szCs w:val="22"/>
      </w:rPr>
      <w:tab/>
    </w:r>
    <w:r w:rsidRPr="00ED3A49">
      <w:rPr>
        <w:rFonts w:cs="Tahoma"/>
        <w:b/>
        <w:bCs/>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AA28D5"/>
    <w:multiLevelType w:val="hybridMultilevel"/>
    <w:tmpl w:val="4B2645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F8571F8"/>
    <w:multiLevelType w:val="hybridMultilevel"/>
    <w:tmpl w:val="2814EA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0800A81"/>
    <w:multiLevelType w:val="hybridMultilevel"/>
    <w:tmpl w:val="FE68894A"/>
    <w:lvl w:ilvl="0" w:tplc="2B5CED5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A1D76A0"/>
    <w:multiLevelType w:val="hybridMultilevel"/>
    <w:tmpl w:val="5530AA6E"/>
    <w:lvl w:ilvl="0" w:tplc="81262B2E">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5E6B7C45"/>
    <w:multiLevelType w:val="hybridMultilevel"/>
    <w:tmpl w:val="5D2CC3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63A87F9F"/>
    <w:multiLevelType w:val="hybridMultilevel"/>
    <w:tmpl w:val="E482CA30"/>
    <w:lvl w:ilvl="0" w:tplc="81262B2E">
      <w:start w:val="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6BC410DC"/>
    <w:multiLevelType w:val="hybridMultilevel"/>
    <w:tmpl w:val="FBE40B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6DE81CDA"/>
    <w:multiLevelType w:val="hybridMultilevel"/>
    <w:tmpl w:val="B63ED88E"/>
    <w:lvl w:ilvl="0" w:tplc="4D842FE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7A322B3C"/>
    <w:multiLevelType w:val="hybridMultilevel"/>
    <w:tmpl w:val="CD36170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BD454DC"/>
    <w:multiLevelType w:val="hybridMultilevel"/>
    <w:tmpl w:val="57420778"/>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7CDD080E"/>
    <w:multiLevelType w:val="hybridMultilevel"/>
    <w:tmpl w:val="41D4D8B8"/>
    <w:lvl w:ilvl="0" w:tplc="D924DCA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7DC83811"/>
    <w:multiLevelType w:val="hybridMultilevel"/>
    <w:tmpl w:val="13088E34"/>
    <w:lvl w:ilvl="0" w:tplc="04060001">
      <w:start w:val="30"/>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DE80C56"/>
    <w:multiLevelType w:val="hybridMultilevel"/>
    <w:tmpl w:val="F342C8B4"/>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435100090">
    <w:abstractNumId w:val="10"/>
  </w:num>
  <w:num w:numId="2" w16cid:durableId="1857379343">
    <w:abstractNumId w:val="9"/>
  </w:num>
  <w:num w:numId="3" w16cid:durableId="507328552">
    <w:abstractNumId w:val="7"/>
  </w:num>
  <w:num w:numId="4" w16cid:durableId="2049336144">
    <w:abstractNumId w:val="5"/>
  </w:num>
  <w:num w:numId="5" w16cid:durableId="921332063">
    <w:abstractNumId w:val="12"/>
  </w:num>
  <w:num w:numId="6" w16cid:durableId="1161390373">
    <w:abstractNumId w:val="8"/>
  </w:num>
  <w:num w:numId="7" w16cid:durableId="1563979172">
    <w:abstractNumId w:val="3"/>
  </w:num>
  <w:num w:numId="8" w16cid:durableId="1802990623">
    <w:abstractNumId w:val="1"/>
  </w:num>
  <w:num w:numId="9" w16cid:durableId="932517676">
    <w:abstractNumId w:val="0"/>
  </w:num>
  <w:num w:numId="10" w16cid:durableId="398946560">
    <w:abstractNumId w:val="6"/>
  </w:num>
  <w:num w:numId="11" w16cid:durableId="660307845">
    <w:abstractNumId w:val="2"/>
  </w:num>
  <w:num w:numId="12" w16cid:durableId="1764719675">
    <w:abstractNumId w:val="4"/>
  </w:num>
  <w:num w:numId="13" w16cid:durableId="11010987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8806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59D"/>
    <w:rsid w:val="00003D88"/>
    <w:rsid w:val="00006AC0"/>
    <w:rsid w:val="000115D7"/>
    <w:rsid w:val="00013562"/>
    <w:rsid w:val="000155CD"/>
    <w:rsid w:val="000275D7"/>
    <w:rsid w:val="000319EB"/>
    <w:rsid w:val="000360AF"/>
    <w:rsid w:val="00047823"/>
    <w:rsid w:val="00050D9D"/>
    <w:rsid w:val="00052AF4"/>
    <w:rsid w:val="00061305"/>
    <w:rsid w:val="00072C8F"/>
    <w:rsid w:val="000752F9"/>
    <w:rsid w:val="00075F5A"/>
    <w:rsid w:val="00080D5F"/>
    <w:rsid w:val="00090EA8"/>
    <w:rsid w:val="00091A5C"/>
    <w:rsid w:val="00094368"/>
    <w:rsid w:val="000A5CE6"/>
    <w:rsid w:val="000C3ACA"/>
    <w:rsid w:val="000C50CB"/>
    <w:rsid w:val="000C52F3"/>
    <w:rsid w:val="000D0740"/>
    <w:rsid w:val="000D3CD8"/>
    <w:rsid w:val="000D3DDD"/>
    <w:rsid w:val="000D41BC"/>
    <w:rsid w:val="000E3D10"/>
    <w:rsid w:val="000E584A"/>
    <w:rsid w:val="000F5542"/>
    <w:rsid w:val="000F60E1"/>
    <w:rsid w:val="00125A9F"/>
    <w:rsid w:val="00142AE1"/>
    <w:rsid w:val="00145219"/>
    <w:rsid w:val="00147AB7"/>
    <w:rsid w:val="00147C24"/>
    <w:rsid w:val="001521EE"/>
    <w:rsid w:val="00153A48"/>
    <w:rsid w:val="00162F8C"/>
    <w:rsid w:val="00170857"/>
    <w:rsid w:val="00174639"/>
    <w:rsid w:val="0018038D"/>
    <w:rsid w:val="00180440"/>
    <w:rsid w:val="001957CA"/>
    <w:rsid w:val="001960A5"/>
    <w:rsid w:val="001B0E7A"/>
    <w:rsid w:val="001D03DB"/>
    <w:rsid w:val="001D0C43"/>
    <w:rsid w:val="001D6175"/>
    <w:rsid w:val="00201877"/>
    <w:rsid w:val="00214F10"/>
    <w:rsid w:val="00226265"/>
    <w:rsid w:val="002358FA"/>
    <w:rsid w:val="002477B0"/>
    <w:rsid w:val="00254871"/>
    <w:rsid w:val="00261BB4"/>
    <w:rsid w:val="002626BB"/>
    <w:rsid w:val="002757E4"/>
    <w:rsid w:val="0027757C"/>
    <w:rsid w:val="002805C2"/>
    <w:rsid w:val="002921CB"/>
    <w:rsid w:val="0029320A"/>
    <w:rsid w:val="00296F82"/>
    <w:rsid w:val="002C05DF"/>
    <w:rsid w:val="002D3A43"/>
    <w:rsid w:val="002F17F6"/>
    <w:rsid w:val="00302026"/>
    <w:rsid w:val="0030711F"/>
    <w:rsid w:val="003131B0"/>
    <w:rsid w:val="003159D8"/>
    <w:rsid w:val="00316FED"/>
    <w:rsid w:val="0032750B"/>
    <w:rsid w:val="003277CC"/>
    <w:rsid w:val="00330DA5"/>
    <w:rsid w:val="00331648"/>
    <w:rsid w:val="003408EE"/>
    <w:rsid w:val="003411EC"/>
    <w:rsid w:val="0034356E"/>
    <w:rsid w:val="00346C53"/>
    <w:rsid w:val="003528EE"/>
    <w:rsid w:val="00370CAA"/>
    <w:rsid w:val="00377730"/>
    <w:rsid w:val="00391995"/>
    <w:rsid w:val="00393007"/>
    <w:rsid w:val="00395FCB"/>
    <w:rsid w:val="003A2559"/>
    <w:rsid w:val="003B1D63"/>
    <w:rsid w:val="003C1D2C"/>
    <w:rsid w:val="003D468E"/>
    <w:rsid w:val="003D487B"/>
    <w:rsid w:val="003E0188"/>
    <w:rsid w:val="003E3B11"/>
    <w:rsid w:val="003F008D"/>
    <w:rsid w:val="003F16CE"/>
    <w:rsid w:val="003F3008"/>
    <w:rsid w:val="003F553B"/>
    <w:rsid w:val="00402158"/>
    <w:rsid w:val="004033F5"/>
    <w:rsid w:val="0040599D"/>
    <w:rsid w:val="00407162"/>
    <w:rsid w:val="00411336"/>
    <w:rsid w:val="00417D51"/>
    <w:rsid w:val="0042059B"/>
    <w:rsid w:val="00424AB6"/>
    <w:rsid w:val="004315D5"/>
    <w:rsid w:val="00431A53"/>
    <w:rsid w:val="0044688D"/>
    <w:rsid w:val="00453803"/>
    <w:rsid w:val="004577A9"/>
    <w:rsid w:val="004709E6"/>
    <w:rsid w:val="00472AE6"/>
    <w:rsid w:val="0048063D"/>
    <w:rsid w:val="004A553B"/>
    <w:rsid w:val="004A58D3"/>
    <w:rsid w:val="004B3658"/>
    <w:rsid w:val="004C16EE"/>
    <w:rsid w:val="004D0EA4"/>
    <w:rsid w:val="004D47D1"/>
    <w:rsid w:val="004D71E2"/>
    <w:rsid w:val="004D75E5"/>
    <w:rsid w:val="004E00CB"/>
    <w:rsid w:val="004E0F96"/>
    <w:rsid w:val="004E473C"/>
    <w:rsid w:val="004F0735"/>
    <w:rsid w:val="004F5177"/>
    <w:rsid w:val="004F56FB"/>
    <w:rsid w:val="0050380A"/>
    <w:rsid w:val="00507A57"/>
    <w:rsid w:val="00511208"/>
    <w:rsid w:val="00513919"/>
    <w:rsid w:val="00540D20"/>
    <w:rsid w:val="00557B24"/>
    <w:rsid w:val="00564A1C"/>
    <w:rsid w:val="00571954"/>
    <w:rsid w:val="00586A46"/>
    <w:rsid w:val="005872AD"/>
    <w:rsid w:val="0059485B"/>
    <w:rsid w:val="005A3E64"/>
    <w:rsid w:val="005A5453"/>
    <w:rsid w:val="005A5D53"/>
    <w:rsid w:val="005B40CB"/>
    <w:rsid w:val="005B4232"/>
    <w:rsid w:val="005C0538"/>
    <w:rsid w:val="005C689A"/>
    <w:rsid w:val="005E1C6C"/>
    <w:rsid w:val="005F1456"/>
    <w:rsid w:val="005F368F"/>
    <w:rsid w:val="005F7B8B"/>
    <w:rsid w:val="00615C6C"/>
    <w:rsid w:val="006161D0"/>
    <w:rsid w:val="00625D8D"/>
    <w:rsid w:val="00631A72"/>
    <w:rsid w:val="006520B8"/>
    <w:rsid w:val="00672354"/>
    <w:rsid w:val="00680303"/>
    <w:rsid w:val="006825AD"/>
    <w:rsid w:val="00692D0D"/>
    <w:rsid w:val="006962C8"/>
    <w:rsid w:val="006A4B26"/>
    <w:rsid w:val="006C1AB2"/>
    <w:rsid w:val="006C27B2"/>
    <w:rsid w:val="006D2AD9"/>
    <w:rsid w:val="006E17D9"/>
    <w:rsid w:val="006E459E"/>
    <w:rsid w:val="006F5BDF"/>
    <w:rsid w:val="00703F12"/>
    <w:rsid w:val="007045EE"/>
    <w:rsid w:val="00707281"/>
    <w:rsid w:val="0071533C"/>
    <w:rsid w:val="007157D4"/>
    <w:rsid w:val="0071797F"/>
    <w:rsid w:val="00717BEF"/>
    <w:rsid w:val="007251C9"/>
    <w:rsid w:val="00727798"/>
    <w:rsid w:val="00730E0D"/>
    <w:rsid w:val="00732840"/>
    <w:rsid w:val="007343AF"/>
    <w:rsid w:val="00750EE3"/>
    <w:rsid w:val="00751D95"/>
    <w:rsid w:val="0075734C"/>
    <w:rsid w:val="0077159D"/>
    <w:rsid w:val="00775D67"/>
    <w:rsid w:val="00781DAF"/>
    <w:rsid w:val="0078339B"/>
    <w:rsid w:val="007A26FD"/>
    <w:rsid w:val="007A7CD7"/>
    <w:rsid w:val="007C43C8"/>
    <w:rsid w:val="007D1670"/>
    <w:rsid w:val="007E5D21"/>
    <w:rsid w:val="007F57A8"/>
    <w:rsid w:val="00800277"/>
    <w:rsid w:val="00801437"/>
    <w:rsid w:val="00802483"/>
    <w:rsid w:val="00804EDC"/>
    <w:rsid w:val="008128C5"/>
    <w:rsid w:val="008240F9"/>
    <w:rsid w:val="00837754"/>
    <w:rsid w:val="0084718B"/>
    <w:rsid w:val="00857784"/>
    <w:rsid w:val="0086148B"/>
    <w:rsid w:val="00862C4B"/>
    <w:rsid w:val="00863193"/>
    <w:rsid w:val="00866CB0"/>
    <w:rsid w:val="0087169C"/>
    <w:rsid w:val="00874F4C"/>
    <w:rsid w:val="00875E44"/>
    <w:rsid w:val="008928BB"/>
    <w:rsid w:val="008A08C2"/>
    <w:rsid w:val="008A0C71"/>
    <w:rsid w:val="008A1742"/>
    <w:rsid w:val="008A1B7B"/>
    <w:rsid w:val="008A6511"/>
    <w:rsid w:val="008B152A"/>
    <w:rsid w:val="008B1AB9"/>
    <w:rsid w:val="008B40CD"/>
    <w:rsid w:val="008B5C54"/>
    <w:rsid w:val="008C440B"/>
    <w:rsid w:val="008C5610"/>
    <w:rsid w:val="008C5AE1"/>
    <w:rsid w:val="008D1590"/>
    <w:rsid w:val="008D21E6"/>
    <w:rsid w:val="008F4EE6"/>
    <w:rsid w:val="0090160E"/>
    <w:rsid w:val="00910BBB"/>
    <w:rsid w:val="00911480"/>
    <w:rsid w:val="00916C9A"/>
    <w:rsid w:val="009220B1"/>
    <w:rsid w:val="0092376D"/>
    <w:rsid w:val="00923817"/>
    <w:rsid w:val="00925094"/>
    <w:rsid w:val="00927896"/>
    <w:rsid w:val="00955EC2"/>
    <w:rsid w:val="009710C8"/>
    <w:rsid w:val="0097661F"/>
    <w:rsid w:val="009851EA"/>
    <w:rsid w:val="00986485"/>
    <w:rsid w:val="009864B4"/>
    <w:rsid w:val="00990D78"/>
    <w:rsid w:val="00994B95"/>
    <w:rsid w:val="0099552E"/>
    <w:rsid w:val="009A763A"/>
    <w:rsid w:val="009B128F"/>
    <w:rsid w:val="009C2691"/>
    <w:rsid w:val="009C5BCB"/>
    <w:rsid w:val="009D2444"/>
    <w:rsid w:val="009D2D03"/>
    <w:rsid w:val="009D76FB"/>
    <w:rsid w:val="009D7843"/>
    <w:rsid w:val="009F227E"/>
    <w:rsid w:val="009F627B"/>
    <w:rsid w:val="009F69E5"/>
    <w:rsid w:val="00A05BC0"/>
    <w:rsid w:val="00A17CE0"/>
    <w:rsid w:val="00A23D7F"/>
    <w:rsid w:val="00A356BF"/>
    <w:rsid w:val="00A40D72"/>
    <w:rsid w:val="00A45718"/>
    <w:rsid w:val="00A707D9"/>
    <w:rsid w:val="00A76F55"/>
    <w:rsid w:val="00A915EB"/>
    <w:rsid w:val="00AA5C1E"/>
    <w:rsid w:val="00AA6226"/>
    <w:rsid w:val="00AB0E6B"/>
    <w:rsid w:val="00AB209B"/>
    <w:rsid w:val="00AB39CE"/>
    <w:rsid w:val="00AB7A00"/>
    <w:rsid w:val="00AC1E1D"/>
    <w:rsid w:val="00AC30DD"/>
    <w:rsid w:val="00AF1C1A"/>
    <w:rsid w:val="00AF3718"/>
    <w:rsid w:val="00AF7761"/>
    <w:rsid w:val="00B122C5"/>
    <w:rsid w:val="00B124A9"/>
    <w:rsid w:val="00B15906"/>
    <w:rsid w:val="00B35155"/>
    <w:rsid w:val="00B36B5D"/>
    <w:rsid w:val="00B4426D"/>
    <w:rsid w:val="00B46E03"/>
    <w:rsid w:val="00B561C9"/>
    <w:rsid w:val="00B61DAF"/>
    <w:rsid w:val="00B67E58"/>
    <w:rsid w:val="00B75335"/>
    <w:rsid w:val="00B76108"/>
    <w:rsid w:val="00B83CC9"/>
    <w:rsid w:val="00B8406D"/>
    <w:rsid w:val="00B849A2"/>
    <w:rsid w:val="00B8650C"/>
    <w:rsid w:val="00B95409"/>
    <w:rsid w:val="00BA0B15"/>
    <w:rsid w:val="00BA7CF4"/>
    <w:rsid w:val="00BB0FE1"/>
    <w:rsid w:val="00BC01B8"/>
    <w:rsid w:val="00BC27ED"/>
    <w:rsid w:val="00BC3810"/>
    <w:rsid w:val="00BC672B"/>
    <w:rsid w:val="00BC78F5"/>
    <w:rsid w:val="00BE074F"/>
    <w:rsid w:val="00BE284D"/>
    <w:rsid w:val="00BE7252"/>
    <w:rsid w:val="00C1494A"/>
    <w:rsid w:val="00C25EB1"/>
    <w:rsid w:val="00C314EA"/>
    <w:rsid w:val="00C329B6"/>
    <w:rsid w:val="00C33191"/>
    <w:rsid w:val="00C36D69"/>
    <w:rsid w:val="00C45414"/>
    <w:rsid w:val="00C469B7"/>
    <w:rsid w:val="00C55BE9"/>
    <w:rsid w:val="00C563E3"/>
    <w:rsid w:val="00C56B9C"/>
    <w:rsid w:val="00C727F8"/>
    <w:rsid w:val="00C740D0"/>
    <w:rsid w:val="00C851B6"/>
    <w:rsid w:val="00C91CFF"/>
    <w:rsid w:val="00CA2D99"/>
    <w:rsid w:val="00CA5956"/>
    <w:rsid w:val="00CA5DF2"/>
    <w:rsid w:val="00CB3DBC"/>
    <w:rsid w:val="00CC429F"/>
    <w:rsid w:val="00CE525D"/>
    <w:rsid w:val="00CF64B3"/>
    <w:rsid w:val="00CF6A00"/>
    <w:rsid w:val="00D02433"/>
    <w:rsid w:val="00D14530"/>
    <w:rsid w:val="00D20C4B"/>
    <w:rsid w:val="00D22F11"/>
    <w:rsid w:val="00D310CF"/>
    <w:rsid w:val="00D506A1"/>
    <w:rsid w:val="00D52E38"/>
    <w:rsid w:val="00D5467B"/>
    <w:rsid w:val="00D5586D"/>
    <w:rsid w:val="00D55DE8"/>
    <w:rsid w:val="00D76541"/>
    <w:rsid w:val="00D76A3D"/>
    <w:rsid w:val="00D80F75"/>
    <w:rsid w:val="00D823BA"/>
    <w:rsid w:val="00D864E5"/>
    <w:rsid w:val="00D90195"/>
    <w:rsid w:val="00D92F04"/>
    <w:rsid w:val="00D95A0D"/>
    <w:rsid w:val="00DA6B75"/>
    <w:rsid w:val="00DB1A62"/>
    <w:rsid w:val="00DB6169"/>
    <w:rsid w:val="00DB75A1"/>
    <w:rsid w:val="00DC1F99"/>
    <w:rsid w:val="00DC58F1"/>
    <w:rsid w:val="00DD3308"/>
    <w:rsid w:val="00DD4ADE"/>
    <w:rsid w:val="00DE013C"/>
    <w:rsid w:val="00DF0886"/>
    <w:rsid w:val="00DF2BFB"/>
    <w:rsid w:val="00E03C8A"/>
    <w:rsid w:val="00E051C4"/>
    <w:rsid w:val="00E14C11"/>
    <w:rsid w:val="00E2681B"/>
    <w:rsid w:val="00E3157D"/>
    <w:rsid w:val="00E32E2A"/>
    <w:rsid w:val="00E45415"/>
    <w:rsid w:val="00E47D98"/>
    <w:rsid w:val="00E5101B"/>
    <w:rsid w:val="00E55BE6"/>
    <w:rsid w:val="00E55C36"/>
    <w:rsid w:val="00E63D65"/>
    <w:rsid w:val="00E72A75"/>
    <w:rsid w:val="00E87E0A"/>
    <w:rsid w:val="00E91A04"/>
    <w:rsid w:val="00E938AE"/>
    <w:rsid w:val="00E94646"/>
    <w:rsid w:val="00EA38FF"/>
    <w:rsid w:val="00EA4470"/>
    <w:rsid w:val="00EA4B45"/>
    <w:rsid w:val="00EC4889"/>
    <w:rsid w:val="00ED3670"/>
    <w:rsid w:val="00ED3A49"/>
    <w:rsid w:val="00EE7684"/>
    <w:rsid w:val="00EF0568"/>
    <w:rsid w:val="00EF5B67"/>
    <w:rsid w:val="00F142DE"/>
    <w:rsid w:val="00F24C69"/>
    <w:rsid w:val="00F46251"/>
    <w:rsid w:val="00F462BF"/>
    <w:rsid w:val="00F473D6"/>
    <w:rsid w:val="00F51936"/>
    <w:rsid w:val="00F54A71"/>
    <w:rsid w:val="00F57247"/>
    <w:rsid w:val="00F74B1E"/>
    <w:rsid w:val="00F90E3B"/>
    <w:rsid w:val="00FA7F81"/>
    <w:rsid w:val="00FB00C5"/>
    <w:rsid w:val="00FB2634"/>
    <w:rsid w:val="00FE7D5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ecimalSymbol w:val=","/>
  <w:listSeparator w:val=";"/>
  <w14:docId w14:val="18B8AFAA"/>
  <w15:chartTrackingRefBased/>
  <w15:docId w15:val="{675AA00A-9484-4CD1-B5FA-AACAA7DCE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3AF"/>
    <w:pPr>
      <w:overflowPunct w:val="0"/>
      <w:autoSpaceDE w:val="0"/>
      <w:autoSpaceDN w:val="0"/>
      <w:adjustRightInd w:val="0"/>
      <w:textAlignment w:val="baseline"/>
    </w:pPr>
    <w:rPr>
      <w:rFonts w:ascii="Verdana" w:hAnsi="Verdana"/>
      <w:sz w:val="24"/>
    </w:rPr>
  </w:style>
  <w:style w:type="paragraph" w:styleId="Overskrift1">
    <w:name w:val="heading 1"/>
    <w:basedOn w:val="Normal"/>
    <w:next w:val="Normal"/>
    <w:qFormat/>
    <w:rsid w:val="007343AF"/>
    <w:pPr>
      <w:keepNext/>
      <w:spacing w:before="240" w:after="60"/>
      <w:outlineLvl w:val="0"/>
    </w:pPr>
    <w:rPr>
      <w:rFonts w:cs="Arial"/>
      <w:b/>
      <w:bCs/>
      <w:kern w:val="32"/>
      <w:sz w:val="32"/>
      <w:szCs w:val="32"/>
    </w:rPr>
  </w:style>
  <w:style w:type="paragraph" w:styleId="Overskrift2">
    <w:name w:val="heading 2"/>
    <w:basedOn w:val="Normal"/>
    <w:next w:val="Normal"/>
    <w:autoRedefine/>
    <w:qFormat/>
    <w:rsid w:val="007343AF"/>
    <w:pPr>
      <w:keepNext/>
      <w:spacing w:before="240" w:after="60"/>
      <w:outlineLvl w:val="1"/>
    </w:pPr>
    <w:rPr>
      <w:rFonts w:cs="Arial"/>
      <w:b/>
      <w:bCs/>
      <w:i/>
      <w:iCs/>
      <w:sz w:val="28"/>
      <w:szCs w:val="28"/>
    </w:rPr>
  </w:style>
  <w:style w:type="paragraph" w:styleId="Overskrift3">
    <w:name w:val="heading 3"/>
    <w:basedOn w:val="Normal"/>
    <w:next w:val="Normal"/>
    <w:qFormat/>
    <w:rsid w:val="007343AF"/>
    <w:pPr>
      <w:keepNext/>
      <w:spacing w:before="240" w:after="60"/>
      <w:outlineLvl w:val="2"/>
    </w:pPr>
    <w:rPr>
      <w:rFonts w:cs="Arial"/>
      <w:b/>
      <w:bCs/>
      <w:sz w:val="26"/>
      <w:szCs w:val="26"/>
    </w:rPr>
  </w:style>
  <w:style w:type="paragraph" w:styleId="Overskrift4">
    <w:name w:val="heading 4"/>
    <w:basedOn w:val="Normal"/>
    <w:next w:val="Normal"/>
    <w:link w:val="Overskrift4Tegn"/>
    <w:uiPriority w:val="9"/>
    <w:semiHidden/>
    <w:unhideWhenUsed/>
    <w:qFormat/>
    <w:rsid w:val="0018044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semiHidden/>
    <w:rsid w:val="007343AF"/>
    <w:pPr>
      <w:tabs>
        <w:tab w:val="center" w:pos="4819"/>
        <w:tab w:val="right" w:pos="9638"/>
      </w:tabs>
    </w:pPr>
  </w:style>
  <w:style w:type="paragraph" w:styleId="Sidefod">
    <w:name w:val="footer"/>
    <w:basedOn w:val="Normal"/>
    <w:semiHidden/>
    <w:rsid w:val="007343AF"/>
    <w:pPr>
      <w:tabs>
        <w:tab w:val="center" w:pos="4819"/>
        <w:tab w:val="right" w:pos="9638"/>
      </w:tabs>
    </w:pPr>
  </w:style>
  <w:style w:type="character" w:styleId="Sidetal">
    <w:name w:val="page number"/>
    <w:basedOn w:val="Standardskrifttypeiafsnit"/>
    <w:semiHidden/>
    <w:rsid w:val="007343AF"/>
    <w:rPr>
      <w:rFonts w:ascii="Tahoma" w:hAnsi="Tahoma"/>
      <w:sz w:val="20"/>
    </w:rPr>
  </w:style>
  <w:style w:type="paragraph" w:styleId="Markeringsbobletekst">
    <w:name w:val="Balloon Text"/>
    <w:basedOn w:val="Normal"/>
    <w:link w:val="MarkeringsbobletekstTegn"/>
    <w:uiPriority w:val="99"/>
    <w:semiHidden/>
    <w:unhideWhenUsed/>
    <w:rsid w:val="00C55BE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55BE9"/>
    <w:rPr>
      <w:rFonts w:ascii="Tahoma" w:hAnsi="Tahoma" w:cs="Tahoma"/>
      <w:sz w:val="16"/>
      <w:szCs w:val="16"/>
    </w:rPr>
  </w:style>
  <w:style w:type="table" w:styleId="Tabel-Gitter">
    <w:name w:val="Table Grid"/>
    <w:basedOn w:val="Tabel-Normal"/>
    <w:uiPriority w:val="59"/>
    <w:rsid w:val="00391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lys">
    <w:name w:val="Grid Table Light"/>
    <w:basedOn w:val="Tabel-Normal"/>
    <w:uiPriority w:val="40"/>
    <w:rsid w:val="003919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henvisning">
    <w:name w:val="annotation reference"/>
    <w:basedOn w:val="Standardskrifttypeiafsnit"/>
    <w:uiPriority w:val="99"/>
    <w:semiHidden/>
    <w:unhideWhenUsed/>
    <w:rsid w:val="00C1494A"/>
    <w:rPr>
      <w:sz w:val="16"/>
      <w:szCs w:val="16"/>
    </w:rPr>
  </w:style>
  <w:style w:type="paragraph" w:styleId="Kommentartekst">
    <w:name w:val="annotation text"/>
    <w:basedOn w:val="Normal"/>
    <w:link w:val="KommentartekstTegn"/>
    <w:uiPriority w:val="99"/>
    <w:semiHidden/>
    <w:unhideWhenUsed/>
    <w:rsid w:val="00C1494A"/>
    <w:rPr>
      <w:sz w:val="20"/>
    </w:rPr>
  </w:style>
  <w:style w:type="character" w:customStyle="1" w:styleId="KommentartekstTegn">
    <w:name w:val="Kommentartekst Tegn"/>
    <w:basedOn w:val="Standardskrifttypeiafsnit"/>
    <w:link w:val="Kommentartekst"/>
    <w:uiPriority w:val="99"/>
    <w:semiHidden/>
    <w:rsid w:val="00C1494A"/>
    <w:rPr>
      <w:rFonts w:ascii="Verdana" w:hAnsi="Verdana"/>
    </w:rPr>
  </w:style>
  <w:style w:type="paragraph" w:styleId="Kommentaremne">
    <w:name w:val="annotation subject"/>
    <w:basedOn w:val="Kommentartekst"/>
    <w:next w:val="Kommentartekst"/>
    <w:link w:val="KommentaremneTegn"/>
    <w:uiPriority w:val="99"/>
    <w:semiHidden/>
    <w:unhideWhenUsed/>
    <w:rsid w:val="00C1494A"/>
    <w:rPr>
      <w:b/>
      <w:bCs/>
    </w:rPr>
  </w:style>
  <w:style w:type="character" w:customStyle="1" w:styleId="KommentaremneTegn">
    <w:name w:val="Kommentaremne Tegn"/>
    <w:basedOn w:val="KommentartekstTegn"/>
    <w:link w:val="Kommentaremne"/>
    <w:uiPriority w:val="99"/>
    <w:semiHidden/>
    <w:rsid w:val="00C1494A"/>
    <w:rPr>
      <w:rFonts w:ascii="Verdana" w:hAnsi="Verdana"/>
      <w:b/>
      <w:bCs/>
    </w:rPr>
  </w:style>
  <w:style w:type="character" w:styleId="Hyperlink">
    <w:name w:val="Hyperlink"/>
    <w:basedOn w:val="Standardskrifttypeiafsnit"/>
    <w:unhideWhenUsed/>
    <w:rsid w:val="005B40CB"/>
    <w:rPr>
      <w:color w:val="0000FF"/>
      <w:u w:val="single"/>
    </w:rPr>
  </w:style>
  <w:style w:type="paragraph" w:styleId="Listeafsnit">
    <w:name w:val="List Paragraph"/>
    <w:basedOn w:val="Normal"/>
    <w:qFormat/>
    <w:rsid w:val="005B40CB"/>
    <w:pPr>
      <w:ind w:left="720"/>
      <w:contextualSpacing/>
    </w:pPr>
  </w:style>
  <w:style w:type="paragraph" w:customStyle="1" w:styleId="nummer">
    <w:name w:val="nummer"/>
    <w:basedOn w:val="Normal"/>
    <w:rsid w:val="00927896"/>
    <w:pPr>
      <w:tabs>
        <w:tab w:val="left" w:pos="397"/>
        <w:tab w:val="left" w:pos="992"/>
      </w:tabs>
      <w:overflowPunct/>
      <w:autoSpaceDE/>
      <w:autoSpaceDN/>
      <w:adjustRightInd/>
      <w:ind w:left="397" w:hanging="397"/>
      <w:textAlignment w:val="auto"/>
    </w:pPr>
    <w:rPr>
      <w:rFonts w:ascii="Arial Unicode MS" w:eastAsia="Arial Unicode MS" w:hAnsi="Arial Unicode MS" w:cs="Arial Unicode MS"/>
      <w:szCs w:val="24"/>
    </w:rPr>
  </w:style>
  <w:style w:type="paragraph" w:styleId="Brdtekst">
    <w:name w:val="Body Text"/>
    <w:basedOn w:val="Normal"/>
    <w:link w:val="BrdtekstTegn"/>
    <w:semiHidden/>
    <w:rsid w:val="007A7CD7"/>
    <w:pPr>
      <w:tabs>
        <w:tab w:val="left" w:pos="0"/>
      </w:tabs>
      <w:overflowPunct/>
      <w:autoSpaceDE/>
      <w:autoSpaceDN/>
      <w:adjustRightInd/>
      <w:jc w:val="both"/>
      <w:textAlignment w:val="auto"/>
    </w:pPr>
    <w:rPr>
      <w:rFonts w:eastAsia="Calibri"/>
      <w:sz w:val="22"/>
      <w:szCs w:val="22"/>
      <w:lang w:eastAsia="en-US"/>
    </w:rPr>
  </w:style>
  <w:style w:type="character" w:customStyle="1" w:styleId="BrdtekstTegn">
    <w:name w:val="Brødtekst Tegn"/>
    <w:basedOn w:val="Standardskrifttypeiafsnit"/>
    <w:link w:val="Brdtekst"/>
    <w:semiHidden/>
    <w:rsid w:val="007A7CD7"/>
    <w:rPr>
      <w:rFonts w:ascii="Verdana" w:eastAsia="Calibri" w:hAnsi="Verdana"/>
      <w:sz w:val="22"/>
      <w:szCs w:val="22"/>
      <w:lang w:eastAsia="en-US"/>
    </w:rPr>
  </w:style>
  <w:style w:type="character" w:customStyle="1" w:styleId="Overskrift4Tegn">
    <w:name w:val="Overskrift 4 Tegn"/>
    <w:basedOn w:val="Standardskrifttypeiafsnit"/>
    <w:link w:val="Overskrift4"/>
    <w:uiPriority w:val="9"/>
    <w:semiHidden/>
    <w:rsid w:val="00180440"/>
    <w:rPr>
      <w:rFonts w:asciiTheme="majorHAnsi" w:eastAsiaTheme="majorEastAsia" w:hAnsiTheme="majorHAnsi" w:cstheme="majorBidi"/>
      <w:i/>
      <w:iCs/>
      <w:color w:val="365F91" w:themeColor="accent1" w:themeShade="BF"/>
      <w:sz w:val="24"/>
    </w:rPr>
  </w:style>
  <w:style w:type="paragraph" w:styleId="Billedtekst">
    <w:name w:val="caption"/>
    <w:basedOn w:val="Normal"/>
    <w:next w:val="Normal"/>
    <w:uiPriority w:val="35"/>
    <w:unhideWhenUsed/>
    <w:qFormat/>
    <w:rsid w:val="00837754"/>
    <w:pPr>
      <w:spacing w:after="200"/>
    </w:pPr>
    <w:rPr>
      <w:i/>
      <w:iCs/>
      <w:color w:val="1F497D" w:themeColor="text2"/>
      <w:sz w:val="18"/>
      <w:szCs w:val="18"/>
    </w:rPr>
  </w:style>
  <w:style w:type="character" w:styleId="Ulstomtale">
    <w:name w:val="Unresolved Mention"/>
    <w:basedOn w:val="Standardskrifttypeiafsnit"/>
    <w:uiPriority w:val="99"/>
    <w:semiHidden/>
    <w:unhideWhenUsed/>
    <w:rsid w:val="00631A72"/>
    <w:rPr>
      <w:color w:val="605E5C"/>
      <w:shd w:val="clear" w:color="auto" w:fill="E1DFDD"/>
    </w:rPr>
  </w:style>
  <w:style w:type="paragraph" w:styleId="NormalWeb">
    <w:name w:val="Normal (Web)"/>
    <w:basedOn w:val="Normal"/>
    <w:uiPriority w:val="99"/>
    <w:unhideWhenUsed/>
    <w:rsid w:val="00E051C4"/>
    <w:pPr>
      <w:overflowPunct/>
      <w:autoSpaceDE/>
      <w:autoSpaceDN/>
      <w:adjustRightInd/>
      <w:spacing w:before="100" w:beforeAutospacing="1" w:after="100" w:afterAutospacing="1"/>
      <w:textAlignment w:val="auto"/>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370720">
      <w:bodyDiv w:val="1"/>
      <w:marLeft w:val="0"/>
      <w:marRight w:val="0"/>
      <w:marTop w:val="0"/>
      <w:marBottom w:val="0"/>
      <w:divBdr>
        <w:top w:val="none" w:sz="0" w:space="0" w:color="auto"/>
        <w:left w:val="none" w:sz="0" w:space="0" w:color="auto"/>
        <w:bottom w:val="none" w:sz="0" w:space="0" w:color="auto"/>
        <w:right w:val="none" w:sz="0" w:space="0" w:color="auto"/>
      </w:divBdr>
    </w:div>
    <w:div w:id="521088575">
      <w:bodyDiv w:val="1"/>
      <w:marLeft w:val="0"/>
      <w:marRight w:val="0"/>
      <w:marTop w:val="0"/>
      <w:marBottom w:val="0"/>
      <w:divBdr>
        <w:top w:val="none" w:sz="0" w:space="0" w:color="auto"/>
        <w:left w:val="none" w:sz="0" w:space="0" w:color="auto"/>
        <w:bottom w:val="none" w:sz="0" w:space="0" w:color="auto"/>
        <w:right w:val="none" w:sz="0" w:space="0" w:color="auto"/>
      </w:divBdr>
    </w:div>
    <w:div w:id="588856736">
      <w:bodyDiv w:val="1"/>
      <w:marLeft w:val="0"/>
      <w:marRight w:val="0"/>
      <w:marTop w:val="0"/>
      <w:marBottom w:val="0"/>
      <w:divBdr>
        <w:top w:val="none" w:sz="0" w:space="0" w:color="auto"/>
        <w:left w:val="none" w:sz="0" w:space="0" w:color="auto"/>
        <w:bottom w:val="none" w:sz="0" w:space="0" w:color="auto"/>
        <w:right w:val="none" w:sz="0" w:space="0" w:color="auto"/>
      </w:divBdr>
    </w:div>
    <w:div w:id="596252743">
      <w:bodyDiv w:val="1"/>
      <w:marLeft w:val="0"/>
      <w:marRight w:val="0"/>
      <w:marTop w:val="0"/>
      <w:marBottom w:val="0"/>
      <w:divBdr>
        <w:top w:val="none" w:sz="0" w:space="0" w:color="auto"/>
        <w:left w:val="none" w:sz="0" w:space="0" w:color="auto"/>
        <w:bottom w:val="none" w:sz="0" w:space="0" w:color="auto"/>
        <w:right w:val="none" w:sz="0" w:space="0" w:color="auto"/>
      </w:divBdr>
    </w:div>
    <w:div w:id="1002465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BRRR@POST.TELE.DK"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P:\ANSATTE%20MILJ&#216;\Rasmus%20Arvidson\Skabeloner\Bilag%201_Projektbeskrivelse%20til%2016b.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Bilag 1_Projektbeskrivelse til 16b</Template>
  <TotalTime>313</TotalTime>
  <Pages>14</Pages>
  <Words>3965</Words>
  <Characters>24836</Characters>
  <Application>Microsoft Office Word</Application>
  <DocSecurity>0</DocSecurity>
  <Lines>206</Lines>
  <Paragraphs>57</Paragraphs>
  <ScaleCrop>false</ScaleCrop>
  <HeadingPairs>
    <vt:vector size="2" baseType="variant">
      <vt:variant>
        <vt:lpstr>Titel</vt:lpstr>
      </vt:variant>
      <vt:variant>
        <vt:i4>1</vt:i4>
      </vt:variant>
    </vt:vector>
  </HeadingPairs>
  <TitlesOfParts>
    <vt:vector size="1" baseType="lpstr">
      <vt:lpstr>Emne</vt:lpstr>
    </vt:vector>
  </TitlesOfParts>
  <Company/>
  <LinksUpToDate>false</LinksUpToDate>
  <CharactersWithSpaces>28744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Emne</dc:title>
  <dc:subject/>
  <dc:creator>Rasmus Arvidson</dc:creator>
  <cp:keywords/>
  <dc:description/>
  <cp:lastModifiedBy>Karoline Holst</cp:lastModifiedBy>
  <cp:revision>25</cp:revision>
  <cp:lastPrinted>2018-10-15T08:34:00Z</cp:lastPrinted>
  <dcterms:created xsi:type="dcterms:W3CDTF">2023-11-14T07:25:00Z</dcterms:created>
  <dcterms:modified xsi:type="dcterms:W3CDTF">2023-12-19T11:14:00Z</dcterms:modified>
</cp:coreProperties>
</file>