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JACOBUS A.M. BROEDERS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FA7A21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Horsbygvej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(6534)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18   </w:t>
            </w:r>
          </w:p>
          <w:p w:rsidR="007A430E" w:rsidRPr="004D0AAB" w:rsidRDefault="00FA7A21" w:rsidP="00FA7A2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6534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Agerskov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16265241</w:t>
            </w:r>
          </w:p>
          <w:p w:rsidR="008D25AB" w:rsidRPr="008D25AB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14-07-2016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Regelmæssigt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FA7A21" w:rsidP="00FA7A2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over 75 DE,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§11</w:t>
            </w:r>
            <w:bookmarkStart w:id="0" w:name="_GoBack"/>
            <w:bookmarkEnd w:id="0"/>
            <w:proofErr w:type="gramEnd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Samtlige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FA7A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N/A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21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D11733"/>
    <w:rsid w:val="00D866E1"/>
    <w:rsid w:val="00D950D0"/>
    <w:rsid w:val="00E50D76"/>
    <w:rsid w:val="00F90180"/>
    <w:rsid w:val="00FA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0</TotalTime>
  <Pages>1</Pages>
  <Words>104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Peder Key Jensen</dc:creator>
  <cp:lastModifiedBy>Peder Key Jensen</cp:lastModifiedBy>
  <cp:revision>1</cp:revision>
  <dcterms:created xsi:type="dcterms:W3CDTF">2016-09-06T11:10:00Z</dcterms:created>
  <dcterms:modified xsi:type="dcterms:W3CDTF">2016-09-06T11:10:00Z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