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938800F" w:rsidR="006B795C" w:rsidRPr="006B795C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Leonardus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Johanes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Kompier</w:t>
            </w:r>
            <w:proofErr w:type="spellEnd"/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795AA00" w:rsidR="006B795C" w:rsidRPr="006B795C" w:rsidRDefault="0054206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Lønborggårdvej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Janderup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Vestsj</w:t>
            </w:r>
            <w:proofErr w:type="spellEnd"/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0312B09" w:rsidR="006B795C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27558623</w:t>
            </w:r>
          </w:p>
          <w:p w14:paraId="705E26E4" w14:textId="642E334E" w:rsidR="001E7E44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1002839948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0A64B18" w:rsidR="006B795C" w:rsidRPr="006B795C" w:rsidRDefault="006C50D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14-11-16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06CB54F" w:rsidR="006B795C" w:rsidRPr="006B795C" w:rsidRDefault="006C50D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7E0E185" w:rsidR="006B795C" w:rsidRPr="00A2316A" w:rsidRDefault="0054206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3A780B7" w:rsidR="006B795C" w:rsidRPr="006B795C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C01C798" w:rsidR="006B795C" w:rsidRPr="006B795C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E006A2D" w:rsidR="006B795C" w:rsidRPr="006B795C" w:rsidRDefault="00FB20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B52E743" w:rsidR="006B795C" w:rsidRPr="006B795C" w:rsidRDefault="0054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73025943">
    <w:abstractNumId w:val="0"/>
  </w:num>
  <w:num w:numId="2" w16cid:durableId="2087528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42060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17830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C50DB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A7895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2016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698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2024-07-23T09:36:00Z</dcterms:created>
  <dcterms:modified xsi:type="dcterms:W3CDTF">2024-07-23T09:36:00Z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