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905989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46E87">
            <w:rPr>
              <w:b w:val="0"/>
            </w:rPr>
            <w:t>§ 9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9FB55B1" w:rsidR="005D10B2" w:rsidRDefault="00B8763B" w:rsidP="00074AA6">
            <w:pPr>
              <w:spacing w:line="220" w:lineRule="atLeast"/>
              <w:ind w:left="466"/>
            </w:pPr>
            <w:r>
              <w:t xml:space="preserve">Rene Anthonius J. Cornelissen 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8BC9AB7" w:rsidR="005D10B2" w:rsidRPr="00B8763B" w:rsidRDefault="00B8763B" w:rsidP="00146E87">
            <w:pPr>
              <w:spacing w:line="220" w:lineRule="atLeast"/>
              <w:ind w:left="466"/>
              <w:rPr>
                <w:rFonts w:cstheme="minorHAnsi"/>
              </w:rPr>
            </w:pPr>
            <w:proofErr w:type="spellStart"/>
            <w:r w:rsidRPr="00B8763B">
              <w:rPr>
                <w:rFonts w:cstheme="minorHAnsi"/>
                <w:shd w:val="clear" w:color="auto" w:fill="FFFFFF"/>
              </w:rPr>
              <w:t>Øbeningvej</w:t>
            </w:r>
            <w:proofErr w:type="spellEnd"/>
            <w:r w:rsidRPr="00B8763B">
              <w:rPr>
                <w:rFonts w:cstheme="minorHAnsi"/>
                <w:shd w:val="clear" w:color="auto" w:fill="FFFFFF"/>
              </w:rPr>
              <w:t xml:space="preserve"> 8</w:t>
            </w:r>
            <w:r w:rsidRPr="00B8763B">
              <w:rPr>
                <w:rFonts w:cstheme="minorHAnsi"/>
              </w:rPr>
              <w:t xml:space="preserve">, </w:t>
            </w:r>
            <w:r w:rsidRPr="00B8763B">
              <w:rPr>
                <w:rFonts w:cstheme="minorHAnsi"/>
                <w:shd w:val="clear" w:color="auto" w:fill="FFFFFF"/>
              </w:rPr>
              <w:t>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36E18CE0" w:rsidR="005D10B2" w:rsidRDefault="00B8763B" w:rsidP="005D10B2">
            <w:pPr>
              <w:spacing w:line="220" w:lineRule="atLeast"/>
              <w:ind w:left="466"/>
            </w:pPr>
            <w:r w:rsidRPr="00B8763B">
              <w:t>35900802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05994422" w:rsidR="005D10B2" w:rsidRDefault="00B8763B" w:rsidP="005D10B2">
            <w:pPr>
              <w:spacing w:line="220" w:lineRule="atLeast"/>
              <w:ind w:left="466"/>
            </w:pPr>
            <w:r w:rsidRPr="00B8763B">
              <w:t>1019496526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0AE7B30" w:rsidR="00B813C4" w:rsidRDefault="00B8763B" w:rsidP="008D033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9D6E820" w:rsidR="0053749F" w:rsidRDefault="00B8763B" w:rsidP="005D10B2">
            <w:pPr>
              <w:spacing w:line="220" w:lineRule="atLeast"/>
              <w:ind w:left="466"/>
            </w:pPr>
            <w:r w:rsidRPr="00B8763B">
              <w:t>47823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4F5E81E" w:rsidR="005D10B2" w:rsidRDefault="00B8763B" w:rsidP="00E82E1D">
            <w:pPr>
              <w:ind w:left="465"/>
            </w:pPr>
            <w:r>
              <w:t>11-02-2019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2000E2D7" w:rsidR="00B813C4" w:rsidRDefault="00B8763B" w:rsidP="005D10B2">
            <w:pPr>
              <w:ind w:left="465"/>
            </w:pPr>
            <w:r>
              <w:t>§9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62BF5E0" w:rsidR="00B813C4" w:rsidRDefault="00B8763B" w:rsidP="005D10B2">
            <w:pPr>
              <w:ind w:left="465"/>
            </w:pPr>
            <w:r>
              <w:t>Markmødding</w:t>
            </w:r>
            <w:bookmarkStart w:id="1" w:name="_GoBack"/>
            <w:bookmarkEnd w:id="1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2F64D69" w:rsidR="00FC3089" w:rsidRDefault="00C9011E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B8763B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C1D180" w:rsidR="00B813C4" w:rsidRDefault="00B8763B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0285FEA" w:rsidR="00B813C4" w:rsidRDefault="00B8763B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0E1DC4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6E87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A95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3D9D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8763B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11E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612E4-2C5B-4E6B-ACC4-7AAF9E03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146</Words>
  <Characters>918</Characters>
  <Application>Microsoft Office Word</Application>
  <DocSecurity>0</DocSecurity>
  <Lines>61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2024-07-29T11:59:00Z</dcterms:created>
  <dcterms:modified xsi:type="dcterms:W3CDTF">2024-07-29T11:59:00Z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{3F7D22C7-9F8B-4A4D-BB8E-6647C5746DD5}</vt:lpwstr>
  </property>
</Properties>
</file>