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2D780DFA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763C67">
        <w:rPr>
          <w:rFonts w:ascii="Arial" w:hAnsi="Arial" w:cs="Arial"/>
          <w:sz w:val="40"/>
          <w:szCs w:val="40"/>
        </w:rPr>
        <w:t>Marius Pedersen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763C67">
        <w:rPr>
          <w:rFonts w:ascii="Arial" w:hAnsi="Arial" w:cs="Arial"/>
          <w:sz w:val="40"/>
          <w:szCs w:val="40"/>
        </w:rPr>
        <w:t>Korinthvej 103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763C67">
        <w:rPr>
          <w:rFonts w:ascii="Arial" w:hAnsi="Arial" w:cs="Arial"/>
          <w:sz w:val="40"/>
          <w:szCs w:val="40"/>
        </w:rPr>
        <w:t>9220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763C67">
        <w:rPr>
          <w:rFonts w:ascii="Arial" w:hAnsi="Arial" w:cs="Arial"/>
          <w:sz w:val="40"/>
          <w:szCs w:val="40"/>
        </w:rPr>
        <w:t>Aalborg Øst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71BCFD4B" w:rsidR="00EC6E6D" w:rsidRPr="00245E8B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26.11.2018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1D4352C1" w:rsidR="00EC6E6D" w:rsidRPr="00245E8B" w:rsidRDefault="00763C6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675E071A" w:rsidR="00EC6E6D" w:rsidRPr="00245E8B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98176811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523C34C3" w:rsidR="00EC6E6D" w:rsidRPr="00245E8B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49979517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3ACA7594" w:rsidR="00EC6E6D" w:rsidRPr="00245E8B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tjs@mariuspedersen.dk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040D82D7" w:rsidR="00EC6E6D" w:rsidRPr="00245E8B" w:rsidRDefault="00763C6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1003094172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7A4E1F67" w:rsidR="00EC6E6D" w:rsidRPr="00F94A99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K212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Midlertidig oplagring mv Ikke-farligt, ikke bilag1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6AC0EB36" w:rsidR="00EC6E6D" w:rsidRPr="00F94A99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22.05.2008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6D54DB52" w:rsidR="00EC6E6D" w:rsidRPr="00F94A99" w:rsidRDefault="00763C6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11.12.2008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E19DDC4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D66AD4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  <w:r>
              <w:rPr>
                <w:rFonts w:ascii="Arial" w:hAnsi="Arial" w:cs="Arial"/>
                <w:sz w:val="20"/>
                <w:szCs w:val="20"/>
              </w:rPr>
              <w:t xml:space="preserve">Marius Pedersen A/S er en vognmandsvirksomhed, der modtager, sorterer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omlaster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affald til genbrug. Virksomheden søgte i 2009 om tillæg til miljøgodkendelse vedrørende anlæg til neddeling af affaldstræ, og der blev meddelt en ny samlet miljøgodkendelse den 16. november 2009.</w:t>
            </w:r>
          </w:p>
          <w:p w14:paraId="076C837E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4C25779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mest betydende indvirkning på omgivelserne er støj, støv og</w:t>
            </w:r>
          </w:p>
          <w:p w14:paraId="39481A9A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transport. Der er 45 medarbejder på virksomheden, der råder over 27 lastbiler og 3 skrællebiler. Virksomhedens driftstid er mandag – fredag kl. 06.00 – 18.00 og i meget begrænset omfang lørdag kl. 07.00 – 14.00. Hovedparten af aktiviteterne i form af aflevering, sortering, neddeling og frakørsel sker i anlæggets produktionstid i tidsrummet kl. 07.00 – 16.00. Neddeling af træ kan dog finde sted i hele dagperioden kl. 06.00 – 18.00.</w:t>
            </w:r>
          </w:p>
          <w:p w14:paraId="6401388C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32AED8BD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modtager, sorterer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omlaster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følgende affaldstyper:</w:t>
            </w:r>
          </w:p>
          <w:p w14:paraId="1D2EC1C1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pap, papir, plast og andre typer af transportemballage</w:t>
            </w:r>
          </w:p>
          <w:p w14:paraId="159B6CAF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bygge- og anlægsaffald</w:t>
            </w:r>
          </w:p>
          <w:p w14:paraId="0A161E89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brændbart affald (tørt industriaffald, træ)</w:t>
            </w:r>
          </w:p>
          <w:p w14:paraId="063A81E4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jern og metal</w:t>
            </w:r>
          </w:p>
          <w:p w14:paraId="15DEA77E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lysstofrør (kviksølvholdige lyskilder)</w:t>
            </w:r>
          </w:p>
          <w:p w14:paraId="4D8CF49E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elektronikskrot</w:t>
            </w:r>
          </w:p>
          <w:p w14:paraId="63E9ACAF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batterier</w:t>
            </w:r>
          </w:p>
          <w:p w14:paraId="10D97892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etc.</w:t>
            </w:r>
          </w:p>
          <w:p w14:paraId="68223F95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3D8C3192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har et mindre autoværksted til servicering af virksomhedens</w:t>
            </w:r>
          </w:p>
          <w:p w14:paraId="7D93F7D8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egen vognpark tilknyttet afdelingen, tillige med det materiel som anvendes i</w:t>
            </w:r>
          </w:p>
          <w:p w14:paraId="4A212128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afdelingen. Endelig foretages der mindre reparationer og ombygninger af de til virksomheden hørende lastvogne og containermateriel.</w:t>
            </w:r>
          </w:p>
          <w:p w14:paraId="03A8C31B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E4D5F3A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ejendom er på 20.016 m2 og heraf er 2.087 m2 bebygget.</w:t>
            </w:r>
          </w:p>
          <w:p w14:paraId="33D3C21B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Sortering og neddeling af træ foregår udendørs ca. 2 dage pr. måned, mens</w:t>
            </w:r>
          </w:p>
          <w:p w14:paraId="03A08F0C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sortering af bygge- og anlægsaffald, elektronikskrot og batterier foregår indendørs. Mængden af affald af elektrisk og elektronisk udstyr har været og er fortsat gradvist stigende og afdelingen der håndterer i dag ca. 250 tons/år.</w:t>
            </w:r>
          </w:p>
          <w:p w14:paraId="299AF12B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38C9C3B5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miljøgodkendelsen og tegninger mv. på nedenstående link:</w:t>
            </w:r>
          </w:p>
          <w:p w14:paraId="713C5AA9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http://www.aalborgkommune.dk/Erhverv/Miljoe-og-natur/Virksomheder/Sider/Godkendelser-efter-januar-2007.aspx </w:t>
            </w:r>
          </w:p>
          <w:p w14:paraId="463384F3" w14:textId="77777777" w:rsidR="00763C67" w:rsidRDefault="00763C6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336F0C31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15611DF1" w:rsidR="00EC6E6D" w:rsidRPr="005D2D5F" w:rsidRDefault="00763C6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6B6EC848" w:rsidR="00EC6E6D" w:rsidRPr="005D2D5F" w:rsidRDefault="00763C6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  <w:r>
              <w:rPr>
                <w:rFonts w:ascii="Arial" w:hAnsi="Arial" w:cs="Arial"/>
                <w:sz w:val="20"/>
                <w:szCs w:val="20"/>
              </w:rPr>
              <w:t>6 - 18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060C76AC" w:rsidR="00EC6E6D" w:rsidRPr="005D2D5F" w:rsidRDefault="00763C6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  <w:r>
              <w:rPr>
                <w:rFonts w:ascii="Arial" w:hAnsi="Arial" w:cs="Arial"/>
                <w:sz w:val="20"/>
                <w:szCs w:val="20"/>
              </w:rPr>
              <w:t>7 - 14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lastRenderedPageBreak/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181584B1" w:rsidR="00EC6E6D" w:rsidRPr="005D2D5F" w:rsidRDefault="00763C6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0C903652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X2_2"/>
            <w:bookmarkEnd w:id="28"/>
            <w:r>
              <w:rPr>
                <w:rFonts w:ascii="Arial" w:hAnsi="Arial" w:cs="Arial"/>
                <w:sz w:val="20"/>
                <w:szCs w:val="20"/>
              </w:rPr>
              <w:t>Svejsning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air_emis_source_source_idX2_3"/>
            <w:bookmarkEnd w:id="29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_4"/>
            <w:bookmarkEnd w:id="3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1380AE3A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X2_5"/>
            <w:bookmarkEnd w:id="31"/>
            <w:r>
              <w:rPr>
                <w:rFonts w:ascii="Arial" w:hAnsi="Arial" w:cs="Arial"/>
                <w:sz w:val="20"/>
                <w:szCs w:val="20"/>
              </w:rPr>
              <w:t>Ingen rensning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30E4868E" w:rsidR="00EC6E6D" w:rsidRPr="005D2D5F" w:rsidRDefault="00763C6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air_emis_source_source_id"/>
            <w:bookmarkEnd w:id="3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" w:name="ind_air_emis_source_source_id_2"/>
            <w:bookmarkEnd w:id="3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4A0AB6D9" w:rsidR="00EC6E6D" w:rsidRPr="005D2D5F" w:rsidRDefault="00763C6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_3"/>
            <w:bookmarkEnd w:id="34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_4"/>
            <w:bookmarkEnd w:id="35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_5"/>
            <w:bookmarkEnd w:id="3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_6"/>
            <w:bookmarkEnd w:id="3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_7"/>
            <w:bookmarkEnd w:id="3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9" w:name="ind_energy_types_energy_type_name"/>
            <w:bookmarkEnd w:id="39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2217A7AF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"/>
            <w:bookmarkEnd w:id="40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_2"/>
            <w:bookmarkEnd w:id="41"/>
          </w:p>
        </w:tc>
      </w:tr>
      <w:tr w:rsidR="00763C67" w:rsidRPr="005D2D5F" w14:paraId="59930158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D9CFE" w14:textId="77A76468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_3"/>
            <w:bookmarkEnd w:id="4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57CA356" w14:textId="6BC3E902" w:rsidR="00763C67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_4"/>
            <w:bookmarkEnd w:id="43"/>
            <w:r>
              <w:rPr>
                <w:rFonts w:ascii="Arial" w:hAnsi="Arial" w:cs="Arial"/>
                <w:sz w:val="20"/>
                <w:szCs w:val="20"/>
              </w:rPr>
              <w:t xml:space="preserve">Der er et afkast fra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virkosmhedens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eget autoværksted.</w:t>
            </w:r>
          </w:p>
        </w:tc>
      </w:tr>
      <w:tr w:rsidR="00763C67" w:rsidRPr="005D2D5F" w14:paraId="6A3AFC33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314E89" w14:textId="73EA10CF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_5"/>
            <w:bookmarkEnd w:id="44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007A947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_6"/>
            <w:bookmarkEnd w:id="45"/>
            <w:r>
              <w:rPr>
                <w:rFonts w:ascii="Arial" w:hAnsi="Arial" w:cs="Arial"/>
                <w:sz w:val="20"/>
                <w:szCs w:val="20"/>
              </w:rPr>
              <w:t>Korinthvej 103: I sorteringshallen kan der være en del støv. Sorteringen foregår med åben port og med store maskiner. Dog vurderes det ikke umiddelbart at være i strid med miljøgodkendelsen.</w:t>
            </w:r>
          </w:p>
          <w:p w14:paraId="715DD10B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1F883D5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Korinthvej 10: Umiddelbart er der ingen oplagte kilder til støvgener. Den udendørs container parkeringsplads med belægning giver ikke støv, ligesom hallen med farligt affald og mindre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genbrugssartikler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heller ikke genererer støv.</w:t>
            </w:r>
          </w:p>
          <w:p w14:paraId="6A9ED414" w14:textId="6A37350A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Udendørs kunne der ved tilsynet ikke konstateres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støvgener.Dog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oplyste virksomheden, at der kan støve i forbindelse med neddeling af træ i tørre perioder. Dette afhjælpes ved at vande. </w:t>
            </w:r>
          </w:p>
        </w:tc>
      </w:tr>
      <w:tr w:rsidR="00763C67" w:rsidRPr="005D2D5F" w14:paraId="494DA68D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40585" w14:textId="42FB5D5E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_7"/>
            <w:bookmarkEnd w:id="46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4F4AAEA" w14:textId="4039B970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_8"/>
            <w:bookmarkEnd w:id="47"/>
            <w:r>
              <w:rPr>
                <w:rFonts w:ascii="Arial" w:hAnsi="Arial" w:cs="Arial"/>
                <w:sz w:val="20"/>
                <w:szCs w:val="20"/>
              </w:rPr>
              <w:t>Intet filteranlæg</w:t>
            </w:r>
          </w:p>
        </w:tc>
      </w:tr>
      <w:tr w:rsidR="00763C67" w:rsidRPr="005D2D5F" w14:paraId="63BC40BF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461C3" w14:textId="480CDD0B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_9"/>
            <w:bookmarkEnd w:id="4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C73800" w14:textId="3088B9ED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_10"/>
            <w:bookmarkEnd w:id="49"/>
            <w:r>
              <w:rPr>
                <w:rFonts w:ascii="Arial" w:hAnsi="Arial" w:cs="Arial"/>
                <w:sz w:val="20"/>
                <w:szCs w:val="20"/>
              </w:rPr>
              <w:t>Tjek vilkår for luft, samt vilkår 83-94 i miljøgodkendelsen af 12-02-2014 (Korinthvej 103).</w:t>
            </w:r>
          </w:p>
        </w:tc>
      </w:tr>
      <w:tr w:rsidR="00763C67" w:rsidRPr="005D2D5F" w14:paraId="4F7108B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CFFF6E" w14:textId="3E692668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_11"/>
            <w:bookmarkEnd w:id="50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9B5013E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_12"/>
            <w:bookmarkEnd w:id="51"/>
            <w:r>
              <w:rPr>
                <w:rFonts w:ascii="Arial" w:hAnsi="Arial" w:cs="Arial"/>
                <w:sz w:val="20"/>
                <w:szCs w:val="20"/>
              </w:rPr>
              <w:t>Vilkår 9-13 og 54-56 i miljøgodkendelsen af 12-02-2014 (Korinthvej 103), samt</w:t>
            </w:r>
          </w:p>
          <w:p w14:paraId="3786F4FB" w14:textId="1FFD8290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8-10 og 43-45 i miljøgodkendelsen af 08-02-2018 (Korinthvej 10).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2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52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3" w:name="ind_noise_noise_id"/>
            <w:bookmarkEnd w:id="53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672EE0D8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2"/>
            <w:bookmarkEnd w:id="54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325F34A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2_2"/>
            <w:bookmarkEnd w:id="55"/>
            <w:r>
              <w:rPr>
                <w:rFonts w:ascii="Arial" w:hAnsi="Arial" w:cs="Arial"/>
                <w:sz w:val="20"/>
                <w:szCs w:val="20"/>
              </w:rPr>
              <w:t>I miljøgodkendelserne er det dokumenteret at støjkravene kan overholdes.</w:t>
            </w:r>
          </w:p>
          <w:p w14:paraId="1E9CFE0F" w14:textId="0C74AD38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5D2D5F" w14:paraId="2D8D0F9C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E3643" w14:textId="179CA918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2_3"/>
            <w:bookmarkEnd w:id="56"/>
            <w:r>
              <w:rPr>
                <w:rFonts w:ascii="Arial" w:hAnsi="Arial" w:cs="Arial"/>
                <w:sz w:val="20"/>
                <w:szCs w:val="20"/>
              </w:rPr>
              <w:lastRenderedPageBreak/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575182F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2_4"/>
            <w:bookmarkEnd w:id="57"/>
            <w:r>
              <w:rPr>
                <w:rFonts w:ascii="Arial" w:hAnsi="Arial" w:cs="Arial"/>
                <w:sz w:val="20"/>
                <w:szCs w:val="20"/>
              </w:rPr>
              <w:t>Sortering af affald i sorteringshal</w:t>
            </w:r>
          </w:p>
          <w:p w14:paraId="62749535" w14:textId="700FB3E4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5D2D5F" w14:paraId="207AAA6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A3396" w14:textId="1CE8FBA1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2_5"/>
            <w:bookmarkEnd w:id="58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F20EF0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2_6"/>
            <w:bookmarkEnd w:id="59"/>
            <w:r>
              <w:rPr>
                <w:rFonts w:ascii="Arial" w:hAnsi="Arial" w:cs="Arial"/>
                <w:sz w:val="20"/>
                <w:szCs w:val="20"/>
              </w:rPr>
              <w:t>Intern kørsel på virksomheden.</w:t>
            </w:r>
          </w:p>
          <w:p w14:paraId="5F17E551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Flytning af containere mv. på virksomheden.</w:t>
            </w:r>
          </w:p>
          <w:p w14:paraId="78F9C154" w14:textId="32C544F8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Vask med højttrykspuler på vaskepladserne.</w:t>
            </w:r>
          </w:p>
        </w:tc>
      </w:tr>
      <w:tr w:rsidR="00763C67" w:rsidRPr="005D2D5F" w14:paraId="1322EA9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8B305F" w14:textId="3D8F3BB0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2_7"/>
            <w:bookmarkEnd w:id="60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BCB5906" w14:textId="3AF1A0AF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control_items_control_item_nameX2_8"/>
            <w:bookmarkEnd w:id="61"/>
            <w:r>
              <w:rPr>
                <w:rFonts w:ascii="Arial" w:hAnsi="Arial" w:cs="Arial"/>
                <w:sz w:val="20"/>
                <w:szCs w:val="20"/>
              </w:rPr>
              <w:t>Vilkår 40 - 45 i miljøgodkendelsen af 16.11 2009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324E978E" w:rsidR="00EC6E6D" w:rsidRPr="005D2D5F" w:rsidRDefault="00763C6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w_water_amount_permission_id"/>
            <w:bookmarkEnd w:id="6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0C18EDD1" w:rsidR="00EC6E6D" w:rsidRPr="005D2D5F" w:rsidRDefault="00763C6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3" w:name="ind_w_water_amount_permission_id_2"/>
            <w:bookmarkEnd w:id="6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33682C7D" w:rsidR="00EC6E6D" w:rsidRPr="005D2D5F" w:rsidRDefault="00763C6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4" w:name="ind_w_water_amount_permission_id_3"/>
            <w:bookmarkEnd w:id="64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3E7F8EC7" w:rsidR="00EC6E6D" w:rsidRPr="005D2D5F" w:rsidRDefault="00763C6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5" w:name="ind_w_water_amount_permission_id_4"/>
            <w:bookmarkEnd w:id="65"/>
            <w:r>
              <w:rPr>
                <w:rFonts w:ascii="Arial" w:hAnsi="Arial" w:cs="Arial"/>
                <w:sz w:val="20"/>
                <w:szCs w:val="20"/>
              </w:rPr>
              <w:t>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3E953A31" w:rsidR="00EC6E6D" w:rsidRPr="005D2D5F" w:rsidRDefault="00763C6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w_water_amount_permission_id_5"/>
            <w:bookmarkEnd w:id="66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DE631BA" w:rsidR="00EC6E6D" w:rsidRPr="005D2D5F" w:rsidRDefault="00763C67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w_water_amount_permission_id_6"/>
            <w:bookmarkEnd w:id="67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030EBB2A" w:rsidR="00EC6E6D" w:rsidRPr="005D2D5F" w:rsidRDefault="00763C6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68" w:name="ind_w_water_amount_permission_id_7"/>
            <w:bookmarkEnd w:id="68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62AE39EE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3"/>
            <w:bookmarkEnd w:id="69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4942996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3_2"/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Virksomheden har 1 udendørs vaskeplads samt en delvis overdækket vaskeplads på Korinthvej 10, hvor egne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lastbile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containere og minicontainere vaskes. Der vaskes ca. 2 biler dagligt, ca. 50 minicontainere pr. måned og ca. 10 store containere pr. måned.</w:t>
            </w:r>
          </w:p>
          <w:p w14:paraId="07921269" w14:textId="1A251F58" w:rsidR="00EC6E6D" w:rsidRPr="005D2D5F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anvendte samme vaskemidler, som ved sidste tilsyn. Der anvendes vaskemidler fra SK Grøn, som har Nordisk Miljømærkning.</w:t>
            </w:r>
          </w:p>
        </w:tc>
      </w:tr>
      <w:tr w:rsidR="00763C67" w:rsidRPr="005D2D5F" w14:paraId="5A74DCCB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6BDF69" w14:textId="50473EEC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3_3"/>
            <w:bookmarkEnd w:id="71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666A27F" w14:textId="5845C225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3_4"/>
            <w:bookmarkEnd w:id="72"/>
            <w:r>
              <w:rPr>
                <w:rFonts w:ascii="Arial" w:hAnsi="Arial" w:cs="Arial"/>
                <w:sz w:val="20"/>
                <w:szCs w:val="20"/>
              </w:rPr>
              <w:t>Der vaskes med koldt vand med en højtryksrenser.</w:t>
            </w:r>
          </w:p>
        </w:tc>
      </w:tr>
      <w:tr w:rsidR="00763C67" w:rsidRPr="005D2D5F" w14:paraId="3A6C5B63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CE3D6" w14:textId="69FAC505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3_5"/>
            <w:bookmarkEnd w:id="73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BD8A39" w14:textId="54654BC6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3_6"/>
            <w:bookmarkEnd w:id="74"/>
            <w:r>
              <w:rPr>
                <w:rFonts w:ascii="Arial" w:hAnsi="Arial" w:cs="Arial"/>
                <w:sz w:val="20"/>
                <w:szCs w:val="20"/>
              </w:rPr>
              <w:t>Overfladevand fra pladsen ledes til regnvandssystem.</w:t>
            </w:r>
          </w:p>
        </w:tc>
      </w:tr>
      <w:tr w:rsidR="00763C67" w:rsidRPr="005D2D5F" w14:paraId="7117572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4CA81" w14:textId="277876EC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X3_7"/>
            <w:bookmarkEnd w:id="75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77FA98" w14:textId="77777777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3_8"/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Virksomheden ligger i spildevandsplanens kloakopland 0.4.10. Området er separatkloakeret. </w:t>
            </w:r>
          </w:p>
          <w:p w14:paraId="15C992F4" w14:textId="07D55CBC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Spildevandet afledes til Renseanlæg Øst. Overfladevandet ledes til det kommunale regnvandssystem til Romdrup Å.</w:t>
            </w:r>
          </w:p>
        </w:tc>
      </w:tr>
      <w:tr w:rsidR="00763C67" w:rsidRPr="005D2D5F" w14:paraId="1A9E9BD9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3D677" w14:textId="51CDA68E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3_9"/>
            <w:bookmarkEnd w:id="77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0792FD" w14:textId="597B68F1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3_10"/>
            <w:bookmarkEnd w:id="78"/>
            <w:r>
              <w:rPr>
                <w:rFonts w:ascii="Arial" w:hAnsi="Arial" w:cs="Arial"/>
                <w:sz w:val="20"/>
                <w:szCs w:val="20"/>
              </w:rPr>
              <w:t>Der er meddelt tilslutningstilladelse d. 11. 12 2008</w:t>
            </w:r>
          </w:p>
        </w:tc>
      </w:tr>
      <w:tr w:rsidR="00763C67" w:rsidRPr="005D2D5F" w14:paraId="3E956315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54AC36" w14:textId="0406FE31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3_11"/>
            <w:bookmarkEnd w:id="79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85F643E" w14:textId="1B523DF3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3_12"/>
            <w:bookmarkEnd w:id="80"/>
            <w:r>
              <w:rPr>
                <w:rFonts w:ascii="Arial" w:hAnsi="Arial" w:cs="Arial"/>
                <w:sz w:val="20"/>
                <w:szCs w:val="20"/>
              </w:rPr>
              <w:t>Ingen egenkontrol</w:t>
            </w:r>
          </w:p>
        </w:tc>
      </w:tr>
      <w:tr w:rsidR="00763C67" w:rsidRPr="005D2D5F" w14:paraId="6A79A99D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E475AD" w14:textId="586CD41C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3_13"/>
            <w:bookmarkEnd w:id="81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3832D9C" w14:textId="62121B79" w:rsidR="00763C67" w:rsidRDefault="00763C6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3_14"/>
            <w:bookmarkEnd w:id="82"/>
            <w:r>
              <w:rPr>
                <w:rFonts w:ascii="Arial" w:hAnsi="Arial" w:cs="Arial"/>
                <w:sz w:val="20"/>
                <w:szCs w:val="20"/>
              </w:rPr>
              <w:t>Beton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83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83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4" w:name="ind_w_water_amount_idX2"/>
            <w:bookmarkEnd w:id="8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6BB4E0F9" w:rsidR="00EC6E6D" w:rsidRPr="00B93A39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4"/>
            <w:bookmarkEnd w:id="85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1ED2D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4_2"/>
            <w:bookmarkEnd w:id="86"/>
            <w:r>
              <w:rPr>
                <w:rFonts w:ascii="Arial" w:hAnsi="Arial" w:cs="Arial"/>
                <w:sz w:val="20"/>
                <w:szCs w:val="20"/>
              </w:rPr>
              <w:t>Sand- og sandfang på 3,5 m3.</w:t>
            </w:r>
          </w:p>
          <w:p w14:paraId="749EB977" w14:textId="358B0D58" w:rsidR="00EC6E6D" w:rsidRPr="00B93A39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Koalescenrsudskiller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 indbygget sandfang og prøvetagningsindretning på 6l/sek. og et slamfang på 5000 liter.</w:t>
            </w:r>
          </w:p>
        </w:tc>
      </w:tr>
      <w:tr w:rsidR="00763C67" w:rsidRPr="00F94A99" w14:paraId="0C59A331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7C72A0" w14:textId="65D640D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4_3"/>
            <w:bookmarkEnd w:id="87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463B31" w14:textId="6782D1E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4_4"/>
            <w:bookmarkEnd w:id="88"/>
            <w:r>
              <w:rPr>
                <w:rFonts w:ascii="Arial" w:hAnsi="Arial" w:cs="Arial"/>
                <w:sz w:val="20"/>
                <w:szCs w:val="20"/>
              </w:rPr>
              <w:t>Tømmer selv udskilleranlægget 3 gange årligt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Dokumentation blev forevist ved tilsynet.</w:t>
            </w:r>
          </w:p>
        </w:tc>
      </w:tr>
      <w:tr w:rsidR="00763C67" w:rsidRPr="00F94A99" w14:paraId="13F1EE3F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5AFFA8" w14:textId="434DB0B1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4_5"/>
            <w:bookmarkEnd w:id="89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10E7D84" w14:textId="16804CEC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4_6"/>
            <w:bookmarkEnd w:id="90"/>
            <w:r>
              <w:rPr>
                <w:rFonts w:ascii="Arial" w:hAnsi="Arial" w:cs="Arial"/>
                <w:sz w:val="20"/>
                <w:szCs w:val="20"/>
              </w:rPr>
              <w:t>Alarmen sidder på værkstedet og funktionsprøves hver gang udskilleren bliver tømt.</w:t>
            </w:r>
          </w:p>
        </w:tc>
      </w:tr>
      <w:tr w:rsidR="00763C67" w:rsidRPr="00F94A99" w14:paraId="604B595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257396" w14:textId="45AFD532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4_7"/>
            <w:bookmarkEnd w:id="91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8D00B38" w14:textId="0592B08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4_8"/>
            <w:bookmarkEnd w:id="92"/>
            <w:proofErr w:type="spellStart"/>
            <w:r>
              <w:rPr>
                <w:rFonts w:ascii="Arial" w:hAnsi="Arial" w:cs="Arial"/>
                <w:sz w:val="20"/>
                <w:szCs w:val="20"/>
              </w:rPr>
              <w:t>Viilkår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herunder 6.1 - 6.7 i tilladelsen af 11.12. 2008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3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93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5B869C63" w:rsidR="00984737" w:rsidRPr="00A1310D" w:rsidRDefault="00763C6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4" w:name="ind_tank_ind_tank_id"/>
            <w:bookmarkEnd w:id="9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tank_ind_tank_id_2"/>
            <w:bookmarkEnd w:id="95"/>
          </w:p>
        </w:tc>
        <w:tc>
          <w:tcPr>
            <w:tcW w:w="992" w:type="dxa"/>
          </w:tcPr>
          <w:p w14:paraId="4B37E611" w14:textId="562A6625" w:rsidR="0098473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6" w:name="ind_tank_ind_tank_id_3"/>
            <w:bookmarkEnd w:id="96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76" w:type="dxa"/>
          </w:tcPr>
          <w:p w14:paraId="3A81F9A3" w14:textId="339D6DA9" w:rsidR="0098473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7" w:name="ind_tank_ind_tank_id_4"/>
            <w:bookmarkEnd w:id="97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8" w:name="ind_tank_ind_tank_id_5"/>
            <w:bookmarkEnd w:id="98"/>
          </w:p>
        </w:tc>
        <w:tc>
          <w:tcPr>
            <w:tcW w:w="1559" w:type="dxa"/>
          </w:tcPr>
          <w:p w14:paraId="28A11DD1" w14:textId="3984CC87" w:rsidR="0098473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9" w:name="ind_tank_ind_tank_id_6"/>
            <w:bookmarkEnd w:id="99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48019EE3" w14:textId="36A7329B" w:rsidR="0098473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0" w:name="ind_tank_ind_tank_id_7"/>
            <w:bookmarkEnd w:id="100"/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1" w:name="ind_tank_ind_tank_id_8"/>
            <w:bookmarkEnd w:id="101"/>
          </w:p>
        </w:tc>
      </w:tr>
      <w:tr w:rsidR="00763C67" w:rsidRPr="00A1310D" w14:paraId="6CDFBFC8" w14:textId="77777777" w:rsidTr="00433E90">
        <w:trPr>
          <w:cantSplit/>
          <w:trHeight w:val="113"/>
        </w:trPr>
        <w:tc>
          <w:tcPr>
            <w:tcW w:w="340" w:type="dxa"/>
          </w:tcPr>
          <w:p w14:paraId="392304DE" w14:textId="5ECD58EF" w:rsidR="00763C67" w:rsidRDefault="00763C6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2" w:name="ind_tank_ind_tank_id_9"/>
            <w:bookmarkEnd w:id="102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0F7E9CFB" w14:textId="77777777" w:rsidR="00763C67" w:rsidRPr="00A1310D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tank_ind_tank_id_10"/>
            <w:bookmarkEnd w:id="103"/>
          </w:p>
        </w:tc>
        <w:tc>
          <w:tcPr>
            <w:tcW w:w="992" w:type="dxa"/>
          </w:tcPr>
          <w:p w14:paraId="075904FB" w14:textId="06D9BDA4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4" w:name="ind_tank_ind_tank_id_11"/>
            <w:bookmarkEnd w:id="104"/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276" w:type="dxa"/>
          </w:tcPr>
          <w:p w14:paraId="7D20C2B5" w14:textId="6A4CF6DF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5" w:name="ind_tank_ind_tank_id_12"/>
            <w:bookmarkEnd w:id="105"/>
            <w:r>
              <w:rPr>
                <w:rFonts w:ascii="Arial" w:hAnsi="Arial" w:cs="Arial"/>
                <w:sz w:val="20"/>
                <w:szCs w:val="20"/>
              </w:rPr>
              <w:t>Kemikalier</w:t>
            </w:r>
          </w:p>
        </w:tc>
        <w:tc>
          <w:tcPr>
            <w:tcW w:w="851" w:type="dxa"/>
          </w:tcPr>
          <w:p w14:paraId="6CDA9C6D" w14:textId="77777777" w:rsidR="00763C6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6" w:name="ind_tank_ind_tank_id_13"/>
            <w:bookmarkEnd w:id="106"/>
          </w:p>
        </w:tc>
        <w:tc>
          <w:tcPr>
            <w:tcW w:w="1559" w:type="dxa"/>
          </w:tcPr>
          <w:p w14:paraId="19AFF969" w14:textId="25A7AEFE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7" w:name="ind_tank_ind_tank_id_14"/>
            <w:bookmarkEnd w:id="107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0EFFF5B5" w14:textId="2CF101EB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8" w:name="ind_tank_ind_tank_id_15"/>
            <w:bookmarkEnd w:id="108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C81DBF3" w14:textId="34E35E54" w:rsidR="00763C6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9" w:name="ind_tank_ind_tank_id_16"/>
            <w:bookmarkEnd w:id="109"/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</w:p>
        </w:tc>
      </w:tr>
      <w:tr w:rsidR="00763C67" w:rsidRPr="00A1310D" w14:paraId="2D7EDFAA" w14:textId="77777777" w:rsidTr="00433E90">
        <w:trPr>
          <w:cantSplit/>
          <w:trHeight w:val="113"/>
        </w:trPr>
        <w:tc>
          <w:tcPr>
            <w:tcW w:w="340" w:type="dxa"/>
          </w:tcPr>
          <w:p w14:paraId="46DD3880" w14:textId="77573B65" w:rsidR="00763C67" w:rsidRDefault="00763C6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0" w:name="ind_tank_ind_tank_id_17"/>
            <w:bookmarkEnd w:id="110"/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FCD51E1" w14:textId="77777777" w:rsidR="00763C67" w:rsidRPr="00A1310D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tank_ind_tank_id_18"/>
            <w:bookmarkEnd w:id="111"/>
          </w:p>
        </w:tc>
        <w:tc>
          <w:tcPr>
            <w:tcW w:w="992" w:type="dxa"/>
          </w:tcPr>
          <w:p w14:paraId="72CAF43C" w14:textId="77777777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2" w:name="ind_tank_ind_tank_id_19"/>
            <w:bookmarkEnd w:id="112"/>
          </w:p>
        </w:tc>
        <w:tc>
          <w:tcPr>
            <w:tcW w:w="1276" w:type="dxa"/>
          </w:tcPr>
          <w:p w14:paraId="6F089748" w14:textId="688E8C32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3" w:name="ind_tank_ind_tank_id_20"/>
            <w:bookmarkEnd w:id="113"/>
            <w:r>
              <w:rPr>
                <w:rFonts w:ascii="Arial" w:hAnsi="Arial" w:cs="Arial"/>
                <w:sz w:val="20"/>
                <w:szCs w:val="20"/>
              </w:rPr>
              <w:t>Olie</w:t>
            </w:r>
          </w:p>
        </w:tc>
        <w:tc>
          <w:tcPr>
            <w:tcW w:w="851" w:type="dxa"/>
          </w:tcPr>
          <w:p w14:paraId="37A09E2B" w14:textId="77777777" w:rsidR="00763C67" w:rsidRPr="00A1310D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4" w:name="ind_tank_ind_tank_id_21"/>
            <w:bookmarkEnd w:id="114"/>
          </w:p>
        </w:tc>
        <w:tc>
          <w:tcPr>
            <w:tcW w:w="1559" w:type="dxa"/>
          </w:tcPr>
          <w:p w14:paraId="27E09896" w14:textId="3FA559C4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5" w:name="ind_tank_ind_tank_id_22"/>
            <w:bookmarkEnd w:id="115"/>
            <w:r>
              <w:rPr>
                <w:rFonts w:ascii="Arial" w:hAnsi="Arial" w:cs="Arial"/>
                <w:sz w:val="20"/>
                <w:szCs w:val="20"/>
              </w:rPr>
              <w:t>Over jord</w:t>
            </w:r>
          </w:p>
        </w:tc>
        <w:tc>
          <w:tcPr>
            <w:tcW w:w="992" w:type="dxa"/>
          </w:tcPr>
          <w:p w14:paraId="6E4A7879" w14:textId="45719ADB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6" w:name="ind_tank_ind_tank_id_23"/>
            <w:bookmarkEnd w:id="116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39FCACD3" w14:textId="77777777" w:rsidR="00763C67" w:rsidRDefault="00763C6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763C6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74691A20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7" w:name="bbr_tech_inst_land_parcel_id"/>
            <w:bookmarkEnd w:id="11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F1C3522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8" w:name="bbr_tech_inst_land_parcel_id_2"/>
            <w:bookmarkEnd w:id="118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782F4EC3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9" w:name="bbr_tech_inst_land_parcel_id_3"/>
            <w:bookmarkEnd w:id="119"/>
            <w:r>
              <w:rPr>
                <w:rFonts w:ascii="Arial" w:hAnsi="Arial" w:cs="Arial"/>
                <w:sz w:val="20"/>
                <w:szCs w:val="20"/>
              </w:rPr>
              <w:t>37017-01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49ED80F5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0" w:name="bbr_tech_inst_land_parcel_id_4"/>
            <w:bookmarkEnd w:id="120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3779030F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1" w:name="bbr_tech_inst_land_parcel_id_5"/>
            <w:bookmarkEnd w:id="121"/>
            <w:r>
              <w:rPr>
                <w:rFonts w:ascii="Arial" w:hAnsi="Arial" w:cs="Arial"/>
                <w:sz w:val="20"/>
                <w:szCs w:val="20"/>
              </w:rPr>
              <w:t>Oliebaserede affaldsprodukter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387717F0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2" w:name="bbr_tech_inst_land_parcel_id_6"/>
            <w:bookmarkEnd w:id="122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4BDE2296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3" w:name="bbr_tech_inst_land_parcel_id_7"/>
            <w:bookmarkEnd w:id="123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4" w:name="bbr_tech_inst_land_parcel_id_8"/>
            <w:bookmarkEnd w:id="12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5" w:name="bbr_tech_inst_land_parcel_id_9"/>
            <w:bookmarkEnd w:id="12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23E1AA83" w:rsidR="009750F4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6" w:name="bbr_tech_inst_land_parcel_id_10"/>
            <w:bookmarkEnd w:id="126"/>
            <w:r>
              <w:rPr>
                <w:rFonts w:ascii="Arial" w:hAnsi="Arial" w:cs="Arial"/>
                <w:sz w:val="20"/>
                <w:szCs w:val="20"/>
              </w:rPr>
              <w:t>20-04-2033</w:t>
            </w:r>
          </w:p>
        </w:tc>
      </w:tr>
      <w:tr w:rsidR="00763C67" w:rsidRPr="00A1310D" w14:paraId="298278CA" w14:textId="77777777" w:rsidTr="00763C6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EA010" w14:textId="0D60A4DE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7" w:name="bbr_tech_inst_land_parcel_id_11"/>
            <w:bookmarkEnd w:id="12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272F6C8B" w14:textId="4FA19710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8" w:name="bbr_tech_inst_land_parcel_id_12"/>
            <w:bookmarkEnd w:id="128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3C52B" w14:textId="052D266B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9" w:name="bbr_tech_inst_land_parcel_id_13"/>
            <w:bookmarkEnd w:id="129"/>
            <w:r>
              <w:rPr>
                <w:rFonts w:ascii="Arial" w:hAnsi="Arial" w:cs="Arial"/>
                <w:sz w:val="20"/>
                <w:szCs w:val="20"/>
              </w:rPr>
              <w:t>40.21-407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FF70F" w14:textId="30279609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0" w:name="bbr_tech_inst_land_parcel_id_14"/>
            <w:bookmarkEnd w:id="130"/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5DEA0" w14:textId="79B3B5D3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1" w:name="bbr_tech_inst_land_parcel_id_15"/>
            <w:bookmarkEnd w:id="13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A9AB6" w14:textId="7E5368B1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2" w:name="bbr_tech_inst_land_parcel_id_16"/>
            <w:bookmarkEnd w:id="132"/>
            <w:r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4DF1E4" w14:textId="60E4570B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3" w:name="bbr_tech_inst_land_parcel_id_17"/>
            <w:bookmarkEnd w:id="13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D456D07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4" w:name="bbr_tech_inst_land_parcel_id_18"/>
            <w:bookmarkEnd w:id="13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2B747E09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5" w:name="bbr_tech_inst_land_parcel_id_19"/>
            <w:bookmarkEnd w:id="13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3E69A" w14:textId="32EC2DDE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bbr_tech_inst_land_parcel_id_20"/>
            <w:bookmarkEnd w:id="136"/>
            <w:r>
              <w:rPr>
                <w:rFonts w:ascii="Arial" w:hAnsi="Arial" w:cs="Arial"/>
                <w:sz w:val="20"/>
                <w:szCs w:val="20"/>
              </w:rPr>
              <w:t>20-04-2032</w:t>
            </w:r>
          </w:p>
        </w:tc>
      </w:tr>
      <w:tr w:rsidR="00763C67" w:rsidRPr="00A1310D" w14:paraId="47048321" w14:textId="77777777" w:rsidTr="00763C67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D64DE" w14:textId="13276D3F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7" w:name="bbr_tech_inst_land_parcel_id_21"/>
            <w:bookmarkEnd w:id="13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3B636C0B" w14:textId="6A96BEB5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8" w:name="bbr_tech_inst_land_parcel_id_22"/>
            <w:bookmarkEnd w:id="138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4C234" w14:textId="341F2821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9" w:name="bbr_tech_inst_land_parcel_id_23"/>
            <w:bookmarkEnd w:id="139"/>
            <w:r>
              <w:rPr>
                <w:rFonts w:ascii="Arial" w:hAnsi="Arial" w:cs="Arial"/>
                <w:sz w:val="20"/>
                <w:szCs w:val="20"/>
              </w:rPr>
              <w:t>17920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B276C" w14:textId="2A5355ED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0" w:name="bbr_tech_inst_land_parcel_id_24"/>
            <w:bookmarkEnd w:id="140"/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42EAE" w14:textId="5A143A11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1" w:name="bbr_tech_inst_land_parcel_id_25"/>
            <w:bookmarkEnd w:id="141"/>
            <w:r>
              <w:rPr>
                <w:rFonts w:ascii="Arial" w:hAnsi="Arial" w:cs="Arial"/>
                <w:sz w:val="20"/>
                <w:szCs w:val="20"/>
              </w:rPr>
              <w:t>Mineralske olieprodukter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F97E3" w14:textId="55047744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2" w:name="bbr_tech_inst_land_parcel_id_26"/>
            <w:bookmarkEnd w:id="142"/>
            <w:r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2AEAB" w14:textId="2760446C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3" w:name="bbr_tech_inst_land_parcel_id_27"/>
            <w:bookmarkEnd w:id="14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06D38960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4" w:name="bbr_tech_inst_land_parcel_id_28"/>
            <w:bookmarkEnd w:id="144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C49E4A3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5" w:name="bbr_tech_inst_land_parcel_id_29"/>
            <w:bookmarkEnd w:id="145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54D55" w14:textId="332D991C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6" w:name="bbr_tech_inst_land_parcel_id_30"/>
            <w:bookmarkEnd w:id="146"/>
            <w:r>
              <w:rPr>
                <w:rFonts w:ascii="Arial" w:hAnsi="Arial" w:cs="Arial"/>
                <w:sz w:val="20"/>
                <w:szCs w:val="20"/>
              </w:rPr>
              <w:t>20-04-2033</w:t>
            </w:r>
          </w:p>
        </w:tc>
      </w:tr>
      <w:tr w:rsidR="00763C67" w:rsidRPr="00A1310D" w14:paraId="04E5D938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3B807A88" w14:textId="00CAEBB3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7" w:name="bbr_tech_inst_land_parcel_id_31"/>
            <w:bookmarkEnd w:id="147"/>
            <w:r>
              <w:rPr>
                <w:rFonts w:ascii="Arial" w:hAnsi="Arial" w:cs="Arial"/>
                <w:sz w:val="20"/>
                <w:szCs w:val="20"/>
              </w:rPr>
              <w:t>6dx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AE97604" w14:textId="03C0E7E8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8" w:name="bbr_tech_inst_land_parcel_id_32"/>
            <w:bookmarkEnd w:id="148"/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796163A5" w14:textId="1A8D5367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9" w:name="bbr_tech_inst_land_parcel_id_33"/>
            <w:bookmarkEnd w:id="149"/>
            <w:r>
              <w:rPr>
                <w:rFonts w:ascii="Arial" w:hAnsi="Arial" w:cs="Arial"/>
                <w:sz w:val="20"/>
                <w:szCs w:val="20"/>
              </w:rPr>
              <w:t>76146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2838BC3C" w14:textId="3AC54428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0" w:name="bbr_tech_inst_land_parcel_id_34"/>
            <w:bookmarkEnd w:id="150"/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239A170D" w14:textId="3CD493C5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1" w:name="bbr_tech_inst_land_parcel_id_35"/>
            <w:bookmarkEnd w:id="151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730B9C" w14:textId="4235C56E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2" w:name="bbr_tech_inst_land_parcel_id_36"/>
            <w:bookmarkEnd w:id="152"/>
            <w:r>
              <w:rPr>
                <w:rFonts w:ascii="Arial" w:hAnsi="Arial" w:cs="Arial"/>
                <w:sz w:val="20"/>
                <w:szCs w:val="20"/>
              </w:rPr>
              <w:t>5.900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7D916138" w14:textId="23E3F723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3" w:name="bbr_tech_inst_land_parcel_id_37"/>
            <w:bookmarkEnd w:id="153"/>
            <w:r>
              <w:rPr>
                <w:rFonts w:ascii="Arial" w:hAnsi="Arial" w:cs="Arial"/>
                <w:sz w:val="20"/>
                <w:szCs w:val="20"/>
              </w:rPr>
              <w:t>Over terræn, udendørs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D4BA3B8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4" w:name="bbr_tech_inst_land_parcel_id_38"/>
            <w:bookmarkEnd w:id="154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69D4A5C7" w14:textId="77777777" w:rsidR="00763C67" w:rsidRPr="00A1310D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55" w:name="bbr_tech_inst_land_parcel_id_39"/>
            <w:bookmarkEnd w:id="155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1DE8BEA1" w14:textId="77777777" w:rsidR="00763C67" w:rsidRDefault="00763C67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678B5BA6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5"/>
            <w:bookmarkEnd w:id="156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5B739B6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5_2"/>
            <w:bookmarkEnd w:id="157"/>
            <w:r>
              <w:rPr>
                <w:rFonts w:ascii="Arial" w:hAnsi="Arial" w:cs="Arial"/>
                <w:sz w:val="20"/>
                <w:szCs w:val="20"/>
              </w:rPr>
              <w:t>Virksomheden har 3 olietanke.</w:t>
            </w:r>
          </w:p>
          <w:p w14:paraId="50986E80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Dieselolietanken til egne maskiner står under halvtag udenfor sorteringshallen.</w:t>
            </w:r>
          </w:p>
          <w:p w14:paraId="1DA560A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en tank til hydraulikolie og en tank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7660B9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Adbluetanken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forsynet med sensor og display for kontrol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fykldningsgrad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m.v.</w:t>
            </w:r>
          </w:p>
          <w:p w14:paraId="5EC8780E" w14:textId="45540268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Adbluetanken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godkendt 2.6.2008</w:t>
            </w:r>
          </w:p>
        </w:tc>
      </w:tr>
      <w:tr w:rsidR="00763C67" w:rsidRPr="00245E8B" w14:paraId="194F14E7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95A715" w14:textId="09E19EE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5_3"/>
            <w:bookmarkEnd w:id="158"/>
            <w:r>
              <w:rPr>
                <w:rFonts w:ascii="Arial" w:hAnsi="Arial" w:cs="Arial"/>
                <w:sz w:val="20"/>
                <w:szCs w:val="20"/>
              </w:rPr>
              <w:lastRenderedPageBreak/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787F24A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5_4"/>
            <w:bookmarkEnd w:id="159"/>
            <w:r>
              <w:rPr>
                <w:rFonts w:ascii="Arial" w:hAnsi="Arial" w:cs="Arial"/>
                <w:sz w:val="20"/>
                <w:szCs w:val="20"/>
              </w:rPr>
              <w:t>Hydraulikolietanken står under halvtag i opsamlingskar. I karet stod ca. 1 cm vand, som virksomheden skal suge op og fjerne som farligt affald. Dette giver anledning til en henstilling.</w:t>
            </w:r>
          </w:p>
          <w:p w14:paraId="1585C10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Dieselolietanken står under halvtag udenfor sorteringshallen.</w:t>
            </w:r>
          </w:p>
          <w:p w14:paraId="323794AA" w14:textId="150102B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Tanken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AdBlue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også under halvtaget jf. tilladelsen af 2.6.2008</w:t>
            </w:r>
          </w:p>
        </w:tc>
      </w:tr>
      <w:tr w:rsidR="00763C67" w:rsidRPr="00245E8B" w14:paraId="41FAB13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19AF5F" w14:textId="496E69C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5_5"/>
            <w:bookmarkEnd w:id="160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69980A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5_6"/>
            <w:bookmarkEnd w:id="161"/>
          </w:p>
        </w:tc>
      </w:tr>
      <w:tr w:rsidR="00763C67" w:rsidRPr="00245E8B" w14:paraId="0DBBAE6D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7175F1" w14:textId="741F44C4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5_7"/>
            <w:bookmarkEnd w:id="162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7C64E6D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X5_8"/>
            <w:bookmarkEnd w:id="163"/>
          </w:p>
        </w:tc>
      </w:tr>
      <w:tr w:rsidR="00763C67" w:rsidRPr="00245E8B" w14:paraId="75C034C7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6DE32" w14:textId="69B5ABC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X5_9"/>
            <w:bookmarkEnd w:id="164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6715E9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X5_10"/>
            <w:bookmarkEnd w:id="165"/>
          </w:p>
        </w:tc>
      </w:tr>
      <w:tr w:rsidR="00763C67" w:rsidRPr="00245E8B" w14:paraId="615AA0BD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59373C" w14:textId="6CD554F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6" w:name="ind_control_items_control_item_nameX5_11"/>
            <w:bookmarkEnd w:id="166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35CDB19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control_items_control_item_nameX5_12"/>
            <w:bookmarkEnd w:id="167"/>
            <w:r>
              <w:rPr>
                <w:rFonts w:ascii="Arial" w:hAnsi="Arial" w:cs="Arial"/>
                <w:sz w:val="20"/>
                <w:szCs w:val="20"/>
              </w:rPr>
              <w:t>Af BBR fremgår 1 olietank fra 2004.</w:t>
            </w:r>
          </w:p>
          <w:p w14:paraId="4DA8D75B" w14:textId="4F296D8F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245E8B" w14:paraId="445C8B1F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1A023" w14:textId="2D52103C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5_13"/>
            <w:bookmarkEnd w:id="168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4192992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9" w:name="ind_control_items_control_item_nameX5_14"/>
            <w:bookmarkEnd w:id="169"/>
          </w:p>
        </w:tc>
      </w:tr>
      <w:tr w:rsidR="00763C67" w:rsidRPr="00245E8B" w14:paraId="49368A6F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DD532E" w14:textId="4C699E2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0" w:name="ind_control_items_control_item_nameX5_15"/>
            <w:bookmarkEnd w:id="170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1CCCF39" w14:textId="0AE582EF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1" w:name="ind_control_items_control_item_nameX5_16"/>
            <w:bookmarkEnd w:id="171"/>
            <w:r>
              <w:rPr>
                <w:rFonts w:ascii="Arial" w:hAnsi="Arial" w:cs="Arial"/>
                <w:sz w:val="20"/>
                <w:szCs w:val="20"/>
              </w:rPr>
              <w:t>Der er betonbelægning ved påfyldningspladsen</w:t>
            </w:r>
          </w:p>
        </w:tc>
      </w:tr>
      <w:tr w:rsidR="00763C67" w:rsidRPr="00245E8B" w14:paraId="16779A5A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7154FD" w14:textId="05691CD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2" w:name="ind_control_items_control_item_nameX5_17"/>
            <w:bookmarkEnd w:id="172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D639E3" w14:textId="2C84ACD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3" w:name="ind_control_items_control_item_nameX5_18"/>
            <w:bookmarkEnd w:id="173"/>
            <w:r>
              <w:rPr>
                <w:rFonts w:ascii="Arial" w:hAnsi="Arial" w:cs="Arial"/>
                <w:sz w:val="20"/>
                <w:szCs w:val="20"/>
              </w:rPr>
              <w:t>Der er ingen salgsplads, da det alene er til egne maskiner.</w:t>
            </w:r>
          </w:p>
        </w:tc>
      </w:tr>
      <w:tr w:rsidR="00763C67" w:rsidRPr="00245E8B" w14:paraId="3B3C3D78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CD2D7E" w14:textId="110EE9AE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4" w:name="ind_control_items_control_item_nameX5_19"/>
            <w:bookmarkEnd w:id="174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6573940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5" w:name="ind_control_items_control_item_nameX5_20"/>
            <w:bookmarkEnd w:id="175"/>
          </w:p>
        </w:tc>
      </w:tr>
      <w:tr w:rsidR="00763C67" w:rsidRPr="00245E8B" w14:paraId="72E5808D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29239A" w14:textId="69819030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6" w:name="ind_control_items_control_item_nameX5_21"/>
            <w:bookmarkEnd w:id="176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747A72E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7" w:name="ind_control_items_control_item_nameX5_22"/>
            <w:bookmarkEnd w:id="177"/>
          </w:p>
        </w:tc>
      </w:tr>
      <w:tr w:rsidR="00763C67" w:rsidRPr="00245E8B" w14:paraId="1CC12DCE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C5FE5FC" w14:textId="3A06FB4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78" w:name="ind_control_items_control_item_nameX5_23"/>
            <w:bookmarkEnd w:id="178"/>
            <w:r>
              <w:rPr>
                <w:rFonts w:ascii="Arial" w:hAnsi="Arial" w:cs="Arial"/>
                <w:sz w:val="20"/>
                <w:szCs w:val="20"/>
              </w:rPr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606C506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79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79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544F8C95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0" w:name="ind_rawmat_types_rawmat_name"/>
            <w:bookmarkEnd w:id="180"/>
            <w:r>
              <w:rPr>
                <w:rFonts w:ascii="Arial" w:hAnsi="Arial" w:cs="Arial"/>
                <w:sz w:val="20"/>
                <w:szCs w:val="20"/>
              </w:rPr>
              <w:t>Plast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1" w:name="ind_rawmat_types_rawmat_name_2"/>
            <w:bookmarkEnd w:id="18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2" w:name="ind_rawmat_types_rawmat_name_3"/>
            <w:bookmarkEnd w:id="18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3" w:name="ind_rawmat_types_rawmat_name_4"/>
            <w:bookmarkEnd w:id="18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4" w:name="ind_rawmat_types_rawmat_name_5"/>
            <w:bookmarkEnd w:id="1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5" w:name="ind_rawmat_types_rawmat_name_6"/>
            <w:bookmarkEnd w:id="18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6" w:name="ind_rawmat_types_rawmat_name_7"/>
            <w:bookmarkEnd w:id="1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0AD11F51" w:rsidR="00EC6E6D" w:rsidRPr="00245E8B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7" w:name="ind_rawmat_types_rawmat_name_8"/>
            <w:bookmarkEnd w:id="18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0926D365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649A50" w14:textId="3188916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88" w:name="ind_rawmat_types_rawmat_name_9"/>
            <w:bookmarkEnd w:id="188"/>
            <w:r>
              <w:rPr>
                <w:rFonts w:ascii="Arial" w:hAnsi="Arial" w:cs="Arial"/>
                <w:sz w:val="20"/>
                <w:szCs w:val="20"/>
              </w:rPr>
              <w:t>Mursten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A8E9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9" w:name="ind_rawmat_types_rawmat_name_10"/>
            <w:bookmarkEnd w:id="18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AED0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0" w:name="ind_rawmat_types_rawmat_name_11"/>
            <w:bookmarkEnd w:id="19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35EE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1" w:name="ind_rawmat_types_rawmat_name_12"/>
            <w:bookmarkEnd w:id="19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88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2" w:name="ind_rawmat_types_rawmat_name_13"/>
            <w:bookmarkEnd w:id="1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09CD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3" w:name="ind_rawmat_types_rawmat_name_14"/>
            <w:bookmarkEnd w:id="19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DDAE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4" w:name="ind_rawmat_types_rawmat_name_15"/>
            <w:bookmarkEnd w:id="19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4F3EBD" w14:textId="5F3EC960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5" w:name="ind_rawmat_types_rawmat_name_16"/>
            <w:bookmarkEnd w:id="19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01E616AF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90CA6E" w14:textId="7300E919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6" w:name="ind_rawmat_types_rawmat_name_17"/>
            <w:bookmarkEnd w:id="196"/>
            <w:r>
              <w:rPr>
                <w:rFonts w:ascii="Arial" w:hAnsi="Arial" w:cs="Arial"/>
                <w:sz w:val="20"/>
                <w:szCs w:val="20"/>
              </w:rPr>
              <w:t>Gipsplader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ABAA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7" w:name="ind_rawmat_types_rawmat_name_18"/>
            <w:bookmarkEnd w:id="19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A19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8" w:name="ind_rawmat_types_rawmat_name_19"/>
            <w:bookmarkEnd w:id="19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338B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9" w:name="ind_rawmat_types_rawmat_name_20"/>
            <w:bookmarkEnd w:id="19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9C3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0" w:name="ind_rawmat_types_rawmat_name_21"/>
            <w:bookmarkEnd w:id="20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E4A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1" w:name="ind_rawmat_types_rawmat_name_22"/>
            <w:bookmarkEnd w:id="20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2F2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2" w:name="ind_rawmat_types_rawmat_name_23"/>
            <w:bookmarkEnd w:id="20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FCF23F" w14:textId="04FB66C3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3" w:name="ind_rawmat_types_rawmat_name_24"/>
            <w:bookmarkEnd w:id="20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0CD7DB83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AA811" w14:textId="500CE68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4" w:name="ind_rawmat_types_rawmat_name_25"/>
            <w:bookmarkEnd w:id="204"/>
            <w:r>
              <w:rPr>
                <w:rFonts w:ascii="Arial" w:hAnsi="Arial" w:cs="Arial"/>
                <w:sz w:val="20"/>
                <w:szCs w:val="20"/>
              </w:rPr>
              <w:t>Glasuld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598F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5" w:name="ind_rawmat_types_rawmat_name_26"/>
            <w:bookmarkEnd w:id="20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46E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6" w:name="ind_rawmat_types_rawmat_name_27"/>
            <w:bookmarkEnd w:id="20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F5DE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7" w:name="ind_rawmat_types_rawmat_name_28"/>
            <w:bookmarkEnd w:id="20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FA52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08" w:name="ind_rawmat_types_rawmat_name_29"/>
            <w:bookmarkEnd w:id="20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03B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09" w:name="ind_rawmat_types_rawmat_name_30"/>
            <w:bookmarkEnd w:id="20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6566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0" w:name="ind_rawmat_types_rawmat_name_31"/>
            <w:bookmarkEnd w:id="21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47DC37" w14:textId="19F50D95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1" w:name="ind_rawmat_types_rawmat_name_32"/>
            <w:bookmarkEnd w:id="21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7DC2F130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1F7204" w14:textId="3AABC29D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2" w:name="ind_rawmat_types_rawmat_name_33"/>
            <w:bookmarkEnd w:id="212"/>
            <w:r>
              <w:rPr>
                <w:rFonts w:ascii="Arial" w:hAnsi="Arial" w:cs="Arial"/>
                <w:sz w:val="20"/>
                <w:szCs w:val="20"/>
              </w:rPr>
              <w:t>Metal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B848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3" w:name="ind_rawmat_types_rawmat_name_34"/>
            <w:bookmarkEnd w:id="21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57CD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4" w:name="ind_rawmat_types_rawmat_name_35"/>
            <w:bookmarkEnd w:id="21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5C5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5" w:name="ind_rawmat_types_rawmat_name_36"/>
            <w:bookmarkEnd w:id="2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61FA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6" w:name="ind_rawmat_types_rawmat_name_37"/>
            <w:bookmarkEnd w:id="2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D98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17" w:name="ind_rawmat_types_rawmat_name_38"/>
            <w:bookmarkEnd w:id="21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156A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18" w:name="ind_rawmat_types_rawmat_name_39"/>
            <w:bookmarkEnd w:id="21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11825D" w14:textId="6A55C465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9" w:name="ind_rawmat_types_rawmat_name_40"/>
            <w:bookmarkEnd w:id="219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79AD0095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915217" w14:textId="7CFC5F0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0" w:name="ind_rawmat_types_rawmat_name_41"/>
            <w:bookmarkEnd w:id="220"/>
            <w:r>
              <w:rPr>
                <w:rFonts w:ascii="Arial" w:hAnsi="Arial" w:cs="Arial"/>
                <w:sz w:val="20"/>
                <w:szCs w:val="20"/>
              </w:rPr>
              <w:t>Træ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DE9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1" w:name="ind_rawmat_types_rawmat_name_42"/>
            <w:bookmarkEnd w:id="22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083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2" w:name="ind_rawmat_types_rawmat_name_43"/>
            <w:bookmarkEnd w:id="22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7EE0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3" w:name="ind_rawmat_types_rawmat_name_44"/>
            <w:bookmarkEnd w:id="2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F77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4" w:name="ind_rawmat_types_rawmat_name_45"/>
            <w:bookmarkEnd w:id="22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3287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5" w:name="ind_rawmat_types_rawmat_name_46"/>
            <w:bookmarkEnd w:id="22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24A9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26" w:name="ind_rawmat_types_rawmat_name_47"/>
            <w:bookmarkEnd w:id="22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E02309" w14:textId="78D72034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7" w:name="ind_rawmat_types_rawmat_name_48"/>
            <w:bookmarkEnd w:id="22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6185F3D7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911447" w14:textId="6AE85EC9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28" w:name="ind_rawmat_types_rawmat_name_49"/>
            <w:bookmarkEnd w:id="228"/>
            <w:r>
              <w:rPr>
                <w:rFonts w:ascii="Arial" w:hAnsi="Arial" w:cs="Arial"/>
                <w:sz w:val="20"/>
                <w:szCs w:val="20"/>
              </w:rPr>
              <w:t>Olieaffald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A1B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29" w:name="ind_rawmat_types_rawmat_name_50"/>
            <w:bookmarkEnd w:id="22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E22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0" w:name="ind_rawmat_types_rawmat_name_51"/>
            <w:bookmarkEnd w:id="23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4D68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1" w:name="ind_rawmat_types_rawmat_name_52"/>
            <w:bookmarkEnd w:id="23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419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2" w:name="ind_rawmat_types_rawmat_name_53"/>
            <w:bookmarkEnd w:id="2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6818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3" w:name="ind_rawmat_types_rawmat_name_54"/>
            <w:bookmarkEnd w:id="23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1F5C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34" w:name="ind_rawmat_types_rawmat_name_55"/>
            <w:bookmarkEnd w:id="23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FAE092" w14:textId="6F89437F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5" w:name="ind_rawmat_types_rawmat_name_56"/>
            <w:bookmarkEnd w:id="23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7ADE894B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D9E786" w14:textId="4645FFE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36" w:name="ind_rawmat_types_rawmat_name_57"/>
            <w:bookmarkEnd w:id="236"/>
            <w:r>
              <w:rPr>
                <w:rFonts w:ascii="Arial" w:hAnsi="Arial" w:cs="Arial"/>
                <w:sz w:val="20"/>
                <w:szCs w:val="20"/>
              </w:rPr>
              <w:t>Autoshampoo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C7D7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7" w:name="ind_rawmat_types_rawmat_name_58"/>
            <w:bookmarkEnd w:id="23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382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38" w:name="ind_rawmat_types_rawmat_name_59"/>
            <w:bookmarkEnd w:id="2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E91A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9" w:name="ind_rawmat_types_rawmat_name_60"/>
            <w:bookmarkEnd w:id="23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736C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0" w:name="ind_rawmat_types_rawmat_name_61"/>
            <w:bookmarkEnd w:id="24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BC12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1" w:name="ind_rawmat_types_rawmat_name_62"/>
            <w:bookmarkEnd w:id="24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BD1A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2" w:name="ind_rawmat_types_rawmat_name_63"/>
            <w:bookmarkEnd w:id="24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381FD" w14:textId="06770BED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3" w:name="ind_rawmat_types_rawmat_name_64"/>
            <w:bookmarkEnd w:id="24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6DFFCDA3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FF6F46" w14:textId="0980E84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44" w:name="ind_rawmat_types_rawmat_name_65"/>
            <w:bookmarkEnd w:id="244"/>
            <w:r>
              <w:rPr>
                <w:rFonts w:ascii="Arial" w:hAnsi="Arial" w:cs="Arial"/>
                <w:sz w:val="20"/>
                <w:szCs w:val="20"/>
              </w:rPr>
              <w:t>Sprinklervæske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331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5" w:name="ind_rawmat_types_rawmat_name_66"/>
            <w:bookmarkEnd w:id="24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9292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6" w:name="ind_rawmat_types_rawmat_name_67"/>
            <w:bookmarkEnd w:id="24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C7B9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7" w:name="ind_rawmat_types_rawmat_name_68"/>
            <w:bookmarkEnd w:id="24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F87E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48" w:name="ind_rawmat_types_rawmat_name_69"/>
            <w:bookmarkEnd w:id="24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F661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49" w:name="ind_rawmat_types_rawmat_name_70"/>
            <w:bookmarkEnd w:id="24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3C6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0" w:name="ind_rawmat_types_rawmat_name_71"/>
            <w:bookmarkEnd w:id="25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1C6948" w14:textId="315C4550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1" w:name="ind_rawmat_types_rawmat_name_72"/>
            <w:bookmarkEnd w:id="25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0976A8D2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65E63F" w14:textId="283733B1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52" w:name="ind_rawmat_types_rawmat_name_73"/>
            <w:bookmarkEnd w:id="252"/>
            <w:r>
              <w:rPr>
                <w:rFonts w:ascii="Arial" w:hAnsi="Arial" w:cs="Arial"/>
                <w:sz w:val="20"/>
                <w:szCs w:val="20"/>
              </w:rPr>
              <w:t>Pap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5A8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3" w:name="ind_rawmat_types_rawmat_name_74"/>
            <w:bookmarkEnd w:id="253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E8B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4" w:name="ind_rawmat_types_rawmat_name_75"/>
            <w:bookmarkEnd w:id="25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1365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5" w:name="ind_rawmat_types_rawmat_name_76"/>
            <w:bookmarkEnd w:id="25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EEEC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6" w:name="ind_rawmat_types_rawmat_name_77"/>
            <w:bookmarkEnd w:id="25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966C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57" w:name="ind_rawmat_types_rawmat_name_78"/>
            <w:bookmarkEnd w:id="257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7A09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58" w:name="ind_rawmat_types_rawmat_name_79"/>
            <w:bookmarkEnd w:id="25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5C8C14" w14:textId="68C6D801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9" w:name="ind_rawmat_types_rawmat_name_80"/>
            <w:bookmarkEnd w:id="259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1F5AC881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97394B" w14:textId="78CAB522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0" w:name="ind_rawmat_types_rawmat_name_81"/>
            <w:bookmarkEnd w:id="260"/>
            <w:r>
              <w:rPr>
                <w:rFonts w:ascii="Arial" w:hAnsi="Arial" w:cs="Arial"/>
                <w:sz w:val="20"/>
                <w:szCs w:val="20"/>
              </w:rPr>
              <w:t>Papir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3C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1" w:name="ind_rawmat_types_rawmat_name_82"/>
            <w:bookmarkEnd w:id="261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75C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2" w:name="ind_rawmat_types_rawmat_name_83"/>
            <w:bookmarkEnd w:id="26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EF9D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3" w:name="ind_rawmat_types_rawmat_name_84"/>
            <w:bookmarkEnd w:id="26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6E8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4" w:name="ind_rawmat_types_rawmat_name_85"/>
            <w:bookmarkEnd w:id="26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945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5" w:name="ind_rawmat_types_rawmat_name_86"/>
            <w:bookmarkEnd w:id="265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7DA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66" w:name="ind_rawmat_types_rawmat_name_87"/>
            <w:bookmarkEnd w:id="26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2A3C5E" w14:textId="1393C301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7" w:name="ind_rawmat_types_rawmat_name_88"/>
            <w:bookmarkEnd w:id="267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4F97869F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603F83" w14:textId="03146532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68" w:name="ind_rawmat_types_rawmat_name_89"/>
            <w:bookmarkEnd w:id="268"/>
            <w:r>
              <w:rPr>
                <w:rFonts w:ascii="Arial" w:hAnsi="Arial" w:cs="Arial"/>
                <w:sz w:val="20"/>
                <w:szCs w:val="20"/>
              </w:rPr>
              <w:t>Jern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422F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69" w:name="ind_rawmat_types_rawmat_name_90"/>
            <w:bookmarkEnd w:id="26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64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0" w:name="ind_rawmat_types_rawmat_name_91"/>
            <w:bookmarkEnd w:id="27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F675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1" w:name="ind_rawmat_types_rawmat_name_92"/>
            <w:bookmarkEnd w:id="27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E74F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2" w:name="ind_rawmat_types_rawmat_name_93"/>
            <w:bookmarkEnd w:id="27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7E77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3" w:name="ind_rawmat_types_rawmat_name_94"/>
            <w:bookmarkEnd w:id="273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80FC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74" w:name="ind_rawmat_types_rawmat_name_95"/>
            <w:bookmarkEnd w:id="2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7C10A6" w14:textId="407AE410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5" w:name="ind_rawmat_types_rawmat_name_96"/>
            <w:bookmarkEnd w:id="275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0E9A7F83" w14:textId="77777777" w:rsidTr="00763C67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8EB2F" w14:textId="581A7870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76" w:name="ind_rawmat_types_rawmat_name_97"/>
            <w:bookmarkEnd w:id="276"/>
            <w:r>
              <w:rPr>
                <w:rFonts w:ascii="Arial" w:hAnsi="Arial" w:cs="Arial"/>
                <w:sz w:val="20"/>
                <w:szCs w:val="20"/>
              </w:rPr>
              <w:t>Hydraulikolie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B27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7" w:name="ind_rawmat_types_rawmat_name_98"/>
            <w:bookmarkEnd w:id="277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8009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78" w:name="ind_rawmat_types_rawmat_name_99"/>
            <w:bookmarkEnd w:id="27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D15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9" w:name="ind_rawmat_types_rawmat_name_100"/>
            <w:bookmarkEnd w:id="27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0DE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0" w:name="ind_rawmat_types_rawmat_name_101"/>
            <w:bookmarkEnd w:id="28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3E01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1" w:name="ind_rawmat_types_rawmat_name_102"/>
            <w:bookmarkEnd w:id="28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F88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2" w:name="ind_rawmat_types_rawmat_name_103"/>
            <w:bookmarkEnd w:id="282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8C7613" w14:textId="0A8B5534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3" w:name="ind_rawmat_types_rawmat_name_104"/>
            <w:bookmarkEnd w:id="283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763C67" w:rsidRPr="00245E8B" w14:paraId="6E3F1029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332114" w14:textId="045BF56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4" w:name="ind_rawmat_types_rawmat_name_105"/>
            <w:bookmarkEnd w:id="284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88E431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5" w:name="ind_rawmat_types_rawmat_name_106"/>
            <w:bookmarkEnd w:id="285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A7032B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6" w:name="ind_rawmat_types_rawmat_name_107"/>
            <w:bookmarkEnd w:id="2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315A85" w14:textId="77777777" w:rsidR="00763C67" w:rsidRPr="00245E8B" w:rsidRDefault="00763C67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7" w:name="ind_rawmat_types_rawmat_name_108"/>
            <w:bookmarkEnd w:id="2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6A6840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88" w:name="ind_rawmat_types_rawmat_name_109"/>
            <w:bookmarkEnd w:id="28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2E211D" w14:textId="77777777" w:rsidR="00763C67" w:rsidRPr="00245E8B" w:rsidRDefault="00763C67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289" w:name="ind_rawmat_types_rawmat_name_110"/>
            <w:bookmarkEnd w:id="289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B9226A" w14:textId="77777777" w:rsidR="00763C67" w:rsidRPr="00245E8B" w:rsidRDefault="00763C67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290" w:name="ind_rawmat_types_rawmat_name_111"/>
            <w:bookmarkEnd w:id="29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69FDEC" w14:textId="56E2114F" w:rsidR="00763C67" w:rsidRDefault="00763C67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1" w:name="ind_rawmat_types_rawmat_name_112"/>
            <w:bookmarkEnd w:id="291"/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38E27230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2" w:name="ind_control_items_control_item_nameX6"/>
            <w:bookmarkEnd w:id="292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950F5A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3" w:name="ind_control_items_control_item_nameX6_2"/>
            <w:bookmarkEnd w:id="293"/>
            <w:r>
              <w:rPr>
                <w:rFonts w:ascii="Arial" w:hAnsi="Arial" w:cs="Arial"/>
                <w:sz w:val="20"/>
                <w:szCs w:val="20"/>
              </w:rPr>
              <w:t xml:space="preserve">Virksomheden modtager "affald", som reelt er virksomhedens råvarer. Disse sorteres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nogle råvaretyper viderebehandles på virksomheden, inden de videreformidles til genbrug,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energiprudktion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eller deponi.</w:t>
            </w:r>
          </w:p>
          <w:p w14:paraId="28083924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1BDB3D7" w14:textId="5E7ACC9B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245E8B" w14:paraId="400FCCF5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0B74AE" w14:textId="3936AE7E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4" w:name="ind_control_items_control_item_nameX6_3"/>
            <w:bookmarkEnd w:id="294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92D410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5" w:name="ind_control_items_control_item_nameX6_4"/>
            <w:bookmarkEnd w:id="295"/>
          </w:p>
          <w:p w14:paraId="2E54EC2A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Sorteringen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byggematrerialer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m.v. foregår indendørs i hal.</w:t>
            </w:r>
          </w:p>
          <w:p w14:paraId="6D0AE92B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Pap, papir, plast m.v. opbevares under tag i ny råvarehal efter sortering.</w:t>
            </w:r>
          </w:p>
          <w:p w14:paraId="2341A8C1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Elektronikaffald modtages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trådbure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og opbevares efterfølgende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lukkede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Ved tilsynet var der ca. 15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trådbure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 elektronikskrot udendørs. Virksomheden oplyste, at elektronikskrottet var modtaget dagen før og fordi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truck'en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var gået i stykker var de ikke flyttet indendørs. Fremover skal elektronikskrot opbevares indendørs.</w:t>
            </w:r>
          </w:p>
          <w:p w14:paraId="5D87DC00" w14:textId="28BB832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 værkstedet bliver diverse væsker opbevares i lagerrum i dunke, tromler m.v. Alt opbevares på riste med opsamlingskar.</w:t>
            </w:r>
          </w:p>
        </w:tc>
      </w:tr>
      <w:tr w:rsidR="00763C67" w:rsidRPr="00245E8B" w14:paraId="1DC53581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98140" w14:textId="31A2521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6" w:name="ind_control_items_control_item_nameX6_5"/>
            <w:bookmarkEnd w:id="296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F7CC263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7" w:name="ind_control_items_control_item_nameX6_6"/>
            <w:bookmarkEnd w:id="297"/>
            <w:r>
              <w:rPr>
                <w:rFonts w:ascii="Arial" w:hAnsi="Arial" w:cs="Arial"/>
                <w:sz w:val="20"/>
                <w:szCs w:val="20"/>
              </w:rPr>
              <w:t>Korinthvej 103: vilkår 5-8, 13-14, 17-22, farligt affald: vilkår 34-53, i miljøgodkendelse af 14-02-2014.</w:t>
            </w:r>
          </w:p>
          <w:p w14:paraId="77369DF8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72050B7" w14:textId="0557327A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Korinthvej 10: vilkår 4-7, 10, 13-19, farligt affald: 28-42 i miljøgodkendelse af 08-02-2018</w:t>
            </w:r>
          </w:p>
        </w:tc>
      </w:tr>
      <w:tr w:rsidR="00763C67" w:rsidRPr="00245E8B" w14:paraId="4295160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512A01" w14:textId="6C7B9369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8" w:name="ind_control_items_control_item_nameX6_7"/>
            <w:bookmarkEnd w:id="298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E92788F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9" w:name="ind_control_items_control_item_nameX6_8"/>
            <w:bookmarkEnd w:id="299"/>
            <w:r>
              <w:rPr>
                <w:rFonts w:ascii="Arial" w:hAnsi="Arial" w:cs="Arial"/>
                <w:sz w:val="20"/>
                <w:szCs w:val="20"/>
              </w:rPr>
              <w:t>Betongulv på værkstedet og sorteringshal m.v.</w:t>
            </w:r>
          </w:p>
          <w:p w14:paraId="6806427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befæstede arealer overalt udendørs</w:t>
            </w:r>
          </w:p>
          <w:p w14:paraId="78C54280" w14:textId="6427DAE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763C6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4AA890A8" w:rsidR="00EC6E6D" w:rsidRPr="00245E8B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0" w:name="wst_fraction_1_fraction_1_nameX2"/>
            <w:bookmarkEnd w:id="300"/>
            <w:r>
              <w:rPr>
                <w:rFonts w:ascii="Arial" w:hAnsi="Arial" w:cs="Arial"/>
                <w:sz w:val="20"/>
                <w:szCs w:val="20"/>
              </w:rPr>
              <w:t>Absorptionsmidler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1" w:name="wst_fraction_1_fraction_1_nameX2_2"/>
            <w:bookmarkEnd w:id="30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2" w:name="wst_fraction_1_fraction_1_nameX2_3"/>
            <w:bookmarkEnd w:id="30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3FC24F9A" w:rsidR="00EC6E6D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3" w:name="wst_fraction_1_fraction_1_nameX2_4"/>
            <w:bookmarkEnd w:id="303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04" w:name="wst_fraction_1_fraction_1_nameX2_5"/>
            <w:bookmarkEnd w:id="30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5" w:name="wst_fraction_1_fraction_1_nameX2_6"/>
            <w:bookmarkEnd w:id="30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6" w:name="wst_fraction_1_fraction_1_nameX2_7"/>
            <w:bookmarkEnd w:id="30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7" w:name="wst_fraction_1_fraction_1_nameX2_8"/>
            <w:bookmarkEnd w:id="30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08" w:name="wst_fraction_1_fraction_1_nameX2_9"/>
            <w:bookmarkEnd w:id="308"/>
          </w:p>
        </w:tc>
      </w:tr>
      <w:tr w:rsidR="00763C67" w:rsidRPr="00245E8B" w14:paraId="0280EDE0" w14:textId="77777777" w:rsidTr="00763C6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0849C0" w14:textId="2732657F" w:rsidR="00763C67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09" w:name="wst_fraction_1_fraction_1_nameX2_10"/>
            <w:bookmarkEnd w:id="309"/>
            <w:r>
              <w:rPr>
                <w:rFonts w:ascii="Arial" w:hAnsi="Arial" w:cs="Arial"/>
                <w:sz w:val="20"/>
                <w:szCs w:val="20"/>
              </w:rPr>
              <w:t>Batterier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FEC1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0" w:name="wst_fraction_1_fraction_1_nameX2_11"/>
            <w:bookmarkEnd w:id="31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E7D6" w14:textId="77777777" w:rsidR="00763C67" w:rsidRPr="00245E8B" w:rsidRDefault="00763C6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1" w:name="wst_fraction_1_fraction_1_nameX2_12"/>
            <w:bookmarkEnd w:id="31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FA6" w14:textId="536C78AD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2" w:name="wst_fraction_1_fraction_1_nameX2_13"/>
            <w:bookmarkEnd w:id="312"/>
            <w:r>
              <w:rPr>
                <w:rFonts w:ascii="Arial" w:hAnsi="Arial" w:cs="Arial"/>
                <w:sz w:val="20"/>
                <w:szCs w:val="20"/>
              </w:rPr>
              <w:t>Plastkasse, syrefast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428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3" w:name="wst_fraction_1_fraction_1_nameX2_14"/>
            <w:bookmarkEnd w:id="31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15A2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4" w:name="wst_fraction_1_fraction_1_nameX2_15"/>
            <w:bookmarkEnd w:id="3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BD0D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5" w:name="wst_fraction_1_fraction_1_nameX2_16"/>
            <w:bookmarkEnd w:id="31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CFE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6" w:name="wst_fraction_1_fraction_1_nameX2_17"/>
            <w:bookmarkEnd w:id="3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BA8A0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17" w:name="wst_fraction_1_fraction_1_nameX2_18"/>
            <w:bookmarkEnd w:id="317"/>
          </w:p>
        </w:tc>
      </w:tr>
      <w:tr w:rsidR="00763C67" w:rsidRPr="00245E8B" w14:paraId="4EE610ED" w14:textId="77777777" w:rsidTr="00763C6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E0E52" w14:textId="6B244157" w:rsidR="00763C67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18" w:name="wst_fraction_1_fraction_1_nameX2_19"/>
            <w:bookmarkEnd w:id="318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3DC0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19" w:name="wst_fraction_1_fraction_1_nameX2_20"/>
            <w:bookmarkEnd w:id="31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C00D" w14:textId="77777777" w:rsidR="00763C67" w:rsidRPr="00245E8B" w:rsidRDefault="00763C6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0" w:name="wst_fraction_1_fraction_1_nameX2_21"/>
            <w:bookmarkEnd w:id="32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6944" w14:textId="68EBA05D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1" w:name="wst_fraction_1_fraction_1_nameX2_22"/>
            <w:bookmarkEnd w:id="321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5EE6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2" w:name="wst_fraction_1_fraction_1_nameX2_23"/>
            <w:bookmarkEnd w:id="32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6782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3" w:name="wst_fraction_1_fraction_1_nameX2_24"/>
            <w:bookmarkEnd w:id="32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AC9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4" w:name="wst_fraction_1_fraction_1_nameX2_25"/>
            <w:bookmarkEnd w:id="32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2B5A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5" w:name="wst_fraction_1_fraction_1_nameX2_26"/>
            <w:bookmarkEnd w:id="32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100D96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26" w:name="wst_fraction_1_fraction_1_nameX2_27"/>
            <w:bookmarkEnd w:id="326"/>
          </w:p>
        </w:tc>
      </w:tr>
      <w:tr w:rsidR="00763C67" w:rsidRPr="00245E8B" w14:paraId="572E5E05" w14:textId="77777777" w:rsidTr="00763C6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7F5A96" w14:textId="28D9DCBB" w:rsidR="00763C67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27" w:name="wst_fraction_1_fraction_1_nameX2_28"/>
            <w:bookmarkEnd w:id="327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522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28" w:name="wst_fraction_1_fraction_1_nameX2_29"/>
            <w:bookmarkEnd w:id="32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E9E" w14:textId="77777777" w:rsidR="00763C67" w:rsidRPr="00245E8B" w:rsidRDefault="00763C6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9" w:name="wst_fraction_1_fraction_1_nameX2_30"/>
            <w:bookmarkEnd w:id="32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A85D" w14:textId="48F5AF86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0" w:name="wst_fraction_1_fraction_1_nameX2_31"/>
            <w:bookmarkEnd w:id="330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C017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1" w:name="wst_fraction_1_fraction_1_nameX2_32"/>
            <w:bookmarkEnd w:id="3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70F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2" w:name="wst_fraction_1_fraction_1_nameX2_33"/>
            <w:bookmarkEnd w:id="33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916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3" w:name="wst_fraction_1_fraction_1_nameX2_34"/>
            <w:bookmarkEnd w:id="333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448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4" w:name="wst_fraction_1_fraction_1_nameX2_35"/>
            <w:bookmarkEnd w:id="33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09F5FA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5" w:name="wst_fraction_1_fraction_1_nameX2_36"/>
            <w:bookmarkEnd w:id="335"/>
          </w:p>
        </w:tc>
      </w:tr>
      <w:tr w:rsidR="00763C67" w:rsidRPr="00245E8B" w14:paraId="218A62AE" w14:textId="77777777" w:rsidTr="00763C67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D2BDBB" w14:textId="54F870B8" w:rsidR="00763C67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36" w:name="wst_fraction_1_fraction_1_nameX2_37"/>
            <w:bookmarkEnd w:id="336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985C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37" w:name="wst_fraction_1_fraction_1_nameX2_38"/>
            <w:bookmarkEnd w:id="33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CAB3" w14:textId="77777777" w:rsidR="00763C67" w:rsidRPr="00245E8B" w:rsidRDefault="00763C6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8" w:name="wst_fraction_1_fraction_1_nameX2_39"/>
            <w:bookmarkEnd w:id="33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2798" w14:textId="5A0935EF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39" w:name="wst_fraction_1_fraction_1_nameX2_40"/>
            <w:bookmarkEnd w:id="339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C1A5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0" w:name="wst_fraction_1_fraction_1_nameX2_41"/>
            <w:bookmarkEnd w:id="34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9F18" w14:textId="2E66EBAA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1" w:name="wst_fraction_1_fraction_1_nameX2_42"/>
            <w:bookmarkEnd w:id="341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58DA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2" w:name="wst_fraction_1_fraction_1_nameX2_43"/>
            <w:bookmarkEnd w:id="34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3DD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3" w:name="wst_fraction_1_fraction_1_nameX2_44"/>
            <w:bookmarkEnd w:id="3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1BBF64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4" w:name="wst_fraction_1_fraction_1_nameX2_45"/>
            <w:bookmarkEnd w:id="344"/>
          </w:p>
        </w:tc>
      </w:tr>
      <w:tr w:rsidR="00763C67" w:rsidRPr="00245E8B" w14:paraId="339F57CE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7F3183" w14:textId="02F836FB" w:rsidR="00763C67" w:rsidRDefault="00763C67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345" w:name="wst_fraction_1_fraction_1_nameX2_46"/>
            <w:bookmarkEnd w:id="345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9B2AAE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6" w:name="wst_fraction_1_fraction_1_nameX2_47"/>
            <w:bookmarkEnd w:id="34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C148FA" w14:textId="77777777" w:rsidR="00763C67" w:rsidRPr="00245E8B" w:rsidRDefault="00763C67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7" w:name="wst_fraction_1_fraction_1_nameX2_48"/>
            <w:bookmarkEnd w:id="34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196AB9" w14:textId="0761F70E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48" w:name="wst_fraction_1_fraction_1_nameX2_49"/>
            <w:bookmarkEnd w:id="348"/>
            <w:r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201520" w14:textId="77777777" w:rsidR="00763C67" w:rsidRPr="00245E8B" w:rsidRDefault="00763C67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49" w:name="wst_fraction_1_fraction_1_nameX2_50"/>
            <w:bookmarkEnd w:id="34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D71EE6" w14:textId="77777777" w:rsidR="00763C67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0" w:name="wst_fraction_1_fraction_1_nameX2_51"/>
            <w:bookmarkEnd w:id="35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C95930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1" w:name="wst_fraction_1_fraction_1_nameX2_52"/>
            <w:bookmarkEnd w:id="35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6F5530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352" w:name="wst_fraction_1_fraction_1_nameX2_53"/>
            <w:bookmarkEnd w:id="35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323E89B" w14:textId="77777777" w:rsidR="00763C67" w:rsidRPr="00245E8B" w:rsidRDefault="00763C67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53308195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3" w:name="ind_control_items_control_item_nameX7"/>
            <w:bookmarkEnd w:id="353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06E80D5F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4" w:name="ind_control_items_control_item_nameX7_2"/>
            <w:bookmarkEnd w:id="354"/>
            <w:r>
              <w:rPr>
                <w:rFonts w:ascii="Arial" w:hAnsi="Arial" w:cs="Arial"/>
                <w:sz w:val="20"/>
                <w:szCs w:val="20"/>
              </w:rPr>
              <w:t>Langs hegn væk fra Korinthvej flyder der med affald. det indskærpes, at løst affald skal opsamles straks.</w:t>
            </w:r>
          </w:p>
        </w:tc>
      </w:tr>
      <w:tr w:rsidR="00763C67" w:rsidRPr="00245E8B" w14:paraId="2394999B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3938EE" w14:textId="16D59F69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5" w:name="ind_control_items_control_item_nameX7_3"/>
            <w:bookmarkEnd w:id="355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F49F6FA" w14:textId="1C51394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6" w:name="ind_control_items_control_item_nameX7_4"/>
            <w:bookmarkEnd w:id="356"/>
            <w:r>
              <w:rPr>
                <w:rFonts w:ascii="Arial" w:hAnsi="Arial" w:cs="Arial"/>
                <w:sz w:val="20"/>
                <w:szCs w:val="20"/>
              </w:rPr>
              <w:t>Der blev forevist dokumentation for korrekt aflevering af farligt affald fra værkstedet.</w:t>
            </w:r>
          </w:p>
        </w:tc>
      </w:tr>
      <w:tr w:rsidR="00763C67" w:rsidRPr="00245E8B" w14:paraId="04E0ACAA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E452E7" w14:textId="3A4C97ED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7" w:name="ind_control_items_control_item_nameX7_5"/>
            <w:bookmarkEnd w:id="357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34D3B17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8" w:name="ind_control_items_control_item_nameX7_6"/>
            <w:bookmarkEnd w:id="358"/>
          </w:p>
        </w:tc>
      </w:tr>
      <w:tr w:rsidR="00763C67" w:rsidRPr="00245E8B" w14:paraId="111E522B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7B0AEF" w14:textId="5342EB80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9" w:name="ind_control_items_control_item_nameX7_7"/>
            <w:bookmarkEnd w:id="359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B5F4671" w14:textId="495169F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0" w:name="ind_control_items_control_item_nameX7_8"/>
            <w:bookmarkEnd w:id="360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763C67" w:rsidRPr="00245E8B" w14:paraId="3FB9AA46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A42F66" w14:textId="50C6152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1" w:name="ind_control_items_control_item_nameX7_9"/>
            <w:bookmarkEnd w:id="361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4609511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2" w:name="ind_control_items_control_item_nameX7_10"/>
            <w:bookmarkEnd w:id="362"/>
            <w:proofErr w:type="spellStart"/>
            <w:r>
              <w:rPr>
                <w:rFonts w:ascii="Arial" w:hAnsi="Arial" w:cs="Arial"/>
                <w:sz w:val="20"/>
                <w:szCs w:val="20"/>
              </w:rPr>
              <w:t>Spileolie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i miljøcontainer ved siden af vaskepladsen. Miljøcontaineren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åflåses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ved fyraften.</w:t>
            </w:r>
          </w:p>
          <w:p w14:paraId="1CCB6DBD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Udenfor miljøcontaineren var der opstillet ca. 3 tromler med spildolie samt ca. 10 tromler med friturefedt.</w:t>
            </w:r>
          </w:p>
          <w:p w14:paraId="2B1E644C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indskærpes, at spildolien skal opbevares i miljøcontaineren.</w:t>
            </w:r>
          </w:p>
          <w:p w14:paraId="7057B538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Friturefedt er det EAK 19 02 07 - eller er det slet ikke med i miljøgodkendelsen ...</w:t>
            </w:r>
          </w:p>
          <w:p w14:paraId="1AC81107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42EAA7D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17C1C4B3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indskærpes, at spildolie skal opbevares korrekt.</w:t>
            </w:r>
          </w:p>
          <w:p w14:paraId="62BB1FA3" w14:textId="7FA3D2C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Endvidere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63C67" w:rsidRPr="00245E8B" w14:paraId="7199A885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02E98F" w14:textId="2EE2EFA0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3" w:name="ind_control_items_control_item_nameX7_11"/>
            <w:bookmarkEnd w:id="363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DC6E05A" w14:textId="530FA9F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4" w:name="ind_control_items_control_item_nameX7_12"/>
            <w:bookmarkEnd w:id="364"/>
            <w:r>
              <w:rPr>
                <w:rFonts w:ascii="Arial" w:hAnsi="Arial" w:cs="Arial"/>
                <w:sz w:val="20"/>
                <w:szCs w:val="20"/>
              </w:rPr>
              <w:t xml:space="preserve">Virksomheden har aftaler med bl.a. H.J.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hansen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DSA, et tysk firma m.v.</w:t>
            </w:r>
          </w:p>
        </w:tc>
      </w:tr>
      <w:tr w:rsidR="00763C67" w:rsidRPr="00245E8B" w14:paraId="44535FE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6DFE88" w14:textId="4D940C8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5" w:name="ind_control_items_control_item_nameX7_13"/>
            <w:bookmarkEnd w:id="365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7CAA61C" w14:textId="43B21D9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6" w:name="ind_control_items_control_item_nameX7_14"/>
            <w:bookmarkEnd w:id="366"/>
            <w:r>
              <w:rPr>
                <w:rFonts w:ascii="Arial" w:hAnsi="Arial" w:cs="Arial"/>
                <w:sz w:val="20"/>
                <w:szCs w:val="20"/>
              </w:rPr>
              <w:t>Miljøcontainer med dobbelt bund.</w:t>
            </w:r>
          </w:p>
        </w:tc>
      </w:tr>
      <w:tr w:rsidR="00763C67" w:rsidRPr="00245E8B" w14:paraId="53E3D99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392365" w14:textId="671ED256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7" w:name="ind_control_items_control_item_nameX7_15"/>
            <w:bookmarkEnd w:id="367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40F8EBE" w14:textId="247829B3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8" w:name="ind_control_items_control_item_nameX7_16"/>
            <w:bookmarkEnd w:id="368"/>
            <w:r>
              <w:rPr>
                <w:rFonts w:ascii="Arial" w:hAnsi="Arial" w:cs="Arial"/>
                <w:sz w:val="20"/>
                <w:szCs w:val="20"/>
              </w:rPr>
              <w:t>Vilkår 7 - 12 og 20 -22 i miljøgodkendelse af 10.9 2012 og vilkår 9 - 12 og 18 - 20 i miljøgodkendelse af 16.11 2009.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39BEF9F0" w:rsidR="00EC6E6D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9" w:name="ind_control_items_control_item_nameX11"/>
            <w:bookmarkEnd w:id="369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0" w:name="ind_control_items_control_item_nameX11_2"/>
            <w:bookmarkEnd w:id="370"/>
          </w:p>
        </w:tc>
      </w:tr>
      <w:tr w:rsidR="00763C67" w:rsidRPr="00245E8B" w14:paraId="4AF1734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B41C26" w14:textId="2BE14543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1" w:name="ind_control_items_control_item_nameX11_3"/>
            <w:bookmarkEnd w:id="371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A88B36" w14:textId="7C2AF194" w:rsidR="00763C67" w:rsidRPr="00245E8B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2" w:name="ind_control_items_control_item_nameX11_4"/>
            <w:bookmarkEnd w:id="372"/>
            <w:r>
              <w:rPr>
                <w:rFonts w:ascii="Arial" w:hAnsi="Arial" w:cs="Arial"/>
                <w:sz w:val="20"/>
                <w:szCs w:val="20"/>
              </w:rPr>
              <w:t>Intet at bemærke.</w:t>
            </w:r>
          </w:p>
        </w:tc>
      </w:tr>
      <w:tr w:rsidR="00763C67" w:rsidRPr="00245E8B" w14:paraId="23DECD90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30AB81" w14:textId="3580E102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3" w:name="ind_control_items_control_item_nameX11_5"/>
            <w:bookmarkEnd w:id="373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3CEA7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4" w:name="ind_control_items_control_item_nameX11_6"/>
            <w:bookmarkEnd w:id="374"/>
            <w:r>
              <w:rPr>
                <w:rFonts w:ascii="Arial" w:hAnsi="Arial" w:cs="Arial"/>
                <w:sz w:val="20"/>
                <w:szCs w:val="20"/>
              </w:rPr>
              <w:t xml:space="preserve">Virksomheden er blevet ISO90001 certificeret i 2012. Ved tilsynet blev seneste auditrapport forevist. I følge virksomheden er der fulgt op på alle afvigelser/bemærkninger. </w:t>
            </w:r>
          </w:p>
          <w:p w14:paraId="623329C8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har nogle grønne mapper med miljøgodkendelser, tilsynsrapporter, certificeringen, belægningskontrol m.v.</w:t>
            </w:r>
          </w:p>
          <w:p w14:paraId="4C52C8E9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Opgørelse af affaldsmængder føres elektronisk.</w:t>
            </w:r>
          </w:p>
          <w:p w14:paraId="73306D52" w14:textId="1EF27088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Sikkerhedsdatablade for produkter og kemikalier er gemt elektronisk, så mandskabet kan trække bladene rundt omkring på virksomheden.</w:t>
            </w:r>
          </w:p>
        </w:tc>
      </w:tr>
      <w:tr w:rsidR="00763C67" w:rsidRPr="00245E8B" w14:paraId="094F90C1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724F9" w14:textId="4C70E8B2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5" w:name="ind_control_items_control_item_nameX11_7"/>
            <w:bookmarkEnd w:id="375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5231DC" w14:textId="229BD16D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6" w:name="ind_control_items_control_item_nameX11_8"/>
            <w:bookmarkEnd w:id="376"/>
            <w:r>
              <w:rPr>
                <w:rFonts w:ascii="Arial" w:hAnsi="Arial" w:cs="Arial"/>
                <w:sz w:val="20"/>
                <w:szCs w:val="20"/>
              </w:rPr>
              <w:t>Kommuneplanlagt (4.8.I6) til erhvervsformål for større industri m.v.</w:t>
            </w:r>
          </w:p>
        </w:tc>
      </w:tr>
      <w:tr w:rsidR="00763C67" w:rsidRPr="00245E8B" w14:paraId="7785EFB9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804406" w14:textId="684A92A0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7" w:name="ind_control_items_control_item_nameX11_9"/>
            <w:bookmarkEnd w:id="377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3764FB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føres et affaldsregister elektronisk.</w:t>
            </w:r>
          </w:p>
          <w:p w14:paraId="0A0DA375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foreviste dokumentation for kontrol af belægninger for hele virksomheden. Der føres alene uvildigt eftersyn af belægninger når arbejdstilsynet og miljømyndigheden er på besøg.</w:t>
            </w:r>
          </w:p>
          <w:p w14:paraId="0443E123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CBE9C7B" w14:textId="48446E2F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245E8B" w14:paraId="532808BE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2352FF" w14:textId="41E43FCF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340170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245E8B" w14:paraId="30BA6952" w14:textId="77777777" w:rsidTr="00763C6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2B760" w14:textId="7A67324C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6F1AE58" w14:textId="77777777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C67" w:rsidRPr="00245E8B" w14:paraId="7FB48C0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CCD1251" w14:textId="4C6C21CF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244AD2D" w14:textId="6B59F06B" w:rsidR="00763C67" w:rsidRDefault="00763C6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8" w:name="ind_control_items_control_item_nameX11_1"/>
            <w:bookmarkEnd w:id="378"/>
            <w:r>
              <w:rPr>
                <w:rFonts w:ascii="Arial" w:hAnsi="Arial" w:cs="Arial"/>
                <w:sz w:val="20"/>
                <w:szCs w:val="20"/>
              </w:rPr>
              <w:t>Virksomheden er med i NBE-netværket.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135074">
    <w:abstractNumId w:val="11"/>
  </w:num>
  <w:num w:numId="2" w16cid:durableId="775904230">
    <w:abstractNumId w:val="8"/>
  </w:num>
  <w:num w:numId="3" w16cid:durableId="777943041">
    <w:abstractNumId w:val="10"/>
  </w:num>
  <w:num w:numId="4" w16cid:durableId="817460503">
    <w:abstractNumId w:val="9"/>
  </w:num>
  <w:num w:numId="5" w16cid:durableId="712193774">
    <w:abstractNumId w:val="7"/>
  </w:num>
  <w:num w:numId="6" w16cid:durableId="932519932">
    <w:abstractNumId w:val="6"/>
  </w:num>
  <w:num w:numId="7" w16cid:durableId="1090858289">
    <w:abstractNumId w:val="5"/>
  </w:num>
  <w:num w:numId="8" w16cid:durableId="787747047">
    <w:abstractNumId w:val="4"/>
  </w:num>
  <w:num w:numId="9" w16cid:durableId="232395416">
    <w:abstractNumId w:val="3"/>
  </w:num>
  <w:num w:numId="10" w16cid:durableId="525362553">
    <w:abstractNumId w:val="2"/>
  </w:num>
  <w:num w:numId="11" w16cid:durableId="158087287">
    <w:abstractNumId w:val="1"/>
  </w:num>
  <w:num w:numId="12" w16cid:durableId="1980498439">
    <w:abstractNumId w:val="0"/>
  </w:num>
  <w:num w:numId="13" w16cid:durableId="79720981">
    <w:abstractNumId w:val="10"/>
  </w:num>
  <w:num w:numId="14" w16cid:durableId="15353838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2C21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1F8F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3C67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1067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22F9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9</Pages>
  <Words>1547</Words>
  <Characters>10700</Characters>
  <Application>Microsoft Office Word</Application>
  <DocSecurity>0</DocSecurity>
  <Lines>823</Lines>
  <Paragraphs>437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2025-05-21T08:58:00Z</dcterms:created>
  <dcterms:modified xsi:type="dcterms:W3CDTF">2025-05-21T08:58:00Z</dcterms:modified>
</cp:coreProperties>
</file>