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BF1498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A7662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A7662D">
              <w:rPr>
                <w:szCs w:val="14"/>
              </w:rPr>
              <w:t>5900 Rudkøbing</w:t>
            </w:r>
          </w:p>
          <w:p w:rsidR="004F3B0C" w:rsidRPr="00A7662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A7662D">
              <w:rPr>
                <w:szCs w:val="14"/>
              </w:rPr>
              <w:t>Tlf. 63 51 60 00</w:t>
            </w:r>
          </w:p>
          <w:p w:rsidR="004F3B0C" w:rsidRPr="00A7662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A7662D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BF1498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A7662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A7662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A7662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A7662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4B71F0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B5203C">
              <w:rPr>
                <w:sz w:val="24"/>
                <w:szCs w:val="24"/>
              </w:rPr>
              <w:t>il</w:t>
            </w:r>
            <w:r w:rsidR="00543915">
              <w:rPr>
                <w:sz w:val="24"/>
                <w:szCs w:val="24"/>
              </w:rPr>
              <w:t>synsrapport</w:t>
            </w:r>
            <w:r>
              <w:rPr>
                <w:sz w:val="24"/>
                <w:szCs w:val="24"/>
              </w:rPr>
              <w:t xml:space="preserve"> til offentliggørelse</w:t>
            </w:r>
            <w:bookmarkStart w:id="0" w:name="_GoBack"/>
            <w:bookmarkEnd w:id="0"/>
            <w:r w:rsidR="00543915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662D" w:rsidP="00A7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Sydlangeland </w:t>
            </w:r>
            <w:r w:rsidR="00C41C80">
              <w:rPr>
                <w:sz w:val="22"/>
                <w:szCs w:val="22"/>
              </w:rPr>
              <w:t>Fjernvarme A.m.b.a</w:t>
            </w:r>
            <w:r>
              <w:rPr>
                <w:sz w:val="22"/>
                <w:szCs w:val="22"/>
              </w:rPr>
              <w:t>.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Østerskovvej 2B,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662D" w:rsidP="00C41C80">
            <w:pPr>
              <w:rPr>
                <w:sz w:val="22"/>
                <w:szCs w:val="22"/>
              </w:rPr>
            </w:pPr>
            <w:r w:rsidRPr="00A7662D">
              <w:rPr>
                <w:sz w:val="22"/>
                <w:szCs w:val="22"/>
              </w:rPr>
              <w:t>17048244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7662D" w:rsidP="00A14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4E87">
              <w:rPr>
                <w:sz w:val="22"/>
                <w:szCs w:val="22"/>
              </w:rPr>
              <w:t>4</w:t>
            </w:r>
            <w:r w:rsidR="00C41C80">
              <w:rPr>
                <w:sz w:val="22"/>
                <w:szCs w:val="22"/>
              </w:rPr>
              <w:t xml:space="preserve">. december </w:t>
            </w:r>
            <w:r w:rsidR="00EB5F94">
              <w:rPr>
                <w:sz w:val="22"/>
                <w:szCs w:val="22"/>
              </w:rPr>
              <w:t>201</w:t>
            </w:r>
            <w:r w:rsidR="00A14E87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14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C41C80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>
            <w:pPr>
              <w:rPr>
                <w:sz w:val="22"/>
                <w:szCs w:val="22"/>
              </w:rPr>
            </w:pPr>
            <w:r w:rsidRPr="00C41C80">
              <w:rPr>
                <w:sz w:val="22"/>
                <w:szCs w:val="22"/>
              </w:rPr>
              <w:t>G 201.</w:t>
            </w:r>
            <w:r w:rsidR="00456127">
              <w:rPr>
                <w:sz w:val="22"/>
                <w:szCs w:val="22"/>
              </w:rPr>
              <w:t xml:space="preserve"> </w:t>
            </w:r>
            <w:r w:rsidRPr="00C41C80">
              <w:rPr>
                <w:sz w:val="22"/>
                <w:szCs w:val="22"/>
              </w:rPr>
              <w:t>Kraftproducerende anlæg, varmeproducerende anlæg, gasturbineanlæg og motoranlæg med en sa</w:t>
            </w:r>
            <w:r w:rsidRPr="00C41C80">
              <w:rPr>
                <w:sz w:val="22"/>
                <w:szCs w:val="22"/>
              </w:rPr>
              <w:t>m</w:t>
            </w:r>
            <w:r w:rsidRPr="00C41C80">
              <w:rPr>
                <w:sz w:val="22"/>
                <w:szCs w:val="22"/>
              </w:rPr>
              <w:t xml:space="preserve">let nominel </w:t>
            </w:r>
            <w:proofErr w:type="spellStart"/>
            <w:r w:rsidRPr="00C41C80">
              <w:rPr>
                <w:sz w:val="22"/>
                <w:szCs w:val="22"/>
              </w:rPr>
              <w:t>indfyret</w:t>
            </w:r>
            <w:proofErr w:type="spellEnd"/>
            <w:r w:rsidRPr="00C41C80">
              <w:rPr>
                <w:sz w:val="22"/>
                <w:szCs w:val="22"/>
              </w:rPr>
              <w:t xml:space="preserve"> termisk effekt på mellem 5 og 50 MW.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A14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</w:t>
            </w:r>
            <w:r w:rsidR="00A14E87">
              <w:rPr>
                <w:sz w:val="22"/>
                <w:szCs w:val="22"/>
              </w:rPr>
              <w:t>gennemført med opfølgning af tilsynet i 2015 samt tilsyn med virksomhedens egenkontrol.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A14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</w:t>
            </w:r>
            <w:r w:rsidR="00A14E87">
              <w:rPr>
                <w:sz w:val="22"/>
                <w:szCs w:val="22"/>
              </w:rPr>
              <w:t xml:space="preserve">ikke set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A14E87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>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87" w:rsidRDefault="00A14E87" w:rsidP="00A14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 til virksomheden.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 w:rsidRPr="00A14E87">
              <w:rPr>
                <w:sz w:val="22"/>
                <w:szCs w:val="22"/>
              </w:rPr>
              <w:t>Der er i virksomhedens miljøgodkendelse vilkår om 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B71F0" w:rsidRPr="0070420B" w:rsidRDefault="004B71F0" w:rsidP="004B71F0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p w:rsidR="00F96089" w:rsidRPr="00054765" w:rsidRDefault="00F96089" w:rsidP="00F96089">
      <w:pPr>
        <w:ind w:left="142"/>
        <w:rPr>
          <w:sz w:val="22"/>
          <w:szCs w:val="22"/>
        </w:rPr>
      </w:pPr>
    </w:p>
    <w:sectPr w:rsidR="00F96089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080643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5B9B1EAC" wp14:editId="68F48D70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8E3038B" wp14:editId="080B96A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F9F767C" wp14:editId="63914983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57BE17F5" wp14:editId="32A9E507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E6BCE"/>
    <w:rsid w:val="003F40AF"/>
    <w:rsid w:val="004017D7"/>
    <w:rsid w:val="00403380"/>
    <w:rsid w:val="00404C12"/>
    <w:rsid w:val="00456127"/>
    <w:rsid w:val="00476C28"/>
    <w:rsid w:val="004B71F0"/>
    <w:rsid w:val="004D3317"/>
    <w:rsid w:val="004F3B0C"/>
    <w:rsid w:val="0050646D"/>
    <w:rsid w:val="00517629"/>
    <w:rsid w:val="00517B90"/>
    <w:rsid w:val="00543915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21203"/>
    <w:rsid w:val="0072240A"/>
    <w:rsid w:val="00763F39"/>
    <w:rsid w:val="00771DB0"/>
    <w:rsid w:val="007C4162"/>
    <w:rsid w:val="007D1DC2"/>
    <w:rsid w:val="007F5284"/>
    <w:rsid w:val="00800DDE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14E87"/>
    <w:rsid w:val="00A5766B"/>
    <w:rsid w:val="00A7662D"/>
    <w:rsid w:val="00A966FD"/>
    <w:rsid w:val="00AC1749"/>
    <w:rsid w:val="00AC7189"/>
    <w:rsid w:val="00B17F02"/>
    <w:rsid w:val="00B22211"/>
    <w:rsid w:val="00B5203C"/>
    <w:rsid w:val="00B65DD2"/>
    <w:rsid w:val="00B72369"/>
    <w:rsid w:val="00B93635"/>
    <w:rsid w:val="00B95639"/>
    <w:rsid w:val="00BA59CD"/>
    <w:rsid w:val="00BB2B10"/>
    <w:rsid w:val="00BC1DC0"/>
    <w:rsid w:val="00BF1498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3DB3E7A0</Template>
  <TotalTime>3</TotalTime>
  <Pages>1</Pages>
  <Words>178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3</cp:revision>
  <cp:lastPrinted>2014-04-02T11:52:00Z</cp:lastPrinted>
  <dcterms:created xsi:type="dcterms:W3CDTF">2016-12-22T14:53:00Z</dcterms:created>
  <dcterms:modified xsi:type="dcterms:W3CDTF">2016-12-22T14:55:00Z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{D1F0E593-0D37-4EDD-8CE2-17D30D0C7D85}</vt:lpwstr>
  </property>
</Properties>
</file>