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1DE488C" w:rsidR="006B795C" w:rsidRPr="006B795C" w:rsidRDefault="00180CD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5-5-21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8636981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§9 tilsyn - </w:t>
            </w:r>
            <w:r w:rsidR="00410316">
              <w:rPr>
                <w:rFonts w:ascii="Verdana" w:hAnsi="Verdana"/>
                <w:color w:val="000000"/>
                <w:sz w:val="18"/>
                <w:szCs w:val="18"/>
              </w:rPr>
              <w:t>v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01E42AC" w:rsidR="006B795C" w:rsidRPr="006B795C" w:rsidRDefault="008A191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3268B" w14:textId="77777777" w:rsidR="00DA4648" w:rsidRPr="006B795C" w:rsidRDefault="00DA4648" w:rsidP="00291C7F">
      <w:pPr>
        <w:spacing w:line="240" w:lineRule="auto"/>
      </w:pPr>
      <w:r w:rsidRPr="006B795C">
        <w:separator/>
      </w:r>
    </w:p>
    <w:p w14:paraId="346A590C" w14:textId="77777777" w:rsidR="00DA4648" w:rsidRPr="006B795C" w:rsidRDefault="00DA4648"/>
  </w:endnote>
  <w:endnote w:type="continuationSeparator" w:id="0">
    <w:p w14:paraId="29D8D7E6" w14:textId="77777777" w:rsidR="00DA4648" w:rsidRPr="006B795C" w:rsidRDefault="00DA4648" w:rsidP="00291C7F">
      <w:pPr>
        <w:spacing w:line="240" w:lineRule="auto"/>
      </w:pPr>
      <w:r w:rsidRPr="006B795C">
        <w:continuationSeparator/>
      </w:r>
    </w:p>
    <w:p w14:paraId="7EDF49EC" w14:textId="77777777" w:rsidR="00DA4648" w:rsidRPr="006B795C" w:rsidRDefault="00DA4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FDCAD" w14:textId="77777777" w:rsidR="00DA4648" w:rsidRPr="006B795C" w:rsidRDefault="00DA4648" w:rsidP="00291C7F">
      <w:pPr>
        <w:spacing w:line="240" w:lineRule="auto"/>
      </w:pPr>
      <w:r w:rsidRPr="006B795C">
        <w:separator/>
      </w:r>
    </w:p>
    <w:p w14:paraId="45F182F5" w14:textId="77777777" w:rsidR="00DA4648" w:rsidRPr="006B795C" w:rsidRDefault="00DA4648"/>
  </w:footnote>
  <w:footnote w:type="continuationSeparator" w:id="0">
    <w:p w14:paraId="0DA04CB6" w14:textId="77777777" w:rsidR="00DA4648" w:rsidRPr="006B795C" w:rsidRDefault="00DA4648" w:rsidP="00291C7F">
      <w:pPr>
        <w:spacing w:line="240" w:lineRule="auto"/>
      </w:pPr>
      <w:r w:rsidRPr="006B795C">
        <w:continuationSeparator/>
      </w:r>
    </w:p>
    <w:p w14:paraId="59ABA7E0" w14:textId="77777777" w:rsidR="00DA4648" w:rsidRPr="006B795C" w:rsidRDefault="00DA46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0CB9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80CD7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0316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A775D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A191F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015"/>
    <w:rsid w:val="00AF1959"/>
    <w:rsid w:val="00AF5083"/>
    <w:rsid w:val="00AF7275"/>
    <w:rsid w:val="00AF759D"/>
    <w:rsid w:val="00B060A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4608B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A4648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2AC8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657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4</cp:revision>
  <cp:lastPrinted>2016-03-23T10:48:00Z</cp:lastPrinted>
  <dcterms:created xsi:type="dcterms:W3CDTF">2024-07-18T11:57:00Z</dcterms:created>
  <dcterms:modified xsi:type="dcterms:W3CDTF">2024-07-18T12:00:00Z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