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2E229548" w:rsidR="006B795C" w:rsidRPr="006B795C" w:rsidRDefault="0076542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Knud Erik Sørensen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7FC5A898" w:rsidR="006B795C" w:rsidRPr="006B795C" w:rsidRDefault="00765421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Nr Agerbækvej 4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6753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Agerbæk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56CAC5C4" w:rsidR="006B795C" w:rsidRDefault="0076542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36625414</w:t>
            </w:r>
          </w:p>
          <w:p w14:paraId="705E26E4" w14:textId="750374D1" w:rsidR="001E7E44" w:rsidRDefault="0076542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1020321403</w:t>
            </w:r>
          </w:p>
          <w:p w14:paraId="3F2C0D7E" w14:textId="4D6B5102" w:rsidR="006B795C" w:rsidRPr="006B795C" w:rsidRDefault="00765421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16443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15944ABA" w:rsidR="006B795C" w:rsidRPr="006B795C" w:rsidRDefault="0076542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21-06-2018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51910C38" w:rsidR="006B795C" w:rsidRPr="006B795C" w:rsidRDefault="0057069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51B1D419" w:rsidR="006B795C" w:rsidRPr="00A2316A" w:rsidRDefault="00765421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H16a23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H § 16 a,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stk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2 nr. 3, IED Fjerkræ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09F318FB" w:rsidR="006B795C" w:rsidRPr="006B795C" w:rsidRDefault="002F653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5B11690F" w:rsidR="006B795C" w:rsidRPr="006B795C" w:rsidRDefault="002F653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2E19C38F" w:rsidR="006B795C" w:rsidRPr="006B795C" w:rsidRDefault="0057069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Ja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614B33B5" w:rsidR="006B795C" w:rsidRPr="006B795C" w:rsidRDefault="0057069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9BC8F" w14:textId="77777777" w:rsidR="0084594C" w:rsidRPr="006B795C" w:rsidRDefault="0084594C" w:rsidP="00291C7F">
      <w:pPr>
        <w:spacing w:line="240" w:lineRule="auto"/>
      </w:pPr>
      <w:r w:rsidRPr="006B795C">
        <w:separator/>
      </w:r>
    </w:p>
    <w:p w14:paraId="7113A47F" w14:textId="77777777" w:rsidR="0084594C" w:rsidRPr="006B795C" w:rsidRDefault="0084594C"/>
  </w:endnote>
  <w:endnote w:type="continuationSeparator" w:id="0">
    <w:p w14:paraId="575BF62B" w14:textId="77777777" w:rsidR="0084594C" w:rsidRPr="006B795C" w:rsidRDefault="0084594C" w:rsidP="00291C7F">
      <w:pPr>
        <w:spacing w:line="240" w:lineRule="auto"/>
      </w:pPr>
      <w:r w:rsidRPr="006B795C">
        <w:continuationSeparator/>
      </w:r>
    </w:p>
    <w:p w14:paraId="7DFFABA1" w14:textId="77777777" w:rsidR="0084594C" w:rsidRPr="006B795C" w:rsidRDefault="008459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B6C5C" w14:textId="77777777" w:rsidR="0084594C" w:rsidRPr="006B795C" w:rsidRDefault="0084594C" w:rsidP="00291C7F">
      <w:pPr>
        <w:spacing w:line="240" w:lineRule="auto"/>
      </w:pPr>
      <w:r w:rsidRPr="006B795C">
        <w:separator/>
      </w:r>
    </w:p>
    <w:p w14:paraId="31B8ECC0" w14:textId="77777777" w:rsidR="0084594C" w:rsidRPr="006B795C" w:rsidRDefault="0084594C"/>
  </w:footnote>
  <w:footnote w:type="continuationSeparator" w:id="0">
    <w:p w14:paraId="4852A3AB" w14:textId="77777777" w:rsidR="0084594C" w:rsidRPr="006B795C" w:rsidRDefault="0084594C" w:rsidP="00291C7F">
      <w:pPr>
        <w:spacing w:line="240" w:lineRule="auto"/>
      </w:pPr>
      <w:r w:rsidRPr="006B795C">
        <w:continuationSeparator/>
      </w:r>
    </w:p>
    <w:p w14:paraId="255DBE4D" w14:textId="77777777" w:rsidR="0084594C" w:rsidRPr="006B795C" w:rsidRDefault="0084594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78814319">
    <w:abstractNumId w:val="0"/>
  </w:num>
  <w:num w:numId="2" w16cid:durableId="1460416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2F653F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069B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65421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94C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0967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106</Words>
  <Characters>659</Characters>
  <Application>Microsoft Office Word</Application>
  <DocSecurity>0</DocSecurity>
  <PresentationFormat/>
  <Lines>41</Lines>
  <Paragraphs>27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2024-07-24T12:05:00Z</dcterms:created>
  <dcterms:modified xsi:type="dcterms:W3CDTF">2024-07-24T12:05:00Z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