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BC22E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Lars S. Jørgensen, </w:t>
            </w:r>
            <w:proofErr w:type="spellStart"/>
            <w:r>
              <w:rPr>
                <w:rFonts w:ascii="Times New Roman" w:hAnsi="Times New Roman"/>
                <w:sz w:val="24"/>
              </w:rPr>
              <w:t>Brøstrupgård</w:t>
            </w:r>
            <w:proofErr w:type="spellEnd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BC22E0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Brøstrupgård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(6630)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   </w:t>
            </w:r>
          </w:p>
          <w:p w:rsidR="007A430E" w:rsidRPr="004D0AAB" w:rsidRDefault="00BC22E0" w:rsidP="00BC22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6630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Rødding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BC22E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21625248</w:t>
            </w:r>
          </w:p>
          <w:p w:rsidR="008D25AB" w:rsidRPr="008D25AB" w:rsidRDefault="00BC22E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C4350" w:rsidRPr="00D950D0" w:rsidRDefault="00BC22E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52696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BC22E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02-02-2017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BC22E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Basistilsyn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BC22E0" w:rsidP="00BC22E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L12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§ 12, stk1 -  godkendelse for mere end 250 dyreenheder</w:t>
            </w:r>
            <w:bookmarkStart w:id="0" w:name="_GoBack"/>
            <w:bookmarkEnd w:id="0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BC22E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Alt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BC22E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BC22E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BC22E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E0"/>
    <w:rsid w:val="0014255C"/>
    <w:rsid w:val="001C4350"/>
    <w:rsid w:val="00274AEC"/>
    <w:rsid w:val="00280069"/>
    <w:rsid w:val="004D0AAB"/>
    <w:rsid w:val="005A0E0B"/>
    <w:rsid w:val="007A430E"/>
    <w:rsid w:val="008D25AB"/>
    <w:rsid w:val="0090707A"/>
    <w:rsid w:val="00937958"/>
    <w:rsid w:val="00BC22E0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D7348"/>
  <w15:docId w15:val="{B24EE584-3D41-4922-93B9-489489A6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104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Helle Kalmayer Hansen</dc:creator>
  <cp:lastModifiedBy>Helle Kalmayer Hansen</cp:lastModifiedBy>
  <cp:revision>1</cp:revision>
  <dcterms:created xsi:type="dcterms:W3CDTF">2017-02-08T09:45:00Z</dcterms:created>
  <dcterms:modified xsi:type="dcterms:W3CDTF">2017-02-08T09:45:00Z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{7615527E-F487-4E69-8D49-E4E380F8632B}</vt:lpwstr>
  </property>
</Properties>
</file>