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10092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7337"/>
        <w:gridCol w:w="2755"/>
      </w:tblGrid>
      <w:tr w:rsidR="004D6645" w:rsidRPr="00203B07" w14:paraId="42F3D394" w14:textId="77777777" w:rsidTr="004464C0">
        <w:trPr>
          <w:cantSplit/>
          <w:trHeight w:hRule="exact" w:val="2302"/>
        </w:trPr>
        <w:tc>
          <w:tcPr>
            <w:tcW w:w="7337" w:type="dxa"/>
            <w:tcMar>
              <w:left w:w="0" w:type="dxa"/>
            </w:tcMar>
          </w:tcPr>
          <w:p w14:paraId="3BF048EB" w14:textId="77777777" w:rsidR="00FA6B8D" w:rsidRPr="001566D0" w:rsidRDefault="00AE3964" w:rsidP="008B4BBC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</w:t>
            </w:r>
            <w:r w:rsidR="009E5309" w:rsidRPr="001566D0">
              <w:rPr>
                <w:rFonts w:cs="Arial"/>
                <w:sz w:val="28"/>
                <w:szCs w:val="28"/>
              </w:rPr>
              <w:t>ilsynsrapport til offentliggørelse</w:t>
            </w:r>
          </w:p>
          <w:p w14:paraId="0C2A2462" w14:textId="77777777" w:rsidR="004D6645" w:rsidRPr="00FA6B8D" w:rsidRDefault="004D6645" w:rsidP="008B4BBC">
            <w:pPr>
              <w:rPr>
                <w:rFonts w:cs="Arial"/>
                <w:szCs w:val="22"/>
              </w:rPr>
            </w:pPr>
          </w:p>
          <w:p w14:paraId="47C2823E" w14:textId="77777777" w:rsidR="009D023D" w:rsidRPr="00D740A7" w:rsidRDefault="009D023D" w:rsidP="009D023D">
            <w:pPr>
              <w:rPr>
                <w:rFonts w:cs="Arial"/>
                <w:szCs w:val="20"/>
              </w:rPr>
            </w:pPr>
          </w:p>
        </w:tc>
        <w:tc>
          <w:tcPr>
            <w:tcW w:w="2755" w:type="dxa"/>
            <w:tcMar>
              <w:top w:w="34" w:type="dxa"/>
              <w:left w:w="0" w:type="dxa"/>
              <w:bottom w:w="28" w:type="dxa"/>
            </w:tcMar>
          </w:tcPr>
          <w:p w14:paraId="0C0B58AC" w14:textId="2103775B" w:rsidR="004D6645" w:rsidRPr="00FA6B8D" w:rsidRDefault="002F5012" w:rsidP="008B4BBC">
            <w:r>
              <w:t>Miljø og Produktion</w:t>
            </w:r>
          </w:p>
          <w:p w14:paraId="2A55714A" w14:textId="72AD3BF9" w:rsidR="004D6645" w:rsidRPr="00FA6B8D" w:rsidRDefault="004D6645" w:rsidP="008B4BBC">
            <w:r w:rsidRPr="00FA6B8D">
              <w:t xml:space="preserve">J.nr. </w:t>
            </w:r>
            <w:bookmarkStart w:id="0" w:name="ind_task_ext_case_no"/>
            <w:bookmarkEnd w:id="0"/>
            <w:r w:rsidR="003A4975">
              <w:t xml:space="preserve">2020 </w:t>
            </w:r>
            <w:r w:rsidR="00F374D1">
              <w:t>–</w:t>
            </w:r>
            <w:r w:rsidR="003A4975">
              <w:t xml:space="preserve"> 397</w:t>
            </w:r>
          </w:p>
          <w:p w14:paraId="2AE7DD34" w14:textId="5B036E63" w:rsidR="004D6645" w:rsidRPr="006058D5" w:rsidRDefault="004D6645" w:rsidP="008B4BBC">
            <w:pPr>
              <w:rPr>
                <w:lang w:val="en-US"/>
              </w:rPr>
            </w:pPr>
            <w:r w:rsidRPr="006058D5">
              <w:rPr>
                <w:lang w:val="en-US"/>
              </w:rPr>
              <w:t xml:space="preserve">Ref. </w:t>
            </w:r>
            <w:bookmarkStart w:id="1" w:name="ind_inspec_real_act_init"/>
            <w:bookmarkEnd w:id="1"/>
            <w:r w:rsidR="00F374D1" w:rsidRPr="006058D5">
              <w:rPr>
                <w:lang w:val="en-US"/>
              </w:rPr>
              <w:t>MAHER</w:t>
            </w:r>
            <w:r w:rsidR="00591971" w:rsidRPr="006058D5">
              <w:rPr>
                <w:lang w:val="en-US"/>
              </w:rPr>
              <w:t>/PRECH</w:t>
            </w:r>
          </w:p>
          <w:p w14:paraId="1C1DEC02" w14:textId="196D9927" w:rsidR="004D6645" w:rsidRPr="00591971" w:rsidRDefault="0009426C" w:rsidP="008B4BBC">
            <w:pPr>
              <w:rPr>
                <w:lang w:val="en-US"/>
              </w:rPr>
            </w:pPr>
            <w:r w:rsidRPr="00442B0A">
              <w:rPr>
                <w:lang w:val="en-US"/>
              </w:rPr>
              <w:t>Dato:</w:t>
            </w:r>
            <w:r w:rsidR="00981342" w:rsidRPr="00442B0A">
              <w:rPr>
                <w:lang w:val="en-US"/>
              </w:rPr>
              <w:t xml:space="preserve"> </w:t>
            </w:r>
            <w:r w:rsidR="007D4A20">
              <w:rPr>
                <w:lang w:val="en-US"/>
              </w:rPr>
              <w:t>20</w:t>
            </w:r>
            <w:r w:rsidR="00981342" w:rsidRPr="00442B0A">
              <w:rPr>
                <w:lang w:val="en-US"/>
              </w:rPr>
              <w:t xml:space="preserve">. </w:t>
            </w:r>
            <w:proofErr w:type="spellStart"/>
            <w:r w:rsidR="00981342" w:rsidRPr="00442B0A">
              <w:rPr>
                <w:lang w:val="en-US"/>
              </w:rPr>
              <w:t>april</w:t>
            </w:r>
            <w:proofErr w:type="spellEnd"/>
            <w:r w:rsidR="00981342" w:rsidRPr="00442B0A">
              <w:rPr>
                <w:lang w:val="en-US"/>
              </w:rPr>
              <w:t xml:space="preserve"> 2026</w:t>
            </w:r>
          </w:p>
        </w:tc>
      </w:tr>
    </w:tbl>
    <w:p w14:paraId="1F08C037" w14:textId="77777777" w:rsidR="00FA6B8D" w:rsidRPr="00591971" w:rsidRDefault="00FA6B8D" w:rsidP="006A7890">
      <w:pPr>
        <w:ind w:right="-1050"/>
        <w:rPr>
          <w:szCs w:val="22"/>
          <w:lang w:val="en-US"/>
        </w:rPr>
      </w:pPr>
    </w:p>
    <w:p w14:paraId="2DC2C397" w14:textId="77777777" w:rsidR="00FA6B8D" w:rsidRPr="0069410C" w:rsidRDefault="00452D01" w:rsidP="006A7890">
      <w:pPr>
        <w:ind w:right="-1050"/>
        <w:rPr>
          <w:b/>
          <w:szCs w:val="22"/>
        </w:rPr>
      </w:pPr>
      <w:r w:rsidRPr="0069410C">
        <w:rPr>
          <w:b/>
          <w:szCs w:val="22"/>
        </w:rPr>
        <w:t>Tilsynsrapport</w:t>
      </w:r>
    </w:p>
    <w:tbl>
      <w:tblPr>
        <w:tblStyle w:val="Tabel-Gitter"/>
        <w:tblW w:w="8222" w:type="dxa"/>
        <w:tblInd w:w="108" w:type="dxa"/>
        <w:tblLook w:val="04A0" w:firstRow="1" w:lastRow="0" w:firstColumn="1" w:lastColumn="0" w:noHBand="0" w:noVBand="1"/>
      </w:tblPr>
      <w:tblGrid>
        <w:gridCol w:w="2977"/>
        <w:gridCol w:w="5245"/>
      </w:tblGrid>
      <w:tr w:rsidR="0069410C" w:rsidRPr="0069410C" w14:paraId="3330EBF5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23D647E2" w14:textId="77777777" w:rsidR="00452D01" w:rsidRPr="0069410C" w:rsidRDefault="00452D01" w:rsidP="006A7890">
            <w:pPr>
              <w:ind w:right="-1050"/>
              <w:rPr>
                <w:rFonts w:cs="Arial"/>
                <w:szCs w:val="22"/>
              </w:rPr>
            </w:pPr>
            <w:r w:rsidRPr="0069410C">
              <w:rPr>
                <w:rFonts w:cs="Arial"/>
                <w:szCs w:val="22"/>
              </w:rPr>
              <w:t>Virksomhedens navn</w:t>
            </w:r>
          </w:p>
        </w:tc>
        <w:tc>
          <w:tcPr>
            <w:tcW w:w="5245" w:type="dxa"/>
            <w:vAlign w:val="center"/>
          </w:tcPr>
          <w:p w14:paraId="6E905C46" w14:textId="2D35E10A" w:rsidR="00452D01" w:rsidRPr="0069410C" w:rsidRDefault="003A4975" w:rsidP="00DB6E6F">
            <w:pPr>
              <w:rPr>
                <w:rFonts w:cs="Arial"/>
                <w:szCs w:val="22"/>
              </w:rPr>
            </w:pPr>
            <w:bookmarkStart w:id="2" w:name="site_site_name"/>
            <w:bookmarkEnd w:id="2"/>
            <w:proofErr w:type="spellStart"/>
            <w:r>
              <w:rPr>
                <w:rFonts w:cs="Arial"/>
                <w:szCs w:val="22"/>
              </w:rPr>
              <w:t>Energnist</w:t>
            </w:r>
            <w:proofErr w:type="spellEnd"/>
            <w:r>
              <w:rPr>
                <w:rFonts w:cs="Arial"/>
                <w:szCs w:val="22"/>
              </w:rPr>
              <w:t xml:space="preserve"> Kolding</w:t>
            </w:r>
            <w:r w:rsidR="0055478D">
              <w:rPr>
                <w:rFonts w:cs="Arial"/>
                <w:szCs w:val="22"/>
              </w:rPr>
              <w:t xml:space="preserve"> A/S</w:t>
            </w:r>
          </w:p>
        </w:tc>
      </w:tr>
      <w:tr w:rsidR="0069410C" w:rsidRPr="0069410C" w14:paraId="229BAE9E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76D8D9A9" w14:textId="77777777" w:rsidR="00452D01" w:rsidRPr="0069410C" w:rsidRDefault="00452D01" w:rsidP="006A7890">
            <w:pPr>
              <w:ind w:right="-1050"/>
              <w:rPr>
                <w:rFonts w:cs="Arial"/>
                <w:szCs w:val="22"/>
              </w:rPr>
            </w:pPr>
            <w:r w:rsidRPr="0069410C">
              <w:rPr>
                <w:rFonts w:cs="Arial"/>
                <w:szCs w:val="22"/>
              </w:rPr>
              <w:t>Virksomhedens adresse</w:t>
            </w:r>
          </w:p>
        </w:tc>
        <w:tc>
          <w:tcPr>
            <w:tcW w:w="5245" w:type="dxa"/>
            <w:vAlign w:val="center"/>
          </w:tcPr>
          <w:p w14:paraId="77F8E5FA" w14:textId="2610179A" w:rsidR="008D60BE" w:rsidRPr="0069410C" w:rsidRDefault="003A4975" w:rsidP="0061193B">
            <w:pPr>
              <w:ind w:right="-1050"/>
              <w:rPr>
                <w:rFonts w:cs="Arial"/>
                <w:szCs w:val="22"/>
              </w:rPr>
            </w:pPr>
            <w:bookmarkStart w:id="3" w:name="site_site_address"/>
            <w:bookmarkEnd w:id="3"/>
            <w:r>
              <w:rPr>
                <w:rFonts w:cs="Arial"/>
                <w:szCs w:val="22"/>
              </w:rPr>
              <w:t>Bronzevej 6</w:t>
            </w:r>
            <w:r w:rsidR="000D26BA" w:rsidRPr="0069410C">
              <w:rPr>
                <w:rFonts w:cs="Arial"/>
                <w:szCs w:val="22"/>
              </w:rPr>
              <w:t xml:space="preserve">, </w:t>
            </w:r>
            <w:bookmarkStart w:id="4" w:name="site_postal_codes_id"/>
            <w:bookmarkEnd w:id="4"/>
            <w:r>
              <w:rPr>
                <w:rFonts w:cs="Arial"/>
                <w:szCs w:val="22"/>
              </w:rPr>
              <w:t>6000</w:t>
            </w:r>
            <w:r w:rsidR="000D26BA" w:rsidRPr="0069410C">
              <w:rPr>
                <w:rFonts w:cs="Arial"/>
                <w:szCs w:val="22"/>
              </w:rPr>
              <w:t xml:space="preserve"> </w:t>
            </w:r>
            <w:bookmarkStart w:id="5" w:name="postal_codes_postal_codes_name"/>
            <w:bookmarkEnd w:id="5"/>
            <w:r>
              <w:rPr>
                <w:rFonts w:cs="Arial"/>
                <w:szCs w:val="22"/>
              </w:rPr>
              <w:t>Kolding</w:t>
            </w:r>
          </w:p>
        </w:tc>
      </w:tr>
      <w:tr w:rsidR="00B21015" w14:paraId="73F02F73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4986B48C" w14:textId="77777777" w:rsidR="00452D01" w:rsidRDefault="00452D01" w:rsidP="006A7890">
            <w:pPr>
              <w:ind w:right="-1050"/>
              <w:rPr>
                <w:rFonts w:cs="Arial"/>
                <w:szCs w:val="22"/>
              </w:rPr>
            </w:pPr>
            <w:proofErr w:type="gramStart"/>
            <w:r>
              <w:rPr>
                <w:rFonts w:cs="Arial"/>
                <w:szCs w:val="22"/>
              </w:rPr>
              <w:t>CVR nummer</w:t>
            </w:r>
            <w:proofErr w:type="gramEnd"/>
          </w:p>
        </w:tc>
        <w:tc>
          <w:tcPr>
            <w:tcW w:w="5245" w:type="dxa"/>
            <w:vAlign w:val="center"/>
          </w:tcPr>
          <w:p w14:paraId="4FC92DD5" w14:textId="790111D3" w:rsidR="00452D01" w:rsidRDefault="008E31CC" w:rsidP="00DB6E6F">
            <w:pPr>
              <w:rPr>
                <w:rFonts w:cs="Arial"/>
                <w:szCs w:val="22"/>
              </w:rPr>
            </w:pPr>
            <w:bookmarkStart w:id="6" w:name="ind_industry_central_company_no"/>
            <w:bookmarkEnd w:id="6"/>
            <w:r w:rsidRPr="008E31CC">
              <w:rPr>
                <w:rFonts w:cs="Arial"/>
                <w:szCs w:val="22"/>
              </w:rPr>
              <w:t>45132188</w:t>
            </w:r>
          </w:p>
        </w:tc>
      </w:tr>
      <w:tr w:rsidR="00B21015" w14:paraId="3031A155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60593E45" w14:textId="77777777" w:rsidR="00D740A7" w:rsidRDefault="00D740A7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Virksomhedstype</w:t>
            </w:r>
          </w:p>
        </w:tc>
        <w:tc>
          <w:tcPr>
            <w:tcW w:w="5245" w:type="dxa"/>
            <w:vAlign w:val="center"/>
          </w:tcPr>
          <w:p w14:paraId="5AB6C1B2" w14:textId="77777777" w:rsidR="00D740A7" w:rsidRDefault="003A4975" w:rsidP="00DB6E6F">
            <w:pPr>
              <w:rPr>
                <w:rFonts w:cs="Arial"/>
                <w:szCs w:val="22"/>
              </w:rPr>
            </w:pPr>
            <w:bookmarkStart w:id="7" w:name="ind_indtypes_mst_type_id"/>
            <w:bookmarkEnd w:id="7"/>
            <w:proofErr w:type="gramStart"/>
            <w:r>
              <w:rPr>
                <w:rFonts w:cs="Arial"/>
                <w:szCs w:val="22"/>
              </w:rPr>
              <w:t>5.2a</w:t>
            </w:r>
            <w:r w:rsidR="00965731">
              <w:rPr>
                <w:rFonts w:cs="Arial"/>
                <w:szCs w:val="22"/>
              </w:rPr>
              <w:t xml:space="preserve"> </w:t>
            </w:r>
            <w:r w:rsidR="00D740A7">
              <w:rPr>
                <w:rFonts w:cs="Arial"/>
                <w:szCs w:val="22"/>
              </w:rPr>
              <w:t xml:space="preserve"> </w:t>
            </w:r>
            <w:bookmarkStart w:id="8" w:name="ind_indtypes_ind_type_name"/>
            <w:bookmarkEnd w:id="8"/>
            <w:r>
              <w:rPr>
                <w:rFonts w:cs="Arial"/>
                <w:szCs w:val="22"/>
              </w:rPr>
              <w:t>Bortskaf</w:t>
            </w:r>
            <w:proofErr w:type="gramEnd"/>
            <w:r>
              <w:rPr>
                <w:rFonts w:cs="Arial"/>
                <w:szCs w:val="22"/>
              </w:rPr>
              <w:t>/nyttig Ufarligt &gt;3 tons/time, forbrænding</w:t>
            </w:r>
          </w:p>
        </w:tc>
      </w:tr>
      <w:tr w:rsidR="00B21015" w14:paraId="7E901F3C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7B070148" w14:textId="77777777" w:rsidR="00452D01" w:rsidRDefault="00452D01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Tidspunkt for tilsynet</w:t>
            </w:r>
          </w:p>
        </w:tc>
        <w:tc>
          <w:tcPr>
            <w:tcW w:w="5245" w:type="dxa"/>
            <w:vAlign w:val="center"/>
          </w:tcPr>
          <w:p w14:paraId="56C92B54" w14:textId="20869EA9" w:rsidR="00452D01" w:rsidRDefault="00F374D1" w:rsidP="00664547">
            <w:pPr>
              <w:rPr>
                <w:rFonts w:cs="Arial"/>
                <w:szCs w:val="22"/>
              </w:rPr>
            </w:pPr>
            <w:bookmarkStart w:id="9" w:name="ind_inspec_real_act_date"/>
            <w:bookmarkEnd w:id="9"/>
            <w:r>
              <w:rPr>
                <w:rFonts w:cs="Arial"/>
                <w:szCs w:val="22"/>
              </w:rPr>
              <w:t xml:space="preserve">2. marts 2026 </w:t>
            </w:r>
            <w:r w:rsidR="00664547">
              <w:rPr>
                <w:rFonts w:cs="Arial"/>
                <w:szCs w:val="22"/>
              </w:rPr>
              <w:t xml:space="preserve">kl. </w:t>
            </w:r>
            <w:r>
              <w:rPr>
                <w:rFonts w:cs="Arial"/>
                <w:szCs w:val="22"/>
              </w:rPr>
              <w:t>10:00-13:30</w:t>
            </w:r>
          </w:p>
        </w:tc>
      </w:tr>
      <w:tr w:rsidR="00B21015" w14:paraId="0235CB2F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7A0B4C4F" w14:textId="77777777" w:rsidR="00452D01" w:rsidRDefault="00452D01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Baggrunden for tilsynet</w:t>
            </w:r>
          </w:p>
        </w:tc>
        <w:tc>
          <w:tcPr>
            <w:tcW w:w="5245" w:type="dxa"/>
            <w:vAlign w:val="center"/>
          </w:tcPr>
          <w:p w14:paraId="1E7B7B4C" w14:textId="7B79F895" w:rsidR="00452D01" w:rsidRDefault="00F374D1" w:rsidP="00B21015">
            <w:pPr>
              <w:rPr>
                <w:rFonts w:cs="Arial"/>
                <w:szCs w:val="22"/>
              </w:rPr>
            </w:pPr>
            <w:bookmarkStart w:id="10" w:name="ind_inspec_types_inspec_type_name"/>
            <w:bookmarkEnd w:id="10"/>
            <w:r>
              <w:t>Basistilsyn</w:t>
            </w:r>
          </w:p>
        </w:tc>
      </w:tr>
      <w:tr w:rsidR="00B21015" w14:paraId="1062AED3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64C082DE" w14:textId="77777777" w:rsidR="00452D01" w:rsidRDefault="00CC42E1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Varsling af tilsynet</w:t>
            </w:r>
          </w:p>
        </w:tc>
        <w:tc>
          <w:tcPr>
            <w:tcW w:w="5245" w:type="dxa"/>
            <w:vAlign w:val="center"/>
          </w:tcPr>
          <w:p w14:paraId="486972B7" w14:textId="30759166" w:rsidR="00452D01" w:rsidRDefault="00091B64" w:rsidP="00896F0F">
            <w:pPr>
              <w:rPr>
                <w:rFonts w:cs="Arial"/>
                <w:szCs w:val="22"/>
              </w:rPr>
            </w:pPr>
            <w:r>
              <w:t>25. februar 2026</w:t>
            </w:r>
          </w:p>
        </w:tc>
      </w:tr>
      <w:tr w:rsidR="00B21015" w14:paraId="2B7A7926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34D98E0C" w14:textId="77777777" w:rsidR="00452D01" w:rsidRDefault="00CC42E1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Deltagere fra virksomheden</w:t>
            </w:r>
          </w:p>
        </w:tc>
        <w:tc>
          <w:tcPr>
            <w:tcW w:w="5245" w:type="dxa"/>
            <w:vAlign w:val="center"/>
          </w:tcPr>
          <w:p w14:paraId="192B4172" w14:textId="14DE4814" w:rsidR="00452D01" w:rsidRDefault="00F374D1" w:rsidP="00317BD6">
            <w:pPr>
              <w:rPr>
                <w:rFonts w:cs="Arial"/>
                <w:szCs w:val="22"/>
              </w:rPr>
            </w:pPr>
            <w:bookmarkStart w:id="11" w:name="ind_inspec_real_participants"/>
            <w:bookmarkEnd w:id="11"/>
            <w:r>
              <w:rPr>
                <w:rFonts w:cs="Arial"/>
                <w:szCs w:val="22"/>
              </w:rPr>
              <w:t>Line Boisen Staal, Christoffer Heide Farre</w:t>
            </w:r>
            <w:r w:rsidR="00664547">
              <w:rPr>
                <w:rFonts w:cs="Arial"/>
                <w:szCs w:val="22"/>
              </w:rPr>
              <w:t xml:space="preserve"> og Jon </w:t>
            </w:r>
            <w:r w:rsidR="00317BD6">
              <w:rPr>
                <w:rFonts w:cs="Arial"/>
                <w:szCs w:val="22"/>
              </w:rPr>
              <w:t>G. Dalum</w:t>
            </w:r>
          </w:p>
        </w:tc>
      </w:tr>
      <w:tr w:rsidR="00B21015" w14:paraId="49B3DD2A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14866C44" w14:textId="77777777" w:rsidR="00452D01" w:rsidRDefault="00CC42E1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Øvrige deltagere</w:t>
            </w:r>
          </w:p>
        </w:tc>
        <w:tc>
          <w:tcPr>
            <w:tcW w:w="5245" w:type="dxa"/>
            <w:vAlign w:val="center"/>
          </w:tcPr>
          <w:p w14:paraId="03F42ECB" w14:textId="3313E7A0" w:rsidR="00452D01" w:rsidRDefault="004F5096" w:rsidP="00DB6E6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–</w:t>
            </w:r>
          </w:p>
        </w:tc>
      </w:tr>
      <w:tr w:rsidR="00B21015" w14:paraId="0CD92336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14386FAC" w14:textId="77777777" w:rsidR="00452D01" w:rsidRDefault="00CC42E1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Tilsynet udført af</w:t>
            </w:r>
          </w:p>
        </w:tc>
        <w:tc>
          <w:tcPr>
            <w:tcW w:w="5245" w:type="dxa"/>
            <w:vAlign w:val="center"/>
          </w:tcPr>
          <w:p w14:paraId="5420E40A" w14:textId="6C6CF391" w:rsidR="00452D01" w:rsidRDefault="00F374D1" w:rsidP="00DB6E6F">
            <w:pPr>
              <w:rPr>
                <w:rFonts w:cs="Arial"/>
                <w:szCs w:val="22"/>
              </w:rPr>
            </w:pPr>
            <w:bookmarkStart w:id="12" w:name="case_officer_long_name"/>
            <w:bookmarkEnd w:id="12"/>
            <w:r w:rsidRPr="00F374D1">
              <w:rPr>
                <w:rFonts w:cs="Arial"/>
                <w:szCs w:val="22"/>
              </w:rPr>
              <w:t>Marc Højerslev Eriksen</w:t>
            </w:r>
            <w:r w:rsidR="00854B97">
              <w:rPr>
                <w:rFonts w:cs="Arial"/>
                <w:szCs w:val="22"/>
              </w:rPr>
              <w:t xml:space="preserve"> (MAHER)</w:t>
            </w:r>
            <w:r>
              <w:rPr>
                <w:rFonts w:cs="Arial"/>
                <w:szCs w:val="22"/>
              </w:rPr>
              <w:t xml:space="preserve"> og</w:t>
            </w:r>
            <w:r w:rsidR="002F53BA">
              <w:rPr>
                <w:rFonts w:cs="Arial"/>
                <w:szCs w:val="22"/>
              </w:rPr>
              <w:br/>
            </w:r>
            <w:r>
              <w:rPr>
                <w:rFonts w:cs="Arial"/>
                <w:szCs w:val="22"/>
              </w:rPr>
              <w:t>Preben Chr</w:t>
            </w:r>
            <w:r w:rsidR="005C07C5">
              <w:rPr>
                <w:rFonts w:cs="Arial"/>
                <w:szCs w:val="22"/>
              </w:rPr>
              <w:t>i</w:t>
            </w:r>
            <w:r>
              <w:rPr>
                <w:rFonts w:cs="Arial"/>
                <w:szCs w:val="22"/>
              </w:rPr>
              <w:t>stophersen</w:t>
            </w:r>
            <w:r w:rsidR="00854B97">
              <w:rPr>
                <w:rFonts w:cs="Arial"/>
                <w:szCs w:val="22"/>
              </w:rPr>
              <w:t xml:space="preserve"> (PRECH)</w:t>
            </w:r>
          </w:p>
        </w:tc>
      </w:tr>
      <w:tr w:rsidR="007116B5" w:rsidRPr="00F809C7" w14:paraId="24D5BB30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01287E5A" w14:textId="77777777" w:rsidR="007116B5" w:rsidRPr="00F809C7" w:rsidRDefault="007116B5" w:rsidP="007116B5">
            <w:pPr>
              <w:ind w:right="-1050"/>
              <w:rPr>
                <w:rFonts w:cs="Arial"/>
                <w:szCs w:val="22"/>
              </w:rPr>
            </w:pPr>
            <w:r w:rsidRPr="00F809C7">
              <w:rPr>
                <w:rFonts w:cs="Arial"/>
                <w:szCs w:val="22"/>
              </w:rPr>
              <w:t>Tilsynet omfattede</w:t>
            </w:r>
          </w:p>
        </w:tc>
        <w:tc>
          <w:tcPr>
            <w:tcW w:w="5245" w:type="dxa"/>
            <w:vAlign w:val="center"/>
          </w:tcPr>
          <w:p w14:paraId="0983EADC" w14:textId="029D7871" w:rsidR="007116B5" w:rsidRPr="00A87E91" w:rsidRDefault="007116B5" w:rsidP="007116B5">
            <w:pPr>
              <w:rPr>
                <w:rFonts w:cs="Arial"/>
                <w:szCs w:val="22"/>
              </w:rPr>
            </w:pPr>
            <w:bookmarkStart w:id="13" w:name="ind_inspec_real_comments"/>
            <w:bookmarkEnd w:id="13"/>
            <w:r>
              <w:rPr>
                <w:rFonts w:cs="Arial"/>
                <w:szCs w:val="22"/>
              </w:rPr>
              <w:t>Tilsyn med virksomhedens</w:t>
            </w:r>
            <w:r w:rsidR="00F374D1">
              <w:rPr>
                <w:rFonts w:cs="Arial"/>
                <w:szCs w:val="22"/>
              </w:rPr>
              <w:t xml:space="preserve"> miljøledelsessystem,</w:t>
            </w:r>
            <w:r>
              <w:rPr>
                <w:rFonts w:cs="Arial"/>
                <w:szCs w:val="22"/>
              </w:rPr>
              <w:t xml:space="preserve"> </w:t>
            </w:r>
            <w:r w:rsidR="003D4D3F">
              <w:rPr>
                <w:rFonts w:cs="Arial"/>
                <w:szCs w:val="22"/>
              </w:rPr>
              <w:t>journalisering, affaldskontrol, EBK-registrering</w:t>
            </w:r>
            <w:r w:rsidR="003958A7">
              <w:rPr>
                <w:rFonts w:cs="Arial"/>
                <w:szCs w:val="22"/>
              </w:rPr>
              <w:t>,</w:t>
            </w:r>
            <w:r w:rsidR="003D4D3F">
              <w:rPr>
                <w:rFonts w:cs="Arial"/>
                <w:szCs w:val="22"/>
              </w:rPr>
              <w:t xml:space="preserve"> samt tilsyn med virksomhedens arealer</w:t>
            </w:r>
          </w:p>
        </w:tc>
      </w:tr>
      <w:tr w:rsidR="007116B5" w:rsidRPr="00F809C7" w14:paraId="2EF57228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367AE76F" w14:textId="77777777" w:rsidR="007116B5" w:rsidRPr="00F809C7" w:rsidRDefault="007116B5" w:rsidP="007116B5">
            <w:pPr>
              <w:ind w:right="-1050"/>
              <w:rPr>
                <w:rFonts w:cs="Arial"/>
                <w:szCs w:val="22"/>
              </w:rPr>
            </w:pPr>
            <w:r w:rsidRPr="00F809C7">
              <w:rPr>
                <w:rFonts w:cs="Arial"/>
                <w:szCs w:val="22"/>
              </w:rPr>
              <w:t xml:space="preserve">Materiale udleveret </w:t>
            </w:r>
          </w:p>
        </w:tc>
        <w:tc>
          <w:tcPr>
            <w:tcW w:w="5245" w:type="dxa"/>
            <w:vAlign w:val="center"/>
          </w:tcPr>
          <w:p w14:paraId="240D57FE" w14:textId="6D3F90F0" w:rsidR="007116B5" w:rsidRPr="00F809C7" w:rsidRDefault="004F5096" w:rsidP="007116B5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–</w:t>
            </w:r>
          </w:p>
        </w:tc>
      </w:tr>
    </w:tbl>
    <w:p w14:paraId="19293BEE" w14:textId="77777777" w:rsidR="00FA6B8D" w:rsidRDefault="00FA6B8D" w:rsidP="006A7890">
      <w:pPr>
        <w:ind w:right="-1050"/>
        <w:rPr>
          <w:rFonts w:cs="Arial"/>
          <w:szCs w:val="22"/>
        </w:rPr>
      </w:pPr>
    </w:p>
    <w:p w14:paraId="5DECD34E" w14:textId="77777777" w:rsidR="004464C0" w:rsidRPr="00F809C7" w:rsidRDefault="004464C0" w:rsidP="006A7890">
      <w:pPr>
        <w:ind w:right="-1050"/>
        <w:rPr>
          <w:rFonts w:cs="Arial"/>
          <w:szCs w:val="22"/>
        </w:rPr>
      </w:pPr>
      <w:r>
        <w:rPr>
          <w:rFonts w:cs="Arial"/>
          <w:szCs w:val="22"/>
        </w:rPr>
        <w:t>Oversigtskort over virksomheden:</w:t>
      </w:r>
    </w:p>
    <w:p w14:paraId="3F19F53B" w14:textId="77777777" w:rsidR="00EE0EB1" w:rsidRDefault="004464C0" w:rsidP="00060F48">
      <w:r>
        <w:rPr>
          <w:noProof/>
        </w:rPr>
        <w:drawing>
          <wp:inline distT="0" distB="0" distL="0" distR="0" wp14:anchorId="099839CD" wp14:editId="2FEE1257">
            <wp:extent cx="2797657" cy="2952750"/>
            <wp:effectExtent l="0" t="0" r="317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5394" cy="299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39DD" w14:textId="55AF3F3D" w:rsidR="00387E6E" w:rsidRPr="00F809C7" w:rsidRDefault="00387E6E" w:rsidP="00060F48">
      <w:r w:rsidRPr="00F809C7">
        <w:br w:type="page"/>
      </w:r>
    </w:p>
    <w:p w14:paraId="1C7FCE05" w14:textId="778B44DC" w:rsidR="00FA6B8D" w:rsidRDefault="00C77C3D" w:rsidP="00060F48">
      <w:pPr>
        <w:rPr>
          <w:rFonts w:cs="Arial"/>
          <w:b/>
          <w:szCs w:val="22"/>
        </w:rPr>
      </w:pPr>
      <w:r w:rsidRPr="00C77C3D">
        <w:rPr>
          <w:rFonts w:cs="Arial"/>
          <w:b/>
          <w:szCs w:val="22"/>
        </w:rPr>
        <w:lastRenderedPageBreak/>
        <w:t>Indledning</w:t>
      </w:r>
    </w:p>
    <w:p w14:paraId="6D8F6A3C" w14:textId="662800DD" w:rsidR="002F6CA5" w:rsidRDefault="00E15A4B" w:rsidP="00C77C3D">
      <w:pPr>
        <w:suppressAutoHyphens w:val="0"/>
        <w:rPr>
          <w:rFonts w:eastAsia="Calibri"/>
          <w:szCs w:val="20"/>
          <w:lang w:eastAsia="en-US"/>
        </w:rPr>
      </w:pPr>
      <w:r>
        <w:rPr>
          <w:rFonts w:eastAsia="Calibri"/>
          <w:szCs w:val="20"/>
          <w:lang w:eastAsia="en-US"/>
        </w:rPr>
        <w:t xml:space="preserve">Sidste fysiske tilsyn på </w:t>
      </w:r>
      <w:proofErr w:type="spellStart"/>
      <w:r>
        <w:rPr>
          <w:rFonts w:eastAsia="Calibri"/>
          <w:szCs w:val="20"/>
          <w:lang w:eastAsia="en-US"/>
        </w:rPr>
        <w:t>Energnist</w:t>
      </w:r>
      <w:proofErr w:type="spellEnd"/>
      <w:r>
        <w:rPr>
          <w:rFonts w:eastAsia="Calibri"/>
          <w:szCs w:val="20"/>
          <w:lang w:eastAsia="en-US"/>
        </w:rPr>
        <w:t xml:space="preserve"> Kolding A/S </w:t>
      </w:r>
      <w:r w:rsidR="0003420C">
        <w:rPr>
          <w:rFonts w:eastAsia="Calibri"/>
          <w:szCs w:val="20"/>
          <w:lang w:eastAsia="en-US"/>
        </w:rPr>
        <w:t xml:space="preserve">den </w:t>
      </w:r>
      <w:r w:rsidR="0003420C" w:rsidRPr="0003420C">
        <w:rPr>
          <w:rFonts w:eastAsia="Calibri"/>
          <w:szCs w:val="20"/>
          <w:lang w:eastAsia="en-US"/>
        </w:rPr>
        <w:t>25. oktober 2022</w:t>
      </w:r>
      <w:r w:rsidR="0003420C">
        <w:rPr>
          <w:rFonts w:eastAsia="Calibri"/>
          <w:szCs w:val="20"/>
          <w:lang w:eastAsia="en-US"/>
        </w:rPr>
        <w:t>.</w:t>
      </w:r>
    </w:p>
    <w:p w14:paraId="395A9AC9" w14:textId="276759C2" w:rsidR="00052687" w:rsidRDefault="00052687" w:rsidP="00C77C3D">
      <w:pPr>
        <w:suppressAutoHyphens w:val="0"/>
        <w:rPr>
          <w:rFonts w:eastAsia="Calibri"/>
          <w:szCs w:val="20"/>
          <w:lang w:eastAsia="en-US"/>
        </w:rPr>
      </w:pPr>
    </w:p>
    <w:p w14:paraId="539A6346" w14:textId="61EDB918" w:rsidR="00901C59" w:rsidRDefault="00052687" w:rsidP="00B00D92">
      <w:pPr>
        <w:suppressAutoHyphens w:val="0"/>
        <w:rPr>
          <w:rFonts w:eastAsia="Calibri"/>
          <w:color w:val="FF0000"/>
          <w:szCs w:val="20"/>
          <w:lang w:eastAsia="en-US"/>
        </w:rPr>
      </w:pPr>
      <w:r>
        <w:rPr>
          <w:rFonts w:eastAsia="Calibri"/>
          <w:szCs w:val="20"/>
          <w:lang w:eastAsia="en-US"/>
        </w:rPr>
        <w:t xml:space="preserve">Dette tilsyn blev </w:t>
      </w:r>
      <w:r w:rsidR="002B0A71">
        <w:rPr>
          <w:rFonts w:eastAsia="Calibri"/>
          <w:szCs w:val="20"/>
          <w:lang w:eastAsia="en-US"/>
        </w:rPr>
        <w:t xml:space="preserve">gennemført </w:t>
      </w:r>
      <w:r>
        <w:rPr>
          <w:rFonts w:eastAsia="Calibri"/>
          <w:szCs w:val="20"/>
          <w:lang w:eastAsia="en-US"/>
        </w:rPr>
        <w:t xml:space="preserve">med fokus på gennemgang af virksomhedens </w:t>
      </w:r>
      <w:r w:rsidR="0022166E">
        <w:rPr>
          <w:rFonts w:eastAsia="Calibri"/>
          <w:szCs w:val="20"/>
          <w:lang w:eastAsia="en-US"/>
        </w:rPr>
        <w:t xml:space="preserve">miljøledelsessystem, </w:t>
      </w:r>
      <w:r>
        <w:rPr>
          <w:rFonts w:eastAsia="Calibri"/>
          <w:szCs w:val="20"/>
          <w:lang w:eastAsia="en-US"/>
        </w:rPr>
        <w:t>rapporterings- og journaliseringsvilkår</w:t>
      </w:r>
      <w:r w:rsidR="0022166E">
        <w:rPr>
          <w:rFonts w:eastAsia="Calibri"/>
          <w:szCs w:val="20"/>
          <w:lang w:eastAsia="en-US"/>
        </w:rPr>
        <w:t>, registrering af EBK-temperatur</w:t>
      </w:r>
      <w:r>
        <w:rPr>
          <w:rFonts w:eastAsia="Calibri"/>
          <w:szCs w:val="20"/>
          <w:lang w:eastAsia="en-US"/>
        </w:rPr>
        <w:t xml:space="preserve">, samt opfølgning af </w:t>
      </w:r>
      <w:r w:rsidR="0022166E">
        <w:rPr>
          <w:rFonts w:eastAsia="Calibri"/>
          <w:szCs w:val="20"/>
          <w:lang w:eastAsia="en-US"/>
        </w:rPr>
        <w:t>forbedringer af dri</w:t>
      </w:r>
      <w:r w:rsidR="002E34A5">
        <w:rPr>
          <w:rFonts w:eastAsia="Calibri"/>
          <w:szCs w:val="20"/>
          <w:lang w:eastAsia="en-US"/>
        </w:rPr>
        <w:t>f</w:t>
      </w:r>
      <w:r w:rsidR="0022166E">
        <w:rPr>
          <w:rFonts w:eastAsia="Calibri"/>
          <w:szCs w:val="20"/>
          <w:lang w:eastAsia="en-US"/>
        </w:rPr>
        <w:t>t af begge ovnlinjer som følge af påbud af 8. januar 2025</w:t>
      </w:r>
      <w:r w:rsidR="00F30EEA">
        <w:rPr>
          <w:rFonts w:eastAsia="Calibri"/>
          <w:szCs w:val="20"/>
          <w:lang w:eastAsia="en-US"/>
        </w:rPr>
        <w:t xml:space="preserve">. Desuden </w:t>
      </w:r>
      <w:r w:rsidR="0022166E">
        <w:rPr>
          <w:rFonts w:eastAsia="Calibri"/>
          <w:szCs w:val="20"/>
          <w:lang w:eastAsia="en-US"/>
        </w:rPr>
        <w:t>blev der ført fysisk t</w:t>
      </w:r>
      <w:r w:rsidR="0022166E" w:rsidRPr="0022166E">
        <w:rPr>
          <w:rFonts w:eastAsia="Calibri"/>
          <w:szCs w:val="20"/>
          <w:lang w:eastAsia="en-US"/>
        </w:rPr>
        <w:t xml:space="preserve">ilsyn </w:t>
      </w:r>
      <w:r w:rsidR="002E34A5">
        <w:rPr>
          <w:rFonts w:eastAsia="Calibri"/>
          <w:szCs w:val="20"/>
          <w:lang w:eastAsia="en-US"/>
        </w:rPr>
        <w:t>på</w:t>
      </w:r>
      <w:r w:rsidR="002E34A5" w:rsidRPr="0022166E">
        <w:rPr>
          <w:rFonts w:eastAsia="Calibri"/>
          <w:szCs w:val="20"/>
          <w:lang w:eastAsia="en-US"/>
        </w:rPr>
        <w:t xml:space="preserve"> </w:t>
      </w:r>
      <w:r w:rsidR="0022166E" w:rsidRPr="0022166E">
        <w:rPr>
          <w:rFonts w:eastAsia="Calibri"/>
          <w:szCs w:val="20"/>
          <w:lang w:eastAsia="en-US"/>
        </w:rPr>
        <w:t>virksomheden</w:t>
      </w:r>
      <w:r w:rsidR="0022166E">
        <w:rPr>
          <w:rFonts w:eastAsia="Calibri"/>
          <w:szCs w:val="20"/>
          <w:lang w:eastAsia="en-US"/>
        </w:rPr>
        <w:t>.</w:t>
      </w:r>
    </w:p>
    <w:p w14:paraId="2B6E1B40" w14:textId="2186EFFB" w:rsidR="00887379" w:rsidRDefault="00887379" w:rsidP="008B4BBC">
      <w:pPr>
        <w:suppressAutoHyphens w:val="0"/>
        <w:autoSpaceDE w:val="0"/>
        <w:autoSpaceDN w:val="0"/>
        <w:adjustRightInd w:val="0"/>
        <w:spacing w:line="240" w:lineRule="auto"/>
        <w:rPr>
          <w:rFonts w:cs="Georgia"/>
          <w:color w:val="1F1F1F"/>
          <w:szCs w:val="20"/>
        </w:rPr>
      </w:pPr>
    </w:p>
    <w:p w14:paraId="2F4C4C7A" w14:textId="4C1D7734" w:rsidR="00887379" w:rsidRPr="00887379" w:rsidRDefault="00887379" w:rsidP="00887379">
      <w:pPr>
        <w:suppressAutoHyphens w:val="0"/>
        <w:autoSpaceDE w:val="0"/>
        <w:autoSpaceDN w:val="0"/>
        <w:adjustRightInd w:val="0"/>
        <w:spacing w:line="240" w:lineRule="auto"/>
        <w:rPr>
          <w:rFonts w:cs="Georgia"/>
          <w:b/>
          <w:bCs/>
          <w:color w:val="1F1F1F"/>
          <w:szCs w:val="20"/>
        </w:rPr>
      </w:pPr>
      <w:r w:rsidRPr="00887379">
        <w:rPr>
          <w:rFonts w:cs="Georgia"/>
          <w:b/>
          <w:bCs/>
          <w:color w:val="1F1F1F"/>
          <w:szCs w:val="20"/>
        </w:rPr>
        <w:t>Håndhævelser</w:t>
      </w:r>
    </w:p>
    <w:p w14:paraId="4CB082F0" w14:textId="120B86D5" w:rsidR="00887379" w:rsidRDefault="00887379" w:rsidP="00887379">
      <w:pPr>
        <w:suppressAutoHyphens w:val="0"/>
        <w:autoSpaceDE w:val="0"/>
        <w:autoSpaceDN w:val="0"/>
        <w:adjustRightInd w:val="0"/>
        <w:spacing w:line="240" w:lineRule="auto"/>
        <w:rPr>
          <w:rFonts w:cs="Georgia"/>
          <w:color w:val="1F1F1F"/>
          <w:szCs w:val="20"/>
        </w:rPr>
      </w:pPr>
      <w:r w:rsidRPr="00887379">
        <w:rPr>
          <w:rFonts w:cs="Georgia"/>
          <w:color w:val="1F1F1F"/>
          <w:szCs w:val="20"/>
        </w:rPr>
        <w:t>Håndhævelser meddelt siden sidste fysiske tilsyn</w:t>
      </w:r>
      <w:r w:rsidR="00131783">
        <w:rPr>
          <w:rFonts w:cs="Georgia"/>
          <w:color w:val="1F1F1F"/>
          <w:szCs w:val="20"/>
        </w:rPr>
        <w:t xml:space="preserve"> den 25. oktober 2022</w:t>
      </w:r>
      <w:r w:rsidR="00E25B09">
        <w:rPr>
          <w:rFonts w:cs="Georgia"/>
          <w:color w:val="1F1F1F"/>
          <w:szCs w:val="20"/>
        </w:rPr>
        <w:t xml:space="preserve"> og som følge af dette tilsyn</w:t>
      </w:r>
      <w:r w:rsidR="00620ADF">
        <w:rPr>
          <w:rFonts w:cs="Georgia"/>
          <w:color w:val="1F1F1F"/>
          <w:szCs w:val="20"/>
        </w:rPr>
        <w:t>:</w:t>
      </w:r>
    </w:p>
    <w:p w14:paraId="147328CA" w14:textId="20F083A2" w:rsidR="00887379" w:rsidRDefault="00887379" w:rsidP="00887379">
      <w:pPr>
        <w:suppressAutoHyphens w:val="0"/>
        <w:autoSpaceDE w:val="0"/>
        <w:autoSpaceDN w:val="0"/>
        <w:adjustRightInd w:val="0"/>
        <w:spacing w:line="240" w:lineRule="auto"/>
        <w:rPr>
          <w:rFonts w:cs="Georgia"/>
          <w:color w:val="1F1F1F"/>
          <w:szCs w:val="20"/>
        </w:rPr>
      </w:pPr>
    </w:p>
    <w:tbl>
      <w:tblPr>
        <w:tblStyle w:val="Tabel-Gitter"/>
        <w:tblW w:w="7699" w:type="dxa"/>
        <w:tblInd w:w="108" w:type="dxa"/>
        <w:tblLook w:val="04A0" w:firstRow="1" w:lastRow="0" w:firstColumn="1" w:lastColumn="0" w:noHBand="0" w:noVBand="1"/>
      </w:tblPr>
      <w:tblGrid>
        <w:gridCol w:w="1429"/>
        <w:gridCol w:w="1449"/>
        <w:gridCol w:w="3428"/>
        <w:gridCol w:w="1393"/>
      </w:tblGrid>
      <w:tr w:rsidR="00887379" w:rsidRPr="00DB59AF" w14:paraId="584E2372" w14:textId="77777777" w:rsidTr="00FF603F">
        <w:trPr>
          <w:trHeight w:val="340"/>
        </w:trPr>
        <w:tc>
          <w:tcPr>
            <w:tcW w:w="1429" w:type="dxa"/>
            <w:vAlign w:val="center"/>
          </w:tcPr>
          <w:p w14:paraId="221D7391" w14:textId="77777777" w:rsidR="00887379" w:rsidRPr="00425C76" w:rsidRDefault="00887379" w:rsidP="00FF603F">
            <w:pPr>
              <w:ind w:right="-1050"/>
              <w:rPr>
                <w:rFonts w:cs="Arial"/>
                <w:b/>
                <w:bCs/>
                <w:szCs w:val="22"/>
              </w:rPr>
            </w:pPr>
            <w:r w:rsidRPr="00425C76">
              <w:rPr>
                <w:rFonts w:cs="Arial"/>
                <w:b/>
                <w:bCs/>
                <w:szCs w:val="22"/>
              </w:rPr>
              <w:t>Dato</w:t>
            </w:r>
          </w:p>
        </w:tc>
        <w:tc>
          <w:tcPr>
            <w:tcW w:w="1449" w:type="dxa"/>
            <w:vAlign w:val="center"/>
          </w:tcPr>
          <w:p w14:paraId="5EE73766" w14:textId="77777777" w:rsidR="00887379" w:rsidRPr="00425C76" w:rsidRDefault="00887379" w:rsidP="00FF603F">
            <w:pPr>
              <w:ind w:right="-1050"/>
              <w:rPr>
                <w:rFonts w:cs="Arial"/>
                <w:b/>
                <w:bCs/>
                <w:szCs w:val="22"/>
              </w:rPr>
            </w:pPr>
            <w:r w:rsidRPr="00425C76">
              <w:rPr>
                <w:rFonts w:cs="Arial"/>
                <w:b/>
                <w:bCs/>
                <w:szCs w:val="22"/>
              </w:rPr>
              <w:t>Type</w:t>
            </w:r>
          </w:p>
        </w:tc>
        <w:tc>
          <w:tcPr>
            <w:tcW w:w="3428" w:type="dxa"/>
            <w:vAlign w:val="center"/>
          </w:tcPr>
          <w:p w14:paraId="674526F5" w14:textId="77777777" w:rsidR="00887379" w:rsidRPr="00425C76" w:rsidRDefault="00887379" w:rsidP="00FF603F">
            <w:pPr>
              <w:ind w:right="-1050"/>
              <w:rPr>
                <w:rFonts w:cs="Arial"/>
                <w:b/>
                <w:bCs/>
                <w:szCs w:val="22"/>
              </w:rPr>
            </w:pPr>
            <w:r w:rsidRPr="00425C76">
              <w:rPr>
                <w:rFonts w:cs="Arial"/>
                <w:b/>
                <w:bCs/>
                <w:szCs w:val="22"/>
              </w:rPr>
              <w:t xml:space="preserve">Beskrivelse af håndhævelsen </w:t>
            </w:r>
          </w:p>
        </w:tc>
        <w:tc>
          <w:tcPr>
            <w:tcW w:w="1393" w:type="dxa"/>
          </w:tcPr>
          <w:p w14:paraId="62F47C37" w14:textId="77777777" w:rsidR="00887379" w:rsidRPr="00425C76" w:rsidRDefault="00887379" w:rsidP="00FF603F">
            <w:pPr>
              <w:ind w:right="-1050"/>
              <w:rPr>
                <w:rFonts w:cs="Arial"/>
                <w:b/>
                <w:bCs/>
                <w:szCs w:val="22"/>
              </w:rPr>
            </w:pPr>
            <w:r w:rsidRPr="00425C76">
              <w:rPr>
                <w:rFonts w:cs="Arial"/>
                <w:b/>
                <w:bCs/>
                <w:szCs w:val="22"/>
              </w:rPr>
              <w:t>Status</w:t>
            </w:r>
          </w:p>
        </w:tc>
      </w:tr>
      <w:tr w:rsidR="00887379" w:rsidRPr="00DB59AF" w14:paraId="40BE07E3" w14:textId="77777777" w:rsidTr="00A80116">
        <w:trPr>
          <w:trHeight w:val="340"/>
        </w:trPr>
        <w:tc>
          <w:tcPr>
            <w:tcW w:w="1429" w:type="dxa"/>
            <w:vAlign w:val="center"/>
          </w:tcPr>
          <w:p w14:paraId="48B2A19B" w14:textId="5CB0AE27" w:rsidR="00887379" w:rsidRPr="00DB59AF" w:rsidRDefault="00A80116" w:rsidP="00FF603F">
            <w:pPr>
              <w:ind w:right="-1050"/>
              <w:rPr>
                <w:rFonts w:cs="Arial"/>
                <w:szCs w:val="22"/>
              </w:rPr>
            </w:pPr>
            <w:bookmarkStart w:id="14" w:name="ind_enforce_enforce_date"/>
            <w:bookmarkEnd w:id="14"/>
            <w:r w:rsidRPr="00A80116">
              <w:rPr>
                <w:rFonts w:cs="Arial"/>
                <w:szCs w:val="22"/>
              </w:rPr>
              <w:t>24-01-2023</w:t>
            </w:r>
          </w:p>
        </w:tc>
        <w:tc>
          <w:tcPr>
            <w:tcW w:w="1449" w:type="dxa"/>
            <w:vAlign w:val="center"/>
          </w:tcPr>
          <w:p w14:paraId="07EEA54F" w14:textId="3B928269" w:rsidR="00887379" w:rsidRPr="00DB59AF" w:rsidRDefault="00A80116" w:rsidP="00FF603F">
            <w:pPr>
              <w:ind w:right="-1050"/>
              <w:rPr>
                <w:rFonts w:cs="Arial"/>
                <w:szCs w:val="22"/>
              </w:rPr>
            </w:pPr>
            <w:bookmarkStart w:id="15" w:name="ind_enforce_enforce_date_2"/>
            <w:bookmarkEnd w:id="15"/>
            <w:r>
              <w:rPr>
                <w:rFonts w:cs="Arial"/>
                <w:szCs w:val="22"/>
              </w:rPr>
              <w:t>Påbud</w:t>
            </w:r>
          </w:p>
        </w:tc>
        <w:tc>
          <w:tcPr>
            <w:tcW w:w="3428" w:type="dxa"/>
            <w:vAlign w:val="center"/>
          </w:tcPr>
          <w:p w14:paraId="69486DB0" w14:textId="35E18911" w:rsidR="00887379" w:rsidRPr="00DB59AF" w:rsidRDefault="002B0A71" w:rsidP="00A80116">
            <w:pPr>
              <w:rPr>
                <w:rFonts w:cs="Arial"/>
                <w:szCs w:val="22"/>
              </w:rPr>
            </w:pPr>
            <w:bookmarkStart w:id="16" w:name="ind_enforce_enforce_date_3"/>
            <w:bookmarkEnd w:id="16"/>
            <w:r>
              <w:rPr>
                <w:rFonts w:cs="Arial"/>
                <w:szCs w:val="22"/>
              </w:rPr>
              <w:t>E</w:t>
            </w:r>
            <w:r w:rsidR="00A80116" w:rsidRPr="00A80116">
              <w:rPr>
                <w:rFonts w:cs="Arial"/>
                <w:szCs w:val="22"/>
              </w:rPr>
              <w:t>tablering og drift af støttebrænder på alle ovnlinjer</w:t>
            </w:r>
          </w:p>
        </w:tc>
        <w:tc>
          <w:tcPr>
            <w:tcW w:w="1393" w:type="dxa"/>
            <w:vAlign w:val="center"/>
          </w:tcPr>
          <w:p w14:paraId="1AA4D64D" w14:textId="77777777" w:rsidR="00887379" w:rsidRDefault="00887379" w:rsidP="00A80116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Efterkommet</w:t>
            </w:r>
          </w:p>
        </w:tc>
      </w:tr>
      <w:tr w:rsidR="00887379" w:rsidRPr="00DB59AF" w14:paraId="5F5F94F0" w14:textId="77777777" w:rsidTr="00D50611">
        <w:trPr>
          <w:trHeight w:val="340"/>
        </w:trPr>
        <w:tc>
          <w:tcPr>
            <w:tcW w:w="1429" w:type="dxa"/>
            <w:vAlign w:val="center"/>
          </w:tcPr>
          <w:p w14:paraId="554166FB" w14:textId="01D2BC8B" w:rsidR="00887379" w:rsidRDefault="00A80116" w:rsidP="00FF603F">
            <w:pPr>
              <w:ind w:right="-1050"/>
              <w:rPr>
                <w:rFonts w:cs="Arial"/>
                <w:szCs w:val="22"/>
              </w:rPr>
            </w:pPr>
            <w:bookmarkStart w:id="17" w:name="ind_enforce_enforce_date_4"/>
            <w:bookmarkEnd w:id="17"/>
            <w:r w:rsidRPr="00A80116">
              <w:rPr>
                <w:rFonts w:cs="Arial"/>
                <w:szCs w:val="22"/>
              </w:rPr>
              <w:t>31-07-2023</w:t>
            </w:r>
          </w:p>
        </w:tc>
        <w:tc>
          <w:tcPr>
            <w:tcW w:w="1449" w:type="dxa"/>
            <w:vAlign w:val="center"/>
          </w:tcPr>
          <w:p w14:paraId="49188B04" w14:textId="77777777" w:rsidR="00887379" w:rsidRDefault="00887379" w:rsidP="00FF603F">
            <w:pPr>
              <w:ind w:right="-1050"/>
              <w:rPr>
                <w:rFonts w:cs="Arial"/>
                <w:szCs w:val="22"/>
              </w:rPr>
            </w:pPr>
            <w:bookmarkStart w:id="18" w:name="ind_enforce_enforce_date_5"/>
            <w:bookmarkEnd w:id="18"/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4D99FE81" w14:textId="5BC6D88D" w:rsidR="00887379" w:rsidRDefault="00573D19" w:rsidP="00FF603F">
            <w:pPr>
              <w:rPr>
                <w:rFonts w:cs="Arial"/>
                <w:szCs w:val="22"/>
              </w:rPr>
            </w:pPr>
            <w:bookmarkStart w:id="19" w:name="ind_enforce_enforce_date_6"/>
            <w:bookmarkEnd w:id="19"/>
            <w:r w:rsidRPr="00F047E7">
              <w:rPr>
                <w:rFonts w:cs="Arial"/>
                <w:szCs w:val="22"/>
              </w:rPr>
              <w:t>EBK-</w:t>
            </w:r>
            <w:proofErr w:type="gramStart"/>
            <w:r w:rsidRPr="00F047E7">
              <w:rPr>
                <w:rFonts w:cs="Arial"/>
                <w:szCs w:val="22"/>
              </w:rPr>
              <w:t xml:space="preserve">temperatur </w:t>
            </w:r>
            <w:r w:rsidR="00F921C7" w:rsidRPr="00F921C7">
              <w:rPr>
                <w:rFonts w:cs="Arial"/>
                <w:szCs w:val="22"/>
              </w:rPr>
              <w:t xml:space="preserve"> samt</w:t>
            </w:r>
            <w:proofErr w:type="gramEnd"/>
            <w:r w:rsidR="00F921C7" w:rsidRPr="00F921C7">
              <w:rPr>
                <w:rFonts w:cs="Arial"/>
                <w:szCs w:val="22"/>
              </w:rPr>
              <w:t xml:space="preserve"> manglende igangsætning af støttebrænder</w:t>
            </w:r>
            <w:r w:rsidR="008F10D3">
              <w:rPr>
                <w:rFonts w:cs="Arial"/>
                <w:szCs w:val="22"/>
              </w:rPr>
              <w:t>, Ovn 5</w:t>
            </w:r>
          </w:p>
        </w:tc>
        <w:tc>
          <w:tcPr>
            <w:tcW w:w="1393" w:type="dxa"/>
            <w:vAlign w:val="center"/>
          </w:tcPr>
          <w:p w14:paraId="27C583D7" w14:textId="77777777" w:rsidR="00887379" w:rsidRDefault="00887379" w:rsidP="00D50611">
            <w:pPr>
              <w:rPr>
                <w:rFonts w:cs="Arial"/>
                <w:szCs w:val="22"/>
              </w:rPr>
            </w:pPr>
            <w:r w:rsidRPr="00D517DA">
              <w:rPr>
                <w:rFonts w:cs="Arial"/>
                <w:szCs w:val="22"/>
              </w:rPr>
              <w:t>Efterkommet</w:t>
            </w:r>
          </w:p>
        </w:tc>
      </w:tr>
      <w:tr w:rsidR="00887379" w:rsidRPr="00DB59AF" w14:paraId="095E20CF" w14:textId="77777777" w:rsidTr="00D50611">
        <w:trPr>
          <w:trHeight w:val="340"/>
        </w:trPr>
        <w:tc>
          <w:tcPr>
            <w:tcW w:w="1429" w:type="dxa"/>
            <w:vAlign w:val="center"/>
          </w:tcPr>
          <w:p w14:paraId="70E1A01D" w14:textId="64B83C53" w:rsidR="00887379" w:rsidRDefault="00A80116" w:rsidP="00FF603F">
            <w:pPr>
              <w:ind w:right="-1050"/>
              <w:rPr>
                <w:rFonts w:cs="Arial"/>
                <w:szCs w:val="22"/>
              </w:rPr>
            </w:pPr>
            <w:bookmarkStart w:id="20" w:name="ind_enforce_enforce_date_7"/>
            <w:bookmarkEnd w:id="20"/>
            <w:r w:rsidRPr="00A80116">
              <w:rPr>
                <w:rFonts w:cs="Arial"/>
                <w:szCs w:val="22"/>
              </w:rPr>
              <w:t>06-09-2023</w:t>
            </w:r>
          </w:p>
        </w:tc>
        <w:tc>
          <w:tcPr>
            <w:tcW w:w="1449" w:type="dxa"/>
            <w:vAlign w:val="center"/>
          </w:tcPr>
          <w:p w14:paraId="1AC86C14" w14:textId="77777777" w:rsidR="00887379" w:rsidRDefault="00887379" w:rsidP="00FF603F">
            <w:pPr>
              <w:ind w:right="-1050"/>
              <w:rPr>
                <w:rFonts w:cs="Arial"/>
                <w:szCs w:val="22"/>
              </w:rPr>
            </w:pPr>
            <w:bookmarkStart w:id="21" w:name="ind_enforce_enforce_date_8"/>
            <w:bookmarkEnd w:id="21"/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15E6F257" w14:textId="16EA6BCD" w:rsidR="00EA109E" w:rsidRDefault="002B0A71" w:rsidP="00FF603F">
            <w:pPr>
              <w:rPr>
                <w:rFonts w:cs="Arial"/>
                <w:szCs w:val="22"/>
              </w:rPr>
            </w:pPr>
            <w:bookmarkStart w:id="22" w:name="ind_enforce_enforce_date_9"/>
            <w:bookmarkEnd w:id="22"/>
            <w:r>
              <w:rPr>
                <w:rFonts w:cs="Arial"/>
                <w:szCs w:val="22"/>
              </w:rPr>
              <w:t>O</w:t>
            </w:r>
            <w:r w:rsidR="00EA109E">
              <w:rPr>
                <w:rFonts w:cs="Arial"/>
                <w:szCs w:val="22"/>
              </w:rPr>
              <w:t xml:space="preserve">verskridelse af CO </w:t>
            </w:r>
            <w:proofErr w:type="spellStart"/>
            <w:r w:rsidR="00EA109E">
              <w:rPr>
                <w:rFonts w:cs="Arial"/>
                <w:szCs w:val="22"/>
              </w:rPr>
              <w:t>halvtimesmiddelværdi</w:t>
            </w:r>
            <w:proofErr w:type="spellEnd"/>
            <w:r>
              <w:rPr>
                <w:rFonts w:cs="Arial"/>
                <w:szCs w:val="22"/>
              </w:rPr>
              <w:t xml:space="preserve"> Ovn 5</w:t>
            </w:r>
            <w:r w:rsidR="00EA109E">
              <w:rPr>
                <w:rFonts w:cs="Arial"/>
                <w:szCs w:val="22"/>
              </w:rPr>
              <w:t xml:space="preserve"> ovnlinje 5</w:t>
            </w:r>
          </w:p>
        </w:tc>
        <w:tc>
          <w:tcPr>
            <w:tcW w:w="1393" w:type="dxa"/>
            <w:vAlign w:val="center"/>
          </w:tcPr>
          <w:p w14:paraId="57EBBA7D" w14:textId="77777777" w:rsidR="00887379" w:rsidRDefault="00887379" w:rsidP="00D50611">
            <w:pPr>
              <w:rPr>
                <w:rFonts w:cs="Arial"/>
                <w:szCs w:val="22"/>
              </w:rPr>
            </w:pPr>
            <w:r w:rsidRPr="00D517DA">
              <w:rPr>
                <w:rFonts w:cs="Arial"/>
                <w:szCs w:val="22"/>
              </w:rPr>
              <w:t>Efterkommet</w:t>
            </w:r>
          </w:p>
        </w:tc>
      </w:tr>
      <w:tr w:rsidR="00887379" w:rsidRPr="00DB59AF" w14:paraId="37C53B31" w14:textId="77777777" w:rsidTr="00D50611">
        <w:trPr>
          <w:trHeight w:val="340"/>
        </w:trPr>
        <w:tc>
          <w:tcPr>
            <w:tcW w:w="1429" w:type="dxa"/>
            <w:vAlign w:val="center"/>
          </w:tcPr>
          <w:p w14:paraId="7B1D5F0A" w14:textId="0420C37C" w:rsidR="00887379" w:rsidRDefault="00A80116" w:rsidP="00FF603F">
            <w:pPr>
              <w:ind w:right="-1050"/>
              <w:rPr>
                <w:rFonts w:cs="Arial"/>
                <w:szCs w:val="22"/>
              </w:rPr>
            </w:pPr>
            <w:bookmarkStart w:id="23" w:name="ind_enforce_enforce_date_10"/>
            <w:bookmarkEnd w:id="23"/>
            <w:r w:rsidRPr="00A80116">
              <w:rPr>
                <w:rFonts w:cs="Arial"/>
                <w:szCs w:val="22"/>
              </w:rPr>
              <w:t>06-10-2023</w:t>
            </w:r>
          </w:p>
        </w:tc>
        <w:tc>
          <w:tcPr>
            <w:tcW w:w="1449" w:type="dxa"/>
            <w:vAlign w:val="center"/>
          </w:tcPr>
          <w:p w14:paraId="30D40B87" w14:textId="77777777" w:rsidR="00887379" w:rsidRDefault="00887379" w:rsidP="00FF603F">
            <w:pPr>
              <w:ind w:right="-1050"/>
              <w:rPr>
                <w:rFonts w:cs="Arial"/>
                <w:szCs w:val="22"/>
              </w:rPr>
            </w:pPr>
            <w:bookmarkStart w:id="24" w:name="ind_enforce_enforce_date_11"/>
            <w:bookmarkEnd w:id="24"/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51CB0E7D" w14:textId="7E36313D" w:rsidR="00887379" w:rsidRDefault="002B0A71" w:rsidP="00FF603F">
            <w:pPr>
              <w:rPr>
                <w:rFonts w:cs="Arial"/>
                <w:szCs w:val="22"/>
              </w:rPr>
            </w:pPr>
            <w:bookmarkStart w:id="25" w:name="ind_enforce_enforce_date_12"/>
            <w:bookmarkEnd w:id="25"/>
            <w:r>
              <w:rPr>
                <w:rFonts w:cs="Arial"/>
                <w:szCs w:val="22"/>
              </w:rPr>
              <w:t>Overskridelse af NH</w:t>
            </w:r>
            <w:r w:rsidRPr="003A4C4F">
              <w:rPr>
                <w:rFonts w:cs="Arial"/>
                <w:szCs w:val="22"/>
                <w:vertAlign w:val="subscript"/>
              </w:rPr>
              <w:t>3</w:t>
            </w:r>
            <w:r>
              <w:rPr>
                <w:rFonts w:cs="Arial"/>
                <w:szCs w:val="22"/>
              </w:rPr>
              <w:t xml:space="preserve"> ovn 5</w:t>
            </w:r>
          </w:p>
        </w:tc>
        <w:tc>
          <w:tcPr>
            <w:tcW w:w="1393" w:type="dxa"/>
            <w:vAlign w:val="center"/>
          </w:tcPr>
          <w:p w14:paraId="75F7A015" w14:textId="77777777" w:rsidR="00887379" w:rsidRDefault="00887379" w:rsidP="00D50611">
            <w:pPr>
              <w:rPr>
                <w:rFonts w:cs="Arial"/>
                <w:szCs w:val="22"/>
              </w:rPr>
            </w:pPr>
            <w:r w:rsidRPr="00D517DA">
              <w:rPr>
                <w:rFonts w:cs="Arial"/>
                <w:szCs w:val="22"/>
              </w:rPr>
              <w:t>Efterkommet</w:t>
            </w:r>
          </w:p>
        </w:tc>
      </w:tr>
      <w:tr w:rsidR="00887379" w:rsidRPr="00DB59AF" w14:paraId="47F3C1DA" w14:textId="77777777" w:rsidTr="00D50611">
        <w:trPr>
          <w:trHeight w:val="340"/>
        </w:trPr>
        <w:tc>
          <w:tcPr>
            <w:tcW w:w="1429" w:type="dxa"/>
            <w:vAlign w:val="center"/>
          </w:tcPr>
          <w:p w14:paraId="247CA07E" w14:textId="1A9A730E" w:rsidR="00887379" w:rsidRDefault="00A80116" w:rsidP="00FF603F">
            <w:pPr>
              <w:ind w:right="-1050"/>
              <w:rPr>
                <w:rFonts w:cs="Arial"/>
                <w:szCs w:val="22"/>
              </w:rPr>
            </w:pPr>
            <w:bookmarkStart w:id="26" w:name="ind_enforce_enforce_date_13"/>
            <w:bookmarkEnd w:id="26"/>
            <w:r w:rsidRPr="00A80116">
              <w:rPr>
                <w:rFonts w:cs="Arial"/>
                <w:szCs w:val="22"/>
              </w:rPr>
              <w:t>09-02-2024</w:t>
            </w:r>
          </w:p>
        </w:tc>
        <w:tc>
          <w:tcPr>
            <w:tcW w:w="1449" w:type="dxa"/>
            <w:vAlign w:val="center"/>
          </w:tcPr>
          <w:p w14:paraId="5C25C582" w14:textId="77777777" w:rsidR="00887379" w:rsidRDefault="00887379" w:rsidP="00FF603F">
            <w:pPr>
              <w:ind w:right="-1050"/>
              <w:rPr>
                <w:rFonts w:cs="Arial"/>
                <w:szCs w:val="22"/>
              </w:rPr>
            </w:pPr>
            <w:bookmarkStart w:id="27" w:name="ind_enforce_enforce_date_14"/>
            <w:bookmarkEnd w:id="27"/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3016EDDC" w14:textId="084CBE53" w:rsidR="00D922E5" w:rsidRDefault="008F10D3" w:rsidP="00FF603F">
            <w:pPr>
              <w:rPr>
                <w:rFonts w:cs="Arial"/>
                <w:szCs w:val="22"/>
              </w:rPr>
            </w:pPr>
            <w:bookmarkStart w:id="28" w:name="ind_enforce_enforce_date_15"/>
            <w:bookmarkEnd w:id="28"/>
            <w:r>
              <w:rPr>
                <w:rFonts w:cs="Arial"/>
                <w:szCs w:val="22"/>
              </w:rPr>
              <w:t>O</w:t>
            </w:r>
            <w:r w:rsidR="00D922E5">
              <w:rPr>
                <w:rFonts w:cs="Arial"/>
                <w:szCs w:val="22"/>
              </w:rPr>
              <w:t xml:space="preserve">verskridelse af CO </w:t>
            </w:r>
            <w:proofErr w:type="spellStart"/>
            <w:r w:rsidR="00D922E5">
              <w:rPr>
                <w:rFonts w:cs="Arial"/>
                <w:szCs w:val="22"/>
              </w:rPr>
              <w:t>halvtimesmiddelværdi</w:t>
            </w:r>
            <w:proofErr w:type="spellEnd"/>
            <w:r w:rsidR="00D922E5">
              <w:rPr>
                <w:rFonts w:cs="Arial"/>
                <w:szCs w:val="22"/>
              </w:rPr>
              <w:t xml:space="preserve"> ovnlinje 2</w:t>
            </w:r>
          </w:p>
        </w:tc>
        <w:tc>
          <w:tcPr>
            <w:tcW w:w="1393" w:type="dxa"/>
            <w:vAlign w:val="center"/>
          </w:tcPr>
          <w:p w14:paraId="7AAFDE65" w14:textId="77777777" w:rsidR="00887379" w:rsidRDefault="00887379" w:rsidP="00D50611">
            <w:pPr>
              <w:rPr>
                <w:rFonts w:cs="Arial"/>
                <w:szCs w:val="22"/>
              </w:rPr>
            </w:pPr>
            <w:r w:rsidRPr="00D517DA">
              <w:rPr>
                <w:rFonts w:cs="Arial"/>
                <w:szCs w:val="22"/>
              </w:rPr>
              <w:t>Efterkommet</w:t>
            </w:r>
          </w:p>
        </w:tc>
      </w:tr>
      <w:tr w:rsidR="00887379" w:rsidRPr="00DB59AF" w14:paraId="234F632D" w14:textId="77777777" w:rsidTr="00D50611">
        <w:trPr>
          <w:trHeight w:val="340"/>
        </w:trPr>
        <w:tc>
          <w:tcPr>
            <w:tcW w:w="1429" w:type="dxa"/>
            <w:vAlign w:val="center"/>
          </w:tcPr>
          <w:p w14:paraId="6D609718" w14:textId="61DCB9E4" w:rsidR="00887379" w:rsidRDefault="00A80116" w:rsidP="00FF603F">
            <w:pPr>
              <w:ind w:right="-1050"/>
              <w:rPr>
                <w:rFonts w:cs="Arial"/>
                <w:szCs w:val="22"/>
              </w:rPr>
            </w:pPr>
            <w:bookmarkStart w:id="29" w:name="ind_enforce_enforce_date_16"/>
            <w:bookmarkEnd w:id="29"/>
            <w:r w:rsidRPr="00A80116">
              <w:rPr>
                <w:rFonts w:cs="Arial"/>
                <w:szCs w:val="22"/>
              </w:rPr>
              <w:t>09-02-2024</w:t>
            </w:r>
          </w:p>
        </w:tc>
        <w:tc>
          <w:tcPr>
            <w:tcW w:w="1449" w:type="dxa"/>
            <w:vAlign w:val="center"/>
          </w:tcPr>
          <w:p w14:paraId="2D9157D3" w14:textId="77777777" w:rsidR="00887379" w:rsidRDefault="00887379" w:rsidP="00FF603F">
            <w:pPr>
              <w:ind w:right="-1050"/>
              <w:rPr>
                <w:rFonts w:cs="Arial"/>
                <w:szCs w:val="22"/>
              </w:rPr>
            </w:pPr>
            <w:bookmarkStart w:id="30" w:name="ind_enforce_enforce_date_17"/>
            <w:bookmarkEnd w:id="30"/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3BE306E7" w14:textId="6D2E5AC5" w:rsidR="00887379" w:rsidRDefault="00F921C7" w:rsidP="00FF603F">
            <w:pPr>
              <w:rPr>
                <w:rFonts w:cs="Arial"/>
                <w:szCs w:val="22"/>
              </w:rPr>
            </w:pPr>
            <w:bookmarkStart w:id="31" w:name="ind_enforce_enforce_date_18"/>
            <w:bookmarkEnd w:id="31"/>
            <w:r w:rsidRPr="00F921C7">
              <w:rPr>
                <w:rFonts w:cs="Arial"/>
                <w:szCs w:val="22"/>
              </w:rPr>
              <w:t>NH</w:t>
            </w:r>
            <w:r w:rsidRPr="00617404">
              <w:rPr>
                <w:rFonts w:cs="Arial"/>
                <w:szCs w:val="22"/>
                <w:vertAlign w:val="subscript"/>
              </w:rPr>
              <w:t>3</w:t>
            </w:r>
            <w:r w:rsidR="00617404">
              <w:rPr>
                <w:rFonts w:cs="Arial"/>
                <w:szCs w:val="22"/>
              </w:rPr>
              <w:t xml:space="preserve"> døgnmiddelværdi</w:t>
            </w:r>
            <w:r w:rsidRPr="00F921C7">
              <w:rPr>
                <w:rFonts w:cs="Arial"/>
                <w:szCs w:val="22"/>
              </w:rPr>
              <w:t xml:space="preserve"> </w:t>
            </w:r>
            <w:r w:rsidR="00617404">
              <w:rPr>
                <w:rFonts w:cs="Arial"/>
                <w:szCs w:val="22"/>
              </w:rPr>
              <w:t>ovnlinje 2</w:t>
            </w:r>
          </w:p>
        </w:tc>
        <w:tc>
          <w:tcPr>
            <w:tcW w:w="1393" w:type="dxa"/>
            <w:vAlign w:val="center"/>
          </w:tcPr>
          <w:p w14:paraId="0F8CB02D" w14:textId="77777777" w:rsidR="00887379" w:rsidRDefault="00887379" w:rsidP="00D50611">
            <w:pPr>
              <w:rPr>
                <w:rFonts w:cs="Arial"/>
                <w:szCs w:val="22"/>
              </w:rPr>
            </w:pPr>
            <w:r w:rsidRPr="00D517DA">
              <w:rPr>
                <w:rFonts w:cs="Arial"/>
                <w:szCs w:val="22"/>
              </w:rPr>
              <w:t>Efterkommet</w:t>
            </w:r>
          </w:p>
        </w:tc>
      </w:tr>
      <w:tr w:rsidR="00887379" w:rsidRPr="00DB59AF" w14:paraId="014B2DAA" w14:textId="77777777" w:rsidTr="00D50611">
        <w:trPr>
          <w:trHeight w:val="340"/>
        </w:trPr>
        <w:tc>
          <w:tcPr>
            <w:tcW w:w="1429" w:type="dxa"/>
            <w:vAlign w:val="center"/>
          </w:tcPr>
          <w:p w14:paraId="379C6AFF" w14:textId="0753D6BC" w:rsidR="00887379" w:rsidRDefault="00A80116" w:rsidP="00FF603F">
            <w:pPr>
              <w:ind w:right="-1050"/>
              <w:rPr>
                <w:rFonts w:cs="Arial"/>
                <w:szCs w:val="22"/>
              </w:rPr>
            </w:pPr>
            <w:bookmarkStart w:id="32" w:name="ind_enforce_enforce_date_19"/>
            <w:bookmarkEnd w:id="32"/>
            <w:r w:rsidRPr="00A80116">
              <w:rPr>
                <w:rFonts w:cs="Arial"/>
                <w:szCs w:val="22"/>
              </w:rPr>
              <w:t>09-02-2024</w:t>
            </w:r>
          </w:p>
        </w:tc>
        <w:tc>
          <w:tcPr>
            <w:tcW w:w="1449" w:type="dxa"/>
            <w:vAlign w:val="center"/>
          </w:tcPr>
          <w:p w14:paraId="06C19494" w14:textId="77777777" w:rsidR="00887379" w:rsidRDefault="00887379" w:rsidP="00FF603F">
            <w:pPr>
              <w:ind w:right="-1050"/>
              <w:rPr>
                <w:rFonts w:cs="Arial"/>
                <w:szCs w:val="22"/>
              </w:rPr>
            </w:pPr>
            <w:bookmarkStart w:id="33" w:name="ind_enforce_enforce_date_20"/>
            <w:bookmarkEnd w:id="33"/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4B6DA05F" w14:textId="5C26AC74" w:rsidR="00887379" w:rsidRDefault="008F10D3" w:rsidP="00FF603F">
            <w:pPr>
              <w:rPr>
                <w:rFonts w:cs="Arial"/>
                <w:szCs w:val="22"/>
              </w:rPr>
            </w:pPr>
            <w:bookmarkStart w:id="34" w:name="ind_enforce_enforce_date_21"/>
            <w:bookmarkEnd w:id="34"/>
            <w:r>
              <w:rPr>
                <w:rFonts w:cs="Arial"/>
                <w:szCs w:val="22"/>
              </w:rPr>
              <w:t>O</w:t>
            </w:r>
            <w:r w:rsidR="00F921C7" w:rsidRPr="00F921C7">
              <w:rPr>
                <w:rFonts w:cs="Arial"/>
                <w:szCs w:val="22"/>
              </w:rPr>
              <w:t>verskridelse</w:t>
            </w:r>
            <w:r w:rsidR="00B45F42">
              <w:rPr>
                <w:rFonts w:cs="Arial"/>
                <w:szCs w:val="22"/>
              </w:rPr>
              <w:t xml:space="preserve"> af</w:t>
            </w:r>
            <w:r w:rsidR="00F921C7" w:rsidRPr="00F921C7">
              <w:rPr>
                <w:rFonts w:cs="Arial"/>
                <w:szCs w:val="22"/>
              </w:rPr>
              <w:t xml:space="preserve"> TOC</w:t>
            </w:r>
            <w:r w:rsidR="00B45F42">
              <w:rPr>
                <w:rFonts w:cs="Arial"/>
                <w:szCs w:val="22"/>
              </w:rPr>
              <w:t xml:space="preserve"> døgnmiddelværdi</w:t>
            </w:r>
            <w:r w:rsidR="00F921C7" w:rsidRPr="00F921C7">
              <w:rPr>
                <w:rFonts w:cs="Arial"/>
                <w:szCs w:val="22"/>
              </w:rPr>
              <w:t xml:space="preserve"> </w:t>
            </w:r>
            <w:r w:rsidR="00B45F42">
              <w:rPr>
                <w:rFonts w:cs="Arial"/>
                <w:szCs w:val="22"/>
              </w:rPr>
              <w:t xml:space="preserve">for </w:t>
            </w:r>
            <w:r w:rsidR="00F921C7" w:rsidRPr="00F921C7">
              <w:rPr>
                <w:rFonts w:cs="Arial"/>
                <w:szCs w:val="22"/>
              </w:rPr>
              <w:t>ovnlinje 2</w:t>
            </w:r>
          </w:p>
        </w:tc>
        <w:tc>
          <w:tcPr>
            <w:tcW w:w="1393" w:type="dxa"/>
            <w:vAlign w:val="center"/>
          </w:tcPr>
          <w:p w14:paraId="47AE359A" w14:textId="77777777" w:rsidR="00887379" w:rsidRDefault="00887379" w:rsidP="00D50611">
            <w:pPr>
              <w:rPr>
                <w:rFonts w:cs="Arial"/>
                <w:szCs w:val="22"/>
              </w:rPr>
            </w:pPr>
            <w:r w:rsidRPr="00D517DA">
              <w:rPr>
                <w:rFonts w:cs="Arial"/>
                <w:szCs w:val="22"/>
              </w:rPr>
              <w:t>Efterkommet</w:t>
            </w:r>
          </w:p>
        </w:tc>
      </w:tr>
      <w:tr w:rsidR="00887379" w:rsidRPr="00DB59AF" w14:paraId="46073EC3" w14:textId="77777777" w:rsidTr="00D50611">
        <w:trPr>
          <w:trHeight w:val="340"/>
        </w:trPr>
        <w:tc>
          <w:tcPr>
            <w:tcW w:w="1429" w:type="dxa"/>
            <w:vAlign w:val="center"/>
          </w:tcPr>
          <w:p w14:paraId="3C2388A2" w14:textId="0F13A843" w:rsidR="00887379" w:rsidRDefault="007904C3" w:rsidP="00FF603F">
            <w:pPr>
              <w:ind w:right="-1050"/>
              <w:rPr>
                <w:rFonts w:cs="Arial"/>
                <w:szCs w:val="22"/>
              </w:rPr>
            </w:pPr>
            <w:bookmarkStart w:id="35" w:name="ind_enforce_enforce_date_22"/>
            <w:bookmarkEnd w:id="35"/>
            <w:r w:rsidRPr="007904C3">
              <w:rPr>
                <w:rFonts w:cs="Arial"/>
                <w:szCs w:val="22"/>
              </w:rPr>
              <w:t>12-06-2024</w:t>
            </w:r>
          </w:p>
        </w:tc>
        <w:tc>
          <w:tcPr>
            <w:tcW w:w="1449" w:type="dxa"/>
            <w:vAlign w:val="center"/>
          </w:tcPr>
          <w:p w14:paraId="3A3D7955" w14:textId="77777777" w:rsidR="00887379" w:rsidRDefault="00887379" w:rsidP="00FF603F">
            <w:pPr>
              <w:ind w:right="-1050"/>
              <w:rPr>
                <w:rFonts w:cs="Arial"/>
                <w:szCs w:val="22"/>
              </w:rPr>
            </w:pPr>
            <w:bookmarkStart w:id="36" w:name="ind_enforce_enforce_date_23"/>
            <w:bookmarkEnd w:id="36"/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636485F2" w14:textId="252BBBBA" w:rsidR="00887379" w:rsidRDefault="000576C1" w:rsidP="00FF603F">
            <w:pPr>
              <w:rPr>
                <w:rFonts w:cs="Arial"/>
                <w:szCs w:val="22"/>
              </w:rPr>
            </w:pPr>
            <w:bookmarkStart w:id="37" w:name="ind_enforce_enforce_date_24"/>
            <w:bookmarkEnd w:id="37"/>
            <w:r>
              <w:rPr>
                <w:rFonts w:cs="Arial"/>
                <w:szCs w:val="22"/>
              </w:rPr>
              <w:t>U</w:t>
            </w:r>
            <w:r w:rsidRPr="00F921C7">
              <w:rPr>
                <w:rFonts w:cs="Arial"/>
                <w:szCs w:val="22"/>
              </w:rPr>
              <w:t xml:space="preserve">dendørs </w:t>
            </w:r>
            <w:r w:rsidR="00F921C7" w:rsidRPr="00F921C7">
              <w:rPr>
                <w:rFonts w:cs="Arial"/>
                <w:szCs w:val="22"/>
              </w:rPr>
              <w:t>oplag af storskrald</w:t>
            </w:r>
          </w:p>
        </w:tc>
        <w:tc>
          <w:tcPr>
            <w:tcW w:w="1393" w:type="dxa"/>
            <w:vAlign w:val="center"/>
          </w:tcPr>
          <w:p w14:paraId="22738D7A" w14:textId="3AC9B116" w:rsidR="00887379" w:rsidRDefault="00A80116" w:rsidP="00D5061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08C9CBBE" w14:textId="77777777" w:rsidTr="00D50611">
        <w:trPr>
          <w:trHeight w:val="340"/>
        </w:trPr>
        <w:tc>
          <w:tcPr>
            <w:tcW w:w="1429" w:type="dxa"/>
            <w:vAlign w:val="center"/>
          </w:tcPr>
          <w:p w14:paraId="04918B92" w14:textId="09331F52" w:rsidR="00CC6014" w:rsidRPr="007904C3" w:rsidRDefault="00CC6014" w:rsidP="00CC6014">
            <w:pPr>
              <w:ind w:right="-1050"/>
              <w:rPr>
                <w:rFonts w:cs="Arial"/>
                <w:szCs w:val="22"/>
              </w:rPr>
            </w:pPr>
            <w:r w:rsidRPr="007904C3">
              <w:rPr>
                <w:rFonts w:cs="Arial"/>
                <w:szCs w:val="22"/>
              </w:rPr>
              <w:t>12-06-2024</w:t>
            </w:r>
          </w:p>
        </w:tc>
        <w:tc>
          <w:tcPr>
            <w:tcW w:w="1449" w:type="dxa"/>
            <w:vAlign w:val="center"/>
          </w:tcPr>
          <w:p w14:paraId="5EA40D12" w14:textId="20B923D3" w:rsidR="00CC6014" w:rsidRDefault="00CC6014" w:rsidP="00CC6014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56964BBF" w14:textId="55699821" w:rsidR="00CC6014" w:rsidRDefault="008D1B0E" w:rsidP="00CC6014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MBL </w:t>
            </w:r>
            <w:r w:rsidR="00F921C7" w:rsidRPr="00F921C7">
              <w:rPr>
                <w:rFonts w:cs="Arial"/>
                <w:szCs w:val="22"/>
              </w:rPr>
              <w:t>§</w:t>
            </w:r>
            <w:r>
              <w:rPr>
                <w:rFonts w:cs="Arial"/>
                <w:szCs w:val="22"/>
              </w:rPr>
              <w:t xml:space="preserve"> </w:t>
            </w:r>
            <w:r w:rsidR="00F921C7" w:rsidRPr="00F921C7">
              <w:rPr>
                <w:rFonts w:cs="Arial"/>
                <w:szCs w:val="22"/>
              </w:rPr>
              <w:t>33 vedr. ansøgningspligtig udendørs oplag af byggeaffald uden godkendelse</w:t>
            </w:r>
          </w:p>
        </w:tc>
        <w:tc>
          <w:tcPr>
            <w:tcW w:w="1393" w:type="dxa"/>
            <w:vAlign w:val="center"/>
          </w:tcPr>
          <w:p w14:paraId="5EE4C0EA" w14:textId="608EE4E1" w:rsidR="00CC6014" w:rsidRDefault="00CC6014" w:rsidP="00D50611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3C4B8A8B" w14:textId="77777777" w:rsidTr="00D50611">
        <w:trPr>
          <w:trHeight w:val="340"/>
        </w:trPr>
        <w:tc>
          <w:tcPr>
            <w:tcW w:w="1429" w:type="dxa"/>
            <w:vAlign w:val="center"/>
          </w:tcPr>
          <w:p w14:paraId="796417B2" w14:textId="0E611F04" w:rsidR="00CC6014" w:rsidRPr="007904C3" w:rsidRDefault="00CC6014" w:rsidP="00CC6014">
            <w:pPr>
              <w:ind w:right="-1050"/>
              <w:rPr>
                <w:rFonts w:cs="Arial"/>
                <w:szCs w:val="22"/>
              </w:rPr>
            </w:pPr>
            <w:r w:rsidRPr="007904C3">
              <w:rPr>
                <w:rFonts w:cs="Arial"/>
                <w:szCs w:val="22"/>
              </w:rPr>
              <w:t>03-07-2024</w:t>
            </w:r>
          </w:p>
        </w:tc>
        <w:tc>
          <w:tcPr>
            <w:tcW w:w="1449" w:type="dxa"/>
            <w:vAlign w:val="center"/>
          </w:tcPr>
          <w:p w14:paraId="0FEDF54A" w14:textId="79A01916" w:rsidR="00CC6014" w:rsidRDefault="00CC6014" w:rsidP="00CC6014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36E7C178" w14:textId="58D27CAE" w:rsidR="00CC6014" w:rsidRDefault="00D45887" w:rsidP="00CC6014">
            <w:pPr>
              <w:rPr>
                <w:rFonts w:cs="Arial"/>
                <w:szCs w:val="22"/>
              </w:rPr>
            </w:pPr>
            <w:r w:rsidRPr="00F047E7">
              <w:rPr>
                <w:rFonts w:cs="Arial"/>
                <w:szCs w:val="22"/>
              </w:rPr>
              <w:t xml:space="preserve">EBK-temperatur </w:t>
            </w:r>
            <w:r w:rsidR="00F921C7" w:rsidRPr="00F921C7">
              <w:rPr>
                <w:rFonts w:cs="Arial"/>
                <w:szCs w:val="22"/>
              </w:rPr>
              <w:t>ovnlinje 2 og ovnlinje 5</w:t>
            </w:r>
          </w:p>
        </w:tc>
        <w:tc>
          <w:tcPr>
            <w:tcW w:w="1393" w:type="dxa"/>
            <w:vAlign w:val="center"/>
          </w:tcPr>
          <w:p w14:paraId="73F5EB29" w14:textId="64EF71F0" w:rsidR="00CC6014" w:rsidRDefault="00CC6014" w:rsidP="00D50611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6A734390" w14:textId="77777777" w:rsidTr="00D50611">
        <w:trPr>
          <w:trHeight w:val="340"/>
        </w:trPr>
        <w:tc>
          <w:tcPr>
            <w:tcW w:w="1429" w:type="dxa"/>
            <w:vAlign w:val="center"/>
          </w:tcPr>
          <w:p w14:paraId="1F40ED79" w14:textId="1FED7B72" w:rsidR="00CC6014" w:rsidRPr="007904C3" w:rsidRDefault="00CC6014" w:rsidP="00CC6014">
            <w:pPr>
              <w:ind w:right="-1050"/>
              <w:rPr>
                <w:rFonts w:cs="Arial"/>
                <w:szCs w:val="22"/>
              </w:rPr>
            </w:pPr>
            <w:r w:rsidRPr="007904C3">
              <w:rPr>
                <w:rFonts w:cs="Arial"/>
                <w:szCs w:val="22"/>
              </w:rPr>
              <w:t>03-07-2024</w:t>
            </w:r>
          </w:p>
        </w:tc>
        <w:tc>
          <w:tcPr>
            <w:tcW w:w="1449" w:type="dxa"/>
            <w:vAlign w:val="center"/>
          </w:tcPr>
          <w:p w14:paraId="18E30EE1" w14:textId="0DEF4D1E" w:rsidR="00CC6014" w:rsidRDefault="00CC6014" w:rsidP="00CC6014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59BE91FF" w14:textId="6D1599D3" w:rsidR="00CC6014" w:rsidRDefault="008F10D3" w:rsidP="00CC6014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</w:t>
            </w:r>
            <w:r w:rsidR="00F921C7" w:rsidRPr="00F921C7">
              <w:rPr>
                <w:rFonts w:cs="Arial"/>
                <w:szCs w:val="22"/>
              </w:rPr>
              <w:t xml:space="preserve">anglende funktionsdygtig støttebrænder </w:t>
            </w:r>
            <w:r w:rsidR="002E3FA4">
              <w:rPr>
                <w:rFonts w:cs="Arial"/>
                <w:szCs w:val="22"/>
              </w:rPr>
              <w:t>for</w:t>
            </w:r>
            <w:r w:rsidR="00F921C7" w:rsidRPr="00F921C7">
              <w:rPr>
                <w:rFonts w:cs="Arial"/>
                <w:szCs w:val="22"/>
              </w:rPr>
              <w:t xml:space="preserve"> ovnlinje 5</w:t>
            </w:r>
          </w:p>
        </w:tc>
        <w:tc>
          <w:tcPr>
            <w:tcW w:w="1393" w:type="dxa"/>
            <w:vAlign w:val="center"/>
          </w:tcPr>
          <w:p w14:paraId="7EF3CFAE" w14:textId="50F2FB19" w:rsidR="00CC6014" w:rsidRDefault="00CC6014" w:rsidP="00D50611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5D42E0E7" w14:textId="77777777" w:rsidTr="00D50611">
        <w:trPr>
          <w:trHeight w:val="340"/>
        </w:trPr>
        <w:tc>
          <w:tcPr>
            <w:tcW w:w="1429" w:type="dxa"/>
            <w:vAlign w:val="center"/>
          </w:tcPr>
          <w:p w14:paraId="1F48E637" w14:textId="276DBF5E" w:rsidR="00CC6014" w:rsidRPr="007904C3" w:rsidRDefault="00CC6014" w:rsidP="00CC6014">
            <w:pPr>
              <w:ind w:right="-1050"/>
              <w:rPr>
                <w:rFonts w:cs="Arial"/>
                <w:szCs w:val="22"/>
              </w:rPr>
            </w:pPr>
            <w:r w:rsidRPr="007904C3">
              <w:rPr>
                <w:rFonts w:cs="Arial"/>
                <w:szCs w:val="22"/>
              </w:rPr>
              <w:t>31-10-2024</w:t>
            </w:r>
          </w:p>
        </w:tc>
        <w:tc>
          <w:tcPr>
            <w:tcW w:w="1449" w:type="dxa"/>
            <w:vAlign w:val="center"/>
          </w:tcPr>
          <w:p w14:paraId="4AB48560" w14:textId="306E2F92" w:rsidR="00CC6014" w:rsidRDefault="00CC6014" w:rsidP="00CC6014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0A6D92F6" w14:textId="1B92E382" w:rsidR="00CC6014" w:rsidRDefault="008F10D3" w:rsidP="006D2379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6D2379">
              <w:rPr>
                <w:rFonts w:cs="Arial"/>
                <w:szCs w:val="22"/>
              </w:rPr>
              <w:t>ve</w:t>
            </w:r>
            <w:r w:rsidR="00AE2C6C">
              <w:rPr>
                <w:rFonts w:cs="Arial"/>
                <w:szCs w:val="22"/>
              </w:rPr>
              <w:t>r</w:t>
            </w:r>
            <w:r w:rsidR="006D2379">
              <w:rPr>
                <w:rFonts w:cs="Arial"/>
                <w:szCs w:val="22"/>
              </w:rPr>
              <w:t xml:space="preserve">skridelse af </w:t>
            </w:r>
            <w:r w:rsidR="006D2379" w:rsidRPr="006D2379">
              <w:rPr>
                <w:rFonts w:cs="Arial"/>
                <w:szCs w:val="22"/>
              </w:rPr>
              <w:t>koncentration af dioxin/</w:t>
            </w:r>
            <w:proofErr w:type="spellStart"/>
            <w:r w:rsidR="006D2379" w:rsidRPr="006D2379">
              <w:rPr>
                <w:rFonts w:cs="Arial"/>
                <w:szCs w:val="22"/>
              </w:rPr>
              <w:t>furan</w:t>
            </w:r>
            <w:proofErr w:type="spellEnd"/>
            <w:r w:rsidR="006D2379" w:rsidRPr="006D2379">
              <w:rPr>
                <w:rFonts w:cs="Arial"/>
                <w:szCs w:val="22"/>
              </w:rPr>
              <w:t xml:space="preserve"> + dioxinlignende PCB</w:t>
            </w:r>
            <w:r w:rsidR="00AE2C6C">
              <w:rPr>
                <w:rFonts w:cs="Arial"/>
                <w:szCs w:val="22"/>
              </w:rPr>
              <w:t xml:space="preserve"> for ovnlinje 2</w:t>
            </w:r>
          </w:p>
        </w:tc>
        <w:tc>
          <w:tcPr>
            <w:tcW w:w="1393" w:type="dxa"/>
            <w:vAlign w:val="center"/>
          </w:tcPr>
          <w:p w14:paraId="28ABAE1A" w14:textId="1497D20A" w:rsidR="00CC6014" w:rsidRDefault="00CC6014" w:rsidP="00D50611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21CD3003" w14:textId="77777777" w:rsidTr="00D50611">
        <w:trPr>
          <w:trHeight w:val="340"/>
        </w:trPr>
        <w:tc>
          <w:tcPr>
            <w:tcW w:w="1429" w:type="dxa"/>
          </w:tcPr>
          <w:p w14:paraId="34718F09" w14:textId="2855C6C7" w:rsidR="00CC6014" w:rsidRPr="007904C3" w:rsidRDefault="00CC6014" w:rsidP="00CC6014">
            <w:pPr>
              <w:ind w:right="-1050"/>
              <w:rPr>
                <w:rFonts w:cs="Arial"/>
                <w:szCs w:val="22"/>
              </w:rPr>
            </w:pPr>
            <w:r w:rsidRPr="0034350E">
              <w:t>04-12-2024</w:t>
            </w:r>
          </w:p>
        </w:tc>
        <w:tc>
          <w:tcPr>
            <w:tcW w:w="1449" w:type="dxa"/>
            <w:vAlign w:val="center"/>
          </w:tcPr>
          <w:p w14:paraId="0389225E" w14:textId="0E23CC4F" w:rsidR="00CC6014" w:rsidRDefault="00CC6014" w:rsidP="00CC6014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3EF8184F" w14:textId="6D2EA0AE" w:rsidR="00CC6014" w:rsidRDefault="008F10D3" w:rsidP="00C828AA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C828AA">
              <w:rPr>
                <w:rFonts w:cs="Arial"/>
                <w:szCs w:val="22"/>
              </w:rPr>
              <w:t xml:space="preserve">verskridelse af </w:t>
            </w:r>
            <w:r w:rsidR="00F047E7" w:rsidRPr="00F047E7">
              <w:rPr>
                <w:rFonts w:cs="Arial"/>
                <w:szCs w:val="22"/>
              </w:rPr>
              <w:t xml:space="preserve">TOC døgnmiddel </w:t>
            </w:r>
            <w:r w:rsidR="00C828AA">
              <w:rPr>
                <w:rFonts w:cs="Arial"/>
                <w:szCs w:val="22"/>
              </w:rPr>
              <w:t xml:space="preserve">for </w:t>
            </w:r>
            <w:r w:rsidR="00F047E7" w:rsidRPr="00F047E7">
              <w:rPr>
                <w:rFonts w:cs="Arial"/>
                <w:szCs w:val="22"/>
              </w:rPr>
              <w:t>ovnlinje 2</w:t>
            </w:r>
          </w:p>
        </w:tc>
        <w:tc>
          <w:tcPr>
            <w:tcW w:w="1393" w:type="dxa"/>
            <w:vAlign w:val="center"/>
          </w:tcPr>
          <w:p w14:paraId="4EC97653" w14:textId="1F6188F3" w:rsidR="00CC6014" w:rsidRDefault="00CC6014" w:rsidP="00D50611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405222B8" w14:textId="77777777" w:rsidTr="00D50611">
        <w:trPr>
          <w:trHeight w:val="340"/>
        </w:trPr>
        <w:tc>
          <w:tcPr>
            <w:tcW w:w="1429" w:type="dxa"/>
          </w:tcPr>
          <w:p w14:paraId="410A7A24" w14:textId="7DB79987" w:rsidR="00CC6014" w:rsidRPr="007904C3" w:rsidRDefault="00CC6014" w:rsidP="00CC6014">
            <w:pPr>
              <w:ind w:right="-1050"/>
              <w:rPr>
                <w:rFonts w:cs="Arial"/>
                <w:szCs w:val="22"/>
              </w:rPr>
            </w:pPr>
            <w:r w:rsidRPr="0034350E">
              <w:t>04-12-2024</w:t>
            </w:r>
          </w:p>
        </w:tc>
        <w:tc>
          <w:tcPr>
            <w:tcW w:w="1449" w:type="dxa"/>
            <w:vAlign w:val="center"/>
          </w:tcPr>
          <w:p w14:paraId="49FCA094" w14:textId="0E61A521" w:rsidR="00CC6014" w:rsidRDefault="00CC6014" w:rsidP="00CC6014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7BA91E03" w14:textId="30D724BB" w:rsidR="00CC6014" w:rsidRDefault="008F10D3" w:rsidP="00F047E7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2129B1">
              <w:rPr>
                <w:rFonts w:cs="Arial"/>
                <w:szCs w:val="22"/>
              </w:rPr>
              <w:t xml:space="preserve">verskridelse af </w:t>
            </w:r>
            <w:proofErr w:type="spellStart"/>
            <w:r w:rsidR="002129B1">
              <w:rPr>
                <w:rFonts w:cs="Arial"/>
                <w:szCs w:val="22"/>
              </w:rPr>
              <w:t>NO</w:t>
            </w:r>
            <w:r w:rsidR="002129B1" w:rsidRPr="002129B1">
              <w:rPr>
                <w:rFonts w:cs="Arial"/>
                <w:szCs w:val="22"/>
                <w:vertAlign w:val="subscript"/>
              </w:rPr>
              <w:t>x</w:t>
            </w:r>
            <w:proofErr w:type="spellEnd"/>
            <w:r w:rsidR="002129B1" w:rsidRPr="00F047E7">
              <w:rPr>
                <w:rFonts w:cs="Arial"/>
                <w:szCs w:val="22"/>
              </w:rPr>
              <w:t xml:space="preserve"> døgnmiddel </w:t>
            </w:r>
            <w:r w:rsidR="002129B1">
              <w:rPr>
                <w:rFonts w:cs="Arial"/>
                <w:szCs w:val="22"/>
              </w:rPr>
              <w:t xml:space="preserve">for </w:t>
            </w:r>
            <w:r w:rsidR="002129B1" w:rsidRPr="00F047E7">
              <w:rPr>
                <w:rFonts w:cs="Arial"/>
                <w:szCs w:val="22"/>
              </w:rPr>
              <w:t>ovnlinje 2</w:t>
            </w:r>
          </w:p>
        </w:tc>
        <w:tc>
          <w:tcPr>
            <w:tcW w:w="1393" w:type="dxa"/>
            <w:vAlign w:val="center"/>
          </w:tcPr>
          <w:p w14:paraId="21F14789" w14:textId="7BCF9868" w:rsidR="00CC6014" w:rsidRDefault="00CC6014" w:rsidP="00D50611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7F194E17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5B7F51C6" w14:textId="0789DD10" w:rsidR="00CC6014" w:rsidRPr="007904C3" w:rsidRDefault="00CC6014" w:rsidP="00434952">
            <w:pPr>
              <w:ind w:right="-1050"/>
              <w:rPr>
                <w:rFonts w:cs="Arial"/>
                <w:szCs w:val="22"/>
              </w:rPr>
            </w:pPr>
            <w:r w:rsidRPr="0034350E">
              <w:t>04-12-2024</w:t>
            </w:r>
          </w:p>
        </w:tc>
        <w:tc>
          <w:tcPr>
            <w:tcW w:w="1449" w:type="dxa"/>
            <w:vAlign w:val="center"/>
          </w:tcPr>
          <w:p w14:paraId="3E710F18" w14:textId="53089FD4" w:rsidR="00CC6014" w:rsidRDefault="00CC6014" w:rsidP="00434952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315D5CF3" w14:textId="1B277158" w:rsidR="00F047E7" w:rsidRDefault="008F10D3" w:rsidP="0043495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354EC8">
              <w:rPr>
                <w:rFonts w:cs="Arial"/>
                <w:szCs w:val="22"/>
              </w:rPr>
              <w:t xml:space="preserve">verskridelse af </w:t>
            </w:r>
            <w:r w:rsidR="00F047E7" w:rsidRPr="00F047E7">
              <w:rPr>
                <w:rFonts w:cs="Arial"/>
                <w:szCs w:val="22"/>
              </w:rPr>
              <w:t>NH</w:t>
            </w:r>
            <w:r w:rsidR="00F047E7" w:rsidRPr="00354EC8">
              <w:rPr>
                <w:rFonts w:cs="Arial"/>
                <w:szCs w:val="22"/>
                <w:vertAlign w:val="subscript"/>
              </w:rPr>
              <w:t>3</w:t>
            </w:r>
            <w:r w:rsidR="00F047E7" w:rsidRPr="00F047E7">
              <w:rPr>
                <w:rFonts w:cs="Arial"/>
                <w:szCs w:val="22"/>
              </w:rPr>
              <w:t xml:space="preserve"> døgnmiddel</w:t>
            </w:r>
            <w:r w:rsidR="002E34A5">
              <w:rPr>
                <w:rFonts w:cs="Arial"/>
                <w:szCs w:val="22"/>
              </w:rPr>
              <w:t xml:space="preserve"> og halvtime middel</w:t>
            </w:r>
            <w:r w:rsidR="00354EC8">
              <w:rPr>
                <w:rFonts w:cs="Arial"/>
                <w:szCs w:val="22"/>
              </w:rPr>
              <w:t xml:space="preserve"> for</w:t>
            </w:r>
            <w:r w:rsidR="00F047E7" w:rsidRPr="00F047E7">
              <w:rPr>
                <w:rFonts w:cs="Arial"/>
                <w:szCs w:val="22"/>
              </w:rPr>
              <w:t xml:space="preserve"> ovnlinje 2</w:t>
            </w:r>
          </w:p>
          <w:p w14:paraId="26948209" w14:textId="77777777" w:rsidR="00354EC8" w:rsidRPr="00F047E7" w:rsidRDefault="00354EC8" w:rsidP="00434952">
            <w:pPr>
              <w:rPr>
                <w:rFonts w:cs="Arial"/>
                <w:szCs w:val="22"/>
              </w:rPr>
            </w:pPr>
          </w:p>
          <w:p w14:paraId="125CD05B" w14:textId="0E286E39" w:rsidR="00CC6014" w:rsidRDefault="008F10D3" w:rsidP="0043495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A66768">
              <w:rPr>
                <w:rFonts w:cs="Arial"/>
                <w:szCs w:val="22"/>
              </w:rPr>
              <w:t xml:space="preserve">verskridelse af </w:t>
            </w:r>
            <w:r w:rsidR="00A66768" w:rsidRPr="00F047E7">
              <w:rPr>
                <w:rFonts w:cs="Arial"/>
                <w:szCs w:val="22"/>
              </w:rPr>
              <w:t>NH</w:t>
            </w:r>
            <w:r w:rsidR="00A66768" w:rsidRPr="00354EC8">
              <w:rPr>
                <w:rFonts w:cs="Arial"/>
                <w:szCs w:val="22"/>
                <w:vertAlign w:val="subscript"/>
              </w:rPr>
              <w:t>3</w:t>
            </w:r>
            <w:r w:rsidR="00A66768" w:rsidRPr="00F047E7">
              <w:rPr>
                <w:rFonts w:cs="Arial"/>
                <w:szCs w:val="22"/>
              </w:rPr>
              <w:t xml:space="preserve"> </w:t>
            </w:r>
            <w:r w:rsidR="00F047E7" w:rsidRPr="00F047E7">
              <w:rPr>
                <w:rFonts w:cs="Arial"/>
                <w:szCs w:val="22"/>
              </w:rPr>
              <w:t>halvtimemiddel</w:t>
            </w:r>
            <w:r w:rsidR="002E34A5">
              <w:rPr>
                <w:rFonts w:cs="Arial"/>
                <w:szCs w:val="22"/>
              </w:rPr>
              <w:t xml:space="preserve"> </w:t>
            </w:r>
            <w:r w:rsidR="00A66768">
              <w:rPr>
                <w:rFonts w:cs="Arial"/>
                <w:szCs w:val="22"/>
              </w:rPr>
              <w:t xml:space="preserve">for </w:t>
            </w:r>
            <w:r w:rsidR="00F047E7" w:rsidRPr="00F047E7">
              <w:rPr>
                <w:rFonts w:cs="Arial"/>
                <w:szCs w:val="22"/>
              </w:rPr>
              <w:t>ovnlinje 5</w:t>
            </w:r>
          </w:p>
        </w:tc>
        <w:tc>
          <w:tcPr>
            <w:tcW w:w="1393" w:type="dxa"/>
            <w:vAlign w:val="center"/>
          </w:tcPr>
          <w:p w14:paraId="0DB1F539" w14:textId="6616CE95" w:rsidR="00CC6014" w:rsidRDefault="00CC6014" w:rsidP="00434952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7726B627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3DDE4A1A" w14:textId="4EF25C98" w:rsidR="00CC6014" w:rsidRPr="007904C3" w:rsidRDefault="00CC6014" w:rsidP="00434952">
            <w:pPr>
              <w:ind w:right="-1050"/>
              <w:rPr>
                <w:rFonts w:cs="Arial"/>
                <w:szCs w:val="22"/>
              </w:rPr>
            </w:pPr>
            <w:r w:rsidRPr="0034350E">
              <w:t>04-12-2024</w:t>
            </w:r>
          </w:p>
        </w:tc>
        <w:tc>
          <w:tcPr>
            <w:tcW w:w="1449" w:type="dxa"/>
            <w:vAlign w:val="center"/>
          </w:tcPr>
          <w:p w14:paraId="13CD99F2" w14:textId="0CE874BD" w:rsidR="00CC6014" w:rsidRDefault="00CC6014" w:rsidP="00434952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51978BDD" w14:textId="2B1914AF" w:rsidR="00CC6014" w:rsidRDefault="008F10D3" w:rsidP="0043495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4875E7">
              <w:rPr>
                <w:rFonts w:cs="Arial"/>
                <w:szCs w:val="22"/>
              </w:rPr>
              <w:t xml:space="preserve">verskridelse af CO </w:t>
            </w:r>
            <w:proofErr w:type="spellStart"/>
            <w:r w:rsidR="004875E7">
              <w:rPr>
                <w:rFonts w:cs="Arial"/>
                <w:szCs w:val="22"/>
              </w:rPr>
              <w:t>halvtimesmiddelværdi</w:t>
            </w:r>
            <w:r w:rsidR="00EA109E">
              <w:rPr>
                <w:rFonts w:cs="Arial"/>
                <w:szCs w:val="22"/>
              </w:rPr>
              <w:t>for</w:t>
            </w:r>
            <w:proofErr w:type="spellEnd"/>
            <w:r w:rsidR="00EA109E">
              <w:rPr>
                <w:rFonts w:cs="Arial"/>
                <w:szCs w:val="22"/>
              </w:rPr>
              <w:t xml:space="preserve"> ovnlinje 2 og ovnlinje 5</w:t>
            </w:r>
          </w:p>
        </w:tc>
        <w:tc>
          <w:tcPr>
            <w:tcW w:w="1393" w:type="dxa"/>
            <w:vAlign w:val="center"/>
          </w:tcPr>
          <w:p w14:paraId="3DDD8AE8" w14:textId="14000D43" w:rsidR="00CC6014" w:rsidRDefault="00CC6014" w:rsidP="00434952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3C6F07CE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7B902359" w14:textId="0EF2DF54" w:rsidR="00CC6014" w:rsidRPr="007904C3" w:rsidRDefault="00CC6014" w:rsidP="00434952">
            <w:pPr>
              <w:ind w:right="-1050"/>
              <w:rPr>
                <w:rFonts w:cs="Arial"/>
                <w:szCs w:val="22"/>
              </w:rPr>
            </w:pPr>
            <w:r w:rsidRPr="009E0D23">
              <w:lastRenderedPageBreak/>
              <w:t>04-12-2024</w:t>
            </w:r>
          </w:p>
        </w:tc>
        <w:tc>
          <w:tcPr>
            <w:tcW w:w="1449" w:type="dxa"/>
            <w:vAlign w:val="center"/>
          </w:tcPr>
          <w:p w14:paraId="63A8FE3F" w14:textId="4CD33FA4" w:rsidR="00CC6014" w:rsidRDefault="00CC6014" w:rsidP="00434952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652EACE6" w14:textId="7C3B38E0" w:rsidR="00CC6014" w:rsidRDefault="008F10D3" w:rsidP="0043495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F921C7">
              <w:rPr>
                <w:rFonts w:cs="Arial"/>
                <w:szCs w:val="22"/>
              </w:rPr>
              <w:t xml:space="preserve">verskridelse af </w:t>
            </w:r>
            <w:r w:rsidR="00F047E7" w:rsidRPr="00F047E7">
              <w:rPr>
                <w:rFonts w:cs="Arial"/>
                <w:szCs w:val="22"/>
              </w:rPr>
              <w:t>SO</w:t>
            </w:r>
            <w:r w:rsidR="00F047E7" w:rsidRPr="00F921C7">
              <w:rPr>
                <w:rFonts w:cs="Arial"/>
                <w:szCs w:val="22"/>
                <w:vertAlign w:val="subscript"/>
              </w:rPr>
              <w:t>2</w:t>
            </w:r>
            <w:r w:rsidR="00F047E7" w:rsidRPr="00F047E7">
              <w:rPr>
                <w:rFonts w:cs="Arial"/>
                <w:szCs w:val="22"/>
              </w:rPr>
              <w:t xml:space="preserve"> døgnmiddelgrænseværdi </w:t>
            </w:r>
            <w:r w:rsidR="00F921C7">
              <w:rPr>
                <w:rFonts w:cs="Arial"/>
                <w:szCs w:val="22"/>
              </w:rPr>
              <w:t xml:space="preserve">for </w:t>
            </w:r>
            <w:r w:rsidR="00F047E7" w:rsidRPr="00F047E7">
              <w:rPr>
                <w:rFonts w:cs="Arial"/>
                <w:szCs w:val="22"/>
              </w:rPr>
              <w:t>ovnlinje 5</w:t>
            </w:r>
          </w:p>
        </w:tc>
        <w:tc>
          <w:tcPr>
            <w:tcW w:w="1393" w:type="dxa"/>
            <w:vAlign w:val="center"/>
          </w:tcPr>
          <w:p w14:paraId="4AABD09E" w14:textId="610982BA" w:rsidR="00CC6014" w:rsidRDefault="00CC6014" w:rsidP="00434952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3BF2A54A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6B716DC0" w14:textId="166E4726" w:rsidR="00CC6014" w:rsidRPr="007904C3" w:rsidRDefault="00CC6014" w:rsidP="00434952">
            <w:pPr>
              <w:ind w:right="-1050"/>
              <w:rPr>
                <w:rFonts w:cs="Arial"/>
                <w:szCs w:val="22"/>
              </w:rPr>
            </w:pPr>
            <w:r w:rsidRPr="009E0D23">
              <w:t>04-12-2024</w:t>
            </w:r>
          </w:p>
        </w:tc>
        <w:tc>
          <w:tcPr>
            <w:tcW w:w="1449" w:type="dxa"/>
            <w:vAlign w:val="center"/>
          </w:tcPr>
          <w:p w14:paraId="798C3D62" w14:textId="5F3D4D45" w:rsidR="00CC6014" w:rsidRDefault="00CC6014" w:rsidP="00434952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141BC254" w14:textId="0701F3E2" w:rsidR="00CC6014" w:rsidRDefault="008F10D3" w:rsidP="0043495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280311">
              <w:rPr>
                <w:rFonts w:cs="Arial"/>
                <w:szCs w:val="22"/>
              </w:rPr>
              <w:t xml:space="preserve">verskridelse af </w:t>
            </w:r>
            <w:proofErr w:type="spellStart"/>
            <w:r w:rsidR="00280311">
              <w:rPr>
                <w:rFonts w:cs="Arial"/>
                <w:szCs w:val="22"/>
              </w:rPr>
              <w:t>HCl</w:t>
            </w:r>
            <w:proofErr w:type="spellEnd"/>
            <w:r w:rsidR="00280311">
              <w:rPr>
                <w:rFonts w:cs="Arial"/>
                <w:szCs w:val="22"/>
              </w:rPr>
              <w:t xml:space="preserve"> </w:t>
            </w:r>
            <w:r w:rsidR="00F047E7" w:rsidRPr="00F047E7">
              <w:rPr>
                <w:rFonts w:cs="Arial"/>
                <w:szCs w:val="22"/>
              </w:rPr>
              <w:t>døgnmiddel</w:t>
            </w:r>
            <w:r w:rsidR="00280311">
              <w:rPr>
                <w:rFonts w:cs="Arial"/>
                <w:szCs w:val="22"/>
              </w:rPr>
              <w:t>værdi for ovnlinje 2</w:t>
            </w:r>
          </w:p>
        </w:tc>
        <w:tc>
          <w:tcPr>
            <w:tcW w:w="1393" w:type="dxa"/>
            <w:vAlign w:val="center"/>
          </w:tcPr>
          <w:p w14:paraId="07FACF62" w14:textId="44E90D09" w:rsidR="00CC6014" w:rsidRDefault="00CC6014" w:rsidP="00434952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6547193F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01D6A388" w14:textId="1FAC4809" w:rsidR="00CC6014" w:rsidRPr="007904C3" w:rsidRDefault="00CC6014" w:rsidP="00434952">
            <w:pPr>
              <w:ind w:right="-1050"/>
              <w:rPr>
                <w:rFonts w:cs="Arial"/>
                <w:szCs w:val="22"/>
              </w:rPr>
            </w:pPr>
            <w:r w:rsidRPr="009E0D23">
              <w:t>04-12-2024</w:t>
            </w:r>
          </w:p>
        </w:tc>
        <w:tc>
          <w:tcPr>
            <w:tcW w:w="1449" w:type="dxa"/>
            <w:vAlign w:val="center"/>
          </w:tcPr>
          <w:p w14:paraId="224C4F8E" w14:textId="4DCA2FF9" w:rsidR="00CC6014" w:rsidRDefault="00CC6014" w:rsidP="00434952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6494C870" w14:textId="17951E5C" w:rsidR="00CC6014" w:rsidRDefault="00F047E7" w:rsidP="00434952">
            <w:pPr>
              <w:rPr>
                <w:rFonts w:cs="Arial"/>
                <w:szCs w:val="22"/>
              </w:rPr>
            </w:pPr>
            <w:r w:rsidRPr="00F047E7">
              <w:rPr>
                <w:rFonts w:cs="Arial"/>
                <w:szCs w:val="22"/>
              </w:rPr>
              <w:t xml:space="preserve">EBK-temperatur i ti minutters perioder </w:t>
            </w:r>
            <w:r>
              <w:rPr>
                <w:rFonts w:cs="Arial"/>
                <w:szCs w:val="22"/>
              </w:rPr>
              <w:t>for ovnlinje 2 og ovnlinje 5</w:t>
            </w:r>
          </w:p>
        </w:tc>
        <w:tc>
          <w:tcPr>
            <w:tcW w:w="1393" w:type="dxa"/>
            <w:vAlign w:val="center"/>
          </w:tcPr>
          <w:p w14:paraId="3ADA56F7" w14:textId="3BA5E896" w:rsidR="00CC6014" w:rsidRDefault="00CC6014" w:rsidP="00434952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1E5804" w:rsidRPr="00DB59AF" w14:paraId="4E44A17F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4B64E620" w14:textId="5F6B6DD1" w:rsidR="001E5804" w:rsidRPr="009E0D23" w:rsidRDefault="001E5804" w:rsidP="00434952">
            <w:pPr>
              <w:ind w:right="-1050"/>
            </w:pPr>
            <w:r>
              <w:t>08-01-2025</w:t>
            </w:r>
          </w:p>
        </w:tc>
        <w:tc>
          <w:tcPr>
            <w:tcW w:w="1449" w:type="dxa"/>
            <w:vAlign w:val="center"/>
          </w:tcPr>
          <w:p w14:paraId="78DD381B" w14:textId="55B7C069" w:rsidR="001E5804" w:rsidRDefault="001E5804" w:rsidP="00434952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Påbud</w:t>
            </w:r>
          </w:p>
        </w:tc>
        <w:tc>
          <w:tcPr>
            <w:tcW w:w="3428" w:type="dxa"/>
            <w:vAlign w:val="center"/>
          </w:tcPr>
          <w:p w14:paraId="59BE65E2" w14:textId="4EBA71CF" w:rsidR="001E5804" w:rsidRDefault="001E5804" w:rsidP="0043495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Påbud </w:t>
            </w:r>
            <w:proofErr w:type="gramStart"/>
            <w:r>
              <w:rPr>
                <w:rFonts w:cs="Arial"/>
                <w:szCs w:val="22"/>
              </w:rPr>
              <w:t xml:space="preserve">om </w:t>
            </w:r>
            <w:r w:rsidR="00736E28" w:rsidRPr="00736E28">
              <w:rPr>
                <w:rFonts w:cs="Arial"/>
                <w:szCs w:val="22"/>
              </w:rPr>
              <w:t xml:space="preserve"> foranstaltninger</w:t>
            </w:r>
            <w:proofErr w:type="gramEnd"/>
            <w:r w:rsidR="00736E28" w:rsidRPr="00736E28">
              <w:rPr>
                <w:rFonts w:cs="Arial"/>
                <w:szCs w:val="22"/>
              </w:rPr>
              <w:t xml:space="preserve"> og forbedringer af drift af ovnlinje 2</w:t>
            </w:r>
            <w:r w:rsidR="00736E28">
              <w:rPr>
                <w:rFonts w:cs="Arial"/>
                <w:szCs w:val="22"/>
              </w:rPr>
              <w:t xml:space="preserve"> </w:t>
            </w:r>
            <w:r w:rsidR="00736E28" w:rsidRPr="00736E28">
              <w:rPr>
                <w:rFonts w:cs="Arial"/>
                <w:szCs w:val="22"/>
              </w:rPr>
              <w:t xml:space="preserve">vedr. </w:t>
            </w:r>
            <w:proofErr w:type="spellStart"/>
            <w:r w:rsidR="00736E28" w:rsidRPr="00736E28">
              <w:rPr>
                <w:rFonts w:cs="Arial"/>
                <w:szCs w:val="22"/>
              </w:rPr>
              <w:t>HCl</w:t>
            </w:r>
            <w:proofErr w:type="spellEnd"/>
            <w:r w:rsidR="00736E28" w:rsidRPr="00736E28">
              <w:rPr>
                <w:rFonts w:cs="Arial"/>
                <w:szCs w:val="22"/>
              </w:rPr>
              <w:t xml:space="preserve">, </w:t>
            </w:r>
            <w:proofErr w:type="spellStart"/>
            <w:r w:rsidR="00736E28" w:rsidRPr="00736E28">
              <w:rPr>
                <w:rFonts w:cs="Arial"/>
                <w:szCs w:val="22"/>
              </w:rPr>
              <w:t>NO</w:t>
            </w:r>
            <w:r w:rsidR="00736E28" w:rsidRPr="00411205">
              <w:rPr>
                <w:rFonts w:cs="Arial"/>
                <w:szCs w:val="22"/>
                <w:vertAlign w:val="subscript"/>
              </w:rPr>
              <w:t>x</w:t>
            </w:r>
            <w:proofErr w:type="spellEnd"/>
            <w:r w:rsidR="00736E28" w:rsidRPr="00736E28">
              <w:rPr>
                <w:rFonts w:cs="Arial"/>
                <w:szCs w:val="22"/>
              </w:rPr>
              <w:t>, TOC, NH</w:t>
            </w:r>
            <w:r w:rsidR="00736E28" w:rsidRPr="00411205">
              <w:rPr>
                <w:rFonts w:cs="Arial"/>
                <w:szCs w:val="22"/>
                <w:vertAlign w:val="subscript"/>
              </w:rPr>
              <w:t>3</w:t>
            </w:r>
            <w:r w:rsidR="00736E28" w:rsidRPr="00736E28">
              <w:rPr>
                <w:rFonts w:cs="Arial"/>
                <w:szCs w:val="22"/>
              </w:rPr>
              <w:t>, CO og EBK temp</w:t>
            </w:r>
            <w:r w:rsidR="00736E28">
              <w:rPr>
                <w:rFonts w:cs="Arial"/>
                <w:szCs w:val="22"/>
              </w:rPr>
              <w:t>e</w:t>
            </w:r>
            <w:r w:rsidR="00736E28" w:rsidRPr="00736E28">
              <w:rPr>
                <w:rFonts w:cs="Arial"/>
                <w:szCs w:val="22"/>
              </w:rPr>
              <w:t xml:space="preserve">ratur, samt dioxin og </w:t>
            </w:r>
            <w:proofErr w:type="spellStart"/>
            <w:r w:rsidR="00736E28" w:rsidRPr="00736E28">
              <w:rPr>
                <w:rFonts w:cs="Arial"/>
                <w:szCs w:val="22"/>
              </w:rPr>
              <w:t>furan</w:t>
            </w:r>
            <w:proofErr w:type="spellEnd"/>
            <w:r w:rsidR="00736E28" w:rsidRPr="00736E28">
              <w:rPr>
                <w:rFonts w:cs="Arial"/>
                <w:szCs w:val="22"/>
              </w:rPr>
              <w:t xml:space="preserve"> +DL-PCB</w:t>
            </w:r>
          </w:p>
        </w:tc>
        <w:tc>
          <w:tcPr>
            <w:tcW w:w="1393" w:type="dxa"/>
            <w:vAlign w:val="center"/>
          </w:tcPr>
          <w:p w14:paraId="78577587" w14:textId="3BB1C741" w:rsidR="001E5804" w:rsidRPr="00D51B2C" w:rsidRDefault="008D550A" w:rsidP="00434952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1E5804" w:rsidRPr="00DB59AF" w14:paraId="137DDF29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64898A3C" w14:textId="1A6B08E4" w:rsidR="001E5804" w:rsidRPr="009E0D23" w:rsidRDefault="001E5804" w:rsidP="00434952">
            <w:pPr>
              <w:ind w:right="-1050"/>
            </w:pPr>
            <w:r>
              <w:t>08-01-2025</w:t>
            </w:r>
          </w:p>
        </w:tc>
        <w:tc>
          <w:tcPr>
            <w:tcW w:w="1449" w:type="dxa"/>
            <w:vAlign w:val="center"/>
          </w:tcPr>
          <w:p w14:paraId="0B891211" w14:textId="2B274744" w:rsidR="001E5804" w:rsidRDefault="001E5804" w:rsidP="00434952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Påbud</w:t>
            </w:r>
          </w:p>
        </w:tc>
        <w:tc>
          <w:tcPr>
            <w:tcW w:w="3428" w:type="dxa"/>
            <w:vAlign w:val="center"/>
          </w:tcPr>
          <w:p w14:paraId="2486D531" w14:textId="68FDFC89" w:rsidR="001E5804" w:rsidRDefault="001E5804" w:rsidP="0043495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Påbud </w:t>
            </w:r>
            <w:proofErr w:type="gramStart"/>
            <w:r>
              <w:rPr>
                <w:rFonts w:cs="Arial"/>
                <w:szCs w:val="22"/>
              </w:rPr>
              <w:t xml:space="preserve">om </w:t>
            </w:r>
            <w:r w:rsidR="00736E28" w:rsidRPr="00736E28">
              <w:rPr>
                <w:rFonts w:cs="Arial"/>
                <w:szCs w:val="22"/>
              </w:rPr>
              <w:t xml:space="preserve"> foranstaltninger</w:t>
            </w:r>
            <w:proofErr w:type="gramEnd"/>
            <w:r w:rsidR="00736E28" w:rsidRPr="00736E28">
              <w:rPr>
                <w:rFonts w:cs="Arial"/>
                <w:szCs w:val="22"/>
              </w:rPr>
              <w:t xml:space="preserve"> og forbedringer af drift af ovnlinje 5 vedr. miljø- og driftsparametre SO</w:t>
            </w:r>
            <w:r w:rsidR="00736E28" w:rsidRPr="00411205">
              <w:rPr>
                <w:rFonts w:cs="Arial"/>
                <w:szCs w:val="22"/>
                <w:vertAlign w:val="subscript"/>
              </w:rPr>
              <w:t>2</w:t>
            </w:r>
            <w:r w:rsidR="00736E28" w:rsidRPr="00736E28">
              <w:rPr>
                <w:rFonts w:cs="Arial"/>
                <w:szCs w:val="22"/>
              </w:rPr>
              <w:t xml:space="preserve">, </w:t>
            </w:r>
            <w:r w:rsidR="00736E28">
              <w:rPr>
                <w:rFonts w:cs="Arial"/>
                <w:szCs w:val="22"/>
              </w:rPr>
              <w:t>N</w:t>
            </w:r>
            <w:r w:rsidR="00736E28" w:rsidRPr="00736E28">
              <w:rPr>
                <w:rFonts w:cs="Arial"/>
                <w:szCs w:val="22"/>
              </w:rPr>
              <w:t>H</w:t>
            </w:r>
            <w:r w:rsidR="00736E28" w:rsidRPr="00411205">
              <w:rPr>
                <w:rFonts w:cs="Arial"/>
                <w:szCs w:val="22"/>
                <w:vertAlign w:val="subscript"/>
              </w:rPr>
              <w:t>3</w:t>
            </w:r>
            <w:r w:rsidR="00736E28" w:rsidRPr="00736E28">
              <w:rPr>
                <w:rFonts w:cs="Arial"/>
                <w:szCs w:val="22"/>
              </w:rPr>
              <w:t>, CO og EBK temperatur</w:t>
            </w:r>
          </w:p>
        </w:tc>
        <w:tc>
          <w:tcPr>
            <w:tcW w:w="1393" w:type="dxa"/>
            <w:vAlign w:val="center"/>
          </w:tcPr>
          <w:p w14:paraId="63AD896C" w14:textId="24E60127" w:rsidR="001E5804" w:rsidRPr="00D51B2C" w:rsidRDefault="008D550A" w:rsidP="00434952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1A20DA8A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62CA6100" w14:textId="5ADF3D2C" w:rsidR="00CC6014" w:rsidRPr="009E0D23" w:rsidRDefault="00CC6014" w:rsidP="00434952">
            <w:pPr>
              <w:ind w:right="-1050"/>
            </w:pPr>
            <w:r w:rsidRPr="00CC6014">
              <w:t>10-04-2025</w:t>
            </w:r>
          </w:p>
        </w:tc>
        <w:tc>
          <w:tcPr>
            <w:tcW w:w="1449" w:type="dxa"/>
            <w:vAlign w:val="center"/>
          </w:tcPr>
          <w:p w14:paraId="08F8303E" w14:textId="653B6A98" w:rsidR="00CC6014" w:rsidRDefault="00CC6014" w:rsidP="00434952">
            <w:pPr>
              <w:ind w:right="-1050"/>
              <w:rPr>
                <w:rFonts w:cs="Arial"/>
                <w:szCs w:val="22"/>
              </w:rPr>
            </w:pPr>
            <w:r w:rsidRPr="009A3488"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345F7BF0" w14:textId="61ACE97D" w:rsidR="00CC6014" w:rsidRDefault="008F10D3" w:rsidP="0043495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</w:t>
            </w:r>
            <w:r w:rsidR="00E2619A" w:rsidRPr="00E2619A">
              <w:rPr>
                <w:rFonts w:cs="Arial"/>
                <w:szCs w:val="22"/>
              </w:rPr>
              <w:t>or sen indberetning af potentiel jord- og grund-</w:t>
            </w:r>
            <w:proofErr w:type="spellStart"/>
            <w:r w:rsidR="00E2619A" w:rsidRPr="00E2619A">
              <w:rPr>
                <w:rFonts w:cs="Arial"/>
                <w:szCs w:val="22"/>
              </w:rPr>
              <w:t>vandsforurening</w:t>
            </w:r>
            <w:proofErr w:type="spellEnd"/>
            <w:r w:rsidR="00E2619A" w:rsidRPr="00E2619A">
              <w:rPr>
                <w:rFonts w:cs="Arial"/>
                <w:szCs w:val="22"/>
              </w:rPr>
              <w:t xml:space="preserve"> (overløb af olieudskiller)</w:t>
            </w:r>
          </w:p>
        </w:tc>
        <w:tc>
          <w:tcPr>
            <w:tcW w:w="1393" w:type="dxa"/>
            <w:vAlign w:val="center"/>
          </w:tcPr>
          <w:p w14:paraId="4E226F9E" w14:textId="66D8A5EC" w:rsidR="00CC6014" w:rsidRDefault="00CC6014" w:rsidP="00434952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1FA00E85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106040FF" w14:textId="71FD2427" w:rsidR="00CC6014" w:rsidRPr="009E0D23" w:rsidRDefault="00CC6014" w:rsidP="00434952">
            <w:pPr>
              <w:ind w:right="-1050"/>
            </w:pPr>
            <w:r w:rsidRPr="00695009">
              <w:t>09-05-2025</w:t>
            </w:r>
          </w:p>
        </w:tc>
        <w:tc>
          <w:tcPr>
            <w:tcW w:w="1449" w:type="dxa"/>
            <w:vAlign w:val="center"/>
          </w:tcPr>
          <w:p w14:paraId="57AA3906" w14:textId="33754441" w:rsidR="00CC6014" w:rsidRDefault="00CC6014" w:rsidP="00434952">
            <w:pPr>
              <w:ind w:right="-1050"/>
              <w:rPr>
                <w:rFonts w:cs="Arial"/>
                <w:szCs w:val="22"/>
              </w:rPr>
            </w:pPr>
            <w:r w:rsidRPr="009A3488"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385A7279" w14:textId="2300EF85" w:rsidR="00CC6014" w:rsidRDefault="00E2619A" w:rsidP="00434952">
            <w:pPr>
              <w:rPr>
                <w:rFonts w:cs="Arial"/>
                <w:szCs w:val="22"/>
              </w:rPr>
            </w:pPr>
            <w:r w:rsidRPr="00E2619A">
              <w:rPr>
                <w:rFonts w:cs="Arial"/>
                <w:szCs w:val="22"/>
              </w:rPr>
              <w:t xml:space="preserve">CO-overskridelser på ovnlinje 5 </w:t>
            </w:r>
            <w:r w:rsidR="008F10D3">
              <w:rPr>
                <w:rFonts w:cs="Arial"/>
                <w:szCs w:val="22"/>
              </w:rPr>
              <w:t xml:space="preserve">var </w:t>
            </w:r>
            <w:r w:rsidRPr="00E2619A">
              <w:rPr>
                <w:rFonts w:cs="Arial"/>
                <w:szCs w:val="22"/>
              </w:rPr>
              <w:t xml:space="preserve">ved en fejl ikke blevet registreret korrekt </w:t>
            </w:r>
          </w:p>
        </w:tc>
        <w:tc>
          <w:tcPr>
            <w:tcW w:w="1393" w:type="dxa"/>
            <w:vAlign w:val="center"/>
          </w:tcPr>
          <w:p w14:paraId="00E656E4" w14:textId="7E0BBC28" w:rsidR="00CC6014" w:rsidRDefault="008D550A" w:rsidP="00434952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396A0F23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2C48A681" w14:textId="1760DB4A" w:rsidR="00CC6014" w:rsidRPr="009E0D23" w:rsidRDefault="00CC6014" w:rsidP="00434952">
            <w:pPr>
              <w:ind w:right="-1050"/>
            </w:pPr>
            <w:r w:rsidRPr="00695009">
              <w:t>09-05-2025</w:t>
            </w:r>
          </w:p>
        </w:tc>
        <w:tc>
          <w:tcPr>
            <w:tcW w:w="1449" w:type="dxa"/>
            <w:vAlign w:val="center"/>
          </w:tcPr>
          <w:p w14:paraId="7A285AAE" w14:textId="34C82ED5" w:rsidR="00CC6014" w:rsidRDefault="00CC6014" w:rsidP="00434952">
            <w:pPr>
              <w:ind w:right="-1050"/>
              <w:rPr>
                <w:rFonts w:cs="Arial"/>
                <w:szCs w:val="22"/>
              </w:rPr>
            </w:pPr>
            <w:r w:rsidRPr="009A3488"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792BD1C6" w14:textId="3C6B53F3" w:rsidR="00CC6014" w:rsidRDefault="00E2619A" w:rsidP="00434952">
            <w:pPr>
              <w:rPr>
                <w:rFonts w:cs="Arial"/>
                <w:szCs w:val="22"/>
              </w:rPr>
            </w:pPr>
            <w:r w:rsidRPr="00E2619A">
              <w:rPr>
                <w:rFonts w:cs="Arial"/>
                <w:szCs w:val="22"/>
              </w:rPr>
              <w:t xml:space="preserve">CO-overskridelser </w:t>
            </w:r>
            <w:r w:rsidR="008F10D3">
              <w:rPr>
                <w:rFonts w:cs="Arial"/>
                <w:szCs w:val="22"/>
              </w:rPr>
              <w:t>ovn 5</w:t>
            </w:r>
          </w:p>
        </w:tc>
        <w:tc>
          <w:tcPr>
            <w:tcW w:w="1393" w:type="dxa"/>
            <w:vAlign w:val="center"/>
          </w:tcPr>
          <w:p w14:paraId="211B8FD8" w14:textId="70186686" w:rsidR="00CC6014" w:rsidRDefault="008D550A" w:rsidP="00434952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0E6A3712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24F3CC66" w14:textId="48580D44" w:rsidR="00CC6014" w:rsidRPr="009E0D23" w:rsidRDefault="00CC6014" w:rsidP="00434952">
            <w:pPr>
              <w:ind w:right="-1050"/>
            </w:pPr>
            <w:r w:rsidRPr="00CC6014">
              <w:t>16-09-2025</w:t>
            </w:r>
          </w:p>
        </w:tc>
        <w:tc>
          <w:tcPr>
            <w:tcW w:w="1449" w:type="dxa"/>
            <w:vAlign w:val="center"/>
          </w:tcPr>
          <w:p w14:paraId="37F518D5" w14:textId="7EB96436" w:rsidR="00CC6014" w:rsidRDefault="00CC6014" w:rsidP="00434952">
            <w:pPr>
              <w:ind w:right="-1050"/>
              <w:rPr>
                <w:rFonts w:cs="Arial"/>
                <w:szCs w:val="22"/>
              </w:rPr>
            </w:pPr>
            <w:r w:rsidRPr="009A3488"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50C66A8F" w14:textId="1CEA2815" w:rsidR="00CC6014" w:rsidRDefault="008F10D3" w:rsidP="0043495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75627D" w:rsidRPr="0075627D">
              <w:rPr>
                <w:rFonts w:cs="Arial"/>
                <w:szCs w:val="22"/>
              </w:rPr>
              <w:t>verholdelse af emissionsgrænse for døgnmiddelværdi for Hg</w:t>
            </w:r>
            <w:r>
              <w:rPr>
                <w:rFonts w:cs="Arial"/>
                <w:szCs w:val="22"/>
              </w:rPr>
              <w:t xml:space="preserve"> Ovn 2</w:t>
            </w:r>
          </w:p>
        </w:tc>
        <w:tc>
          <w:tcPr>
            <w:tcW w:w="1393" w:type="dxa"/>
            <w:vAlign w:val="center"/>
          </w:tcPr>
          <w:p w14:paraId="66F2DF37" w14:textId="71CBAE87" w:rsidR="00CC6014" w:rsidRDefault="008D550A" w:rsidP="00434952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0E63951E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7A847173" w14:textId="0B7287E8" w:rsidR="00CC6014" w:rsidRPr="009E0D23" w:rsidRDefault="00CC6014" w:rsidP="00434952">
            <w:pPr>
              <w:ind w:right="-1050"/>
            </w:pPr>
            <w:r w:rsidRPr="00445055">
              <w:t>27-10-2025</w:t>
            </w:r>
          </w:p>
        </w:tc>
        <w:tc>
          <w:tcPr>
            <w:tcW w:w="1449" w:type="dxa"/>
            <w:vAlign w:val="center"/>
          </w:tcPr>
          <w:p w14:paraId="46014F33" w14:textId="0DC5A77D" w:rsidR="00CC6014" w:rsidRDefault="00CC6014" w:rsidP="00434952">
            <w:pPr>
              <w:ind w:right="-1050"/>
              <w:rPr>
                <w:rFonts w:cs="Arial"/>
                <w:szCs w:val="22"/>
              </w:rPr>
            </w:pPr>
            <w:r w:rsidRPr="009A3488"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3B482C46" w14:textId="2B3AB782" w:rsidR="00CC6014" w:rsidRDefault="009D3CE5" w:rsidP="0043495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133C63" w:rsidRPr="00133C63">
              <w:rPr>
                <w:rFonts w:cs="Arial"/>
                <w:szCs w:val="22"/>
              </w:rPr>
              <w:t>verholdelse af affald, der ikke må forbrændes</w:t>
            </w:r>
          </w:p>
        </w:tc>
        <w:tc>
          <w:tcPr>
            <w:tcW w:w="1393" w:type="dxa"/>
            <w:vAlign w:val="center"/>
          </w:tcPr>
          <w:p w14:paraId="5AD73D9D" w14:textId="729EB9DA" w:rsidR="00CC6014" w:rsidRDefault="008D550A" w:rsidP="00434952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71F8C872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224E1541" w14:textId="43D47977" w:rsidR="00CC6014" w:rsidRPr="009E0D23" w:rsidRDefault="00CC6014" w:rsidP="00434952">
            <w:pPr>
              <w:ind w:right="-1050"/>
            </w:pPr>
            <w:r w:rsidRPr="00445055">
              <w:t>27-10-2025</w:t>
            </w:r>
          </w:p>
        </w:tc>
        <w:tc>
          <w:tcPr>
            <w:tcW w:w="1449" w:type="dxa"/>
            <w:vAlign w:val="center"/>
          </w:tcPr>
          <w:p w14:paraId="289227AC" w14:textId="72B71550" w:rsidR="00CC6014" w:rsidRDefault="00CC6014" w:rsidP="00434952">
            <w:pPr>
              <w:ind w:right="-1050"/>
              <w:rPr>
                <w:rFonts w:cs="Arial"/>
                <w:szCs w:val="22"/>
              </w:rPr>
            </w:pPr>
            <w:r w:rsidRPr="009A3488"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0A08A8C9" w14:textId="11FD97C1" w:rsidR="00CC6014" w:rsidRDefault="009D3CE5" w:rsidP="0043495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133C63" w:rsidRPr="00133C63">
              <w:rPr>
                <w:rFonts w:cs="Arial"/>
                <w:szCs w:val="22"/>
              </w:rPr>
              <w:t>verskridelse af præstationskontrol for tungmetaller mindst én gang hvert halve år for ovnlinje 5</w:t>
            </w:r>
          </w:p>
        </w:tc>
        <w:tc>
          <w:tcPr>
            <w:tcW w:w="1393" w:type="dxa"/>
            <w:vAlign w:val="center"/>
          </w:tcPr>
          <w:p w14:paraId="093FDC72" w14:textId="543E447B" w:rsidR="00CC6014" w:rsidRDefault="008D550A" w:rsidP="00434952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CC6014" w:rsidRPr="00DB59AF" w14:paraId="7E821B69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1E3FCCC3" w14:textId="4944AE2F" w:rsidR="00CC6014" w:rsidRPr="009E0D23" w:rsidRDefault="00CC6014" w:rsidP="00434952">
            <w:pPr>
              <w:ind w:right="-1050"/>
            </w:pPr>
            <w:r w:rsidRPr="00445055">
              <w:t>27-10-2025</w:t>
            </w:r>
          </w:p>
        </w:tc>
        <w:tc>
          <w:tcPr>
            <w:tcW w:w="1449" w:type="dxa"/>
            <w:vAlign w:val="center"/>
          </w:tcPr>
          <w:p w14:paraId="109F1967" w14:textId="74B99306" w:rsidR="00CC6014" w:rsidRDefault="00CC6014" w:rsidP="00434952">
            <w:pPr>
              <w:ind w:right="-1050"/>
              <w:rPr>
                <w:rFonts w:cs="Arial"/>
                <w:szCs w:val="22"/>
              </w:rPr>
            </w:pPr>
            <w:r w:rsidRPr="009A3488"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429E3F9D" w14:textId="2742123D" w:rsidR="00CC6014" w:rsidRDefault="009D3CE5" w:rsidP="0043495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133C63" w:rsidRPr="00133C63">
              <w:rPr>
                <w:rFonts w:cs="Arial"/>
                <w:szCs w:val="22"/>
              </w:rPr>
              <w:t xml:space="preserve">verholdelse af emissionsgrænse for døgnmiddelværdi for Hg </w:t>
            </w:r>
            <w:r>
              <w:rPr>
                <w:rFonts w:cs="Arial"/>
                <w:szCs w:val="22"/>
              </w:rPr>
              <w:t>Ovn 2</w:t>
            </w:r>
          </w:p>
        </w:tc>
        <w:tc>
          <w:tcPr>
            <w:tcW w:w="1393" w:type="dxa"/>
            <w:vAlign w:val="center"/>
          </w:tcPr>
          <w:p w14:paraId="4BFB308B" w14:textId="15B14610" w:rsidR="00D50611" w:rsidRPr="00D50611" w:rsidRDefault="008D550A" w:rsidP="00434952">
            <w:pPr>
              <w:rPr>
                <w:rFonts w:cs="Arial"/>
                <w:szCs w:val="22"/>
              </w:rPr>
            </w:pPr>
            <w:r w:rsidRPr="00D51B2C">
              <w:rPr>
                <w:rFonts w:cs="Arial"/>
                <w:szCs w:val="22"/>
              </w:rPr>
              <w:t>Efterkommet</w:t>
            </w:r>
          </w:p>
        </w:tc>
      </w:tr>
      <w:tr w:rsidR="00434952" w:rsidRPr="00DB59AF" w14:paraId="1AC03CF8" w14:textId="77777777" w:rsidTr="00434952">
        <w:trPr>
          <w:trHeight w:val="340"/>
        </w:trPr>
        <w:tc>
          <w:tcPr>
            <w:tcW w:w="1429" w:type="dxa"/>
            <w:vAlign w:val="center"/>
          </w:tcPr>
          <w:p w14:paraId="481D0095" w14:textId="053F1E2B" w:rsidR="00434952" w:rsidRPr="00445055" w:rsidRDefault="00434952" w:rsidP="00434952">
            <w:pPr>
              <w:ind w:right="-1050"/>
            </w:pPr>
            <w:r>
              <w:t>17-04-2026</w:t>
            </w:r>
          </w:p>
        </w:tc>
        <w:tc>
          <w:tcPr>
            <w:tcW w:w="1449" w:type="dxa"/>
            <w:vAlign w:val="center"/>
          </w:tcPr>
          <w:p w14:paraId="1BAC2667" w14:textId="2581D29B" w:rsidR="00434952" w:rsidRPr="009A3488" w:rsidRDefault="00434952" w:rsidP="00434952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28" w:type="dxa"/>
            <w:vAlign w:val="center"/>
          </w:tcPr>
          <w:p w14:paraId="364A01D4" w14:textId="13AC55F8" w:rsidR="00434952" w:rsidRDefault="00571D41" w:rsidP="00571D4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Overholdelse af </w:t>
            </w:r>
            <w:r w:rsidRPr="00571D41">
              <w:rPr>
                <w:rFonts w:cs="Arial"/>
                <w:szCs w:val="22"/>
              </w:rPr>
              <w:t>aske fra 2. og 3. kedeltræk på ovnlinje 5 til silo</w:t>
            </w:r>
            <w:r>
              <w:rPr>
                <w:rFonts w:cs="Arial"/>
                <w:szCs w:val="22"/>
              </w:rPr>
              <w:t xml:space="preserve"> </w:t>
            </w:r>
          </w:p>
        </w:tc>
        <w:tc>
          <w:tcPr>
            <w:tcW w:w="1393" w:type="dxa"/>
            <w:vAlign w:val="center"/>
          </w:tcPr>
          <w:p w14:paraId="5034F5A3" w14:textId="7F3D9F67" w:rsidR="00434952" w:rsidRPr="00D51B2C" w:rsidRDefault="00900AFC" w:rsidP="0043495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Meddelt</w:t>
            </w:r>
          </w:p>
        </w:tc>
      </w:tr>
    </w:tbl>
    <w:p w14:paraId="5509D8D0" w14:textId="16FB25E2" w:rsidR="00C77C3D" w:rsidRDefault="00C77C3D" w:rsidP="00060F48">
      <w:pPr>
        <w:rPr>
          <w:rFonts w:cs="Arial"/>
          <w:bCs/>
          <w:szCs w:val="22"/>
        </w:rPr>
      </w:pPr>
    </w:p>
    <w:p w14:paraId="65273DB2" w14:textId="77777777" w:rsidR="00887379" w:rsidRPr="00DB59AF" w:rsidRDefault="00887379" w:rsidP="00887379">
      <w:pPr>
        <w:rPr>
          <w:rFonts w:cs="Arial"/>
          <w:b/>
          <w:szCs w:val="22"/>
        </w:rPr>
      </w:pPr>
      <w:r w:rsidRPr="00DB59AF">
        <w:rPr>
          <w:rFonts w:cs="Arial"/>
          <w:b/>
          <w:szCs w:val="22"/>
        </w:rPr>
        <w:t>Jordforurening</w:t>
      </w:r>
    </w:p>
    <w:p w14:paraId="3BE8FB9C" w14:textId="59269CF8" w:rsidR="00887379" w:rsidRDefault="00887379" w:rsidP="00887379">
      <w:pPr>
        <w:suppressAutoHyphens w:val="0"/>
        <w:spacing w:line="240" w:lineRule="auto"/>
        <w:rPr>
          <w:rFonts w:cs="Arial"/>
          <w:szCs w:val="22"/>
        </w:rPr>
      </w:pPr>
      <w:r w:rsidRPr="00E62BBC">
        <w:rPr>
          <w:rFonts w:cs="Arial"/>
          <w:szCs w:val="22"/>
        </w:rPr>
        <w:t xml:space="preserve">Miljøstyrelsen </w:t>
      </w:r>
      <w:r w:rsidR="007D623D">
        <w:rPr>
          <w:rFonts w:cs="Arial"/>
          <w:szCs w:val="22"/>
        </w:rPr>
        <w:t xml:space="preserve">førte </w:t>
      </w:r>
      <w:r w:rsidRPr="00E62BBC">
        <w:rPr>
          <w:rFonts w:cs="Arial"/>
          <w:szCs w:val="22"/>
        </w:rPr>
        <w:t>tilsyn med områder på virksomheden, hvor der kan ske spild, der potentielt kan føre til jord- og grundvandsforurening.</w:t>
      </w:r>
    </w:p>
    <w:p w14:paraId="40AEC121" w14:textId="0B33EE9A" w:rsidR="007D623D" w:rsidRDefault="007D623D" w:rsidP="00887379">
      <w:pPr>
        <w:suppressAutoHyphens w:val="0"/>
        <w:spacing w:line="240" w:lineRule="auto"/>
        <w:rPr>
          <w:rFonts w:cs="Arial"/>
          <w:szCs w:val="22"/>
        </w:rPr>
      </w:pPr>
    </w:p>
    <w:p w14:paraId="625534BA" w14:textId="49EEDDB2" w:rsidR="007D623D" w:rsidRPr="00887379" w:rsidRDefault="007D623D" w:rsidP="00887379">
      <w:pPr>
        <w:suppressAutoHyphens w:val="0"/>
        <w:spacing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Der blev ført med tilsyn med udendørsområderne omkring virksomheden, </w:t>
      </w:r>
      <w:r w:rsidR="007B0349">
        <w:rPr>
          <w:rFonts w:cs="Arial"/>
          <w:szCs w:val="22"/>
        </w:rPr>
        <w:t xml:space="preserve">ved </w:t>
      </w:r>
      <w:r w:rsidR="008E6E61">
        <w:rPr>
          <w:rFonts w:cs="Arial"/>
          <w:szCs w:val="22"/>
        </w:rPr>
        <w:t xml:space="preserve">olietanke, </w:t>
      </w:r>
      <w:r w:rsidR="002B05E6">
        <w:rPr>
          <w:rFonts w:cs="Arial"/>
          <w:szCs w:val="22"/>
        </w:rPr>
        <w:t>affaldssilo, flyveaskesilo</w:t>
      </w:r>
      <w:r w:rsidR="005A62B0">
        <w:rPr>
          <w:rFonts w:cs="Arial"/>
          <w:szCs w:val="22"/>
        </w:rPr>
        <w:t xml:space="preserve"> og</w:t>
      </w:r>
      <w:r w:rsidR="00F50B58">
        <w:rPr>
          <w:rFonts w:cs="Arial"/>
          <w:szCs w:val="22"/>
        </w:rPr>
        <w:t xml:space="preserve"> kemikalieskab</w:t>
      </w:r>
      <w:r w:rsidR="005A62B0">
        <w:rPr>
          <w:rFonts w:cs="Arial"/>
          <w:szCs w:val="22"/>
        </w:rPr>
        <w:t>.</w:t>
      </w:r>
    </w:p>
    <w:p w14:paraId="27865F3F" w14:textId="77777777" w:rsidR="00887379" w:rsidRDefault="00887379" w:rsidP="00060F48">
      <w:pPr>
        <w:rPr>
          <w:rFonts w:cs="Arial"/>
          <w:bCs/>
          <w:szCs w:val="22"/>
        </w:rPr>
      </w:pPr>
    </w:p>
    <w:p w14:paraId="5DD84E33" w14:textId="319B5EEC" w:rsidR="000F2116" w:rsidRDefault="00887379" w:rsidP="00705CD0">
      <w:r w:rsidRPr="00023E2D">
        <w:rPr>
          <w:rFonts w:cs="Arial"/>
          <w:b/>
          <w:szCs w:val="22"/>
        </w:rPr>
        <w:t>Liste over gældende afgørelser</w:t>
      </w:r>
    </w:p>
    <w:p w14:paraId="6597CA28" w14:textId="30954EAA" w:rsidR="00675BB2" w:rsidRPr="00887379" w:rsidRDefault="00A87F41" w:rsidP="00705CD0">
      <w:pPr>
        <w:pStyle w:val="Opstilling-punkttegn"/>
      </w:pPr>
      <w:r>
        <w:t>Revurdering af m</w:t>
      </w:r>
      <w:r w:rsidR="00887379">
        <w:t xml:space="preserve">iljøgodkendelse </w:t>
      </w:r>
      <w:r>
        <w:t>af 22. april 20</w:t>
      </w:r>
      <w:r w:rsidR="00887379">
        <w:t>24</w:t>
      </w:r>
      <w:r w:rsidR="004D3E65">
        <w:t>.</w:t>
      </w:r>
    </w:p>
    <w:p w14:paraId="71185807" w14:textId="6C51B44F" w:rsidR="009907F9" w:rsidRDefault="009907F9">
      <w:pPr>
        <w:suppressAutoHyphens w:val="0"/>
        <w:spacing w:line="240" w:lineRule="auto"/>
        <w:rPr>
          <w:rFonts w:cs="Arial"/>
          <w:bCs/>
          <w:szCs w:val="22"/>
        </w:rPr>
      </w:pPr>
      <w:r>
        <w:rPr>
          <w:rFonts w:cs="Arial"/>
          <w:bCs/>
          <w:szCs w:val="22"/>
        </w:rPr>
        <w:br w:type="page"/>
      </w:r>
    </w:p>
    <w:p w14:paraId="7F3EB083" w14:textId="401935D5" w:rsidR="00CA75D8" w:rsidRDefault="00222EDE" w:rsidP="00222EDE">
      <w:pPr>
        <w:rPr>
          <w:b/>
          <w:bCs/>
        </w:rPr>
      </w:pPr>
      <w:r w:rsidRPr="009C7BF2">
        <w:rPr>
          <w:b/>
          <w:bCs/>
        </w:rPr>
        <w:lastRenderedPageBreak/>
        <w:t xml:space="preserve">Gennemgang af </w:t>
      </w:r>
      <w:r w:rsidR="007B7077">
        <w:rPr>
          <w:b/>
          <w:bCs/>
        </w:rPr>
        <w:t xml:space="preserve">administrative </w:t>
      </w:r>
      <w:r w:rsidRPr="009C7BF2">
        <w:rPr>
          <w:b/>
          <w:bCs/>
        </w:rPr>
        <w:t>miljøforhold</w:t>
      </w:r>
    </w:p>
    <w:p w14:paraId="2232FDE7" w14:textId="77777777" w:rsidR="002E34A5" w:rsidRPr="00F50B58" w:rsidRDefault="002E34A5" w:rsidP="00222EDE">
      <w:pPr>
        <w:rPr>
          <w:b/>
          <w:bCs/>
        </w:rPr>
      </w:pPr>
    </w:p>
    <w:p w14:paraId="450A32C1" w14:textId="12213320" w:rsidR="00A84DD8" w:rsidRDefault="00A84DD8" w:rsidP="00173CA2">
      <w:r w:rsidRPr="00BB5A74">
        <w:rPr>
          <w:u w:val="single"/>
        </w:rPr>
        <w:t>Miljøledelse</w:t>
      </w:r>
      <w:r w:rsidRPr="00BB5A74">
        <w:rPr>
          <w:u w:val="single"/>
        </w:rPr>
        <w:br/>
      </w:r>
      <w:r w:rsidR="009907F9">
        <w:t xml:space="preserve">Jf. vilkår B1 i revurdering af 22. april 2024 skal virksomheden </w:t>
      </w:r>
      <w:r w:rsidR="00222EDE">
        <w:t xml:space="preserve">have indført et miljøledelsessystem, der </w:t>
      </w:r>
      <w:r w:rsidR="00173CA2">
        <w:t>opfylder BAT 1 for de relevante punkter i – xxviii i BAT-konklusion for affaldsforbrændingsanlæg af 3. december 2019.</w:t>
      </w:r>
    </w:p>
    <w:p w14:paraId="16CFA47F" w14:textId="36E649FE" w:rsidR="005C079B" w:rsidRDefault="005C079B" w:rsidP="00060F48"/>
    <w:p w14:paraId="62DD9FFD" w14:textId="40027382" w:rsidR="005C079B" w:rsidRPr="005C079B" w:rsidRDefault="005C079B" w:rsidP="005C079B">
      <w:pPr>
        <w:rPr>
          <w:rFonts w:cs="Arial"/>
          <w:bCs/>
          <w:szCs w:val="22"/>
        </w:rPr>
      </w:pPr>
      <w:r w:rsidRPr="005C079B">
        <w:rPr>
          <w:rFonts w:cs="Arial"/>
          <w:bCs/>
          <w:szCs w:val="22"/>
        </w:rPr>
        <w:t>Miljøledelsessystemet blev forevist</w:t>
      </w:r>
      <w:r w:rsidR="00222EDE">
        <w:rPr>
          <w:rFonts w:cs="Arial"/>
          <w:bCs/>
          <w:szCs w:val="22"/>
        </w:rPr>
        <w:t>, og det blev forklaret, at alle medarbejdere, hvor det er relevant, har adgang til systemet.</w:t>
      </w:r>
      <w:r w:rsidRPr="005C079B">
        <w:rPr>
          <w:rFonts w:cs="Arial"/>
          <w:bCs/>
          <w:szCs w:val="22"/>
        </w:rPr>
        <w:t xml:space="preserve"> </w:t>
      </w:r>
      <w:r w:rsidR="00335D36">
        <w:rPr>
          <w:rFonts w:cs="Arial"/>
          <w:bCs/>
          <w:szCs w:val="22"/>
        </w:rPr>
        <w:t>Det blev oplyst, at s</w:t>
      </w:r>
      <w:r w:rsidRPr="005C079B">
        <w:rPr>
          <w:rFonts w:cs="Arial"/>
          <w:bCs/>
          <w:szCs w:val="22"/>
        </w:rPr>
        <w:t xml:space="preserve">ystemet </w:t>
      </w:r>
      <w:r w:rsidR="00335D36" w:rsidRPr="005C079B">
        <w:rPr>
          <w:rFonts w:cs="Arial"/>
          <w:bCs/>
          <w:szCs w:val="22"/>
        </w:rPr>
        <w:t xml:space="preserve">ikke </w:t>
      </w:r>
      <w:r w:rsidRPr="005C079B">
        <w:rPr>
          <w:rFonts w:cs="Arial"/>
          <w:bCs/>
          <w:szCs w:val="22"/>
        </w:rPr>
        <w:t>er certificeret</w:t>
      </w:r>
      <w:r w:rsidR="009D5F27">
        <w:rPr>
          <w:rFonts w:cs="Arial"/>
          <w:bCs/>
          <w:szCs w:val="22"/>
        </w:rPr>
        <w:t xml:space="preserve">, </w:t>
      </w:r>
      <w:r w:rsidRPr="005C079B">
        <w:rPr>
          <w:rFonts w:cs="Arial"/>
          <w:bCs/>
          <w:szCs w:val="22"/>
        </w:rPr>
        <w:t xml:space="preserve">men </w:t>
      </w:r>
      <w:r w:rsidR="00911991">
        <w:rPr>
          <w:rFonts w:cs="Arial"/>
          <w:bCs/>
          <w:szCs w:val="22"/>
        </w:rPr>
        <w:t xml:space="preserve">at </w:t>
      </w:r>
      <w:r w:rsidR="009D5F27">
        <w:rPr>
          <w:rFonts w:cs="Arial"/>
          <w:bCs/>
          <w:szCs w:val="22"/>
        </w:rPr>
        <w:t xml:space="preserve">det </w:t>
      </w:r>
      <w:r w:rsidRPr="005C079B">
        <w:rPr>
          <w:rFonts w:cs="Arial"/>
          <w:bCs/>
          <w:szCs w:val="22"/>
        </w:rPr>
        <w:t>læner sig op ad ISO 14001.</w:t>
      </w:r>
      <w:r w:rsidR="005C01E9">
        <w:rPr>
          <w:rFonts w:cs="Arial"/>
          <w:bCs/>
          <w:szCs w:val="22"/>
        </w:rPr>
        <w:br/>
      </w:r>
      <w:r w:rsidR="005C01E9" w:rsidRPr="005C079B">
        <w:rPr>
          <w:rFonts w:cs="Arial"/>
          <w:bCs/>
          <w:szCs w:val="22"/>
        </w:rPr>
        <w:t>Systemet er sammenkørt med CO</w:t>
      </w:r>
      <w:r w:rsidR="005C01E9" w:rsidRPr="005C01E9">
        <w:rPr>
          <w:rFonts w:cs="Arial"/>
          <w:bCs/>
          <w:szCs w:val="22"/>
          <w:vertAlign w:val="subscript"/>
        </w:rPr>
        <w:t>2</w:t>
      </w:r>
      <w:r w:rsidR="005C01E9">
        <w:rPr>
          <w:rFonts w:cs="Arial"/>
          <w:bCs/>
          <w:szCs w:val="22"/>
        </w:rPr>
        <w:t>-</w:t>
      </w:r>
      <w:r w:rsidR="005C01E9" w:rsidRPr="005C079B">
        <w:rPr>
          <w:rFonts w:cs="Arial"/>
          <w:bCs/>
          <w:szCs w:val="22"/>
        </w:rPr>
        <w:t>kvoteordningen</w:t>
      </w:r>
      <w:r w:rsidR="000D4E7A">
        <w:rPr>
          <w:rFonts w:cs="Arial"/>
          <w:bCs/>
          <w:szCs w:val="22"/>
        </w:rPr>
        <w:t xml:space="preserve"> efter krav fastsat af Energistyrelsen</w:t>
      </w:r>
      <w:r w:rsidR="005C01E9" w:rsidRPr="005C079B">
        <w:rPr>
          <w:rFonts w:cs="Arial"/>
          <w:bCs/>
          <w:szCs w:val="22"/>
        </w:rPr>
        <w:t>.</w:t>
      </w:r>
    </w:p>
    <w:p w14:paraId="04D977C3" w14:textId="77777777" w:rsidR="00CA75D8" w:rsidRDefault="00CA75D8" w:rsidP="005C079B">
      <w:pPr>
        <w:rPr>
          <w:rFonts w:cs="Arial"/>
          <w:bCs/>
          <w:szCs w:val="22"/>
        </w:rPr>
      </w:pPr>
    </w:p>
    <w:p w14:paraId="67137850" w14:textId="31CC2DC2" w:rsidR="005C079B" w:rsidRDefault="002B0E2E" w:rsidP="005C079B">
      <w:pPr>
        <w:rPr>
          <w:rFonts w:cs="Arial"/>
          <w:bCs/>
          <w:szCs w:val="22"/>
        </w:rPr>
      </w:pPr>
      <w:proofErr w:type="spellStart"/>
      <w:r>
        <w:rPr>
          <w:rFonts w:cs="Arial"/>
          <w:bCs/>
          <w:szCs w:val="22"/>
        </w:rPr>
        <w:t>Energnist</w:t>
      </w:r>
      <w:proofErr w:type="spellEnd"/>
      <w:r>
        <w:rPr>
          <w:rFonts w:cs="Arial"/>
          <w:bCs/>
          <w:szCs w:val="22"/>
        </w:rPr>
        <w:t xml:space="preserve"> oplyste</w:t>
      </w:r>
      <w:r w:rsidR="00AE0445">
        <w:rPr>
          <w:rFonts w:cs="Arial"/>
          <w:bCs/>
          <w:szCs w:val="22"/>
        </w:rPr>
        <w:t xml:space="preserve">, at der </w:t>
      </w:r>
      <w:r w:rsidR="00AE0445" w:rsidRPr="005C079B">
        <w:rPr>
          <w:rFonts w:cs="Arial"/>
          <w:bCs/>
          <w:szCs w:val="22"/>
        </w:rPr>
        <w:t>årlig</w:t>
      </w:r>
      <w:r w:rsidR="00AE0445">
        <w:rPr>
          <w:rFonts w:cs="Arial"/>
          <w:bCs/>
          <w:szCs w:val="22"/>
        </w:rPr>
        <w:t>t</w:t>
      </w:r>
      <w:r w:rsidR="00AE0445" w:rsidRPr="005C079B">
        <w:rPr>
          <w:rFonts w:cs="Arial"/>
          <w:bCs/>
          <w:szCs w:val="22"/>
        </w:rPr>
        <w:t xml:space="preserve"> </w:t>
      </w:r>
      <w:r w:rsidR="005C079B" w:rsidRPr="005C079B">
        <w:rPr>
          <w:rFonts w:cs="Arial"/>
          <w:bCs/>
          <w:szCs w:val="22"/>
        </w:rPr>
        <w:t>gennemføres intern</w:t>
      </w:r>
      <w:r w:rsidR="00AE0445">
        <w:rPr>
          <w:rFonts w:cs="Arial"/>
          <w:bCs/>
          <w:szCs w:val="22"/>
        </w:rPr>
        <w:t>e</w:t>
      </w:r>
      <w:r w:rsidR="005C079B" w:rsidRPr="005C079B">
        <w:rPr>
          <w:rFonts w:cs="Arial"/>
          <w:bCs/>
          <w:szCs w:val="22"/>
        </w:rPr>
        <w:t xml:space="preserve"> audit</w:t>
      </w:r>
      <w:r w:rsidR="00AE0445">
        <w:rPr>
          <w:rFonts w:cs="Arial"/>
          <w:bCs/>
          <w:szCs w:val="22"/>
        </w:rPr>
        <w:t>s af systemet</w:t>
      </w:r>
      <w:r w:rsidR="005C079B" w:rsidRPr="005C079B">
        <w:rPr>
          <w:rFonts w:cs="Arial"/>
          <w:bCs/>
          <w:szCs w:val="22"/>
        </w:rPr>
        <w:t>.</w:t>
      </w:r>
    </w:p>
    <w:p w14:paraId="4282B6EC" w14:textId="77777777" w:rsidR="00030F59" w:rsidRPr="005C079B" w:rsidRDefault="00030F59" w:rsidP="005C079B">
      <w:pPr>
        <w:rPr>
          <w:rFonts w:cs="Arial"/>
          <w:bCs/>
          <w:szCs w:val="22"/>
        </w:rPr>
      </w:pPr>
    </w:p>
    <w:p w14:paraId="67FBD833" w14:textId="36631BEC" w:rsidR="00CA75D8" w:rsidRPr="005C079B" w:rsidRDefault="005C079B" w:rsidP="005C079B">
      <w:pPr>
        <w:rPr>
          <w:rFonts w:cs="Arial"/>
          <w:bCs/>
          <w:szCs w:val="22"/>
        </w:rPr>
      </w:pPr>
      <w:r w:rsidRPr="005C079B">
        <w:rPr>
          <w:rFonts w:cs="Arial"/>
          <w:bCs/>
          <w:szCs w:val="22"/>
        </w:rPr>
        <w:t>Der blev vist følgende eksempler på procedurer</w:t>
      </w:r>
      <w:r w:rsidR="00030F59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som M</w:t>
      </w:r>
      <w:r w:rsidR="00030F59">
        <w:rPr>
          <w:rFonts w:cs="Arial"/>
          <w:bCs/>
          <w:szCs w:val="22"/>
        </w:rPr>
        <w:t>iljøstyrelsen</w:t>
      </w:r>
      <w:r w:rsidRPr="005C079B">
        <w:rPr>
          <w:rFonts w:cs="Arial"/>
          <w:bCs/>
          <w:szCs w:val="22"/>
        </w:rPr>
        <w:t xml:space="preserve"> anmodede om at se:</w:t>
      </w:r>
    </w:p>
    <w:p w14:paraId="21468D8C" w14:textId="16EDF4E3" w:rsidR="00BB07E9" w:rsidRDefault="00E51E61" w:rsidP="00A0032F">
      <w:pPr>
        <w:pStyle w:val="Listeafsnit"/>
        <w:numPr>
          <w:ilvl w:val="0"/>
          <w:numId w:val="20"/>
        </w:numPr>
        <w:rPr>
          <w:rFonts w:cs="Arial"/>
          <w:bCs/>
          <w:szCs w:val="22"/>
        </w:rPr>
      </w:pPr>
      <w:r>
        <w:rPr>
          <w:rFonts w:cs="Arial"/>
          <w:bCs/>
          <w:szCs w:val="22"/>
        </w:rPr>
        <w:t>Procedure for udførsel af s</w:t>
      </w:r>
      <w:r w:rsidR="005C079B" w:rsidRPr="00BB07E9">
        <w:rPr>
          <w:rFonts w:cs="Arial"/>
          <w:bCs/>
          <w:szCs w:val="22"/>
        </w:rPr>
        <w:t>tikprøvekontrol af affald</w:t>
      </w:r>
      <w:r w:rsidR="00BB07E9" w:rsidRPr="00BB07E9">
        <w:rPr>
          <w:rFonts w:cs="Arial"/>
          <w:bCs/>
          <w:szCs w:val="22"/>
        </w:rPr>
        <w:t xml:space="preserve"> (vilkår </w:t>
      </w:r>
      <w:r w:rsidR="00597E96">
        <w:rPr>
          <w:rFonts w:cs="Arial"/>
          <w:bCs/>
          <w:szCs w:val="22"/>
        </w:rPr>
        <w:t>C66 og C67)</w:t>
      </w:r>
      <w:r w:rsidR="008A4197">
        <w:rPr>
          <w:rFonts w:cs="Arial"/>
          <w:bCs/>
          <w:szCs w:val="22"/>
        </w:rPr>
        <w:t>.</w:t>
      </w:r>
    </w:p>
    <w:p w14:paraId="3B13A175" w14:textId="7E50DD2F" w:rsidR="00BB07E9" w:rsidRPr="00166B34" w:rsidRDefault="00AD60DA" w:rsidP="00166B34">
      <w:pPr>
        <w:pStyle w:val="Listeafsnit"/>
        <w:numPr>
          <w:ilvl w:val="0"/>
          <w:numId w:val="20"/>
        </w:numPr>
        <w:rPr>
          <w:rFonts w:cs="Arial"/>
          <w:bCs/>
          <w:szCs w:val="22"/>
        </w:rPr>
      </w:pPr>
      <w:r>
        <w:rPr>
          <w:rFonts w:cs="Arial"/>
          <w:bCs/>
          <w:szCs w:val="22"/>
        </w:rPr>
        <w:t>Procedure for et a</w:t>
      </w:r>
      <w:r w:rsidR="005C079B" w:rsidRPr="00BB07E9">
        <w:rPr>
          <w:rFonts w:cs="Arial"/>
          <w:bCs/>
          <w:szCs w:val="22"/>
        </w:rPr>
        <w:t xml:space="preserve">ffaldssporingssystem (vilkår </w:t>
      </w:r>
      <w:r w:rsidR="006A7BC5">
        <w:rPr>
          <w:rFonts w:cs="Arial"/>
          <w:bCs/>
          <w:szCs w:val="22"/>
        </w:rPr>
        <w:t>C77</w:t>
      </w:r>
      <w:r w:rsidR="005C079B" w:rsidRPr="00BB07E9">
        <w:rPr>
          <w:rFonts w:cs="Arial"/>
          <w:bCs/>
          <w:szCs w:val="22"/>
        </w:rPr>
        <w:t xml:space="preserve">). </w:t>
      </w:r>
      <w:r w:rsidR="00166B34">
        <w:rPr>
          <w:rFonts w:cs="Arial"/>
          <w:bCs/>
          <w:szCs w:val="22"/>
        </w:rPr>
        <w:t xml:space="preserve">Dette system </w:t>
      </w:r>
      <w:r w:rsidR="00166B34" w:rsidRPr="00166B34">
        <w:rPr>
          <w:rFonts w:cs="Arial"/>
          <w:bCs/>
          <w:szCs w:val="22"/>
        </w:rPr>
        <w:t>har til</w:t>
      </w:r>
      <w:r w:rsidR="00166B34">
        <w:rPr>
          <w:rFonts w:cs="Arial"/>
          <w:bCs/>
          <w:szCs w:val="22"/>
        </w:rPr>
        <w:t xml:space="preserve"> </w:t>
      </w:r>
      <w:r w:rsidR="00166B34" w:rsidRPr="00166B34">
        <w:rPr>
          <w:rFonts w:cs="Arial"/>
          <w:bCs/>
          <w:szCs w:val="22"/>
        </w:rPr>
        <w:t>formål at spore placeringen og mængden af storskraldsaffald på anlægget.</w:t>
      </w:r>
      <w:r w:rsidR="00166B34" w:rsidRPr="00166B34">
        <w:rPr>
          <w:rFonts w:cs="Arial"/>
          <w:bCs/>
          <w:szCs w:val="22"/>
        </w:rPr>
        <w:br/>
      </w:r>
      <w:r w:rsidR="00166B34">
        <w:rPr>
          <w:rFonts w:cs="Arial"/>
          <w:bCs/>
          <w:szCs w:val="22"/>
        </w:rPr>
        <w:t xml:space="preserve">Det blev oplyst, der ikke </w:t>
      </w:r>
      <w:r w:rsidR="005C079B" w:rsidRPr="00166B34">
        <w:rPr>
          <w:rFonts w:cs="Arial"/>
          <w:bCs/>
          <w:szCs w:val="22"/>
        </w:rPr>
        <w:t xml:space="preserve">oplagres aktuelt </w:t>
      </w:r>
      <w:r w:rsidR="00166B34">
        <w:rPr>
          <w:rFonts w:cs="Arial"/>
          <w:bCs/>
          <w:szCs w:val="22"/>
        </w:rPr>
        <w:t>storskralds</w:t>
      </w:r>
      <w:r w:rsidR="005C079B" w:rsidRPr="00166B34">
        <w:rPr>
          <w:rFonts w:cs="Arial"/>
          <w:bCs/>
          <w:szCs w:val="22"/>
        </w:rPr>
        <w:t>affald</w:t>
      </w:r>
      <w:r w:rsidR="00166B34">
        <w:rPr>
          <w:rFonts w:cs="Arial"/>
          <w:bCs/>
          <w:szCs w:val="22"/>
        </w:rPr>
        <w:t>,</w:t>
      </w:r>
      <w:r w:rsidR="005C079B" w:rsidRPr="00166B34">
        <w:rPr>
          <w:rFonts w:cs="Arial"/>
          <w:bCs/>
          <w:szCs w:val="22"/>
        </w:rPr>
        <w:t xml:space="preserve"> selv om </w:t>
      </w:r>
      <w:proofErr w:type="spellStart"/>
      <w:r w:rsidR="00476AE4">
        <w:rPr>
          <w:rFonts w:cs="Arial"/>
          <w:bCs/>
          <w:szCs w:val="22"/>
        </w:rPr>
        <w:t>Energnist</w:t>
      </w:r>
      <w:proofErr w:type="spellEnd"/>
      <w:r w:rsidR="005C079B" w:rsidRPr="00166B34">
        <w:rPr>
          <w:rFonts w:cs="Arial"/>
          <w:bCs/>
          <w:szCs w:val="22"/>
        </w:rPr>
        <w:t xml:space="preserve"> har godkendelse til det. Det skyldes, at belægningen på </w:t>
      </w:r>
      <w:r w:rsidR="00A76A61">
        <w:rPr>
          <w:rFonts w:cs="Arial"/>
          <w:bCs/>
          <w:szCs w:val="22"/>
        </w:rPr>
        <w:t>storskralds</w:t>
      </w:r>
      <w:r w:rsidR="005C079B" w:rsidRPr="00166B34">
        <w:rPr>
          <w:rFonts w:cs="Arial"/>
          <w:bCs/>
          <w:szCs w:val="22"/>
        </w:rPr>
        <w:t xml:space="preserve">pladsen ikke er tæt og først skal udbedres. Dette fremgår af proceduren. </w:t>
      </w:r>
      <w:proofErr w:type="spellStart"/>
      <w:r w:rsidR="005C079B" w:rsidRPr="00166B34">
        <w:rPr>
          <w:rFonts w:cs="Arial"/>
          <w:bCs/>
          <w:szCs w:val="22"/>
        </w:rPr>
        <w:t>Energnist</w:t>
      </w:r>
      <w:proofErr w:type="spellEnd"/>
      <w:r w:rsidR="005C079B" w:rsidRPr="00166B34">
        <w:rPr>
          <w:rFonts w:cs="Arial"/>
          <w:bCs/>
          <w:szCs w:val="22"/>
        </w:rPr>
        <w:t xml:space="preserve"> oplyste, at de kun vil benytte sig af oplagring udenfor silo</w:t>
      </w:r>
      <w:r w:rsidR="00330E17">
        <w:rPr>
          <w:rFonts w:cs="Arial"/>
          <w:bCs/>
          <w:szCs w:val="22"/>
        </w:rPr>
        <w:t>,</w:t>
      </w:r>
      <w:r w:rsidR="005C079B" w:rsidRPr="00166B34">
        <w:rPr>
          <w:rFonts w:cs="Arial"/>
          <w:bCs/>
          <w:szCs w:val="22"/>
        </w:rPr>
        <w:t xml:space="preserve"> hvis der opstår en nødsituation</w:t>
      </w:r>
      <w:r w:rsidR="00330E17">
        <w:rPr>
          <w:rFonts w:cs="Arial"/>
          <w:bCs/>
          <w:szCs w:val="22"/>
        </w:rPr>
        <w:t>,</w:t>
      </w:r>
      <w:r w:rsidR="005C079B" w:rsidRPr="00166B34">
        <w:rPr>
          <w:rFonts w:cs="Arial"/>
          <w:bCs/>
          <w:szCs w:val="22"/>
        </w:rPr>
        <w:t xml:space="preserve"> som f.eks. at andre anlæg lukker ned. Der vil i så fald kun blive oplagret træaffald</w:t>
      </w:r>
      <w:r w:rsidR="00330E17">
        <w:rPr>
          <w:rFonts w:cs="Arial"/>
          <w:bCs/>
          <w:szCs w:val="22"/>
        </w:rPr>
        <w:t>,</w:t>
      </w:r>
      <w:r w:rsidR="005C079B" w:rsidRPr="00166B34">
        <w:rPr>
          <w:rFonts w:cs="Arial"/>
          <w:bCs/>
          <w:szCs w:val="22"/>
        </w:rPr>
        <w:t xml:space="preserve"> selv om godkendelsen lyder på ”storskrald”. Dette er også i overensstemmelse med godkendelsen til oplagring.</w:t>
      </w:r>
    </w:p>
    <w:p w14:paraId="28C364B7" w14:textId="50EFD1CD" w:rsidR="005C079B" w:rsidRPr="00BB07E9" w:rsidRDefault="009E03B6" w:rsidP="00D46611">
      <w:pPr>
        <w:pStyle w:val="Listeafsnit"/>
        <w:numPr>
          <w:ilvl w:val="0"/>
          <w:numId w:val="20"/>
        </w:numPr>
        <w:rPr>
          <w:rFonts w:cs="Arial"/>
          <w:bCs/>
          <w:szCs w:val="22"/>
        </w:rPr>
      </w:pPr>
      <w:r>
        <w:rPr>
          <w:rFonts w:cs="Arial"/>
          <w:bCs/>
          <w:szCs w:val="22"/>
        </w:rPr>
        <w:t>Procedure om u</w:t>
      </w:r>
      <w:r w:rsidR="005C079B" w:rsidRPr="00BB07E9">
        <w:rPr>
          <w:rFonts w:cs="Arial"/>
          <w:bCs/>
          <w:szCs w:val="22"/>
        </w:rPr>
        <w:t xml:space="preserve">dtagning af </w:t>
      </w:r>
      <w:proofErr w:type="spellStart"/>
      <w:r w:rsidR="005C079B" w:rsidRPr="00BB07E9">
        <w:rPr>
          <w:rFonts w:cs="Arial"/>
          <w:bCs/>
          <w:szCs w:val="22"/>
        </w:rPr>
        <w:t>råslagge</w:t>
      </w:r>
      <w:proofErr w:type="spellEnd"/>
      <w:r w:rsidR="005C079B" w:rsidRPr="00BB07E9">
        <w:rPr>
          <w:rFonts w:cs="Arial"/>
          <w:bCs/>
          <w:szCs w:val="22"/>
        </w:rPr>
        <w:t xml:space="preserve"> og prøveforberedelse i overensstemmelse med vilkår</w:t>
      </w:r>
      <w:r w:rsidR="00A519AE">
        <w:rPr>
          <w:rFonts w:cs="Arial"/>
          <w:bCs/>
          <w:szCs w:val="22"/>
        </w:rPr>
        <w:t xml:space="preserve"> C14</w:t>
      </w:r>
      <w:r w:rsidR="005C079B" w:rsidRPr="00BB07E9">
        <w:rPr>
          <w:rFonts w:cs="Arial"/>
          <w:bCs/>
          <w:szCs w:val="22"/>
        </w:rPr>
        <w:t>.</w:t>
      </w:r>
    </w:p>
    <w:p w14:paraId="6AFB8244" w14:textId="77777777" w:rsidR="005C079B" w:rsidRPr="005C079B" w:rsidRDefault="005C079B" w:rsidP="005C079B">
      <w:pPr>
        <w:rPr>
          <w:rFonts w:cs="Arial"/>
          <w:bCs/>
          <w:szCs w:val="22"/>
        </w:rPr>
      </w:pPr>
    </w:p>
    <w:p w14:paraId="4DC156F9" w14:textId="78B3C162" w:rsidR="005C079B" w:rsidRPr="005C079B" w:rsidRDefault="005C079B" w:rsidP="005C079B">
      <w:pPr>
        <w:rPr>
          <w:rFonts w:cs="Arial"/>
          <w:bCs/>
          <w:szCs w:val="22"/>
        </w:rPr>
      </w:pPr>
      <w:proofErr w:type="spellStart"/>
      <w:r w:rsidRPr="005C079B">
        <w:rPr>
          <w:rFonts w:cs="Arial"/>
          <w:bCs/>
          <w:szCs w:val="22"/>
        </w:rPr>
        <w:t>Energnist</w:t>
      </w:r>
      <w:proofErr w:type="spellEnd"/>
      <w:r w:rsidRPr="005C079B">
        <w:rPr>
          <w:rFonts w:cs="Arial"/>
          <w:bCs/>
          <w:szCs w:val="22"/>
        </w:rPr>
        <w:t xml:space="preserve"> viste også deres system til vedligeholdelse</w:t>
      </w:r>
      <w:r w:rsidR="00513087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hvori også opgaver</w:t>
      </w:r>
      <w:r w:rsidR="00BD49C2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der skal udføres</w:t>
      </w:r>
      <w:r w:rsidR="00BD49C2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løbende jf. miljøgodkendelsen findes. I systemet fremgår</w:t>
      </w:r>
      <w:r w:rsidR="00BD49C2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hvad og hvornår et job skal udføres</w:t>
      </w:r>
      <w:r w:rsidR="004744AE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og der skal kvitteres i systemet</w:t>
      </w:r>
      <w:r w:rsidR="007B79BD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når det er udført. Ikke</w:t>
      </w:r>
      <w:r w:rsidR="007B79BD">
        <w:rPr>
          <w:rFonts w:cs="Arial"/>
          <w:bCs/>
          <w:szCs w:val="22"/>
        </w:rPr>
        <w:t>-</w:t>
      </w:r>
      <w:r w:rsidRPr="005C079B">
        <w:rPr>
          <w:rFonts w:cs="Arial"/>
          <w:bCs/>
          <w:szCs w:val="22"/>
        </w:rPr>
        <w:t>udførte opgaver bliver markeret med rød</w:t>
      </w:r>
      <w:r w:rsidR="00270873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og </w:t>
      </w:r>
      <w:r w:rsidR="00270873">
        <w:rPr>
          <w:rFonts w:cs="Arial"/>
          <w:bCs/>
          <w:szCs w:val="22"/>
        </w:rPr>
        <w:t>m</w:t>
      </w:r>
      <w:r w:rsidRPr="005C079B">
        <w:rPr>
          <w:rFonts w:cs="Arial"/>
          <w:bCs/>
          <w:szCs w:val="22"/>
        </w:rPr>
        <w:t>iljøkoordinatorerne følger op på disse.</w:t>
      </w:r>
    </w:p>
    <w:p w14:paraId="0D327A6F" w14:textId="77777777" w:rsidR="005C079B" w:rsidRPr="005C079B" w:rsidRDefault="005C079B" w:rsidP="005C079B">
      <w:pPr>
        <w:rPr>
          <w:rFonts w:cs="Arial"/>
          <w:bCs/>
          <w:szCs w:val="22"/>
        </w:rPr>
      </w:pPr>
    </w:p>
    <w:p w14:paraId="648F9DFC" w14:textId="4A94E681" w:rsidR="005C079B" w:rsidRPr="00DE21CE" w:rsidRDefault="00B33A05" w:rsidP="005C079B">
      <w:pPr>
        <w:rPr>
          <w:rFonts w:cs="Arial"/>
          <w:bCs/>
          <w:szCs w:val="22"/>
          <w:u w:val="single"/>
        </w:rPr>
      </w:pPr>
      <w:r w:rsidRPr="00DE21CE">
        <w:rPr>
          <w:rFonts w:cs="Arial"/>
          <w:bCs/>
          <w:szCs w:val="22"/>
          <w:u w:val="single"/>
        </w:rPr>
        <w:t>Indberetning/rapportering</w:t>
      </w:r>
    </w:p>
    <w:p w14:paraId="74ACA615" w14:textId="08DE6E8F" w:rsidR="005C079B" w:rsidRDefault="005C079B" w:rsidP="005C079B">
      <w:pPr>
        <w:rPr>
          <w:rFonts w:cs="Arial"/>
          <w:bCs/>
          <w:szCs w:val="22"/>
        </w:rPr>
      </w:pPr>
      <w:r w:rsidRPr="005C079B">
        <w:rPr>
          <w:rFonts w:cs="Arial"/>
          <w:bCs/>
          <w:szCs w:val="22"/>
        </w:rPr>
        <w:t>M</w:t>
      </w:r>
      <w:r w:rsidR="00B81659">
        <w:rPr>
          <w:rFonts w:cs="Arial"/>
          <w:bCs/>
          <w:szCs w:val="22"/>
        </w:rPr>
        <w:t>iljøstyrelsen</w:t>
      </w:r>
      <w:r w:rsidRPr="005C079B">
        <w:rPr>
          <w:rFonts w:cs="Arial"/>
          <w:bCs/>
          <w:szCs w:val="22"/>
        </w:rPr>
        <w:t xml:space="preserve"> anmodede om at se eksempler på journalføringer</w:t>
      </w:r>
      <w:r w:rsidR="007E66A9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jf. vilkår</w:t>
      </w:r>
      <w:r w:rsidR="007E66A9">
        <w:rPr>
          <w:rFonts w:cs="Arial"/>
          <w:bCs/>
          <w:szCs w:val="22"/>
        </w:rPr>
        <w:t>:</w:t>
      </w:r>
    </w:p>
    <w:p w14:paraId="1E6C7628" w14:textId="49698D65" w:rsidR="005C079B" w:rsidRPr="00BC3504" w:rsidRDefault="007E66A9" w:rsidP="00BC3504">
      <w:pPr>
        <w:pStyle w:val="Listeafsnit"/>
        <w:numPr>
          <w:ilvl w:val="0"/>
          <w:numId w:val="19"/>
        </w:numPr>
        <w:rPr>
          <w:rFonts w:cs="Arial"/>
          <w:bCs/>
          <w:szCs w:val="22"/>
        </w:rPr>
      </w:pPr>
      <w:r w:rsidRPr="007E66A9">
        <w:rPr>
          <w:rFonts w:cs="Arial"/>
          <w:bCs/>
          <w:szCs w:val="22"/>
        </w:rPr>
        <w:t xml:space="preserve">Vilkår </w:t>
      </w:r>
      <w:r w:rsidR="00A90065">
        <w:rPr>
          <w:rFonts w:cs="Arial"/>
          <w:bCs/>
          <w:szCs w:val="22"/>
        </w:rPr>
        <w:t>C</w:t>
      </w:r>
      <w:r w:rsidR="00AF37DB">
        <w:rPr>
          <w:rFonts w:cs="Arial"/>
          <w:bCs/>
          <w:szCs w:val="22"/>
        </w:rPr>
        <w:t>2</w:t>
      </w:r>
      <w:r w:rsidR="00A90065">
        <w:rPr>
          <w:rFonts w:cs="Arial"/>
          <w:bCs/>
          <w:szCs w:val="22"/>
        </w:rPr>
        <w:t>2</w:t>
      </w:r>
      <w:r w:rsidRPr="007E66A9">
        <w:rPr>
          <w:rFonts w:cs="Arial"/>
          <w:bCs/>
          <w:szCs w:val="22"/>
        </w:rPr>
        <w:t xml:space="preserve">: </w:t>
      </w:r>
      <w:r w:rsidR="005C079B" w:rsidRPr="007E66A9">
        <w:rPr>
          <w:rFonts w:cs="Arial"/>
          <w:bCs/>
          <w:szCs w:val="22"/>
        </w:rPr>
        <w:t>Vedligehold af nødstrømanlæg. Seneste vedligehold var i august 2025.</w:t>
      </w:r>
      <w:r w:rsidR="00BC3504">
        <w:rPr>
          <w:rFonts w:cs="Arial"/>
          <w:bCs/>
          <w:szCs w:val="22"/>
        </w:rPr>
        <w:t xml:space="preserve"> </w:t>
      </w:r>
      <w:proofErr w:type="spellStart"/>
      <w:r w:rsidR="005C079B" w:rsidRPr="00BC3504">
        <w:rPr>
          <w:rFonts w:cs="Arial"/>
          <w:bCs/>
          <w:szCs w:val="22"/>
        </w:rPr>
        <w:t>Energnist</w:t>
      </w:r>
      <w:proofErr w:type="spellEnd"/>
      <w:r w:rsidR="005C079B" w:rsidRPr="00BC3504">
        <w:rPr>
          <w:rFonts w:cs="Arial"/>
          <w:bCs/>
          <w:szCs w:val="22"/>
        </w:rPr>
        <w:t xml:space="preserve"> kunne oplyse, at anlægget kun har været i drift i 720 timer siden det blev etableret i 20</w:t>
      </w:r>
      <w:r w:rsidR="000B0AA5">
        <w:rPr>
          <w:rFonts w:cs="Arial"/>
          <w:bCs/>
          <w:szCs w:val="22"/>
        </w:rPr>
        <w:t>05 og idriftsat i 2006</w:t>
      </w:r>
      <w:r w:rsidR="005C079B" w:rsidRPr="00BC3504">
        <w:rPr>
          <w:rFonts w:cs="Arial"/>
          <w:bCs/>
          <w:szCs w:val="22"/>
        </w:rPr>
        <w:t xml:space="preserve">. </w:t>
      </w:r>
      <w:r w:rsidR="00BF0151" w:rsidRPr="00BC3504">
        <w:rPr>
          <w:rFonts w:cs="Arial"/>
          <w:bCs/>
          <w:szCs w:val="22"/>
        </w:rPr>
        <w:t xml:space="preserve">Jf. § 10 i MCP-bekendtgørelsen </w:t>
      </w:r>
      <w:r w:rsidR="005C079B" w:rsidRPr="00BC3504">
        <w:rPr>
          <w:rFonts w:cs="Arial"/>
          <w:bCs/>
          <w:szCs w:val="22"/>
        </w:rPr>
        <w:t xml:space="preserve">må </w:t>
      </w:r>
      <w:r w:rsidR="00BF0151" w:rsidRPr="00BC3504">
        <w:rPr>
          <w:rFonts w:cs="Arial"/>
          <w:bCs/>
          <w:szCs w:val="22"/>
        </w:rPr>
        <w:t xml:space="preserve">nødstrømsanlægget </w:t>
      </w:r>
      <w:r w:rsidR="005C079B" w:rsidRPr="00BC3504">
        <w:rPr>
          <w:rFonts w:cs="Arial"/>
          <w:bCs/>
          <w:szCs w:val="22"/>
        </w:rPr>
        <w:t>max. være i drift 500 timer årligt.</w:t>
      </w:r>
    </w:p>
    <w:p w14:paraId="41FDA031" w14:textId="1136E1FD" w:rsidR="005C079B" w:rsidRDefault="007E66A9" w:rsidP="00A416EB">
      <w:pPr>
        <w:pStyle w:val="Listeafsnit"/>
        <w:numPr>
          <w:ilvl w:val="0"/>
          <w:numId w:val="19"/>
        </w:numPr>
        <w:rPr>
          <w:rFonts w:cs="Arial"/>
          <w:bCs/>
          <w:szCs w:val="22"/>
        </w:rPr>
      </w:pPr>
      <w:r w:rsidRPr="007E66A9">
        <w:rPr>
          <w:rFonts w:cs="Arial"/>
          <w:bCs/>
          <w:szCs w:val="22"/>
        </w:rPr>
        <w:t xml:space="preserve">Vilkår </w:t>
      </w:r>
      <w:r w:rsidR="00072F9E">
        <w:rPr>
          <w:rFonts w:cs="Arial"/>
          <w:bCs/>
          <w:szCs w:val="22"/>
        </w:rPr>
        <w:t>D44</w:t>
      </w:r>
      <w:r w:rsidRPr="007E66A9">
        <w:rPr>
          <w:rFonts w:cs="Arial"/>
          <w:bCs/>
          <w:szCs w:val="22"/>
        </w:rPr>
        <w:t xml:space="preserve">: </w:t>
      </w:r>
      <w:r w:rsidR="005C079B" w:rsidRPr="007E66A9">
        <w:rPr>
          <w:rFonts w:cs="Arial"/>
          <w:bCs/>
          <w:szCs w:val="22"/>
        </w:rPr>
        <w:t>Støvfiltre på siloer. Dokumentation for vedligehold i vedligeholdelses</w:t>
      </w:r>
      <w:r w:rsidR="006253B2">
        <w:rPr>
          <w:rFonts w:cs="Arial"/>
          <w:bCs/>
          <w:szCs w:val="22"/>
        </w:rPr>
        <w:t>-</w:t>
      </w:r>
      <w:r w:rsidR="005C079B" w:rsidRPr="007E66A9">
        <w:rPr>
          <w:rFonts w:cs="Arial"/>
          <w:bCs/>
          <w:szCs w:val="22"/>
        </w:rPr>
        <w:t>systemet blev vist for flyveaskesilo (senest</w:t>
      </w:r>
      <w:r w:rsidR="001E0457">
        <w:rPr>
          <w:rFonts w:cs="Arial"/>
          <w:bCs/>
          <w:szCs w:val="22"/>
        </w:rPr>
        <w:t>e</w:t>
      </w:r>
      <w:r w:rsidR="005C079B" w:rsidRPr="007E66A9">
        <w:rPr>
          <w:rFonts w:cs="Arial"/>
          <w:bCs/>
          <w:szCs w:val="22"/>
        </w:rPr>
        <w:t xml:space="preserve"> </w:t>
      </w:r>
      <w:r w:rsidR="001E0457">
        <w:rPr>
          <w:rFonts w:cs="Arial"/>
          <w:bCs/>
          <w:szCs w:val="22"/>
        </w:rPr>
        <w:t xml:space="preserve">eftersyn den </w:t>
      </w:r>
      <w:r w:rsidR="005C079B" w:rsidRPr="007E66A9">
        <w:rPr>
          <w:rFonts w:cs="Arial"/>
          <w:bCs/>
          <w:szCs w:val="22"/>
        </w:rPr>
        <w:t>5/1-26) og kalk- og kulsilo (senest</w:t>
      </w:r>
      <w:r w:rsidR="001E0457">
        <w:rPr>
          <w:rFonts w:cs="Arial"/>
          <w:bCs/>
          <w:szCs w:val="22"/>
        </w:rPr>
        <w:t>e eftersyn den</w:t>
      </w:r>
      <w:r w:rsidR="005C079B" w:rsidRPr="007E66A9">
        <w:rPr>
          <w:rFonts w:cs="Arial"/>
          <w:bCs/>
          <w:szCs w:val="22"/>
        </w:rPr>
        <w:t xml:space="preserve"> 12/12-25)</w:t>
      </w:r>
      <w:r w:rsidR="001F61D8">
        <w:rPr>
          <w:rFonts w:cs="Arial"/>
          <w:bCs/>
          <w:szCs w:val="22"/>
        </w:rPr>
        <w:t>.</w:t>
      </w:r>
    </w:p>
    <w:p w14:paraId="33B75DD5" w14:textId="15B20E30" w:rsidR="007E66A9" w:rsidRDefault="007E66A9" w:rsidP="00BE1C8A">
      <w:pPr>
        <w:pStyle w:val="Listeafsnit"/>
        <w:numPr>
          <w:ilvl w:val="0"/>
          <w:numId w:val="19"/>
        </w:numPr>
        <w:rPr>
          <w:rFonts w:cs="Arial"/>
          <w:bCs/>
          <w:szCs w:val="22"/>
        </w:rPr>
      </w:pPr>
      <w:r w:rsidRPr="007E66A9">
        <w:rPr>
          <w:rFonts w:cs="Arial"/>
          <w:bCs/>
          <w:szCs w:val="22"/>
        </w:rPr>
        <w:t xml:space="preserve">Vilkår </w:t>
      </w:r>
      <w:r w:rsidR="00D1716C">
        <w:rPr>
          <w:rFonts w:cs="Arial"/>
          <w:bCs/>
          <w:szCs w:val="22"/>
        </w:rPr>
        <w:t>I3</w:t>
      </w:r>
      <w:r w:rsidRPr="007E66A9">
        <w:rPr>
          <w:rFonts w:cs="Arial"/>
          <w:bCs/>
          <w:szCs w:val="22"/>
        </w:rPr>
        <w:t xml:space="preserve">: </w:t>
      </w:r>
      <w:r w:rsidR="005C079B" w:rsidRPr="007E66A9">
        <w:rPr>
          <w:rFonts w:cs="Arial"/>
          <w:bCs/>
          <w:szCs w:val="22"/>
        </w:rPr>
        <w:t>Ekstern eftersyn af olietanke. Dette kunne ikke vises men det blev aftalt, at det vil blive eftersendt.</w:t>
      </w:r>
    </w:p>
    <w:p w14:paraId="23E9C3A6" w14:textId="29E27B1D" w:rsidR="003412AA" w:rsidRPr="00D27ACB" w:rsidRDefault="007E66A9" w:rsidP="00D27ACB">
      <w:pPr>
        <w:pStyle w:val="Listeafsnit"/>
        <w:numPr>
          <w:ilvl w:val="0"/>
          <w:numId w:val="19"/>
        </w:numPr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Vilkår </w:t>
      </w:r>
      <w:r w:rsidR="0071294F">
        <w:rPr>
          <w:rFonts w:cs="Arial"/>
          <w:bCs/>
          <w:szCs w:val="22"/>
        </w:rPr>
        <w:t>J22</w:t>
      </w:r>
      <w:r>
        <w:rPr>
          <w:rFonts w:cs="Arial"/>
          <w:bCs/>
          <w:szCs w:val="22"/>
        </w:rPr>
        <w:t xml:space="preserve">: </w:t>
      </w:r>
      <w:r w:rsidR="005C079B" w:rsidRPr="007E66A9">
        <w:rPr>
          <w:rFonts w:cs="Arial"/>
          <w:bCs/>
          <w:szCs w:val="22"/>
        </w:rPr>
        <w:t>Eftersyn af tank til NH</w:t>
      </w:r>
      <w:r w:rsidR="005C079B" w:rsidRPr="007E66A9">
        <w:rPr>
          <w:rFonts w:cs="Arial"/>
          <w:bCs/>
          <w:szCs w:val="22"/>
          <w:vertAlign w:val="subscript"/>
        </w:rPr>
        <w:t>3</w:t>
      </w:r>
      <w:r w:rsidR="005C079B" w:rsidRPr="007E66A9">
        <w:rPr>
          <w:rFonts w:cs="Arial"/>
          <w:bCs/>
          <w:szCs w:val="22"/>
        </w:rPr>
        <w:t xml:space="preserve"> inkl. rørføringer, pumper mm. b</w:t>
      </w:r>
      <w:r w:rsidR="00D07C39">
        <w:rPr>
          <w:rFonts w:cs="Arial"/>
          <w:bCs/>
          <w:szCs w:val="22"/>
        </w:rPr>
        <w:t>le</w:t>
      </w:r>
      <w:r w:rsidR="005C079B" w:rsidRPr="007E66A9">
        <w:rPr>
          <w:rFonts w:cs="Arial"/>
          <w:bCs/>
          <w:szCs w:val="22"/>
        </w:rPr>
        <w:t>v vist</w:t>
      </w:r>
      <w:r w:rsidR="00D44791">
        <w:rPr>
          <w:rFonts w:cs="Arial"/>
          <w:bCs/>
          <w:szCs w:val="22"/>
        </w:rPr>
        <w:t xml:space="preserve"> (s</w:t>
      </w:r>
      <w:r w:rsidR="005C079B" w:rsidRPr="00D27ACB">
        <w:rPr>
          <w:rFonts w:cs="Arial"/>
          <w:bCs/>
          <w:szCs w:val="22"/>
        </w:rPr>
        <w:t>enest</w:t>
      </w:r>
      <w:r w:rsidR="00D27ACB">
        <w:rPr>
          <w:rFonts w:cs="Arial"/>
          <w:bCs/>
          <w:szCs w:val="22"/>
        </w:rPr>
        <w:t xml:space="preserve">e eftersyn den </w:t>
      </w:r>
      <w:r w:rsidR="005C079B" w:rsidRPr="00D27ACB">
        <w:rPr>
          <w:rFonts w:cs="Arial"/>
          <w:bCs/>
          <w:szCs w:val="22"/>
        </w:rPr>
        <w:t>17/6-25</w:t>
      </w:r>
      <w:r w:rsidR="00D44791">
        <w:rPr>
          <w:rFonts w:cs="Arial"/>
          <w:bCs/>
          <w:szCs w:val="22"/>
        </w:rPr>
        <w:t>)</w:t>
      </w:r>
      <w:r w:rsidR="00D27ACB">
        <w:rPr>
          <w:rFonts w:cs="Arial"/>
          <w:bCs/>
          <w:szCs w:val="22"/>
        </w:rPr>
        <w:t>.</w:t>
      </w:r>
    </w:p>
    <w:p w14:paraId="4AAC4770" w14:textId="77777777" w:rsidR="005C079B" w:rsidRPr="005C079B" w:rsidRDefault="005C079B" w:rsidP="005C079B">
      <w:pPr>
        <w:rPr>
          <w:rFonts w:cs="Arial"/>
          <w:bCs/>
          <w:szCs w:val="22"/>
        </w:rPr>
      </w:pPr>
    </w:p>
    <w:p w14:paraId="4E3D6608" w14:textId="77777777" w:rsidR="005C079B" w:rsidRPr="00BB034E" w:rsidRDefault="005C079B" w:rsidP="005C079B">
      <w:pPr>
        <w:rPr>
          <w:rFonts w:cs="Arial"/>
          <w:bCs/>
          <w:szCs w:val="22"/>
          <w:u w:val="single"/>
        </w:rPr>
      </w:pPr>
      <w:r w:rsidRPr="00BB034E">
        <w:rPr>
          <w:rFonts w:cs="Arial"/>
          <w:bCs/>
          <w:szCs w:val="22"/>
          <w:u w:val="single"/>
        </w:rPr>
        <w:t>Affaldskontrol</w:t>
      </w:r>
    </w:p>
    <w:p w14:paraId="059FAF2A" w14:textId="1C9EC51C" w:rsidR="002C2732" w:rsidRDefault="005C079B" w:rsidP="005C079B">
      <w:pPr>
        <w:rPr>
          <w:rFonts w:cs="Arial"/>
          <w:bCs/>
          <w:szCs w:val="22"/>
        </w:rPr>
      </w:pPr>
      <w:r w:rsidRPr="005C079B">
        <w:rPr>
          <w:rFonts w:cs="Arial"/>
          <w:bCs/>
          <w:szCs w:val="22"/>
        </w:rPr>
        <w:t>5</w:t>
      </w:r>
      <w:r w:rsidR="00DA3482">
        <w:rPr>
          <w:rFonts w:cs="Arial"/>
          <w:bCs/>
          <w:szCs w:val="22"/>
        </w:rPr>
        <w:t xml:space="preserve"> </w:t>
      </w:r>
      <w:r w:rsidRPr="005C079B">
        <w:rPr>
          <w:rFonts w:cs="Arial"/>
          <w:bCs/>
          <w:szCs w:val="22"/>
        </w:rPr>
        <w:t>% af alle affaldslæs udtages til kontrol</w:t>
      </w:r>
      <w:r w:rsidR="000B65DA">
        <w:rPr>
          <w:rFonts w:cs="Arial"/>
          <w:bCs/>
          <w:szCs w:val="22"/>
        </w:rPr>
        <w:t xml:space="preserve">, </w:t>
      </w:r>
      <w:r w:rsidRPr="005C079B">
        <w:rPr>
          <w:rFonts w:cs="Arial"/>
          <w:bCs/>
          <w:szCs w:val="22"/>
        </w:rPr>
        <w:t xml:space="preserve">som </w:t>
      </w:r>
      <w:r w:rsidR="009C13D9">
        <w:rPr>
          <w:rFonts w:cs="Arial"/>
          <w:bCs/>
          <w:szCs w:val="22"/>
        </w:rPr>
        <w:t xml:space="preserve">bl.a. </w:t>
      </w:r>
      <w:r w:rsidRPr="005C079B">
        <w:rPr>
          <w:rFonts w:cs="Arial"/>
          <w:bCs/>
          <w:szCs w:val="22"/>
        </w:rPr>
        <w:t xml:space="preserve">sker af kranfører under aflæsning i affaldssiloen og video efter besked fra indvejningen. </w:t>
      </w:r>
      <w:r w:rsidR="00036552" w:rsidRPr="00036552">
        <w:rPr>
          <w:rFonts w:cs="Arial"/>
          <w:bCs/>
          <w:szCs w:val="22"/>
        </w:rPr>
        <w:t xml:space="preserve">Det er under normale omstændigheder primært </w:t>
      </w:r>
      <w:proofErr w:type="spellStart"/>
      <w:r w:rsidR="00036552" w:rsidRPr="00036552">
        <w:rPr>
          <w:rFonts w:cs="Arial"/>
          <w:bCs/>
          <w:szCs w:val="22"/>
        </w:rPr>
        <w:t>Energnist</w:t>
      </w:r>
      <w:proofErr w:type="spellEnd"/>
      <w:r w:rsidR="00036552" w:rsidRPr="00036552">
        <w:rPr>
          <w:rFonts w:cs="Arial"/>
          <w:bCs/>
          <w:szCs w:val="22"/>
        </w:rPr>
        <w:t xml:space="preserve"> Koldings affaldskontrollør, som udfører denne kontrol ved fysisk tilstedeværelse i aflæsserhallen, hvor affaldet gennemses under aflæsning i siloen.</w:t>
      </w:r>
      <w:r w:rsidR="002C2732">
        <w:rPr>
          <w:rFonts w:cs="Arial"/>
          <w:bCs/>
          <w:szCs w:val="22"/>
        </w:rPr>
        <w:br/>
      </w:r>
      <w:proofErr w:type="spellStart"/>
      <w:r w:rsidR="002C2732">
        <w:rPr>
          <w:rFonts w:cs="Arial"/>
          <w:bCs/>
          <w:szCs w:val="22"/>
        </w:rPr>
        <w:t>Energnist</w:t>
      </w:r>
      <w:proofErr w:type="spellEnd"/>
      <w:r w:rsidR="002C2732">
        <w:rPr>
          <w:rFonts w:cs="Arial"/>
          <w:bCs/>
          <w:szCs w:val="22"/>
        </w:rPr>
        <w:t xml:space="preserve"> Kolding har oplys, at i</w:t>
      </w:r>
      <w:r w:rsidR="002C2732" w:rsidRPr="002C2732">
        <w:rPr>
          <w:rFonts w:cs="Arial"/>
          <w:bCs/>
          <w:szCs w:val="22"/>
        </w:rPr>
        <w:t xml:space="preserve"> sygdoms- eller ferieperioder kan affaldskontrolløren afløses eller suppleres af videoovervågning, fysisk tilstedeværelse af en anden medarbejder i </w:t>
      </w:r>
      <w:r w:rsidR="002C2732" w:rsidRPr="002C2732">
        <w:rPr>
          <w:rFonts w:cs="Arial"/>
          <w:bCs/>
          <w:szCs w:val="22"/>
        </w:rPr>
        <w:lastRenderedPageBreak/>
        <w:t>aflæsserhallen, og/eller overvågning ved kranfører, som overværer aflæsningen fra kontrolrummet.</w:t>
      </w:r>
    </w:p>
    <w:p w14:paraId="6204C8B2" w14:textId="77777777" w:rsidR="00036552" w:rsidRDefault="00036552" w:rsidP="005C079B">
      <w:pPr>
        <w:rPr>
          <w:rFonts w:cs="Arial"/>
          <w:bCs/>
          <w:szCs w:val="22"/>
        </w:rPr>
      </w:pPr>
    </w:p>
    <w:p w14:paraId="591B5D71" w14:textId="3738D32D" w:rsidR="00036552" w:rsidRDefault="00036552" w:rsidP="005C079B">
      <w:pPr>
        <w:rPr>
          <w:rFonts w:cs="Arial"/>
          <w:bCs/>
          <w:szCs w:val="22"/>
        </w:rPr>
      </w:pPr>
      <w:r w:rsidRPr="00036552">
        <w:rPr>
          <w:rFonts w:cs="Arial"/>
          <w:bCs/>
          <w:szCs w:val="22"/>
        </w:rPr>
        <w:t xml:space="preserve">Udvælgelse </w:t>
      </w:r>
      <w:r w:rsidR="002A6318">
        <w:rPr>
          <w:rFonts w:cs="Arial"/>
          <w:bCs/>
          <w:szCs w:val="22"/>
        </w:rPr>
        <w:t xml:space="preserve">til kontrol </w:t>
      </w:r>
      <w:r w:rsidRPr="00036552">
        <w:rPr>
          <w:rFonts w:cs="Arial"/>
          <w:bCs/>
          <w:szCs w:val="22"/>
        </w:rPr>
        <w:t>sker ikke altid på baggrund af forudgående mistanke til affaldet eller leverandøren. Udvælgelsen er en kombination af tilfældighed og en risikobaseret tilgang.</w:t>
      </w:r>
    </w:p>
    <w:p w14:paraId="6E00C78F" w14:textId="77777777" w:rsidR="00036552" w:rsidRDefault="00036552" w:rsidP="005C079B">
      <w:pPr>
        <w:rPr>
          <w:rFonts w:cs="Arial"/>
          <w:bCs/>
          <w:szCs w:val="22"/>
        </w:rPr>
      </w:pPr>
    </w:p>
    <w:p w14:paraId="6523D9CD" w14:textId="09DC9304" w:rsidR="005C079B" w:rsidRPr="005C079B" w:rsidRDefault="005C079B" w:rsidP="005C079B">
      <w:pPr>
        <w:rPr>
          <w:rFonts w:cs="Arial"/>
          <w:bCs/>
          <w:szCs w:val="22"/>
        </w:rPr>
      </w:pPr>
      <w:r w:rsidRPr="005C079B">
        <w:rPr>
          <w:rFonts w:cs="Arial"/>
          <w:bCs/>
          <w:szCs w:val="22"/>
        </w:rPr>
        <w:t>Der er kun direkte kontrol i dagtimerne kl. 7-15</w:t>
      </w:r>
      <w:r w:rsidR="009E25A9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selv om der også aflæsses affald udenfor dette tidspunkt. Kontrol udenfor dette tidsrum sker ved gennemgang af video.</w:t>
      </w:r>
    </w:p>
    <w:p w14:paraId="2B6782F6" w14:textId="478F1E76" w:rsidR="005C079B" w:rsidRPr="005C079B" w:rsidRDefault="005C079B" w:rsidP="005C079B">
      <w:pPr>
        <w:rPr>
          <w:rFonts w:cs="Arial"/>
          <w:bCs/>
          <w:szCs w:val="22"/>
        </w:rPr>
      </w:pPr>
      <w:r w:rsidRPr="005C079B">
        <w:rPr>
          <w:rFonts w:cs="Arial"/>
          <w:bCs/>
          <w:szCs w:val="22"/>
        </w:rPr>
        <w:t>Det er meget sjældent</w:t>
      </w:r>
      <w:r w:rsidR="009E25A9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at affald udlægges på gulv</w:t>
      </w:r>
      <w:r w:rsidR="009E25A9">
        <w:rPr>
          <w:rFonts w:cs="Arial"/>
          <w:bCs/>
          <w:szCs w:val="22"/>
        </w:rPr>
        <w:t xml:space="preserve"> til stikprøvekontrol</w:t>
      </w:r>
      <w:r w:rsidRPr="005C079B">
        <w:rPr>
          <w:rFonts w:cs="Arial"/>
          <w:bCs/>
          <w:szCs w:val="22"/>
        </w:rPr>
        <w:t>. Dette registreres ikke særskilt.</w:t>
      </w:r>
    </w:p>
    <w:p w14:paraId="3D17EA03" w14:textId="5BC66A8F" w:rsidR="005C079B" w:rsidRDefault="005C079B" w:rsidP="005C079B">
      <w:pPr>
        <w:rPr>
          <w:rFonts w:cs="Arial"/>
          <w:bCs/>
          <w:szCs w:val="22"/>
        </w:rPr>
      </w:pPr>
      <w:r w:rsidRPr="005C079B">
        <w:rPr>
          <w:rFonts w:cs="Arial"/>
          <w:bCs/>
          <w:szCs w:val="22"/>
        </w:rPr>
        <w:t>Det blev drøftet</w:t>
      </w:r>
      <w:r w:rsidR="003B3417">
        <w:rPr>
          <w:rFonts w:cs="Arial"/>
          <w:bCs/>
          <w:szCs w:val="22"/>
        </w:rPr>
        <w:t xml:space="preserve"> hvorvidt</w:t>
      </w:r>
      <w:r w:rsidRPr="005C079B">
        <w:rPr>
          <w:rFonts w:cs="Arial"/>
          <w:bCs/>
          <w:szCs w:val="22"/>
        </w:rPr>
        <w:t xml:space="preserve"> der er vilkår til, at en bestemt andel af transporter skal kontrolleres ved udlægning.</w:t>
      </w:r>
      <w:r w:rsidR="003B3417">
        <w:rPr>
          <w:rFonts w:cs="Arial"/>
          <w:bCs/>
          <w:szCs w:val="22"/>
        </w:rPr>
        <w:t xml:space="preserve"> Miljøstyrelsen vil følge op på dette.</w:t>
      </w:r>
    </w:p>
    <w:p w14:paraId="14DF2AE9" w14:textId="507DF77F" w:rsidR="00D36772" w:rsidRDefault="00D36772" w:rsidP="005C079B">
      <w:pPr>
        <w:rPr>
          <w:rFonts w:cs="Arial"/>
          <w:bCs/>
          <w:szCs w:val="22"/>
        </w:rPr>
      </w:pPr>
    </w:p>
    <w:p w14:paraId="1FD85AFC" w14:textId="6035BF6C" w:rsidR="005C079B" w:rsidRPr="005C079B" w:rsidRDefault="005C079B" w:rsidP="005C079B">
      <w:pPr>
        <w:rPr>
          <w:rFonts w:cs="Arial"/>
          <w:bCs/>
          <w:szCs w:val="22"/>
        </w:rPr>
      </w:pPr>
      <w:proofErr w:type="spellStart"/>
      <w:r w:rsidRPr="005C079B">
        <w:rPr>
          <w:rFonts w:cs="Arial"/>
          <w:bCs/>
          <w:szCs w:val="22"/>
        </w:rPr>
        <w:t>Energnist</w:t>
      </w:r>
      <w:proofErr w:type="spellEnd"/>
      <w:r w:rsidRPr="005C079B">
        <w:rPr>
          <w:rFonts w:cs="Arial"/>
          <w:bCs/>
          <w:szCs w:val="22"/>
        </w:rPr>
        <w:t xml:space="preserve"> oplyste, at den første tid efter implementering af kontrol for genanvendelige materialer</w:t>
      </w:r>
      <w:r w:rsidR="00536521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var der mange administrative afvisninger og utilfredshed hos</w:t>
      </w:r>
      <w:r w:rsidR="003B3417">
        <w:rPr>
          <w:rFonts w:cs="Arial"/>
          <w:bCs/>
          <w:szCs w:val="22"/>
        </w:rPr>
        <w:t xml:space="preserve"> flere</w:t>
      </w:r>
      <w:r w:rsidRPr="005C079B">
        <w:rPr>
          <w:rFonts w:cs="Arial"/>
          <w:bCs/>
          <w:szCs w:val="22"/>
        </w:rPr>
        <w:t xml:space="preserve"> leverandører. Det er blevet bedre</w:t>
      </w:r>
      <w:r w:rsidR="00536521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men administrative afvisninger sker stadig.</w:t>
      </w:r>
    </w:p>
    <w:p w14:paraId="4A27462B" w14:textId="77777777" w:rsidR="005C079B" w:rsidRPr="005C079B" w:rsidRDefault="005C079B" w:rsidP="005C079B">
      <w:pPr>
        <w:rPr>
          <w:rFonts w:cs="Arial"/>
          <w:bCs/>
          <w:szCs w:val="22"/>
        </w:rPr>
      </w:pPr>
    </w:p>
    <w:p w14:paraId="5FBBCA8B" w14:textId="305D5446" w:rsidR="005C079B" w:rsidRPr="005C079B" w:rsidRDefault="005C079B" w:rsidP="005C079B">
      <w:pPr>
        <w:rPr>
          <w:rFonts w:cs="Arial"/>
          <w:bCs/>
          <w:szCs w:val="22"/>
        </w:rPr>
      </w:pPr>
      <w:proofErr w:type="spellStart"/>
      <w:r w:rsidRPr="005C079B">
        <w:rPr>
          <w:rFonts w:cs="Arial"/>
          <w:bCs/>
          <w:szCs w:val="22"/>
        </w:rPr>
        <w:t>Energnist</w:t>
      </w:r>
      <w:proofErr w:type="spellEnd"/>
      <w:r w:rsidRPr="005C079B">
        <w:rPr>
          <w:rFonts w:cs="Arial"/>
          <w:bCs/>
          <w:szCs w:val="22"/>
        </w:rPr>
        <w:t xml:space="preserve"> oplyste, at brændværdien af affaldet i dag er meget høj</w:t>
      </w:r>
      <w:r w:rsidR="009C1D27">
        <w:rPr>
          <w:rFonts w:cs="Arial"/>
          <w:bCs/>
          <w:szCs w:val="22"/>
        </w:rPr>
        <w:t xml:space="preserve"> i forhold til det affald, ovnene er udlagt til</w:t>
      </w:r>
      <w:r w:rsidRPr="005C079B">
        <w:rPr>
          <w:rFonts w:cs="Arial"/>
          <w:bCs/>
          <w:szCs w:val="22"/>
        </w:rPr>
        <w:t xml:space="preserve">. For ovn 2 er </w:t>
      </w:r>
      <w:proofErr w:type="spellStart"/>
      <w:r w:rsidR="00627C2A">
        <w:rPr>
          <w:rFonts w:cs="Arial"/>
          <w:bCs/>
          <w:szCs w:val="22"/>
        </w:rPr>
        <w:t>Energnist</w:t>
      </w:r>
      <w:proofErr w:type="spellEnd"/>
      <w:r w:rsidR="00536521">
        <w:rPr>
          <w:rFonts w:cs="Arial"/>
          <w:bCs/>
          <w:szCs w:val="22"/>
        </w:rPr>
        <w:t xml:space="preserve"> derfor</w:t>
      </w:r>
      <w:r w:rsidRPr="005C079B">
        <w:rPr>
          <w:rFonts w:cs="Arial"/>
          <w:bCs/>
          <w:szCs w:val="22"/>
        </w:rPr>
        <w:t xml:space="preserve"> nødt til at sprøjte vand ind</w:t>
      </w:r>
      <w:r w:rsidR="00CD2170">
        <w:rPr>
          <w:rFonts w:cs="Arial"/>
          <w:bCs/>
          <w:szCs w:val="22"/>
        </w:rPr>
        <w:t xml:space="preserve"> i ovnen</w:t>
      </w:r>
      <w:r w:rsidRPr="005C079B">
        <w:rPr>
          <w:rFonts w:cs="Arial"/>
          <w:bCs/>
          <w:szCs w:val="22"/>
        </w:rPr>
        <w:t xml:space="preserve"> for at holde brændværdien indenfor kapacitetsdiagrammet</w:t>
      </w:r>
      <w:r w:rsidR="003B3417">
        <w:rPr>
          <w:rFonts w:cs="Arial"/>
          <w:bCs/>
          <w:szCs w:val="22"/>
        </w:rPr>
        <w:t xml:space="preserve">. Der indsprøjtes </w:t>
      </w:r>
      <w:r w:rsidRPr="005C079B">
        <w:rPr>
          <w:rFonts w:cs="Arial"/>
          <w:bCs/>
          <w:szCs w:val="22"/>
        </w:rPr>
        <w:t>0-2 tons vand pr. time. Ovn 5 har ikke samme problem</w:t>
      </w:r>
      <w:r w:rsidR="003B3417">
        <w:rPr>
          <w:rFonts w:cs="Arial"/>
          <w:bCs/>
          <w:szCs w:val="22"/>
        </w:rPr>
        <w:t xml:space="preserve"> i forhold til kapacitetsdiagrammet</w:t>
      </w:r>
      <w:r w:rsidRPr="005C079B">
        <w:rPr>
          <w:rFonts w:cs="Arial"/>
          <w:bCs/>
          <w:szCs w:val="22"/>
        </w:rPr>
        <w:t>.</w:t>
      </w:r>
    </w:p>
    <w:p w14:paraId="4256180E" w14:textId="77777777" w:rsidR="005C079B" w:rsidRPr="005C079B" w:rsidRDefault="005C079B" w:rsidP="005C079B">
      <w:pPr>
        <w:rPr>
          <w:rFonts w:cs="Arial"/>
          <w:bCs/>
          <w:szCs w:val="22"/>
        </w:rPr>
      </w:pPr>
    </w:p>
    <w:p w14:paraId="7BE59797" w14:textId="77777777" w:rsidR="005C079B" w:rsidRPr="00006694" w:rsidRDefault="005C079B" w:rsidP="005C079B">
      <w:pPr>
        <w:rPr>
          <w:rFonts w:cs="Arial"/>
          <w:bCs/>
          <w:szCs w:val="22"/>
          <w:u w:val="single"/>
        </w:rPr>
      </w:pPr>
      <w:r w:rsidRPr="00006694">
        <w:rPr>
          <w:rFonts w:cs="Arial"/>
          <w:bCs/>
          <w:szCs w:val="22"/>
          <w:u w:val="single"/>
        </w:rPr>
        <w:t>Intern opfølgning på hændelser</w:t>
      </w:r>
    </w:p>
    <w:p w14:paraId="3956DEFF" w14:textId="54B59EA6" w:rsidR="003B3417" w:rsidRDefault="003B3417" w:rsidP="005C079B">
      <w:pPr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Ifm. Miljøstyrelsens påbud af 8. januar 2025 for begge ovnlinjer om krav til forbedringer af drift og øget miljøperformance, formulerede </w:t>
      </w:r>
      <w:proofErr w:type="spellStart"/>
      <w:r>
        <w:rPr>
          <w:rFonts w:cs="Arial"/>
          <w:bCs/>
          <w:szCs w:val="22"/>
        </w:rPr>
        <w:t>Energnist</w:t>
      </w:r>
      <w:proofErr w:type="spellEnd"/>
      <w:r>
        <w:rPr>
          <w:rFonts w:cs="Arial"/>
          <w:bCs/>
          <w:szCs w:val="22"/>
        </w:rPr>
        <w:t xml:space="preserve"> i redegørelse for begge ovnlinjer, at ”</w:t>
      </w:r>
      <w:proofErr w:type="spellStart"/>
      <w:r w:rsidRPr="00B51293">
        <w:rPr>
          <w:rFonts w:cs="Arial"/>
          <w:bCs/>
          <w:i/>
          <w:iCs/>
          <w:szCs w:val="22"/>
        </w:rPr>
        <w:t>Energnist</w:t>
      </w:r>
      <w:proofErr w:type="spellEnd"/>
      <w:r w:rsidRPr="00B51293">
        <w:rPr>
          <w:rFonts w:cs="Arial"/>
          <w:bCs/>
          <w:i/>
          <w:iCs/>
          <w:szCs w:val="22"/>
        </w:rPr>
        <w:t xml:space="preserve"> Kolding vil fortsat arbejde på at reducere antallet af overskridelser af </w:t>
      </w:r>
      <w:proofErr w:type="spellStart"/>
      <w:r w:rsidRPr="00B51293">
        <w:rPr>
          <w:rFonts w:cs="Arial"/>
          <w:bCs/>
          <w:i/>
          <w:iCs/>
          <w:szCs w:val="22"/>
        </w:rPr>
        <w:t>emissiongrænseværdierne</w:t>
      </w:r>
      <w:proofErr w:type="spellEnd"/>
      <w:r w:rsidRPr="00B51293">
        <w:rPr>
          <w:rFonts w:cs="Arial"/>
          <w:bCs/>
          <w:i/>
          <w:iCs/>
          <w:szCs w:val="22"/>
        </w:rPr>
        <w:t xml:space="preserve"> og underskridelser af EBK temperatur gennem yderligere oplæring af driftspersonalet, som allerede igangsat gennem afholdt afdelingsmøde den 06-03-2025 og fortsatte individuelle dialoger/oplæring af driftspersonale ved operatørfejl.</w:t>
      </w:r>
      <w:r>
        <w:rPr>
          <w:rFonts w:cs="Arial"/>
          <w:bCs/>
          <w:szCs w:val="22"/>
        </w:rPr>
        <w:t>”</w:t>
      </w:r>
    </w:p>
    <w:p w14:paraId="5F656AB0" w14:textId="77777777" w:rsidR="008A642B" w:rsidRDefault="008A642B" w:rsidP="005C079B">
      <w:pPr>
        <w:rPr>
          <w:rFonts w:cs="Arial"/>
          <w:bCs/>
          <w:szCs w:val="22"/>
        </w:rPr>
      </w:pPr>
    </w:p>
    <w:p w14:paraId="33EE1395" w14:textId="5ABD5C34" w:rsidR="002F7169" w:rsidRDefault="008A642B" w:rsidP="008A642B">
      <w:pPr>
        <w:rPr>
          <w:rFonts w:cs="Arial"/>
          <w:bCs/>
          <w:szCs w:val="22"/>
        </w:rPr>
      </w:pPr>
      <w:proofErr w:type="spellStart"/>
      <w:r>
        <w:rPr>
          <w:rFonts w:cs="Arial"/>
          <w:bCs/>
          <w:szCs w:val="22"/>
        </w:rPr>
        <w:t>Energnist</w:t>
      </w:r>
      <w:proofErr w:type="spellEnd"/>
      <w:r>
        <w:rPr>
          <w:rFonts w:cs="Arial"/>
          <w:bCs/>
          <w:szCs w:val="22"/>
        </w:rPr>
        <w:t xml:space="preserve"> oplyste, at der udover afdelingsmødet i marts er kommet øget fokus på vidensdeling på drift og problemløsning, og at der er set en positiv udvikling ved dette initiativ.</w:t>
      </w:r>
      <w:r w:rsidR="005C079B" w:rsidRPr="005C079B">
        <w:rPr>
          <w:rFonts w:cs="Arial"/>
          <w:bCs/>
          <w:szCs w:val="22"/>
        </w:rPr>
        <w:t xml:space="preserve"> </w:t>
      </w:r>
      <w:r>
        <w:rPr>
          <w:rFonts w:cs="Arial"/>
          <w:bCs/>
          <w:szCs w:val="22"/>
        </w:rPr>
        <w:t>A</w:t>
      </w:r>
      <w:r w:rsidR="005C079B" w:rsidRPr="005C079B">
        <w:rPr>
          <w:rFonts w:cs="Arial"/>
          <w:bCs/>
          <w:szCs w:val="22"/>
        </w:rPr>
        <w:t>lle hændelser (relevant i forhold til miljøgodkendelsen) bliver analyseret. Affødte ændringer i styring af ovnene og læring bliver delt i organisationen.</w:t>
      </w:r>
    </w:p>
    <w:p w14:paraId="3135022A" w14:textId="77777777" w:rsidR="005C079B" w:rsidRPr="005C079B" w:rsidRDefault="005C079B" w:rsidP="005C079B">
      <w:pPr>
        <w:rPr>
          <w:rFonts w:cs="Arial"/>
          <w:bCs/>
          <w:szCs w:val="22"/>
        </w:rPr>
      </w:pPr>
    </w:p>
    <w:p w14:paraId="0CA127FD" w14:textId="5671100E" w:rsidR="005C079B" w:rsidRPr="007F68F1" w:rsidRDefault="005C079B" w:rsidP="005C079B">
      <w:pPr>
        <w:rPr>
          <w:rFonts w:cs="Arial"/>
          <w:bCs/>
          <w:szCs w:val="22"/>
          <w:u w:val="single"/>
        </w:rPr>
      </w:pPr>
      <w:r w:rsidRPr="00006694">
        <w:rPr>
          <w:rFonts w:cs="Arial"/>
          <w:bCs/>
          <w:szCs w:val="22"/>
          <w:u w:val="single"/>
        </w:rPr>
        <w:t>Klinisk risikoaffald</w:t>
      </w:r>
      <w:r w:rsidR="007F68F1">
        <w:rPr>
          <w:rFonts w:cs="Arial"/>
          <w:bCs/>
          <w:szCs w:val="22"/>
          <w:u w:val="single"/>
        </w:rPr>
        <w:br/>
      </w:r>
      <w:proofErr w:type="spellStart"/>
      <w:r w:rsidRPr="005C079B">
        <w:rPr>
          <w:rFonts w:cs="Arial"/>
          <w:bCs/>
          <w:szCs w:val="22"/>
        </w:rPr>
        <w:t>Energnist</w:t>
      </w:r>
      <w:proofErr w:type="spellEnd"/>
      <w:r w:rsidRPr="005C079B">
        <w:rPr>
          <w:rFonts w:cs="Arial"/>
          <w:bCs/>
          <w:szCs w:val="22"/>
        </w:rPr>
        <w:t xml:space="preserve"> oplyste, at man ikke siden 2015 har </w:t>
      </w:r>
      <w:proofErr w:type="spellStart"/>
      <w:r w:rsidRPr="005C079B">
        <w:rPr>
          <w:rFonts w:cs="Arial"/>
          <w:bCs/>
          <w:szCs w:val="22"/>
        </w:rPr>
        <w:t>indfyret</w:t>
      </w:r>
      <w:proofErr w:type="spellEnd"/>
      <w:r w:rsidRPr="005C079B">
        <w:rPr>
          <w:rFonts w:cs="Arial"/>
          <w:bCs/>
          <w:szCs w:val="22"/>
        </w:rPr>
        <w:t xml:space="preserve"> klinisk risikoaffald. M</w:t>
      </w:r>
      <w:r w:rsidR="0051248B">
        <w:rPr>
          <w:rFonts w:cs="Arial"/>
          <w:bCs/>
          <w:szCs w:val="22"/>
        </w:rPr>
        <w:t>iljøstyrelsen</w:t>
      </w:r>
      <w:r w:rsidRPr="005C079B">
        <w:rPr>
          <w:rFonts w:cs="Arial"/>
          <w:bCs/>
          <w:szCs w:val="22"/>
        </w:rPr>
        <w:t xml:space="preserve"> oplyste, at godkendelsen hertil så formentlig er bortfaldet på grun</w:t>
      </w:r>
      <w:r w:rsidR="00186A4A">
        <w:rPr>
          <w:rFonts w:cs="Arial"/>
          <w:bCs/>
          <w:szCs w:val="22"/>
        </w:rPr>
        <w:t>d</w:t>
      </w:r>
      <w:r w:rsidRPr="005C079B">
        <w:rPr>
          <w:rFonts w:cs="Arial"/>
          <w:bCs/>
          <w:szCs w:val="22"/>
        </w:rPr>
        <w:t xml:space="preserve"> af kontinuitetsbrud.</w:t>
      </w:r>
    </w:p>
    <w:p w14:paraId="1672D324" w14:textId="4E1AB896" w:rsidR="00827054" w:rsidRDefault="00827054" w:rsidP="005C079B">
      <w:pPr>
        <w:rPr>
          <w:rFonts w:cs="Arial"/>
          <w:bCs/>
          <w:szCs w:val="22"/>
        </w:rPr>
      </w:pPr>
    </w:p>
    <w:p w14:paraId="72282848" w14:textId="0BFE238C" w:rsidR="00827054" w:rsidRDefault="008A642B" w:rsidP="005C079B">
      <w:pPr>
        <w:rPr>
          <w:rFonts w:cs="Arial"/>
          <w:bCs/>
          <w:szCs w:val="22"/>
        </w:rPr>
      </w:pPr>
      <w:r>
        <w:rPr>
          <w:rFonts w:cs="Arial"/>
          <w:bCs/>
          <w:szCs w:val="22"/>
        </w:rPr>
        <w:t>Miljøstyrelsen vil følge op på dette.</w:t>
      </w:r>
    </w:p>
    <w:p w14:paraId="286EC0B3" w14:textId="77777777" w:rsidR="00D37409" w:rsidRPr="005C079B" w:rsidRDefault="00D37409" w:rsidP="005C079B">
      <w:pPr>
        <w:rPr>
          <w:rFonts w:cs="Arial"/>
          <w:bCs/>
          <w:szCs w:val="22"/>
        </w:rPr>
      </w:pPr>
    </w:p>
    <w:p w14:paraId="293A0FB0" w14:textId="318E2627" w:rsidR="005C079B" w:rsidRPr="005C079B" w:rsidRDefault="00B10118" w:rsidP="005C079B">
      <w:pPr>
        <w:rPr>
          <w:rFonts w:cs="Arial"/>
          <w:bCs/>
          <w:szCs w:val="22"/>
        </w:rPr>
      </w:pPr>
      <w:r>
        <w:rPr>
          <w:rFonts w:cs="Arial"/>
          <w:bCs/>
          <w:szCs w:val="22"/>
          <w:u w:val="single"/>
        </w:rPr>
        <w:t>R</w:t>
      </w:r>
      <w:r w:rsidR="005C079B" w:rsidRPr="00006694">
        <w:rPr>
          <w:rFonts w:cs="Arial"/>
          <w:bCs/>
          <w:szCs w:val="22"/>
          <w:u w:val="single"/>
        </w:rPr>
        <w:t>egistrering</w:t>
      </w:r>
      <w:r>
        <w:rPr>
          <w:rFonts w:cs="Arial"/>
          <w:bCs/>
          <w:szCs w:val="22"/>
          <w:u w:val="single"/>
        </w:rPr>
        <w:t xml:space="preserve"> af EBK-temperatur</w:t>
      </w:r>
      <w:r w:rsidR="007F68F1">
        <w:rPr>
          <w:rFonts w:cs="Arial"/>
          <w:bCs/>
          <w:szCs w:val="22"/>
          <w:u w:val="single"/>
        </w:rPr>
        <w:br/>
      </w:r>
      <w:proofErr w:type="spellStart"/>
      <w:r w:rsidR="005C079B" w:rsidRPr="005C079B">
        <w:rPr>
          <w:rFonts w:cs="Arial"/>
          <w:bCs/>
          <w:szCs w:val="22"/>
        </w:rPr>
        <w:t>Energnist</w:t>
      </w:r>
      <w:proofErr w:type="spellEnd"/>
      <w:r w:rsidR="005C079B" w:rsidRPr="005C079B">
        <w:rPr>
          <w:rFonts w:cs="Arial"/>
          <w:bCs/>
          <w:szCs w:val="22"/>
        </w:rPr>
        <w:t xml:space="preserve"> oplyste, at </w:t>
      </w:r>
      <w:r w:rsidR="006336FE">
        <w:rPr>
          <w:rFonts w:cs="Arial"/>
          <w:bCs/>
          <w:szCs w:val="22"/>
        </w:rPr>
        <w:t xml:space="preserve">registrering af </w:t>
      </w:r>
      <w:r w:rsidR="005C079B" w:rsidRPr="005C079B">
        <w:rPr>
          <w:rFonts w:cs="Arial"/>
          <w:bCs/>
          <w:szCs w:val="22"/>
        </w:rPr>
        <w:t>driftstid under EBK</w:t>
      </w:r>
      <w:r w:rsidR="004B13E0">
        <w:rPr>
          <w:rFonts w:cs="Arial"/>
          <w:bCs/>
          <w:szCs w:val="22"/>
        </w:rPr>
        <w:t xml:space="preserve">-temperatur på 850 </w:t>
      </w:r>
      <w:proofErr w:type="spellStart"/>
      <w:r w:rsidR="004B13E0" w:rsidRPr="004B13E0">
        <w:rPr>
          <w:rFonts w:cs="Arial"/>
          <w:bCs/>
          <w:szCs w:val="22"/>
          <w:vertAlign w:val="superscript"/>
        </w:rPr>
        <w:t>o</w:t>
      </w:r>
      <w:r w:rsidR="004B13E0">
        <w:rPr>
          <w:rFonts w:cs="Arial"/>
          <w:bCs/>
          <w:szCs w:val="22"/>
        </w:rPr>
        <w:t>C</w:t>
      </w:r>
      <w:proofErr w:type="spellEnd"/>
      <w:r w:rsidR="005C079B" w:rsidRPr="005C079B">
        <w:rPr>
          <w:rFonts w:cs="Arial"/>
          <w:bCs/>
          <w:szCs w:val="22"/>
        </w:rPr>
        <w:t xml:space="preserve"> sker med 10 sekunders værdier. Det er muligvis lidt uklart, hvordan </w:t>
      </w:r>
      <w:r w:rsidR="008A642B">
        <w:rPr>
          <w:rFonts w:cs="Arial"/>
          <w:bCs/>
          <w:szCs w:val="22"/>
        </w:rPr>
        <w:t>kravet</w:t>
      </w:r>
      <w:r w:rsidR="008A642B" w:rsidRPr="005C079B">
        <w:rPr>
          <w:rFonts w:cs="Arial"/>
          <w:bCs/>
          <w:szCs w:val="22"/>
        </w:rPr>
        <w:t xml:space="preserve"> </w:t>
      </w:r>
      <w:r w:rsidR="005C079B" w:rsidRPr="005C079B">
        <w:rPr>
          <w:rFonts w:cs="Arial"/>
          <w:bCs/>
          <w:szCs w:val="22"/>
        </w:rPr>
        <w:t>er formuleret i miljøgodkendelsen. M</w:t>
      </w:r>
      <w:r w:rsidR="003154F9">
        <w:rPr>
          <w:rFonts w:cs="Arial"/>
          <w:bCs/>
          <w:szCs w:val="22"/>
        </w:rPr>
        <w:t xml:space="preserve">iljøstyrelsen </w:t>
      </w:r>
      <w:r w:rsidR="008A642B">
        <w:rPr>
          <w:rFonts w:cs="Arial"/>
          <w:bCs/>
          <w:szCs w:val="22"/>
        </w:rPr>
        <w:t>oplyste</w:t>
      </w:r>
      <w:r w:rsidR="003154F9">
        <w:rPr>
          <w:rFonts w:cs="Arial"/>
          <w:bCs/>
          <w:szCs w:val="22"/>
        </w:rPr>
        <w:t xml:space="preserve">, </w:t>
      </w:r>
      <w:r w:rsidR="005C079B" w:rsidRPr="005C079B">
        <w:rPr>
          <w:rFonts w:cs="Arial"/>
          <w:bCs/>
          <w:szCs w:val="22"/>
        </w:rPr>
        <w:t xml:space="preserve">at opgørelsen </w:t>
      </w:r>
      <w:r w:rsidR="003154F9">
        <w:rPr>
          <w:rFonts w:cs="Arial"/>
          <w:bCs/>
          <w:szCs w:val="22"/>
        </w:rPr>
        <w:t xml:space="preserve">af EBK-temperatur </w:t>
      </w:r>
      <w:r w:rsidR="005C079B" w:rsidRPr="005C079B">
        <w:rPr>
          <w:rFonts w:cs="Arial"/>
          <w:bCs/>
          <w:szCs w:val="22"/>
        </w:rPr>
        <w:t xml:space="preserve">ved </w:t>
      </w:r>
      <w:proofErr w:type="spellStart"/>
      <w:r w:rsidR="003154F9">
        <w:rPr>
          <w:rFonts w:cs="Arial"/>
          <w:bCs/>
          <w:szCs w:val="22"/>
        </w:rPr>
        <w:t>interrvaller</w:t>
      </w:r>
      <w:proofErr w:type="spellEnd"/>
      <w:r w:rsidR="003154F9">
        <w:rPr>
          <w:rFonts w:cs="Arial"/>
          <w:bCs/>
          <w:szCs w:val="22"/>
        </w:rPr>
        <w:t xml:space="preserve"> af </w:t>
      </w:r>
      <w:r w:rsidR="005C079B" w:rsidRPr="005C079B">
        <w:rPr>
          <w:rFonts w:cs="Arial"/>
          <w:bCs/>
          <w:szCs w:val="22"/>
        </w:rPr>
        <w:t xml:space="preserve">10 sekunders værdier </w:t>
      </w:r>
      <w:r w:rsidR="008A642B">
        <w:rPr>
          <w:rFonts w:cs="Arial"/>
          <w:bCs/>
          <w:szCs w:val="22"/>
        </w:rPr>
        <w:t xml:space="preserve">til opgørelse af driftstid under </w:t>
      </w:r>
      <w:proofErr w:type="gramStart"/>
      <w:r w:rsidR="008A642B">
        <w:rPr>
          <w:rFonts w:cs="Arial"/>
          <w:bCs/>
          <w:szCs w:val="22"/>
        </w:rPr>
        <w:t>EBK kravet</w:t>
      </w:r>
      <w:proofErr w:type="gramEnd"/>
      <w:r w:rsidR="008A642B">
        <w:rPr>
          <w:rFonts w:cs="Arial"/>
          <w:bCs/>
          <w:szCs w:val="22"/>
        </w:rPr>
        <w:t xml:space="preserve"> </w:t>
      </w:r>
      <w:r w:rsidR="005C079B" w:rsidRPr="005C079B">
        <w:rPr>
          <w:rFonts w:cs="Arial"/>
          <w:bCs/>
          <w:szCs w:val="22"/>
        </w:rPr>
        <w:t xml:space="preserve">er </w:t>
      </w:r>
      <w:r w:rsidR="003154F9">
        <w:rPr>
          <w:rFonts w:cs="Arial"/>
          <w:bCs/>
          <w:szCs w:val="22"/>
        </w:rPr>
        <w:t>i orden</w:t>
      </w:r>
      <w:r w:rsidR="005C079B" w:rsidRPr="005C079B">
        <w:rPr>
          <w:rFonts w:cs="Arial"/>
          <w:bCs/>
          <w:szCs w:val="22"/>
        </w:rPr>
        <w:t>.</w:t>
      </w:r>
    </w:p>
    <w:p w14:paraId="3378A3C9" w14:textId="77777777" w:rsidR="005C079B" w:rsidRPr="005C079B" w:rsidRDefault="005C079B" w:rsidP="005C079B">
      <w:pPr>
        <w:rPr>
          <w:rFonts w:cs="Arial"/>
          <w:bCs/>
          <w:szCs w:val="22"/>
        </w:rPr>
      </w:pPr>
    </w:p>
    <w:p w14:paraId="44B69CEE" w14:textId="7C79E43F" w:rsidR="00F85975" w:rsidRDefault="005C079B" w:rsidP="005C079B">
      <w:pPr>
        <w:rPr>
          <w:rFonts w:cs="Arial"/>
          <w:bCs/>
          <w:szCs w:val="22"/>
        </w:rPr>
      </w:pPr>
      <w:r w:rsidRPr="00006694">
        <w:rPr>
          <w:rFonts w:cs="Arial"/>
          <w:bCs/>
          <w:szCs w:val="22"/>
          <w:u w:val="single"/>
        </w:rPr>
        <w:t>Aske fra 2. og 3. kedeltræk</w:t>
      </w:r>
      <w:r w:rsidR="00F6208E">
        <w:rPr>
          <w:rFonts w:cs="Arial"/>
          <w:bCs/>
          <w:szCs w:val="22"/>
          <w:u w:val="single"/>
        </w:rPr>
        <w:br/>
      </w:r>
      <w:proofErr w:type="spellStart"/>
      <w:r w:rsidRPr="005C079B">
        <w:rPr>
          <w:rFonts w:cs="Arial"/>
          <w:bCs/>
          <w:szCs w:val="22"/>
        </w:rPr>
        <w:t>Energnist</w:t>
      </w:r>
      <w:proofErr w:type="spellEnd"/>
      <w:r w:rsidRPr="005C079B">
        <w:rPr>
          <w:rFonts w:cs="Arial"/>
          <w:bCs/>
          <w:szCs w:val="22"/>
        </w:rPr>
        <w:t xml:space="preserve"> oplyste, at aske fra 2. og 3. kedeltræk fra ovn 2 føres til flyveaskesilo.</w:t>
      </w:r>
      <w:r w:rsidR="00E27374">
        <w:rPr>
          <w:rFonts w:cs="Arial"/>
          <w:bCs/>
          <w:szCs w:val="22"/>
        </w:rPr>
        <w:t xml:space="preserve"> </w:t>
      </w:r>
      <w:r w:rsidRPr="005C079B">
        <w:rPr>
          <w:rFonts w:cs="Arial"/>
          <w:bCs/>
          <w:szCs w:val="22"/>
        </w:rPr>
        <w:t xml:space="preserve">For ovn 5 </w:t>
      </w:r>
      <w:r w:rsidR="0099153D">
        <w:rPr>
          <w:rFonts w:cs="Arial"/>
          <w:bCs/>
          <w:szCs w:val="22"/>
        </w:rPr>
        <w:t xml:space="preserve">bliver asken </w:t>
      </w:r>
      <w:r w:rsidRPr="005C079B">
        <w:rPr>
          <w:rFonts w:cs="Arial"/>
          <w:bCs/>
          <w:szCs w:val="22"/>
        </w:rPr>
        <w:t>før</w:t>
      </w:r>
      <w:r w:rsidR="0099153D">
        <w:rPr>
          <w:rFonts w:cs="Arial"/>
          <w:bCs/>
          <w:szCs w:val="22"/>
        </w:rPr>
        <w:t>t</w:t>
      </w:r>
      <w:r w:rsidRPr="005C079B">
        <w:rPr>
          <w:rFonts w:cs="Arial"/>
          <w:bCs/>
          <w:szCs w:val="22"/>
        </w:rPr>
        <w:t xml:space="preserve"> til slagge.</w:t>
      </w:r>
      <w:r w:rsidR="00A03960">
        <w:rPr>
          <w:rFonts w:cs="Arial"/>
          <w:bCs/>
          <w:szCs w:val="22"/>
        </w:rPr>
        <w:br/>
      </w:r>
      <w:r w:rsidRPr="005C079B">
        <w:rPr>
          <w:rFonts w:cs="Arial"/>
          <w:bCs/>
          <w:szCs w:val="22"/>
        </w:rPr>
        <w:t>M</w:t>
      </w:r>
      <w:r w:rsidR="00A03960">
        <w:rPr>
          <w:rFonts w:cs="Arial"/>
          <w:bCs/>
          <w:szCs w:val="22"/>
        </w:rPr>
        <w:t xml:space="preserve">iljøstyrelsen </w:t>
      </w:r>
      <w:r w:rsidR="008A642B">
        <w:rPr>
          <w:rFonts w:cs="Arial"/>
          <w:bCs/>
          <w:szCs w:val="22"/>
        </w:rPr>
        <w:t>oplyste</w:t>
      </w:r>
      <w:r w:rsidRPr="005C079B">
        <w:rPr>
          <w:rFonts w:cs="Arial"/>
          <w:bCs/>
          <w:szCs w:val="22"/>
        </w:rPr>
        <w:t xml:space="preserve">, at </w:t>
      </w:r>
      <w:r w:rsidR="008A642B">
        <w:rPr>
          <w:rFonts w:cs="Arial"/>
          <w:bCs/>
          <w:szCs w:val="22"/>
        </w:rPr>
        <w:t xml:space="preserve">tilførsel af aske til slaggen </w:t>
      </w:r>
      <w:r w:rsidRPr="005C079B">
        <w:rPr>
          <w:rFonts w:cs="Arial"/>
          <w:bCs/>
          <w:szCs w:val="22"/>
        </w:rPr>
        <w:t xml:space="preserve">ikke er i overensstemmelse med miljøgodkendelsens vilkår </w:t>
      </w:r>
      <w:r w:rsidR="00877F16">
        <w:rPr>
          <w:rFonts w:cs="Arial"/>
          <w:bCs/>
          <w:szCs w:val="22"/>
        </w:rPr>
        <w:t>H6</w:t>
      </w:r>
      <w:r w:rsidRPr="005C079B">
        <w:rPr>
          <w:rFonts w:cs="Arial"/>
          <w:bCs/>
          <w:szCs w:val="22"/>
        </w:rPr>
        <w:t>.</w:t>
      </w:r>
    </w:p>
    <w:p w14:paraId="56899AE7" w14:textId="77777777" w:rsidR="00F85975" w:rsidRDefault="00F85975" w:rsidP="005C079B">
      <w:pPr>
        <w:rPr>
          <w:rFonts w:cs="Arial"/>
          <w:bCs/>
          <w:szCs w:val="22"/>
        </w:rPr>
      </w:pPr>
    </w:p>
    <w:p w14:paraId="06344DFE" w14:textId="42EA95D8" w:rsidR="003E6DA6" w:rsidRPr="00E46828" w:rsidRDefault="005C079B" w:rsidP="005C079B">
      <w:pPr>
        <w:rPr>
          <w:rFonts w:cs="Arial"/>
          <w:bCs/>
          <w:szCs w:val="22"/>
        </w:rPr>
      </w:pPr>
      <w:proofErr w:type="spellStart"/>
      <w:r w:rsidRPr="005C079B">
        <w:rPr>
          <w:rFonts w:cs="Arial"/>
          <w:bCs/>
          <w:szCs w:val="22"/>
        </w:rPr>
        <w:lastRenderedPageBreak/>
        <w:t>Energnist</w:t>
      </w:r>
      <w:proofErr w:type="spellEnd"/>
      <w:r w:rsidRPr="005C079B">
        <w:rPr>
          <w:rFonts w:cs="Arial"/>
          <w:bCs/>
          <w:szCs w:val="22"/>
        </w:rPr>
        <w:t xml:space="preserve"> </w:t>
      </w:r>
      <w:r w:rsidR="008A6821">
        <w:rPr>
          <w:rFonts w:cs="Arial"/>
          <w:bCs/>
          <w:szCs w:val="22"/>
        </w:rPr>
        <w:t>fortalte</w:t>
      </w:r>
      <w:r w:rsidRPr="005C079B">
        <w:rPr>
          <w:rFonts w:cs="Arial"/>
          <w:bCs/>
          <w:szCs w:val="22"/>
        </w:rPr>
        <w:t>, at der tidligere er fremsendt redegørelse for dette til M</w:t>
      </w:r>
      <w:r w:rsidR="00F85975">
        <w:rPr>
          <w:rFonts w:cs="Arial"/>
          <w:bCs/>
          <w:szCs w:val="22"/>
        </w:rPr>
        <w:t>iljøstyrelsen</w:t>
      </w:r>
      <w:r w:rsidRPr="005C079B">
        <w:rPr>
          <w:rFonts w:cs="Arial"/>
          <w:bCs/>
          <w:szCs w:val="22"/>
        </w:rPr>
        <w:t xml:space="preserve"> bl.a. om at asken, efter </w:t>
      </w:r>
      <w:proofErr w:type="spellStart"/>
      <w:r w:rsidRPr="005C079B">
        <w:rPr>
          <w:rFonts w:cs="Arial"/>
          <w:bCs/>
          <w:szCs w:val="22"/>
        </w:rPr>
        <w:t>Energnists</w:t>
      </w:r>
      <w:proofErr w:type="spellEnd"/>
      <w:r w:rsidRPr="005C079B">
        <w:rPr>
          <w:rFonts w:cs="Arial"/>
          <w:bCs/>
          <w:szCs w:val="22"/>
        </w:rPr>
        <w:t xml:space="preserve"> opfattelse, kan sidestilles med slagge. M</w:t>
      </w:r>
      <w:r w:rsidR="00F85975">
        <w:rPr>
          <w:rFonts w:cs="Arial"/>
          <w:bCs/>
          <w:szCs w:val="22"/>
        </w:rPr>
        <w:t>iljøstyr</w:t>
      </w:r>
      <w:r w:rsidR="009A7F54">
        <w:rPr>
          <w:rFonts w:cs="Arial"/>
          <w:bCs/>
          <w:szCs w:val="22"/>
        </w:rPr>
        <w:t>e</w:t>
      </w:r>
      <w:r w:rsidR="00F85975">
        <w:rPr>
          <w:rFonts w:cs="Arial"/>
          <w:bCs/>
          <w:szCs w:val="22"/>
        </w:rPr>
        <w:t>lsen</w:t>
      </w:r>
      <w:r w:rsidRPr="005C079B">
        <w:rPr>
          <w:rFonts w:cs="Arial"/>
          <w:bCs/>
          <w:szCs w:val="22"/>
        </w:rPr>
        <w:t xml:space="preserve"> havde ikke været opmærksom på dette</w:t>
      </w:r>
      <w:r w:rsidR="00F85975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men </w:t>
      </w:r>
      <w:r w:rsidR="008A642B">
        <w:rPr>
          <w:rFonts w:cs="Arial"/>
          <w:bCs/>
          <w:szCs w:val="22"/>
        </w:rPr>
        <w:t>oplyste</w:t>
      </w:r>
      <w:r w:rsidRPr="005C079B">
        <w:rPr>
          <w:rFonts w:cs="Arial"/>
          <w:bCs/>
          <w:szCs w:val="22"/>
        </w:rPr>
        <w:t>, at asken formentligt skal betragtes som farligt affald</w:t>
      </w:r>
      <w:r w:rsidR="00971A6C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som de</w:t>
      </w:r>
      <w:r w:rsidR="001E1913">
        <w:rPr>
          <w:rFonts w:cs="Arial"/>
          <w:bCs/>
          <w:szCs w:val="22"/>
        </w:rPr>
        <w:t>rmed</w:t>
      </w:r>
      <w:r w:rsidRPr="005C079B">
        <w:rPr>
          <w:rFonts w:cs="Arial"/>
          <w:bCs/>
          <w:szCs w:val="22"/>
        </w:rPr>
        <w:t xml:space="preserve"> ikke er tilladt at blande (fortynde) me</w:t>
      </w:r>
      <w:r w:rsidR="005D2D2E">
        <w:rPr>
          <w:rFonts w:cs="Arial"/>
          <w:bCs/>
          <w:szCs w:val="22"/>
        </w:rPr>
        <w:t>d</w:t>
      </w:r>
      <w:r w:rsidRPr="005C079B">
        <w:rPr>
          <w:rFonts w:cs="Arial"/>
          <w:bCs/>
          <w:szCs w:val="22"/>
        </w:rPr>
        <w:t xml:space="preserve"> ikke-farligt affald</w:t>
      </w:r>
      <w:r w:rsidR="00E670A8">
        <w:rPr>
          <w:rFonts w:cs="Arial"/>
          <w:bCs/>
          <w:szCs w:val="22"/>
        </w:rPr>
        <w:t xml:space="preserve">, jf. § 68 i </w:t>
      </w:r>
      <w:r w:rsidR="00E670A8" w:rsidRPr="00E46828">
        <w:rPr>
          <w:rFonts w:cs="Arial"/>
          <w:bCs/>
          <w:szCs w:val="22"/>
        </w:rPr>
        <w:t>affaldsbekendtgørelsen</w:t>
      </w:r>
      <w:r w:rsidR="007A0A6E" w:rsidRPr="00E46828">
        <w:rPr>
          <w:rStyle w:val="Fodnotehenvisning"/>
          <w:rFonts w:ascii="Georgia" w:hAnsi="Georgia" w:cs="Arial"/>
          <w:bCs/>
          <w:szCs w:val="22"/>
        </w:rPr>
        <w:footnoteReference w:id="1"/>
      </w:r>
      <w:r w:rsidRPr="00E46828">
        <w:rPr>
          <w:rFonts w:cs="Arial"/>
          <w:bCs/>
          <w:szCs w:val="22"/>
        </w:rPr>
        <w:t>.</w:t>
      </w:r>
    </w:p>
    <w:p w14:paraId="75E5D2DD" w14:textId="77777777" w:rsidR="003E6DA6" w:rsidRDefault="003E6DA6" w:rsidP="005C079B">
      <w:pPr>
        <w:rPr>
          <w:rFonts w:cs="Arial"/>
          <w:bCs/>
          <w:szCs w:val="22"/>
        </w:rPr>
      </w:pPr>
    </w:p>
    <w:p w14:paraId="67E1EC61" w14:textId="545AA635" w:rsidR="00A70F8C" w:rsidRPr="005C079B" w:rsidRDefault="0012600E" w:rsidP="005C079B">
      <w:pPr>
        <w:rPr>
          <w:rFonts w:cs="Arial"/>
          <w:bCs/>
          <w:szCs w:val="22"/>
        </w:rPr>
      </w:pPr>
      <w:proofErr w:type="spellStart"/>
      <w:r>
        <w:rPr>
          <w:rFonts w:cs="Arial"/>
          <w:bCs/>
          <w:szCs w:val="22"/>
        </w:rPr>
        <w:t>Energnist</w:t>
      </w:r>
      <w:proofErr w:type="spellEnd"/>
      <w:r>
        <w:rPr>
          <w:rFonts w:cs="Arial"/>
          <w:bCs/>
          <w:szCs w:val="22"/>
        </w:rPr>
        <w:t xml:space="preserve"> har efter tilsynet fremsendt nærmere redegørelse for, hvorfor asken</w:t>
      </w:r>
      <w:r w:rsidR="003A69F2">
        <w:rPr>
          <w:rFonts w:cs="Arial"/>
          <w:bCs/>
          <w:szCs w:val="22"/>
        </w:rPr>
        <w:t xml:space="preserve"> fra ovn 5 </w:t>
      </w:r>
      <w:r>
        <w:rPr>
          <w:rFonts w:cs="Arial"/>
          <w:bCs/>
          <w:szCs w:val="22"/>
        </w:rPr>
        <w:t>efter deres vurdering kan sammenblandes med slaggen.</w:t>
      </w:r>
      <w:r w:rsidR="00BC7185">
        <w:rPr>
          <w:rFonts w:cs="Arial"/>
          <w:bCs/>
          <w:szCs w:val="22"/>
        </w:rPr>
        <w:br/>
      </w:r>
      <w:proofErr w:type="spellStart"/>
      <w:r w:rsidR="00BC7185" w:rsidRPr="005C079B">
        <w:rPr>
          <w:rFonts w:cs="Arial"/>
          <w:bCs/>
          <w:szCs w:val="22"/>
        </w:rPr>
        <w:t>M</w:t>
      </w:r>
      <w:r w:rsidR="00BC7185">
        <w:rPr>
          <w:rFonts w:cs="Arial"/>
          <w:bCs/>
          <w:szCs w:val="22"/>
        </w:rPr>
        <w:t>iljøsyrelsen</w:t>
      </w:r>
      <w:proofErr w:type="spellEnd"/>
      <w:r w:rsidR="00BC7185" w:rsidRPr="005C079B">
        <w:rPr>
          <w:rFonts w:cs="Arial"/>
          <w:bCs/>
          <w:szCs w:val="22"/>
        </w:rPr>
        <w:t xml:space="preserve"> vil efterfølgende vende tilbage om dette</w:t>
      </w:r>
      <w:r w:rsidR="00BC7185">
        <w:rPr>
          <w:rFonts w:cs="Arial"/>
          <w:bCs/>
          <w:szCs w:val="22"/>
        </w:rPr>
        <w:t>,</w:t>
      </w:r>
      <w:r w:rsidR="00BC7185" w:rsidRPr="005C079B">
        <w:rPr>
          <w:rFonts w:cs="Arial"/>
          <w:bCs/>
          <w:szCs w:val="22"/>
        </w:rPr>
        <w:t xml:space="preserve"> da vilkåret</w:t>
      </w:r>
      <w:r w:rsidR="00BC7185">
        <w:rPr>
          <w:rFonts w:cs="Arial"/>
          <w:bCs/>
          <w:szCs w:val="22"/>
        </w:rPr>
        <w:t>,</w:t>
      </w:r>
      <w:r w:rsidR="00BC7185" w:rsidRPr="005C079B">
        <w:rPr>
          <w:rFonts w:cs="Arial"/>
          <w:bCs/>
          <w:szCs w:val="22"/>
        </w:rPr>
        <w:t xml:space="preserve"> om at asken skal tilføres flyveaskesilo</w:t>
      </w:r>
      <w:r w:rsidR="00BC7185">
        <w:rPr>
          <w:rFonts w:cs="Arial"/>
          <w:bCs/>
          <w:szCs w:val="22"/>
        </w:rPr>
        <w:t>,</w:t>
      </w:r>
      <w:r w:rsidR="00BC7185" w:rsidRPr="005C079B">
        <w:rPr>
          <w:rFonts w:cs="Arial"/>
          <w:bCs/>
          <w:szCs w:val="22"/>
        </w:rPr>
        <w:t xml:space="preserve"> er et gældende vilkår.</w:t>
      </w:r>
    </w:p>
    <w:p w14:paraId="2948B077" w14:textId="77777777" w:rsidR="005C079B" w:rsidRPr="005C079B" w:rsidRDefault="005C079B" w:rsidP="005C079B">
      <w:pPr>
        <w:rPr>
          <w:rFonts w:cs="Arial"/>
          <w:bCs/>
          <w:szCs w:val="22"/>
        </w:rPr>
      </w:pPr>
    </w:p>
    <w:p w14:paraId="634EB3F5" w14:textId="71873C0E" w:rsidR="005C079B" w:rsidRDefault="00B61FC2" w:rsidP="005C079B">
      <w:pPr>
        <w:rPr>
          <w:rFonts w:cs="Arial"/>
          <w:bCs/>
          <w:szCs w:val="22"/>
        </w:rPr>
      </w:pPr>
      <w:r>
        <w:rPr>
          <w:rFonts w:cs="Arial"/>
          <w:b/>
          <w:szCs w:val="22"/>
        </w:rPr>
        <w:t>Gennemgang af f</w:t>
      </w:r>
      <w:r w:rsidR="005C079B" w:rsidRPr="0018510F">
        <w:rPr>
          <w:rFonts w:cs="Arial"/>
          <w:b/>
          <w:szCs w:val="22"/>
        </w:rPr>
        <w:t>ysisk</w:t>
      </w:r>
      <w:r>
        <w:rPr>
          <w:rFonts w:cs="Arial"/>
          <w:b/>
          <w:szCs w:val="22"/>
        </w:rPr>
        <w:t>e</w:t>
      </w:r>
      <w:r w:rsidR="005C079B" w:rsidRPr="0018510F">
        <w:rPr>
          <w:rFonts w:cs="Arial"/>
          <w:b/>
          <w:szCs w:val="22"/>
        </w:rPr>
        <w:t xml:space="preserve"> </w:t>
      </w:r>
      <w:r>
        <w:rPr>
          <w:rFonts w:cs="Arial"/>
          <w:b/>
          <w:szCs w:val="22"/>
        </w:rPr>
        <w:t>miljøforhold</w:t>
      </w:r>
      <w:r w:rsidR="00DD3A25">
        <w:rPr>
          <w:rFonts w:cs="Arial"/>
          <w:bCs/>
          <w:szCs w:val="22"/>
        </w:rPr>
        <w:br/>
      </w:r>
      <w:r w:rsidR="00C401E9">
        <w:rPr>
          <w:rFonts w:cs="Arial"/>
          <w:bCs/>
          <w:szCs w:val="22"/>
        </w:rPr>
        <w:t>Det fysiske tilsyn af anlægget startede i k</w:t>
      </w:r>
      <w:r w:rsidR="005C079B" w:rsidRPr="005C079B">
        <w:rPr>
          <w:rFonts w:cs="Arial"/>
          <w:bCs/>
          <w:szCs w:val="22"/>
        </w:rPr>
        <w:t>ontrolrummet</w:t>
      </w:r>
      <w:r w:rsidR="003A702F">
        <w:rPr>
          <w:rFonts w:cs="Arial"/>
          <w:bCs/>
          <w:szCs w:val="22"/>
        </w:rPr>
        <w:t xml:space="preserve"> (Foto 1)</w:t>
      </w:r>
      <w:r w:rsidR="005C079B" w:rsidRPr="005C079B">
        <w:rPr>
          <w:rFonts w:cs="Arial"/>
          <w:bCs/>
          <w:szCs w:val="22"/>
        </w:rPr>
        <w:t xml:space="preserve">. Her blev vist eksempler på videooptagelser fra aflæsning </w:t>
      </w:r>
      <w:r w:rsidR="00E3494F">
        <w:rPr>
          <w:rFonts w:cs="Arial"/>
          <w:bCs/>
          <w:szCs w:val="22"/>
        </w:rPr>
        <w:t xml:space="preserve">fra skraldebil til </w:t>
      </w:r>
      <w:proofErr w:type="spellStart"/>
      <w:r w:rsidR="005C079B" w:rsidRPr="005C079B">
        <w:rPr>
          <w:rFonts w:cs="Arial"/>
          <w:bCs/>
          <w:szCs w:val="22"/>
        </w:rPr>
        <w:t>affaldsilo</w:t>
      </w:r>
      <w:proofErr w:type="spellEnd"/>
      <w:r w:rsidR="005C079B" w:rsidRPr="005C079B">
        <w:rPr>
          <w:rFonts w:cs="Arial"/>
          <w:bCs/>
          <w:szCs w:val="22"/>
        </w:rPr>
        <w:t>. Fra kontrolrummet er kun direkte udsyn til den nærmeste aflæsningsrampe</w:t>
      </w:r>
      <w:r w:rsidR="008809AC">
        <w:rPr>
          <w:rFonts w:cs="Arial"/>
          <w:bCs/>
          <w:szCs w:val="22"/>
        </w:rPr>
        <w:t xml:space="preserve"> (Foto 2)</w:t>
      </w:r>
      <w:r w:rsidR="005C079B" w:rsidRPr="005C079B">
        <w:rPr>
          <w:rFonts w:cs="Arial"/>
          <w:bCs/>
          <w:szCs w:val="22"/>
        </w:rPr>
        <w:t>.</w:t>
      </w:r>
    </w:p>
    <w:p w14:paraId="783060ED" w14:textId="73034ECB" w:rsidR="00911997" w:rsidRDefault="00911997" w:rsidP="005C079B">
      <w:pPr>
        <w:rPr>
          <w:rFonts w:cs="Arial"/>
          <w:bCs/>
          <w:szCs w:val="22"/>
        </w:rPr>
      </w:pPr>
    </w:p>
    <w:p w14:paraId="60F2B4C2" w14:textId="0B1EF0C6" w:rsidR="00911997" w:rsidRDefault="00911997" w:rsidP="005C079B">
      <w:pPr>
        <w:rPr>
          <w:rFonts w:cs="Arial"/>
          <w:bCs/>
          <w:szCs w:val="22"/>
        </w:rPr>
      </w:pPr>
      <w:proofErr w:type="spellStart"/>
      <w:r w:rsidRPr="005C079B">
        <w:rPr>
          <w:rFonts w:cs="Arial"/>
          <w:bCs/>
          <w:szCs w:val="22"/>
        </w:rPr>
        <w:t>Energnist</w:t>
      </w:r>
      <w:proofErr w:type="spellEnd"/>
      <w:r w:rsidRPr="005C079B">
        <w:rPr>
          <w:rFonts w:cs="Arial"/>
          <w:bCs/>
          <w:szCs w:val="22"/>
        </w:rPr>
        <w:t xml:space="preserve"> oplyste, at hvis der konstateres affald</w:t>
      </w:r>
      <w:r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der ikke må / kan forbrændes</w:t>
      </w:r>
      <w:r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kan dette fjernes fra affaldssiloen med kranen</w:t>
      </w:r>
      <w:r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og leverandøren bliver kontaktet</w:t>
      </w:r>
      <w:r w:rsidR="004C79BB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og </w:t>
      </w:r>
      <w:r w:rsidR="007D2AAB">
        <w:rPr>
          <w:rFonts w:cs="Arial"/>
          <w:bCs/>
          <w:szCs w:val="22"/>
        </w:rPr>
        <w:t xml:space="preserve">der </w:t>
      </w:r>
      <w:r w:rsidR="007D2AAB" w:rsidRPr="007D2AAB">
        <w:rPr>
          <w:rFonts w:cs="Arial"/>
          <w:bCs/>
          <w:szCs w:val="22"/>
        </w:rPr>
        <w:t>tillægges et sorteringsgebyr</w:t>
      </w:r>
      <w:r w:rsidRPr="005C079B">
        <w:rPr>
          <w:rFonts w:cs="Arial"/>
          <w:bCs/>
          <w:szCs w:val="22"/>
        </w:rPr>
        <w:t>.</w:t>
      </w:r>
    </w:p>
    <w:p w14:paraId="200876D5" w14:textId="7FC38265" w:rsidR="00911997" w:rsidRDefault="00911997" w:rsidP="005C079B">
      <w:pPr>
        <w:rPr>
          <w:rFonts w:cs="Arial"/>
          <w:bCs/>
          <w:szCs w:val="22"/>
        </w:rPr>
      </w:pPr>
    </w:p>
    <w:p w14:paraId="2A5CFBC4" w14:textId="4F6D096D" w:rsidR="00911997" w:rsidRDefault="00911997" w:rsidP="005C079B">
      <w:pPr>
        <w:rPr>
          <w:rFonts w:cs="Arial"/>
          <w:bCs/>
          <w:szCs w:val="22"/>
        </w:rPr>
      </w:pPr>
      <w:proofErr w:type="spellStart"/>
      <w:r w:rsidRPr="005C079B">
        <w:rPr>
          <w:rFonts w:cs="Arial"/>
          <w:bCs/>
          <w:szCs w:val="22"/>
        </w:rPr>
        <w:t>Energnist</w:t>
      </w:r>
      <w:proofErr w:type="spellEnd"/>
      <w:r w:rsidRPr="005C079B">
        <w:rPr>
          <w:rFonts w:cs="Arial"/>
          <w:bCs/>
          <w:szCs w:val="22"/>
        </w:rPr>
        <w:t xml:space="preserve"> oplyste, at der er en procedure i miljøledelsessystemet om forhåndsgodkendelse af ny type affald jf. vilkår i godkendelsen.</w:t>
      </w:r>
    </w:p>
    <w:p w14:paraId="66E6F0CF" w14:textId="77777777" w:rsidR="00911997" w:rsidRPr="005C079B" w:rsidRDefault="00911997" w:rsidP="005C079B">
      <w:pPr>
        <w:rPr>
          <w:rFonts w:cs="Arial"/>
          <w:bCs/>
          <w:szCs w:val="22"/>
        </w:rPr>
      </w:pPr>
    </w:p>
    <w:p w14:paraId="6CCB5A3F" w14:textId="07CDFCB2" w:rsidR="005C079B" w:rsidRPr="005C079B" w:rsidRDefault="00A147B5" w:rsidP="005C079B">
      <w:pPr>
        <w:rPr>
          <w:rFonts w:cs="Arial"/>
          <w:bCs/>
          <w:szCs w:val="22"/>
        </w:rPr>
      </w:pPr>
      <w:r>
        <w:rPr>
          <w:rFonts w:cs="Arial"/>
          <w:bCs/>
          <w:szCs w:val="22"/>
        </w:rPr>
        <w:t>B</w:t>
      </w:r>
      <w:r w:rsidRPr="005C079B">
        <w:rPr>
          <w:rFonts w:cs="Arial"/>
          <w:bCs/>
          <w:szCs w:val="22"/>
        </w:rPr>
        <w:t xml:space="preserve">rænderne </w:t>
      </w:r>
      <w:r w:rsidR="005C079B" w:rsidRPr="005C079B">
        <w:rPr>
          <w:rFonts w:cs="Arial"/>
          <w:bCs/>
          <w:szCs w:val="22"/>
        </w:rPr>
        <w:t>består både af opstartsbrænder</w:t>
      </w:r>
      <w:r w:rsidR="00946441">
        <w:rPr>
          <w:rFonts w:cs="Arial"/>
          <w:bCs/>
          <w:szCs w:val="22"/>
        </w:rPr>
        <w:t>e</w:t>
      </w:r>
      <w:r>
        <w:rPr>
          <w:rFonts w:cs="Arial"/>
          <w:bCs/>
          <w:szCs w:val="22"/>
        </w:rPr>
        <w:t xml:space="preserve"> der anvendes til opkørsel af ovnene og støttebrændere</w:t>
      </w:r>
      <w:r w:rsidR="00946441">
        <w:rPr>
          <w:rFonts w:cs="Arial"/>
          <w:bCs/>
          <w:szCs w:val="22"/>
        </w:rPr>
        <w:t xml:space="preserve">, der </w:t>
      </w:r>
      <w:r>
        <w:rPr>
          <w:rFonts w:cs="Arial"/>
          <w:bCs/>
          <w:szCs w:val="22"/>
        </w:rPr>
        <w:t xml:space="preserve">anvendes til </w:t>
      </w:r>
      <w:r w:rsidR="005C079B" w:rsidRPr="005C079B">
        <w:rPr>
          <w:rFonts w:cs="Arial"/>
          <w:bCs/>
          <w:szCs w:val="22"/>
        </w:rPr>
        <w:t xml:space="preserve">vedligehold af </w:t>
      </w:r>
      <w:proofErr w:type="gramStart"/>
      <w:r w:rsidR="00505404">
        <w:rPr>
          <w:rFonts w:cs="Arial"/>
          <w:bCs/>
          <w:szCs w:val="22"/>
        </w:rPr>
        <w:t xml:space="preserve">EBK </w:t>
      </w:r>
      <w:r w:rsidR="005C079B" w:rsidRPr="005C079B">
        <w:rPr>
          <w:rFonts w:cs="Arial"/>
          <w:bCs/>
          <w:szCs w:val="22"/>
        </w:rPr>
        <w:t>temperatur</w:t>
      </w:r>
      <w:r w:rsidR="00505404">
        <w:rPr>
          <w:rFonts w:cs="Arial"/>
          <w:bCs/>
          <w:szCs w:val="22"/>
        </w:rPr>
        <w:t>en</w:t>
      </w:r>
      <w:proofErr w:type="gramEnd"/>
      <w:r w:rsidR="005C079B" w:rsidRPr="005C079B">
        <w:rPr>
          <w:rFonts w:cs="Arial"/>
          <w:bCs/>
          <w:szCs w:val="22"/>
        </w:rPr>
        <w:t xml:space="preserve"> under drift. Opstartsbrænder på ovn 5 kan varme ovnen op til 850</w:t>
      </w:r>
      <w:r w:rsidR="00220D90">
        <w:rPr>
          <w:rFonts w:cs="Arial"/>
          <w:bCs/>
          <w:szCs w:val="22"/>
        </w:rPr>
        <w:t xml:space="preserve"> </w:t>
      </w:r>
      <w:proofErr w:type="spellStart"/>
      <w:r w:rsidR="005C079B" w:rsidRPr="00220D90">
        <w:rPr>
          <w:rFonts w:cs="Arial"/>
          <w:bCs/>
          <w:szCs w:val="22"/>
          <w:vertAlign w:val="superscript"/>
        </w:rPr>
        <w:t>o</w:t>
      </w:r>
      <w:r w:rsidR="005C079B" w:rsidRPr="005C079B">
        <w:rPr>
          <w:rFonts w:cs="Arial"/>
          <w:bCs/>
          <w:szCs w:val="22"/>
        </w:rPr>
        <w:t>C</w:t>
      </w:r>
      <w:proofErr w:type="spellEnd"/>
      <w:r w:rsidR="005C079B" w:rsidRPr="005C079B">
        <w:rPr>
          <w:rFonts w:cs="Arial"/>
          <w:bCs/>
          <w:szCs w:val="22"/>
        </w:rPr>
        <w:t xml:space="preserve"> på blot 1½ time</w:t>
      </w:r>
      <w:r w:rsidR="007F7B86">
        <w:rPr>
          <w:rFonts w:cs="Arial"/>
          <w:bCs/>
          <w:szCs w:val="22"/>
        </w:rPr>
        <w:t xml:space="preserve"> (Foto 5)</w:t>
      </w:r>
      <w:r w:rsidR="005C079B" w:rsidRPr="005C079B">
        <w:rPr>
          <w:rFonts w:cs="Arial"/>
          <w:bCs/>
          <w:szCs w:val="22"/>
        </w:rPr>
        <w:t>.</w:t>
      </w:r>
      <w:r w:rsidR="007D3B83">
        <w:rPr>
          <w:rFonts w:cs="Arial"/>
          <w:bCs/>
          <w:szCs w:val="22"/>
        </w:rPr>
        <w:br/>
      </w:r>
      <w:r w:rsidR="007D3B83" w:rsidRPr="007D3B83">
        <w:rPr>
          <w:rFonts w:cs="Arial"/>
          <w:bCs/>
          <w:szCs w:val="22"/>
        </w:rPr>
        <w:t>For ovn 2 kan opstartstiden variere fra 8 til cirka 72 timer, afhængig af ovnens murværks tilstand og eventuelle reparationer udført, som kræver en langsommere stigning i temperatur for ikke at skade murværket.</w:t>
      </w:r>
    </w:p>
    <w:p w14:paraId="505222CA" w14:textId="77777777" w:rsidR="005C079B" w:rsidRPr="005C079B" w:rsidRDefault="005C079B" w:rsidP="005C079B">
      <w:pPr>
        <w:rPr>
          <w:rFonts w:cs="Arial"/>
          <w:bCs/>
          <w:szCs w:val="22"/>
        </w:rPr>
      </w:pPr>
    </w:p>
    <w:p w14:paraId="1F13C515" w14:textId="61FF17DF" w:rsidR="009E595B" w:rsidRDefault="005C079B" w:rsidP="005C079B">
      <w:pPr>
        <w:rPr>
          <w:rFonts w:cs="Arial"/>
          <w:bCs/>
          <w:szCs w:val="22"/>
        </w:rPr>
      </w:pPr>
      <w:r w:rsidRPr="005C079B">
        <w:rPr>
          <w:rFonts w:cs="Arial"/>
          <w:bCs/>
          <w:szCs w:val="22"/>
        </w:rPr>
        <w:t>Affaldet på risten i ovn 5 var ikke helt udbrændt</w:t>
      </w:r>
      <w:r w:rsidR="0002683F">
        <w:rPr>
          <w:rFonts w:cs="Arial"/>
          <w:bCs/>
          <w:szCs w:val="22"/>
        </w:rPr>
        <w:t xml:space="preserve"> (Foto 7)</w:t>
      </w:r>
      <w:r w:rsidR="00F50B58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før det faldt ned i slaggetransportøren. </w:t>
      </w:r>
      <w:proofErr w:type="spellStart"/>
      <w:r w:rsidRPr="005C079B">
        <w:rPr>
          <w:rFonts w:cs="Arial"/>
          <w:bCs/>
          <w:szCs w:val="22"/>
        </w:rPr>
        <w:t>Energnist</w:t>
      </w:r>
      <w:proofErr w:type="spellEnd"/>
      <w:r w:rsidRPr="005C079B">
        <w:rPr>
          <w:rFonts w:cs="Arial"/>
          <w:bCs/>
          <w:szCs w:val="22"/>
        </w:rPr>
        <w:t xml:space="preserve"> oplyste, at dette ikke</w:t>
      </w:r>
      <w:r w:rsidR="00A147B5">
        <w:rPr>
          <w:rFonts w:cs="Arial"/>
          <w:bCs/>
          <w:szCs w:val="22"/>
        </w:rPr>
        <w:t>-</w:t>
      </w:r>
      <w:r w:rsidRPr="005C079B">
        <w:rPr>
          <w:rFonts w:cs="Arial"/>
          <w:bCs/>
          <w:szCs w:val="22"/>
        </w:rPr>
        <w:t xml:space="preserve">udbrændte affald vil blive </w:t>
      </w:r>
      <w:proofErr w:type="spellStart"/>
      <w:r w:rsidRPr="005C079B">
        <w:rPr>
          <w:rFonts w:cs="Arial"/>
          <w:bCs/>
          <w:szCs w:val="22"/>
        </w:rPr>
        <w:t>genindfyret</w:t>
      </w:r>
      <w:proofErr w:type="spellEnd"/>
      <w:r w:rsidRPr="005C079B">
        <w:rPr>
          <w:rFonts w:cs="Arial"/>
          <w:bCs/>
          <w:szCs w:val="22"/>
        </w:rPr>
        <w:t>.</w:t>
      </w:r>
    </w:p>
    <w:p w14:paraId="454CD07B" w14:textId="77777777" w:rsidR="009E595B" w:rsidRPr="005C079B" w:rsidRDefault="009E595B" w:rsidP="005C079B">
      <w:pPr>
        <w:rPr>
          <w:rFonts w:cs="Arial"/>
          <w:bCs/>
          <w:szCs w:val="22"/>
        </w:rPr>
      </w:pPr>
    </w:p>
    <w:p w14:paraId="743C0C47" w14:textId="6B364982" w:rsidR="005C079B" w:rsidRPr="005C079B" w:rsidRDefault="00213C45" w:rsidP="005C079B">
      <w:pPr>
        <w:rPr>
          <w:rFonts w:cs="Arial"/>
          <w:bCs/>
          <w:szCs w:val="22"/>
        </w:rPr>
      </w:pPr>
      <w:r>
        <w:rPr>
          <w:rFonts w:cs="Arial"/>
          <w:bCs/>
          <w:szCs w:val="22"/>
        </w:rPr>
        <w:t>Hallen med u</w:t>
      </w:r>
      <w:r w:rsidR="005C079B" w:rsidRPr="005C079B">
        <w:rPr>
          <w:rFonts w:cs="Arial"/>
          <w:bCs/>
          <w:szCs w:val="22"/>
        </w:rPr>
        <w:t xml:space="preserve">dtag fra flyveaskesilo </w:t>
      </w:r>
      <w:r w:rsidR="008F6A08">
        <w:rPr>
          <w:rFonts w:cs="Arial"/>
          <w:bCs/>
          <w:szCs w:val="22"/>
        </w:rPr>
        <w:t>fra</w:t>
      </w:r>
      <w:r w:rsidR="005C079B" w:rsidRPr="005C079B">
        <w:rPr>
          <w:rFonts w:cs="Arial"/>
          <w:bCs/>
          <w:szCs w:val="22"/>
        </w:rPr>
        <w:t xml:space="preserve"> ovn 5 blev besigtiget. Der lå en del flyveaske på gulvet</w:t>
      </w:r>
      <w:r w:rsidR="009329B3">
        <w:rPr>
          <w:rFonts w:cs="Arial"/>
          <w:bCs/>
          <w:szCs w:val="22"/>
        </w:rPr>
        <w:t xml:space="preserve"> (Foto 3, Foto 4)</w:t>
      </w:r>
      <w:r w:rsidR="005C079B" w:rsidRPr="005C079B">
        <w:rPr>
          <w:rFonts w:cs="Arial"/>
          <w:bCs/>
          <w:szCs w:val="22"/>
        </w:rPr>
        <w:t xml:space="preserve">. </w:t>
      </w:r>
      <w:proofErr w:type="spellStart"/>
      <w:r w:rsidR="005C079B" w:rsidRPr="005C079B">
        <w:rPr>
          <w:rFonts w:cs="Arial"/>
          <w:bCs/>
          <w:szCs w:val="22"/>
        </w:rPr>
        <w:t>Energnist</w:t>
      </w:r>
      <w:proofErr w:type="spellEnd"/>
      <w:r w:rsidR="005C079B" w:rsidRPr="005C079B">
        <w:rPr>
          <w:rFonts w:cs="Arial"/>
          <w:bCs/>
          <w:szCs w:val="22"/>
        </w:rPr>
        <w:t xml:space="preserve"> oplyste, at det sker lejlighedsvis</w:t>
      </w:r>
      <w:r w:rsidR="000D3E74">
        <w:rPr>
          <w:rFonts w:cs="Arial"/>
          <w:bCs/>
          <w:szCs w:val="22"/>
        </w:rPr>
        <w:t>,</w:t>
      </w:r>
      <w:r w:rsidR="005C079B" w:rsidRPr="005C079B">
        <w:rPr>
          <w:rFonts w:cs="Arial"/>
          <w:bCs/>
          <w:szCs w:val="22"/>
        </w:rPr>
        <w:t xml:space="preserve"> f.eks. på grund af utæt samling mellem studs og lastbil</w:t>
      </w:r>
      <w:r w:rsidR="000D3E74">
        <w:rPr>
          <w:rFonts w:cs="Arial"/>
          <w:bCs/>
          <w:szCs w:val="22"/>
        </w:rPr>
        <w:t>,</w:t>
      </w:r>
      <w:r w:rsidR="005C079B" w:rsidRPr="005C079B">
        <w:rPr>
          <w:rFonts w:cs="Arial"/>
          <w:bCs/>
          <w:szCs w:val="22"/>
        </w:rPr>
        <w:t xml:space="preserve"> selv om studsen jævnligt udskiftes (senest for et år siden). </w:t>
      </w:r>
      <w:proofErr w:type="spellStart"/>
      <w:r w:rsidR="005C079B" w:rsidRPr="005C079B">
        <w:rPr>
          <w:rFonts w:cs="Arial"/>
          <w:bCs/>
          <w:szCs w:val="22"/>
        </w:rPr>
        <w:t>Energnist</w:t>
      </w:r>
      <w:proofErr w:type="spellEnd"/>
      <w:r w:rsidR="005C079B" w:rsidRPr="005C079B">
        <w:rPr>
          <w:rFonts w:cs="Arial"/>
          <w:bCs/>
          <w:szCs w:val="22"/>
        </w:rPr>
        <w:t xml:space="preserve"> oplyste, at det ikke er muligt at lave undertryk i hallen</w:t>
      </w:r>
      <w:r w:rsidR="000D3E74">
        <w:rPr>
          <w:rFonts w:cs="Arial"/>
          <w:bCs/>
          <w:szCs w:val="22"/>
        </w:rPr>
        <w:t>,</w:t>
      </w:r>
      <w:r w:rsidR="005C079B" w:rsidRPr="005C079B">
        <w:rPr>
          <w:rFonts w:cs="Arial"/>
          <w:bCs/>
          <w:szCs w:val="22"/>
        </w:rPr>
        <w:t xml:space="preserve"> </w:t>
      </w:r>
      <w:r w:rsidR="000D3E74">
        <w:rPr>
          <w:rFonts w:cs="Arial"/>
          <w:bCs/>
          <w:szCs w:val="22"/>
        </w:rPr>
        <w:t xml:space="preserve">grundet </w:t>
      </w:r>
      <w:proofErr w:type="spellStart"/>
      <w:r w:rsidR="000D3E74">
        <w:rPr>
          <w:rFonts w:cs="Arial"/>
          <w:bCs/>
          <w:szCs w:val="22"/>
        </w:rPr>
        <w:t>uformningen</w:t>
      </w:r>
      <w:proofErr w:type="spellEnd"/>
      <w:r w:rsidR="000D3E74">
        <w:rPr>
          <w:rFonts w:cs="Arial"/>
          <w:bCs/>
          <w:szCs w:val="22"/>
        </w:rPr>
        <w:t xml:space="preserve"> af hallen, og </w:t>
      </w:r>
      <w:r w:rsidR="005C079B" w:rsidRPr="005C079B">
        <w:rPr>
          <w:rFonts w:cs="Arial"/>
          <w:bCs/>
          <w:szCs w:val="22"/>
        </w:rPr>
        <w:t>lastbiler</w:t>
      </w:r>
      <w:r w:rsidR="000D3E74">
        <w:rPr>
          <w:rFonts w:cs="Arial"/>
          <w:bCs/>
          <w:szCs w:val="22"/>
        </w:rPr>
        <w:t>ne derfor</w:t>
      </w:r>
      <w:r w:rsidR="005C079B" w:rsidRPr="005C079B">
        <w:rPr>
          <w:rFonts w:cs="Arial"/>
          <w:bCs/>
          <w:szCs w:val="22"/>
        </w:rPr>
        <w:t xml:space="preserve"> delvist </w:t>
      </w:r>
      <w:r w:rsidR="000D3E74" w:rsidRPr="005C079B">
        <w:rPr>
          <w:rFonts w:cs="Arial"/>
          <w:bCs/>
          <w:szCs w:val="22"/>
        </w:rPr>
        <w:t xml:space="preserve">holder </w:t>
      </w:r>
      <w:r w:rsidR="005C079B" w:rsidRPr="005C079B">
        <w:rPr>
          <w:rFonts w:cs="Arial"/>
          <w:bCs/>
          <w:szCs w:val="22"/>
        </w:rPr>
        <w:t>uden</w:t>
      </w:r>
      <w:r w:rsidR="000D3E74">
        <w:rPr>
          <w:rFonts w:cs="Arial"/>
          <w:bCs/>
          <w:szCs w:val="22"/>
        </w:rPr>
        <w:t xml:space="preserve"> </w:t>
      </w:r>
      <w:r w:rsidR="005C079B" w:rsidRPr="005C079B">
        <w:rPr>
          <w:rFonts w:cs="Arial"/>
          <w:bCs/>
          <w:szCs w:val="22"/>
        </w:rPr>
        <w:t>for rummet.</w:t>
      </w:r>
    </w:p>
    <w:p w14:paraId="3EAFE805" w14:textId="3E17C89D" w:rsidR="005C079B" w:rsidRDefault="005C079B" w:rsidP="005C079B">
      <w:pPr>
        <w:rPr>
          <w:rFonts w:cs="Arial"/>
          <w:bCs/>
          <w:szCs w:val="22"/>
        </w:rPr>
      </w:pPr>
      <w:r w:rsidRPr="005C079B">
        <w:rPr>
          <w:rFonts w:cs="Arial"/>
          <w:bCs/>
          <w:szCs w:val="22"/>
        </w:rPr>
        <w:t>M</w:t>
      </w:r>
      <w:r w:rsidR="004D050B">
        <w:rPr>
          <w:rFonts w:cs="Arial"/>
          <w:bCs/>
          <w:szCs w:val="22"/>
        </w:rPr>
        <w:t>iljøstyrelsen</w:t>
      </w:r>
      <w:r w:rsidRPr="005C079B">
        <w:rPr>
          <w:rFonts w:cs="Arial"/>
          <w:bCs/>
          <w:szCs w:val="22"/>
        </w:rPr>
        <w:t xml:space="preserve"> mente, at det var for meget støv</w:t>
      </w:r>
      <w:r w:rsidR="004D050B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og </w:t>
      </w:r>
      <w:proofErr w:type="spellStart"/>
      <w:r w:rsidRPr="005C079B">
        <w:rPr>
          <w:rFonts w:cs="Arial"/>
          <w:bCs/>
          <w:szCs w:val="22"/>
        </w:rPr>
        <w:t>Energnist</w:t>
      </w:r>
      <w:proofErr w:type="spellEnd"/>
      <w:r w:rsidRPr="005C079B">
        <w:rPr>
          <w:rFonts w:cs="Arial"/>
          <w:bCs/>
          <w:szCs w:val="22"/>
        </w:rPr>
        <w:t xml:space="preserve"> vil </w:t>
      </w:r>
      <w:r w:rsidR="00505404">
        <w:rPr>
          <w:rFonts w:cs="Arial"/>
          <w:bCs/>
          <w:szCs w:val="22"/>
        </w:rPr>
        <w:t xml:space="preserve">efterfølgende </w:t>
      </w:r>
      <w:r w:rsidRPr="005C079B">
        <w:rPr>
          <w:rFonts w:cs="Arial"/>
          <w:bCs/>
          <w:szCs w:val="22"/>
        </w:rPr>
        <w:t>blive anmodet om at oplyse, hvad man vil gøre for at forbedre det.</w:t>
      </w:r>
    </w:p>
    <w:p w14:paraId="4C28B9ED" w14:textId="51718FB7" w:rsidR="00F902AC" w:rsidRDefault="00F902AC" w:rsidP="005C079B">
      <w:pPr>
        <w:rPr>
          <w:rFonts w:cs="Arial"/>
          <w:bCs/>
          <w:szCs w:val="22"/>
        </w:rPr>
      </w:pPr>
    </w:p>
    <w:p w14:paraId="762F2191" w14:textId="3EE1585A" w:rsidR="00F902AC" w:rsidRPr="005C079B" w:rsidRDefault="00F902AC" w:rsidP="005C079B">
      <w:pPr>
        <w:rPr>
          <w:rFonts w:cs="Arial"/>
          <w:bCs/>
          <w:szCs w:val="22"/>
        </w:rPr>
      </w:pPr>
      <w:proofErr w:type="spellStart"/>
      <w:r>
        <w:rPr>
          <w:rFonts w:cs="Arial"/>
          <w:bCs/>
          <w:szCs w:val="22"/>
        </w:rPr>
        <w:t>Energnist</w:t>
      </w:r>
      <w:proofErr w:type="spellEnd"/>
      <w:r>
        <w:rPr>
          <w:rFonts w:cs="Arial"/>
          <w:bCs/>
          <w:szCs w:val="22"/>
        </w:rPr>
        <w:t xml:space="preserve"> </w:t>
      </w:r>
      <w:r w:rsidR="00B92EF9">
        <w:rPr>
          <w:rFonts w:cs="Arial"/>
          <w:bCs/>
          <w:szCs w:val="22"/>
        </w:rPr>
        <w:t xml:space="preserve">Kolding </w:t>
      </w:r>
      <w:r w:rsidR="004C79BB">
        <w:rPr>
          <w:rFonts w:cs="Arial"/>
          <w:bCs/>
          <w:szCs w:val="22"/>
        </w:rPr>
        <w:t>indsendte</w:t>
      </w:r>
      <w:r>
        <w:rPr>
          <w:rFonts w:cs="Arial"/>
          <w:bCs/>
          <w:szCs w:val="22"/>
        </w:rPr>
        <w:t xml:space="preserve"> den 11. marts 2026 </w:t>
      </w:r>
      <w:r w:rsidR="002B576E">
        <w:rPr>
          <w:rFonts w:cs="Arial"/>
          <w:bCs/>
          <w:szCs w:val="22"/>
        </w:rPr>
        <w:t>redegørelse</w:t>
      </w:r>
      <w:r w:rsidR="00B92EF9">
        <w:rPr>
          <w:rFonts w:cs="Arial"/>
          <w:bCs/>
          <w:szCs w:val="22"/>
        </w:rPr>
        <w:t>, samt billeddokumentation,</w:t>
      </w:r>
      <w:r w:rsidR="004C79BB">
        <w:rPr>
          <w:rFonts w:cs="Arial"/>
          <w:bCs/>
          <w:szCs w:val="22"/>
        </w:rPr>
        <w:t xml:space="preserve"> om</w:t>
      </w:r>
      <w:r>
        <w:rPr>
          <w:rFonts w:cs="Arial"/>
          <w:bCs/>
          <w:szCs w:val="22"/>
        </w:rPr>
        <w:t xml:space="preserve">, at </w:t>
      </w:r>
      <w:r w:rsidR="004C79BB">
        <w:rPr>
          <w:rFonts w:cs="Arial"/>
          <w:bCs/>
          <w:szCs w:val="22"/>
        </w:rPr>
        <w:t xml:space="preserve">hallen til udtag </w:t>
      </w:r>
      <w:r w:rsidR="00D066F3">
        <w:rPr>
          <w:rFonts w:cs="Arial"/>
          <w:bCs/>
          <w:szCs w:val="22"/>
        </w:rPr>
        <w:t xml:space="preserve">er </w:t>
      </w:r>
      <w:r w:rsidR="004C79BB">
        <w:rPr>
          <w:rFonts w:cs="Arial"/>
          <w:bCs/>
          <w:szCs w:val="22"/>
        </w:rPr>
        <w:t>blev</w:t>
      </w:r>
      <w:r w:rsidR="00D066F3">
        <w:rPr>
          <w:rFonts w:cs="Arial"/>
          <w:bCs/>
          <w:szCs w:val="22"/>
        </w:rPr>
        <w:t>et</w:t>
      </w:r>
      <w:r w:rsidR="004C79BB">
        <w:rPr>
          <w:rFonts w:cs="Arial"/>
          <w:bCs/>
          <w:szCs w:val="22"/>
        </w:rPr>
        <w:t xml:space="preserve"> rengjort</w:t>
      </w:r>
      <w:r w:rsidR="00EC593B">
        <w:rPr>
          <w:rFonts w:cs="Arial"/>
          <w:bCs/>
          <w:szCs w:val="22"/>
        </w:rPr>
        <w:t>.</w:t>
      </w:r>
    </w:p>
    <w:p w14:paraId="7D64D4C4" w14:textId="3177FD56" w:rsidR="005C079B" w:rsidRDefault="005C079B" w:rsidP="005C079B">
      <w:pPr>
        <w:rPr>
          <w:rFonts w:cs="Arial"/>
          <w:bCs/>
          <w:szCs w:val="22"/>
        </w:rPr>
      </w:pPr>
    </w:p>
    <w:p w14:paraId="633E9EF6" w14:textId="1419D9D4" w:rsidR="002B576E" w:rsidRDefault="002B576E" w:rsidP="005C079B">
      <w:pPr>
        <w:rPr>
          <w:rFonts w:cs="Arial"/>
          <w:bCs/>
          <w:szCs w:val="22"/>
        </w:rPr>
      </w:pPr>
      <w:proofErr w:type="spellStart"/>
      <w:r>
        <w:rPr>
          <w:rFonts w:cs="Arial"/>
          <w:bCs/>
          <w:szCs w:val="22"/>
        </w:rPr>
        <w:t>Energnist</w:t>
      </w:r>
      <w:proofErr w:type="spellEnd"/>
      <w:r>
        <w:rPr>
          <w:rFonts w:cs="Arial"/>
          <w:bCs/>
          <w:szCs w:val="22"/>
        </w:rPr>
        <w:t xml:space="preserve"> Kolding indsendte den 27. marts 2026 </w:t>
      </w:r>
      <w:r w:rsidR="005C272A">
        <w:rPr>
          <w:rFonts w:cs="Arial"/>
          <w:bCs/>
          <w:szCs w:val="22"/>
        </w:rPr>
        <w:t>redegørelse om, at</w:t>
      </w:r>
      <w:r w:rsidR="00E11E10" w:rsidRPr="00E11E10">
        <w:t xml:space="preserve"> </w:t>
      </w:r>
      <w:proofErr w:type="spellStart"/>
      <w:r w:rsidR="00E11E10" w:rsidRPr="00E11E10">
        <w:rPr>
          <w:rFonts w:cs="Arial"/>
          <w:bCs/>
          <w:szCs w:val="22"/>
        </w:rPr>
        <w:t>Energnist</w:t>
      </w:r>
      <w:proofErr w:type="spellEnd"/>
      <w:r w:rsidR="00E11E10" w:rsidRPr="00E11E10">
        <w:rPr>
          <w:rFonts w:cs="Arial"/>
          <w:bCs/>
          <w:szCs w:val="22"/>
        </w:rPr>
        <w:t xml:space="preserve"> Kolding fortsat vil arbejde for at forhindre spild og udslip fra flyveaskeudlosningen, bl.a. ved dialog med chaufførerne omkring hurtig fejlmelding af udstyret, så </w:t>
      </w:r>
      <w:r w:rsidR="00E11E10">
        <w:rPr>
          <w:rFonts w:cs="Arial"/>
          <w:bCs/>
          <w:szCs w:val="22"/>
        </w:rPr>
        <w:t>der evt. kan</w:t>
      </w:r>
      <w:r w:rsidR="00E11E10" w:rsidRPr="00E11E10">
        <w:rPr>
          <w:rFonts w:cs="Arial"/>
          <w:bCs/>
          <w:szCs w:val="22"/>
        </w:rPr>
        <w:t xml:space="preserve"> igangsætte</w:t>
      </w:r>
      <w:r w:rsidR="00E11E10">
        <w:rPr>
          <w:rFonts w:cs="Arial"/>
          <w:bCs/>
          <w:szCs w:val="22"/>
        </w:rPr>
        <w:t>s</w:t>
      </w:r>
      <w:r w:rsidR="00E11E10" w:rsidRPr="00E11E10">
        <w:rPr>
          <w:rFonts w:cs="Arial"/>
          <w:bCs/>
          <w:szCs w:val="22"/>
        </w:rPr>
        <w:t xml:space="preserve"> reparation eller udskiftning</w:t>
      </w:r>
      <w:r w:rsidR="009029EF">
        <w:rPr>
          <w:rFonts w:cs="Arial"/>
          <w:bCs/>
          <w:szCs w:val="22"/>
        </w:rPr>
        <w:t xml:space="preserve"> af udlosningsudstyr</w:t>
      </w:r>
      <w:r>
        <w:rPr>
          <w:rFonts w:cs="Arial"/>
          <w:bCs/>
          <w:szCs w:val="22"/>
        </w:rPr>
        <w:t>.</w:t>
      </w:r>
      <w:r w:rsidR="00597965">
        <w:rPr>
          <w:rFonts w:cs="Arial"/>
          <w:bCs/>
          <w:szCs w:val="22"/>
        </w:rPr>
        <w:br/>
        <w:t>Miljøstyrelsen tager dette til efterretnin</w:t>
      </w:r>
      <w:r w:rsidR="00610535">
        <w:rPr>
          <w:rFonts w:cs="Arial"/>
          <w:bCs/>
          <w:szCs w:val="22"/>
        </w:rPr>
        <w:t>g</w:t>
      </w:r>
      <w:r w:rsidR="004466C1">
        <w:rPr>
          <w:rFonts w:cs="Arial"/>
          <w:bCs/>
          <w:szCs w:val="22"/>
        </w:rPr>
        <w:t>.</w:t>
      </w:r>
    </w:p>
    <w:p w14:paraId="692C28BF" w14:textId="77777777" w:rsidR="002B576E" w:rsidRPr="005C079B" w:rsidRDefault="002B576E" w:rsidP="005C079B">
      <w:pPr>
        <w:rPr>
          <w:rFonts w:cs="Arial"/>
          <w:bCs/>
          <w:szCs w:val="22"/>
        </w:rPr>
      </w:pPr>
    </w:p>
    <w:p w14:paraId="51AB9CBC" w14:textId="2889C213" w:rsidR="005C079B" w:rsidRPr="002F126D" w:rsidRDefault="005C079B" w:rsidP="005C079B">
      <w:pPr>
        <w:rPr>
          <w:rFonts w:cs="Arial"/>
          <w:bCs/>
          <w:szCs w:val="22"/>
          <w:u w:val="single"/>
        </w:rPr>
      </w:pPr>
      <w:r w:rsidRPr="00C22233">
        <w:rPr>
          <w:rFonts w:cs="Arial"/>
          <w:bCs/>
          <w:szCs w:val="22"/>
          <w:u w:val="single"/>
        </w:rPr>
        <w:lastRenderedPageBreak/>
        <w:t>Overfladevand</w:t>
      </w:r>
      <w:r w:rsidR="002F126D">
        <w:rPr>
          <w:rFonts w:cs="Arial"/>
          <w:bCs/>
          <w:szCs w:val="22"/>
          <w:u w:val="single"/>
        </w:rPr>
        <w:br/>
      </w:r>
      <w:r w:rsidRPr="005C079B">
        <w:rPr>
          <w:rFonts w:cs="Arial"/>
          <w:bCs/>
          <w:szCs w:val="22"/>
        </w:rPr>
        <w:t>Alt overfladevand fra områder til slagge og flyveaske bliver afledt til teknisk vand som genanvendes i processen.</w:t>
      </w:r>
    </w:p>
    <w:p w14:paraId="3FA8C0BF" w14:textId="39728C65" w:rsidR="005C079B" w:rsidRPr="005C079B" w:rsidRDefault="005C079B" w:rsidP="005C079B">
      <w:pPr>
        <w:rPr>
          <w:rFonts w:cs="Arial"/>
          <w:bCs/>
          <w:szCs w:val="22"/>
        </w:rPr>
      </w:pPr>
      <w:r w:rsidRPr="005C079B">
        <w:rPr>
          <w:rFonts w:cs="Arial"/>
          <w:bCs/>
          <w:szCs w:val="22"/>
        </w:rPr>
        <w:t>Brandslukningsvand vil blive opsamlet ved at afproppe afløb og pumpe vandet til affaldssilo. Dette er der procedurer for i miljøledels</w:t>
      </w:r>
      <w:r w:rsidR="00D1675A">
        <w:rPr>
          <w:rFonts w:cs="Arial"/>
          <w:bCs/>
          <w:szCs w:val="22"/>
        </w:rPr>
        <w:t>es</w:t>
      </w:r>
      <w:r w:rsidRPr="005C079B">
        <w:rPr>
          <w:rFonts w:cs="Arial"/>
          <w:bCs/>
          <w:szCs w:val="22"/>
        </w:rPr>
        <w:t>system</w:t>
      </w:r>
      <w:r w:rsidR="00AA1EAA">
        <w:rPr>
          <w:rFonts w:cs="Arial"/>
          <w:bCs/>
          <w:szCs w:val="22"/>
        </w:rPr>
        <w:t>e</w:t>
      </w:r>
      <w:r w:rsidRPr="005C079B">
        <w:rPr>
          <w:rFonts w:cs="Arial"/>
          <w:bCs/>
          <w:szCs w:val="22"/>
        </w:rPr>
        <w:t>t.</w:t>
      </w:r>
    </w:p>
    <w:p w14:paraId="47F7412B" w14:textId="77777777" w:rsidR="005C079B" w:rsidRPr="005C079B" w:rsidRDefault="005C079B" w:rsidP="005C079B">
      <w:pPr>
        <w:rPr>
          <w:rFonts w:cs="Arial"/>
          <w:bCs/>
          <w:szCs w:val="22"/>
        </w:rPr>
      </w:pPr>
    </w:p>
    <w:p w14:paraId="5FA2ACF8" w14:textId="11FBC56A" w:rsidR="0070156A" w:rsidRDefault="005C079B" w:rsidP="005C079B">
      <w:pPr>
        <w:rPr>
          <w:rFonts w:cs="Arial"/>
          <w:bCs/>
          <w:szCs w:val="22"/>
        </w:rPr>
      </w:pPr>
      <w:r w:rsidRPr="00C22233">
        <w:rPr>
          <w:rFonts w:cs="Arial"/>
          <w:bCs/>
          <w:szCs w:val="22"/>
          <w:u w:val="single"/>
        </w:rPr>
        <w:t>Oplag af kemikalier</w:t>
      </w:r>
      <w:r w:rsidR="00D55896">
        <w:rPr>
          <w:rFonts w:cs="Arial"/>
          <w:bCs/>
          <w:szCs w:val="22"/>
          <w:u w:val="single"/>
        </w:rPr>
        <w:br/>
      </w:r>
      <w:r w:rsidRPr="005C079B">
        <w:rPr>
          <w:rFonts w:cs="Arial"/>
          <w:bCs/>
          <w:szCs w:val="22"/>
        </w:rPr>
        <w:t xml:space="preserve">Olietank og tank til ammoniak blev besigtiget. </w:t>
      </w:r>
      <w:r w:rsidR="0070156A">
        <w:rPr>
          <w:rFonts w:cs="Arial"/>
          <w:bCs/>
          <w:szCs w:val="22"/>
        </w:rPr>
        <w:t xml:space="preserve">Det blev oplyst, at der </w:t>
      </w:r>
      <w:r w:rsidR="0070156A" w:rsidRPr="00324B6A">
        <w:rPr>
          <w:rFonts w:cs="Arial"/>
          <w:bCs/>
          <w:szCs w:val="22"/>
        </w:rPr>
        <w:t xml:space="preserve">har </w:t>
      </w:r>
      <w:r w:rsidR="0070156A">
        <w:rPr>
          <w:rFonts w:cs="Arial"/>
          <w:bCs/>
          <w:szCs w:val="22"/>
        </w:rPr>
        <w:t xml:space="preserve">været </w:t>
      </w:r>
      <w:r w:rsidR="0070156A" w:rsidRPr="00324B6A">
        <w:rPr>
          <w:rFonts w:cs="Arial"/>
          <w:bCs/>
          <w:szCs w:val="22"/>
        </w:rPr>
        <w:t>udført egenkontrol i form af månedlig rundering omkring tankene, hvor tankene er efterset for skader og slid.</w:t>
      </w:r>
      <w:r w:rsidR="0070156A">
        <w:rPr>
          <w:rFonts w:cs="Arial"/>
          <w:bCs/>
          <w:szCs w:val="22"/>
        </w:rPr>
        <w:t xml:space="preserve"> </w:t>
      </w:r>
      <w:proofErr w:type="spellStart"/>
      <w:r w:rsidR="0070156A">
        <w:rPr>
          <w:rFonts w:cs="Arial"/>
          <w:bCs/>
          <w:szCs w:val="22"/>
        </w:rPr>
        <w:t>Energnist</w:t>
      </w:r>
      <w:proofErr w:type="spellEnd"/>
      <w:r w:rsidR="0070156A">
        <w:rPr>
          <w:rFonts w:cs="Arial"/>
          <w:bCs/>
          <w:szCs w:val="22"/>
        </w:rPr>
        <w:t xml:space="preserve"> Kolding oplyste efter tilsynet, at det ikke har</w:t>
      </w:r>
      <w:r w:rsidR="0070156A" w:rsidRPr="00324B6A">
        <w:rPr>
          <w:rFonts w:cs="Arial"/>
          <w:bCs/>
          <w:szCs w:val="22"/>
        </w:rPr>
        <w:t xml:space="preserve"> været muligt at fremskaffe dokumentation for eksternt eftersyn af </w:t>
      </w:r>
      <w:r w:rsidR="0053523A">
        <w:rPr>
          <w:rFonts w:cs="Arial"/>
          <w:bCs/>
          <w:szCs w:val="22"/>
        </w:rPr>
        <w:t>olie</w:t>
      </w:r>
      <w:r w:rsidR="0070156A" w:rsidRPr="00324B6A">
        <w:rPr>
          <w:rFonts w:cs="Arial"/>
          <w:bCs/>
          <w:szCs w:val="22"/>
        </w:rPr>
        <w:t>tanke</w:t>
      </w:r>
      <w:r w:rsidR="0053523A">
        <w:rPr>
          <w:rFonts w:cs="Arial"/>
          <w:bCs/>
          <w:szCs w:val="22"/>
        </w:rPr>
        <w:t>nsom efterspurgt af Miljøstyrelsen</w:t>
      </w:r>
      <w:r w:rsidR="0070156A" w:rsidRPr="00324B6A">
        <w:rPr>
          <w:rFonts w:cs="Arial"/>
          <w:bCs/>
          <w:szCs w:val="22"/>
        </w:rPr>
        <w:t xml:space="preserve">, og </w:t>
      </w:r>
      <w:r w:rsidR="0070156A">
        <w:rPr>
          <w:rFonts w:cs="Arial"/>
          <w:bCs/>
          <w:szCs w:val="22"/>
        </w:rPr>
        <w:t xml:space="preserve">at </w:t>
      </w:r>
      <w:r w:rsidR="0070156A" w:rsidRPr="00324B6A">
        <w:rPr>
          <w:rFonts w:cs="Arial"/>
          <w:bCs/>
          <w:szCs w:val="22"/>
        </w:rPr>
        <w:t>det tyder på</w:t>
      </w:r>
      <w:r w:rsidR="0070156A">
        <w:rPr>
          <w:rFonts w:cs="Arial"/>
          <w:bCs/>
          <w:szCs w:val="22"/>
        </w:rPr>
        <w:t>,</w:t>
      </w:r>
      <w:r w:rsidR="0070156A" w:rsidRPr="00324B6A">
        <w:rPr>
          <w:rFonts w:cs="Arial"/>
          <w:bCs/>
          <w:szCs w:val="22"/>
        </w:rPr>
        <w:t xml:space="preserve"> at der ikke har været udført eksternt eftersyn.</w:t>
      </w:r>
      <w:r w:rsidR="0070156A">
        <w:rPr>
          <w:rFonts w:cs="Arial"/>
          <w:bCs/>
          <w:szCs w:val="22"/>
        </w:rPr>
        <w:t xml:space="preserve"> </w:t>
      </w:r>
      <w:proofErr w:type="spellStart"/>
      <w:r w:rsidR="0070156A" w:rsidRPr="00324B6A">
        <w:rPr>
          <w:rFonts w:cs="Arial"/>
          <w:bCs/>
          <w:szCs w:val="22"/>
        </w:rPr>
        <w:t>Energnist</w:t>
      </w:r>
      <w:proofErr w:type="spellEnd"/>
      <w:r w:rsidR="0070156A" w:rsidRPr="00324B6A">
        <w:rPr>
          <w:rFonts w:cs="Arial"/>
          <w:bCs/>
          <w:szCs w:val="22"/>
        </w:rPr>
        <w:t xml:space="preserve"> </w:t>
      </w:r>
      <w:r w:rsidR="0070156A">
        <w:rPr>
          <w:rFonts w:cs="Arial"/>
          <w:bCs/>
          <w:szCs w:val="22"/>
        </w:rPr>
        <w:t xml:space="preserve">ville </w:t>
      </w:r>
      <w:r w:rsidR="0070156A" w:rsidRPr="00324B6A">
        <w:rPr>
          <w:rFonts w:cs="Arial"/>
          <w:bCs/>
          <w:szCs w:val="22"/>
        </w:rPr>
        <w:t>igangsætte</w:t>
      </w:r>
      <w:r w:rsidR="0070156A">
        <w:rPr>
          <w:rFonts w:cs="Arial"/>
          <w:bCs/>
          <w:szCs w:val="22"/>
        </w:rPr>
        <w:t xml:space="preserve"> en </w:t>
      </w:r>
      <w:r w:rsidR="0070156A" w:rsidRPr="00324B6A">
        <w:rPr>
          <w:rFonts w:cs="Arial"/>
          <w:bCs/>
          <w:szCs w:val="22"/>
        </w:rPr>
        <w:t>bestilling af ekstern kontrol.</w:t>
      </w:r>
    </w:p>
    <w:p w14:paraId="68CCF164" w14:textId="36D6AF3D" w:rsidR="0070156A" w:rsidRDefault="0070156A" w:rsidP="005C079B">
      <w:pPr>
        <w:rPr>
          <w:rFonts w:cs="Arial"/>
          <w:bCs/>
          <w:szCs w:val="22"/>
        </w:rPr>
      </w:pPr>
    </w:p>
    <w:p w14:paraId="7042DA4C" w14:textId="39EE06AD" w:rsidR="0070156A" w:rsidRDefault="0070156A" w:rsidP="005C079B">
      <w:pPr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Miljøstyrelsen tager det til efterretning, at der ikke </w:t>
      </w:r>
      <w:r w:rsidR="00E25B09">
        <w:rPr>
          <w:rFonts w:cs="Arial"/>
          <w:bCs/>
          <w:szCs w:val="22"/>
        </w:rPr>
        <w:t xml:space="preserve">har været udført </w:t>
      </w:r>
      <w:r>
        <w:rPr>
          <w:rFonts w:cs="Arial"/>
          <w:bCs/>
          <w:szCs w:val="22"/>
        </w:rPr>
        <w:t>eksternt eftersyn af olietanke</w:t>
      </w:r>
      <w:r w:rsidR="0053523A">
        <w:rPr>
          <w:rFonts w:cs="Arial"/>
          <w:bCs/>
          <w:szCs w:val="22"/>
        </w:rPr>
        <w:t>n</w:t>
      </w:r>
      <w:r>
        <w:rPr>
          <w:rFonts w:cs="Arial"/>
          <w:bCs/>
          <w:szCs w:val="22"/>
        </w:rPr>
        <w:t>.</w:t>
      </w:r>
      <w:r>
        <w:rPr>
          <w:rFonts w:cs="Arial"/>
          <w:bCs/>
          <w:szCs w:val="22"/>
        </w:rPr>
        <w:br/>
        <w:t xml:space="preserve">Miljøstyrelsen skal anmode, om at få fremsendt rapport for eftersyn af </w:t>
      </w:r>
      <w:r w:rsidR="00384BD7">
        <w:rPr>
          <w:rFonts w:cs="Arial"/>
          <w:bCs/>
          <w:szCs w:val="22"/>
        </w:rPr>
        <w:t>olie</w:t>
      </w:r>
      <w:r>
        <w:rPr>
          <w:rFonts w:cs="Arial"/>
          <w:bCs/>
          <w:szCs w:val="22"/>
        </w:rPr>
        <w:t xml:space="preserve">tanken, når </w:t>
      </w:r>
      <w:r w:rsidR="0053523A">
        <w:rPr>
          <w:rFonts w:cs="Arial"/>
          <w:bCs/>
          <w:szCs w:val="22"/>
        </w:rPr>
        <w:t>denne</w:t>
      </w:r>
      <w:r>
        <w:rPr>
          <w:rFonts w:cs="Arial"/>
          <w:bCs/>
          <w:szCs w:val="22"/>
        </w:rPr>
        <w:t xml:space="preserve"> foreligger</w:t>
      </w:r>
      <w:r w:rsidR="0053523A">
        <w:rPr>
          <w:rFonts w:cs="Arial"/>
          <w:bCs/>
          <w:szCs w:val="22"/>
        </w:rPr>
        <w:t>.</w:t>
      </w:r>
    </w:p>
    <w:p w14:paraId="51246244" w14:textId="77777777" w:rsidR="00E25B09" w:rsidRDefault="00E25B09" w:rsidP="005C079B">
      <w:pPr>
        <w:rPr>
          <w:rFonts w:cs="Arial"/>
          <w:bCs/>
          <w:szCs w:val="22"/>
        </w:rPr>
      </w:pPr>
    </w:p>
    <w:p w14:paraId="2B33E10A" w14:textId="7ED298F5" w:rsidR="005E52EF" w:rsidRPr="005C079B" w:rsidRDefault="005C079B" w:rsidP="005C079B">
      <w:pPr>
        <w:rPr>
          <w:rFonts w:cs="Arial"/>
          <w:bCs/>
          <w:szCs w:val="22"/>
        </w:rPr>
      </w:pPr>
      <w:r w:rsidRPr="005C079B">
        <w:rPr>
          <w:rFonts w:cs="Arial"/>
          <w:bCs/>
          <w:szCs w:val="22"/>
        </w:rPr>
        <w:t>I rummet ved siden af ammoniaktanken var et rum med kemikalier</w:t>
      </w:r>
      <w:r w:rsidR="00A75CDF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hvor der var flere tønder og dunke med ammoniak og natronlud</w:t>
      </w:r>
      <w:r w:rsidR="00A75CDF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der ikke var på spildbakke med opsamling</w:t>
      </w:r>
      <w:r w:rsidR="00270C0C">
        <w:rPr>
          <w:rFonts w:cs="Arial"/>
          <w:bCs/>
          <w:szCs w:val="22"/>
        </w:rPr>
        <w:t xml:space="preserve"> eller lig</w:t>
      </w:r>
      <w:r w:rsidR="007C68FC">
        <w:rPr>
          <w:rFonts w:cs="Arial"/>
          <w:bCs/>
          <w:szCs w:val="22"/>
        </w:rPr>
        <w:t>n</w:t>
      </w:r>
      <w:r w:rsidR="00270C0C">
        <w:rPr>
          <w:rFonts w:cs="Arial"/>
          <w:bCs/>
          <w:szCs w:val="22"/>
        </w:rPr>
        <w:t>ende</w:t>
      </w:r>
      <w:r w:rsidR="007D14F6">
        <w:rPr>
          <w:rFonts w:cs="Arial"/>
          <w:bCs/>
          <w:szCs w:val="22"/>
        </w:rPr>
        <w:t xml:space="preserve"> (Foto 8)</w:t>
      </w:r>
      <w:r w:rsidRPr="005C079B">
        <w:rPr>
          <w:rFonts w:cs="Arial"/>
          <w:bCs/>
          <w:szCs w:val="22"/>
        </w:rPr>
        <w:t xml:space="preserve">. Dette </w:t>
      </w:r>
      <w:r w:rsidR="00A75CDF">
        <w:rPr>
          <w:rFonts w:cs="Arial"/>
          <w:bCs/>
          <w:szCs w:val="22"/>
        </w:rPr>
        <w:t xml:space="preserve">blev </w:t>
      </w:r>
      <w:proofErr w:type="spellStart"/>
      <w:r w:rsidR="00505404">
        <w:rPr>
          <w:rFonts w:cs="Arial"/>
          <w:bCs/>
          <w:szCs w:val="22"/>
        </w:rPr>
        <w:t>Energnist</w:t>
      </w:r>
      <w:proofErr w:type="spellEnd"/>
      <w:r w:rsidR="00505404">
        <w:rPr>
          <w:rFonts w:cs="Arial"/>
          <w:bCs/>
          <w:szCs w:val="22"/>
        </w:rPr>
        <w:t xml:space="preserve"> </w:t>
      </w:r>
      <w:r w:rsidR="00A75CDF">
        <w:rPr>
          <w:rFonts w:cs="Arial"/>
          <w:bCs/>
          <w:szCs w:val="22"/>
        </w:rPr>
        <w:t xml:space="preserve">bedt om at </w:t>
      </w:r>
      <w:r w:rsidR="00505404">
        <w:rPr>
          <w:rFonts w:cs="Arial"/>
          <w:bCs/>
          <w:szCs w:val="22"/>
        </w:rPr>
        <w:t>få</w:t>
      </w:r>
      <w:r w:rsidR="008F6A08">
        <w:rPr>
          <w:rFonts w:cs="Arial"/>
          <w:bCs/>
          <w:szCs w:val="22"/>
        </w:rPr>
        <w:t xml:space="preserve"> </w:t>
      </w:r>
      <w:r w:rsidRPr="005C079B">
        <w:rPr>
          <w:rFonts w:cs="Arial"/>
          <w:bCs/>
          <w:szCs w:val="22"/>
        </w:rPr>
        <w:t>br</w:t>
      </w:r>
      <w:r w:rsidR="00A75CDF">
        <w:rPr>
          <w:rFonts w:cs="Arial"/>
          <w:bCs/>
          <w:szCs w:val="22"/>
        </w:rPr>
        <w:t xml:space="preserve">agt i orden </w:t>
      </w:r>
      <w:r w:rsidRPr="005C079B">
        <w:rPr>
          <w:rFonts w:cs="Arial"/>
          <w:bCs/>
          <w:szCs w:val="22"/>
        </w:rPr>
        <w:t>i overensstemmelse med vilkår</w:t>
      </w:r>
      <w:r w:rsidR="00270C0C">
        <w:rPr>
          <w:rFonts w:cs="Arial"/>
          <w:bCs/>
          <w:szCs w:val="22"/>
        </w:rPr>
        <w:t xml:space="preserve"> (J25)</w:t>
      </w:r>
      <w:r w:rsidRPr="005C079B">
        <w:rPr>
          <w:rFonts w:cs="Arial"/>
          <w:bCs/>
          <w:szCs w:val="22"/>
        </w:rPr>
        <w:t>.</w:t>
      </w:r>
    </w:p>
    <w:p w14:paraId="231DDF4E" w14:textId="77777777" w:rsidR="005C079B" w:rsidRPr="005C079B" w:rsidRDefault="005C079B" w:rsidP="005C079B">
      <w:pPr>
        <w:rPr>
          <w:rFonts w:cs="Arial"/>
          <w:bCs/>
          <w:szCs w:val="22"/>
        </w:rPr>
      </w:pPr>
    </w:p>
    <w:p w14:paraId="3417D178" w14:textId="6A79B2F9" w:rsidR="00782F0F" w:rsidRDefault="005C079B" w:rsidP="008A4880">
      <w:pPr>
        <w:rPr>
          <w:rFonts w:cs="Arial"/>
          <w:bCs/>
          <w:szCs w:val="22"/>
        </w:rPr>
      </w:pPr>
      <w:r w:rsidRPr="005C079B">
        <w:rPr>
          <w:rFonts w:cs="Arial"/>
          <w:bCs/>
          <w:szCs w:val="22"/>
        </w:rPr>
        <w:t xml:space="preserve">Nær silo for flyveaske fra ovn 2 var </w:t>
      </w:r>
      <w:r w:rsidR="001D6756">
        <w:rPr>
          <w:rFonts w:cs="Arial"/>
          <w:bCs/>
          <w:szCs w:val="22"/>
        </w:rPr>
        <w:t>tre</w:t>
      </w:r>
      <w:r w:rsidRPr="005C079B">
        <w:rPr>
          <w:rFonts w:cs="Arial"/>
          <w:bCs/>
          <w:szCs w:val="22"/>
        </w:rPr>
        <w:t xml:space="preserve"> palletanke. </w:t>
      </w:r>
      <w:r w:rsidR="00865D0C">
        <w:rPr>
          <w:rFonts w:cs="Arial"/>
          <w:bCs/>
          <w:szCs w:val="22"/>
        </w:rPr>
        <w:t>T</w:t>
      </w:r>
      <w:r w:rsidRPr="005C079B">
        <w:rPr>
          <w:rFonts w:cs="Arial"/>
          <w:bCs/>
          <w:szCs w:val="22"/>
        </w:rPr>
        <w:t xml:space="preserve">o </w:t>
      </w:r>
      <w:r w:rsidR="00865D0C">
        <w:rPr>
          <w:rFonts w:cs="Arial"/>
          <w:bCs/>
          <w:szCs w:val="22"/>
        </w:rPr>
        <w:t xml:space="preserve">tanke </w:t>
      </w:r>
      <w:r w:rsidRPr="005C079B">
        <w:rPr>
          <w:rFonts w:cs="Arial"/>
          <w:bCs/>
          <w:szCs w:val="22"/>
        </w:rPr>
        <w:t>var tomme</w:t>
      </w:r>
      <w:r w:rsidR="00865D0C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men den </w:t>
      </w:r>
      <w:r w:rsidR="00153939">
        <w:rPr>
          <w:rFonts w:cs="Arial"/>
          <w:bCs/>
          <w:szCs w:val="22"/>
        </w:rPr>
        <w:t>tredje</w:t>
      </w:r>
      <w:r w:rsidRPr="005C079B">
        <w:rPr>
          <w:rFonts w:cs="Arial"/>
          <w:bCs/>
          <w:szCs w:val="22"/>
        </w:rPr>
        <w:t xml:space="preserve"> </w:t>
      </w:r>
      <w:r w:rsidR="00153939">
        <w:rPr>
          <w:rFonts w:cs="Arial"/>
          <w:bCs/>
          <w:szCs w:val="22"/>
        </w:rPr>
        <w:t>v</w:t>
      </w:r>
      <w:r w:rsidRPr="005C079B">
        <w:rPr>
          <w:rFonts w:cs="Arial"/>
          <w:bCs/>
          <w:szCs w:val="22"/>
        </w:rPr>
        <w:t xml:space="preserve">ar med indhold. På tanken </w:t>
      </w:r>
      <w:r w:rsidR="006A36E9">
        <w:rPr>
          <w:rFonts w:cs="Arial"/>
          <w:bCs/>
          <w:szCs w:val="22"/>
        </w:rPr>
        <w:t xml:space="preserve">sad en </w:t>
      </w:r>
      <w:proofErr w:type="spellStart"/>
      <w:r w:rsidR="006A36E9">
        <w:rPr>
          <w:rFonts w:cs="Arial"/>
          <w:bCs/>
          <w:szCs w:val="22"/>
        </w:rPr>
        <w:t>markat</w:t>
      </w:r>
      <w:proofErr w:type="spellEnd"/>
      <w:r w:rsidR="006A36E9">
        <w:rPr>
          <w:rFonts w:cs="Arial"/>
          <w:bCs/>
          <w:szCs w:val="22"/>
        </w:rPr>
        <w:t xml:space="preserve"> med</w:t>
      </w:r>
      <w:r w:rsidRPr="005C079B">
        <w:rPr>
          <w:rFonts w:cs="Arial"/>
          <w:bCs/>
          <w:szCs w:val="22"/>
        </w:rPr>
        <w:t xml:space="preserve"> </w:t>
      </w:r>
      <w:r w:rsidR="006A36E9">
        <w:rPr>
          <w:rFonts w:cs="Arial"/>
          <w:bCs/>
          <w:szCs w:val="22"/>
        </w:rPr>
        <w:t>”</w:t>
      </w:r>
      <w:proofErr w:type="spellStart"/>
      <w:r w:rsidRPr="005C079B">
        <w:rPr>
          <w:rFonts w:cs="Arial"/>
          <w:bCs/>
          <w:szCs w:val="22"/>
        </w:rPr>
        <w:t>glycol</w:t>
      </w:r>
      <w:proofErr w:type="spellEnd"/>
      <w:r w:rsidR="006A36E9">
        <w:rPr>
          <w:rFonts w:cs="Arial"/>
          <w:bCs/>
          <w:szCs w:val="22"/>
        </w:rPr>
        <w:t>”,</w:t>
      </w:r>
      <w:r w:rsidRPr="005C079B">
        <w:rPr>
          <w:rFonts w:cs="Arial"/>
          <w:bCs/>
          <w:szCs w:val="22"/>
        </w:rPr>
        <w:t xml:space="preserve"> men det blev oplyst, at der var spildolie i</w:t>
      </w:r>
      <w:r w:rsidR="008F7FE6">
        <w:rPr>
          <w:rFonts w:cs="Arial"/>
          <w:bCs/>
          <w:szCs w:val="22"/>
        </w:rPr>
        <w:t xml:space="preserve"> (Foto 6)</w:t>
      </w:r>
      <w:r w:rsidRPr="005C079B">
        <w:rPr>
          <w:rFonts w:cs="Arial"/>
          <w:bCs/>
          <w:szCs w:val="22"/>
        </w:rPr>
        <w:t>. Det blev aftalt</w:t>
      </w:r>
      <w:r w:rsidR="00CD1E1D">
        <w:rPr>
          <w:rFonts w:cs="Arial"/>
          <w:bCs/>
          <w:szCs w:val="22"/>
        </w:rPr>
        <w:t>,</w:t>
      </w:r>
      <w:r w:rsidRPr="005C079B">
        <w:rPr>
          <w:rFonts w:cs="Arial"/>
          <w:bCs/>
          <w:szCs w:val="22"/>
        </w:rPr>
        <w:t xml:space="preserve"> at denne straks vil blive fjernet.</w:t>
      </w:r>
    </w:p>
    <w:p w14:paraId="530B3444" w14:textId="235122D6" w:rsidR="00884B74" w:rsidRDefault="00884B74" w:rsidP="00060F48">
      <w:pPr>
        <w:rPr>
          <w:rFonts w:cs="Arial"/>
          <w:bCs/>
          <w:szCs w:val="22"/>
        </w:rPr>
      </w:pPr>
    </w:p>
    <w:p w14:paraId="6AB5E466" w14:textId="7AB22968" w:rsidR="00290B62" w:rsidRDefault="007C13F5" w:rsidP="00290B62">
      <w:pPr>
        <w:rPr>
          <w:bCs/>
          <w:szCs w:val="22"/>
        </w:rPr>
      </w:pPr>
      <w:r w:rsidRPr="007E0C06">
        <w:rPr>
          <w:b/>
          <w:szCs w:val="22"/>
        </w:rPr>
        <w:t>Op</w:t>
      </w:r>
      <w:r>
        <w:rPr>
          <w:b/>
          <w:szCs w:val="22"/>
        </w:rPr>
        <w:t>følgning</w:t>
      </w:r>
    </w:p>
    <w:p w14:paraId="6E0ABD8E" w14:textId="726908A2" w:rsidR="00884B74" w:rsidRDefault="00CF7C87" w:rsidP="005F7FAD">
      <w:pPr>
        <w:pStyle w:val="Opstilling-punkttegn"/>
      </w:pPr>
      <w:r>
        <w:t>Miljøstyrelsen vil følge op</w:t>
      </w:r>
      <w:r w:rsidR="005F7FAD">
        <w:t xml:space="preserve"> på:</w:t>
      </w:r>
    </w:p>
    <w:p w14:paraId="1FFCBC95" w14:textId="6E32AA5B" w:rsidR="005F7FAD" w:rsidRDefault="005F7FAD" w:rsidP="005F7FAD">
      <w:pPr>
        <w:pStyle w:val="Opstilling-punkttegn"/>
        <w:tabs>
          <w:tab w:val="clear" w:pos="360"/>
          <w:tab w:val="num" w:pos="720"/>
        </w:tabs>
        <w:ind w:left="720"/>
      </w:pPr>
      <w:r>
        <w:t xml:space="preserve">Om der er krav </w:t>
      </w:r>
      <w:r w:rsidR="00EE0B8C">
        <w:t>til</w:t>
      </w:r>
      <w:r>
        <w:t>, hvor mange læs der skal udlægges på gulv</w:t>
      </w:r>
      <w:r w:rsidR="00EE0B8C">
        <w:t xml:space="preserve"> ved affaldskontrol</w:t>
      </w:r>
      <w:r w:rsidR="00423452">
        <w:t>.</w:t>
      </w:r>
    </w:p>
    <w:p w14:paraId="2D16F12A" w14:textId="28BE456B" w:rsidR="00884B74" w:rsidRDefault="005F7FAD" w:rsidP="00884B74">
      <w:pPr>
        <w:pStyle w:val="Opstilling-punkttegn"/>
        <w:tabs>
          <w:tab w:val="clear" w:pos="360"/>
          <w:tab w:val="num" w:pos="720"/>
        </w:tabs>
        <w:ind w:left="720"/>
      </w:pPr>
      <w:r>
        <w:t>O</w:t>
      </w:r>
      <w:r w:rsidR="00884B74">
        <w:t>m der er tale om kontinuitetsbru</w:t>
      </w:r>
      <w:r w:rsidR="001D0AE5">
        <w:t>d</w:t>
      </w:r>
      <w:r w:rsidR="00884B74">
        <w:t xml:space="preserve"> for klinisk risikoaffald</w:t>
      </w:r>
      <w:r w:rsidR="0031392A">
        <w:t>, da godkendelse ikke længere</w:t>
      </w:r>
      <w:r w:rsidR="002F6099">
        <w:t xml:space="preserve"> bruges</w:t>
      </w:r>
      <w:r w:rsidR="0031392A">
        <w:t>,</w:t>
      </w:r>
      <w:r w:rsidR="00884B74">
        <w:t xml:space="preserve"> og hvordan dette i så fald formeldt skal meddeles</w:t>
      </w:r>
      <w:r w:rsidR="00423452">
        <w:t>.</w:t>
      </w:r>
    </w:p>
    <w:p w14:paraId="642EA668" w14:textId="20673497" w:rsidR="00884B74" w:rsidRDefault="00E25B09" w:rsidP="005F7FAD">
      <w:pPr>
        <w:pStyle w:val="Opstilling-punkttegn"/>
        <w:tabs>
          <w:tab w:val="clear" w:pos="360"/>
          <w:tab w:val="num" w:pos="720"/>
        </w:tabs>
        <w:ind w:left="720"/>
      </w:pPr>
      <w:r>
        <w:t>A</w:t>
      </w:r>
      <w:r w:rsidR="005F7FAD">
        <w:t xml:space="preserve">ske fra </w:t>
      </w:r>
      <w:proofErr w:type="spellStart"/>
      <w:r w:rsidR="00884B74">
        <w:t>fra</w:t>
      </w:r>
      <w:proofErr w:type="spellEnd"/>
      <w:r w:rsidR="00884B74">
        <w:t xml:space="preserve"> 2. og 3. kedeltræk</w:t>
      </w:r>
      <w:r w:rsidR="005F7FAD">
        <w:t xml:space="preserve"> </w:t>
      </w:r>
      <w:r w:rsidR="00CC68BC">
        <w:t>fra ovn 5</w:t>
      </w:r>
      <w:r w:rsidR="00434952">
        <w:t>.</w:t>
      </w:r>
      <w:r>
        <w:t xml:space="preserve"> Dette vil blive indskærpet.</w:t>
      </w:r>
    </w:p>
    <w:p w14:paraId="3485A2A5" w14:textId="77777777" w:rsidR="009E4BB1" w:rsidRDefault="009E4BB1" w:rsidP="009E4BB1">
      <w:pPr>
        <w:pStyle w:val="Opstilling-punkttegn"/>
        <w:numPr>
          <w:ilvl w:val="0"/>
          <w:numId w:val="0"/>
        </w:numPr>
        <w:ind w:left="720"/>
      </w:pPr>
    </w:p>
    <w:p w14:paraId="08B8E780" w14:textId="2C11FB23" w:rsidR="00891BC9" w:rsidRDefault="00332B31" w:rsidP="00E554EC">
      <w:pPr>
        <w:pStyle w:val="Opstilling-talellerbogst"/>
        <w:numPr>
          <w:ilvl w:val="0"/>
          <w:numId w:val="6"/>
        </w:numPr>
      </w:pPr>
      <w:proofErr w:type="spellStart"/>
      <w:r>
        <w:t>Energnist</w:t>
      </w:r>
      <w:proofErr w:type="spellEnd"/>
      <w:r>
        <w:t xml:space="preserve"> </w:t>
      </w:r>
      <w:r w:rsidR="00E554EC">
        <w:t>har</w:t>
      </w:r>
      <w:r>
        <w:t xml:space="preserve"> </w:t>
      </w:r>
      <w:r w:rsidR="00E25B09">
        <w:t xml:space="preserve">efter tilsynet </w:t>
      </w:r>
      <w:r>
        <w:t>fremsend</w:t>
      </w:r>
      <w:r w:rsidR="00E554EC">
        <w:t>t:</w:t>
      </w:r>
    </w:p>
    <w:p w14:paraId="425C24AB" w14:textId="3714DDC0" w:rsidR="00891BC9" w:rsidRDefault="00891BC9" w:rsidP="00891BC9">
      <w:pPr>
        <w:pStyle w:val="Opstilling-talellerbogst"/>
        <w:numPr>
          <w:ilvl w:val="0"/>
          <w:numId w:val="6"/>
        </w:numPr>
        <w:ind w:left="720"/>
      </w:pPr>
      <w:r>
        <w:t>D</w:t>
      </w:r>
      <w:r w:rsidR="00B73BAC">
        <w:t xml:space="preserve">okumentation for oprydning af </w:t>
      </w:r>
      <w:r w:rsidR="00C26808">
        <w:t>udendørs oplag af palletanke med olie.</w:t>
      </w:r>
    </w:p>
    <w:p w14:paraId="2BC02006" w14:textId="58BCB238" w:rsidR="00891BC9" w:rsidRDefault="00C26808" w:rsidP="00891BC9">
      <w:pPr>
        <w:pStyle w:val="Opstilling-talellerbogst"/>
        <w:numPr>
          <w:ilvl w:val="0"/>
          <w:numId w:val="6"/>
        </w:numPr>
        <w:ind w:left="720"/>
      </w:pPr>
      <w:r>
        <w:t>Dokumentation for placering af oplag af kemikalier på spildbakke.</w:t>
      </w:r>
    </w:p>
    <w:p w14:paraId="00572811" w14:textId="48DC2BE8" w:rsidR="00822071" w:rsidRDefault="006874FC" w:rsidP="00891BC9">
      <w:pPr>
        <w:pStyle w:val="Opstilling-talellerbogst"/>
        <w:numPr>
          <w:ilvl w:val="0"/>
          <w:numId w:val="6"/>
        </w:numPr>
        <w:ind w:left="720"/>
      </w:pPr>
      <w:r>
        <w:t>Redegørelse om f</w:t>
      </w:r>
      <w:r w:rsidR="00884B74">
        <w:t xml:space="preserve">orbedring af </w:t>
      </w:r>
      <w:proofErr w:type="spellStart"/>
      <w:r w:rsidR="00884B74">
        <w:t>udlastning</w:t>
      </w:r>
      <w:proofErr w:type="spellEnd"/>
      <w:r w:rsidR="00884B74">
        <w:t xml:space="preserve"> fra flyveaskesilo fra ovn 5</w:t>
      </w:r>
      <w:r w:rsidR="009E4BB1">
        <w:t xml:space="preserve"> som Miljøstyrelsen tager til efterretning</w:t>
      </w:r>
      <w:r w:rsidR="00884B74">
        <w:t>.</w:t>
      </w:r>
    </w:p>
    <w:p w14:paraId="418D33FB" w14:textId="642307FC" w:rsidR="00E25B09" w:rsidRDefault="00E25B09" w:rsidP="00891BC9">
      <w:pPr>
        <w:pStyle w:val="Opstilling-talellerbogst"/>
        <w:numPr>
          <w:ilvl w:val="0"/>
          <w:numId w:val="6"/>
        </w:numPr>
        <w:ind w:left="720"/>
      </w:pPr>
      <w:r>
        <w:t>Bemærkninger til aske fra 2. og 3. kedeludtræk</w:t>
      </w:r>
      <w:r w:rsidR="00A53A2F">
        <w:t>.</w:t>
      </w:r>
    </w:p>
    <w:p w14:paraId="6CB2CEED" w14:textId="5DE120C3" w:rsidR="00884B74" w:rsidRDefault="00884B74" w:rsidP="00BE0CF6">
      <w:pPr>
        <w:pStyle w:val="Opstilling-talellerbogst"/>
      </w:pPr>
    </w:p>
    <w:p w14:paraId="0A18ADEE" w14:textId="26402ED0" w:rsidR="00D334A3" w:rsidRDefault="00290B62" w:rsidP="005C079B">
      <w:pPr>
        <w:rPr>
          <w:szCs w:val="22"/>
        </w:rPr>
      </w:pPr>
      <w:r w:rsidRPr="007E0C06">
        <w:rPr>
          <w:szCs w:val="22"/>
        </w:rPr>
        <w:t>Virksomheden har haft udkast til tilsynsrapport til kommentering inden offentliggørelsen.</w:t>
      </w:r>
    </w:p>
    <w:p w14:paraId="66E402A2" w14:textId="5445E987" w:rsidR="00AA35D7" w:rsidRDefault="00AA35D7" w:rsidP="005C079B">
      <w:pPr>
        <w:rPr>
          <w:szCs w:val="22"/>
        </w:rPr>
      </w:pPr>
    </w:p>
    <w:p w14:paraId="191CB05E" w14:textId="66ED811B" w:rsidR="00AA35D7" w:rsidRDefault="00AA35D7" w:rsidP="005C079B">
      <w:pPr>
        <w:rPr>
          <w:szCs w:val="22"/>
        </w:rPr>
      </w:pPr>
      <w:r>
        <w:rPr>
          <w:szCs w:val="22"/>
        </w:rPr>
        <w:t>Virksomhedens kommentarer ved høring af udkast er indarbejdet i det endelige tilsynsnotat.</w:t>
      </w:r>
    </w:p>
    <w:p w14:paraId="312A8440" w14:textId="77777777" w:rsidR="00D334A3" w:rsidRDefault="00D334A3">
      <w:pPr>
        <w:suppressAutoHyphens w:val="0"/>
        <w:spacing w:line="240" w:lineRule="auto"/>
        <w:rPr>
          <w:szCs w:val="22"/>
        </w:rPr>
      </w:pPr>
      <w:r>
        <w:rPr>
          <w:szCs w:val="22"/>
        </w:rPr>
        <w:br w:type="page"/>
      </w:r>
    </w:p>
    <w:p w14:paraId="1D33C521" w14:textId="7C40DBB8" w:rsidR="005C079B" w:rsidRDefault="00D334A3" w:rsidP="00D334A3">
      <w:pPr>
        <w:pStyle w:val="Overskrift1"/>
      </w:pPr>
      <w:r>
        <w:lastRenderedPageBreak/>
        <w:t>Billeder fra tilsyn</w:t>
      </w:r>
    </w:p>
    <w:p w14:paraId="5F3A19E1" w14:textId="5D606EB3" w:rsidR="00D334A3" w:rsidRDefault="00D334A3" w:rsidP="00D334A3"/>
    <w:tbl>
      <w:tblPr>
        <w:tblStyle w:val="Tabel-Gitter"/>
        <w:tblW w:w="10343" w:type="dxa"/>
        <w:tblLook w:val="04A0" w:firstRow="1" w:lastRow="0" w:firstColumn="1" w:lastColumn="0" w:noHBand="0" w:noVBand="1"/>
      </w:tblPr>
      <w:tblGrid>
        <w:gridCol w:w="5240"/>
        <w:gridCol w:w="5103"/>
      </w:tblGrid>
      <w:tr w:rsidR="00EF648B" w14:paraId="4DD13FF9" w14:textId="77777777" w:rsidTr="007254CB">
        <w:trPr>
          <w:trHeight w:val="5519"/>
        </w:trPr>
        <w:tc>
          <w:tcPr>
            <w:tcW w:w="5240" w:type="dxa"/>
            <w:vAlign w:val="center"/>
          </w:tcPr>
          <w:p w14:paraId="6F9EB53B" w14:textId="77777777" w:rsidR="00EF648B" w:rsidRDefault="00EF648B" w:rsidP="005B6A9C">
            <w:pPr>
              <w:jc w:val="center"/>
              <w:rPr>
                <w:noProof/>
              </w:rPr>
            </w:pPr>
          </w:p>
          <w:p w14:paraId="369B9B56" w14:textId="77777777" w:rsidR="00EF648B" w:rsidRPr="00911997" w:rsidRDefault="00EF648B" w:rsidP="005B6A9C">
            <w:pPr>
              <w:jc w:val="center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99F109" wp14:editId="4C51581F">
                  <wp:extent cx="2781133" cy="3591588"/>
                  <wp:effectExtent l="0" t="0" r="635" b="889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10" r="12902"/>
                          <a:stretch/>
                        </pic:blipFill>
                        <pic:spPr bwMode="auto">
                          <a:xfrm>
                            <a:off x="0" y="0"/>
                            <a:ext cx="2791026" cy="360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A2F24F" w14:textId="77777777" w:rsidR="00EF648B" w:rsidRDefault="00EF648B" w:rsidP="005B6A9C">
            <w:pPr>
              <w:jc w:val="center"/>
              <w:rPr>
                <w:szCs w:val="22"/>
              </w:rPr>
            </w:pPr>
          </w:p>
        </w:tc>
        <w:tc>
          <w:tcPr>
            <w:tcW w:w="5103" w:type="dxa"/>
            <w:vAlign w:val="center"/>
          </w:tcPr>
          <w:p w14:paraId="28367FCA" w14:textId="1880969B" w:rsidR="00EF648B" w:rsidRPr="004079BF" w:rsidRDefault="00A97306" w:rsidP="00A97306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8AEC849" wp14:editId="05CA6673">
                  <wp:extent cx="3624553" cy="2718414"/>
                  <wp:effectExtent l="0" t="4127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2838" cy="273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8B" w14:paraId="3509A8B5" w14:textId="77777777" w:rsidTr="007254CB">
        <w:trPr>
          <w:trHeight w:val="281"/>
        </w:trPr>
        <w:tc>
          <w:tcPr>
            <w:tcW w:w="5240" w:type="dxa"/>
          </w:tcPr>
          <w:p w14:paraId="6F901A42" w14:textId="77777777" w:rsidR="00EF648B" w:rsidRDefault="00EF648B" w:rsidP="005B6A9C">
            <w:pPr>
              <w:rPr>
                <w:szCs w:val="22"/>
              </w:rPr>
            </w:pPr>
            <w:r>
              <w:rPr>
                <w:szCs w:val="22"/>
              </w:rPr>
              <w:t>Foto 1: Kontrolrum.</w:t>
            </w:r>
          </w:p>
        </w:tc>
        <w:tc>
          <w:tcPr>
            <w:tcW w:w="5103" w:type="dxa"/>
          </w:tcPr>
          <w:p w14:paraId="064C37E9" w14:textId="77777777" w:rsidR="00EF648B" w:rsidRDefault="00EF648B" w:rsidP="005B6A9C">
            <w:pPr>
              <w:rPr>
                <w:szCs w:val="22"/>
              </w:rPr>
            </w:pPr>
            <w:r>
              <w:rPr>
                <w:szCs w:val="22"/>
              </w:rPr>
              <w:t>Foto 2: Aflæsningsrampe til affaldssilo.</w:t>
            </w:r>
          </w:p>
        </w:tc>
      </w:tr>
    </w:tbl>
    <w:p w14:paraId="5783A005" w14:textId="4F44EC47" w:rsidR="00EF648B" w:rsidRDefault="00EF648B" w:rsidP="00D334A3"/>
    <w:tbl>
      <w:tblPr>
        <w:tblStyle w:val="Tabel-Gitter"/>
        <w:tblW w:w="10343" w:type="dxa"/>
        <w:tblLook w:val="04A0" w:firstRow="1" w:lastRow="0" w:firstColumn="1" w:lastColumn="0" w:noHBand="0" w:noVBand="1"/>
      </w:tblPr>
      <w:tblGrid>
        <w:gridCol w:w="4097"/>
        <w:gridCol w:w="6246"/>
      </w:tblGrid>
      <w:tr w:rsidR="00EF648B" w14:paraId="61077BB6" w14:textId="77777777" w:rsidTr="007254CB">
        <w:trPr>
          <w:trHeight w:val="5687"/>
        </w:trPr>
        <w:tc>
          <w:tcPr>
            <w:tcW w:w="4106" w:type="dxa"/>
            <w:vAlign w:val="center"/>
          </w:tcPr>
          <w:p w14:paraId="2540EEBF" w14:textId="77777777" w:rsidR="00EF648B" w:rsidRDefault="00EF648B" w:rsidP="005B6A9C">
            <w:pPr>
              <w:jc w:val="center"/>
              <w:rPr>
                <w:noProof/>
              </w:rPr>
            </w:pPr>
          </w:p>
          <w:p w14:paraId="4713D90C" w14:textId="77777777" w:rsidR="00EF648B" w:rsidRPr="00911997" w:rsidRDefault="00EF648B" w:rsidP="005B6A9C">
            <w:pPr>
              <w:jc w:val="center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4B81BD" wp14:editId="55BD2765">
                  <wp:extent cx="2420124" cy="3371159"/>
                  <wp:effectExtent l="0" t="0" r="0" b="127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52" r="19842" b="5407"/>
                          <a:stretch/>
                        </pic:blipFill>
                        <pic:spPr bwMode="auto">
                          <a:xfrm>
                            <a:off x="0" y="0"/>
                            <a:ext cx="2428054" cy="338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7A7C05" w14:textId="77777777" w:rsidR="00EF648B" w:rsidRDefault="00EF648B" w:rsidP="005B6A9C">
            <w:pPr>
              <w:jc w:val="center"/>
              <w:rPr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78F4C3C6" w14:textId="77777777" w:rsidR="00EF648B" w:rsidRDefault="00EF648B" w:rsidP="005B6A9C">
            <w:pPr>
              <w:jc w:val="center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9D3FF5" wp14:editId="2FAB73EB">
                  <wp:extent cx="3821502" cy="3248025"/>
                  <wp:effectExtent l="0" t="0" r="7620" b="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76" r="26773"/>
                          <a:stretch/>
                        </pic:blipFill>
                        <pic:spPr bwMode="auto">
                          <a:xfrm>
                            <a:off x="0" y="0"/>
                            <a:ext cx="3822221" cy="324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8B" w14:paraId="00485758" w14:textId="77777777" w:rsidTr="007254CB">
        <w:trPr>
          <w:trHeight w:val="271"/>
        </w:trPr>
        <w:tc>
          <w:tcPr>
            <w:tcW w:w="4106" w:type="dxa"/>
          </w:tcPr>
          <w:p w14:paraId="7721EDD3" w14:textId="77777777" w:rsidR="00EF648B" w:rsidRDefault="00EF648B" w:rsidP="005B6A9C">
            <w:pPr>
              <w:rPr>
                <w:szCs w:val="22"/>
              </w:rPr>
            </w:pPr>
            <w:r>
              <w:rPr>
                <w:szCs w:val="22"/>
              </w:rPr>
              <w:t xml:space="preserve">Foto 3: Flyveaske ved </w:t>
            </w:r>
            <w:proofErr w:type="spellStart"/>
            <w:r>
              <w:rPr>
                <w:szCs w:val="22"/>
              </w:rPr>
              <w:t>udlastning</w:t>
            </w:r>
            <w:proofErr w:type="spellEnd"/>
            <w:r>
              <w:rPr>
                <w:szCs w:val="22"/>
              </w:rPr>
              <w:t xml:space="preserve"> fra ovn 5.</w:t>
            </w:r>
          </w:p>
        </w:tc>
        <w:tc>
          <w:tcPr>
            <w:tcW w:w="6237" w:type="dxa"/>
          </w:tcPr>
          <w:p w14:paraId="6BADA964" w14:textId="77777777" w:rsidR="00EF648B" w:rsidRDefault="00EF648B" w:rsidP="005B6A9C">
            <w:pPr>
              <w:rPr>
                <w:szCs w:val="22"/>
              </w:rPr>
            </w:pPr>
            <w:r>
              <w:rPr>
                <w:szCs w:val="22"/>
              </w:rPr>
              <w:t xml:space="preserve">Foto 4: Flyveaske ved </w:t>
            </w:r>
            <w:proofErr w:type="spellStart"/>
            <w:r>
              <w:rPr>
                <w:szCs w:val="22"/>
              </w:rPr>
              <w:t>udlastning</w:t>
            </w:r>
            <w:proofErr w:type="spellEnd"/>
            <w:r>
              <w:rPr>
                <w:szCs w:val="22"/>
              </w:rPr>
              <w:t xml:space="preserve"> fra ovn 5.</w:t>
            </w:r>
          </w:p>
        </w:tc>
      </w:tr>
    </w:tbl>
    <w:p w14:paraId="22294B78" w14:textId="5F8AD702" w:rsidR="00EF648B" w:rsidRDefault="00EF648B" w:rsidP="00D334A3"/>
    <w:tbl>
      <w:tblPr>
        <w:tblStyle w:val="Tabel-Gitter"/>
        <w:tblW w:w="10343" w:type="dxa"/>
        <w:tblLook w:val="04A0" w:firstRow="1" w:lastRow="0" w:firstColumn="1" w:lastColumn="0" w:noHBand="0" w:noVBand="1"/>
      </w:tblPr>
      <w:tblGrid>
        <w:gridCol w:w="4367"/>
        <w:gridCol w:w="5976"/>
      </w:tblGrid>
      <w:tr w:rsidR="00DE60EC" w14:paraId="354CF6DC" w14:textId="77777777" w:rsidTr="007254CB">
        <w:trPr>
          <w:trHeight w:val="5398"/>
        </w:trPr>
        <w:tc>
          <w:tcPr>
            <w:tcW w:w="4390" w:type="dxa"/>
            <w:vAlign w:val="center"/>
          </w:tcPr>
          <w:p w14:paraId="2A44CDDC" w14:textId="77777777" w:rsidR="00DE60EC" w:rsidRPr="00882983" w:rsidRDefault="00DE60EC" w:rsidP="007254CB">
            <w:pPr>
              <w:pStyle w:val="Normal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AAF7718" wp14:editId="287898CE">
                  <wp:extent cx="3319523" cy="2489642"/>
                  <wp:effectExtent l="0" t="4127" r="0" b="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27446" cy="249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vAlign w:val="center"/>
          </w:tcPr>
          <w:p w14:paraId="2C9A44C5" w14:textId="77777777" w:rsidR="00DE60EC" w:rsidRPr="008F7FE6" w:rsidRDefault="00DE60EC" w:rsidP="005B6A9C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58ADC72" wp14:editId="2B37D170">
                  <wp:extent cx="3648974" cy="3069590"/>
                  <wp:effectExtent l="0" t="0" r="8890" b="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8" t="18510" r="16489" b="3030"/>
                          <a:stretch/>
                        </pic:blipFill>
                        <pic:spPr bwMode="auto">
                          <a:xfrm>
                            <a:off x="0" y="0"/>
                            <a:ext cx="3651286" cy="307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0EC" w14:paraId="0DFC7F61" w14:textId="77777777" w:rsidTr="007254CB">
        <w:trPr>
          <w:trHeight w:val="271"/>
        </w:trPr>
        <w:tc>
          <w:tcPr>
            <w:tcW w:w="4390" w:type="dxa"/>
          </w:tcPr>
          <w:p w14:paraId="64A71FB9" w14:textId="77777777" w:rsidR="00DE60EC" w:rsidRDefault="00DE60EC" w:rsidP="005B6A9C">
            <w:pPr>
              <w:rPr>
                <w:szCs w:val="22"/>
              </w:rPr>
            </w:pPr>
            <w:r>
              <w:rPr>
                <w:szCs w:val="22"/>
              </w:rPr>
              <w:t>Foto 5: Støttebrænder, ovn 5.</w:t>
            </w:r>
          </w:p>
        </w:tc>
        <w:tc>
          <w:tcPr>
            <w:tcW w:w="5953" w:type="dxa"/>
          </w:tcPr>
          <w:p w14:paraId="7A78F92F" w14:textId="77777777" w:rsidR="00DE60EC" w:rsidRDefault="00DE60EC" w:rsidP="005B6A9C">
            <w:pPr>
              <w:rPr>
                <w:szCs w:val="22"/>
              </w:rPr>
            </w:pPr>
            <w:r>
              <w:rPr>
                <w:szCs w:val="22"/>
              </w:rPr>
              <w:t xml:space="preserve">Foto 6: Udendørs palletank med </w:t>
            </w:r>
            <w:proofErr w:type="spellStart"/>
            <w:r>
              <w:rPr>
                <w:szCs w:val="22"/>
              </w:rPr>
              <w:t>glycol</w:t>
            </w:r>
            <w:proofErr w:type="spellEnd"/>
            <w:r>
              <w:rPr>
                <w:szCs w:val="22"/>
              </w:rPr>
              <w:t>.</w:t>
            </w:r>
          </w:p>
        </w:tc>
      </w:tr>
    </w:tbl>
    <w:p w14:paraId="6C67635B" w14:textId="176A8F3B" w:rsidR="00EF648B" w:rsidRDefault="00EF648B" w:rsidP="00D334A3"/>
    <w:tbl>
      <w:tblPr>
        <w:tblStyle w:val="Tabel-Gitter"/>
        <w:tblW w:w="10343" w:type="dxa"/>
        <w:tblLook w:val="04A0" w:firstRow="1" w:lastRow="0" w:firstColumn="1" w:lastColumn="0" w:noHBand="0" w:noVBand="1"/>
      </w:tblPr>
      <w:tblGrid>
        <w:gridCol w:w="5098"/>
        <w:gridCol w:w="5245"/>
      </w:tblGrid>
      <w:tr w:rsidR="00B36B19" w14:paraId="67CA7AB3" w14:textId="77777777" w:rsidTr="007254CB">
        <w:trPr>
          <w:trHeight w:val="5943"/>
        </w:trPr>
        <w:tc>
          <w:tcPr>
            <w:tcW w:w="5098" w:type="dxa"/>
            <w:vAlign w:val="center"/>
          </w:tcPr>
          <w:p w14:paraId="32774798" w14:textId="68CDC9BE" w:rsidR="00E631E9" w:rsidRPr="00882983" w:rsidRDefault="00B36B19" w:rsidP="00B36B19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655294B" wp14:editId="098ED965">
                  <wp:extent cx="3584350" cy="2688263"/>
                  <wp:effectExtent l="0" t="9208" r="7303" b="7302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3480" cy="270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5026431" w14:textId="7BBCCB97" w:rsidR="00E631E9" w:rsidRPr="008F7FE6" w:rsidRDefault="00004651" w:rsidP="00B36B19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9D47091" wp14:editId="0EC82E77">
                  <wp:extent cx="3517508" cy="2638132"/>
                  <wp:effectExtent l="1588" t="0" r="8572" b="8573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9687" cy="267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19" w14:paraId="0A303A34" w14:textId="77777777" w:rsidTr="007254CB">
        <w:trPr>
          <w:trHeight w:val="271"/>
        </w:trPr>
        <w:tc>
          <w:tcPr>
            <w:tcW w:w="5098" w:type="dxa"/>
          </w:tcPr>
          <w:p w14:paraId="5DD20921" w14:textId="1C174339" w:rsidR="00E631E9" w:rsidRDefault="00E631E9" w:rsidP="005B6A9C">
            <w:pPr>
              <w:rPr>
                <w:szCs w:val="22"/>
              </w:rPr>
            </w:pPr>
            <w:r>
              <w:rPr>
                <w:szCs w:val="22"/>
              </w:rPr>
              <w:t xml:space="preserve">Foto 7: </w:t>
            </w:r>
            <w:r w:rsidR="00B36B19">
              <w:rPr>
                <w:szCs w:val="22"/>
              </w:rPr>
              <w:t>Ikke-</w:t>
            </w:r>
            <w:proofErr w:type="spellStart"/>
            <w:r w:rsidR="00B36B19">
              <w:rPr>
                <w:szCs w:val="22"/>
              </w:rPr>
              <w:t>ubrændt</w:t>
            </w:r>
            <w:proofErr w:type="spellEnd"/>
            <w:r w:rsidR="00B36B19">
              <w:rPr>
                <w:szCs w:val="22"/>
              </w:rPr>
              <w:t xml:space="preserve"> affald for enden af ovn 5.</w:t>
            </w:r>
          </w:p>
        </w:tc>
        <w:tc>
          <w:tcPr>
            <w:tcW w:w="5245" w:type="dxa"/>
          </w:tcPr>
          <w:p w14:paraId="5DB52A9A" w14:textId="6E681085" w:rsidR="00E631E9" w:rsidRDefault="00E631E9" w:rsidP="005B6A9C">
            <w:pPr>
              <w:rPr>
                <w:szCs w:val="22"/>
              </w:rPr>
            </w:pPr>
            <w:r>
              <w:rPr>
                <w:szCs w:val="22"/>
              </w:rPr>
              <w:t xml:space="preserve">Foto 8: </w:t>
            </w:r>
            <w:r w:rsidR="00004651">
              <w:rPr>
                <w:szCs w:val="22"/>
              </w:rPr>
              <w:t>D</w:t>
            </w:r>
            <w:r w:rsidR="00004651" w:rsidRPr="00004651">
              <w:rPr>
                <w:szCs w:val="22"/>
              </w:rPr>
              <w:t>unke med ammoniak og natronlud</w:t>
            </w:r>
            <w:r w:rsidR="00004651">
              <w:rPr>
                <w:szCs w:val="22"/>
              </w:rPr>
              <w:t xml:space="preserve"> uden</w:t>
            </w:r>
            <w:r w:rsidR="00004651" w:rsidRPr="00004651">
              <w:rPr>
                <w:szCs w:val="22"/>
              </w:rPr>
              <w:t xml:space="preserve"> spildbakke med opsamling</w:t>
            </w:r>
            <w:r w:rsidR="00004651">
              <w:rPr>
                <w:szCs w:val="22"/>
              </w:rPr>
              <w:t>.</w:t>
            </w:r>
          </w:p>
        </w:tc>
      </w:tr>
    </w:tbl>
    <w:p w14:paraId="6E05803B" w14:textId="77777777" w:rsidR="00DE60EC" w:rsidRPr="00D334A3" w:rsidRDefault="00DE60EC" w:rsidP="00D334A3"/>
    <w:sectPr w:rsidR="00DE60EC" w:rsidRPr="00D334A3" w:rsidSect="00060F48"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041" w:right="2268" w:bottom="680" w:left="1418" w:header="35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BD091" w14:textId="77777777" w:rsidR="00261ED2" w:rsidRDefault="00261ED2">
      <w:r>
        <w:separator/>
      </w:r>
    </w:p>
  </w:endnote>
  <w:endnote w:type="continuationSeparator" w:id="0">
    <w:p w14:paraId="6FB028E9" w14:textId="77777777" w:rsidR="00261ED2" w:rsidRDefault="00261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DBE35" w14:textId="77777777" w:rsidR="00A23A2B" w:rsidRDefault="00A23A2B" w:rsidP="0049599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4006B4EC" w14:textId="77777777" w:rsidR="00A23A2B" w:rsidRDefault="00A23A2B" w:rsidP="00E9485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9E9D5" w14:textId="77777777" w:rsidR="00A23A2B" w:rsidRPr="00DE7479" w:rsidRDefault="00A23A2B" w:rsidP="00DE7479">
    <w:pPr>
      <w:jc w:val="right"/>
    </w:pPr>
    <w:r w:rsidRPr="00DE7479">
      <w:fldChar w:fldCharType="begin"/>
    </w:r>
    <w:r w:rsidRPr="00DE7479">
      <w:instrText xml:space="preserve"> PAGE </w:instrText>
    </w:r>
    <w:r w:rsidRPr="00DE7479">
      <w:fldChar w:fldCharType="separate"/>
    </w:r>
    <w:r w:rsidR="000A091C">
      <w:rPr>
        <w:noProof/>
      </w:rPr>
      <w:t>5</w:t>
    </w:r>
    <w:r w:rsidRPr="00DE7479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89"/>
      <w:gridCol w:w="1134"/>
    </w:tblGrid>
    <w:tr w:rsidR="00A23A2B" w14:paraId="52BE1B5F" w14:textId="77777777" w:rsidTr="001F32E1">
      <w:tc>
        <w:tcPr>
          <w:tcW w:w="8789" w:type="dxa"/>
          <w:hideMark/>
        </w:tcPr>
        <w:p w14:paraId="59FFC149" w14:textId="59FC3726" w:rsidR="00A23A2B" w:rsidRDefault="00A23A2B" w:rsidP="001F32E1">
          <w:pPr>
            <w:pStyle w:val="Template-Address"/>
            <w:rPr>
              <w:lang w:eastAsia="en-US"/>
            </w:rPr>
          </w:pPr>
          <w:bookmarkStart w:id="39" w:name="OFF_Institution"/>
          <w:bookmarkStart w:id="40" w:name="OFF_InstitutionHIF"/>
          <w:bookmarkStart w:id="41" w:name="XIF_MMFirstAddressLine"/>
          <w:r>
            <w:rPr>
              <w:lang w:eastAsia="en-US"/>
            </w:rPr>
            <w:t>Miljøstyrelsen</w:t>
          </w:r>
          <w:bookmarkEnd w:id="39"/>
          <w:r>
            <w:rPr>
              <w:lang w:eastAsia="en-US"/>
            </w:rPr>
            <w:t xml:space="preserve"> </w:t>
          </w:r>
          <w:bookmarkEnd w:id="40"/>
          <w:r>
            <w:rPr>
              <w:lang w:eastAsia="en-US"/>
            </w:rPr>
            <w:t xml:space="preserve">• </w:t>
          </w:r>
          <w:bookmarkStart w:id="42" w:name="OFF_AddressAHIF"/>
          <w:r w:rsidR="00F374D1">
            <w:rPr>
              <w:lang w:eastAsia="en-US"/>
            </w:rPr>
            <w:t>Lechersgade 35</w:t>
          </w:r>
          <w:r>
            <w:rPr>
              <w:lang w:eastAsia="en-US"/>
            </w:rPr>
            <w:t xml:space="preserve"> </w:t>
          </w:r>
          <w:bookmarkEnd w:id="42"/>
          <w:r>
            <w:rPr>
              <w:lang w:eastAsia="en-US"/>
            </w:rPr>
            <w:t xml:space="preserve">• </w:t>
          </w:r>
          <w:bookmarkStart w:id="43" w:name="OFF_AddressD"/>
          <w:bookmarkStart w:id="44" w:name="OFF_AddressDHIF"/>
          <w:r>
            <w:rPr>
              <w:lang w:eastAsia="en-US"/>
            </w:rPr>
            <w:t>5000</w:t>
          </w:r>
          <w:bookmarkEnd w:id="43"/>
          <w:r>
            <w:rPr>
              <w:lang w:eastAsia="en-US"/>
            </w:rPr>
            <w:t xml:space="preserve"> </w:t>
          </w:r>
          <w:bookmarkStart w:id="45" w:name="OFF_City"/>
          <w:r>
            <w:rPr>
              <w:lang w:eastAsia="en-US"/>
            </w:rPr>
            <w:t>Odense C</w:t>
          </w:r>
          <w:bookmarkEnd w:id="45"/>
          <w:r>
            <w:rPr>
              <w:lang w:eastAsia="en-US"/>
            </w:rPr>
            <w:t xml:space="preserve"> </w:t>
          </w:r>
          <w:bookmarkEnd w:id="41"/>
          <w:bookmarkEnd w:id="44"/>
        </w:p>
        <w:p w14:paraId="43A70089" w14:textId="77777777" w:rsidR="00A23A2B" w:rsidRDefault="00A23A2B" w:rsidP="001F32E1">
          <w:pPr>
            <w:pStyle w:val="Template-Address"/>
            <w:rPr>
              <w:lang w:eastAsia="en-US"/>
            </w:rPr>
          </w:pPr>
          <w:bookmarkStart w:id="46" w:name="LAN_Phone"/>
          <w:bookmarkStart w:id="47" w:name="OFF_PhoneHIF"/>
          <w:bookmarkStart w:id="48" w:name="XIF_MMSecondAddressLine"/>
          <w:r>
            <w:rPr>
              <w:lang w:eastAsia="en-US"/>
            </w:rPr>
            <w:t>Tlf.</w:t>
          </w:r>
          <w:bookmarkEnd w:id="46"/>
          <w:r>
            <w:rPr>
              <w:lang w:eastAsia="en-US"/>
            </w:rPr>
            <w:t xml:space="preserve"> </w:t>
          </w:r>
          <w:bookmarkStart w:id="49" w:name="OFF_Phone"/>
          <w:r>
            <w:rPr>
              <w:lang w:eastAsia="en-US"/>
            </w:rPr>
            <w:t>72 54 40 00</w:t>
          </w:r>
          <w:bookmarkEnd w:id="49"/>
          <w:r>
            <w:rPr>
              <w:lang w:eastAsia="en-US"/>
            </w:rPr>
            <w:t xml:space="preserve"> </w:t>
          </w:r>
          <w:bookmarkEnd w:id="47"/>
          <w:r>
            <w:rPr>
              <w:vanish/>
              <w:lang w:eastAsia="en-US"/>
            </w:rPr>
            <w:t>•</w:t>
          </w:r>
          <w:r>
            <w:rPr>
              <w:lang w:eastAsia="en-US"/>
            </w:rPr>
            <w:t xml:space="preserve"> </w:t>
          </w:r>
          <w:bookmarkStart w:id="50" w:name="OFF_CVRHIF"/>
          <w:r>
            <w:rPr>
              <w:lang w:eastAsia="en-US"/>
            </w:rPr>
            <w:t xml:space="preserve">CVR </w:t>
          </w:r>
          <w:bookmarkStart w:id="51" w:name="OFF_CVR"/>
          <w:r>
            <w:rPr>
              <w:lang w:eastAsia="en-US"/>
            </w:rPr>
            <w:t>25798376</w:t>
          </w:r>
          <w:bookmarkEnd w:id="51"/>
          <w:r>
            <w:rPr>
              <w:lang w:eastAsia="en-US"/>
            </w:rPr>
            <w:t xml:space="preserve"> </w:t>
          </w:r>
          <w:bookmarkStart w:id="52" w:name="OFF_EAN"/>
          <w:bookmarkEnd w:id="50"/>
          <w:bookmarkEnd w:id="52"/>
          <w:r>
            <w:rPr>
              <w:lang w:eastAsia="en-US"/>
            </w:rPr>
            <w:t xml:space="preserve">• </w:t>
          </w:r>
          <w:bookmarkStart w:id="53" w:name="OFF_Email"/>
          <w:bookmarkStart w:id="54" w:name="OFF_EmailHIF"/>
          <w:r>
            <w:rPr>
              <w:lang w:eastAsia="en-US"/>
            </w:rPr>
            <w:t>mst@mst.dk</w:t>
          </w:r>
          <w:bookmarkEnd w:id="53"/>
          <w:r>
            <w:rPr>
              <w:lang w:eastAsia="en-US"/>
            </w:rPr>
            <w:t xml:space="preserve"> </w:t>
          </w:r>
          <w:bookmarkEnd w:id="54"/>
          <w:r>
            <w:rPr>
              <w:lang w:eastAsia="en-US"/>
            </w:rPr>
            <w:t xml:space="preserve">• </w:t>
          </w:r>
          <w:bookmarkStart w:id="55" w:name="OFF_Web"/>
          <w:bookmarkStart w:id="56" w:name="OFF_WebHIF"/>
          <w:r>
            <w:rPr>
              <w:lang w:eastAsia="en-US"/>
            </w:rPr>
            <w:t>www.mst.dk</w:t>
          </w:r>
          <w:bookmarkEnd w:id="55"/>
          <w:r>
            <w:rPr>
              <w:lang w:eastAsia="en-US"/>
            </w:rPr>
            <w:t xml:space="preserve"> </w:t>
          </w:r>
          <w:bookmarkEnd w:id="48"/>
          <w:bookmarkEnd w:id="56"/>
        </w:p>
      </w:tc>
      <w:tc>
        <w:tcPr>
          <w:tcW w:w="1134" w:type="dxa"/>
          <w:vAlign w:val="bottom"/>
          <w:hideMark/>
        </w:tcPr>
        <w:p w14:paraId="78CC5AA3" w14:textId="1BCBB58F" w:rsidR="00A23A2B" w:rsidRDefault="00A23A2B" w:rsidP="001F32E1">
          <w:pPr>
            <w:pStyle w:val="Sidefod"/>
            <w:rPr>
              <w:lang w:eastAsia="en-US"/>
            </w:rPr>
          </w:pPr>
          <w:r>
            <w:rPr>
              <w:rStyle w:val="Sidetal"/>
            </w:rPr>
            <w:t xml:space="preserve">Side </w:t>
          </w:r>
          <w:r>
            <w:rPr>
              <w:rStyle w:val="Sidetal"/>
            </w:rPr>
            <w:fldChar w:fldCharType="begin"/>
          </w:r>
          <w:r>
            <w:rPr>
              <w:rStyle w:val="Sidetal"/>
            </w:rPr>
            <w:instrText xml:space="preserve"> PAGE  </w:instrText>
          </w:r>
          <w:r>
            <w:rPr>
              <w:rStyle w:val="Sidetal"/>
            </w:rPr>
            <w:fldChar w:fldCharType="separate"/>
          </w:r>
          <w:r w:rsidR="000A091C">
            <w:rPr>
              <w:rStyle w:val="Sidetal"/>
              <w:noProof/>
            </w:rPr>
            <w:t>1</w:t>
          </w:r>
          <w:r>
            <w:rPr>
              <w:rStyle w:val="Sidetal"/>
            </w:rPr>
            <w:fldChar w:fldCharType="end"/>
          </w:r>
          <w:r>
            <w:rPr>
              <w:rStyle w:val="Sidetal"/>
            </w:rPr>
            <w:t xml:space="preserve"> af </w:t>
          </w:r>
          <w:r>
            <w:rPr>
              <w:rStyle w:val="Sidetal"/>
            </w:rPr>
            <w:fldChar w:fldCharType="begin"/>
          </w:r>
          <w:r>
            <w:rPr>
              <w:rStyle w:val="Sidetal"/>
            </w:rPr>
            <w:instrText xml:space="preserve"> =</w:instrText>
          </w:r>
          <w:r>
            <w:rPr>
              <w:rStyle w:val="Sidetal"/>
            </w:rPr>
            <w:fldChar w:fldCharType="begin"/>
          </w:r>
          <w:r>
            <w:rPr>
              <w:rStyle w:val="Sidetal"/>
            </w:rPr>
            <w:instrText xml:space="preserve"> NUMPAGES </w:instrText>
          </w:r>
          <w:r>
            <w:rPr>
              <w:rStyle w:val="Sidetal"/>
            </w:rPr>
            <w:fldChar w:fldCharType="separate"/>
          </w:r>
          <w:r w:rsidR="00203B07">
            <w:rPr>
              <w:rStyle w:val="Sidetal"/>
              <w:noProof/>
            </w:rPr>
            <w:instrText>3</w:instrText>
          </w:r>
          <w:r>
            <w:rPr>
              <w:rStyle w:val="Sidetal"/>
            </w:rPr>
            <w:fldChar w:fldCharType="end"/>
          </w:r>
          <w:r>
            <w:rPr>
              <w:rStyle w:val="Sidetal"/>
            </w:rPr>
            <w:instrText xml:space="preserve"> </w:instrText>
          </w:r>
          <w:r>
            <w:rPr>
              <w:rStyle w:val="Sidetal"/>
            </w:rPr>
            <w:fldChar w:fldCharType="separate"/>
          </w:r>
          <w:r w:rsidR="00203B07">
            <w:rPr>
              <w:rStyle w:val="Sidetal"/>
              <w:noProof/>
            </w:rPr>
            <w:t>3</w:t>
          </w:r>
          <w:r>
            <w:rPr>
              <w:rStyle w:val="Sidetal"/>
            </w:rPr>
            <w:fldChar w:fldCharType="end"/>
          </w:r>
        </w:p>
      </w:tc>
    </w:tr>
  </w:tbl>
  <w:p w14:paraId="622CE49A" w14:textId="77777777" w:rsidR="00A23A2B" w:rsidRPr="001F32E1" w:rsidRDefault="00A23A2B" w:rsidP="001F32E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3EE5F" w14:textId="77777777" w:rsidR="00261ED2" w:rsidRDefault="00261ED2">
      <w:r>
        <w:separator/>
      </w:r>
    </w:p>
  </w:footnote>
  <w:footnote w:type="continuationSeparator" w:id="0">
    <w:p w14:paraId="6A4938CB" w14:textId="77777777" w:rsidR="00261ED2" w:rsidRDefault="00261ED2">
      <w:r>
        <w:continuationSeparator/>
      </w:r>
    </w:p>
  </w:footnote>
  <w:footnote w:id="1">
    <w:p w14:paraId="3C83545D" w14:textId="3BC491D8" w:rsidR="007A0A6E" w:rsidRPr="00E6631F" w:rsidRDefault="007A0A6E">
      <w:pPr>
        <w:pStyle w:val="Fodnotetekst"/>
      </w:pPr>
      <w:r w:rsidRPr="00E6631F">
        <w:rPr>
          <w:rStyle w:val="Fodnotehenvisning"/>
          <w:rFonts w:ascii="Georgia" w:hAnsi="Georgia"/>
        </w:rPr>
        <w:footnoteRef/>
      </w:r>
      <w:r w:rsidRPr="00E6631F">
        <w:t xml:space="preserve"> </w:t>
      </w:r>
      <w:hyperlink r:id="rId1" w:history="1">
        <w:r w:rsidRPr="00E6631F">
          <w:rPr>
            <w:rStyle w:val="Hyperlink"/>
          </w:rPr>
          <w:t>Bekendtgørelse nr. 1749 om affald af 30. december 2024.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9588C" w14:textId="34418B4E" w:rsidR="00A23A2B" w:rsidRDefault="00887379" w:rsidP="008622EC">
    <w:pPr>
      <w:pStyle w:val="Sidehoved"/>
      <w:jc w:val="right"/>
    </w:pPr>
    <w:bookmarkStart w:id="38" w:name="BIT_DocumentName"/>
    <w:bookmarkEnd w:id="38"/>
    <w:r>
      <w:rPr>
        <w:noProof/>
      </w:rPr>
      <w:drawing>
        <wp:anchor distT="0" distB="0" distL="114300" distR="114300" simplePos="0" relativeHeight="251665408" behindDoc="0" locked="1" layoutInCell="1" allowOverlap="1" wp14:anchorId="131CB377" wp14:editId="2A9A2DBC">
          <wp:simplePos x="0" y="0"/>
          <wp:positionH relativeFrom="rightMargin">
            <wp:posOffset>-1193165</wp:posOffset>
          </wp:positionH>
          <wp:positionV relativeFrom="page">
            <wp:posOffset>351155</wp:posOffset>
          </wp:positionV>
          <wp:extent cx="2626995" cy="622935"/>
          <wp:effectExtent l="0" t="0" r="0" b="5715"/>
          <wp:wrapNone/>
          <wp:docPr id="4" name="TopLogoFirst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8956"/>
                  <a:stretch>
                    <a:fillRect/>
                  </a:stretch>
                </pic:blipFill>
                <pic:spPr>
                  <a:xfrm>
                    <a:off x="0" y="0"/>
                    <a:ext cx="2626995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56E368" w14:textId="77777777" w:rsidR="00A23A2B" w:rsidRDefault="00A23A2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8BA34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0E63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6887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1E82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5CDA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10CA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3EEA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FA8A1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5CDDC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FFFFFF89"/>
    <w:multiLevelType w:val="singleLevel"/>
    <w:tmpl w:val="CAD270C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97421E"/>
    <w:multiLevelType w:val="hybridMultilevel"/>
    <w:tmpl w:val="8C50701C"/>
    <w:lvl w:ilvl="0" w:tplc="FDF8AC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1071B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EF15381"/>
    <w:multiLevelType w:val="hybridMultilevel"/>
    <w:tmpl w:val="87067C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03861"/>
    <w:multiLevelType w:val="hybridMultilevel"/>
    <w:tmpl w:val="2C341E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5E546B"/>
    <w:multiLevelType w:val="hybridMultilevel"/>
    <w:tmpl w:val="C90093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51279"/>
    <w:multiLevelType w:val="hybridMultilevel"/>
    <w:tmpl w:val="B95C86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81514"/>
    <w:multiLevelType w:val="hybridMultilevel"/>
    <w:tmpl w:val="34C02ED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E0269F"/>
    <w:multiLevelType w:val="hybridMultilevel"/>
    <w:tmpl w:val="A8069B7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104A62"/>
    <w:multiLevelType w:val="hybridMultilevel"/>
    <w:tmpl w:val="86B43D06"/>
    <w:lvl w:ilvl="0" w:tplc="FE64E4FE">
      <w:start w:val="19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75DB1"/>
    <w:multiLevelType w:val="hybridMultilevel"/>
    <w:tmpl w:val="2B7E0666"/>
    <w:lvl w:ilvl="0" w:tplc="FDF8AC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D470A"/>
    <w:multiLevelType w:val="hybridMultilevel"/>
    <w:tmpl w:val="3AFA0A1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6"/>
  </w:num>
  <w:num w:numId="13">
    <w:abstractNumId w:val="13"/>
  </w:num>
  <w:num w:numId="14">
    <w:abstractNumId w:val="14"/>
  </w:num>
  <w:num w:numId="15">
    <w:abstractNumId w:val="15"/>
  </w:num>
  <w:num w:numId="16">
    <w:abstractNumId w:val="12"/>
  </w:num>
  <w:num w:numId="17">
    <w:abstractNumId w:val="20"/>
  </w:num>
  <w:num w:numId="18">
    <w:abstractNumId w:val="11"/>
  </w:num>
  <w:num w:numId="19">
    <w:abstractNumId w:val="19"/>
  </w:num>
  <w:num w:numId="20">
    <w:abstractNumId w:val="1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ocumentProtection w:edit="forms" w:enforcement="0"/>
  <w:defaultTabStop w:val="1304"/>
  <w:hyphenationZone w:val="420"/>
  <w:doNotHyphenateCaps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B8D"/>
    <w:rsid w:val="00000D22"/>
    <w:rsid w:val="00002EA0"/>
    <w:rsid w:val="00003636"/>
    <w:rsid w:val="00004651"/>
    <w:rsid w:val="00005153"/>
    <w:rsid w:val="00005FAA"/>
    <w:rsid w:val="00006694"/>
    <w:rsid w:val="00013F7F"/>
    <w:rsid w:val="0001528D"/>
    <w:rsid w:val="000166A0"/>
    <w:rsid w:val="000170FE"/>
    <w:rsid w:val="00020701"/>
    <w:rsid w:val="00020B30"/>
    <w:rsid w:val="000229A7"/>
    <w:rsid w:val="0002683F"/>
    <w:rsid w:val="00027216"/>
    <w:rsid w:val="000279F0"/>
    <w:rsid w:val="00030051"/>
    <w:rsid w:val="00030F59"/>
    <w:rsid w:val="00032F5C"/>
    <w:rsid w:val="0003420C"/>
    <w:rsid w:val="00036552"/>
    <w:rsid w:val="00037E7E"/>
    <w:rsid w:val="00045172"/>
    <w:rsid w:val="00050851"/>
    <w:rsid w:val="00052687"/>
    <w:rsid w:val="00055A4F"/>
    <w:rsid w:val="000576C1"/>
    <w:rsid w:val="000604BB"/>
    <w:rsid w:val="00060BC5"/>
    <w:rsid w:val="00060F48"/>
    <w:rsid w:val="000616B1"/>
    <w:rsid w:val="000646C9"/>
    <w:rsid w:val="000647F2"/>
    <w:rsid w:val="0006693E"/>
    <w:rsid w:val="00070BA1"/>
    <w:rsid w:val="00072F9E"/>
    <w:rsid w:val="00073466"/>
    <w:rsid w:val="00073542"/>
    <w:rsid w:val="000761A7"/>
    <w:rsid w:val="000764AC"/>
    <w:rsid w:val="00077111"/>
    <w:rsid w:val="00082404"/>
    <w:rsid w:val="00083F31"/>
    <w:rsid w:val="0008451D"/>
    <w:rsid w:val="00087F44"/>
    <w:rsid w:val="00090508"/>
    <w:rsid w:val="00091B64"/>
    <w:rsid w:val="0009243A"/>
    <w:rsid w:val="00092ABF"/>
    <w:rsid w:val="0009426C"/>
    <w:rsid w:val="00095CE2"/>
    <w:rsid w:val="00096AA1"/>
    <w:rsid w:val="000974BB"/>
    <w:rsid w:val="00097C16"/>
    <w:rsid w:val="000A091C"/>
    <w:rsid w:val="000A26F5"/>
    <w:rsid w:val="000A536E"/>
    <w:rsid w:val="000A6487"/>
    <w:rsid w:val="000A7219"/>
    <w:rsid w:val="000B0AA5"/>
    <w:rsid w:val="000B26E7"/>
    <w:rsid w:val="000B5461"/>
    <w:rsid w:val="000B65DA"/>
    <w:rsid w:val="000C0432"/>
    <w:rsid w:val="000C0594"/>
    <w:rsid w:val="000C13E6"/>
    <w:rsid w:val="000C273F"/>
    <w:rsid w:val="000C3D52"/>
    <w:rsid w:val="000C45B7"/>
    <w:rsid w:val="000C4EC3"/>
    <w:rsid w:val="000C598A"/>
    <w:rsid w:val="000C62D3"/>
    <w:rsid w:val="000C6F35"/>
    <w:rsid w:val="000D0F4C"/>
    <w:rsid w:val="000D1CF4"/>
    <w:rsid w:val="000D26BA"/>
    <w:rsid w:val="000D2D4B"/>
    <w:rsid w:val="000D3E74"/>
    <w:rsid w:val="000D46A6"/>
    <w:rsid w:val="000D4E7A"/>
    <w:rsid w:val="000D5FBF"/>
    <w:rsid w:val="000D600E"/>
    <w:rsid w:val="000E2F9F"/>
    <w:rsid w:val="000E3992"/>
    <w:rsid w:val="000E5A8C"/>
    <w:rsid w:val="000F01B1"/>
    <w:rsid w:val="000F2116"/>
    <w:rsid w:val="000F6927"/>
    <w:rsid w:val="001026F3"/>
    <w:rsid w:val="001056F1"/>
    <w:rsid w:val="001062D0"/>
    <w:rsid w:val="001127A2"/>
    <w:rsid w:val="00113A59"/>
    <w:rsid w:val="00115436"/>
    <w:rsid w:val="001164D1"/>
    <w:rsid w:val="001210A9"/>
    <w:rsid w:val="0012600E"/>
    <w:rsid w:val="00131783"/>
    <w:rsid w:val="00132551"/>
    <w:rsid w:val="00133920"/>
    <w:rsid w:val="00133C63"/>
    <w:rsid w:val="001354CC"/>
    <w:rsid w:val="00141437"/>
    <w:rsid w:val="0014150F"/>
    <w:rsid w:val="00142161"/>
    <w:rsid w:val="00143842"/>
    <w:rsid w:val="00144670"/>
    <w:rsid w:val="0014616C"/>
    <w:rsid w:val="00150899"/>
    <w:rsid w:val="00152CB8"/>
    <w:rsid w:val="00153939"/>
    <w:rsid w:val="001566D0"/>
    <w:rsid w:val="00156908"/>
    <w:rsid w:val="00161B1D"/>
    <w:rsid w:val="00161F9C"/>
    <w:rsid w:val="00163F25"/>
    <w:rsid w:val="00164472"/>
    <w:rsid w:val="00166B34"/>
    <w:rsid w:val="00173922"/>
    <w:rsid w:val="00173CA2"/>
    <w:rsid w:val="001743E7"/>
    <w:rsid w:val="00175D25"/>
    <w:rsid w:val="0018039B"/>
    <w:rsid w:val="0018510F"/>
    <w:rsid w:val="00186A4A"/>
    <w:rsid w:val="001977A4"/>
    <w:rsid w:val="001A4D56"/>
    <w:rsid w:val="001A58BF"/>
    <w:rsid w:val="001A6CB5"/>
    <w:rsid w:val="001A7E4B"/>
    <w:rsid w:val="001B2BF8"/>
    <w:rsid w:val="001B3F10"/>
    <w:rsid w:val="001B72A9"/>
    <w:rsid w:val="001C155D"/>
    <w:rsid w:val="001C2519"/>
    <w:rsid w:val="001C2544"/>
    <w:rsid w:val="001C289D"/>
    <w:rsid w:val="001C417D"/>
    <w:rsid w:val="001C41CC"/>
    <w:rsid w:val="001C4328"/>
    <w:rsid w:val="001D0AE5"/>
    <w:rsid w:val="001D1196"/>
    <w:rsid w:val="001D13F5"/>
    <w:rsid w:val="001D19D8"/>
    <w:rsid w:val="001D6756"/>
    <w:rsid w:val="001D7696"/>
    <w:rsid w:val="001E0457"/>
    <w:rsid w:val="001E1913"/>
    <w:rsid w:val="001E26A4"/>
    <w:rsid w:val="001E38EF"/>
    <w:rsid w:val="001E3E50"/>
    <w:rsid w:val="001E5804"/>
    <w:rsid w:val="001E5D8F"/>
    <w:rsid w:val="001E6C53"/>
    <w:rsid w:val="001E7F16"/>
    <w:rsid w:val="001F32E1"/>
    <w:rsid w:val="001F3A47"/>
    <w:rsid w:val="001F3DC5"/>
    <w:rsid w:val="001F61D8"/>
    <w:rsid w:val="001F75C9"/>
    <w:rsid w:val="00200B86"/>
    <w:rsid w:val="0020134B"/>
    <w:rsid w:val="00203B07"/>
    <w:rsid w:val="0020402C"/>
    <w:rsid w:val="002044E3"/>
    <w:rsid w:val="00204BF4"/>
    <w:rsid w:val="002068E9"/>
    <w:rsid w:val="0020752B"/>
    <w:rsid w:val="00207549"/>
    <w:rsid w:val="00211AC9"/>
    <w:rsid w:val="00212497"/>
    <w:rsid w:val="002129B1"/>
    <w:rsid w:val="00213C45"/>
    <w:rsid w:val="00216AB5"/>
    <w:rsid w:val="00220D90"/>
    <w:rsid w:val="0022166E"/>
    <w:rsid w:val="00222EDE"/>
    <w:rsid w:val="002239C6"/>
    <w:rsid w:val="0022666E"/>
    <w:rsid w:val="002273A5"/>
    <w:rsid w:val="00230693"/>
    <w:rsid w:val="00232613"/>
    <w:rsid w:val="00232855"/>
    <w:rsid w:val="0023318E"/>
    <w:rsid w:val="00233F0E"/>
    <w:rsid w:val="00234333"/>
    <w:rsid w:val="00235C1F"/>
    <w:rsid w:val="00236131"/>
    <w:rsid w:val="002364DE"/>
    <w:rsid w:val="002366E2"/>
    <w:rsid w:val="00244816"/>
    <w:rsid w:val="00245049"/>
    <w:rsid w:val="00245C6E"/>
    <w:rsid w:val="0024702B"/>
    <w:rsid w:val="00251F67"/>
    <w:rsid w:val="0025691B"/>
    <w:rsid w:val="0026045D"/>
    <w:rsid w:val="00261324"/>
    <w:rsid w:val="00261ED2"/>
    <w:rsid w:val="002629A8"/>
    <w:rsid w:val="002639DB"/>
    <w:rsid w:val="00264240"/>
    <w:rsid w:val="002654F9"/>
    <w:rsid w:val="00267F76"/>
    <w:rsid w:val="00270873"/>
    <w:rsid w:val="00270C0C"/>
    <w:rsid w:val="0027466C"/>
    <w:rsid w:val="00274F39"/>
    <w:rsid w:val="0027546B"/>
    <w:rsid w:val="00280311"/>
    <w:rsid w:val="00284176"/>
    <w:rsid w:val="00290B62"/>
    <w:rsid w:val="00293240"/>
    <w:rsid w:val="002933E6"/>
    <w:rsid w:val="002962EE"/>
    <w:rsid w:val="002A29B1"/>
    <w:rsid w:val="002A31D5"/>
    <w:rsid w:val="002A463B"/>
    <w:rsid w:val="002A549D"/>
    <w:rsid w:val="002A6187"/>
    <w:rsid w:val="002A6318"/>
    <w:rsid w:val="002B05E6"/>
    <w:rsid w:val="002B0A71"/>
    <w:rsid w:val="002B0E2E"/>
    <w:rsid w:val="002B576E"/>
    <w:rsid w:val="002B7E93"/>
    <w:rsid w:val="002C042D"/>
    <w:rsid w:val="002C1C93"/>
    <w:rsid w:val="002C1E0F"/>
    <w:rsid w:val="002C2732"/>
    <w:rsid w:val="002C4595"/>
    <w:rsid w:val="002C4D00"/>
    <w:rsid w:val="002D00C9"/>
    <w:rsid w:val="002D268E"/>
    <w:rsid w:val="002D699D"/>
    <w:rsid w:val="002D7F0F"/>
    <w:rsid w:val="002E34A5"/>
    <w:rsid w:val="002E3FA4"/>
    <w:rsid w:val="002F126D"/>
    <w:rsid w:val="002F2B71"/>
    <w:rsid w:val="002F5012"/>
    <w:rsid w:val="002F53BA"/>
    <w:rsid w:val="002F589A"/>
    <w:rsid w:val="002F605C"/>
    <w:rsid w:val="002F6099"/>
    <w:rsid w:val="002F6A5E"/>
    <w:rsid w:val="002F6CA5"/>
    <w:rsid w:val="002F7169"/>
    <w:rsid w:val="003001A2"/>
    <w:rsid w:val="00301669"/>
    <w:rsid w:val="00302584"/>
    <w:rsid w:val="00303057"/>
    <w:rsid w:val="003051D6"/>
    <w:rsid w:val="00310C3C"/>
    <w:rsid w:val="003130DC"/>
    <w:rsid w:val="00313642"/>
    <w:rsid w:val="0031392A"/>
    <w:rsid w:val="00313AE0"/>
    <w:rsid w:val="00314799"/>
    <w:rsid w:val="00314ADA"/>
    <w:rsid w:val="003154F9"/>
    <w:rsid w:val="00315AC9"/>
    <w:rsid w:val="00317BD6"/>
    <w:rsid w:val="00320951"/>
    <w:rsid w:val="00322BBE"/>
    <w:rsid w:val="00324706"/>
    <w:rsid w:val="00324B6A"/>
    <w:rsid w:val="00326ED5"/>
    <w:rsid w:val="00326F11"/>
    <w:rsid w:val="00330E17"/>
    <w:rsid w:val="00331970"/>
    <w:rsid w:val="00332B31"/>
    <w:rsid w:val="00335D36"/>
    <w:rsid w:val="003412AA"/>
    <w:rsid w:val="00342A95"/>
    <w:rsid w:val="003433C4"/>
    <w:rsid w:val="00343A37"/>
    <w:rsid w:val="00345E7B"/>
    <w:rsid w:val="00345FA9"/>
    <w:rsid w:val="003478F5"/>
    <w:rsid w:val="00354AF3"/>
    <w:rsid w:val="00354EC8"/>
    <w:rsid w:val="003558D9"/>
    <w:rsid w:val="003617CD"/>
    <w:rsid w:val="00362AAB"/>
    <w:rsid w:val="0037193D"/>
    <w:rsid w:val="00371E7B"/>
    <w:rsid w:val="003819FF"/>
    <w:rsid w:val="00384BD7"/>
    <w:rsid w:val="00385C06"/>
    <w:rsid w:val="00387E6E"/>
    <w:rsid w:val="003957D1"/>
    <w:rsid w:val="003958A7"/>
    <w:rsid w:val="00397C1F"/>
    <w:rsid w:val="003A3369"/>
    <w:rsid w:val="003A34FA"/>
    <w:rsid w:val="003A44A9"/>
    <w:rsid w:val="003A4975"/>
    <w:rsid w:val="003A4C4F"/>
    <w:rsid w:val="003A69F2"/>
    <w:rsid w:val="003A6DEC"/>
    <w:rsid w:val="003A702F"/>
    <w:rsid w:val="003B3417"/>
    <w:rsid w:val="003C0A9E"/>
    <w:rsid w:val="003D3CB2"/>
    <w:rsid w:val="003D4D3F"/>
    <w:rsid w:val="003D518E"/>
    <w:rsid w:val="003E06B4"/>
    <w:rsid w:val="003E09D1"/>
    <w:rsid w:val="003E133C"/>
    <w:rsid w:val="003E2CE6"/>
    <w:rsid w:val="003E3617"/>
    <w:rsid w:val="003E6DA6"/>
    <w:rsid w:val="003E7180"/>
    <w:rsid w:val="003F0BC4"/>
    <w:rsid w:val="003F0D75"/>
    <w:rsid w:val="003F2D18"/>
    <w:rsid w:val="003F36F7"/>
    <w:rsid w:val="003F54FB"/>
    <w:rsid w:val="003F763B"/>
    <w:rsid w:val="00400C0D"/>
    <w:rsid w:val="00400C2A"/>
    <w:rsid w:val="00404E29"/>
    <w:rsid w:val="0040506D"/>
    <w:rsid w:val="00406AF1"/>
    <w:rsid w:val="004079BF"/>
    <w:rsid w:val="00411205"/>
    <w:rsid w:val="00411221"/>
    <w:rsid w:val="00411D01"/>
    <w:rsid w:val="0041385B"/>
    <w:rsid w:val="00415BC0"/>
    <w:rsid w:val="00421059"/>
    <w:rsid w:val="004232F9"/>
    <w:rsid w:val="00423452"/>
    <w:rsid w:val="00425EA9"/>
    <w:rsid w:val="00427B47"/>
    <w:rsid w:val="004311D2"/>
    <w:rsid w:val="00433E16"/>
    <w:rsid w:val="00434952"/>
    <w:rsid w:val="0043521F"/>
    <w:rsid w:val="00435D8C"/>
    <w:rsid w:val="0043635C"/>
    <w:rsid w:val="00437F2C"/>
    <w:rsid w:val="00440668"/>
    <w:rsid w:val="004421D7"/>
    <w:rsid w:val="004424CA"/>
    <w:rsid w:val="00442B0A"/>
    <w:rsid w:val="004464C0"/>
    <w:rsid w:val="004466C1"/>
    <w:rsid w:val="00447B83"/>
    <w:rsid w:val="00450475"/>
    <w:rsid w:val="00452577"/>
    <w:rsid w:val="00452D01"/>
    <w:rsid w:val="00456A30"/>
    <w:rsid w:val="00457882"/>
    <w:rsid w:val="00460B5A"/>
    <w:rsid w:val="004633CA"/>
    <w:rsid w:val="0046426A"/>
    <w:rsid w:val="0046509C"/>
    <w:rsid w:val="004651FB"/>
    <w:rsid w:val="00465A19"/>
    <w:rsid w:val="0046600E"/>
    <w:rsid w:val="00467E79"/>
    <w:rsid w:val="004744AE"/>
    <w:rsid w:val="00474D3B"/>
    <w:rsid w:val="004761E5"/>
    <w:rsid w:val="00476722"/>
    <w:rsid w:val="00476AE4"/>
    <w:rsid w:val="0047742B"/>
    <w:rsid w:val="00481EEB"/>
    <w:rsid w:val="004875E7"/>
    <w:rsid w:val="00493758"/>
    <w:rsid w:val="004942BD"/>
    <w:rsid w:val="00495993"/>
    <w:rsid w:val="004A0FDA"/>
    <w:rsid w:val="004A3AAA"/>
    <w:rsid w:val="004A4315"/>
    <w:rsid w:val="004B13E0"/>
    <w:rsid w:val="004B3C59"/>
    <w:rsid w:val="004B4967"/>
    <w:rsid w:val="004B5995"/>
    <w:rsid w:val="004B5AC3"/>
    <w:rsid w:val="004B6EE5"/>
    <w:rsid w:val="004B7A91"/>
    <w:rsid w:val="004C222A"/>
    <w:rsid w:val="004C237E"/>
    <w:rsid w:val="004C491E"/>
    <w:rsid w:val="004C63FE"/>
    <w:rsid w:val="004C79BB"/>
    <w:rsid w:val="004D050B"/>
    <w:rsid w:val="004D10F0"/>
    <w:rsid w:val="004D23C9"/>
    <w:rsid w:val="004D3E65"/>
    <w:rsid w:val="004D3EC8"/>
    <w:rsid w:val="004D432C"/>
    <w:rsid w:val="004D53A0"/>
    <w:rsid w:val="004D6645"/>
    <w:rsid w:val="004E642A"/>
    <w:rsid w:val="004E7C82"/>
    <w:rsid w:val="004F5096"/>
    <w:rsid w:val="00500EFC"/>
    <w:rsid w:val="00500F7E"/>
    <w:rsid w:val="00501E2E"/>
    <w:rsid w:val="00502536"/>
    <w:rsid w:val="00505404"/>
    <w:rsid w:val="00505756"/>
    <w:rsid w:val="0051248B"/>
    <w:rsid w:val="005129F0"/>
    <w:rsid w:val="00513087"/>
    <w:rsid w:val="00514586"/>
    <w:rsid w:val="0051781E"/>
    <w:rsid w:val="005208D7"/>
    <w:rsid w:val="00520971"/>
    <w:rsid w:val="00523C18"/>
    <w:rsid w:val="0052502B"/>
    <w:rsid w:val="005267CB"/>
    <w:rsid w:val="00531869"/>
    <w:rsid w:val="0053523A"/>
    <w:rsid w:val="00535B7D"/>
    <w:rsid w:val="00536521"/>
    <w:rsid w:val="00536593"/>
    <w:rsid w:val="0054307F"/>
    <w:rsid w:val="005430B9"/>
    <w:rsid w:val="00545054"/>
    <w:rsid w:val="005521D7"/>
    <w:rsid w:val="0055425C"/>
    <w:rsid w:val="0055478D"/>
    <w:rsid w:val="00554FAA"/>
    <w:rsid w:val="005552C6"/>
    <w:rsid w:val="00555409"/>
    <w:rsid w:val="00555BFA"/>
    <w:rsid w:val="00556625"/>
    <w:rsid w:val="00557D12"/>
    <w:rsid w:val="00561B44"/>
    <w:rsid w:val="0056233F"/>
    <w:rsid w:val="00563773"/>
    <w:rsid w:val="005650F2"/>
    <w:rsid w:val="00565675"/>
    <w:rsid w:val="005672CB"/>
    <w:rsid w:val="0056763F"/>
    <w:rsid w:val="005717EE"/>
    <w:rsid w:val="00571D41"/>
    <w:rsid w:val="00573D19"/>
    <w:rsid w:val="00576608"/>
    <w:rsid w:val="00576B90"/>
    <w:rsid w:val="005770FE"/>
    <w:rsid w:val="00581E29"/>
    <w:rsid w:val="005829CF"/>
    <w:rsid w:val="00584BB7"/>
    <w:rsid w:val="00584F55"/>
    <w:rsid w:val="00590C13"/>
    <w:rsid w:val="0059175F"/>
    <w:rsid w:val="00591971"/>
    <w:rsid w:val="0059560E"/>
    <w:rsid w:val="00595F96"/>
    <w:rsid w:val="00596C25"/>
    <w:rsid w:val="00597965"/>
    <w:rsid w:val="00597E96"/>
    <w:rsid w:val="005A01E1"/>
    <w:rsid w:val="005A1E93"/>
    <w:rsid w:val="005A505A"/>
    <w:rsid w:val="005A50B9"/>
    <w:rsid w:val="005A62B0"/>
    <w:rsid w:val="005A6BFB"/>
    <w:rsid w:val="005B0179"/>
    <w:rsid w:val="005B3064"/>
    <w:rsid w:val="005C0117"/>
    <w:rsid w:val="005C01E9"/>
    <w:rsid w:val="005C079B"/>
    <w:rsid w:val="005C07C5"/>
    <w:rsid w:val="005C0F8D"/>
    <w:rsid w:val="005C272A"/>
    <w:rsid w:val="005C4BDF"/>
    <w:rsid w:val="005C51A1"/>
    <w:rsid w:val="005D2B26"/>
    <w:rsid w:val="005D2C62"/>
    <w:rsid w:val="005D2D2E"/>
    <w:rsid w:val="005D543F"/>
    <w:rsid w:val="005D671E"/>
    <w:rsid w:val="005D7152"/>
    <w:rsid w:val="005E352B"/>
    <w:rsid w:val="005E4484"/>
    <w:rsid w:val="005E52EF"/>
    <w:rsid w:val="005F0A7D"/>
    <w:rsid w:val="005F408F"/>
    <w:rsid w:val="005F4452"/>
    <w:rsid w:val="005F61FB"/>
    <w:rsid w:val="005F7FAD"/>
    <w:rsid w:val="0060086B"/>
    <w:rsid w:val="0060276B"/>
    <w:rsid w:val="00603315"/>
    <w:rsid w:val="0060359A"/>
    <w:rsid w:val="00604DC5"/>
    <w:rsid w:val="006058D5"/>
    <w:rsid w:val="006067F0"/>
    <w:rsid w:val="00610535"/>
    <w:rsid w:val="00610541"/>
    <w:rsid w:val="00610A43"/>
    <w:rsid w:val="0061193B"/>
    <w:rsid w:val="00611C5C"/>
    <w:rsid w:val="00611E9B"/>
    <w:rsid w:val="00612296"/>
    <w:rsid w:val="00612818"/>
    <w:rsid w:val="00612A3E"/>
    <w:rsid w:val="006161E8"/>
    <w:rsid w:val="00616FA1"/>
    <w:rsid w:val="00617404"/>
    <w:rsid w:val="00620ADF"/>
    <w:rsid w:val="0062181A"/>
    <w:rsid w:val="00623A75"/>
    <w:rsid w:val="00624E8C"/>
    <w:rsid w:val="006251C3"/>
    <w:rsid w:val="006253B2"/>
    <w:rsid w:val="00627C2A"/>
    <w:rsid w:val="0063273A"/>
    <w:rsid w:val="00632DB3"/>
    <w:rsid w:val="00632EB9"/>
    <w:rsid w:val="006336FE"/>
    <w:rsid w:val="00640429"/>
    <w:rsid w:val="00640D3E"/>
    <w:rsid w:val="00642747"/>
    <w:rsid w:val="0064647E"/>
    <w:rsid w:val="006514D2"/>
    <w:rsid w:val="00655780"/>
    <w:rsid w:val="00655D8F"/>
    <w:rsid w:val="00656763"/>
    <w:rsid w:val="00656C96"/>
    <w:rsid w:val="00663A40"/>
    <w:rsid w:val="00664547"/>
    <w:rsid w:val="00664977"/>
    <w:rsid w:val="00665676"/>
    <w:rsid w:val="006665A1"/>
    <w:rsid w:val="00667354"/>
    <w:rsid w:val="00667B3A"/>
    <w:rsid w:val="006700EF"/>
    <w:rsid w:val="006706E8"/>
    <w:rsid w:val="0067149C"/>
    <w:rsid w:val="006714DD"/>
    <w:rsid w:val="00675BB2"/>
    <w:rsid w:val="00677251"/>
    <w:rsid w:val="00681F83"/>
    <w:rsid w:val="00682365"/>
    <w:rsid w:val="00685C55"/>
    <w:rsid w:val="006874FC"/>
    <w:rsid w:val="006876A3"/>
    <w:rsid w:val="0068783F"/>
    <w:rsid w:val="00691228"/>
    <w:rsid w:val="0069263C"/>
    <w:rsid w:val="0069410C"/>
    <w:rsid w:val="00696E85"/>
    <w:rsid w:val="006A18C5"/>
    <w:rsid w:val="006A36E9"/>
    <w:rsid w:val="006A6837"/>
    <w:rsid w:val="006A7890"/>
    <w:rsid w:val="006A7BC5"/>
    <w:rsid w:val="006C3851"/>
    <w:rsid w:val="006D0369"/>
    <w:rsid w:val="006D09A7"/>
    <w:rsid w:val="006D16E8"/>
    <w:rsid w:val="006D2379"/>
    <w:rsid w:val="006D2A60"/>
    <w:rsid w:val="006E5C06"/>
    <w:rsid w:val="006E670A"/>
    <w:rsid w:val="006E7F1D"/>
    <w:rsid w:val="006F34D0"/>
    <w:rsid w:val="006F4DCD"/>
    <w:rsid w:val="00700A0D"/>
    <w:rsid w:val="0070156A"/>
    <w:rsid w:val="00702FF2"/>
    <w:rsid w:val="00703B66"/>
    <w:rsid w:val="00704147"/>
    <w:rsid w:val="00705CD0"/>
    <w:rsid w:val="00705EAB"/>
    <w:rsid w:val="0070653A"/>
    <w:rsid w:val="007103F7"/>
    <w:rsid w:val="007116B5"/>
    <w:rsid w:val="00712515"/>
    <w:rsid w:val="0071294F"/>
    <w:rsid w:val="0072099C"/>
    <w:rsid w:val="00721A3F"/>
    <w:rsid w:val="00723455"/>
    <w:rsid w:val="00724D6D"/>
    <w:rsid w:val="007254CB"/>
    <w:rsid w:val="00732B57"/>
    <w:rsid w:val="00733770"/>
    <w:rsid w:val="00736E28"/>
    <w:rsid w:val="00737373"/>
    <w:rsid w:val="0073754C"/>
    <w:rsid w:val="007425C0"/>
    <w:rsid w:val="0074716F"/>
    <w:rsid w:val="00747EF1"/>
    <w:rsid w:val="007500B0"/>
    <w:rsid w:val="00753472"/>
    <w:rsid w:val="00753673"/>
    <w:rsid w:val="007540BD"/>
    <w:rsid w:val="0075627D"/>
    <w:rsid w:val="00757988"/>
    <w:rsid w:val="00760128"/>
    <w:rsid w:val="0076133C"/>
    <w:rsid w:val="00762205"/>
    <w:rsid w:val="0076323D"/>
    <w:rsid w:val="0076760B"/>
    <w:rsid w:val="00774EA0"/>
    <w:rsid w:val="007750CF"/>
    <w:rsid w:val="00775C6F"/>
    <w:rsid w:val="00776A88"/>
    <w:rsid w:val="00782BCA"/>
    <w:rsid w:val="00782F0F"/>
    <w:rsid w:val="007830BE"/>
    <w:rsid w:val="00784A2B"/>
    <w:rsid w:val="007904C3"/>
    <w:rsid w:val="007940C9"/>
    <w:rsid w:val="00795C69"/>
    <w:rsid w:val="007962F8"/>
    <w:rsid w:val="00796312"/>
    <w:rsid w:val="007973B9"/>
    <w:rsid w:val="00797795"/>
    <w:rsid w:val="007A0A6E"/>
    <w:rsid w:val="007A4138"/>
    <w:rsid w:val="007B0349"/>
    <w:rsid w:val="007B1B23"/>
    <w:rsid w:val="007B21FA"/>
    <w:rsid w:val="007B2ADE"/>
    <w:rsid w:val="007B3940"/>
    <w:rsid w:val="007B50B9"/>
    <w:rsid w:val="007B7077"/>
    <w:rsid w:val="007B79BD"/>
    <w:rsid w:val="007B7A7B"/>
    <w:rsid w:val="007C0F10"/>
    <w:rsid w:val="007C13F5"/>
    <w:rsid w:val="007C689C"/>
    <w:rsid w:val="007C68FC"/>
    <w:rsid w:val="007D0C55"/>
    <w:rsid w:val="007D14F6"/>
    <w:rsid w:val="007D2AAB"/>
    <w:rsid w:val="007D3B0B"/>
    <w:rsid w:val="007D3B83"/>
    <w:rsid w:val="007D492E"/>
    <w:rsid w:val="007D4A20"/>
    <w:rsid w:val="007D623D"/>
    <w:rsid w:val="007E0C06"/>
    <w:rsid w:val="007E1C33"/>
    <w:rsid w:val="007E3A3B"/>
    <w:rsid w:val="007E51F2"/>
    <w:rsid w:val="007E5E97"/>
    <w:rsid w:val="007E66A9"/>
    <w:rsid w:val="007E7688"/>
    <w:rsid w:val="007F095F"/>
    <w:rsid w:val="007F22B4"/>
    <w:rsid w:val="007F4FB4"/>
    <w:rsid w:val="007F536F"/>
    <w:rsid w:val="007F68F1"/>
    <w:rsid w:val="007F7335"/>
    <w:rsid w:val="007F770C"/>
    <w:rsid w:val="007F7B86"/>
    <w:rsid w:val="0080264E"/>
    <w:rsid w:val="00802CB9"/>
    <w:rsid w:val="00805473"/>
    <w:rsid w:val="00807584"/>
    <w:rsid w:val="00807BA4"/>
    <w:rsid w:val="00810461"/>
    <w:rsid w:val="00821133"/>
    <w:rsid w:val="00822071"/>
    <w:rsid w:val="00823464"/>
    <w:rsid w:val="00827054"/>
    <w:rsid w:val="008277D1"/>
    <w:rsid w:val="00836191"/>
    <w:rsid w:val="00836C0B"/>
    <w:rsid w:val="0084024E"/>
    <w:rsid w:val="008407EC"/>
    <w:rsid w:val="00840C74"/>
    <w:rsid w:val="0084333E"/>
    <w:rsid w:val="0084379B"/>
    <w:rsid w:val="00844579"/>
    <w:rsid w:val="00844CA9"/>
    <w:rsid w:val="00846434"/>
    <w:rsid w:val="00853218"/>
    <w:rsid w:val="00854B97"/>
    <w:rsid w:val="008559E9"/>
    <w:rsid w:val="008560CB"/>
    <w:rsid w:val="00860D2C"/>
    <w:rsid w:val="00861CBA"/>
    <w:rsid w:val="008622EC"/>
    <w:rsid w:val="00863B4C"/>
    <w:rsid w:val="00865D0C"/>
    <w:rsid w:val="00867132"/>
    <w:rsid w:val="00872AC0"/>
    <w:rsid w:val="00876130"/>
    <w:rsid w:val="00877F16"/>
    <w:rsid w:val="008809AC"/>
    <w:rsid w:val="00882983"/>
    <w:rsid w:val="0088358D"/>
    <w:rsid w:val="00883796"/>
    <w:rsid w:val="00884B74"/>
    <w:rsid w:val="008856A7"/>
    <w:rsid w:val="00886DAF"/>
    <w:rsid w:val="00887379"/>
    <w:rsid w:val="00890ACD"/>
    <w:rsid w:val="0089119B"/>
    <w:rsid w:val="00891BC9"/>
    <w:rsid w:val="00892B13"/>
    <w:rsid w:val="00896F0F"/>
    <w:rsid w:val="008A0939"/>
    <w:rsid w:val="008A1C6B"/>
    <w:rsid w:val="008A4197"/>
    <w:rsid w:val="008A4880"/>
    <w:rsid w:val="008A5081"/>
    <w:rsid w:val="008A62C2"/>
    <w:rsid w:val="008A642B"/>
    <w:rsid w:val="008A6821"/>
    <w:rsid w:val="008B1B83"/>
    <w:rsid w:val="008B2406"/>
    <w:rsid w:val="008B37E5"/>
    <w:rsid w:val="008B3ADA"/>
    <w:rsid w:val="008B4BBC"/>
    <w:rsid w:val="008B6361"/>
    <w:rsid w:val="008C0F07"/>
    <w:rsid w:val="008C5F4A"/>
    <w:rsid w:val="008C6074"/>
    <w:rsid w:val="008D1B0E"/>
    <w:rsid w:val="008D3D98"/>
    <w:rsid w:val="008D550A"/>
    <w:rsid w:val="008D5A53"/>
    <w:rsid w:val="008D60BE"/>
    <w:rsid w:val="008E0BAF"/>
    <w:rsid w:val="008E31CC"/>
    <w:rsid w:val="008E3990"/>
    <w:rsid w:val="008E3C4D"/>
    <w:rsid w:val="008E6E61"/>
    <w:rsid w:val="008F03C0"/>
    <w:rsid w:val="008F10D3"/>
    <w:rsid w:val="008F1BA6"/>
    <w:rsid w:val="008F220B"/>
    <w:rsid w:val="008F272E"/>
    <w:rsid w:val="008F394E"/>
    <w:rsid w:val="008F4ADA"/>
    <w:rsid w:val="008F6A08"/>
    <w:rsid w:val="008F6B2B"/>
    <w:rsid w:val="008F7FE6"/>
    <w:rsid w:val="00900AFC"/>
    <w:rsid w:val="00901C59"/>
    <w:rsid w:val="009029EF"/>
    <w:rsid w:val="00902BCB"/>
    <w:rsid w:val="00906916"/>
    <w:rsid w:val="00906B06"/>
    <w:rsid w:val="00911991"/>
    <w:rsid w:val="00911997"/>
    <w:rsid w:val="00912821"/>
    <w:rsid w:val="00914685"/>
    <w:rsid w:val="00920620"/>
    <w:rsid w:val="0092493C"/>
    <w:rsid w:val="0092514B"/>
    <w:rsid w:val="009252C4"/>
    <w:rsid w:val="00925B70"/>
    <w:rsid w:val="009264AA"/>
    <w:rsid w:val="00931A93"/>
    <w:rsid w:val="009329B3"/>
    <w:rsid w:val="00935041"/>
    <w:rsid w:val="009350BC"/>
    <w:rsid w:val="009440D7"/>
    <w:rsid w:val="0094511C"/>
    <w:rsid w:val="009461F0"/>
    <w:rsid w:val="00946441"/>
    <w:rsid w:val="009503DC"/>
    <w:rsid w:val="00950D69"/>
    <w:rsid w:val="00952C0F"/>
    <w:rsid w:val="009551F8"/>
    <w:rsid w:val="009601F5"/>
    <w:rsid w:val="00963945"/>
    <w:rsid w:val="00965731"/>
    <w:rsid w:val="00965C22"/>
    <w:rsid w:val="00966B8C"/>
    <w:rsid w:val="00970F21"/>
    <w:rsid w:val="00971A6C"/>
    <w:rsid w:val="00975F3B"/>
    <w:rsid w:val="0097648E"/>
    <w:rsid w:val="00977421"/>
    <w:rsid w:val="00980BA9"/>
    <w:rsid w:val="00981342"/>
    <w:rsid w:val="009814D1"/>
    <w:rsid w:val="0098382A"/>
    <w:rsid w:val="0098799B"/>
    <w:rsid w:val="00987C23"/>
    <w:rsid w:val="009907F9"/>
    <w:rsid w:val="0099153D"/>
    <w:rsid w:val="009942B8"/>
    <w:rsid w:val="009943CD"/>
    <w:rsid w:val="00994E91"/>
    <w:rsid w:val="009966E9"/>
    <w:rsid w:val="00997E47"/>
    <w:rsid w:val="009A7F54"/>
    <w:rsid w:val="009B136A"/>
    <w:rsid w:val="009B4421"/>
    <w:rsid w:val="009C13D9"/>
    <w:rsid w:val="009C1C1B"/>
    <w:rsid w:val="009C1D27"/>
    <w:rsid w:val="009C2A11"/>
    <w:rsid w:val="009C308E"/>
    <w:rsid w:val="009C5ADA"/>
    <w:rsid w:val="009C6BB2"/>
    <w:rsid w:val="009C75CD"/>
    <w:rsid w:val="009C7BF2"/>
    <w:rsid w:val="009D023D"/>
    <w:rsid w:val="009D2DF5"/>
    <w:rsid w:val="009D2FA7"/>
    <w:rsid w:val="009D3125"/>
    <w:rsid w:val="009D3CE5"/>
    <w:rsid w:val="009D5F27"/>
    <w:rsid w:val="009D7072"/>
    <w:rsid w:val="009E02E0"/>
    <w:rsid w:val="009E03B6"/>
    <w:rsid w:val="009E1FDD"/>
    <w:rsid w:val="009E25A9"/>
    <w:rsid w:val="009E27B6"/>
    <w:rsid w:val="009E4BB1"/>
    <w:rsid w:val="009E5309"/>
    <w:rsid w:val="009E595B"/>
    <w:rsid w:val="009E7920"/>
    <w:rsid w:val="009F218D"/>
    <w:rsid w:val="009F368F"/>
    <w:rsid w:val="009F4367"/>
    <w:rsid w:val="009F6C05"/>
    <w:rsid w:val="00A03960"/>
    <w:rsid w:val="00A03CE6"/>
    <w:rsid w:val="00A03E48"/>
    <w:rsid w:val="00A0463C"/>
    <w:rsid w:val="00A04F0D"/>
    <w:rsid w:val="00A11F5A"/>
    <w:rsid w:val="00A147B5"/>
    <w:rsid w:val="00A154FB"/>
    <w:rsid w:val="00A158CB"/>
    <w:rsid w:val="00A178CE"/>
    <w:rsid w:val="00A225CC"/>
    <w:rsid w:val="00A23A2B"/>
    <w:rsid w:val="00A264E9"/>
    <w:rsid w:val="00A27BDB"/>
    <w:rsid w:val="00A30AB4"/>
    <w:rsid w:val="00A34B40"/>
    <w:rsid w:val="00A36292"/>
    <w:rsid w:val="00A36D64"/>
    <w:rsid w:val="00A371F2"/>
    <w:rsid w:val="00A37C94"/>
    <w:rsid w:val="00A401BB"/>
    <w:rsid w:val="00A43D35"/>
    <w:rsid w:val="00A519AE"/>
    <w:rsid w:val="00A53A2F"/>
    <w:rsid w:val="00A5408B"/>
    <w:rsid w:val="00A556CE"/>
    <w:rsid w:val="00A61400"/>
    <w:rsid w:val="00A63664"/>
    <w:rsid w:val="00A66768"/>
    <w:rsid w:val="00A67758"/>
    <w:rsid w:val="00A67D37"/>
    <w:rsid w:val="00A70A73"/>
    <w:rsid w:val="00A70F8C"/>
    <w:rsid w:val="00A72086"/>
    <w:rsid w:val="00A72D5D"/>
    <w:rsid w:val="00A72DDE"/>
    <w:rsid w:val="00A75CDF"/>
    <w:rsid w:val="00A76A61"/>
    <w:rsid w:val="00A80116"/>
    <w:rsid w:val="00A83909"/>
    <w:rsid w:val="00A84DD8"/>
    <w:rsid w:val="00A85E48"/>
    <w:rsid w:val="00A87F41"/>
    <w:rsid w:val="00A90065"/>
    <w:rsid w:val="00A91575"/>
    <w:rsid w:val="00A923E2"/>
    <w:rsid w:val="00A93BA7"/>
    <w:rsid w:val="00A95235"/>
    <w:rsid w:val="00A964CE"/>
    <w:rsid w:val="00A96FD3"/>
    <w:rsid w:val="00A97306"/>
    <w:rsid w:val="00AA1E5B"/>
    <w:rsid w:val="00AA1EAA"/>
    <w:rsid w:val="00AA35D7"/>
    <w:rsid w:val="00AA5D18"/>
    <w:rsid w:val="00AB0B59"/>
    <w:rsid w:val="00AB0D39"/>
    <w:rsid w:val="00AB19EA"/>
    <w:rsid w:val="00AB7930"/>
    <w:rsid w:val="00AC23B3"/>
    <w:rsid w:val="00AC2FE6"/>
    <w:rsid w:val="00AC35D6"/>
    <w:rsid w:val="00AC3CC6"/>
    <w:rsid w:val="00AD001F"/>
    <w:rsid w:val="00AD199A"/>
    <w:rsid w:val="00AD3388"/>
    <w:rsid w:val="00AD41ED"/>
    <w:rsid w:val="00AD60DA"/>
    <w:rsid w:val="00AD678B"/>
    <w:rsid w:val="00AE023B"/>
    <w:rsid w:val="00AE0445"/>
    <w:rsid w:val="00AE0D28"/>
    <w:rsid w:val="00AE193D"/>
    <w:rsid w:val="00AE2C6C"/>
    <w:rsid w:val="00AE3964"/>
    <w:rsid w:val="00AE41FB"/>
    <w:rsid w:val="00AE5A17"/>
    <w:rsid w:val="00AF1170"/>
    <w:rsid w:val="00AF1C3A"/>
    <w:rsid w:val="00AF2D85"/>
    <w:rsid w:val="00AF37DB"/>
    <w:rsid w:val="00AF3963"/>
    <w:rsid w:val="00AF5884"/>
    <w:rsid w:val="00AF5AF6"/>
    <w:rsid w:val="00B00D92"/>
    <w:rsid w:val="00B10118"/>
    <w:rsid w:val="00B108A6"/>
    <w:rsid w:val="00B12AC5"/>
    <w:rsid w:val="00B13BB6"/>
    <w:rsid w:val="00B14A3C"/>
    <w:rsid w:val="00B21015"/>
    <w:rsid w:val="00B24275"/>
    <w:rsid w:val="00B24D56"/>
    <w:rsid w:val="00B2565D"/>
    <w:rsid w:val="00B2613C"/>
    <w:rsid w:val="00B30727"/>
    <w:rsid w:val="00B31EC8"/>
    <w:rsid w:val="00B33A05"/>
    <w:rsid w:val="00B34667"/>
    <w:rsid w:val="00B34F59"/>
    <w:rsid w:val="00B36B19"/>
    <w:rsid w:val="00B37448"/>
    <w:rsid w:val="00B43762"/>
    <w:rsid w:val="00B441D7"/>
    <w:rsid w:val="00B45F42"/>
    <w:rsid w:val="00B4726B"/>
    <w:rsid w:val="00B4760F"/>
    <w:rsid w:val="00B47C4D"/>
    <w:rsid w:val="00B51293"/>
    <w:rsid w:val="00B51D3E"/>
    <w:rsid w:val="00B53187"/>
    <w:rsid w:val="00B61FC2"/>
    <w:rsid w:val="00B6436F"/>
    <w:rsid w:val="00B64BAB"/>
    <w:rsid w:val="00B677CD"/>
    <w:rsid w:val="00B6783E"/>
    <w:rsid w:val="00B70B49"/>
    <w:rsid w:val="00B7144D"/>
    <w:rsid w:val="00B734BB"/>
    <w:rsid w:val="00B73BAC"/>
    <w:rsid w:val="00B77950"/>
    <w:rsid w:val="00B80700"/>
    <w:rsid w:val="00B81659"/>
    <w:rsid w:val="00B828F9"/>
    <w:rsid w:val="00B857F0"/>
    <w:rsid w:val="00B86940"/>
    <w:rsid w:val="00B874B9"/>
    <w:rsid w:val="00B87989"/>
    <w:rsid w:val="00B90A33"/>
    <w:rsid w:val="00B90BC9"/>
    <w:rsid w:val="00B91712"/>
    <w:rsid w:val="00B91D48"/>
    <w:rsid w:val="00B92EF9"/>
    <w:rsid w:val="00B932C3"/>
    <w:rsid w:val="00B941CA"/>
    <w:rsid w:val="00B945A6"/>
    <w:rsid w:val="00B95860"/>
    <w:rsid w:val="00B95947"/>
    <w:rsid w:val="00B95B66"/>
    <w:rsid w:val="00B9644F"/>
    <w:rsid w:val="00BA35A3"/>
    <w:rsid w:val="00BA7059"/>
    <w:rsid w:val="00BB034E"/>
    <w:rsid w:val="00BB07E9"/>
    <w:rsid w:val="00BB2EEC"/>
    <w:rsid w:val="00BB40C8"/>
    <w:rsid w:val="00BB43BF"/>
    <w:rsid w:val="00BB5A74"/>
    <w:rsid w:val="00BB6148"/>
    <w:rsid w:val="00BB6985"/>
    <w:rsid w:val="00BB7B65"/>
    <w:rsid w:val="00BC3504"/>
    <w:rsid w:val="00BC3F57"/>
    <w:rsid w:val="00BC4D6E"/>
    <w:rsid w:val="00BC6602"/>
    <w:rsid w:val="00BC7185"/>
    <w:rsid w:val="00BD26BE"/>
    <w:rsid w:val="00BD312E"/>
    <w:rsid w:val="00BD3C82"/>
    <w:rsid w:val="00BD49C2"/>
    <w:rsid w:val="00BD787B"/>
    <w:rsid w:val="00BE0BB2"/>
    <w:rsid w:val="00BE0CE4"/>
    <w:rsid w:val="00BE0CF6"/>
    <w:rsid w:val="00BE1E94"/>
    <w:rsid w:val="00BE2981"/>
    <w:rsid w:val="00BE352D"/>
    <w:rsid w:val="00BE5F14"/>
    <w:rsid w:val="00BE6B25"/>
    <w:rsid w:val="00BE7D68"/>
    <w:rsid w:val="00BE7FCF"/>
    <w:rsid w:val="00BF0151"/>
    <w:rsid w:val="00BF06B8"/>
    <w:rsid w:val="00BF3388"/>
    <w:rsid w:val="00C0227B"/>
    <w:rsid w:val="00C03A55"/>
    <w:rsid w:val="00C03ED1"/>
    <w:rsid w:val="00C0558D"/>
    <w:rsid w:val="00C06D57"/>
    <w:rsid w:val="00C130C2"/>
    <w:rsid w:val="00C15BE4"/>
    <w:rsid w:val="00C20FB4"/>
    <w:rsid w:val="00C21584"/>
    <w:rsid w:val="00C22233"/>
    <w:rsid w:val="00C23B2A"/>
    <w:rsid w:val="00C24960"/>
    <w:rsid w:val="00C26117"/>
    <w:rsid w:val="00C26808"/>
    <w:rsid w:val="00C30365"/>
    <w:rsid w:val="00C3559B"/>
    <w:rsid w:val="00C401E9"/>
    <w:rsid w:val="00C41BBD"/>
    <w:rsid w:val="00C42435"/>
    <w:rsid w:val="00C433B3"/>
    <w:rsid w:val="00C44620"/>
    <w:rsid w:val="00C450D9"/>
    <w:rsid w:val="00C45AE1"/>
    <w:rsid w:val="00C5474D"/>
    <w:rsid w:val="00C5702C"/>
    <w:rsid w:val="00C57362"/>
    <w:rsid w:val="00C57CA7"/>
    <w:rsid w:val="00C615ED"/>
    <w:rsid w:val="00C617FE"/>
    <w:rsid w:val="00C62775"/>
    <w:rsid w:val="00C6419C"/>
    <w:rsid w:val="00C64F3D"/>
    <w:rsid w:val="00C7051E"/>
    <w:rsid w:val="00C70BEA"/>
    <w:rsid w:val="00C71B04"/>
    <w:rsid w:val="00C75E0F"/>
    <w:rsid w:val="00C766CC"/>
    <w:rsid w:val="00C76B7D"/>
    <w:rsid w:val="00C77C3D"/>
    <w:rsid w:val="00C828AA"/>
    <w:rsid w:val="00C8406C"/>
    <w:rsid w:val="00C87AAA"/>
    <w:rsid w:val="00C90725"/>
    <w:rsid w:val="00C96C66"/>
    <w:rsid w:val="00CA6429"/>
    <w:rsid w:val="00CA75D8"/>
    <w:rsid w:val="00CA7E8F"/>
    <w:rsid w:val="00CB2ABA"/>
    <w:rsid w:val="00CB334B"/>
    <w:rsid w:val="00CB3B8C"/>
    <w:rsid w:val="00CB516E"/>
    <w:rsid w:val="00CB5C14"/>
    <w:rsid w:val="00CB65E0"/>
    <w:rsid w:val="00CC42E1"/>
    <w:rsid w:val="00CC4A00"/>
    <w:rsid w:val="00CC6014"/>
    <w:rsid w:val="00CC6892"/>
    <w:rsid w:val="00CC68BC"/>
    <w:rsid w:val="00CC78A6"/>
    <w:rsid w:val="00CD1E1D"/>
    <w:rsid w:val="00CD2170"/>
    <w:rsid w:val="00CD31FE"/>
    <w:rsid w:val="00CD3EB2"/>
    <w:rsid w:val="00CD4639"/>
    <w:rsid w:val="00CD4F1D"/>
    <w:rsid w:val="00CD6160"/>
    <w:rsid w:val="00CD7597"/>
    <w:rsid w:val="00CE1EC6"/>
    <w:rsid w:val="00CE47B7"/>
    <w:rsid w:val="00CE5201"/>
    <w:rsid w:val="00CE68BD"/>
    <w:rsid w:val="00CF2392"/>
    <w:rsid w:val="00CF2631"/>
    <w:rsid w:val="00CF6D43"/>
    <w:rsid w:val="00CF760D"/>
    <w:rsid w:val="00CF7C87"/>
    <w:rsid w:val="00D008ED"/>
    <w:rsid w:val="00D00FC1"/>
    <w:rsid w:val="00D01EDA"/>
    <w:rsid w:val="00D02263"/>
    <w:rsid w:val="00D046F2"/>
    <w:rsid w:val="00D05BAD"/>
    <w:rsid w:val="00D066F3"/>
    <w:rsid w:val="00D07C39"/>
    <w:rsid w:val="00D10B11"/>
    <w:rsid w:val="00D1340E"/>
    <w:rsid w:val="00D15CFA"/>
    <w:rsid w:val="00D15E57"/>
    <w:rsid w:val="00D16472"/>
    <w:rsid w:val="00D1675A"/>
    <w:rsid w:val="00D1716C"/>
    <w:rsid w:val="00D179F3"/>
    <w:rsid w:val="00D20D56"/>
    <w:rsid w:val="00D2143A"/>
    <w:rsid w:val="00D21FC1"/>
    <w:rsid w:val="00D27ACB"/>
    <w:rsid w:val="00D3064B"/>
    <w:rsid w:val="00D321C9"/>
    <w:rsid w:val="00D334A3"/>
    <w:rsid w:val="00D35C7A"/>
    <w:rsid w:val="00D36772"/>
    <w:rsid w:val="00D37409"/>
    <w:rsid w:val="00D37FC2"/>
    <w:rsid w:val="00D44791"/>
    <w:rsid w:val="00D4510E"/>
    <w:rsid w:val="00D45887"/>
    <w:rsid w:val="00D50611"/>
    <w:rsid w:val="00D506E3"/>
    <w:rsid w:val="00D513BA"/>
    <w:rsid w:val="00D51C78"/>
    <w:rsid w:val="00D5468F"/>
    <w:rsid w:val="00D55896"/>
    <w:rsid w:val="00D57DF6"/>
    <w:rsid w:val="00D60683"/>
    <w:rsid w:val="00D626D7"/>
    <w:rsid w:val="00D64667"/>
    <w:rsid w:val="00D67B0F"/>
    <w:rsid w:val="00D71B9A"/>
    <w:rsid w:val="00D740A7"/>
    <w:rsid w:val="00D74158"/>
    <w:rsid w:val="00D75594"/>
    <w:rsid w:val="00D84BD9"/>
    <w:rsid w:val="00D86CC7"/>
    <w:rsid w:val="00D87042"/>
    <w:rsid w:val="00D922CF"/>
    <w:rsid w:val="00D922E5"/>
    <w:rsid w:val="00D951B4"/>
    <w:rsid w:val="00DA07AD"/>
    <w:rsid w:val="00DA3482"/>
    <w:rsid w:val="00DA6734"/>
    <w:rsid w:val="00DA7ECF"/>
    <w:rsid w:val="00DB04CA"/>
    <w:rsid w:val="00DB051D"/>
    <w:rsid w:val="00DB3A0D"/>
    <w:rsid w:val="00DB56B3"/>
    <w:rsid w:val="00DB60FB"/>
    <w:rsid w:val="00DB6995"/>
    <w:rsid w:val="00DB6E6F"/>
    <w:rsid w:val="00DC1F96"/>
    <w:rsid w:val="00DC44E6"/>
    <w:rsid w:val="00DC4EB4"/>
    <w:rsid w:val="00DD15D8"/>
    <w:rsid w:val="00DD2715"/>
    <w:rsid w:val="00DD2CBE"/>
    <w:rsid w:val="00DD3A25"/>
    <w:rsid w:val="00DD5FFD"/>
    <w:rsid w:val="00DD75F6"/>
    <w:rsid w:val="00DE21CE"/>
    <w:rsid w:val="00DE24BE"/>
    <w:rsid w:val="00DE5B21"/>
    <w:rsid w:val="00DE60EC"/>
    <w:rsid w:val="00DE7479"/>
    <w:rsid w:val="00DF0241"/>
    <w:rsid w:val="00DF2F94"/>
    <w:rsid w:val="00E10ADF"/>
    <w:rsid w:val="00E11E10"/>
    <w:rsid w:val="00E15A4B"/>
    <w:rsid w:val="00E22672"/>
    <w:rsid w:val="00E25B09"/>
    <w:rsid w:val="00E260C1"/>
    <w:rsid w:val="00E2619A"/>
    <w:rsid w:val="00E26EAA"/>
    <w:rsid w:val="00E27374"/>
    <w:rsid w:val="00E30FCA"/>
    <w:rsid w:val="00E32527"/>
    <w:rsid w:val="00E3494F"/>
    <w:rsid w:val="00E359E4"/>
    <w:rsid w:val="00E36244"/>
    <w:rsid w:val="00E36F97"/>
    <w:rsid w:val="00E410FA"/>
    <w:rsid w:val="00E42057"/>
    <w:rsid w:val="00E431E0"/>
    <w:rsid w:val="00E43EA1"/>
    <w:rsid w:val="00E4433A"/>
    <w:rsid w:val="00E46828"/>
    <w:rsid w:val="00E51E61"/>
    <w:rsid w:val="00E554EC"/>
    <w:rsid w:val="00E61954"/>
    <w:rsid w:val="00E621C6"/>
    <w:rsid w:val="00E62BEE"/>
    <w:rsid w:val="00E63075"/>
    <w:rsid w:val="00E631E9"/>
    <w:rsid w:val="00E644BF"/>
    <w:rsid w:val="00E6631F"/>
    <w:rsid w:val="00E66D1B"/>
    <w:rsid w:val="00E670A8"/>
    <w:rsid w:val="00E70541"/>
    <w:rsid w:val="00E71ED6"/>
    <w:rsid w:val="00E72E25"/>
    <w:rsid w:val="00E73A40"/>
    <w:rsid w:val="00E75CD7"/>
    <w:rsid w:val="00E81697"/>
    <w:rsid w:val="00E838FD"/>
    <w:rsid w:val="00E87DD7"/>
    <w:rsid w:val="00E928D4"/>
    <w:rsid w:val="00E94852"/>
    <w:rsid w:val="00E973BD"/>
    <w:rsid w:val="00E9768F"/>
    <w:rsid w:val="00EA01C8"/>
    <w:rsid w:val="00EA097E"/>
    <w:rsid w:val="00EA109E"/>
    <w:rsid w:val="00EA4D25"/>
    <w:rsid w:val="00EA576F"/>
    <w:rsid w:val="00EB0255"/>
    <w:rsid w:val="00EB1131"/>
    <w:rsid w:val="00EB1AA6"/>
    <w:rsid w:val="00EB3838"/>
    <w:rsid w:val="00EB4C77"/>
    <w:rsid w:val="00EB59FF"/>
    <w:rsid w:val="00EC2095"/>
    <w:rsid w:val="00EC593B"/>
    <w:rsid w:val="00EC5E51"/>
    <w:rsid w:val="00EC670A"/>
    <w:rsid w:val="00ED48AE"/>
    <w:rsid w:val="00ED629D"/>
    <w:rsid w:val="00EE0B8C"/>
    <w:rsid w:val="00EE0EB1"/>
    <w:rsid w:val="00EE3287"/>
    <w:rsid w:val="00EE4D18"/>
    <w:rsid w:val="00EE5109"/>
    <w:rsid w:val="00EE65A7"/>
    <w:rsid w:val="00EF48EC"/>
    <w:rsid w:val="00EF6016"/>
    <w:rsid w:val="00EF648B"/>
    <w:rsid w:val="00F03608"/>
    <w:rsid w:val="00F047E7"/>
    <w:rsid w:val="00F04F52"/>
    <w:rsid w:val="00F05E03"/>
    <w:rsid w:val="00F11960"/>
    <w:rsid w:val="00F12560"/>
    <w:rsid w:val="00F178CE"/>
    <w:rsid w:val="00F17ED4"/>
    <w:rsid w:val="00F17F39"/>
    <w:rsid w:val="00F2061A"/>
    <w:rsid w:val="00F23765"/>
    <w:rsid w:val="00F273B0"/>
    <w:rsid w:val="00F30057"/>
    <w:rsid w:val="00F3011F"/>
    <w:rsid w:val="00F307F8"/>
    <w:rsid w:val="00F30EEA"/>
    <w:rsid w:val="00F34750"/>
    <w:rsid w:val="00F36DC1"/>
    <w:rsid w:val="00F374D1"/>
    <w:rsid w:val="00F415AB"/>
    <w:rsid w:val="00F42AFF"/>
    <w:rsid w:val="00F42EF9"/>
    <w:rsid w:val="00F45FDD"/>
    <w:rsid w:val="00F47B3A"/>
    <w:rsid w:val="00F50B58"/>
    <w:rsid w:val="00F51F13"/>
    <w:rsid w:val="00F602C8"/>
    <w:rsid w:val="00F6208E"/>
    <w:rsid w:val="00F64D92"/>
    <w:rsid w:val="00F65745"/>
    <w:rsid w:val="00F66D25"/>
    <w:rsid w:val="00F7168A"/>
    <w:rsid w:val="00F72F71"/>
    <w:rsid w:val="00F757BF"/>
    <w:rsid w:val="00F76336"/>
    <w:rsid w:val="00F76BF7"/>
    <w:rsid w:val="00F77228"/>
    <w:rsid w:val="00F77880"/>
    <w:rsid w:val="00F809C7"/>
    <w:rsid w:val="00F8196C"/>
    <w:rsid w:val="00F85975"/>
    <w:rsid w:val="00F8618C"/>
    <w:rsid w:val="00F902AC"/>
    <w:rsid w:val="00F90567"/>
    <w:rsid w:val="00F91352"/>
    <w:rsid w:val="00F921C7"/>
    <w:rsid w:val="00F922ED"/>
    <w:rsid w:val="00F9286A"/>
    <w:rsid w:val="00F96BAD"/>
    <w:rsid w:val="00F97899"/>
    <w:rsid w:val="00FA13FB"/>
    <w:rsid w:val="00FA63DA"/>
    <w:rsid w:val="00FA64C5"/>
    <w:rsid w:val="00FA6B8D"/>
    <w:rsid w:val="00FB3B3B"/>
    <w:rsid w:val="00FB7ADE"/>
    <w:rsid w:val="00FC06C9"/>
    <w:rsid w:val="00FC164F"/>
    <w:rsid w:val="00FC1BA0"/>
    <w:rsid w:val="00FC63EF"/>
    <w:rsid w:val="00FD2036"/>
    <w:rsid w:val="00FD6038"/>
    <w:rsid w:val="00FD7CB1"/>
    <w:rsid w:val="00FE3801"/>
    <w:rsid w:val="00FE45B3"/>
    <w:rsid w:val="00FE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5633C2"/>
  <w15:docId w15:val="{F26E9192-BC65-4F56-9565-6F6005517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2B71"/>
    <w:pPr>
      <w:suppressAutoHyphens/>
      <w:spacing w:line="260" w:lineRule="atLeast"/>
    </w:pPr>
    <w:rPr>
      <w:rFonts w:ascii="Georgia" w:hAnsi="Georgia"/>
      <w:szCs w:val="24"/>
    </w:rPr>
  </w:style>
  <w:style w:type="paragraph" w:styleId="Overskrift1">
    <w:name w:val="heading 1"/>
    <w:basedOn w:val="Normal"/>
    <w:next w:val="Normal"/>
    <w:qFormat/>
    <w:rsid w:val="00DE7479"/>
    <w:pPr>
      <w:keepNext/>
      <w:outlineLvl w:val="0"/>
    </w:pPr>
    <w:rPr>
      <w:rFonts w:cs="Arial"/>
      <w:b/>
      <w:bCs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2629A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rsid w:val="00DE7479"/>
    <w:pPr>
      <w:tabs>
        <w:tab w:val="center" w:pos="4819"/>
        <w:tab w:val="right" w:pos="9638"/>
      </w:tabs>
      <w:spacing w:line="168" w:lineRule="atLeast"/>
    </w:pPr>
    <w:rPr>
      <w:sz w:val="14"/>
    </w:rPr>
  </w:style>
  <w:style w:type="character" w:styleId="Sidetal">
    <w:name w:val="page number"/>
    <w:basedOn w:val="Standardskrifttypeiafsnit"/>
    <w:uiPriority w:val="99"/>
    <w:rsid w:val="00E94852"/>
  </w:style>
  <w:style w:type="table" w:styleId="Tabel-Gitter">
    <w:name w:val="Table Grid"/>
    <w:basedOn w:val="Tabel-Normal"/>
    <w:uiPriority w:val="99"/>
    <w:rsid w:val="00844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dnotehenvisning">
    <w:name w:val="footnote reference"/>
    <w:basedOn w:val="Standardskrifttypeiafsnit"/>
    <w:rsid w:val="000A7219"/>
    <w:rPr>
      <w:rFonts w:ascii="Arial" w:hAnsi="Arial"/>
      <w:sz w:val="22"/>
      <w:vertAlign w:val="superscript"/>
      <w:lang w:val="da-DK"/>
    </w:rPr>
  </w:style>
  <w:style w:type="paragraph" w:styleId="Fodnotetekst">
    <w:name w:val="footnote text"/>
    <w:basedOn w:val="Normal"/>
    <w:rsid w:val="000A7219"/>
    <w:rPr>
      <w:sz w:val="18"/>
      <w:szCs w:val="20"/>
    </w:rPr>
  </w:style>
  <w:style w:type="character" w:customStyle="1" w:styleId="ForklarendeTekst">
    <w:name w:val="ForklarendeTekst"/>
    <w:basedOn w:val="Standardskrifttypeiafsnit"/>
    <w:rsid w:val="00DE7479"/>
    <w:rPr>
      <w:rFonts w:ascii="Georgia" w:hAnsi="Georgia"/>
      <w:i/>
      <w:color w:val="FF0000"/>
      <w:sz w:val="18"/>
      <w:u w:val="none"/>
    </w:rPr>
  </w:style>
  <w:style w:type="paragraph" w:customStyle="1" w:styleId="Forklaring">
    <w:name w:val="Forklaring"/>
    <w:basedOn w:val="Normal"/>
    <w:rsid w:val="00DE7479"/>
    <w:rPr>
      <w:i/>
      <w:color w:val="FF0000"/>
    </w:rPr>
  </w:style>
  <w:style w:type="paragraph" w:styleId="Markeringsbobletekst">
    <w:name w:val="Balloon Text"/>
    <w:basedOn w:val="Normal"/>
    <w:link w:val="MarkeringsbobletekstTegn"/>
    <w:rsid w:val="001C25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1C2519"/>
    <w:rPr>
      <w:rFonts w:ascii="Tahoma" w:hAnsi="Tahoma" w:cs="Tahoma"/>
      <w:sz w:val="16"/>
      <w:szCs w:val="16"/>
    </w:rPr>
  </w:style>
  <w:style w:type="paragraph" w:customStyle="1" w:styleId="liste1">
    <w:name w:val="liste1"/>
    <w:basedOn w:val="Normal"/>
    <w:uiPriority w:val="99"/>
    <w:rsid w:val="005A1E93"/>
    <w:pPr>
      <w:suppressAutoHyphens w:val="0"/>
      <w:spacing w:line="240" w:lineRule="auto"/>
      <w:ind w:left="280"/>
    </w:pPr>
    <w:rPr>
      <w:rFonts w:ascii="Tahoma" w:hAnsi="Tahoma" w:cs="Tahoma"/>
      <w:color w:val="000000"/>
      <w:sz w:val="24"/>
    </w:rPr>
  </w:style>
  <w:style w:type="character" w:customStyle="1" w:styleId="liste1nr1">
    <w:name w:val="liste1nr1"/>
    <w:basedOn w:val="Standardskrifttypeiafsnit"/>
    <w:uiPriority w:val="99"/>
    <w:rsid w:val="005A1E93"/>
    <w:rPr>
      <w:rFonts w:ascii="Tahoma" w:hAnsi="Tahoma" w:cs="Tahoma" w:hint="default"/>
      <w:color w:val="000000"/>
      <w:sz w:val="24"/>
      <w:szCs w:val="24"/>
    </w:rPr>
  </w:style>
  <w:style w:type="character" w:styleId="Kommentarhenvisning">
    <w:name w:val="annotation reference"/>
    <w:basedOn w:val="Standardskrifttypeiafsnit"/>
    <w:rsid w:val="00A72086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A72086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A72086"/>
    <w:rPr>
      <w:rFonts w:ascii="Georgia" w:hAnsi="Georgia"/>
    </w:rPr>
  </w:style>
  <w:style w:type="paragraph" w:styleId="Kommentaremne">
    <w:name w:val="annotation subject"/>
    <w:basedOn w:val="Kommentartekst"/>
    <w:next w:val="Kommentartekst"/>
    <w:link w:val="KommentaremneTegn"/>
    <w:rsid w:val="00A72086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A72086"/>
    <w:rPr>
      <w:rFonts w:ascii="Georgia" w:hAnsi="Georgia"/>
      <w:b/>
      <w:bCs/>
    </w:rPr>
  </w:style>
  <w:style w:type="paragraph" w:styleId="Listeafsnit">
    <w:name w:val="List Paragraph"/>
    <w:basedOn w:val="Normal"/>
    <w:uiPriority w:val="34"/>
    <w:qFormat/>
    <w:rsid w:val="00421059"/>
    <w:pPr>
      <w:ind w:left="720"/>
      <w:contextualSpacing/>
    </w:pPr>
  </w:style>
  <w:style w:type="character" w:customStyle="1" w:styleId="SidefodTegn">
    <w:name w:val="Sidefod Tegn"/>
    <w:basedOn w:val="Standardskrifttypeiafsnit"/>
    <w:link w:val="Sidefod"/>
    <w:rsid w:val="00F03608"/>
    <w:rPr>
      <w:rFonts w:ascii="Georgia" w:hAnsi="Georgia"/>
      <w:sz w:val="14"/>
      <w:szCs w:val="24"/>
    </w:rPr>
  </w:style>
  <w:style w:type="character" w:customStyle="1" w:styleId="SidehovedTegn">
    <w:name w:val="Sidehoved Tegn"/>
    <w:basedOn w:val="Standardskrifttypeiafsnit"/>
    <w:link w:val="Sidehoved"/>
    <w:rsid w:val="006D16E8"/>
    <w:rPr>
      <w:rFonts w:ascii="Georgia" w:hAnsi="Georgia"/>
      <w:szCs w:val="24"/>
    </w:rPr>
  </w:style>
  <w:style w:type="paragraph" w:customStyle="1" w:styleId="Template-Address">
    <w:name w:val="Template - Address"/>
    <w:basedOn w:val="Normal"/>
    <w:uiPriority w:val="9"/>
    <w:semiHidden/>
    <w:rsid w:val="001F32E1"/>
    <w:pPr>
      <w:tabs>
        <w:tab w:val="center" w:pos="4819"/>
        <w:tab w:val="right" w:pos="9638"/>
      </w:tabs>
      <w:suppressAutoHyphens w:val="0"/>
      <w:spacing w:line="168" w:lineRule="atLeast"/>
    </w:pPr>
    <w:rPr>
      <w:rFonts w:cs="Arial"/>
      <w:noProof/>
      <w:sz w:val="14"/>
      <w:szCs w:val="14"/>
    </w:rPr>
  </w:style>
  <w:style w:type="paragraph" w:styleId="Opstilling-talellerbogst">
    <w:name w:val="List Number"/>
    <w:basedOn w:val="Normal"/>
    <w:rsid w:val="00555BFA"/>
    <w:pPr>
      <w:contextualSpacing/>
    </w:pPr>
  </w:style>
  <w:style w:type="paragraph" w:styleId="Opstilling-punkttegn">
    <w:name w:val="List Bullet"/>
    <w:basedOn w:val="Normal"/>
    <w:unhideWhenUsed/>
    <w:rsid w:val="00555BFA"/>
    <w:pPr>
      <w:numPr>
        <w:numId w:val="1"/>
      </w:numPr>
      <w:contextualSpacing/>
    </w:pPr>
  </w:style>
  <w:style w:type="character" w:styleId="Hyperlink">
    <w:name w:val="Hyperlink"/>
    <w:basedOn w:val="Standardskrifttypeiafsnit"/>
    <w:unhideWhenUsed/>
    <w:rsid w:val="00BB7B65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B7B6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E133C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Billedtekst">
    <w:name w:val="caption"/>
    <w:basedOn w:val="Normal"/>
    <w:next w:val="Normal"/>
    <w:unhideWhenUsed/>
    <w:qFormat/>
    <w:rsid w:val="00A147B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BesgtLink">
    <w:name w:val="FollowedHyperlink"/>
    <w:basedOn w:val="Standardskrifttypeiafsnit"/>
    <w:semiHidden/>
    <w:unhideWhenUsed/>
    <w:rsid w:val="000E2F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tsinformation.dk/eli/lta/2024/174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knu\AppData\Local\Milj&#248;ministeriet\Skabeloner\Almindeligt%20brev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AA006-FCF8-4982-951C-CA5E0FADD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Almindeligt brev.dotx</Template>
  <TotalTime>1988</TotalTime>
  <Pages>9</Pages>
  <Words>2385</Words>
  <Characters>14459</Characters>
  <Application>Microsoft Office Word</Application>
  <DocSecurity>0</DocSecurity>
  <Lines>466</Lines>
  <Paragraphs>267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Title</vt:lpstr>
      <vt:lpstr>Title</vt:lpstr>
    </vt:vector>
  </TitlesOfParts>
  <Company>Miljøministeriet</Company>
  <LinksUpToDate>false</LinksUpToDate>
  <CharactersWithSpaces>16577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Ida Hansen</dc:creator>
  <cp:lastModifiedBy>Marc Højerslev Eriksen</cp:lastModifiedBy>
  <cp:revision>668</cp:revision>
  <cp:lastPrinted>2024-02-19T11:23:00Z</cp:lastPrinted>
  <dcterms:created xsi:type="dcterms:W3CDTF">2026-03-02T14:42:00Z</dcterms:created>
  <dcterms:modified xsi:type="dcterms:W3CDTF">2026-04-21T11:12:00Z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C_ShowDialog">
    <vt:lpwstr>0</vt:lpwstr>
  </property>
  <property fmtid="{D5CDD505-2E9C-101B-9397-08002B2CF9AE}" pid="3" name="KC_OriginalTemplate">
    <vt:lpwstr>Almindeligt brev</vt:lpwstr>
  </property>
  <property fmtid="{D5CDD505-2E9C-101B-9397-08002B2CF9AE}" pid="4" name="KC_DocType">
    <vt:lpwstr>Almindeligt brev</vt:lpwstr>
  </property>
  <property fmtid="{D5CDD505-2E9C-101B-9397-08002B2CF9AE}" pid="5" name="ContentRemapped">
    <vt:lpwstr>true</vt:lpwstr>
  </property>
</Properties>
</file>