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6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0"/>
        <w:gridCol w:w="4916"/>
      </w:tblGrid>
      <w:tr w:rsidR="00F65DDF" w:rsidRPr="00163848" w:rsidTr="009F743E">
        <w:trPr>
          <w:trHeight w:val="562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bottom"/>
          </w:tcPr>
          <w:p w:rsidR="00F65DDF" w:rsidRPr="00163848" w:rsidRDefault="00F65DDF">
            <w:pPr>
              <w:jc w:val="center"/>
              <w:rPr>
                <w:rFonts w:ascii="Arial" w:hAnsi="Arial" w:cs="Arial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3848">
              <w:rPr>
                <w:rFonts w:ascii="Arial" w:hAnsi="Arial" w:cs="Arial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LANDBRUGSTILSYN</w:t>
            </w:r>
          </w:p>
          <w:p w:rsidR="008166EF" w:rsidRPr="00163848" w:rsidRDefault="008166EF" w:rsidP="008166EF">
            <w:pPr>
              <w:jc w:val="center"/>
              <w:rPr>
                <w:rFonts w:ascii="Arial" w:hAnsi="Arial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63848">
              <w:rPr>
                <w:rFonts w:ascii="Arial" w:hAnsi="Arial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Syddjurs Kommune</w:t>
            </w:r>
          </w:p>
        </w:tc>
      </w:tr>
      <w:tr w:rsidR="00F65DDF" w:rsidRPr="00163848" w:rsidTr="00F91BDC">
        <w:trPr>
          <w:trHeight w:val="450"/>
        </w:trPr>
        <w:tc>
          <w:tcPr>
            <w:tcW w:w="4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DDF" w:rsidRPr="00163848" w:rsidRDefault="00443BC6" w:rsidP="0007125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Tilsynsadresse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4362F7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33DDE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bookmarkStart w:id="0" w:name="site_site_address"/>
            <w:bookmarkEnd w:id="0"/>
            <w:proofErr w:type="spellStart"/>
            <w:r w:rsidR="00C035F9">
              <w:rPr>
                <w:rFonts w:ascii="Arial" w:hAnsi="Arial" w:cs="Arial"/>
                <w:bCs/>
                <w:sz w:val="20"/>
                <w:szCs w:val="20"/>
              </w:rPr>
              <w:t>Stenledvej</w:t>
            </w:r>
            <w:proofErr w:type="spellEnd"/>
            <w:r w:rsidR="00C035F9">
              <w:rPr>
                <w:rFonts w:ascii="Arial" w:hAnsi="Arial" w:cs="Arial"/>
                <w:bCs/>
                <w:sz w:val="20"/>
                <w:szCs w:val="20"/>
              </w:rPr>
              <w:t xml:space="preserve"> 5</w:t>
            </w:r>
            <w:r w:rsidR="00D33DDE" w:rsidRPr="00163848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bookmarkStart w:id="1" w:name="site_postal_codes_id"/>
            <w:bookmarkEnd w:id="1"/>
            <w:r w:rsidR="00C035F9">
              <w:rPr>
                <w:rFonts w:ascii="Arial" w:hAnsi="Arial" w:cs="Arial"/>
                <w:bCs/>
                <w:sz w:val="20"/>
                <w:szCs w:val="20"/>
              </w:rPr>
              <w:t>8400</w:t>
            </w:r>
            <w:r w:rsidR="00364BD0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bookmarkStart w:id="2" w:name="postal_codes_postal_codes_name"/>
            <w:bookmarkEnd w:id="2"/>
            <w:r w:rsidR="00C035F9">
              <w:rPr>
                <w:rFonts w:ascii="Arial" w:hAnsi="Arial" w:cs="Arial"/>
                <w:bCs/>
                <w:sz w:val="20"/>
                <w:szCs w:val="20"/>
              </w:rPr>
              <w:t>Ebeltoft</w:t>
            </w:r>
            <w:r w:rsidR="00D33DDE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65DDF" w:rsidRPr="00163848" w:rsidRDefault="00F65DD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Dato for tilsyn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Pr="00163848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3" w:name="ind_inspec_real_act_date"/>
            <w:bookmarkEnd w:id="3"/>
            <w:r w:rsidR="003D08DA">
              <w:rPr>
                <w:rFonts w:ascii="Arial" w:hAnsi="Arial" w:cs="Arial"/>
                <w:sz w:val="20"/>
                <w:szCs w:val="20"/>
              </w:rPr>
              <w:t>25-10-2018</w:t>
            </w:r>
          </w:p>
        </w:tc>
      </w:tr>
      <w:tr w:rsidR="00F65DDF" w:rsidRPr="00163848" w:rsidTr="00F91BDC">
        <w:trPr>
          <w:trHeight w:val="390"/>
        </w:trPr>
        <w:tc>
          <w:tcPr>
            <w:tcW w:w="48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DDF" w:rsidRPr="00163848" w:rsidRDefault="00F65DDF" w:rsidP="0072623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Ejer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Pr="00163848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4" w:name="site_site_name"/>
            <w:bookmarkEnd w:id="4"/>
            <w:proofErr w:type="spellStart"/>
            <w:r w:rsidR="00E86E70">
              <w:rPr>
                <w:rFonts w:ascii="Arial" w:hAnsi="Arial" w:cs="Arial"/>
                <w:sz w:val="20"/>
                <w:szCs w:val="20"/>
              </w:rPr>
              <w:t>Mejltangegaard</w:t>
            </w:r>
            <w:proofErr w:type="spellEnd"/>
            <w:r w:rsidR="00E86E70">
              <w:rPr>
                <w:rFonts w:ascii="Arial" w:hAnsi="Arial" w:cs="Arial"/>
                <w:sz w:val="20"/>
                <w:szCs w:val="20"/>
              </w:rPr>
              <w:t xml:space="preserve"> v/</w:t>
            </w:r>
            <w:r w:rsidR="00C035F9">
              <w:rPr>
                <w:rFonts w:ascii="Arial" w:hAnsi="Arial" w:cs="Arial"/>
                <w:sz w:val="20"/>
                <w:szCs w:val="20"/>
              </w:rPr>
              <w:t>Rasmus Brøgger</w:t>
            </w:r>
          </w:p>
        </w:tc>
        <w:tc>
          <w:tcPr>
            <w:tcW w:w="4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65DDF" w:rsidRPr="00163848" w:rsidRDefault="00F65DDF" w:rsidP="003D08D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Tidsforbrug på </w:t>
            </w:r>
            <w:proofErr w:type="spellStart"/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ejd</w:t>
            </w:r>
            <w:proofErr w:type="spellEnd"/>
            <w:r w:rsidRPr="00163848">
              <w:rPr>
                <w:rFonts w:ascii="Arial" w:hAnsi="Arial" w:cs="Arial"/>
                <w:bCs/>
                <w:sz w:val="20"/>
                <w:szCs w:val="20"/>
              </w:rPr>
              <w:t>.:</w:t>
            </w:r>
            <w:r w:rsidRPr="001638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3560">
              <w:rPr>
                <w:rFonts w:ascii="Arial" w:hAnsi="Arial" w:cs="Arial"/>
                <w:sz w:val="20"/>
                <w:szCs w:val="20"/>
              </w:rPr>
              <w:t>20 min</w:t>
            </w:r>
          </w:p>
        </w:tc>
      </w:tr>
      <w:tr w:rsidR="00F65DDF" w:rsidRPr="00163848" w:rsidTr="00F91BDC">
        <w:trPr>
          <w:trHeight w:val="255"/>
        </w:trPr>
        <w:tc>
          <w:tcPr>
            <w:tcW w:w="48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A0F" w:rsidRPr="00163848" w:rsidRDefault="00B82776" w:rsidP="00443BC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CVR nr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4362F7" w:rsidRPr="00163848">
              <w:rPr>
                <w:rFonts w:ascii="Arial" w:hAnsi="Arial" w:cs="Arial"/>
                <w:bCs/>
                <w:sz w:val="20"/>
                <w:szCs w:val="20"/>
              </w:rPr>
              <w:t xml:space="preserve">:  </w:t>
            </w:r>
            <w:bookmarkStart w:id="5" w:name="ind_industry_central_company_no"/>
            <w:bookmarkEnd w:id="5"/>
            <w:r w:rsidR="00C035F9">
              <w:rPr>
                <w:rFonts w:ascii="Arial" w:hAnsi="Arial" w:cs="Arial"/>
                <w:bCs/>
                <w:sz w:val="20"/>
                <w:szCs w:val="20"/>
              </w:rPr>
              <w:t>25705327</w:t>
            </w:r>
          </w:p>
          <w:p w:rsidR="00B82776" w:rsidRPr="00163848" w:rsidRDefault="00B82776" w:rsidP="00443BC6">
            <w:pPr>
              <w:rPr>
                <w:rFonts w:ascii="Arial" w:hAnsi="Arial" w:cs="Arial"/>
                <w:bCs/>
                <w:sz w:val="20"/>
                <w:szCs w:val="20"/>
              </w:rPr>
            </w:pPr>
            <w:bookmarkStart w:id="6" w:name="_GoBack"/>
            <w:bookmarkEnd w:id="6"/>
          </w:p>
        </w:tc>
        <w:tc>
          <w:tcPr>
            <w:tcW w:w="4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B3447" w:rsidRPr="00163848" w:rsidRDefault="00CB3447" w:rsidP="00CB344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Dato for forrige tilsyn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Pr="001638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D08DA">
              <w:rPr>
                <w:rFonts w:ascii="Arial" w:hAnsi="Arial" w:cs="Arial"/>
                <w:sz w:val="20"/>
                <w:szCs w:val="20"/>
              </w:rPr>
              <w:t>Prioriteret tilsyn d. 24-10-2017</w:t>
            </w:r>
          </w:p>
          <w:p w:rsidR="00F65DDF" w:rsidRPr="00163848" w:rsidRDefault="00F65D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7FD" w:rsidRPr="00163848" w:rsidTr="004362F7">
        <w:trPr>
          <w:trHeight w:val="393"/>
        </w:trPr>
        <w:tc>
          <w:tcPr>
            <w:tcW w:w="48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7FD" w:rsidRPr="00163848" w:rsidRDefault="00B82776" w:rsidP="00D33DD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CHR nr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 xml:space="preserve">.: </w:t>
            </w:r>
            <w:bookmarkStart w:id="7" w:name="ind_industry_chr_number"/>
            <w:bookmarkEnd w:id="7"/>
            <w:r w:rsidR="00C035F9">
              <w:rPr>
                <w:rFonts w:ascii="Arial" w:hAnsi="Arial" w:cs="Arial"/>
                <w:bCs/>
                <w:sz w:val="20"/>
                <w:szCs w:val="20"/>
              </w:rPr>
              <w:t>95863</w:t>
            </w:r>
          </w:p>
        </w:tc>
        <w:tc>
          <w:tcPr>
            <w:tcW w:w="4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7FD" w:rsidRPr="00163848" w:rsidRDefault="00CB3447" w:rsidP="007747F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Tilsynsførende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4362F7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E60EA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bookmarkStart w:id="8" w:name="ind_inspec_real_act_init"/>
            <w:bookmarkEnd w:id="8"/>
            <w:r w:rsidR="003D08DA">
              <w:rPr>
                <w:rFonts w:ascii="Arial" w:hAnsi="Arial" w:cs="Arial"/>
                <w:bCs/>
                <w:sz w:val="20"/>
                <w:szCs w:val="20"/>
              </w:rPr>
              <w:t>Marie</w:t>
            </w:r>
          </w:p>
        </w:tc>
      </w:tr>
      <w:tr w:rsidR="00B82776" w:rsidRPr="00163848" w:rsidTr="004362F7">
        <w:trPr>
          <w:trHeight w:val="230"/>
        </w:trPr>
        <w:tc>
          <w:tcPr>
            <w:tcW w:w="4880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B82776" w:rsidRPr="00163848" w:rsidRDefault="007666A2" w:rsidP="00B82776">
            <w:pPr>
              <w:rPr>
                <w:rFonts w:ascii="Arial" w:hAnsi="Arial" w:cs="Arial"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Betaler</w:t>
            </w:r>
            <w:r w:rsidR="00B82776"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B82776" w:rsidRPr="0016384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F2954" w:rsidRPr="00163848" w:rsidRDefault="00C035F9" w:rsidP="00B82776">
            <w:pPr>
              <w:rPr>
                <w:rFonts w:ascii="Arial" w:hAnsi="Arial" w:cs="Arial"/>
                <w:sz w:val="20"/>
                <w:szCs w:val="20"/>
              </w:rPr>
            </w:pPr>
            <w:bookmarkStart w:id="9" w:name="betaler_navn"/>
            <w:bookmarkEnd w:id="9"/>
            <w:r>
              <w:rPr>
                <w:rFonts w:ascii="Arial" w:hAnsi="Arial" w:cs="Arial"/>
                <w:sz w:val="20"/>
                <w:szCs w:val="20"/>
              </w:rPr>
              <w:t>Rasmus Brøgger</w:t>
            </w:r>
          </w:p>
          <w:p w:rsidR="00B82776" w:rsidRPr="00163848" w:rsidRDefault="00B82776" w:rsidP="00CB3447">
            <w:pPr>
              <w:rPr>
                <w:rFonts w:ascii="Arial" w:hAnsi="Arial" w:cs="Arial"/>
                <w:bCs/>
                <w:sz w:val="20"/>
                <w:szCs w:val="20"/>
              </w:rPr>
            </w:pPr>
            <w:bookmarkStart w:id="10" w:name="betaler_adresse"/>
            <w:bookmarkEnd w:id="10"/>
          </w:p>
        </w:tc>
        <w:tc>
          <w:tcPr>
            <w:tcW w:w="4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776" w:rsidRPr="00163848" w:rsidRDefault="00B8277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776" w:rsidRPr="00163848" w:rsidTr="004362F7">
        <w:trPr>
          <w:trHeight w:val="525"/>
        </w:trPr>
        <w:tc>
          <w:tcPr>
            <w:tcW w:w="488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776" w:rsidRPr="00163848" w:rsidRDefault="00B82776" w:rsidP="00CB344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82776" w:rsidRPr="00163848" w:rsidRDefault="004362F7" w:rsidP="00364BD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Tilstede ved</w:t>
            </w:r>
            <w:r w:rsidR="00364BD0"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tilsyn</w:t>
            </w: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et</w:t>
            </w:r>
            <w:r w:rsidR="00B82776" w:rsidRPr="00163848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 w:rsidR="00364BD0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bookmarkStart w:id="11" w:name="ind_inspec_real_participants"/>
            <w:bookmarkEnd w:id="11"/>
            <w:r w:rsidR="00A13560">
              <w:rPr>
                <w:rFonts w:ascii="Arial" w:hAnsi="Arial" w:cs="Arial"/>
                <w:bCs/>
                <w:sz w:val="20"/>
                <w:szCs w:val="20"/>
              </w:rPr>
              <w:t>Rasmus</w:t>
            </w:r>
          </w:p>
        </w:tc>
      </w:tr>
      <w:tr w:rsidR="003454AB" w:rsidRPr="00163848" w:rsidTr="002B26C2">
        <w:trPr>
          <w:trHeight w:val="525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4AB" w:rsidRPr="00163848" w:rsidRDefault="003454AB" w:rsidP="00364B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Andre ejendomme:</w:t>
            </w:r>
          </w:p>
        </w:tc>
      </w:tr>
    </w:tbl>
    <w:p w:rsidR="004362F7" w:rsidRPr="00163848" w:rsidRDefault="004362F7"/>
    <w:tbl>
      <w:tblPr>
        <w:tblW w:w="9796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6"/>
      </w:tblGrid>
      <w:tr w:rsidR="00F91BDC" w:rsidRPr="00163848" w:rsidTr="00F91BDC">
        <w:trPr>
          <w:trHeight w:val="128"/>
        </w:trPr>
        <w:tc>
          <w:tcPr>
            <w:tcW w:w="97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91BDC" w:rsidRPr="00163848" w:rsidRDefault="0045230E" w:rsidP="009D43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Baggrund for tilsynet - </w:t>
            </w:r>
            <w:r w:rsidR="00BE13CE"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Tilsynskategori</w:t>
            </w:r>
            <w:r w:rsidR="00F91BDC"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932233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9D432C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bookmarkStart w:id="12" w:name="ind_inspec_types_inspec_type_name"/>
            <w:bookmarkEnd w:id="12"/>
            <w:r w:rsidR="00C035F9">
              <w:rPr>
                <w:rFonts w:ascii="Arial" w:hAnsi="Arial" w:cs="Arial"/>
                <w:bCs/>
                <w:sz w:val="20"/>
                <w:szCs w:val="20"/>
              </w:rPr>
              <w:t>Prioriteret tilsyn</w:t>
            </w:r>
            <w:r w:rsidR="00D65592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</w:tbl>
    <w:p w:rsidR="00AC0FCA" w:rsidRPr="00163848" w:rsidRDefault="00AC0FCA"/>
    <w:tbl>
      <w:tblPr>
        <w:tblW w:w="9796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43"/>
        <w:gridCol w:w="708"/>
        <w:gridCol w:w="4536"/>
        <w:gridCol w:w="709"/>
      </w:tblGrid>
      <w:tr w:rsidR="00D46BEB" w:rsidRPr="00163848" w:rsidTr="00AA4A62">
        <w:trPr>
          <w:trHeight w:val="128"/>
        </w:trPr>
        <w:tc>
          <w:tcPr>
            <w:tcW w:w="97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46BEB" w:rsidRPr="00163848" w:rsidRDefault="002126C6" w:rsidP="00486D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Der er ført tilsyn med (sæt x):</w:t>
            </w:r>
          </w:p>
        </w:tc>
      </w:tr>
      <w:tr w:rsidR="00555F77" w:rsidRPr="00163848" w:rsidTr="00555F77">
        <w:trPr>
          <w:trHeight w:val="128"/>
        </w:trPr>
        <w:tc>
          <w:tcPr>
            <w:tcW w:w="3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486D2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Dyrehold/produktion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A13560" w:rsidP="00ED4F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X 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BF131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Opbevaring og bortskaffelse af affald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ED4F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55F77" w:rsidRPr="00163848" w:rsidTr="00555F77">
        <w:trPr>
          <w:trHeight w:val="128"/>
        </w:trPr>
        <w:tc>
          <w:tcPr>
            <w:tcW w:w="3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AA4A6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Gødningsopbevaring/-håndtering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A13560" w:rsidP="00ED4F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X 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BF131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Erhvervsmæssige olietanke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ED4F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55F77" w:rsidRPr="00163848" w:rsidTr="00555F77">
        <w:trPr>
          <w:trHeight w:val="128"/>
        </w:trPr>
        <w:tc>
          <w:tcPr>
            <w:tcW w:w="3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AA4A6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Opbevaring-/håndtering af ensilage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ED4F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BF131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Vilkår i godkendelser eller tilladelser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ED4F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55F77" w:rsidRPr="00163848" w:rsidTr="00555F77">
        <w:trPr>
          <w:trHeight w:val="128"/>
        </w:trPr>
        <w:tc>
          <w:tcPr>
            <w:tcW w:w="3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AA4A6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Spildevand-/afløbs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ED4F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AA4A6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Andet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555F77" w:rsidRPr="00163848" w:rsidRDefault="00555F77" w:rsidP="00ED4F6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E07AB0" w:rsidRPr="00163848" w:rsidRDefault="00E07AB0"/>
    <w:tbl>
      <w:tblPr>
        <w:tblW w:w="9796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1"/>
        <w:gridCol w:w="5245"/>
      </w:tblGrid>
      <w:tr w:rsidR="005D477F" w:rsidRPr="00163848" w:rsidTr="006E091C">
        <w:trPr>
          <w:trHeight w:val="285"/>
        </w:trPr>
        <w:tc>
          <w:tcPr>
            <w:tcW w:w="979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5D477F" w:rsidRPr="00163848" w:rsidRDefault="009A3BD1" w:rsidP="004523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Type af husdyrbrug</w:t>
            </w:r>
            <w:r w:rsidR="005473C9"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D849D8"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473C9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bookmarkStart w:id="13" w:name="ind_indtypes_ind_type_descrip"/>
            <w:bookmarkEnd w:id="13"/>
            <w:r w:rsidR="00C035F9">
              <w:rPr>
                <w:rFonts w:ascii="Arial" w:hAnsi="Arial" w:cs="Arial"/>
                <w:bCs/>
                <w:sz w:val="20"/>
                <w:szCs w:val="20"/>
              </w:rPr>
              <w:t>Husdyrbrug primært svinehold, &gt;270 DE eller 750 stipladser til søer IPPC</w:t>
            </w:r>
            <w:r w:rsidR="00CD21E4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F229DE" w:rsidRPr="00163848" w:rsidTr="006E091C">
        <w:trPr>
          <w:trHeight w:val="255"/>
        </w:trPr>
        <w:tc>
          <w:tcPr>
            <w:tcW w:w="4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29DE" w:rsidRPr="00163848" w:rsidRDefault="00F229DE" w:rsidP="00F229D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Kategori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bookmarkStart w:id="14" w:name="ind_indtypes_category"/>
            <w:bookmarkEnd w:id="14"/>
            <w:r w:rsidR="00C035F9">
              <w:rPr>
                <w:rFonts w:ascii="Arial" w:hAnsi="Arial" w:cs="Arial"/>
                <w:bCs/>
                <w:sz w:val="20"/>
                <w:szCs w:val="20"/>
              </w:rPr>
              <w:t>1a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29DE" w:rsidRPr="00163848" w:rsidRDefault="00C035F9" w:rsidP="00F229DE">
            <w:pPr>
              <w:rPr>
                <w:rFonts w:ascii="Arial" w:hAnsi="Arial" w:cs="Arial"/>
                <w:bCs/>
                <w:sz w:val="20"/>
                <w:szCs w:val="20"/>
              </w:rPr>
            </w:pPr>
            <w:bookmarkStart w:id="15" w:name="ind_indtypes_mst_type_id"/>
            <w:bookmarkEnd w:id="15"/>
            <w:r>
              <w:rPr>
                <w:rFonts w:ascii="Arial" w:hAnsi="Arial" w:cs="Arial"/>
                <w:bCs/>
                <w:sz w:val="20"/>
                <w:szCs w:val="20"/>
              </w:rPr>
              <w:t>IPPC</w:t>
            </w:r>
            <w:r w:rsidR="008E1FF2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</w:p>
        </w:tc>
      </w:tr>
    </w:tbl>
    <w:p w:rsidR="00AB3B26" w:rsidRDefault="00AB3B26"/>
    <w:tbl>
      <w:tblPr>
        <w:tblStyle w:val="Tabel-Gitter"/>
        <w:tblW w:w="9781" w:type="dxa"/>
        <w:tblInd w:w="108" w:type="dxa"/>
        <w:tblLook w:val="04A0" w:firstRow="1" w:lastRow="0" w:firstColumn="1" w:lastColumn="0" w:noHBand="0" w:noVBand="1"/>
      </w:tblPr>
      <w:tblGrid>
        <w:gridCol w:w="4536"/>
        <w:gridCol w:w="5245"/>
      </w:tblGrid>
      <w:tr w:rsidR="00017EFE" w:rsidTr="006E091C">
        <w:tc>
          <w:tcPr>
            <w:tcW w:w="4536" w:type="dxa"/>
          </w:tcPr>
          <w:p w:rsidR="00017EFE" w:rsidRDefault="00017EFE"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Risikoscore før tilsyn:</w:t>
            </w:r>
            <w:r w:rsidR="003D08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3D08DA" w:rsidRPr="003D08DA">
              <w:rPr>
                <w:rFonts w:ascii="Arial" w:hAnsi="Arial" w:cs="Arial"/>
                <w:bCs/>
                <w:sz w:val="20"/>
                <w:szCs w:val="20"/>
              </w:rPr>
              <w:t>4,67</w:t>
            </w:r>
          </w:p>
        </w:tc>
        <w:tc>
          <w:tcPr>
            <w:tcW w:w="5245" w:type="dxa"/>
          </w:tcPr>
          <w:p w:rsidR="00017EFE" w:rsidRDefault="00017EFE" w:rsidP="003D08DA"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Risikoscore efter tilsyn: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bookmarkStart w:id="16" w:name="ind_env_assesment_total_score"/>
            <w:bookmarkEnd w:id="16"/>
            <w:r w:rsidR="00E42F2A" w:rsidRPr="00E42F2A">
              <w:rPr>
                <w:rFonts w:ascii="Arial" w:hAnsi="Arial" w:cs="Arial"/>
                <w:bCs/>
                <w:sz w:val="20"/>
                <w:szCs w:val="20"/>
              </w:rPr>
              <w:t>2,79</w:t>
            </w:r>
          </w:p>
        </w:tc>
      </w:tr>
    </w:tbl>
    <w:p w:rsidR="00017EFE" w:rsidRPr="00163848" w:rsidRDefault="00017EFE"/>
    <w:tbl>
      <w:tblPr>
        <w:tblW w:w="9796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1"/>
        <w:gridCol w:w="5245"/>
      </w:tblGrid>
      <w:tr w:rsidR="00B37791" w:rsidRPr="00163848" w:rsidTr="006E091C">
        <w:trPr>
          <w:trHeight w:val="295"/>
        </w:trPr>
        <w:tc>
          <w:tcPr>
            <w:tcW w:w="97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7791" w:rsidRPr="00A13560" w:rsidRDefault="00B37791" w:rsidP="00327E1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Er der meddelt påbud, forbud, indskærpelse(r) 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(ja/nej)</w:t>
            </w: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A1356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13560">
              <w:rPr>
                <w:rFonts w:ascii="Arial" w:hAnsi="Arial" w:cs="Arial"/>
                <w:bCs/>
                <w:sz w:val="20"/>
                <w:szCs w:val="20"/>
              </w:rPr>
              <w:t>Nej</w:t>
            </w:r>
          </w:p>
        </w:tc>
      </w:tr>
      <w:tr w:rsidR="00B37791" w:rsidRPr="00163848" w:rsidTr="006E091C">
        <w:trPr>
          <w:trHeight w:val="295"/>
        </w:trPr>
        <w:tc>
          <w:tcPr>
            <w:tcW w:w="4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7791" w:rsidRPr="00163848" w:rsidRDefault="00B37791" w:rsidP="00327E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Dato herfor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7791" w:rsidRPr="00163848" w:rsidRDefault="00B37791" w:rsidP="00327E1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Håndhævelsestype:</w:t>
            </w:r>
          </w:p>
        </w:tc>
      </w:tr>
      <w:tr w:rsidR="00CA0E59" w:rsidRPr="00163848" w:rsidTr="006E091C">
        <w:trPr>
          <w:trHeight w:val="295"/>
        </w:trPr>
        <w:tc>
          <w:tcPr>
            <w:tcW w:w="4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A0E59" w:rsidRPr="00163848" w:rsidRDefault="00CA0E59" w:rsidP="000D39D0">
            <w:pPr>
              <w:rPr>
                <w:rFonts w:ascii="Arial" w:hAnsi="Arial" w:cs="Arial"/>
                <w:bCs/>
                <w:sz w:val="20"/>
                <w:szCs w:val="20"/>
              </w:rPr>
            </w:pPr>
            <w:bookmarkStart w:id="17" w:name="ind_enforce_enforce_date"/>
            <w:bookmarkEnd w:id="17"/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A0E59" w:rsidRPr="00163848" w:rsidRDefault="00CA0E59" w:rsidP="00327E1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AB3B26" w:rsidRPr="00163848" w:rsidRDefault="00AB3B26"/>
    <w:tbl>
      <w:tblPr>
        <w:tblStyle w:val="Tabel-Gitter"/>
        <w:tblW w:w="9781" w:type="dxa"/>
        <w:tblInd w:w="108" w:type="dxa"/>
        <w:tblLook w:val="04A0" w:firstRow="1" w:lastRow="0" w:firstColumn="1" w:lastColumn="0" w:noHBand="0" w:noVBand="1"/>
      </w:tblPr>
      <w:tblGrid>
        <w:gridCol w:w="4536"/>
        <w:gridCol w:w="5245"/>
      </w:tblGrid>
      <w:tr w:rsidR="00C33AC1" w:rsidRPr="00163848" w:rsidTr="006E091C">
        <w:tc>
          <w:tcPr>
            <w:tcW w:w="4536" w:type="dxa"/>
          </w:tcPr>
          <w:p w:rsidR="00C33AC1" w:rsidRPr="00A13560" w:rsidRDefault="003454AB" w:rsidP="003454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Oplag:</w:t>
            </w: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bookmarkStart w:id="18" w:name="ind_control_items_control_item_nameX39"/>
            <w:bookmarkEnd w:id="18"/>
            <w:r w:rsidR="00A13560">
              <w:rPr>
                <w:rFonts w:ascii="Arial" w:hAnsi="Arial" w:cs="Arial"/>
                <w:bCs/>
                <w:sz w:val="20"/>
                <w:szCs w:val="20"/>
              </w:rPr>
              <w:t>Markstak</w:t>
            </w:r>
          </w:p>
        </w:tc>
        <w:tc>
          <w:tcPr>
            <w:tcW w:w="5245" w:type="dxa"/>
          </w:tcPr>
          <w:p w:rsidR="00C33AC1" w:rsidRPr="00163848" w:rsidRDefault="00C33AC1"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Antal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A13560">
              <w:rPr>
                <w:rFonts w:ascii="Arial" w:hAnsi="Arial" w:cs="Arial"/>
                <w:bCs/>
                <w:sz w:val="20"/>
                <w:szCs w:val="20"/>
              </w:rPr>
              <w:t xml:space="preserve"> 0</w:t>
            </w:r>
          </w:p>
        </w:tc>
      </w:tr>
    </w:tbl>
    <w:p w:rsidR="00C33AC1" w:rsidRPr="00163848" w:rsidRDefault="00C33AC1"/>
    <w:tbl>
      <w:tblPr>
        <w:tblStyle w:val="Tabel-Gitter"/>
        <w:tblW w:w="9781" w:type="dxa"/>
        <w:tblInd w:w="108" w:type="dxa"/>
        <w:tblLook w:val="0000" w:firstRow="0" w:lastRow="0" w:firstColumn="0" w:lastColumn="0" w:noHBand="0" w:noVBand="0"/>
      </w:tblPr>
      <w:tblGrid>
        <w:gridCol w:w="609"/>
        <w:gridCol w:w="545"/>
        <w:gridCol w:w="1053"/>
        <w:gridCol w:w="413"/>
        <w:gridCol w:w="1432"/>
        <w:gridCol w:w="366"/>
        <w:gridCol w:w="969"/>
        <w:gridCol w:w="425"/>
        <w:gridCol w:w="992"/>
        <w:gridCol w:w="567"/>
        <w:gridCol w:w="1701"/>
        <w:gridCol w:w="709"/>
      </w:tblGrid>
      <w:tr w:rsidR="0045230E" w:rsidRPr="00163848" w:rsidTr="006E091C">
        <w:trPr>
          <w:trHeight w:val="157"/>
        </w:trPr>
        <w:tc>
          <w:tcPr>
            <w:tcW w:w="4418" w:type="dxa"/>
            <w:gridSpan w:val="6"/>
          </w:tcPr>
          <w:p w:rsidR="0045230E" w:rsidRPr="00163848" w:rsidRDefault="0045230E" w:rsidP="004523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Konklusion vedr. egenkontrol (sæt x)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63" w:type="dxa"/>
            <w:gridSpan w:val="6"/>
          </w:tcPr>
          <w:p w:rsidR="0045230E" w:rsidRPr="00163848" w:rsidRDefault="00577DF4" w:rsidP="004775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Håndhævelser i forb</w:t>
            </w:r>
            <w:r w:rsidR="004775A9"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indelse</w:t>
            </w: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med egenkontrol (sæt x)</w:t>
            </w:r>
          </w:p>
        </w:tc>
      </w:tr>
      <w:tr w:rsidR="00577DF4" w:rsidRPr="00163848" w:rsidTr="006E091C">
        <w:trPr>
          <w:trHeight w:val="156"/>
        </w:trPr>
        <w:tc>
          <w:tcPr>
            <w:tcW w:w="609" w:type="dxa"/>
          </w:tcPr>
          <w:p w:rsidR="00577DF4" w:rsidRPr="00163848" w:rsidRDefault="00577DF4" w:rsidP="0045230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OK</w:t>
            </w:r>
          </w:p>
        </w:tc>
        <w:tc>
          <w:tcPr>
            <w:tcW w:w="545" w:type="dxa"/>
          </w:tcPr>
          <w:p w:rsidR="00577DF4" w:rsidRPr="00163848" w:rsidRDefault="00D573AD" w:rsidP="0045230E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X </w:t>
            </w:r>
          </w:p>
        </w:tc>
        <w:tc>
          <w:tcPr>
            <w:tcW w:w="1053" w:type="dxa"/>
          </w:tcPr>
          <w:p w:rsidR="00577DF4" w:rsidRPr="00163848" w:rsidRDefault="00577DF4" w:rsidP="00881B8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Ikke OK</w:t>
            </w:r>
          </w:p>
        </w:tc>
        <w:tc>
          <w:tcPr>
            <w:tcW w:w="413" w:type="dxa"/>
          </w:tcPr>
          <w:p w:rsidR="00577DF4" w:rsidRPr="00163848" w:rsidRDefault="00577DF4" w:rsidP="0045230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32" w:type="dxa"/>
          </w:tcPr>
          <w:p w:rsidR="00577DF4" w:rsidRPr="00163848" w:rsidRDefault="00577DF4" w:rsidP="0045230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Ikke relevant</w:t>
            </w:r>
          </w:p>
        </w:tc>
        <w:tc>
          <w:tcPr>
            <w:tcW w:w="366" w:type="dxa"/>
          </w:tcPr>
          <w:p w:rsidR="00577DF4" w:rsidRPr="00163848" w:rsidRDefault="00577DF4" w:rsidP="0045230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69" w:type="dxa"/>
          </w:tcPr>
          <w:p w:rsidR="00577DF4" w:rsidRPr="00163848" w:rsidRDefault="00577DF4" w:rsidP="00B33D3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Påbud</w:t>
            </w:r>
          </w:p>
        </w:tc>
        <w:tc>
          <w:tcPr>
            <w:tcW w:w="425" w:type="dxa"/>
          </w:tcPr>
          <w:p w:rsidR="00577DF4" w:rsidRPr="00163848" w:rsidRDefault="00577DF4" w:rsidP="00B33D30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577DF4" w:rsidRPr="00163848" w:rsidRDefault="00577DF4" w:rsidP="00B33D3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Forbud</w:t>
            </w:r>
          </w:p>
        </w:tc>
        <w:tc>
          <w:tcPr>
            <w:tcW w:w="567" w:type="dxa"/>
          </w:tcPr>
          <w:p w:rsidR="00577DF4" w:rsidRPr="00163848" w:rsidRDefault="00577DF4" w:rsidP="00B33D30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77DF4" w:rsidRPr="00163848" w:rsidRDefault="00577DF4" w:rsidP="00B33D3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Indskærpelse(-r)</w:t>
            </w:r>
          </w:p>
        </w:tc>
        <w:tc>
          <w:tcPr>
            <w:tcW w:w="709" w:type="dxa"/>
          </w:tcPr>
          <w:p w:rsidR="00577DF4" w:rsidRPr="00163848" w:rsidRDefault="00577DF4" w:rsidP="00B33D30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AB3B26" w:rsidRPr="00163848" w:rsidRDefault="00AB3B26"/>
    <w:tbl>
      <w:tblPr>
        <w:tblW w:w="9748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8"/>
      </w:tblGrid>
      <w:tr w:rsidR="005D477F" w:rsidRPr="00163848" w:rsidTr="006E091C">
        <w:trPr>
          <w:trHeight w:val="745"/>
        </w:trPr>
        <w:tc>
          <w:tcPr>
            <w:tcW w:w="97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D477F" w:rsidRPr="00163848" w:rsidRDefault="005D477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Bemærkninger, samlet for hele tilsynet: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5D477F" w:rsidRPr="00163848" w:rsidRDefault="005D477F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D477F" w:rsidRPr="00163848" w:rsidTr="006E091C">
        <w:trPr>
          <w:trHeight w:val="248"/>
        </w:trPr>
        <w:tc>
          <w:tcPr>
            <w:tcW w:w="97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D477F" w:rsidRPr="00163848" w:rsidRDefault="005D47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D477F" w:rsidRPr="00163848" w:rsidTr="006E091C">
        <w:trPr>
          <w:trHeight w:val="248"/>
        </w:trPr>
        <w:tc>
          <w:tcPr>
            <w:tcW w:w="97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D477F" w:rsidRPr="00163848" w:rsidRDefault="005D47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D477F" w:rsidRPr="00163848" w:rsidTr="006E091C">
        <w:trPr>
          <w:trHeight w:val="248"/>
        </w:trPr>
        <w:tc>
          <w:tcPr>
            <w:tcW w:w="97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D477F" w:rsidRPr="00163848" w:rsidRDefault="005D47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D477F" w:rsidRPr="00163848" w:rsidTr="006E091C">
        <w:trPr>
          <w:trHeight w:val="248"/>
        </w:trPr>
        <w:tc>
          <w:tcPr>
            <w:tcW w:w="97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D477F" w:rsidRPr="00163848" w:rsidRDefault="005D47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D477F" w:rsidRPr="00163848" w:rsidTr="006E091C">
        <w:trPr>
          <w:trHeight w:val="248"/>
        </w:trPr>
        <w:tc>
          <w:tcPr>
            <w:tcW w:w="97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D477F" w:rsidRPr="00163848" w:rsidRDefault="005D477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223324" w:rsidRPr="00163848" w:rsidRDefault="00223324"/>
    <w:p w:rsidR="004362F7" w:rsidRPr="00163848" w:rsidRDefault="004362F7"/>
    <w:p w:rsidR="006E091C" w:rsidRDefault="006E091C">
      <w:r>
        <w:br w:type="page"/>
      </w:r>
    </w:p>
    <w:tbl>
      <w:tblPr>
        <w:tblW w:w="951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7"/>
        <w:gridCol w:w="4716"/>
      </w:tblGrid>
      <w:tr w:rsidR="009F14D6" w:rsidRPr="00163848" w:rsidTr="006E091C">
        <w:trPr>
          <w:trHeight w:val="351"/>
        </w:trPr>
        <w:tc>
          <w:tcPr>
            <w:tcW w:w="9513" w:type="dxa"/>
            <w:gridSpan w:val="2"/>
            <w:shd w:val="clear" w:color="auto" w:fill="99CC00"/>
            <w:vAlign w:val="bottom"/>
          </w:tcPr>
          <w:p w:rsidR="009F14D6" w:rsidRPr="00163848" w:rsidRDefault="009F14D6" w:rsidP="003634DE">
            <w:pPr>
              <w:jc w:val="center"/>
              <w:rPr>
                <w:rFonts w:ascii="Arial" w:hAnsi="Arial" w:cs="Arial"/>
                <w:b/>
                <w:bCs/>
              </w:rPr>
            </w:pPr>
            <w:r w:rsidRPr="00163848">
              <w:rPr>
                <w:rFonts w:ascii="Arial" w:hAnsi="Arial" w:cs="Arial"/>
                <w:b/>
                <w:bCs/>
              </w:rPr>
              <w:lastRenderedPageBreak/>
              <w:t>KONTAKTOPLYSNINGER</w:t>
            </w:r>
          </w:p>
        </w:tc>
      </w:tr>
      <w:tr w:rsidR="009F14D6" w:rsidRPr="00163848" w:rsidTr="006E091C">
        <w:trPr>
          <w:trHeight w:val="290"/>
        </w:trPr>
        <w:tc>
          <w:tcPr>
            <w:tcW w:w="4797" w:type="dxa"/>
            <w:shd w:val="clear" w:color="auto" w:fill="auto"/>
            <w:vAlign w:val="bottom"/>
          </w:tcPr>
          <w:p w:rsidR="009F14D6" w:rsidRPr="00163848" w:rsidRDefault="009F14D6" w:rsidP="009F14D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Ejers tlf.: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bookmarkStart w:id="19" w:name="ind_industry_mobile_phone"/>
            <w:bookmarkEnd w:id="19"/>
            <w:r w:rsidR="00C035F9">
              <w:rPr>
                <w:rFonts w:ascii="Arial" w:hAnsi="Arial" w:cs="Arial"/>
                <w:bCs/>
                <w:sz w:val="20"/>
                <w:szCs w:val="20"/>
              </w:rPr>
              <w:t>22113954</w:t>
            </w:r>
            <w:r w:rsidR="00F229DE" w:rsidRPr="00163848">
              <w:rPr>
                <w:rFonts w:ascii="Arial" w:hAnsi="Arial" w:cs="Arial"/>
                <w:bCs/>
                <w:sz w:val="20"/>
                <w:szCs w:val="20"/>
              </w:rPr>
              <w:t xml:space="preserve"> / </w:t>
            </w:r>
            <w:bookmarkStart w:id="20" w:name="ind_industry_telephone"/>
            <w:bookmarkEnd w:id="20"/>
            <w:r w:rsidR="00C035F9">
              <w:rPr>
                <w:rFonts w:ascii="Arial" w:hAnsi="Arial" w:cs="Arial"/>
                <w:bCs/>
                <w:sz w:val="20"/>
                <w:szCs w:val="20"/>
              </w:rPr>
              <w:t>86 33 60 29</w:t>
            </w:r>
          </w:p>
        </w:tc>
        <w:tc>
          <w:tcPr>
            <w:tcW w:w="4716" w:type="dxa"/>
            <w:shd w:val="clear" w:color="auto" w:fill="auto"/>
            <w:vAlign w:val="bottom"/>
          </w:tcPr>
          <w:p w:rsidR="009F14D6" w:rsidRPr="00163848" w:rsidRDefault="009F14D6" w:rsidP="009F14D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Ejers mail: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bookmarkStart w:id="21" w:name="ind_industry_email"/>
            <w:bookmarkEnd w:id="21"/>
            <w:r w:rsidR="00C035F9">
              <w:rPr>
                <w:rFonts w:ascii="Arial" w:hAnsi="Arial" w:cs="Arial"/>
                <w:bCs/>
                <w:sz w:val="20"/>
                <w:szCs w:val="20"/>
              </w:rPr>
              <w:t xml:space="preserve">stalden@mejltangegaard.dk </w:t>
            </w:r>
          </w:p>
        </w:tc>
      </w:tr>
    </w:tbl>
    <w:p w:rsidR="009F14D6" w:rsidRPr="00163848" w:rsidRDefault="009F14D6"/>
    <w:tbl>
      <w:tblPr>
        <w:tblW w:w="951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13"/>
      </w:tblGrid>
      <w:tr w:rsidR="00F65DDF" w:rsidRPr="00163848" w:rsidTr="00446F81">
        <w:trPr>
          <w:trHeight w:val="361"/>
        </w:trPr>
        <w:tc>
          <w:tcPr>
            <w:tcW w:w="9513" w:type="dxa"/>
            <w:shd w:val="clear" w:color="auto" w:fill="99CC00"/>
            <w:vAlign w:val="bottom"/>
          </w:tcPr>
          <w:p w:rsidR="00F65DDF" w:rsidRPr="00163848" w:rsidRDefault="002126C6">
            <w:pPr>
              <w:jc w:val="center"/>
              <w:rPr>
                <w:rFonts w:ascii="Arial" w:hAnsi="Arial" w:cs="Arial"/>
                <w:b/>
                <w:bCs/>
              </w:rPr>
            </w:pPr>
            <w:r w:rsidRPr="00163848">
              <w:rPr>
                <w:rFonts w:ascii="Arial" w:hAnsi="Arial" w:cs="Arial"/>
                <w:b/>
                <w:bCs/>
              </w:rPr>
              <w:t>DYREHOLD/</w:t>
            </w:r>
            <w:r w:rsidR="00F65DDF" w:rsidRPr="00163848">
              <w:rPr>
                <w:rFonts w:ascii="Arial" w:hAnsi="Arial" w:cs="Arial"/>
                <w:b/>
                <w:bCs/>
              </w:rPr>
              <w:t xml:space="preserve"> PRODUKTION</w:t>
            </w:r>
          </w:p>
        </w:tc>
      </w:tr>
    </w:tbl>
    <w:p w:rsidR="00E36E9C" w:rsidRDefault="00E36E9C" w:rsidP="00E36E9C">
      <w:pPr>
        <w:rPr>
          <w:rFonts w:ascii="Arial" w:hAnsi="Arial" w:cs="Arial"/>
          <w:sz w:val="18"/>
          <w:szCs w:val="18"/>
        </w:rPr>
      </w:pPr>
    </w:p>
    <w:p w:rsidR="00D74788" w:rsidRPr="00163848" w:rsidRDefault="00D74788" w:rsidP="00E36E9C">
      <w:pPr>
        <w:rPr>
          <w:rFonts w:ascii="Tahoma" w:hAnsi="Tahoma" w:cs="Tahoma"/>
          <w:sz w:val="20"/>
        </w:rPr>
      </w:pPr>
    </w:p>
    <w:p w:rsidR="00E36E9C" w:rsidRPr="00163848" w:rsidRDefault="00E36E9C" w:rsidP="00E36E9C">
      <w:pPr>
        <w:rPr>
          <w:rFonts w:ascii="Arial" w:hAnsi="Arial" w:cs="Arial"/>
          <w:sz w:val="18"/>
          <w:szCs w:val="18"/>
        </w:rPr>
      </w:pPr>
    </w:p>
    <w:tbl>
      <w:tblPr>
        <w:tblW w:w="9498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126"/>
        <w:gridCol w:w="851"/>
        <w:gridCol w:w="496"/>
        <w:gridCol w:w="496"/>
        <w:gridCol w:w="851"/>
        <w:gridCol w:w="1559"/>
        <w:gridCol w:w="1843"/>
      </w:tblGrid>
      <w:tr w:rsidR="00CC5B1B" w:rsidRPr="00163848" w:rsidTr="007218C4">
        <w:trPr>
          <w:trHeight w:val="255"/>
        </w:trPr>
        <w:tc>
          <w:tcPr>
            <w:tcW w:w="4749" w:type="dxa"/>
            <w:gridSpan w:val="4"/>
            <w:shd w:val="clear" w:color="auto" w:fill="92D050"/>
          </w:tcPr>
          <w:p w:rsidR="00CC5B1B" w:rsidRPr="00163848" w:rsidRDefault="00CC5B1B" w:rsidP="00775BA2">
            <w:pPr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Tilladt produktion</w:t>
            </w:r>
            <w:r w:rsidRPr="003D08DA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3D08DA" w:rsidRPr="003D08DA">
              <w:rPr>
                <w:rFonts w:ascii="Arial" w:hAnsi="Arial" w:cs="Arial"/>
                <w:sz w:val="18"/>
                <w:szCs w:val="18"/>
              </w:rPr>
              <w:t>§ 12</w:t>
            </w:r>
            <w:r w:rsidR="003D08DA">
              <w:rPr>
                <w:rFonts w:ascii="Arial" w:hAnsi="Arial" w:cs="Arial"/>
                <w:sz w:val="18"/>
                <w:szCs w:val="18"/>
              </w:rPr>
              <w:t xml:space="preserve"> godkendelse</w:t>
            </w:r>
          </w:p>
        </w:tc>
        <w:tc>
          <w:tcPr>
            <w:tcW w:w="4749" w:type="dxa"/>
            <w:gridSpan w:val="4"/>
            <w:shd w:val="clear" w:color="auto" w:fill="auto"/>
          </w:tcPr>
          <w:p w:rsidR="00CC5B1B" w:rsidRPr="00163848" w:rsidRDefault="00CC5B1B" w:rsidP="00775BA2">
            <w:pPr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Tilladelsesdato</w:t>
            </w:r>
            <w:r w:rsidRPr="00163848">
              <w:rPr>
                <w:rFonts w:ascii="Arial" w:hAnsi="Arial" w:cs="Arial"/>
                <w:sz w:val="18"/>
                <w:szCs w:val="18"/>
              </w:rPr>
              <w:t xml:space="preserve">: </w:t>
            </w:r>
            <w:bookmarkStart w:id="22" w:name="livestock_perm_date"/>
            <w:bookmarkEnd w:id="22"/>
            <w:r w:rsidR="00C035F9">
              <w:rPr>
                <w:rFonts w:ascii="Arial" w:hAnsi="Arial" w:cs="Arial"/>
                <w:sz w:val="18"/>
                <w:szCs w:val="18"/>
              </w:rPr>
              <w:t>18-12-2017</w:t>
            </w:r>
          </w:p>
        </w:tc>
      </w:tr>
      <w:tr w:rsidR="006C17A9" w:rsidRPr="00163848" w:rsidTr="006C17A9">
        <w:trPr>
          <w:trHeight w:val="547"/>
        </w:trPr>
        <w:tc>
          <w:tcPr>
            <w:tcW w:w="1276" w:type="dxa"/>
            <w:shd w:val="clear" w:color="auto" w:fill="auto"/>
          </w:tcPr>
          <w:p w:rsidR="006C17A9" w:rsidRPr="00163848" w:rsidRDefault="006C17A9" w:rsidP="00775BA2">
            <w:pPr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sz w:val="18"/>
                <w:szCs w:val="18"/>
              </w:rPr>
              <w:t>Dyreart</w:t>
            </w:r>
          </w:p>
        </w:tc>
        <w:tc>
          <w:tcPr>
            <w:tcW w:w="2126" w:type="dxa"/>
            <w:shd w:val="clear" w:color="auto" w:fill="auto"/>
          </w:tcPr>
          <w:p w:rsidR="006C17A9" w:rsidRPr="00163848" w:rsidRDefault="006C17A9" w:rsidP="00775BA2">
            <w:pPr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sz w:val="18"/>
                <w:szCs w:val="18"/>
              </w:rPr>
              <w:t>Staldtype</w:t>
            </w:r>
          </w:p>
        </w:tc>
        <w:tc>
          <w:tcPr>
            <w:tcW w:w="851" w:type="dxa"/>
            <w:shd w:val="clear" w:color="auto" w:fill="auto"/>
            <w:tcMar>
              <w:top w:w="28" w:type="dxa"/>
            </w:tcMar>
          </w:tcPr>
          <w:p w:rsidR="006C17A9" w:rsidRPr="00163848" w:rsidRDefault="006C17A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sz w:val="18"/>
                <w:szCs w:val="18"/>
              </w:rPr>
              <w:t>Antal dyr</w:t>
            </w:r>
          </w:p>
        </w:tc>
        <w:tc>
          <w:tcPr>
            <w:tcW w:w="992" w:type="dxa"/>
            <w:gridSpan w:val="2"/>
          </w:tcPr>
          <w:p w:rsidR="006C17A9" w:rsidRPr="00163848" w:rsidRDefault="006C17A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sz w:val="18"/>
                <w:szCs w:val="18"/>
              </w:rPr>
              <w:t>Antal stipladser</w:t>
            </w:r>
          </w:p>
        </w:tc>
        <w:tc>
          <w:tcPr>
            <w:tcW w:w="851" w:type="dxa"/>
            <w:shd w:val="clear" w:color="auto" w:fill="auto"/>
            <w:tcMar>
              <w:top w:w="28" w:type="dxa"/>
            </w:tcMar>
          </w:tcPr>
          <w:p w:rsidR="006C17A9" w:rsidRPr="00163848" w:rsidRDefault="006C17A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sz w:val="18"/>
                <w:szCs w:val="18"/>
              </w:rPr>
              <w:t>Antal DE</w:t>
            </w:r>
          </w:p>
        </w:tc>
        <w:tc>
          <w:tcPr>
            <w:tcW w:w="3402" w:type="dxa"/>
            <w:gridSpan w:val="2"/>
          </w:tcPr>
          <w:p w:rsidR="006C17A9" w:rsidRPr="00163848" w:rsidRDefault="006C17A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sz w:val="18"/>
                <w:szCs w:val="18"/>
              </w:rPr>
              <w:t>Vægtgrænser/korrektion</w:t>
            </w:r>
          </w:p>
        </w:tc>
      </w:tr>
      <w:tr w:rsidR="006C17A9" w:rsidRPr="00163848" w:rsidTr="006C17A9">
        <w:trPr>
          <w:trHeight w:val="444"/>
        </w:trPr>
        <w:tc>
          <w:tcPr>
            <w:tcW w:w="1276" w:type="dxa"/>
            <w:vAlign w:val="center"/>
          </w:tcPr>
          <w:p w:rsidR="006C17A9" w:rsidRPr="00163848" w:rsidRDefault="00C035F9" w:rsidP="00775BA2">
            <w:pPr>
              <w:ind w:left="176"/>
              <w:rPr>
                <w:rFonts w:ascii="Arial" w:hAnsi="Arial" w:cs="Arial"/>
                <w:sz w:val="18"/>
                <w:szCs w:val="18"/>
              </w:rPr>
            </w:pPr>
            <w:bookmarkStart w:id="23" w:name="std00160_species_nameperm"/>
            <w:bookmarkEnd w:id="23"/>
            <w:r>
              <w:rPr>
                <w:rFonts w:ascii="Arial" w:hAnsi="Arial" w:cs="Arial"/>
                <w:sz w:val="18"/>
                <w:szCs w:val="18"/>
              </w:rPr>
              <w:t>Smågrise</w:t>
            </w:r>
          </w:p>
        </w:tc>
        <w:tc>
          <w:tcPr>
            <w:tcW w:w="2126" w:type="dxa"/>
            <w:vAlign w:val="center"/>
          </w:tcPr>
          <w:p w:rsidR="006C17A9" w:rsidRPr="00163848" w:rsidRDefault="00C035F9" w:rsidP="00775BA2">
            <w:pPr>
              <w:rPr>
                <w:rFonts w:ascii="Arial" w:hAnsi="Arial" w:cs="Arial"/>
                <w:sz w:val="18"/>
                <w:szCs w:val="18"/>
              </w:rPr>
            </w:pPr>
            <w:bookmarkStart w:id="24" w:name="std00160_species_nameperm_2"/>
            <w:bookmarkEnd w:id="24"/>
            <w:r>
              <w:rPr>
                <w:rFonts w:ascii="Arial" w:hAnsi="Arial" w:cs="Arial"/>
                <w:sz w:val="18"/>
                <w:szCs w:val="18"/>
              </w:rPr>
              <w:t>Fuldspaltegulv</w:t>
            </w:r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6C17A9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5" w:name="std00160_species_nameperm_3"/>
            <w:bookmarkEnd w:id="25"/>
            <w:r>
              <w:rPr>
                <w:rFonts w:ascii="Arial" w:hAnsi="Arial" w:cs="Arial"/>
                <w:sz w:val="18"/>
                <w:szCs w:val="18"/>
              </w:rPr>
              <w:t>26.600</w:t>
            </w:r>
          </w:p>
        </w:tc>
        <w:tc>
          <w:tcPr>
            <w:tcW w:w="992" w:type="dxa"/>
            <w:gridSpan w:val="2"/>
            <w:vAlign w:val="center"/>
          </w:tcPr>
          <w:p w:rsidR="006C17A9" w:rsidRPr="00163848" w:rsidRDefault="006C17A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6" w:name="std00160_species_nameperm_4"/>
            <w:bookmarkEnd w:id="26"/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6C17A9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7" w:name="std00160_species_nameperm_5"/>
            <w:bookmarkEnd w:id="27"/>
            <w:r>
              <w:rPr>
                <w:rFonts w:ascii="Arial" w:hAnsi="Arial" w:cs="Arial"/>
                <w:sz w:val="18"/>
                <w:szCs w:val="18"/>
              </w:rPr>
              <w:t>113,47</w:t>
            </w:r>
          </w:p>
        </w:tc>
        <w:tc>
          <w:tcPr>
            <w:tcW w:w="1559" w:type="dxa"/>
            <w:vAlign w:val="center"/>
          </w:tcPr>
          <w:p w:rsidR="006C17A9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8" w:name="std00160_species_nameperm_6"/>
            <w:bookmarkEnd w:id="28"/>
            <w:r>
              <w:rPr>
                <w:rFonts w:ascii="Arial" w:hAnsi="Arial" w:cs="Arial"/>
                <w:sz w:val="18"/>
                <w:szCs w:val="18"/>
              </w:rPr>
              <w:t>Fravænningsvægt: 8,0</w:t>
            </w:r>
          </w:p>
        </w:tc>
        <w:tc>
          <w:tcPr>
            <w:tcW w:w="1843" w:type="dxa"/>
            <w:tcMar>
              <w:top w:w="28" w:type="dxa"/>
            </w:tcMar>
            <w:vAlign w:val="center"/>
          </w:tcPr>
          <w:p w:rsidR="006C17A9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9" w:name="std00160_species_nameperm_7"/>
            <w:bookmarkEnd w:id="29"/>
            <w:r>
              <w:rPr>
                <w:rFonts w:ascii="Arial" w:hAnsi="Arial" w:cs="Arial"/>
                <w:sz w:val="18"/>
                <w:szCs w:val="18"/>
              </w:rPr>
              <w:t>Afgangsvægt: 30,0</w:t>
            </w:r>
          </w:p>
        </w:tc>
      </w:tr>
      <w:tr w:rsidR="00C035F9" w:rsidRPr="00163848" w:rsidTr="006C17A9">
        <w:trPr>
          <w:trHeight w:val="444"/>
        </w:trPr>
        <w:tc>
          <w:tcPr>
            <w:tcW w:w="1276" w:type="dxa"/>
            <w:vAlign w:val="center"/>
          </w:tcPr>
          <w:p w:rsidR="00C035F9" w:rsidRDefault="00C035F9" w:rsidP="00775BA2">
            <w:pPr>
              <w:ind w:left="176"/>
              <w:rPr>
                <w:rFonts w:ascii="Arial" w:hAnsi="Arial" w:cs="Arial"/>
                <w:sz w:val="18"/>
                <w:szCs w:val="18"/>
              </w:rPr>
            </w:pPr>
            <w:bookmarkStart w:id="30" w:name="std00160_species_nameperm_8"/>
            <w:bookmarkEnd w:id="30"/>
            <w:r>
              <w:rPr>
                <w:rFonts w:ascii="Arial" w:hAnsi="Arial" w:cs="Arial"/>
                <w:sz w:val="18"/>
                <w:szCs w:val="18"/>
              </w:rPr>
              <w:t>Slagtesvin</w:t>
            </w:r>
          </w:p>
        </w:tc>
        <w:tc>
          <w:tcPr>
            <w:tcW w:w="2126" w:type="dxa"/>
            <w:vAlign w:val="center"/>
          </w:tcPr>
          <w:p w:rsidR="00C035F9" w:rsidRDefault="00C035F9" w:rsidP="00775BA2">
            <w:pPr>
              <w:rPr>
                <w:rFonts w:ascii="Arial" w:hAnsi="Arial" w:cs="Arial"/>
                <w:sz w:val="18"/>
                <w:szCs w:val="18"/>
              </w:rPr>
            </w:pPr>
            <w:bookmarkStart w:id="31" w:name="std00160_species_nameperm_9"/>
            <w:bookmarkEnd w:id="31"/>
            <w:r>
              <w:rPr>
                <w:rFonts w:ascii="Arial" w:hAnsi="Arial" w:cs="Arial"/>
                <w:sz w:val="18"/>
                <w:szCs w:val="18"/>
              </w:rPr>
              <w:t>Fuldspaltegulv</w:t>
            </w:r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32" w:name="std00160_species_nameperm_10"/>
            <w:bookmarkEnd w:id="32"/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992" w:type="dxa"/>
            <w:gridSpan w:val="2"/>
            <w:vAlign w:val="center"/>
          </w:tcPr>
          <w:p w:rsidR="00C035F9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33" w:name="std00160_species_nameperm_11"/>
            <w:bookmarkEnd w:id="33"/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34" w:name="std00160_species_nameperm_12"/>
            <w:bookmarkEnd w:id="34"/>
            <w:r>
              <w:rPr>
                <w:rFonts w:ascii="Arial" w:hAnsi="Arial" w:cs="Arial"/>
                <w:sz w:val="18"/>
                <w:szCs w:val="18"/>
              </w:rPr>
              <w:t>10,45</w:t>
            </w:r>
          </w:p>
        </w:tc>
        <w:tc>
          <w:tcPr>
            <w:tcW w:w="1559" w:type="dxa"/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35" w:name="std00160_species_nameperm_13"/>
            <w:bookmarkEnd w:id="35"/>
            <w:r>
              <w:rPr>
                <w:rFonts w:ascii="Arial" w:hAnsi="Arial" w:cs="Arial"/>
                <w:sz w:val="18"/>
                <w:szCs w:val="18"/>
              </w:rPr>
              <w:t>Indgangsvægt: 40,0</w:t>
            </w:r>
          </w:p>
        </w:tc>
        <w:tc>
          <w:tcPr>
            <w:tcW w:w="1843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36" w:name="std00160_species_nameperm_14"/>
            <w:bookmarkEnd w:id="36"/>
            <w:r>
              <w:rPr>
                <w:rFonts w:ascii="Arial" w:hAnsi="Arial" w:cs="Arial"/>
                <w:sz w:val="18"/>
                <w:szCs w:val="18"/>
              </w:rPr>
              <w:t>Afgangsvægt: 120,0</w:t>
            </w:r>
          </w:p>
        </w:tc>
      </w:tr>
      <w:tr w:rsidR="00C035F9" w:rsidRPr="00163848" w:rsidTr="006C17A9">
        <w:trPr>
          <w:trHeight w:val="444"/>
        </w:trPr>
        <w:tc>
          <w:tcPr>
            <w:tcW w:w="1276" w:type="dxa"/>
            <w:vAlign w:val="center"/>
          </w:tcPr>
          <w:p w:rsidR="00C035F9" w:rsidRDefault="00C035F9" w:rsidP="00775BA2">
            <w:pPr>
              <w:ind w:left="176"/>
              <w:rPr>
                <w:rFonts w:ascii="Arial" w:hAnsi="Arial" w:cs="Arial"/>
                <w:sz w:val="18"/>
                <w:szCs w:val="18"/>
              </w:rPr>
            </w:pPr>
            <w:bookmarkStart w:id="37" w:name="std00160_species_nameperm_15"/>
            <w:bookmarkEnd w:id="37"/>
            <w:r>
              <w:rPr>
                <w:rFonts w:ascii="Arial" w:hAnsi="Arial" w:cs="Arial"/>
                <w:sz w:val="18"/>
                <w:szCs w:val="18"/>
              </w:rPr>
              <w:t xml:space="preserve">Årssøer HUSK 2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linier</w:t>
            </w:r>
            <w:proofErr w:type="spellEnd"/>
          </w:p>
        </w:tc>
        <w:tc>
          <w:tcPr>
            <w:tcW w:w="2126" w:type="dxa"/>
            <w:vAlign w:val="center"/>
          </w:tcPr>
          <w:p w:rsidR="00C035F9" w:rsidRDefault="00C035F9" w:rsidP="00775BA2">
            <w:pPr>
              <w:rPr>
                <w:rFonts w:ascii="Arial" w:hAnsi="Arial" w:cs="Arial"/>
                <w:sz w:val="18"/>
                <w:szCs w:val="18"/>
              </w:rPr>
            </w:pPr>
            <w:bookmarkStart w:id="38" w:name="std00160_species_nameperm_16"/>
            <w:bookmarkEnd w:id="38"/>
            <w:r>
              <w:rPr>
                <w:rFonts w:ascii="Arial" w:hAnsi="Arial" w:cs="Arial"/>
                <w:sz w:val="18"/>
                <w:szCs w:val="18"/>
              </w:rPr>
              <w:t xml:space="preserve">Løbe-/drægt.st.,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Dybstr+spalte</w:t>
            </w:r>
            <w:proofErr w:type="spellEnd"/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39" w:name="std00160_species_nameperm_17"/>
            <w:bookmarkEnd w:id="39"/>
            <w:r>
              <w:rPr>
                <w:rFonts w:ascii="Arial" w:hAnsi="Arial" w:cs="Arial"/>
                <w:sz w:val="18"/>
                <w:szCs w:val="18"/>
              </w:rPr>
              <w:t>750</w:t>
            </w:r>
          </w:p>
        </w:tc>
        <w:tc>
          <w:tcPr>
            <w:tcW w:w="992" w:type="dxa"/>
            <w:gridSpan w:val="2"/>
            <w:vAlign w:val="center"/>
          </w:tcPr>
          <w:p w:rsidR="00C035F9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0" w:name="std00160_species_nameperm_18"/>
            <w:bookmarkEnd w:id="40"/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1" w:name="std00160_species_nameperm_19"/>
            <w:bookmarkEnd w:id="41"/>
            <w:r>
              <w:rPr>
                <w:rFonts w:ascii="Arial" w:hAnsi="Arial" w:cs="Arial"/>
                <w:sz w:val="18"/>
                <w:szCs w:val="18"/>
              </w:rPr>
              <w:t>121,76</w:t>
            </w:r>
          </w:p>
        </w:tc>
        <w:tc>
          <w:tcPr>
            <w:tcW w:w="1559" w:type="dxa"/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2" w:name="std00160_species_nameperm_20"/>
            <w:bookmarkEnd w:id="42"/>
            <w:r>
              <w:rPr>
                <w:rFonts w:ascii="Arial" w:hAnsi="Arial" w:cs="Arial"/>
                <w:sz w:val="18"/>
                <w:szCs w:val="18"/>
              </w:rPr>
              <w:t>Antal fravænnede 30,0</w:t>
            </w:r>
          </w:p>
        </w:tc>
        <w:tc>
          <w:tcPr>
            <w:tcW w:w="1843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3" w:name="std00160_species_nameperm_21"/>
            <w:bookmarkEnd w:id="43"/>
            <w:r>
              <w:rPr>
                <w:rFonts w:ascii="Arial" w:hAnsi="Arial" w:cs="Arial"/>
                <w:sz w:val="18"/>
                <w:szCs w:val="18"/>
              </w:rPr>
              <w:t>Fravænningsvægt 8,0</w:t>
            </w:r>
          </w:p>
        </w:tc>
      </w:tr>
      <w:tr w:rsidR="00C035F9" w:rsidRPr="00163848" w:rsidTr="006C17A9">
        <w:trPr>
          <w:trHeight w:val="444"/>
        </w:trPr>
        <w:tc>
          <w:tcPr>
            <w:tcW w:w="1276" w:type="dxa"/>
            <w:vAlign w:val="center"/>
          </w:tcPr>
          <w:p w:rsidR="00C035F9" w:rsidRDefault="00C035F9" w:rsidP="00775BA2">
            <w:pPr>
              <w:ind w:left="176"/>
              <w:rPr>
                <w:rFonts w:ascii="Arial" w:hAnsi="Arial" w:cs="Arial"/>
                <w:sz w:val="18"/>
                <w:szCs w:val="18"/>
              </w:rPr>
            </w:pPr>
            <w:bookmarkStart w:id="44" w:name="std00160_species_nameperm_22"/>
            <w:bookmarkEnd w:id="44"/>
            <w:r>
              <w:rPr>
                <w:rFonts w:ascii="Arial" w:hAnsi="Arial" w:cs="Arial"/>
                <w:sz w:val="18"/>
                <w:szCs w:val="18"/>
              </w:rPr>
              <w:t xml:space="preserve">Årssøer HUSK 2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linier</w:t>
            </w:r>
            <w:proofErr w:type="spellEnd"/>
          </w:p>
        </w:tc>
        <w:tc>
          <w:tcPr>
            <w:tcW w:w="2126" w:type="dxa"/>
            <w:vAlign w:val="center"/>
          </w:tcPr>
          <w:p w:rsidR="00C035F9" w:rsidRDefault="00C035F9" w:rsidP="00775BA2">
            <w:pPr>
              <w:rPr>
                <w:rFonts w:ascii="Arial" w:hAnsi="Arial" w:cs="Arial"/>
                <w:sz w:val="18"/>
                <w:szCs w:val="18"/>
              </w:rPr>
            </w:pPr>
            <w:bookmarkStart w:id="45" w:name="std00160_species_nameperm_23"/>
            <w:bookmarkEnd w:id="45"/>
            <w:r>
              <w:rPr>
                <w:rFonts w:ascii="Arial" w:hAnsi="Arial" w:cs="Arial"/>
                <w:sz w:val="18"/>
                <w:szCs w:val="18"/>
              </w:rPr>
              <w:t xml:space="preserve">Fare st., kassesti, delvis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6" w:name="std00160_species_nameperm_24"/>
            <w:bookmarkEnd w:id="46"/>
            <w:r>
              <w:rPr>
                <w:rFonts w:ascii="Arial" w:hAnsi="Arial" w:cs="Arial"/>
                <w:sz w:val="18"/>
                <w:szCs w:val="18"/>
              </w:rPr>
              <w:t>750</w:t>
            </w:r>
          </w:p>
        </w:tc>
        <w:tc>
          <w:tcPr>
            <w:tcW w:w="992" w:type="dxa"/>
            <w:gridSpan w:val="2"/>
            <w:vAlign w:val="center"/>
          </w:tcPr>
          <w:p w:rsidR="00C035F9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7" w:name="std00160_species_nameperm_25"/>
            <w:bookmarkEnd w:id="47"/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8" w:name="std00160_species_nameperm_26"/>
            <w:bookmarkEnd w:id="48"/>
            <w:r>
              <w:rPr>
                <w:rFonts w:ascii="Arial" w:hAnsi="Arial" w:cs="Arial"/>
                <w:sz w:val="18"/>
                <w:szCs w:val="18"/>
              </w:rPr>
              <w:t>52,18</w:t>
            </w:r>
          </w:p>
        </w:tc>
        <w:tc>
          <w:tcPr>
            <w:tcW w:w="1559" w:type="dxa"/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9" w:name="std00160_species_nameperm_27"/>
            <w:bookmarkEnd w:id="49"/>
            <w:r>
              <w:rPr>
                <w:rFonts w:ascii="Arial" w:hAnsi="Arial" w:cs="Arial"/>
                <w:sz w:val="18"/>
                <w:szCs w:val="18"/>
              </w:rPr>
              <w:t>Antal fravænnede 30,0</w:t>
            </w:r>
          </w:p>
        </w:tc>
        <w:tc>
          <w:tcPr>
            <w:tcW w:w="1843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50" w:name="std00160_species_nameperm_28"/>
            <w:bookmarkEnd w:id="50"/>
            <w:r>
              <w:rPr>
                <w:rFonts w:ascii="Arial" w:hAnsi="Arial" w:cs="Arial"/>
                <w:sz w:val="18"/>
                <w:szCs w:val="18"/>
              </w:rPr>
              <w:t>Fravænningsvægt 8,0</w:t>
            </w:r>
          </w:p>
        </w:tc>
      </w:tr>
    </w:tbl>
    <w:p w:rsidR="003A634C" w:rsidRPr="00163848" w:rsidRDefault="003A634C"/>
    <w:tbl>
      <w:tblPr>
        <w:tblW w:w="9498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678"/>
      </w:tblGrid>
      <w:tr w:rsidR="003454AB" w:rsidRPr="00163848" w:rsidTr="003454AB">
        <w:trPr>
          <w:trHeight w:val="255"/>
        </w:trPr>
        <w:tc>
          <w:tcPr>
            <w:tcW w:w="4820" w:type="dxa"/>
            <w:shd w:val="clear" w:color="auto" w:fill="auto"/>
          </w:tcPr>
          <w:p w:rsidR="003454AB" w:rsidRPr="00163848" w:rsidRDefault="003454AB" w:rsidP="00775BA2">
            <w:pPr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Samlet antal DE:</w:t>
            </w:r>
            <w:r w:rsidRPr="00163848"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51" w:name="livestock_perm_de"/>
            <w:bookmarkEnd w:id="51"/>
            <w:r w:rsidR="00C035F9">
              <w:rPr>
                <w:rFonts w:ascii="Arial" w:hAnsi="Arial" w:cs="Arial"/>
                <w:sz w:val="18"/>
                <w:szCs w:val="18"/>
              </w:rPr>
              <w:t>297,86</w:t>
            </w:r>
          </w:p>
        </w:tc>
        <w:tc>
          <w:tcPr>
            <w:tcW w:w="4678" w:type="dxa"/>
          </w:tcPr>
          <w:p w:rsidR="003454AB" w:rsidRPr="00163848" w:rsidRDefault="003454AB" w:rsidP="00775BA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Antal DE nu:</w:t>
            </w:r>
            <w:r w:rsidR="00F80634">
              <w:rPr>
                <w:rFonts w:ascii="Arial" w:hAnsi="Arial" w:cs="Arial"/>
                <w:sz w:val="18"/>
                <w:szCs w:val="18"/>
              </w:rPr>
              <w:t xml:space="preserve"> 297,86</w:t>
            </w:r>
          </w:p>
        </w:tc>
      </w:tr>
      <w:tr w:rsidR="003454AB" w:rsidRPr="00163848" w:rsidTr="002B26C2">
        <w:trPr>
          <w:trHeight w:val="255"/>
        </w:trPr>
        <w:tc>
          <w:tcPr>
            <w:tcW w:w="9498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3454AB" w:rsidRPr="00163848" w:rsidRDefault="003454AB" w:rsidP="00775BA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 xml:space="preserve">Tilsynskommentar: </w:t>
            </w:r>
          </w:p>
        </w:tc>
      </w:tr>
    </w:tbl>
    <w:p w:rsidR="00E36E9C" w:rsidRPr="00163848" w:rsidRDefault="00E36E9C"/>
    <w:p w:rsidR="00D74788" w:rsidRDefault="00D74788" w:rsidP="00D74788">
      <w:pPr>
        <w:rPr>
          <w:rFonts w:ascii="Arial" w:hAnsi="Arial" w:cs="Arial"/>
          <w:sz w:val="18"/>
          <w:szCs w:val="18"/>
        </w:rPr>
      </w:pPr>
    </w:p>
    <w:p w:rsidR="00D74788" w:rsidRPr="00163848" w:rsidRDefault="00D74788" w:rsidP="00D74788">
      <w:pPr>
        <w:rPr>
          <w:rFonts w:ascii="Arial" w:hAnsi="Arial" w:cs="Arial"/>
          <w:sz w:val="18"/>
          <w:szCs w:val="18"/>
        </w:rPr>
      </w:pPr>
    </w:p>
    <w:tbl>
      <w:tblPr>
        <w:tblW w:w="9498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126"/>
        <w:gridCol w:w="851"/>
        <w:gridCol w:w="496"/>
        <w:gridCol w:w="496"/>
        <w:gridCol w:w="851"/>
        <w:gridCol w:w="1559"/>
        <w:gridCol w:w="1843"/>
      </w:tblGrid>
      <w:tr w:rsidR="00D74788" w:rsidRPr="00163848" w:rsidTr="00D83B68">
        <w:trPr>
          <w:trHeight w:val="255"/>
        </w:trPr>
        <w:tc>
          <w:tcPr>
            <w:tcW w:w="4749" w:type="dxa"/>
            <w:gridSpan w:val="4"/>
            <w:shd w:val="clear" w:color="auto" w:fill="92D050"/>
          </w:tcPr>
          <w:p w:rsidR="00D74788" w:rsidRPr="00163848" w:rsidRDefault="00D74788" w:rsidP="00D83B68">
            <w:pPr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Registreret produktion:</w:t>
            </w:r>
            <w:r w:rsidRPr="0016384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D08DA">
              <w:rPr>
                <w:rFonts w:ascii="Arial" w:hAnsi="Arial" w:cs="Arial"/>
                <w:sz w:val="18"/>
                <w:szCs w:val="18"/>
              </w:rPr>
              <w:t>Gødningsregnskab</w:t>
            </w:r>
          </w:p>
        </w:tc>
        <w:tc>
          <w:tcPr>
            <w:tcW w:w="4749" w:type="dxa"/>
            <w:gridSpan w:val="4"/>
            <w:shd w:val="clear" w:color="auto" w:fill="auto"/>
          </w:tcPr>
          <w:p w:rsidR="00D74788" w:rsidRPr="00163848" w:rsidRDefault="00D74788" w:rsidP="003D08DA">
            <w:pPr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Dato for registrering</w:t>
            </w:r>
            <w:r w:rsidRPr="00163848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3D08DA">
              <w:rPr>
                <w:rFonts w:ascii="Arial" w:hAnsi="Arial" w:cs="Arial"/>
                <w:sz w:val="18"/>
                <w:szCs w:val="18"/>
              </w:rPr>
              <w:t>01.08.2016-31.07.2017</w:t>
            </w:r>
          </w:p>
        </w:tc>
      </w:tr>
      <w:tr w:rsidR="006E091C" w:rsidRPr="006E091C" w:rsidTr="00D83B68">
        <w:trPr>
          <w:trHeight w:val="255"/>
        </w:trPr>
        <w:tc>
          <w:tcPr>
            <w:tcW w:w="1276" w:type="dxa"/>
            <w:vMerge w:val="restart"/>
            <w:shd w:val="clear" w:color="auto" w:fill="auto"/>
          </w:tcPr>
          <w:p w:rsidR="00D74788" w:rsidRPr="006E091C" w:rsidRDefault="00D74788" w:rsidP="00D83B68">
            <w:pPr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Dyreart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D74788" w:rsidRPr="006E091C" w:rsidRDefault="00D74788" w:rsidP="00D83B68">
            <w:pPr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Staldtype</w:t>
            </w:r>
          </w:p>
        </w:tc>
        <w:tc>
          <w:tcPr>
            <w:tcW w:w="851" w:type="dxa"/>
            <w:vMerge w:val="restart"/>
            <w:shd w:val="clear" w:color="auto" w:fill="auto"/>
            <w:tcMar>
              <w:top w:w="28" w:type="dxa"/>
            </w:tcMar>
          </w:tcPr>
          <w:p w:rsidR="00D74788" w:rsidRPr="006E091C" w:rsidRDefault="00D74788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Antal dyr</w:t>
            </w:r>
          </w:p>
        </w:tc>
        <w:tc>
          <w:tcPr>
            <w:tcW w:w="992" w:type="dxa"/>
            <w:gridSpan w:val="2"/>
            <w:vMerge w:val="restart"/>
          </w:tcPr>
          <w:p w:rsidR="00D74788" w:rsidRPr="006E091C" w:rsidRDefault="00D74788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Antal stipladser</w:t>
            </w:r>
          </w:p>
        </w:tc>
        <w:tc>
          <w:tcPr>
            <w:tcW w:w="851" w:type="dxa"/>
            <w:vMerge w:val="restart"/>
            <w:shd w:val="clear" w:color="auto" w:fill="auto"/>
            <w:tcMar>
              <w:top w:w="28" w:type="dxa"/>
            </w:tcMar>
          </w:tcPr>
          <w:p w:rsidR="00D74788" w:rsidRPr="006E091C" w:rsidRDefault="00D74788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Antal DE</w:t>
            </w:r>
          </w:p>
        </w:tc>
        <w:tc>
          <w:tcPr>
            <w:tcW w:w="3402" w:type="dxa"/>
            <w:gridSpan w:val="2"/>
            <w:vMerge w:val="restart"/>
          </w:tcPr>
          <w:p w:rsidR="00D74788" w:rsidRPr="006E091C" w:rsidRDefault="00D74788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Vægtgrænser/korrektion</w:t>
            </w:r>
          </w:p>
        </w:tc>
      </w:tr>
      <w:tr w:rsidR="00D74788" w:rsidRPr="00163848" w:rsidTr="00D83B68">
        <w:trPr>
          <w:trHeight w:val="255"/>
        </w:trPr>
        <w:tc>
          <w:tcPr>
            <w:tcW w:w="1276" w:type="dxa"/>
            <w:vMerge/>
          </w:tcPr>
          <w:p w:rsidR="00D74788" w:rsidRPr="00163848" w:rsidRDefault="00D74788" w:rsidP="00D83B6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74788" w:rsidRPr="00163848" w:rsidRDefault="00D74788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Merge/>
            <w:tcMar>
              <w:top w:w="28" w:type="dxa"/>
            </w:tcMar>
          </w:tcPr>
          <w:p w:rsidR="00D74788" w:rsidRPr="00163848" w:rsidRDefault="00D74788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</w:tcPr>
          <w:p w:rsidR="00D74788" w:rsidRPr="00163848" w:rsidRDefault="00D74788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Merge/>
            <w:tcMar>
              <w:top w:w="28" w:type="dxa"/>
            </w:tcMar>
          </w:tcPr>
          <w:p w:rsidR="00D74788" w:rsidRPr="00163848" w:rsidRDefault="00D74788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vMerge/>
            <w:vAlign w:val="center"/>
          </w:tcPr>
          <w:p w:rsidR="00D74788" w:rsidRPr="00163848" w:rsidRDefault="00D74788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4788" w:rsidRPr="00163848" w:rsidTr="00D83B68">
        <w:trPr>
          <w:trHeight w:val="444"/>
        </w:trPr>
        <w:tc>
          <w:tcPr>
            <w:tcW w:w="1276" w:type="dxa"/>
            <w:vAlign w:val="center"/>
          </w:tcPr>
          <w:p w:rsidR="00D74788" w:rsidRPr="00163848" w:rsidRDefault="00C035F9" w:rsidP="00D83B68">
            <w:pPr>
              <w:ind w:left="176"/>
              <w:rPr>
                <w:rFonts w:ascii="Arial" w:hAnsi="Arial" w:cs="Arial"/>
                <w:sz w:val="18"/>
                <w:szCs w:val="18"/>
              </w:rPr>
            </w:pPr>
            <w:bookmarkStart w:id="52" w:name="std00160_species_name"/>
            <w:bookmarkEnd w:id="52"/>
            <w:r>
              <w:rPr>
                <w:rFonts w:ascii="Arial" w:hAnsi="Arial" w:cs="Arial"/>
                <w:sz w:val="18"/>
                <w:szCs w:val="18"/>
              </w:rPr>
              <w:t xml:space="preserve">Årssøer HUSK 2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linier</w:t>
            </w:r>
            <w:proofErr w:type="spellEnd"/>
          </w:p>
        </w:tc>
        <w:tc>
          <w:tcPr>
            <w:tcW w:w="2126" w:type="dxa"/>
            <w:vAlign w:val="center"/>
          </w:tcPr>
          <w:p w:rsidR="00D74788" w:rsidRPr="00163848" w:rsidRDefault="00C035F9" w:rsidP="00D83B68">
            <w:pPr>
              <w:rPr>
                <w:rFonts w:ascii="Arial" w:hAnsi="Arial" w:cs="Arial"/>
                <w:sz w:val="18"/>
                <w:szCs w:val="18"/>
              </w:rPr>
            </w:pPr>
            <w:bookmarkStart w:id="53" w:name="std00160_species_name_2"/>
            <w:bookmarkEnd w:id="53"/>
            <w:r>
              <w:rPr>
                <w:rFonts w:ascii="Arial" w:hAnsi="Arial" w:cs="Arial"/>
                <w:sz w:val="18"/>
                <w:szCs w:val="18"/>
              </w:rPr>
              <w:t>Løbe-/drægt.st., Dybstrøelse</w:t>
            </w:r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D74788" w:rsidRPr="00163848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54" w:name="std00160_species_name_3"/>
            <w:bookmarkEnd w:id="54"/>
            <w:r>
              <w:rPr>
                <w:rFonts w:ascii="Arial" w:hAnsi="Arial" w:cs="Arial"/>
                <w:sz w:val="18"/>
                <w:szCs w:val="18"/>
              </w:rPr>
              <w:t>650</w:t>
            </w:r>
          </w:p>
        </w:tc>
        <w:tc>
          <w:tcPr>
            <w:tcW w:w="992" w:type="dxa"/>
            <w:gridSpan w:val="2"/>
            <w:vAlign w:val="center"/>
          </w:tcPr>
          <w:p w:rsidR="00D74788" w:rsidRPr="00163848" w:rsidRDefault="00D74788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55" w:name="std00160_species_name_4"/>
            <w:bookmarkEnd w:id="55"/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D74788" w:rsidRPr="00163848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56" w:name="std00160_species_name_5"/>
            <w:bookmarkEnd w:id="56"/>
            <w:r>
              <w:rPr>
                <w:rFonts w:ascii="Arial" w:hAnsi="Arial" w:cs="Arial"/>
                <w:sz w:val="18"/>
                <w:szCs w:val="18"/>
              </w:rPr>
              <w:t>103,25</w:t>
            </w:r>
          </w:p>
        </w:tc>
        <w:tc>
          <w:tcPr>
            <w:tcW w:w="1559" w:type="dxa"/>
            <w:vAlign w:val="center"/>
          </w:tcPr>
          <w:p w:rsidR="00D74788" w:rsidRPr="00163848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57" w:name="std00160_species_name_6"/>
            <w:bookmarkEnd w:id="57"/>
            <w:r>
              <w:rPr>
                <w:rFonts w:ascii="Arial" w:hAnsi="Arial" w:cs="Arial"/>
                <w:sz w:val="18"/>
                <w:szCs w:val="18"/>
              </w:rPr>
              <w:t>Antal fravænnede 30,6</w:t>
            </w:r>
          </w:p>
        </w:tc>
        <w:tc>
          <w:tcPr>
            <w:tcW w:w="1843" w:type="dxa"/>
            <w:tcMar>
              <w:top w:w="28" w:type="dxa"/>
            </w:tcMar>
            <w:vAlign w:val="center"/>
          </w:tcPr>
          <w:p w:rsidR="00D74788" w:rsidRPr="00163848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58" w:name="std00160_species_name_7"/>
            <w:bookmarkEnd w:id="58"/>
            <w:r>
              <w:rPr>
                <w:rFonts w:ascii="Arial" w:hAnsi="Arial" w:cs="Arial"/>
                <w:sz w:val="18"/>
                <w:szCs w:val="18"/>
              </w:rPr>
              <w:t>Fravænningsvægt 7,0</w:t>
            </w:r>
          </w:p>
        </w:tc>
      </w:tr>
      <w:tr w:rsidR="00C035F9" w:rsidRPr="00163848" w:rsidTr="00D83B68">
        <w:trPr>
          <w:trHeight w:val="444"/>
        </w:trPr>
        <w:tc>
          <w:tcPr>
            <w:tcW w:w="1276" w:type="dxa"/>
            <w:vAlign w:val="center"/>
          </w:tcPr>
          <w:p w:rsidR="00C035F9" w:rsidRDefault="00C035F9" w:rsidP="00D83B68">
            <w:pPr>
              <w:ind w:left="176"/>
              <w:rPr>
                <w:rFonts w:ascii="Arial" w:hAnsi="Arial" w:cs="Arial"/>
                <w:sz w:val="18"/>
                <w:szCs w:val="18"/>
              </w:rPr>
            </w:pPr>
            <w:bookmarkStart w:id="59" w:name="std00160_species_name_8"/>
            <w:bookmarkEnd w:id="59"/>
            <w:r>
              <w:rPr>
                <w:rFonts w:ascii="Arial" w:hAnsi="Arial" w:cs="Arial"/>
                <w:sz w:val="18"/>
                <w:szCs w:val="18"/>
              </w:rPr>
              <w:t xml:space="preserve">Årssøer HUSK 2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linier</w:t>
            </w:r>
            <w:proofErr w:type="spellEnd"/>
          </w:p>
        </w:tc>
        <w:tc>
          <w:tcPr>
            <w:tcW w:w="2126" w:type="dxa"/>
            <w:vAlign w:val="center"/>
          </w:tcPr>
          <w:p w:rsidR="00C035F9" w:rsidRDefault="00C035F9" w:rsidP="00D83B68">
            <w:pPr>
              <w:rPr>
                <w:rFonts w:ascii="Arial" w:hAnsi="Arial" w:cs="Arial"/>
                <w:sz w:val="18"/>
                <w:szCs w:val="18"/>
              </w:rPr>
            </w:pPr>
            <w:bookmarkStart w:id="60" w:name="std00160_species_name_9"/>
            <w:bookmarkEnd w:id="60"/>
            <w:r>
              <w:rPr>
                <w:rFonts w:ascii="Arial" w:hAnsi="Arial" w:cs="Arial"/>
                <w:sz w:val="18"/>
                <w:szCs w:val="18"/>
              </w:rPr>
              <w:t xml:space="preserve">Fare st., kassesti, delvis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61" w:name="std00160_species_name_10"/>
            <w:bookmarkEnd w:id="61"/>
            <w:r>
              <w:rPr>
                <w:rFonts w:ascii="Arial" w:hAnsi="Arial" w:cs="Arial"/>
                <w:sz w:val="18"/>
                <w:szCs w:val="18"/>
              </w:rPr>
              <w:t>650</w:t>
            </w:r>
          </w:p>
        </w:tc>
        <w:tc>
          <w:tcPr>
            <w:tcW w:w="992" w:type="dxa"/>
            <w:gridSpan w:val="2"/>
            <w:vAlign w:val="center"/>
          </w:tcPr>
          <w:p w:rsidR="00C035F9" w:rsidRPr="00163848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62" w:name="std00160_species_name_11"/>
            <w:bookmarkEnd w:id="62"/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63" w:name="std00160_species_name_12"/>
            <w:bookmarkEnd w:id="63"/>
            <w:r>
              <w:rPr>
                <w:rFonts w:ascii="Arial" w:hAnsi="Arial" w:cs="Arial"/>
                <w:sz w:val="18"/>
                <w:szCs w:val="18"/>
              </w:rPr>
              <w:t>44,25</w:t>
            </w:r>
          </w:p>
        </w:tc>
        <w:tc>
          <w:tcPr>
            <w:tcW w:w="1559" w:type="dxa"/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64" w:name="std00160_species_name_13"/>
            <w:bookmarkEnd w:id="64"/>
            <w:r>
              <w:rPr>
                <w:rFonts w:ascii="Arial" w:hAnsi="Arial" w:cs="Arial"/>
                <w:sz w:val="18"/>
                <w:szCs w:val="18"/>
              </w:rPr>
              <w:t>Antal fravænnede 30,6</w:t>
            </w:r>
          </w:p>
        </w:tc>
        <w:tc>
          <w:tcPr>
            <w:tcW w:w="1843" w:type="dxa"/>
            <w:tcMar>
              <w:top w:w="28" w:type="dxa"/>
            </w:tcMar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65" w:name="std00160_species_name_14"/>
            <w:bookmarkEnd w:id="65"/>
            <w:r>
              <w:rPr>
                <w:rFonts w:ascii="Arial" w:hAnsi="Arial" w:cs="Arial"/>
                <w:sz w:val="18"/>
                <w:szCs w:val="18"/>
              </w:rPr>
              <w:t>Fravænningsvægt 7,0</w:t>
            </w:r>
          </w:p>
        </w:tc>
      </w:tr>
      <w:tr w:rsidR="00C035F9" w:rsidRPr="00163848" w:rsidTr="00D83B68">
        <w:trPr>
          <w:trHeight w:val="444"/>
        </w:trPr>
        <w:tc>
          <w:tcPr>
            <w:tcW w:w="1276" w:type="dxa"/>
            <w:vAlign w:val="center"/>
          </w:tcPr>
          <w:p w:rsidR="00C035F9" w:rsidRDefault="00C035F9" w:rsidP="00D83B68">
            <w:pPr>
              <w:ind w:left="176"/>
              <w:rPr>
                <w:rFonts w:ascii="Arial" w:hAnsi="Arial" w:cs="Arial"/>
                <w:sz w:val="18"/>
                <w:szCs w:val="18"/>
              </w:rPr>
            </w:pPr>
            <w:bookmarkStart w:id="66" w:name="std00160_species_name_15"/>
            <w:bookmarkEnd w:id="66"/>
            <w:r>
              <w:rPr>
                <w:rFonts w:ascii="Arial" w:hAnsi="Arial" w:cs="Arial"/>
                <w:sz w:val="18"/>
                <w:szCs w:val="18"/>
              </w:rPr>
              <w:t>Smågrise</w:t>
            </w:r>
          </w:p>
        </w:tc>
        <w:tc>
          <w:tcPr>
            <w:tcW w:w="2126" w:type="dxa"/>
            <w:vAlign w:val="center"/>
          </w:tcPr>
          <w:p w:rsidR="00C035F9" w:rsidRDefault="00C035F9" w:rsidP="00D83B68">
            <w:pPr>
              <w:rPr>
                <w:rFonts w:ascii="Arial" w:hAnsi="Arial" w:cs="Arial"/>
                <w:sz w:val="18"/>
                <w:szCs w:val="18"/>
              </w:rPr>
            </w:pPr>
            <w:bookmarkStart w:id="67" w:name="std00160_species_name_16"/>
            <w:bookmarkEnd w:id="67"/>
            <w:proofErr w:type="spellStart"/>
            <w:r>
              <w:rPr>
                <w:rFonts w:ascii="Arial" w:hAnsi="Arial" w:cs="Arial"/>
                <w:sz w:val="18"/>
                <w:szCs w:val="18"/>
              </w:rPr>
              <w:t>Toklimast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., delvis spaltegulv</w:t>
            </w:r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68" w:name="std00160_species_name_17"/>
            <w:bookmarkEnd w:id="68"/>
            <w:r>
              <w:rPr>
                <w:rFonts w:ascii="Arial" w:hAnsi="Arial" w:cs="Arial"/>
                <w:sz w:val="18"/>
                <w:szCs w:val="18"/>
              </w:rPr>
              <w:t>17.400</w:t>
            </w:r>
          </w:p>
        </w:tc>
        <w:tc>
          <w:tcPr>
            <w:tcW w:w="992" w:type="dxa"/>
            <w:gridSpan w:val="2"/>
            <w:vAlign w:val="center"/>
          </w:tcPr>
          <w:p w:rsidR="00C035F9" w:rsidRPr="00163848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69" w:name="std00160_species_name_18"/>
            <w:bookmarkEnd w:id="69"/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70" w:name="std00160_species_name_19"/>
            <w:bookmarkEnd w:id="70"/>
            <w:r>
              <w:rPr>
                <w:rFonts w:ascii="Arial" w:hAnsi="Arial" w:cs="Arial"/>
                <w:sz w:val="18"/>
                <w:szCs w:val="18"/>
              </w:rPr>
              <w:t>71,19</w:t>
            </w:r>
          </w:p>
        </w:tc>
        <w:tc>
          <w:tcPr>
            <w:tcW w:w="1559" w:type="dxa"/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71" w:name="std00160_species_name_20"/>
            <w:bookmarkEnd w:id="71"/>
            <w:r>
              <w:rPr>
                <w:rFonts w:ascii="Arial" w:hAnsi="Arial" w:cs="Arial"/>
                <w:sz w:val="18"/>
                <w:szCs w:val="18"/>
              </w:rPr>
              <w:t>Fravænningsvægt: 7,0</w:t>
            </w:r>
          </w:p>
        </w:tc>
        <w:tc>
          <w:tcPr>
            <w:tcW w:w="1843" w:type="dxa"/>
            <w:tcMar>
              <w:top w:w="28" w:type="dxa"/>
            </w:tcMar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72" w:name="std00160_species_name_21"/>
            <w:bookmarkEnd w:id="72"/>
            <w:r>
              <w:rPr>
                <w:rFonts w:ascii="Arial" w:hAnsi="Arial" w:cs="Arial"/>
                <w:sz w:val="18"/>
                <w:szCs w:val="18"/>
              </w:rPr>
              <w:t>Afgangsvægt: 28,1</w:t>
            </w:r>
          </w:p>
        </w:tc>
      </w:tr>
      <w:tr w:rsidR="00C035F9" w:rsidRPr="00163848" w:rsidTr="00D83B68">
        <w:trPr>
          <w:trHeight w:val="444"/>
        </w:trPr>
        <w:tc>
          <w:tcPr>
            <w:tcW w:w="1276" w:type="dxa"/>
            <w:vAlign w:val="center"/>
          </w:tcPr>
          <w:p w:rsidR="00C035F9" w:rsidRDefault="00C035F9" w:rsidP="00D83B68">
            <w:pPr>
              <w:ind w:left="176"/>
              <w:rPr>
                <w:rFonts w:ascii="Arial" w:hAnsi="Arial" w:cs="Arial"/>
                <w:sz w:val="18"/>
                <w:szCs w:val="18"/>
              </w:rPr>
            </w:pPr>
            <w:bookmarkStart w:id="73" w:name="std00160_species_name_22"/>
            <w:bookmarkEnd w:id="73"/>
            <w:r>
              <w:rPr>
                <w:rFonts w:ascii="Arial" w:hAnsi="Arial" w:cs="Arial"/>
                <w:sz w:val="18"/>
                <w:szCs w:val="18"/>
              </w:rPr>
              <w:t>Slagtesvin</w:t>
            </w:r>
          </w:p>
        </w:tc>
        <w:tc>
          <w:tcPr>
            <w:tcW w:w="2126" w:type="dxa"/>
            <w:vAlign w:val="center"/>
          </w:tcPr>
          <w:p w:rsidR="00C035F9" w:rsidRDefault="00C035F9" w:rsidP="00D83B68">
            <w:pPr>
              <w:rPr>
                <w:rFonts w:ascii="Arial" w:hAnsi="Arial" w:cs="Arial"/>
                <w:sz w:val="18"/>
                <w:szCs w:val="18"/>
              </w:rPr>
            </w:pPr>
            <w:bookmarkStart w:id="74" w:name="std00160_species_name_23"/>
            <w:bookmarkEnd w:id="74"/>
            <w:r>
              <w:rPr>
                <w:rFonts w:ascii="Arial" w:hAnsi="Arial" w:cs="Arial"/>
                <w:sz w:val="18"/>
                <w:szCs w:val="18"/>
              </w:rPr>
              <w:t>Drænet gulv + spalter (33/67)</w:t>
            </w:r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75" w:name="std00160_species_name_24"/>
            <w:bookmarkEnd w:id="75"/>
            <w:r>
              <w:rPr>
                <w:rFonts w:ascii="Arial" w:hAnsi="Arial" w:cs="Arial"/>
                <w:sz w:val="18"/>
                <w:szCs w:val="18"/>
              </w:rPr>
              <w:t>115</w:t>
            </w:r>
          </w:p>
        </w:tc>
        <w:tc>
          <w:tcPr>
            <w:tcW w:w="992" w:type="dxa"/>
            <w:gridSpan w:val="2"/>
            <w:vAlign w:val="center"/>
          </w:tcPr>
          <w:p w:rsidR="00C035F9" w:rsidRPr="00163848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76" w:name="std00160_species_name_25"/>
            <w:bookmarkEnd w:id="76"/>
          </w:p>
        </w:tc>
        <w:tc>
          <w:tcPr>
            <w:tcW w:w="851" w:type="dxa"/>
            <w:tcMar>
              <w:top w:w="28" w:type="dxa"/>
            </w:tcMar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77" w:name="std00160_species_name_26"/>
            <w:bookmarkEnd w:id="77"/>
            <w:r>
              <w:rPr>
                <w:rFonts w:ascii="Arial" w:hAnsi="Arial" w:cs="Arial"/>
                <w:sz w:val="18"/>
                <w:szCs w:val="18"/>
              </w:rPr>
              <w:t>3,00</w:t>
            </w:r>
          </w:p>
        </w:tc>
        <w:tc>
          <w:tcPr>
            <w:tcW w:w="1559" w:type="dxa"/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78" w:name="std00160_species_name_27"/>
            <w:bookmarkEnd w:id="78"/>
            <w:r>
              <w:rPr>
                <w:rFonts w:ascii="Arial" w:hAnsi="Arial" w:cs="Arial"/>
                <w:sz w:val="18"/>
                <w:szCs w:val="18"/>
              </w:rPr>
              <w:t>Indgangsvægt: 28,1</w:t>
            </w:r>
          </w:p>
        </w:tc>
        <w:tc>
          <w:tcPr>
            <w:tcW w:w="1843" w:type="dxa"/>
            <w:tcMar>
              <w:top w:w="28" w:type="dxa"/>
            </w:tcMar>
            <w:vAlign w:val="center"/>
          </w:tcPr>
          <w:p w:rsidR="00C035F9" w:rsidRDefault="00C035F9" w:rsidP="00D83B6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79" w:name="std00160_species_name_28"/>
            <w:bookmarkEnd w:id="79"/>
            <w:r>
              <w:rPr>
                <w:rFonts w:ascii="Arial" w:hAnsi="Arial" w:cs="Arial"/>
                <w:sz w:val="18"/>
                <w:szCs w:val="18"/>
              </w:rPr>
              <w:t>Afgangsvægt: 106,4</w:t>
            </w:r>
          </w:p>
        </w:tc>
      </w:tr>
    </w:tbl>
    <w:p w:rsidR="00D74788" w:rsidRPr="00163848" w:rsidRDefault="00D74788" w:rsidP="00D74788"/>
    <w:tbl>
      <w:tblPr>
        <w:tblW w:w="9498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9498"/>
      </w:tblGrid>
      <w:tr w:rsidR="00D74788" w:rsidRPr="00163848" w:rsidTr="00D83B68">
        <w:trPr>
          <w:trHeight w:val="255"/>
        </w:trPr>
        <w:tc>
          <w:tcPr>
            <w:tcW w:w="9498" w:type="dxa"/>
            <w:shd w:val="clear" w:color="auto" w:fill="auto"/>
          </w:tcPr>
          <w:p w:rsidR="00D83B68" w:rsidRPr="00D83B68" w:rsidRDefault="00D74788" w:rsidP="00D83B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 xml:space="preserve">Samlet antal DE: </w:t>
            </w:r>
            <w:bookmarkStart w:id="80" w:name="livestock_de"/>
            <w:bookmarkEnd w:id="80"/>
            <w:r w:rsidR="00C035F9" w:rsidRPr="003D08DA">
              <w:rPr>
                <w:rFonts w:ascii="Arial" w:hAnsi="Arial" w:cs="Arial"/>
                <w:sz w:val="18"/>
                <w:szCs w:val="18"/>
              </w:rPr>
              <w:t>221,69</w:t>
            </w:r>
          </w:p>
        </w:tc>
      </w:tr>
      <w:tr w:rsidR="00D83B68" w:rsidRPr="00163848" w:rsidTr="00D83B68">
        <w:trPr>
          <w:trHeight w:val="255"/>
        </w:trPr>
        <w:tc>
          <w:tcPr>
            <w:tcW w:w="9498" w:type="dxa"/>
            <w:shd w:val="clear" w:color="auto" w:fill="auto"/>
          </w:tcPr>
          <w:p w:rsidR="00D83B68" w:rsidRPr="007D2CDA" w:rsidRDefault="00D83B68" w:rsidP="00D83B68">
            <w:pPr>
              <w:rPr>
                <w:rFonts w:ascii="Arial" w:hAnsi="Arial" w:cs="Arial"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Tilsynskommentar:</w:t>
            </w:r>
            <w:r w:rsidR="003D08D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D2CDA">
              <w:rPr>
                <w:rFonts w:ascii="Arial" w:hAnsi="Arial" w:cs="Arial"/>
                <w:sz w:val="18"/>
                <w:szCs w:val="18"/>
              </w:rPr>
              <w:t>Der er 6 års udnyttelsesfrist på § 12 godkendelsen fra december 2017.</w:t>
            </w:r>
          </w:p>
        </w:tc>
      </w:tr>
    </w:tbl>
    <w:p w:rsidR="00D74788" w:rsidRDefault="00D74788" w:rsidP="00D74788">
      <w:pPr>
        <w:rPr>
          <w:rFonts w:ascii="Tahoma" w:hAnsi="Tahoma" w:cs="Tahoma"/>
          <w:sz w:val="20"/>
        </w:rPr>
      </w:pPr>
    </w:p>
    <w:p w:rsidR="00252A30" w:rsidRPr="00163848" w:rsidRDefault="00252A30" w:rsidP="00252A30">
      <w:pPr>
        <w:rPr>
          <w:rFonts w:ascii="Arial" w:hAnsi="Arial" w:cs="Arial"/>
          <w:b/>
          <w:sz w:val="18"/>
          <w:szCs w:val="18"/>
        </w:rPr>
      </w:pPr>
    </w:p>
    <w:tbl>
      <w:tblPr>
        <w:tblW w:w="1004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43"/>
      </w:tblGrid>
      <w:tr w:rsidR="00515C6B" w:rsidRPr="00163848" w:rsidTr="005328B6">
        <w:trPr>
          <w:trHeight w:val="345"/>
        </w:trPr>
        <w:tc>
          <w:tcPr>
            <w:tcW w:w="10043" w:type="dxa"/>
            <w:shd w:val="clear" w:color="auto" w:fill="99CC00"/>
            <w:vAlign w:val="bottom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/>
                <w:bCs/>
              </w:rPr>
            </w:pPr>
            <w:r w:rsidRPr="00163848">
              <w:rPr>
                <w:rFonts w:ascii="Arial" w:hAnsi="Arial" w:cs="Arial"/>
                <w:b/>
                <w:bCs/>
              </w:rPr>
              <w:t xml:space="preserve">GØDNINGSBEHOLDERE </w:t>
            </w:r>
          </w:p>
        </w:tc>
      </w:tr>
    </w:tbl>
    <w:p w:rsidR="00252A30" w:rsidRPr="00163848" w:rsidRDefault="00252A30" w:rsidP="00252A30">
      <w:pPr>
        <w:rPr>
          <w:rFonts w:ascii="Arial" w:hAnsi="Arial" w:cs="Arial"/>
          <w:sz w:val="18"/>
          <w:szCs w:val="18"/>
        </w:rPr>
      </w:pPr>
    </w:p>
    <w:tbl>
      <w:tblPr>
        <w:tblW w:w="10065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993"/>
        <w:gridCol w:w="850"/>
        <w:gridCol w:w="709"/>
        <w:gridCol w:w="709"/>
        <w:gridCol w:w="992"/>
        <w:gridCol w:w="850"/>
        <w:gridCol w:w="3261"/>
      </w:tblGrid>
      <w:tr w:rsidR="006E091C" w:rsidRPr="006E091C" w:rsidTr="006E091C">
        <w:trPr>
          <w:trHeight w:val="443"/>
        </w:trPr>
        <w:tc>
          <w:tcPr>
            <w:tcW w:w="1701" w:type="dxa"/>
            <w:shd w:val="clear" w:color="auto" w:fill="auto"/>
            <w:vAlign w:val="center"/>
          </w:tcPr>
          <w:p w:rsidR="00C3309C" w:rsidRPr="006E091C" w:rsidRDefault="00C3309C" w:rsidP="00775BA2">
            <w:pPr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Type</w:t>
            </w:r>
          </w:p>
        </w:tc>
        <w:tc>
          <w:tcPr>
            <w:tcW w:w="993" w:type="dxa"/>
            <w:vAlign w:val="center"/>
          </w:tcPr>
          <w:p w:rsidR="00C3309C" w:rsidRPr="006E091C" w:rsidRDefault="00C3309C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Bygge</w:t>
            </w:r>
            <w:r w:rsidR="00515C6B" w:rsidRPr="006E091C">
              <w:rPr>
                <w:rFonts w:ascii="Arial" w:hAnsi="Arial" w:cs="Arial"/>
                <w:sz w:val="18"/>
                <w:szCs w:val="18"/>
              </w:rPr>
              <w:t>-</w:t>
            </w:r>
            <w:r w:rsidRPr="006E091C">
              <w:rPr>
                <w:rFonts w:ascii="Arial" w:hAnsi="Arial" w:cs="Arial"/>
                <w:sz w:val="18"/>
                <w:szCs w:val="18"/>
              </w:rPr>
              <w:t>dato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309C" w:rsidRPr="006E091C" w:rsidRDefault="00C3309C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Kontrol-dato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</w:tcMar>
            <w:vAlign w:val="center"/>
          </w:tcPr>
          <w:p w:rsidR="00C3309C" w:rsidRPr="006E091C" w:rsidRDefault="00C3309C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Areal (m²)</w:t>
            </w:r>
          </w:p>
        </w:tc>
        <w:tc>
          <w:tcPr>
            <w:tcW w:w="709" w:type="dxa"/>
            <w:shd w:val="clear" w:color="auto" w:fill="auto"/>
            <w:tcMar>
              <w:top w:w="28" w:type="dxa"/>
            </w:tcMar>
            <w:vAlign w:val="center"/>
          </w:tcPr>
          <w:p w:rsidR="00C3309C" w:rsidRPr="006E091C" w:rsidRDefault="00C3309C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E091C">
              <w:rPr>
                <w:rFonts w:ascii="Arial" w:hAnsi="Arial" w:cs="Arial"/>
                <w:sz w:val="18"/>
                <w:szCs w:val="18"/>
              </w:rPr>
              <w:t>Vol</w:t>
            </w:r>
            <w:proofErr w:type="spellEnd"/>
          </w:p>
          <w:p w:rsidR="00C3309C" w:rsidRPr="006E091C" w:rsidRDefault="00C3309C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(m³)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</w:tcMar>
            <w:vAlign w:val="center"/>
          </w:tcPr>
          <w:p w:rsidR="00C3309C" w:rsidRPr="006E091C" w:rsidRDefault="00C3309C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Overdæk</w:t>
            </w:r>
          </w:p>
          <w:p w:rsidR="00C3309C" w:rsidRPr="006E091C" w:rsidRDefault="00C3309C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(m²)</w:t>
            </w:r>
          </w:p>
        </w:tc>
        <w:tc>
          <w:tcPr>
            <w:tcW w:w="850" w:type="dxa"/>
          </w:tcPr>
          <w:p w:rsidR="00C3309C" w:rsidRPr="006E091C" w:rsidRDefault="00C3309C" w:rsidP="00775BA2">
            <w:pPr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Interval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3309C" w:rsidRPr="006E091C" w:rsidRDefault="00C3309C" w:rsidP="00775BA2">
            <w:pPr>
              <w:rPr>
                <w:rFonts w:ascii="Arial" w:hAnsi="Arial" w:cs="Arial"/>
                <w:sz w:val="18"/>
                <w:szCs w:val="18"/>
              </w:rPr>
            </w:pPr>
            <w:r w:rsidRPr="006E091C">
              <w:rPr>
                <w:rFonts w:ascii="Arial" w:hAnsi="Arial" w:cs="Arial"/>
                <w:sz w:val="18"/>
                <w:szCs w:val="18"/>
              </w:rPr>
              <w:t>Bemærkning</w:t>
            </w:r>
          </w:p>
        </w:tc>
      </w:tr>
      <w:tr w:rsidR="00C3309C" w:rsidRPr="00163848" w:rsidTr="006E091C">
        <w:trPr>
          <w:trHeight w:val="376"/>
        </w:trPr>
        <w:tc>
          <w:tcPr>
            <w:tcW w:w="1701" w:type="dxa"/>
            <w:vAlign w:val="center"/>
          </w:tcPr>
          <w:p w:rsidR="00C3309C" w:rsidRPr="00163848" w:rsidRDefault="00C035F9" w:rsidP="00775BA2">
            <w:pPr>
              <w:ind w:left="176"/>
              <w:rPr>
                <w:rFonts w:ascii="Arial" w:hAnsi="Arial" w:cs="Arial"/>
                <w:sz w:val="18"/>
                <w:szCs w:val="18"/>
              </w:rPr>
            </w:pPr>
            <w:bookmarkStart w:id="81" w:name="std00023_storage_type_name"/>
            <w:bookmarkEnd w:id="81"/>
            <w:r>
              <w:rPr>
                <w:rFonts w:ascii="Arial" w:hAnsi="Arial" w:cs="Arial"/>
                <w:sz w:val="18"/>
                <w:szCs w:val="18"/>
              </w:rPr>
              <w:t>Gyllebeholder</w:t>
            </w:r>
          </w:p>
        </w:tc>
        <w:tc>
          <w:tcPr>
            <w:tcW w:w="993" w:type="dxa"/>
            <w:vAlign w:val="center"/>
          </w:tcPr>
          <w:p w:rsidR="00C3309C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82" w:name="std00023_storage_type_name_2"/>
            <w:bookmarkEnd w:id="82"/>
            <w:r>
              <w:rPr>
                <w:rFonts w:ascii="Arial" w:hAnsi="Arial" w:cs="Arial"/>
                <w:sz w:val="18"/>
                <w:szCs w:val="18"/>
              </w:rPr>
              <w:t>01-01-1991</w:t>
            </w:r>
          </w:p>
        </w:tc>
        <w:tc>
          <w:tcPr>
            <w:tcW w:w="850" w:type="dxa"/>
            <w:vAlign w:val="center"/>
          </w:tcPr>
          <w:p w:rsidR="00C3309C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83" w:name="std00023_storage_type_name_3"/>
            <w:bookmarkEnd w:id="83"/>
            <w:r>
              <w:rPr>
                <w:rFonts w:ascii="Arial" w:hAnsi="Arial" w:cs="Arial"/>
                <w:sz w:val="18"/>
                <w:szCs w:val="18"/>
              </w:rPr>
              <w:t>18-09-2015</w:t>
            </w:r>
          </w:p>
        </w:tc>
        <w:tc>
          <w:tcPr>
            <w:tcW w:w="709" w:type="dxa"/>
            <w:tcMar>
              <w:top w:w="28" w:type="dxa"/>
            </w:tcMar>
            <w:vAlign w:val="center"/>
          </w:tcPr>
          <w:p w:rsidR="00C3309C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84" w:name="std00023_storage_type_name_4"/>
            <w:bookmarkEnd w:id="84"/>
            <w:r>
              <w:rPr>
                <w:rFonts w:ascii="Arial" w:hAnsi="Arial" w:cs="Arial"/>
                <w:sz w:val="18"/>
                <w:szCs w:val="18"/>
              </w:rPr>
              <w:t>450</w:t>
            </w:r>
          </w:p>
        </w:tc>
        <w:tc>
          <w:tcPr>
            <w:tcW w:w="709" w:type="dxa"/>
            <w:tcMar>
              <w:top w:w="28" w:type="dxa"/>
            </w:tcMar>
            <w:vAlign w:val="center"/>
          </w:tcPr>
          <w:p w:rsidR="00C3309C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85" w:name="std00023_storage_type_name_5"/>
            <w:bookmarkEnd w:id="85"/>
            <w:r>
              <w:rPr>
                <w:rFonts w:ascii="Arial" w:hAnsi="Arial" w:cs="Arial"/>
                <w:sz w:val="18"/>
                <w:szCs w:val="18"/>
              </w:rPr>
              <w:t>1.640</w:t>
            </w:r>
          </w:p>
        </w:tc>
        <w:tc>
          <w:tcPr>
            <w:tcW w:w="992" w:type="dxa"/>
            <w:tcMar>
              <w:top w:w="28" w:type="dxa"/>
            </w:tcMar>
            <w:vAlign w:val="center"/>
          </w:tcPr>
          <w:p w:rsidR="00C3309C" w:rsidRPr="00163848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86" w:name="std00023_storage_type_name_6"/>
            <w:bookmarkEnd w:id="86"/>
            <w:r>
              <w:rPr>
                <w:rFonts w:ascii="Arial" w:hAnsi="Arial" w:cs="Arial"/>
                <w:sz w:val="18"/>
                <w:szCs w:val="18"/>
              </w:rPr>
              <w:t>Flydelag</w:t>
            </w:r>
          </w:p>
        </w:tc>
        <w:tc>
          <w:tcPr>
            <w:tcW w:w="850" w:type="dxa"/>
          </w:tcPr>
          <w:p w:rsidR="00C3309C" w:rsidRPr="00163848" w:rsidRDefault="00C035F9" w:rsidP="00775BA2">
            <w:pPr>
              <w:rPr>
                <w:rFonts w:ascii="Arial" w:hAnsi="Arial" w:cs="Arial"/>
                <w:sz w:val="18"/>
                <w:szCs w:val="18"/>
              </w:rPr>
            </w:pPr>
            <w:bookmarkStart w:id="87" w:name="std00023_storage_type_name_7"/>
            <w:bookmarkEnd w:id="87"/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261" w:type="dxa"/>
            <w:tcMar>
              <w:top w:w="28" w:type="dxa"/>
            </w:tcMar>
            <w:vAlign w:val="center"/>
          </w:tcPr>
          <w:p w:rsidR="00C3309C" w:rsidRPr="00163848" w:rsidRDefault="00C3309C" w:rsidP="00775BA2">
            <w:pPr>
              <w:rPr>
                <w:rFonts w:ascii="Arial" w:hAnsi="Arial" w:cs="Arial"/>
                <w:sz w:val="18"/>
                <w:szCs w:val="18"/>
              </w:rPr>
            </w:pPr>
            <w:bookmarkStart w:id="88" w:name="std00023_storage_type_name_8"/>
            <w:bookmarkEnd w:id="88"/>
          </w:p>
        </w:tc>
      </w:tr>
      <w:tr w:rsidR="00C035F9" w:rsidRPr="00163848" w:rsidTr="006E091C">
        <w:trPr>
          <w:trHeight w:val="376"/>
        </w:trPr>
        <w:tc>
          <w:tcPr>
            <w:tcW w:w="1701" w:type="dxa"/>
            <w:vAlign w:val="center"/>
          </w:tcPr>
          <w:p w:rsidR="00C035F9" w:rsidRDefault="00C035F9" w:rsidP="00775BA2">
            <w:pPr>
              <w:ind w:left="176"/>
              <w:rPr>
                <w:rFonts w:ascii="Arial" w:hAnsi="Arial" w:cs="Arial"/>
                <w:sz w:val="18"/>
                <w:szCs w:val="18"/>
              </w:rPr>
            </w:pPr>
            <w:bookmarkStart w:id="89" w:name="std00023_storage_type_name_9"/>
            <w:bookmarkEnd w:id="89"/>
            <w:r>
              <w:rPr>
                <w:rFonts w:ascii="Arial" w:hAnsi="Arial" w:cs="Arial"/>
                <w:sz w:val="18"/>
                <w:szCs w:val="18"/>
              </w:rPr>
              <w:t>Gyllebeholder</w:t>
            </w:r>
          </w:p>
        </w:tc>
        <w:tc>
          <w:tcPr>
            <w:tcW w:w="993" w:type="dxa"/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90" w:name="std00023_storage_type_name_10"/>
            <w:bookmarkEnd w:id="90"/>
            <w:r>
              <w:rPr>
                <w:rFonts w:ascii="Arial" w:hAnsi="Arial" w:cs="Arial"/>
                <w:sz w:val="18"/>
                <w:szCs w:val="18"/>
              </w:rPr>
              <w:t>01-01-2006</w:t>
            </w:r>
          </w:p>
        </w:tc>
        <w:tc>
          <w:tcPr>
            <w:tcW w:w="850" w:type="dxa"/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91" w:name="std00023_storage_type_name_11"/>
            <w:bookmarkEnd w:id="91"/>
            <w:r>
              <w:rPr>
                <w:rFonts w:ascii="Arial" w:hAnsi="Arial" w:cs="Arial"/>
                <w:sz w:val="18"/>
                <w:szCs w:val="18"/>
              </w:rPr>
              <w:t>18-09-2015</w:t>
            </w:r>
          </w:p>
        </w:tc>
        <w:tc>
          <w:tcPr>
            <w:tcW w:w="709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92" w:name="std00023_storage_type_name_12"/>
            <w:bookmarkEnd w:id="92"/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709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93" w:name="std00023_storage_type_name_13"/>
            <w:bookmarkEnd w:id="93"/>
            <w:r>
              <w:rPr>
                <w:rFonts w:ascii="Arial" w:hAnsi="Arial" w:cs="Arial"/>
                <w:sz w:val="18"/>
                <w:szCs w:val="18"/>
              </w:rPr>
              <w:t>2.800</w:t>
            </w:r>
          </w:p>
        </w:tc>
        <w:tc>
          <w:tcPr>
            <w:tcW w:w="992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94" w:name="std00023_storage_type_name_14"/>
            <w:bookmarkEnd w:id="94"/>
            <w:r>
              <w:rPr>
                <w:rFonts w:ascii="Arial" w:hAnsi="Arial" w:cs="Arial"/>
                <w:sz w:val="18"/>
                <w:szCs w:val="18"/>
              </w:rPr>
              <w:t>Flydelag</w:t>
            </w:r>
          </w:p>
        </w:tc>
        <w:tc>
          <w:tcPr>
            <w:tcW w:w="850" w:type="dxa"/>
          </w:tcPr>
          <w:p w:rsidR="00C035F9" w:rsidRDefault="00C035F9" w:rsidP="00775BA2">
            <w:pPr>
              <w:rPr>
                <w:rFonts w:ascii="Arial" w:hAnsi="Arial" w:cs="Arial"/>
                <w:sz w:val="18"/>
                <w:szCs w:val="18"/>
              </w:rPr>
            </w:pPr>
            <w:bookmarkStart w:id="95" w:name="std00023_storage_type_name_15"/>
            <w:bookmarkEnd w:id="95"/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261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rPr>
                <w:rFonts w:ascii="Arial" w:hAnsi="Arial" w:cs="Arial"/>
                <w:sz w:val="18"/>
                <w:szCs w:val="18"/>
              </w:rPr>
            </w:pPr>
            <w:bookmarkStart w:id="96" w:name="std00023_storage_type_name_16"/>
            <w:bookmarkEnd w:id="96"/>
          </w:p>
        </w:tc>
      </w:tr>
      <w:tr w:rsidR="00C035F9" w:rsidRPr="00163848" w:rsidTr="006E091C">
        <w:trPr>
          <w:trHeight w:val="376"/>
        </w:trPr>
        <w:tc>
          <w:tcPr>
            <w:tcW w:w="1701" w:type="dxa"/>
            <w:vAlign w:val="center"/>
          </w:tcPr>
          <w:p w:rsidR="00C035F9" w:rsidRDefault="00C035F9" w:rsidP="00775BA2">
            <w:pPr>
              <w:ind w:left="176"/>
              <w:rPr>
                <w:rFonts w:ascii="Arial" w:hAnsi="Arial" w:cs="Arial"/>
                <w:sz w:val="18"/>
                <w:szCs w:val="18"/>
              </w:rPr>
            </w:pPr>
            <w:bookmarkStart w:id="97" w:name="std00023_storage_type_name_17"/>
            <w:bookmarkEnd w:id="97"/>
            <w:proofErr w:type="spellStart"/>
            <w:r>
              <w:rPr>
                <w:rFonts w:ascii="Arial" w:hAnsi="Arial" w:cs="Arial"/>
                <w:sz w:val="18"/>
                <w:szCs w:val="18"/>
              </w:rPr>
              <w:t>Fortank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til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gyllebeholder</w:t>
            </w:r>
          </w:p>
        </w:tc>
        <w:tc>
          <w:tcPr>
            <w:tcW w:w="993" w:type="dxa"/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98" w:name="std00023_storage_type_name_18"/>
            <w:bookmarkEnd w:id="98"/>
            <w:r>
              <w:rPr>
                <w:rFonts w:ascii="Arial" w:hAnsi="Arial" w:cs="Arial"/>
                <w:sz w:val="18"/>
                <w:szCs w:val="18"/>
              </w:rPr>
              <w:lastRenderedPageBreak/>
              <w:t>01-01-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2005</w:t>
            </w:r>
          </w:p>
        </w:tc>
        <w:tc>
          <w:tcPr>
            <w:tcW w:w="850" w:type="dxa"/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99" w:name="std00023_storage_type_name_19"/>
            <w:bookmarkEnd w:id="99"/>
            <w:r>
              <w:rPr>
                <w:rFonts w:ascii="Arial" w:hAnsi="Arial" w:cs="Arial"/>
                <w:sz w:val="18"/>
                <w:szCs w:val="18"/>
              </w:rPr>
              <w:lastRenderedPageBreak/>
              <w:t>01-01-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2000</w:t>
            </w:r>
          </w:p>
        </w:tc>
        <w:tc>
          <w:tcPr>
            <w:tcW w:w="709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00" w:name="std00023_storage_type_name_20"/>
            <w:bookmarkEnd w:id="100"/>
            <w:r>
              <w:rPr>
                <w:rFonts w:ascii="Arial" w:hAnsi="Arial" w:cs="Arial"/>
                <w:sz w:val="18"/>
                <w:szCs w:val="18"/>
              </w:rPr>
              <w:lastRenderedPageBreak/>
              <w:t>0</w:t>
            </w:r>
          </w:p>
        </w:tc>
        <w:tc>
          <w:tcPr>
            <w:tcW w:w="709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01" w:name="std00023_storage_type_name_21"/>
            <w:bookmarkEnd w:id="101"/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tcMar>
              <w:top w:w="28" w:type="dxa"/>
            </w:tcMar>
            <w:vAlign w:val="center"/>
          </w:tcPr>
          <w:p w:rsidR="00C035F9" w:rsidRDefault="00C035F9" w:rsidP="00775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02" w:name="std00023_storage_type_name_22"/>
            <w:bookmarkEnd w:id="102"/>
            <w:r>
              <w:rPr>
                <w:rFonts w:ascii="Arial" w:hAnsi="Arial" w:cs="Arial"/>
                <w:sz w:val="18"/>
                <w:szCs w:val="18"/>
              </w:rPr>
              <w:t>Fast låg</w:t>
            </w:r>
          </w:p>
        </w:tc>
        <w:tc>
          <w:tcPr>
            <w:tcW w:w="850" w:type="dxa"/>
          </w:tcPr>
          <w:p w:rsidR="00C035F9" w:rsidRDefault="00C035F9" w:rsidP="00775BA2">
            <w:pPr>
              <w:rPr>
                <w:rFonts w:ascii="Arial" w:hAnsi="Arial" w:cs="Arial"/>
                <w:sz w:val="18"/>
                <w:szCs w:val="18"/>
              </w:rPr>
            </w:pPr>
            <w:bookmarkStart w:id="103" w:name="std00023_storage_type_name_23"/>
            <w:bookmarkEnd w:id="103"/>
          </w:p>
        </w:tc>
        <w:tc>
          <w:tcPr>
            <w:tcW w:w="3261" w:type="dxa"/>
            <w:tcMar>
              <w:top w:w="28" w:type="dxa"/>
            </w:tcMar>
            <w:vAlign w:val="center"/>
          </w:tcPr>
          <w:p w:rsidR="007D2CDA" w:rsidRDefault="007D2CDA" w:rsidP="007D2CDA">
            <w:pPr>
              <w:rPr>
                <w:rFonts w:ascii="Arial" w:hAnsi="Arial" w:cs="Arial"/>
                <w:bCs/>
                <w:sz w:val="20"/>
                <w:szCs w:val="20"/>
              </w:rPr>
            </w:pPr>
            <w:bookmarkStart w:id="104" w:name="std00023_storage_type_name_24"/>
            <w:bookmarkEnd w:id="104"/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Fortank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er</w:t>
            </w:r>
            <w:r w:rsidRPr="00291B94">
              <w:rPr>
                <w:rFonts w:ascii="Arial" w:hAnsi="Arial" w:cs="Arial"/>
                <w:bCs/>
                <w:sz w:val="20"/>
                <w:szCs w:val="20"/>
              </w:rPr>
              <w:t xml:space="preserve"> beliggende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helt </w:t>
            </w:r>
            <w:r w:rsidRPr="00291B94">
              <w:rPr>
                <w:rFonts w:ascii="Arial" w:hAnsi="Arial" w:cs="Arial"/>
                <w:bCs/>
                <w:sz w:val="20"/>
                <w:szCs w:val="20"/>
              </w:rPr>
              <w:t xml:space="preserve">under </w:t>
            </w:r>
            <w:r w:rsidRPr="00291B94">
              <w:rPr>
                <w:rFonts w:ascii="Arial" w:hAnsi="Arial" w:cs="Arial"/>
                <w:bCs/>
                <w:sz w:val="20"/>
                <w:szCs w:val="20"/>
              </w:rPr>
              <w:lastRenderedPageBreak/>
              <w:t>terræn</w:t>
            </w:r>
          </w:p>
          <w:p w:rsidR="00C035F9" w:rsidRDefault="007D2CDA" w:rsidP="007D2CD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Beholderkontrol den 18.9.2015</w:t>
            </w:r>
          </w:p>
        </w:tc>
      </w:tr>
    </w:tbl>
    <w:p w:rsidR="00252A30" w:rsidRPr="00163848" w:rsidRDefault="00252A30" w:rsidP="00252A30">
      <w:pPr>
        <w:rPr>
          <w:rFonts w:ascii="Arial" w:hAnsi="Arial" w:cs="Arial"/>
          <w:sz w:val="18"/>
          <w:szCs w:val="18"/>
        </w:rPr>
      </w:pPr>
    </w:p>
    <w:tbl>
      <w:tblPr>
        <w:tblW w:w="1004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43"/>
      </w:tblGrid>
      <w:tr w:rsidR="00515C6B" w:rsidRPr="00163848" w:rsidTr="00F80634">
        <w:trPr>
          <w:trHeight w:val="222"/>
        </w:trPr>
        <w:tc>
          <w:tcPr>
            <w:tcW w:w="10043" w:type="dxa"/>
            <w:shd w:val="clear" w:color="auto" w:fill="auto"/>
          </w:tcPr>
          <w:p w:rsidR="00515C6B" w:rsidRPr="00163848" w:rsidRDefault="00515C6B" w:rsidP="005328B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Cs/>
                <w:sz w:val="18"/>
                <w:szCs w:val="18"/>
              </w:rPr>
              <w:t>Beholdere med smågrisegylle med indhold af medicinsk zink?</w:t>
            </w:r>
            <w:r w:rsidR="00F80634">
              <w:rPr>
                <w:rFonts w:ascii="Arial" w:hAnsi="Arial" w:cs="Arial"/>
                <w:bCs/>
                <w:sz w:val="18"/>
                <w:szCs w:val="18"/>
              </w:rPr>
              <w:t xml:space="preserve"> - </w:t>
            </w:r>
          </w:p>
        </w:tc>
      </w:tr>
      <w:tr w:rsidR="00515C6B" w:rsidRPr="00163848" w:rsidTr="005328B6">
        <w:trPr>
          <w:trHeight w:val="222"/>
        </w:trPr>
        <w:tc>
          <w:tcPr>
            <w:tcW w:w="10043" w:type="dxa"/>
            <w:shd w:val="clear" w:color="auto" w:fill="auto"/>
          </w:tcPr>
          <w:p w:rsidR="00515C6B" w:rsidRPr="00163848" w:rsidRDefault="00515C6B" w:rsidP="005328B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sz w:val="18"/>
                <w:szCs w:val="18"/>
              </w:rPr>
              <w:t xml:space="preserve">Tilsyn med max 30 </w:t>
            </w:r>
            <w:proofErr w:type="spellStart"/>
            <w:r w:rsidRPr="00163848">
              <w:rPr>
                <w:rFonts w:ascii="Arial" w:hAnsi="Arial" w:cs="Arial"/>
                <w:sz w:val="18"/>
                <w:szCs w:val="18"/>
              </w:rPr>
              <w:t>kgP</w:t>
            </w:r>
            <w:proofErr w:type="spellEnd"/>
            <w:r w:rsidRPr="00163848">
              <w:rPr>
                <w:rFonts w:ascii="Arial" w:hAnsi="Arial" w:cs="Arial"/>
                <w:sz w:val="18"/>
                <w:szCs w:val="18"/>
              </w:rPr>
              <w:t>/ha for IKKE-jordbrugsvirksomhed</w:t>
            </w:r>
            <w:r w:rsidR="00F80634">
              <w:rPr>
                <w:rFonts w:ascii="Arial" w:hAnsi="Arial" w:cs="Arial"/>
                <w:sz w:val="18"/>
                <w:szCs w:val="18"/>
              </w:rPr>
              <w:t xml:space="preserve"> - </w:t>
            </w:r>
          </w:p>
        </w:tc>
      </w:tr>
    </w:tbl>
    <w:p w:rsidR="00252A30" w:rsidRPr="00163848" w:rsidRDefault="00252A30"/>
    <w:tbl>
      <w:tblPr>
        <w:tblW w:w="1004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1"/>
        <w:gridCol w:w="1014"/>
        <w:gridCol w:w="900"/>
        <w:gridCol w:w="3028"/>
      </w:tblGrid>
      <w:tr w:rsidR="00515C6B" w:rsidRPr="00163848" w:rsidTr="005328B6">
        <w:trPr>
          <w:trHeight w:val="255"/>
        </w:trPr>
        <w:tc>
          <w:tcPr>
            <w:tcW w:w="5101" w:type="dxa"/>
            <w:shd w:val="clear" w:color="auto" w:fill="C0C0C0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Beskrivelse af overførsel af gylle</w:t>
            </w:r>
            <w:r w:rsidR="00FA2880"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m.m.</w:t>
            </w:r>
          </w:p>
        </w:tc>
        <w:tc>
          <w:tcPr>
            <w:tcW w:w="1014" w:type="dxa"/>
            <w:shd w:val="clear" w:color="auto" w:fill="C0C0C0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Ja</w:t>
            </w:r>
          </w:p>
        </w:tc>
        <w:tc>
          <w:tcPr>
            <w:tcW w:w="900" w:type="dxa"/>
            <w:shd w:val="clear" w:color="auto" w:fill="C0C0C0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Nej</w:t>
            </w:r>
          </w:p>
        </w:tc>
        <w:tc>
          <w:tcPr>
            <w:tcW w:w="3028" w:type="dxa"/>
            <w:shd w:val="clear" w:color="auto" w:fill="C0C0C0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Bemærkning</w:t>
            </w:r>
          </w:p>
        </w:tc>
      </w:tr>
      <w:tr w:rsidR="00FA2880" w:rsidRPr="00163848" w:rsidTr="005328B6">
        <w:trPr>
          <w:trHeight w:val="255"/>
        </w:trPr>
        <w:tc>
          <w:tcPr>
            <w:tcW w:w="5101" w:type="dxa"/>
            <w:shd w:val="clear" w:color="auto" w:fill="auto"/>
            <w:vAlign w:val="center"/>
          </w:tcPr>
          <w:p w:rsidR="00FA2880" w:rsidRDefault="00FA2880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Er logbog udfyldt korrekt?</w:t>
            </w:r>
          </w:p>
          <w:p w:rsidR="002B26C2" w:rsidRPr="002B26C2" w:rsidRDefault="002B26C2" w:rsidP="005328B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26C2">
              <w:rPr>
                <w:rFonts w:ascii="Arial" w:hAnsi="Arial" w:cs="Arial"/>
                <w:bCs/>
                <w:sz w:val="16"/>
                <w:szCs w:val="16"/>
              </w:rPr>
              <w:t>Ingen krav om logbog for beholdere med gylleoverflade på under 75 m</w:t>
            </w:r>
            <w:r w:rsidRPr="002B26C2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 xml:space="preserve">2 </w:t>
            </w:r>
            <w:r w:rsidRPr="002B26C2">
              <w:rPr>
                <w:rFonts w:ascii="Arial" w:hAnsi="Arial" w:cs="Arial"/>
                <w:bCs/>
                <w:sz w:val="16"/>
                <w:szCs w:val="16"/>
              </w:rPr>
              <w:t>(10 m i diameter)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A2880" w:rsidRPr="00163848" w:rsidRDefault="00F80634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X 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A2880" w:rsidRPr="00163848" w:rsidRDefault="00FA2880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FA2880" w:rsidRPr="00163848" w:rsidRDefault="00FA2880" w:rsidP="005328B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15C6B" w:rsidRPr="00163848" w:rsidTr="005328B6">
        <w:trPr>
          <w:trHeight w:val="255"/>
        </w:trPr>
        <w:tc>
          <w:tcPr>
            <w:tcW w:w="5101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Er indløb dykket?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515C6B" w:rsidRPr="00163848" w:rsidRDefault="00F80634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X 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15C6B" w:rsidRPr="00163848" w:rsidTr="005328B6">
        <w:trPr>
          <w:trHeight w:val="255"/>
        </w:trPr>
        <w:tc>
          <w:tcPr>
            <w:tcW w:w="5101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Er indløb sikret mod tilbageløb?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515C6B" w:rsidRPr="00163848" w:rsidRDefault="00F80634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X 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15C6B" w:rsidRPr="00163848" w:rsidTr="005328B6">
        <w:trPr>
          <w:trHeight w:val="255"/>
        </w:trPr>
        <w:tc>
          <w:tcPr>
            <w:tcW w:w="5101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Kan flydelag brydes, ved fyldning af beholder?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15C6B" w:rsidRPr="00163848" w:rsidRDefault="00F80634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X </w:t>
            </w:r>
          </w:p>
        </w:tc>
        <w:tc>
          <w:tcPr>
            <w:tcW w:w="3028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15C6B" w:rsidRPr="00163848" w:rsidTr="005328B6">
        <w:trPr>
          <w:trHeight w:val="255"/>
        </w:trPr>
        <w:tc>
          <w:tcPr>
            <w:tcW w:w="5101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Er der spjæld fra beholder til </w:t>
            </w:r>
            <w:proofErr w:type="spellStart"/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fortank</w:t>
            </w:r>
            <w:proofErr w:type="spellEnd"/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? </w:t>
            </w:r>
          </w:p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16"/>
                <w:szCs w:val="16"/>
              </w:rPr>
              <w:t xml:space="preserve">(Relevant når højeste niveau i beholder er højere end </w:t>
            </w:r>
            <w:proofErr w:type="spellStart"/>
            <w:r w:rsidRPr="00163848">
              <w:rPr>
                <w:rFonts w:ascii="Arial" w:hAnsi="Arial" w:cs="Arial"/>
                <w:bCs/>
                <w:sz w:val="16"/>
                <w:szCs w:val="16"/>
              </w:rPr>
              <w:t>fortank</w:t>
            </w:r>
            <w:proofErr w:type="spellEnd"/>
            <w:r w:rsidRPr="00163848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15C6B" w:rsidRPr="00163848" w:rsidRDefault="00F80634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X </w:t>
            </w:r>
          </w:p>
        </w:tc>
        <w:tc>
          <w:tcPr>
            <w:tcW w:w="3028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15C6B" w:rsidRPr="00163848" w:rsidTr="005328B6">
        <w:trPr>
          <w:trHeight w:val="255"/>
        </w:trPr>
        <w:tc>
          <w:tcPr>
            <w:tcW w:w="5101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Føres pumperør ind over gyllebeholderen når ude af brug – og fastlåses denne position?</w:t>
            </w:r>
          </w:p>
          <w:p w:rsidR="00515C6B" w:rsidRPr="00163848" w:rsidRDefault="00515C6B" w:rsidP="005328B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63848">
              <w:rPr>
                <w:rFonts w:ascii="Arial" w:hAnsi="Arial" w:cs="Arial"/>
                <w:bCs/>
                <w:sz w:val="16"/>
                <w:szCs w:val="16"/>
              </w:rPr>
              <w:t>(Alternativt skal pumperør afspærres/aflukkes når uden opsyn)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515C6B" w:rsidRPr="00163848" w:rsidRDefault="00F80634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X 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11299B" w:rsidRDefault="0011299B" w:rsidP="0011299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Der er pumperør på den lille gyllebeholder, som bruges ved overførsel af gylle til gyllevogn. </w:t>
            </w:r>
          </w:p>
          <w:p w:rsidR="00515C6B" w:rsidRPr="00163848" w:rsidRDefault="0011299B" w:rsidP="0011299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Der overføres også med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sugekran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til gyllevogn/lastbil.</w:t>
            </w:r>
          </w:p>
        </w:tc>
      </w:tr>
      <w:tr w:rsidR="00515C6B" w:rsidRPr="00163848" w:rsidTr="005328B6">
        <w:trPr>
          <w:trHeight w:val="255"/>
        </w:trPr>
        <w:tc>
          <w:tcPr>
            <w:tcW w:w="5101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Er der timer eller lignende på pumper der bruges til tømning af beholderen? </w:t>
            </w:r>
          </w:p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16"/>
                <w:szCs w:val="16"/>
              </w:rPr>
              <w:t>(Kan fraviges ved manuel overvågning)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515C6B" w:rsidRPr="00163848" w:rsidRDefault="00F80634" w:rsidP="005328B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Ikke relevant</w:t>
            </w:r>
          </w:p>
        </w:tc>
      </w:tr>
      <w:tr w:rsidR="00515C6B" w:rsidRPr="00163848" w:rsidTr="005328B6">
        <w:trPr>
          <w:trHeight w:val="255"/>
        </w:trPr>
        <w:tc>
          <w:tcPr>
            <w:tcW w:w="5101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Er pumper forsynet med afbryder?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515C6B" w:rsidRPr="00163848" w:rsidRDefault="00F80634" w:rsidP="005328B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Ikke relevant</w:t>
            </w:r>
          </w:p>
        </w:tc>
      </w:tr>
      <w:tr w:rsidR="00515C6B" w:rsidRPr="00163848" w:rsidTr="005328B6">
        <w:trPr>
          <w:trHeight w:val="255"/>
        </w:trPr>
        <w:tc>
          <w:tcPr>
            <w:tcW w:w="5101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Afbrydes </w:t>
            </w:r>
            <w:proofErr w:type="spellStart"/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el-drevne</w:t>
            </w:r>
            <w:proofErr w:type="spellEnd"/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pumper på hovedtavle efter brug?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515C6B" w:rsidRPr="00163848" w:rsidRDefault="00F80634" w:rsidP="005328B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Ikke relevant</w:t>
            </w:r>
          </w:p>
        </w:tc>
      </w:tr>
      <w:tr w:rsidR="00515C6B" w:rsidRPr="00163848" w:rsidTr="005328B6">
        <w:trPr>
          <w:trHeight w:val="255"/>
        </w:trPr>
        <w:tc>
          <w:tcPr>
            <w:tcW w:w="5101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Er hovedtavle aflåst?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515C6B" w:rsidRPr="00163848" w:rsidRDefault="00F80634" w:rsidP="005328B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Ikke relevant</w:t>
            </w:r>
          </w:p>
        </w:tc>
      </w:tr>
      <w:tr w:rsidR="00515C6B" w:rsidRPr="00163848" w:rsidTr="005328B6">
        <w:trPr>
          <w:trHeight w:val="255"/>
        </w:trPr>
        <w:tc>
          <w:tcPr>
            <w:tcW w:w="5101" w:type="dxa"/>
            <w:shd w:val="clear" w:color="auto" w:fill="auto"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Er der påfyldningsalarm?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515C6B" w:rsidRPr="00163848" w:rsidRDefault="00515C6B" w:rsidP="005328B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515C6B" w:rsidRPr="00163848" w:rsidRDefault="00F80634" w:rsidP="005328B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Ikke relevant</w:t>
            </w:r>
          </w:p>
        </w:tc>
      </w:tr>
      <w:tr w:rsidR="00515C6B" w:rsidRPr="00163848" w:rsidTr="005328B6">
        <w:trPr>
          <w:trHeight w:val="255"/>
        </w:trPr>
        <w:tc>
          <w:tcPr>
            <w:tcW w:w="10043" w:type="dxa"/>
            <w:gridSpan w:val="4"/>
            <w:vMerge w:val="restart"/>
            <w:shd w:val="clear" w:color="auto" w:fill="auto"/>
          </w:tcPr>
          <w:p w:rsidR="0011299B" w:rsidRDefault="00515C6B" w:rsidP="005328B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Bemærkninger: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1299B" w:rsidRPr="00832B6A">
              <w:rPr>
                <w:rFonts w:ascii="Arial" w:hAnsi="Arial" w:cs="Arial"/>
                <w:bCs/>
                <w:sz w:val="20"/>
                <w:szCs w:val="20"/>
              </w:rPr>
              <w:t>Der er monteret alarm på de 2 gyllebeholder</w:t>
            </w:r>
            <w:r w:rsidR="0011299B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11299B" w:rsidRPr="00832B6A">
              <w:rPr>
                <w:rFonts w:ascii="Arial" w:hAnsi="Arial" w:cs="Arial"/>
                <w:bCs/>
                <w:sz w:val="20"/>
                <w:szCs w:val="20"/>
              </w:rPr>
              <w:t xml:space="preserve"> på ejendommen.</w:t>
            </w:r>
            <w:r w:rsidR="0011299B">
              <w:rPr>
                <w:rFonts w:ascii="Arial" w:hAnsi="Arial" w:cs="Arial"/>
                <w:bCs/>
                <w:sz w:val="20"/>
                <w:szCs w:val="20"/>
              </w:rPr>
              <w:t xml:space="preserve"> Husk de 2 gyllebeholder er omfattet af krav om beholderkontrol hver  5. år.</w:t>
            </w:r>
          </w:p>
          <w:p w:rsidR="00515C6B" w:rsidRPr="0011299B" w:rsidRDefault="0011299B" w:rsidP="0011299B">
            <w:pPr>
              <w:tabs>
                <w:tab w:val="left" w:pos="280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515C6B" w:rsidRPr="00163848" w:rsidTr="005328B6">
        <w:trPr>
          <w:trHeight w:val="270"/>
        </w:trPr>
        <w:tc>
          <w:tcPr>
            <w:tcW w:w="10043" w:type="dxa"/>
            <w:gridSpan w:val="4"/>
            <w:vMerge/>
            <w:vAlign w:val="center"/>
          </w:tcPr>
          <w:p w:rsidR="00515C6B" w:rsidRPr="00163848" w:rsidRDefault="00515C6B" w:rsidP="005328B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252A30" w:rsidRPr="00163848" w:rsidRDefault="00252A30"/>
    <w:p w:rsidR="000F632B" w:rsidRDefault="000655CC" w:rsidP="000F632B">
      <w:pPr>
        <w:jc w:val="both"/>
        <w:rPr>
          <w:rFonts w:ascii="Arial" w:hAnsi="Arial" w:cs="Arial"/>
          <w:b/>
          <w:sz w:val="18"/>
          <w:szCs w:val="18"/>
          <w:lang w:eastAsia="en-US"/>
        </w:rPr>
      </w:pPr>
      <w:r>
        <w:rPr>
          <w:rFonts w:ascii="Arial" w:hAnsi="Arial" w:cs="Arial"/>
          <w:b/>
          <w:sz w:val="18"/>
          <w:szCs w:val="18"/>
          <w:lang w:eastAsia="en-US"/>
        </w:rPr>
        <w:t>Møddingsplads</w:t>
      </w:r>
    </w:p>
    <w:p w:rsidR="000655CC" w:rsidRPr="000F632B" w:rsidRDefault="000655CC" w:rsidP="000F632B">
      <w:pPr>
        <w:jc w:val="both"/>
        <w:rPr>
          <w:rFonts w:ascii="Arial" w:hAnsi="Arial" w:cs="Arial"/>
          <w:b/>
          <w:sz w:val="18"/>
          <w:szCs w:val="18"/>
          <w:lang w:eastAsia="en-US"/>
        </w:rPr>
      </w:pPr>
    </w:p>
    <w:tbl>
      <w:tblPr>
        <w:tblW w:w="1008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2"/>
        <w:gridCol w:w="673"/>
        <w:gridCol w:w="848"/>
        <w:gridCol w:w="4517"/>
      </w:tblGrid>
      <w:tr w:rsidR="002126C6" w:rsidRPr="00163848" w:rsidTr="005C30A8">
        <w:trPr>
          <w:trHeight w:val="240"/>
        </w:trPr>
        <w:tc>
          <w:tcPr>
            <w:tcW w:w="4042" w:type="dxa"/>
            <w:shd w:val="clear" w:color="auto" w:fill="C0C0C0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3" w:type="dxa"/>
            <w:shd w:val="clear" w:color="auto" w:fill="C0C0C0"/>
          </w:tcPr>
          <w:p w:rsidR="002126C6" w:rsidRPr="00163848" w:rsidRDefault="002126C6" w:rsidP="00AA4A6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Ja</w:t>
            </w:r>
          </w:p>
        </w:tc>
        <w:tc>
          <w:tcPr>
            <w:tcW w:w="848" w:type="dxa"/>
            <w:shd w:val="clear" w:color="auto" w:fill="C0C0C0"/>
          </w:tcPr>
          <w:p w:rsidR="002126C6" w:rsidRPr="00163848" w:rsidRDefault="002126C6" w:rsidP="00AA4A6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Nej</w:t>
            </w:r>
          </w:p>
        </w:tc>
        <w:tc>
          <w:tcPr>
            <w:tcW w:w="4517" w:type="dxa"/>
            <w:shd w:val="clear" w:color="auto" w:fill="C0C0C0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Bemærkninger</w:t>
            </w:r>
          </w:p>
        </w:tc>
      </w:tr>
      <w:tr w:rsidR="002126C6" w:rsidRPr="00163848" w:rsidTr="005C30A8">
        <w:trPr>
          <w:trHeight w:val="510"/>
        </w:trPr>
        <w:tc>
          <w:tcPr>
            <w:tcW w:w="4042" w:type="dxa"/>
            <w:shd w:val="clear" w:color="auto" w:fill="auto"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 der fri passage til afløb / er afløbet renholdt?</w:t>
            </w:r>
          </w:p>
        </w:tc>
        <w:tc>
          <w:tcPr>
            <w:tcW w:w="673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7" w:type="dxa"/>
            <w:shd w:val="clear" w:color="auto" w:fill="auto"/>
            <w:noWrap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26C6" w:rsidRPr="00163848" w:rsidTr="005C30A8">
        <w:trPr>
          <w:trHeight w:val="246"/>
        </w:trPr>
        <w:tc>
          <w:tcPr>
            <w:tcW w:w="4042" w:type="dxa"/>
            <w:shd w:val="clear" w:color="auto" w:fill="auto"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 der hældning på min. 3% mod afløb?</w:t>
            </w:r>
          </w:p>
        </w:tc>
        <w:tc>
          <w:tcPr>
            <w:tcW w:w="673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7" w:type="dxa"/>
            <w:shd w:val="clear" w:color="auto" w:fill="auto"/>
            <w:noWrap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26C6" w:rsidRPr="00163848" w:rsidTr="005C30A8">
        <w:trPr>
          <w:trHeight w:val="351"/>
        </w:trPr>
        <w:tc>
          <w:tcPr>
            <w:tcW w:w="4042" w:type="dxa"/>
            <w:shd w:val="clear" w:color="auto" w:fill="auto"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Afløb fører til lovlig beholder?</w:t>
            </w:r>
          </w:p>
        </w:tc>
        <w:tc>
          <w:tcPr>
            <w:tcW w:w="673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7" w:type="dxa"/>
            <w:shd w:val="clear" w:color="auto" w:fill="auto"/>
            <w:noWrap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sz w:val="20"/>
                <w:szCs w:val="20"/>
              </w:rPr>
            </w:pPr>
            <w:r w:rsidRPr="00163848">
              <w:rPr>
                <w:rFonts w:ascii="Arial" w:hAnsi="Arial" w:cs="Arial"/>
                <w:sz w:val="20"/>
                <w:szCs w:val="20"/>
              </w:rPr>
              <w:t xml:space="preserve">Opsamlingsbeholders kapacitet 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(m</w:t>
            </w:r>
            <w:r w:rsidRPr="00163848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3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):</w:t>
            </w:r>
          </w:p>
        </w:tc>
      </w:tr>
      <w:tr w:rsidR="002126C6" w:rsidRPr="00163848" w:rsidTr="005C30A8">
        <w:trPr>
          <w:trHeight w:val="510"/>
        </w:trPr>
        <w:tc>
          <w:tcPr>
            <w:tcW w:w="4042" w:type="dxa"/>
            <w:shd w:val="clear" w:color="auto" w:fill="auto"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 der 1 m høj mur, eller 2 m randbelægning?</w:t>
            </w:r>
          </w:p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Cs/>
                <w:sz w:val="16"/>
                <w:szCs w:val="16"/>
              </w:rPr>
              <w:t>(tilsvarende kan tillades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673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7" w:type="dxa"/>
            <w:shd w:val="clear" w:color="auto" w:fill="auto"/>
            <w:noWrap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sz w:val="20"/>
                <w:szCs w:val="20"/>
              </w:rPr>
            </w:pPr>
            <w:r w:rsidRPr="0016384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126C6" w:rsidRPr="00163848" w:rsidTr="005C30A8">
        <w:trPr>
          <w:trHeight w:val="355"/>
        </w:trPr>
        <w:tc>
          <w:tcPr>
            <w:tcW w:w="4042" w:type="dxa"/>
            <w:shd w:val="clear" w:color="auto" w:fill="auto"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 rand eller sidemur ren for mødding?</w:t>
            </w:r>
          </w:p>
        </w:tc>
        <w:tc>
          <w:tcPr>
            <w:tcW w:w="673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7" w:type="dxa"/>
            <w:shd w:val="clear" w:color="auto" w:fill="auto"/>
            <w:noWrap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sz w:val="20"/>
                <w:szCs w:val="20"/>
              </w:rPr>
            </w:pPr>
            <w:r w:rsidRPr="0016384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126C6" w:rsidRPr="00163848" w:rsidTr="005C30A8">
        <w:trPr>
          <w:trHeight w:val="352"/>
        </w:trPr>
        <w:tc>
          <w:tcPr>
            <w:tcW w:w="4042" w:type="dxa"/>
            <w:shd w:val="clear" w:color="auto" w:fill="auto"/>
            <w:vAlign w:val="center"/>
          </w:tcPr>
          <w:p w:rsidR="002126C6" w:rsidRPr="00163848" w:rsidRDefault="00017EFE" w:rsidP="00017E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 w:rsidR="005A1745"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der</w:t>
            </w:r>
            <w:r w:rsidR="005A1745" w:rsidRPr="001638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risiko for at </w:t>
            </w:r>
            <w:r w:rsidR="002126C6" w:rsidRPr="001638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tagvand el. overfladevand </w:t>
            </w:r>
            <w:proofErr w:type="spellStart"/>
            <w:r w:rsidR="002126C6"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tilledes</w:t>
            </w:r>
            <w:proofErr w:type="spellEnd"/>
            <w:r w:rsidR="002126C6"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?</w:t>
            </w:r>
          </w:p>
        </w:tc>
        <w:tc>
          <w:tcPr>
            <w:tcW w:w="673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7" w:type="dxa"/>
            <w:shd w:val="clear" w:color="auto" w:fill="auto"/>
            <w:noWrap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sz w:val="20"/>
                <w:szCs w:val="20"/>
              </w:rPr>
            </w:pPr>
            <w:r w:rsidRPr="0016384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126C6" w:rsidRPr="00163848" w:rsidTr="005C30A8">
        <w:trPr>
          <w:trHeight w:val="535"/>
        </w:trPr>
        <w:tc>
          <w:tcPr>
            <w:tcW w:w="4042" w:type="dxa"/>
            <w:shd w:val="clear" w:color="auto" w:fill="auto"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 belægning uigennemtrængelig for vand / uden huller?</w:t>
            </w:r>
          </w:p>
        </w:tc>
        <w:tc>
          <w:tcPr>
            <w:tcW w:w="673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7" w:type="dxa"/>
            <w:shd w:val="clear" w:color="auto" w:fill="auto"/>
            <w:noWrap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26C6" w:rsidRPr="00163848" w:rsidTr="005C30A8">
        <w:trPr>
          <w:trHeight w:val="535"/>
        </w:trPr>
        <w:tc>
          <w:tcPr>
            <w:tcW w:w="4042" w:type="dxa"/>
            <w:shd w:val="clear" w:color="auto" w:fill="auto"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Kan belægning modstå påvirkning fra køretøjer/redskaber ved fyldning/tømning og fra gødning?</w:t>
            </w:r>
          </w:p>
        </w:tc>
        <w:tc>
          <w:tcPr>
            <w:tcW w:w="673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7" w:type="dxa"/>
            <w:shd w:val="clear" w:color="auto" w:fill="auto"/>
            <w:noWrap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sz w:val="20"/>
                <w:szCs w:val="20"/>
              </w:rPr>
            </w:pPr>
            <w:r w:rsidRPr="0016384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126C6" w:rsidRPr="00163848" w:rsidTr="005C30A8">
        <w:trPr>
          <w:trHeight w:val="535"/>
        </w:trPr>
        <w:tc>
          <w:tcPr>
            <w:tcW w:w="4042" w:type="dxa"/>
            <w:shd w:val="clear" w:color="auto" w:fill="auto"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 der overdækning, hvis ikke daglig tilførsel?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163848">
              <w:rPr>
                <w:rFonts w:ascii="Arial" w:hAnsi="Arial" w:cs="Arial"/>
                <w:bCs/>
                <w:sz w:val="16"/>
                <w:szCs w:val="16"/>
              </w:rPr>
              <w:t xml:space="preserve">(ved nedpløjning inden 14 dage må det være </w:t>
            </w:r>
            <w:proofErr w:type="spellStart"/>
            <w:r w:rsidRPr="00163848">
              <w:rPr>
                <w:rFonts w:ascii="Arial" w:hAnsi="Arial" w:cs="Arial"/>
                <w:bCs/>
                <w:sz w:val="16"/>
                <w:szCs w:val="16"/>
              </w:rPr>
              <w:t>uoverdækket</w:t>
            </w:r>
            <w:proofErr w:type="spellEnd"/>
            <w:r w:rsidRPr="00163848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  <w:tc>
          <w:tcPr>
            <w:tcW w:w="673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7" w:type="dxa"/>
            <w:shd w:val="clear" w:color="auto" w:fill="auto"/>
            <w:noWrap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26C6" w:rsidRPr="00163848" w:rsidTr="005C30A8">
        <w:trPr>
          <w:trHeight w:val="225"/>
        </w:trPr>
        <w:tc>
          <w:tcPr>
            <w:tcW w:w="4042" w:type="dxa"/>
            <w:shd w:val="clear" w:color="auto" w:fill="auto"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Opbevares fast gødning i container på befæstet areal med afløb til beholder?</w:t>
            </w:r>
          </w:p>
        </w:tc>
        <w:tc>
          <w:tcPr>
            <w:tcW w:w="673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noWrap/>
            <w:vAlign w:val="center"/>
          </w:tcPr>
          <w:p w:rsidR="002126C6" w:rsidRPr="00163848" w:rsidRDefault="002126C6" w:rsidP="005A17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7" w:type="dxa"/>
            <w:shd w:val="clear" w:color="auto" w:fill="auto"/>
            <w:noWrap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sz w:val="20"/>
                <w:szCs w:val="20"/>
              </w:rPr>
            </w:pPr>
            <w:r w:rsidRPr="0016384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126C6" w:rsidRPr="00163848" w:rsidTr="005C30A8">
        <w:trPr>
          <w:trHeight w:val="255"/>
        </w:trPr>
        <w:tc>
          <w:tcPr>
            <w:tcW w:w="10080" w:type="dxa"/>
            <w:gridSpan w:val="4"/>
            <w:vMerge w:val="restart"/>
            <w:shd w:val="clear" w:color="auto" w:fill="auto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Bemærkninger:</w:t>
            </w:r>
            <w:r w:rsidR="000655CC" w:rsidRPr="00586087">
              <w:rPr>
                <w:rFonts w:ascii="Arial" w:hAnsi="Arial" w:cs="Arial"/>
                <w:bCs/>
                <w:sz w:val="18"/>
                <w:szCs w:val="18"/>
              </w:rPr>
              <w:t xml:space="preserve"> Ingen møddingsplads – dy</w:t>
            </w:r>
            <w:r w:rsidR="000655CC">
              <w:rPr>
                <w:rFonts w:ascii="Arial" w:hAnsi="Arial" w:cs="Arial"/>
                <w:bCs/>
                <w:sz w:val="18"/>
                <w:szCs w:val="18"/>
              </w:rPr>
              <w:t>b</w:t>
            </w:r>
            <w:r w:rsidR="000655CC" w:rsidRPr="00586087">
              <w:rPr>
                <w:rFonts w:ascii="Arial" w:hAnsi="Arial" w:cs="Arial"/>
                <w:bCs/>
                <w:sz w:val="18"/>
                <w:szCs w:val="18"/>
              </w:rPr>
              <w:t xml:space="preserve">strøelse fra </w:t>
            </w:r>
            <w:proofErr w:type="spellStart"/>
            <w:r w:rsidR="000655CC" w:rsidRPr="00586087">
              <w:rPr>
                <w:rFonts w:ascii="Arial" w:hAnsi="Arial" w:cs="Arial"/>
                <w:bCs/>
                <w:sz w:val="18"/>
                <w:szCs w:val="18"/>
              </w:rPr>
              <w:t>soholdet</w:t>
            </w:r>
            <w:proofErr w:type="spellEnd"/>
            <w:r w:rsidR="000655CC" w:rsidRPr="00586087">
              <w:rPr>
                <w:rFonts w:ascii="Arial" w:hAnsi="Arial" w:cs="Arial"/>
                <w:bCs/>
                <w:sz w:val="18"/>
                <w:szCs w:val="18"/>
              </w:rPr>
              <w:t xml:space="preserve"> køres direkte ud på </w:t>
            </w:r>
            <w:proofErr w:type="spellStart"/>
            <w:r w:rsidR="000655CC" w:rsidRPr="00586087">
              <w:rPr>
                <w:rFonts w:ascii="Arial" w:hAnsi="Arial" w:cs="Arial"/>
                <w:bCs/>
                <w:sz w:val="18"/>
                <w:szCs w:val="18"/>
              </w:rPr>
              <w:t>omdriftsarealer</w:t>
            </w:r>
            <w:proofErr w:type="spellEnd"/>
            <w:r w:rsidR="000655CC" w:rsidRPr="00586087">
              <w:rPr>
                <w:rFonts w:ascii="Arial" w:hAnsi="Arial" w:cs="Arial"/>
                <w:bCs/>
                <w:sz w:val="18"/>
                <w:szCs w:val="18"/>
              </w:rPr>
              <w:t xml:space="preserve"> og nedpløjes.</w:t>
            </w:r>
          </w:p>
        </w:tc>
      </w:tr>
      <w:tr w:rsidR="002126C6" w:rsidRPr="00163848" w:rsidTr="005C30A8">
        <w:trPr>
          <w:trHeight w:val="270"/>
        </w:trPr>
        <w:tc>
          <w:tcPr>
            <w:tcW w:w="10080" w:type="dxa"/>
            <w:gridSpan w:val="4"/>
            <w:vMerge/>
            <w:vAlign w:val="center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2126C6" w:rsidRPr="00163848" w:rsidRDefault="002126C6" w:rsidP="002126C6"/>
    <w:tbl>
      <w:tblPr>
        <w:tblW w:w="1008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9"/>
        <w:gridCol w:w="5031"/>
      </w:tblGrid>
      <w:tr w:rsidR="00D74788" w:rsidRPr="00163848" w:rsidTr="005C30A8">
        <w:trPr>
          <w:trHeight w:val="345"/>
        </w:trPr>
        <w:tc>
          <w:tcPr>
            <w:tcW w:w="5049" w:type="dxa"/>
            <w:shd w:val="clear" w:color="auto" w:fill="99CC00"/>
            <w:vAlign w:val="bottom"/>
          </w:tcPr>
          <w:p w:rsidR="00D74788" w:rsidRPr="00163848" w:rsidRDefault="00D74788" w:rsidP="00960B7E">
            <w:pPr>
              <w:jc w:val="center"/>
              <w:rPr>
                <w:rFonts w:ascii="Arial" w:hAnsi="Arial" w:cs="Arial"/>
                <w:b/>
                <w:bCs/>
              </w:rPr>
            </w:pPr>
            <w:r w:rsidRPr="00163848">
              <w:rPr>
                <w:rFonts w:ascii="Arial" w:hAnsi="Arial" w:cs="Arial"/>
                <w:b/>
                <w:bCs/>
              </w:rPr>
              <w:t>GØDNINGSOPBEVARINGSAFTALER</w:t>
            </w:r>
          </w:p>
        </w:tc>
        <w:tc>
          <w:tcPr>
            <w:tcW w:w="5031" w:type="dxa"/>
            <w:shd w:val="clear" w:color="auto" w:fill="99CC00"/>
          </w:tcPr>
          <w:p w:rsidR="00D74788" w:rsidRPr="00163848" w:rsidRDefault="00D74788" w:rsidP="00960B7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74788" w:rsidRPr="00163848" w:rsidTr="005C30A8">
        <w:trPr>
          <w:trHeight w:val="690"/>
        </w:trPr>
        <w:tc>
          <w:tcPr>
            <w:tcW w:w="5049" w:type="dxa"/>
            <w:shd w:val="clear" w:color="auto" w:fill="auto"/>
          </w:tcPr>
          <w:p w:rsidR="00D74788" w:rsidRPr="00163848" w:rsidRDefault="00D74788" w:rsidP="00960B7E">
            <w:pPr>
              <w:rPr>
                <w:rFonts w:ascii="Arial" w:hAnsi="Arial" w:cs="Arial"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Der modtages gødning til opbevaring fra følgende ejendomme:</w:t>
            </w:r>
            <w:r w:rsidRPr="0016384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74788" w:rsidRPr="00163848" w:rsidRDefault="00D74788" w:rsidP="00960B7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031" w:type="dxa"/>
          </w:tcPr>
          <w:p w:rsidR="00D74788" w:rsidRPr="00F80634" w:rsidRDefault="00F80634" w:rsidP="00960B7E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Nej</w:t>
            </w:r>
          </w:p>
        </w:tc>
      </w:tr>
      <w:tr w:rsidR="00D74788" w:rsidRPr="00163848" w:rsidTr="005C30A8">
        <w:trPr>
          <w:trHeight w:val="255"/>
        </w:trPr>
        <w:tc>
          <w:tcPr>
            <w:tcW w:w="5049" w:type="dxa"/>
            <w:shd w:val="clear" w:color="auto" w:fill="auto"/>
          </w:tcPr>
          <w:p w:rsidR="00D74788" w:rsidRPr="00163848" w:rsidRDefault="00D74788" w:rsidP="00960B7E">
            <w:pPr>
              <w:rPr>
                <w:rFonts w:ascii="Arial" w:hAnsi="Arial" w:cs="Arial"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Der afleveres gødning til opbevaring på følgende ejendomme:</w:t>
            </w:r>
            <w:r w:rsidRPr="00163848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D74788" w:rsidRPr="00163848" w:rsidRDefault="00D74788" w:rsidP="00960B7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31" w:type="dxa"/>
          </w:tcPr>
          <w:p w:rsidR="00D74788" w:rsidRPr="00F80634" w:rsidRDefault="00F80634" w:rsidP="00960B7E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Nej</w:t>
            </w:r>
          </w:p>
        </w:tc>
      </w:tr>
      <w:tr w:rsidR="00D74788" w:rsidRPr="00163848" w:rsidTr="005C30A8">
        <w:trPr>
          <w:trHeight w:val="255"/>
        </w:trPr>
        <w:tc>
          <w:tcPr>
            <w:tcW w:w="5049" w:type="dxa"/>
            <w:shd w:val="clear" w:color="auto" w:fill="auto"/>
          </w:tcPr>
          <w:p w:rsidR="00D74788" w:rsidRPr="00163848" w:rsidRDefault="00D74788" w:rsidP="00EB313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Afsætning er en del af dokumentation for tilstrækkelig opbevaringskapacitet?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D74788" w:rsidRPr="00163848" w:rsidRDefault="00D74788" w:rsidP="00EB313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031" w:type="dxa"/>
          </w:tcPr>
          <w:p w:rsidR="00D74788" w:rsidRPr="00F80634" w:rsidRDefault="00D74788" w:rsidP="00F80634">
            <w:pPr>
              <w:pStyle w:val="Listeafsnit"/>
              <w:numPr>
                <w:ilvl w:val="0"/>
                <w:numId w:val="2"/>
              </w:num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74788" w:rsidRPr="00163848" w:rsidTr="005C30A8">
        <w:trPr>
          <w:trHeight w:val="520"/>
        </w:trPr>
        <w:tc>
          <w:tcPr>
            <w:tcW w:w="5049" w:type="dxa"/>
            <w:shd w:val="clear" w:color="auto" w:fill="auto"/>
          </w:tcPr>
          <w:p w:rsidR="00D74788" w:rsidRPr="00163848" w:rsidRDefault="00D74788" w:rsidP="00EB313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Er der behov for indsendelse af skriftlige 5-årige aftaler?</w:t>
            </w:r>
          </w:p>
        </w:tc>
        <w:tc>
          <w:tcPr>
            <w:tcW w:w="5031" w:type="dxa"/>
          </w:tcPr>
          <w:p w:rsidR="00D74788" w:rsidRPr="00F80634" w:rsidRDefault="00F80634" w:rsidP="00EB313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Nej</w:t>
            </w:r>
          </w:p>
        </w:tc>
      </w:tr>
      <w:tr w:rsidR="00D74788" w:rsidRPr="00163848" w:rsidTr="005C30A8">
        <w:trPr>
          <w:trHeight w:val="535"/>
        </w:trPr>
        <w:tc>
          <w:tcPr>
            <w:tcW w:w="5049" w:type="dxa"/>
            <w:shd w:val="clear" w:color="auto" w:fill="auto"/>
          </w:tcPr>
          <w:p w:rsidR="00D74788" w:rsidRPr="00163848" w:rsidRDefault="00D74788" w:rsidP="00960B7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Bemærkninger:</w:t>
            </w:r>
            <w:r w:rsidRPr="001638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D74788" w:rsidRPr="00163848" w:rsidRDefault="00D74788" w:rsidP="00960B7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031" w:type="dxa"/>
          </w:tcPr>
          <w:p w:rsidR="00D74788" w:rsidRPr="00163848" w:rsidRDefault="000655CC" w:rsidP="00960B7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Når antallet af producerede smågrise overstiger 25.980 stk. indgås der skriftlig aftale om ekstern opbevaring af 160 m3 gylle, hvormed kravet om 9 mdr. opbevaringskapacitet vil være opfyldt</w:t>
            </w:r>
          </w:p>
        </w:tc>
      </w:tr>
    </w:tbl>
    <w:p w:rsidR="002126C6" w:rsidRPr="00163848" w:rsidRDefault="002126C6"/>
    <w:p w:rsidR="00E15A29" w:rsidRPr="00163848" w:rsidRDefault="00E15A29"/>
    <w:tbl>
      <w:tblPr>
        <w:tblW w:w="1020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15"/>
        <w:gridCol w:w="5489"/>
      </w:tblGrid>
      <w:tr w:rsidR="002126C6" w:rsidRPr="00163848" w:rsidTr="00AA4A62">
        <w:trPr>
          <w:trHeight w:val="345"/>
        </w:trPr>
        <w:tc>
          <w:tcPr>
            <w:tcW w:w="10204" w:type="dxa"/>
            <w:gridSpan w:val="2"/>
            <w:shd w:val="clear" w:color="auto" w:fill="99CC00"/>
            <w:vAlign w:val="bottom"/>
          </w:tcPr>
          <w:p w:rsidR="002126C6" w:rsidRPr="00163848" w:rsidRDefault="002126C6" w:rsidP="00AA4A62">
            <w:pPr>
              <w:jc w:val="center"/>
              <w:rPr>
                <w:rFonts w:ascii="Arial" w:hAnsi="Arial" w:cs="Arial"/>
                <w:b/>
                <w:bCs/>
              </w:rPr>
            </w:pPr>
            <w:r w:rsidRPr="00163848">
              <w:rPr>
                <w:rFonts w:ascii="Arial" w:hAnsi="Arial" w:cs="Arial"/>
                <w:b/>
                <w:bCs/>
              </w:rPr>
              <w:t xml:space="preserve">OPBEVARINGSKAPACITET </w:t>
            </w:r>
          </w:p>
          <w:p w:rsidR="002126C6" w:rsidRPr="00163848" w:rsidRDefault="002126C6" w:rsidP="00AA4A6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16"/>
                <w:szCs w:val="16"/>
              </w:rPr>
              <w:t>(Jf. Landbrugets byggeblad 95.03-03)</w:t>
            </w:r>
          </w:p>
        </w:tc>
      </w:tr>
      <w:tr w:rsidR="002126C6" w:rsidRPr="00163848" w:rsidTr="00AA4A62">
        <w:trPr>
          <w:trHeight w:val="170"/>
        </w:trPr>
        <w:tc>
          <w:tcPr>
            <w:tcW w:w="10204" w:type="dxa"/>
            <w:gridSpan w:val="2"/>
            <w:shd w:val="clear" w:color="auto" w:fill="C0C0C0"/>
            <w:vAlign w:val="bottom"/>
          </w:tcPr>
          <w:p w:rsidR="002126C6" w:rsidRPr="00163848" w:rsidRDefault="002126C6" w:rsidP="00AA4A6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FLYDENDE GØDNING</w:t>
            </w:r>
          </w:p>
        </w:tc>
      </w:tr>
      <w:tr w:rsidR="002126C6" w:rsidRPr="00163848" w:rsidTr="00AA4A62">
        <w:trPr>
          <w:trHeight w:val="276"/>
        </w:trPr>
        <w:tc>
          <w:tcPr>
            <w:tcW w:w="4715" w:type="dxa"/>
            <w:shd w:val="clear" w:color="auto" w:fill="auto"/>
            <w:vAlign w:val="bottom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Samlet opbevaringskapacitet: </w:t>
            </w:r>
            <w:r w:rsidRPr="00163848">
              <w:rPr>
                <w:rFonts w:ascii="Arial" w:hAnsi="Arial" w:cs="Arial"/>
                <w:bCs/>
                <w:sz w:val="18"/>
                <w:szCs w:val="18"/>
              </w:rPr>
              <w:t xml:space="preserve">              </w:t>
            </w:r>
            <w:r w:rsidR="000655CC">
              <w:rPr>
                <w:rFonts w:ascii="Arial" w:hAnsi="Arial" w:cs="Arial"/>
                <w:bCs/>
                <w:sz w:val="18"/>
                <w:szCs w:val="18"/>
              </w:rPr>
              <w:t>4880</w:t>
            </w:r>
            <w:r w:rsidRPr="00163848">
              <w:rPr>
                <w:rFonts w:ascii="Arial" w:hAnsi="Arial" w:cs="Arial"/>
                <w:bCs/>
                <w:sz w:val="18"/>
                <w:szCs w:val="18"/>
              </w:rPr>
              <w:t xml:space="preserve">         </w:t>
            </w: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m</w:t>
            </w:r>
            <w:r w:rsidRPr="00163848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5489" w:type="dxa"/>
            <w:shd w:val="clear" w:color="auto" w:fill="auto"/>
            <w:vAlign w:val="bottom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Samlet produktion af gylle: </w:t>
            </w:r>
            <w:r w:rsidRPr="00163848">
              <w:rPr>
                <w:rFonts w:ascii="Arial" w:hAnsi="Arial" w:cs="Arial"/>
                <w:bCs/>
                <w:sz w:val="18"/>
                <w:szCs w:val="18"/>
              </w:rPr>
              <w:t xml:space="preserve">             </w:t>
            </w:r>
            <w:r w:rsidR="00076443">
              <w:rPr>
                <w:rFonts w:ascii="Arial" w:hAnsi="Arial" w:cs="Arial"/>
                <w:bCs/>
                <w:sz w:val="18"/>
                <w:szCs w:val="18"/>
              </w:rPr>
              <w:t>6717</w:t>
            </w:r>
            <w:r w:rsidRPr="00163848">
              <w:rPr>
                <w:rFonts w:ascii="Arial" w:hAnsi="Arial" w:cs="Arial"/>
                <w:bCs/>
                <w:sz w:val="18"/>
                <w:szCs w:val="18"/>
              </w:rPr>
              <w:t xml:space="preserve">                     </w:t>
            </w: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m</w:t>
            </w:r>
            <w:r w:rsidRPr="00163848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</w:tr>
      <w:tr w:rsidR="00364599" w:rsidRPr="00163848" w:rsidTr="00AA4A62">
        <w:trPr>
          <w:trHeight w:val="345"/>
        </w:trPr>
        <w:tc>
          <w:tcPr>
            <w:tcW w:w="4715" w:type="dxa"/>
            <w:shd w:val="clear" w:color="auto" w:fill="auto"/>
            <w:vAlign w:val="bottom"/>
          </w:tcPr>
          <w:p w:rsidR="00364599" w:rsidRPr="00163848" w:rsidRDefault="00364599" w:rsidP="00AA4A6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489" w:type="dxa"/>
            <w:shd w:val="clear" w:color="auto" w:fill="auto"/>
            <w:vAlign w:val="bottom"/>
          </w:tcPr>
          <w:p w:rsidR="00364599" w:rsidRDefault="00364599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2126C6" w:rsidRPr="00163848" w:rsidTr="00AA4A62">
        <w:trPr>
          <w:trHeight w:val="345"/>
        </w:trPr>
        <w:tc>
          <w:tcPr>
            <w:tcW w:w="4715" w:type="dxa"/>
            <w:shd w:val="clear" w:color="auto" w:fill="auto"/>
            <w:vAlign w:val="bottom"/>
          </w:tcPr>
          <w:p w:rsidR="002126C6" w:rsidRPr="00163848" w:rsidRDefault="002126C6" w:rsidP="000655C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Kapacitet f. flydende gødning:</w:t>
            </w:r>
            <w:r w:rsidRPr="00163848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="000655CC">
              <w:rPr>
                <w:rFonts w:ascii="Arial" w:hAnsi="Arial" w:cs="Arial"/>
                <w:sz w:val="18"/>
                <w:szCs w:val="18"/>
              </w:rPr>
              <w:t xml:space="preserve">8,7 </w:t>
            </w:r>
            <w:r w:rsidRPr="00163848">
              <w:rPr>
                <w:rFonts w:ascii="Arial" w:hAnsi="Arial" w:cs="Arial"/>
                <w:sz w:val="18"/>
                <w:szCs w:val="18"/>
              </w:rPr>
              <w:t xml:space="preserve">    </w:t>
            </w:r>
            <w:bookmarkStart w:id="105" w:name="agr_manure_storage_liquid"/>
            <w:bookmarkEnd w:id="105"/>
            <w:r w:rsidRPr="00163848">
              <w:rPr>
                <w:rFonts w:ascii="Arial" w:hAnsi="Arial" w:cs="Arial"/>
                <w:b/>
                <w:sz w:val="18"/>
                <w:szCs w:val="18"/>
              </w:rPr>
              <w:t>mdr.</w:t>
            </w:r>
          </w:p>
        </w:tc>
        <w:tc>
          <w:tcPr>
            <w:tcW w:w="5489" w:type="dxa"/>
            <w:shd w:val="clear" w:color="auto" w:fill="auto"/>
            <w:vAlign w:val="bottom"/>
          </w:tcPr>
          <w:p w:rsidR="002126C6" w:rsidRPr="00163848" w:rsidRDefault="00FE2FE3" w:rsidP="000655CC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Aktuel opbevaringskapacitet:     </w:t>
            </w:r>
            <w:r w:rsidR="000B1E34" w:rsidRPr="000B1E34">
              <w:rPr>
                <w:rFonts w:ascii="Arial" w:hAnsi="Arial" w:cs="Arial"/>
                <w:bCs/>
                <w:sz w:val="18"/>
                <w:szCs w:val="18"/>
              </w:rPr>
              <w:t>14,83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</w:t>
            </w:r>
            <w:bookmarkStart w:id="106" w:name="agr_manure_cap_liquid_actual"/>
            <w:bookmarkEnd w:id="106"/>
            <w:r>
              <w:rPr>
                <w:rFonts w:ascii="Arial" w:hAnsi="Arial" w:cs="Arial"/>
                <w:b/>
                <w:bCs/>
                <w:sz w:val="18"/>
                <w:szCs w:val="18"/>
              </w:rPr>
              <w:t>mdr.</w:t>
            </w:r>
          </w:p>
        </w:tc>
      </w:tr>
      <w:tr w:rsidR="00FE2FE3" w:rsidRPr="00163848" w:rsidTr="00AA4A62">
        <w:trPr>
          <w:trHeight w:val="345"/>
        </w:trPr>
        <w:tc>
          <w:tcPr>
            <w:tcW w:w="10204" w:type="dxa"/>
            <w:gridSpan w:val="2"/>
            <w:shd w:val="clear" w:color="auto" w:fill="auto"/>
            <w:vAlign w:val="bottom"/>
          </w:tcPr>
          <w:p w:rsidR="00FE2FE3" w:rsidRPr="000655CC" w:rsidRDefault="00FE2FE3" w:rsidP="00AA4A6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Erklæring om tilstrækkelig opbevaringskapacitet fra konsulent fremvist?</w:t>
            </w:r>
            <w:r w:rsidR="000655C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0655CC">
              <w:rPr>
                <w:rFonts w:ascii="Arial" w:hAnsi="Arial" w:cs="Arial"/>
                <w:bCs/>
                <w:sz w:val="18"/>
                <w:szCs w:val="18"/>
              </w:rPr>
              <w:t>Beregnet i § 12 miljøgodkendelsen</w:t>
            </w:r>
          </w:p>
        </w:tc>
      </w:tr>
      <w:tr w:rsidR="002126C6" w:rsidRPr="00163848" w:rsidTr="00AA4A62">
        <w:trPr>
          <w:trHeight w:val="345"/>
        </w:trPr>
        <w:tc>
          <w:tcPr>
            <w:tcW w:w="10204" w:type="dxa"/>
            <w:gridSpan w:val="2"/>
            <w:shd w:val="clear" w:color="auto" w:fill="auto"/>
            <w:vAlign w:val="bottom"/>
          </w:tcPr>
          <w:p w:rsidR="002126C6" w:rsidRPr="000655CC" w:rsidRDefault="002126C6" w:rsidP="00AA4A6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Bemærkning:</w:t>
            </w:r>
            <w:r w:rsidR="000655C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0655CC">
              <w:rPr>
                <w:rFonts w:ascii="Arial" w:hAnsi="Arial" w:cs="Arial"/>
                <w:bCs/>
                <w:sz w:val="18"/>
                <w:szCs w:val="18"/>
              </w:rPr>
              <w:t>Når antallet af producerede smågrise overstiger 25.980 stk. indgås der skriftlig aftale om ekstern opbevaring af 160 m3 gylle, hvormed kravet om 9 mdr. opbevaringskapacitet vil være opfyldt.</w:t>
            </w:r>
          </w:p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2126C6" w:rsidRPr="00163848" w:rsidTr="00AA4A62">
        <w:trPr>
          <w:trHeight w:val="238"/>
        </w:trPr>
        <w:tc>
          <w:tcPr>
            <w:tcW w:w="10204" w:type="dxa"/>
            <w:gridSpan w:val="2"/>
            <w:shd w:val="clear" w:color="auto" w:fill="C0C0C0"/>
            <w:vAlign w:val="bottom"/>
          </w:tcPr>
          <w:p w:rsidR="002126C6" w:rsidRPr="00163848" w:rsidRDefault="002126C6" w:rsidP="00AA4A6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20"/>
                <w:szCs w:val="20"/>
              </w:rPr>
              <w:t>FAST GØDNING</w:t>
            </w:r>
          </w:p>
        </w:tc>
      </w:tr>
      <w:tr w:rsidR="002126C6" w:rsidRPr="00163848" w:rsidTr="00AA4A62">
        <w:trPr>
          <w:trHeight w:val="276"/>
        </w:trPr>
        <w:tc>
          <w:tcPr>
            <w:tcW w:w="4715" w:type="dxa"/>
            <w:shd w:val="clear" w:color="auto" w:fill="auto"/>
            <w:vAlign w:val="bottom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Størrelse af møddingsplads:</w:t>
            </w:r>
            <w:r w:rsidRPr="00163848">
              <w:rPr>
                <w:rFonts w:ascii="Arial" w:hAnsi="Arial" w:cs="Arial"/>
                <w:bCs/>
                <w:sz w:val="18"/>
                <w:szCs w:val="18"/>
              </w:rPr>
              <w:t xml:space="preserve">                          </w:t>
            </w: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m</w:t>
            </w:r>
            <w:r w:rsidRPr="00163848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5489" w:type="dxa"/>
            <w:shd w:val="clear" w:color="auto" w:fill="auto"/>
            <w:vAlign w:val="bottom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Samlet produktion af fast gødning:</w:t>
            </w:r>
            <w:r w:rsidRPr="00163848">
              <w:rPr>
                <w:rFonts w:ascii="Arial" w:hAnsi="Arial" w:cs="Arial"/>
                <w:bCs/>
                <w:sz w:val="18"/>
                <w:szCs w:val="18"/>
              </w:rPr>
              <w:t xml:space="preserve">           </w:t>
            </w:r>
            <w:r w:rsidR="00076443">
              <w:rPr>
                <w:rFonts w:ascii="Arial" w:hAnsi="Arial" w:cs="Arial"/>
                <w:bCs/>
                <w:sz w:val="18"/>
                <w:szCs w:val="18"/>
              </w:rPr>
              <w:t>683,4</w:t>
            </w:r>
            <w:r w:rsidRPr="00163848">
              <w:rPr>
                <w:rFonts w:ascii="Arial" w:hAnsi="Arial" w:cs="Arial"/>
                <w:bCs/>
                <w:sz w:val="18"/>
                <w:szCs w:val="18"/>
              </w:rPr>
              <w:t xml:space="preserve">            </w:t>
            </w: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m</w:t>
            </w:r>
            <w:r w:rsidRPr="00163848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</w:tr>
      <w:tr w:rsidR="00364599" w:rsidRPr="00163848" w:rsidTr="00AA4A62">
        <w:trPr>
          <w:trHeight w:val="96"/>
        </w:trPr>
        <w:tc>
          <w:tcPr>
            <w:tcW w:w="4715" w:type="dxa"/>
            <w:shd w:val="clear" w:color="auto" w:fill="auto"/>
            <w:vAlign w:val="bottom"/>
          </w:tcPr>
          <w:p w:rsidR="00364599" w:rsidRDefault="00364599" w:rsidP="00AA4A6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4599" w:rsidRPr="00163848" w:rsidRDefault="00364599" w:rsidP="00AA4A6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489" w:type="dxa"/>
            <w:shd w:val="clear" w:color="auto" w:fill="auto"/>
            <w:vAlign w:val="bottom"/>
          </w:tcPr>
          <w:p w:rsidR="00364599" w:rsidRDefault="00364599" w:rsidP="00AA4A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126C6" w:rsidRPr="00163848" w:rsidTr="00AA4A62">
        <w:trPr>
          <w:trHeight w:val="96"/>
        </w:trPr>
        <w:tc>
          <w:tcPr>
            <w:tcW w:w="4715" w:type="dxa"/>
            <w:shd w:val="clear" w:color="auto" w:fill="auto"/>
            <w:vAlign w:val="bottom"/>
          </w:tcPr>
          <w:p w:rsidR="002126C6" w:rsidRPr="00163848" w:rsidRDefault="002126C6" w:rsidP="000655C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 xml:space="preserve">Kapacitet f. fast gødning: </w:t>
            </w:r>
            <w:r w:rsidRPr="00163848">
              <w:rPr>
                <w:rFonts w:ascii="Arial" w:hAnsi="Arial" w:cs="Arial"/>
                <w:sz w:val="18"/>
                <w:szCs w:val="18"/>
              </w:rPr>
              <w:t xml:space="preserve">                        </w:t>
            </w:r>
            <w:r w:rsidRPr="00163848">
              <w:rPr>
                <w:rFonts w:ascii="Arial" w:hAnsi="Arial" w:cs="Arial"/>
                <w:b/>
                <w:sz w:val="18"/>
                <w:szCs w:val="18"/>
              </w:rPr>
              <w:t xml:space="preserve"> mdr.</w:t>
            </w:r>
          </w:p>
        </w:tc>
        <w:tc>
          <w:tcPr>
            <w:tcW w:w="5489" w:type="dxa"/>
            <w:shd w:val="clear" w:color="auto" w:fill="auto"/>
            <w:vAlign w:val="bottom"/>
          </w:tcPr>
          <w:p w:rsidR="002126C6" w:rsidRDefault="002126C6" w:rsidP="00AA4A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FE2FE3" w:rsidRPr="00163848" w:rsidRDefault="00FE2FE3" w:rsidP="000655CC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Aktuel opbevaringskapacitet:        </w:t>
            </w:r>
            <w:bookmarkStart w:id="107" w:name="agr_manure_cap_solid_actual"/>
            <w:bookmarkEnd w:id="107"/>
            <w:r w:rsidR="0036459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mdr.</w:t>
            </w:r>
          </w:p>
        </w:tc>
      </w:tr>
      <w:tr w:rsidR="00364599" w:rsidRPr="00163848" w:rsidTr="00AA4A62">
        <w:trPr>
          <w:trHeight w:val="276"/>
        </w:trPr>
        <w:tc>
          <w:tcPr>
            <w:tcW w:w="10204" w:type="dxa"/>
            <w:gridSpan w:val="2"/>
            <w:shd w:val="clear" w:color="auto" w:fill="auto"/>
            <w:vAlign w:val="bottom"/>
          </w:tcPr>
          <w:p w:rsidR="00364599" w:rsidRDefault="00364599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364599" w:rsidRPr="00163848" w:rsidRDefault="00364599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Erklæring om tilstrækkelig opbevaringskapacitet fra konsulent fremvist?</w:t>
            </w:r>
          </w:p>
        </w:tc>
      </w:tr>
      <w:tr w:rsidR="002126C6" w:rsidRPr="00163848" w:rsidTr="00AA4A62">
        <w:trPr>
          <w:trHeight w:val="276"/>
        </w:trPr>
        <w:tc>
          <w:tcPr>
            <w:tcW w:w="10204" w:type="dxa"/>
            <w:gridSpan w:val="2"/>
            <w:shd w:val="clear" w:color="auto" w:fill="auto"/>
            <w:vAlign w:val="bottom"/>
          </w:tcPr>
          <w:p w:rsidR="002126C6" w:rsidRPr="00163848" w:rsidRDefault="002126C6" w:rsidP="00AA4A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Bemærkning:</w:t>
            </w:r>
            <w:r w:rsidR="000655CC">
              <w:rPr>
                <w:rFonts w:ascii="Arial" w:hAnsi="Arial" w:cs="Arial"/>
                <w:bCs/>
                <w:sz w:val="20"/>
                <w:szCs w:val="20"/>
              </w:rPr>
              <w:t xml:space="preserve"> I</w:t>
            </w:r>
            <w:r w:rsidR="000655CC" w:rsidRPr="000F1316">
              <w:rPr>
                <w:rFonts w:ascii="Arial" w:hAnsi="Arial" w:cs="Arial"/>
                <w:bCs/>
                <w:sz w:val="20"/>
                <w:szCs w:val="20"/>
              </w:rPr>
              <w:t>ngen møddingsplads</w:t>
            </w:r>
            <w:r w:rsidR="000655CC">
              <w:rPr>
                <w:rFonts w:ascii="Arial" w:hAnsi="Arial" w:cs="Arial"/>
                <w:bCs/>
                <w:sz w:val="20"/>
                <w:szCs w:val="20"/>
              </w:rPr>
              <w:t>. D</w:t>
            </w:r>
            <w:r w:rsidR="000655CC" w:rsidRPr="000F1316">
              <w:rPr>
                <w:rFonts w:ascii="Arial" w:hAnsi="Arial" w:cs="Arial"/>
                <w:bCs/>
                <w:sz w:val="20"/>
                <w:szCs w:val="20"/>
              </w:rPr>
              <w:t>ybstrøelse</w:t>
            </w:r>
            <w:r w:rsidR="000655CC">
              <w:rPr>
                <w:rFonts w:ascii="Arial" w:hAnsi="Arial" w:cs="Arial"/>
                <w:bCs/>
                <w:sz w:val="20"/>
                <w:szCs w:val="20"/>
              </w:rPr>
              <w:t xml:space="preserve">n fra </w:t>
            </w:r>
            <w:proofErr w:type="spellStart"/>
            <w:r w:rsidR="000655CC">
              <w:rPr>
                <w:rFonts w:ascii="Arial" w:hAnsi="Arial" w:cs="Arial"/>
                <w:bCs/>
                <w:sz w:val="20"/>
                <w:szCs w:val="20"/>
              </w:rPr>
              <w:t>sostalden</w:t>
            </w:r>
            <w:proofErr w:type="spellEnd"/>
            <w:r w:rsidR="000655C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0655CC" w:rsidRPr="000F1316">
              <w:rPr>
                <w:rFonts w:ascii="Arial" w:hAnsi="Arial" w:cs="Arial"/>
                <w:bCs/>
                <w:sz w:val="20"/>
                <w:szCs w:val="20"/>
              </w:rPr>
              <w:t xml:space="preserve">køres direkte ud og </w:t>
            </w:r>
            <w:r w:rsidR="000655CC">
              <w:rPr>
                <w:rFonts w:ascii="Arial" w:hAnsi="Arial" w:cs="Arial"/>
                <w:bCs/>
                <w:sz w:val="20"/>
                <w:szCs w:val="20"/>
              </w:rPr>
              <w:t>pløjes ned.</w:t>
            </w:r>
          </w:p>
          <w:p w:rsidR="002126C6" w:rsidRPr="00163848" w:rsidRDefault="002126C6" w:rsidP="00AA4A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EB3133" w:rsidRPr="00163848" w:rsidRDefault="00EB3133"/>
    <w:p w:rsidR="00EB3133" w:rsidRPr="00163848" w:rsidRDefault="00EB3133">
      <w:r w:rsidRPr="00163848">
        <w:br w:type="page"/>
      </w:r>
    </w:p>
    <w:p w:rsidR="002126C6" w:rsidRPr="00163848" w:rsidRDefault="002126C6"/>
    <w:tbl>
      <w:tblPr>
        <w:tblW w:w="1020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2"/>
        <w:gridCol w:w="673"/>
        <w:gridCol w:w="848"/>
        <w:gridCol w:w="4641"/>
      </w:tblGrid>
      <w:tr w:rsidR="005B1600" w:rsidRPr="00163848" w:rsidTr="00445675">
        <w:trPr>
          <w:trHeight w:val="285"/>
        </w:trPr>
        <w:tc>
          <w:tcPr>
            <w:tcW w:w="10204" w:type="dxa"/>
            <w:gridSpan w:val="4"/>
            <w:shd w:val="clear" w:color="auto" w:fill="99CC00"/>
            <w:vAlign w:val="bottom"/>
          </w:tcPr>
          <w:p w:rsidR="005B1600" w:rsidRPr="00163848" w:rsidRDefault="005B1600">
            <w:pPr>
              <w:jc w:val="center"/>
              <w:rPr>
                <w:rFonts w:ascii="Arial" w:hAnsi="Arial" w:cs="Arial"/>
                <w:b/>
                <w:bCs/>
              </w:rPr>
            </w:pPr>
            <w:r w:rsidRPr="00163848">
              <w:rPr>
                <w:rFonts w:ascii="Arial" w:hAnsi="Arial" w:cs="Arial"/>
                <w:b/>
                <w:bCs/>
              </w:rPr>
              <w:t>OPBEVARING PÅ MARK</w:t>
            </w:r>
          </w:p>
        </w:tc>
      </w:tr>
      <w:tr w:rsidR="005B1600" w:rsidRPr="00163848" w:rsidTr="00445675">
        <w:trPr>
          <w:trHeight w:val="255"/>
        </w:trPr>
        <w:tc>
          <w:tcPr>
            <w:tcW w:w="4042" w:type="dxa"/>
            <w:shd w:val="clear" w:color="auto" w:fill="C0C0C0"/>
            <w:vAlign w:val="center"/>
          </w:tcPr>
          <w:p w:rsidR="005B1600" w:rsidRPr="00163848" w:rsidRDefault="005B1600" w:rsidP="001C03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73" w:type="dxa"/>
            <w:shd w:val="clear" w:color="auto" w:fill="C0C0C0"/>
          </w:tcPr>
          <w:p w:rsidR="005B1600" w:rsidRPr="00163848" w:rsidRDefault="005B160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Ja</w:t>
            </w:r>
          </w:p>
        </w:tc>
        <w:tc>
          <w:tcPr>
            <w:tcW w:w="848" w:type="dxa"/>
            <w:shd w:val="clear" w:color="auto" w:fill="C0C0C0"/>
          </w:tcPr>
          <w:p w:rsidR="005B1600" w:rsidRPr="00163848" w:rsidRDefault="005B160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Nej</w:t>
            </w:r>
          </w:p>
        </w:tc>
        <w:tc>
          <w:tcPr>
            <w:tcW w:w="4641" w:type="dxa"/>
            <w:shd w:val="clear" w:color="auto" w:fill="C0C0C0"/>
          </w:tcPr>
          <w:p w:rsidR="005B1600" w:rsidRPr="00163848" w:rsidRDefault="005B16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>Bemærkninger</w:t>
            </w:r>
          </w:p>
        </w:tc>
      </w:tr>
      <w:tr w:rsidR="005B1600" w:rsidRPr="00163848" w:rsidTr="00445675">
        <w:trPr>
          <w:trHeight w:val="256"/>
        </w:trPr>
        <w:tc>
          <w:tcPr>
            <w:tcW w:w="4042" w:type="dxa"/>
            <w:shd w:val="clear" w:color="auto" w:fill="auto"/>
            <w:noWrap/>
            <w:vAlign w:val="center"/>
          </w:tcPr>
          <w:p w:rsidR="005B1600" w:rsidRPr="00163848" w:rsidRDefault="005B1600" w:rsidP="001C03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 der markstak</w:t>
            </w:r>
            <w:r w:rsidR="00BB5C88" w:rsidRPr="001638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Ensilagestak</w:t>
            </w: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?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5B1600" w:rsidRPr="00163848" w:rsidRDefault="00914E52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X </w:t>
            </w:r>
          </w:p>
        </w:tc>
        <w:tc>
          <w:tcPr>
            <w:tcW w:w="4641" w:type="dxa"/>
            <w:shd w:val="clear" w:color="auto" w:fill="auto"/>
            <w:vAlign w:val="center"/>
          </w:tcPr>
          <w:p w:rsidR="005B1600" w:rsidRPr="00163848" w:rsidRDefault="005B1600" w:rsidP="0044567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1600" w:rsidRPr="00163848" w:rsidTr="00445675">
        <w:trPr>
          <w:trHeight w:val="363"/>
        </w:trPr>
        <w:tc>
          <w:tcPr>
            <w:tcW w:w="4042" w:type="dxa"/>
            <w:shd w:val="clear" w:color="auto" w:fill="auto"/>
            <w:vAlign w:val="center"/>
          </w:tcPr>
          <w:p w:rsidR="005B1600" w:rsidRPr="00163848" w:rsidRDefault="005B1600" w:rsidP="001C03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 der markmødding?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5B1600" w:rsidRPr="00163848" w:rsidRDefault="00914E52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X </w:t>
            </w:r>
          </w:p>
        </w:tc>
        <w:tc>
          <w:tcPr>
            <w:tcW w:w="4641" w:type="dxa"/>
            <w:shd w:val="clear" w:color="auto" w:fill="auto"/>
            <w:vAlign w:val="center"/>
          </w:tcPr>
          <w:p w:rsidR="005B1600" w:rsidRPr="00163848" w:rsidRDefault="005B1600" w:rsidP="0044567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B5C88" w:rsidRPr="00163848" w:rsidTr="00BB5C88">
        <w:trPr>
          <w:trHeight w:val="510"/>
        </w:trPr>
        <w:tc>
          <w:tcPr>
            <w:tcW w:w="4715" w:type="dxa"/>
            <w:gridSpan w:val="2"/>
            <w:shd w:val="clear" w:color="auto" w:fill="auto"/>
            <w:vAlign w:val="center"/>
          </w:tcPr>
          <w:p w:rsidR="00BB5C88" w:rsidRPr="00163848" w:rsidRDefault="00BB5C88" w:rsidP="001C03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Hvad består oplaget af?</w:t>
            </w:r>
            <w:r w:rsidRPr="00163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BB5C88" w:rsidRPr="00163848" w:rsidRDefault="00BB5C88" w:rsidP="001C039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63848">
              <w:rPr>
                <w:rFonts w:ascii="Arial" w:hAnsi="Arial" w:cs="Arial"/>
                <w:bCs/>
                <w:sz w:val="16"/>
                <w:szCs w:val="16"/>
              </w:rPr>
              <w:t>(dybstrøelse/ bioaske/ kompost/ ensilage)</w:t>
            </w:r>
          </w:p>
        </w:tc>
        <w:tc>
          <w:tcPr>
            <w:tcW w:w="5489" w:type="dxa"/>
            <w:gridSpan w:val="2"/>
            <w:shd w:val="clear" w:color="auto" w:fill="auto"/>
            <w:vAlign w:val="center"/>
          </w:tcPr>
          <w:p w:rsidR="00BB5C88" w:rsidRPr="00163848" w:rsidRDefault="00BB5C88" w:rsidP="0044567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1600" w:rsidRPr="00163848" w:rsidTr="00445675">
        <w:trPr>
          <w:trHeight w:val="510"/>
        </w:trPr>
        <w:tc>
          <w:tcPr>
            <w:tcW w:w="4042" w:type="dxa"/>
            <w:shd w:val="clear" w:color="auto" w:fill="auto"/>
            <w:vAlign w:val="center"/>
          </w:tcPr>
          <w:p w:rsidR="005B1600" w:rsidRPr="00163848" w:rsidRDefault="005B1600" w:rsidP="001C039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 tørstof% over 30?</w:t>
            </w:r>
          </w:p>
          <w:p w:rsidR="005B1600" w:rsidRPr="00163848" w:rsidRDefault="005B1600" w:rsidP="001C03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16"/>
                <w:szCs w:val="16"/>
              </w:rPr>
              <w:t>(</w:t>
            </w:r>
            <w:r w:rsidR="00BB5C88" w:rsidRPr="00163848">
              <w:rPr>
                <w:rFonts w:ascii="Arial" w:hAnsi="Arial" w:cs="Arial"/>
                <w:bCs/>
                <w:sz w:val="16"/>
                <w:szCs w:val="16"/>
              </w:rPr>
              <w:t xml:space="preserve">For gødning kræves </w:t>
            </w:r>
            <w:r w:rsidRPr="00163848">
              <w:rPr>
                <w:rFonts w:ascii="Arial" w:hAnsi="Arial" w:cs="Arial"/>
                <w:bCs/>
                <w:sz w:val="16"/>
                <w:szCs w:val="16"/>
              </w:rPr>
              <w:t xml:space="preserve">min. 3-4 mdr. </w:t>
            </w:r>
            <w:r w:rsidR="00CB592E" w:rsidRPr="00163848">
              <w:rPr>
                <w:rFonts w:ascii="Arial" w:hAnsi="Arial" w:cs="Arial"/>
                <w:bCs/>
                <w:sz w:val="16"/>
                <w:szCs w:val="16"/>
              </w:rPr>
              <w:t>i stald</w:t>
            </w:r>
            <w:r w:rsidR="00BB5C88" w:rsidRPr="00163848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41" w:type="dxa"/>
            <w:shd w:val="clear" w:color="auto" w:fill="auto"/>
            <w:vAlign w:val="center"/>
          </w:tcPr>
          <w:p w:rsidR="005B1600" w:rsidRPr="00163848" w:rsidRDefault="005B1600" w:rsidP="0044567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1600" w:rsidRPr="00163848" w:rsidTr="00445675">
        <w:trPr>
          <w:trHeight w:val="510"/>
        </w:trPr>
        <w:tc>
          <w:tcPr>
            <w:tcW w:w="4042" w:type="dxa"/>
            <w:shd w:val="clear" w:color="auto" w:fill="auto"/>
            <w:vAlign w:val="center"/>
          </w:tcPr>
          <w:p w:rsidR="00CB592E" w:rsidRPr="00163848" w:rsidRDefault="005B1600" w:rsidP="001C039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Er der </w:t>
            </w:r>
            <w:r w:rsidR="00BB5C88" w:rsidRPr="001638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luft- og vandtæt </w:t>
            </w: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overdækning</w:t>
            </w:r>
            <w:r w:rsidR="00BB5C88"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?</w:t>
            </w:r>
          </w:p>
          <w:p w:rsidR="005B1600" w:rsidRPr="00163848" w:rsidRDefault="005B1600" w:rsidP="001C039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16"/>
                <w:szCs w:val="16"/>
              </w:rPr>
              <w:t>(</w:t>
            </w:r>
            <w:r w:rsidR="00CB592E" w:rsidRPr="00163848">
              <w:rPr>
                <w:rFonts w:ascii="Arial" w:hAnsi="Arial" w:cs="Arial"/>
                <w:bCs/>
                <w:sz w:val="16"/>
                <w:szCs w:val="16"/>
              </w:rPr>
              <w:t>P</w:t>
            </w:r>
            <w:r w:rsidRPr="00163848">
              <w:rPr>
                <w:rFonts w:ascii="Arial" w:hAnsi="Arial" w:cs="Arial"/>
                <w:bCs/>
                <w:sz w:val="16"/>
                <w:szCs w:val="16"/>
              </w:rPr>
              <w:t xml:space="preserve">løjes ned inden </w:t>
            </w:r>
            <w:r w:rsidR="00BB5C88" w:rsidRPr="00163848">
              <w:rPr>
                <w:rFonts w:ascii="Arial" w:hAnsi="Arial" w:cs="Arial"/>
                <w:bCs/>
                <w:sz w:val="16"/>
                <w:szCs w:val="16"/>
              </w:rPr>
              <w:t>1 uge</w:t>
            </w:r>
            <w:r w:rsidRPr="00163848">
              <w:rPr>
                <w:rFonts w:ascii="Arial" w:hAnsi="Arial" w:cs="Arial"/>
                <w:bCs/>
                <w:sz w:val="16"/>
                <w:szCs w:val="16"/>
              </w:rPr>
              <w:t xml:space="preserve"> må det være </w:t>
            </w:r>
            <w:proofErr w:type="spellStart"/>
            <w:r w:rsidRPr="00163848">
              <w:rPr>
                <w:rFonts w:ascii="Arial" w:hAnsi="Arial" w:cs="Arial"/>
                <w:bCs/>
                <w:sz w:val="16"/>
                <w:szCs w:val="16"/>
              </w:rPr>
              <w:t>uoverdækket</w:t>
            </w:r>
            <w:proofErr w:type="spellEnd"/>
            <w:r w:rsidRPr="00163848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41" w:type="dxa"/>
            <w:shd w:val="clear" w:color="auto" w:fill="auto"/>
            <w:vAlign w:val="center"/>
          </w:tcPr>
          <w:p w:rsidR="005B1600" w:rsidRPr="00163848" w:rsidRDefault="005B1600" w:rsidP="0044567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1600" w:rsidRPr="00163848" w:rsidTr="00445675">
        <w:trPr>
          <w:trHeight w:val="319"/>
        </w:trPr>
        <w:tc>
          <w:tcPr>
            <w:tcW w:w="4042" w:type="dxa"/>
            <w:shd w:val="clear" w:color="auto" w:fill="auto"/>
            <w:vAlign w:val="center"/>
          </w:tcPr>
          <w:p w:rsidR="005B1600" w:rsidRPr="00163848" w:rsidRDefault="005B1600" w:rsidP="001C03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Kan tagvand el. overfladevand </w:t>
            </w:r>
            <w:proofErr w:type="spellStart"/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tilledes</w:t>
            </w:r>
            <w:proofErr w:type="spellEnd"/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?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41" w:type="dxa"/>
            <w:shd w:val="clear" w:color="auto" w:fill="auto"/>
            <w:vAlign w:val="center"/>
          </w:tcPr>
          <w:p w:rsidR="005B1600" w:rsidRPr="00163848" w:rsidRDefault="005B1600" w:rsidP="0044567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C0B4D" w:rsidRPr="00163848" w:rsidTr="00BB5C88">
        <w:trPr>
          <w:trHeight w:val="499"/>
        </w:trPr>
        <w:tc>
          <w:tcPr>
            <w:tcW w:w="4042" w:type="dxa"/>
            <w:shd w:val="clear" w:color="auto" w:fill="auto"/>
            <w:vAlign w:val="center"/>
          </w:tcPr>
          <w:p w:rsidR="003C0B4D" w:rsidRPr="00163848" w:rsidRDefault="003C0B4D" w:rsidP="003C0B4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Cirkuleres Markstakken?</w:t>
            </w:r>
          </w:p>
        </w:tc>
        <w:tc>
          <w:tcPr>
            <w:tcW w:w="673" w:type="dxa"/>
            <w:shd w:val="clear" w:color="auto" w:fill="auto"/>
            <w:noWrap/>
            <w:vAlign w:val="center"/>
          </w:tcPr>
          <w:p w:rsidR="003C0B4D" w:rsidRPr="00163848" w:rsidRDefault="003C0B4D" w:rsidP="004456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noWrap/>
            <w:vAlign w:val="center"/>
          </w:tcPr>
          <w:p w:rsidR="003C0B4D" w:rsidRPr="00163848" w:rsidRDefault="003C0B4D" w:rsidP="004456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1" w:type="dxa"/>
            <w:shd w:val="clear" w:color="auto" w:fill="auto"/>
            <w:noWrap/>
            <w:vAlign w:val="center"/>
          </w:tcPr>
          <w:p w:rsidR="003C0B4D" w:rsidRPr="00163848" w:rsidRDefault="003C0B4D" w:rsidP="0044567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600" w:rsidRPr="00163848" w:rsidTr="00BB5C88">
        <w:trPr>
          <w:trHeight w:val="535"/>
        </w:trPr>
        <w:tc>
          <w:tcPr>
            <w:tcW w:w="4042" w:type="dxa"/>
            <w:shd w:val="clear" w:color="auto" w:fill="auto"/>
            <w:vAlign w:val="center"/>
          </w:tcPr>
          <w:p w:rsidR="005B1600" w:rsidRPr="00163848" w:rsidRDefault="005B1600" w:rsidP="001C03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 der tegn på saf</w:t>
            </w:r>
            <w:r w:rsidR="00BB5C88" w:rsidRPr="0016384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tafgivelse fra </w:t>
            </w: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oplaget?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41" w:type="dxa"/>
            <w:shd w:val="clear" w:color="auto" w:fill="auto"/>
            <w:vAlign w:val="center"/>
          </w:tcPr>
          <w:p w:rsidR="005B1600" w:rsidRPr="00163848" w:rsidRDefault="005B1600" w:rsidP="0044567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1600" w:rsidRPr="00163848" w:rsidTr="00445675">
        <w:trPr>
          <w:trHeight w:val="525"/>
        </w:trPr>
        <w:tc>
          <w:tcPr>
            <w:tcW w:w="4042" w:type="dxa"/>
            <w:shd w:val="clear" w:color="auto" w:fill="auto"/>
            <w:vAlign w:val="center"/>
          </w:tcPr>
          <w:p w:rsidR="005B1600" w:rsidRPr="00163848" w:rsidRDefault="005B1600" w:rsidP="001C039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Er afstandskrav overholdt?</w:t>
            </w:r>
          </w:p>
          <w:p w:rsidR="00BB5C88" w:rsidRPr="00163848" w:rsidRDefault="005B1600" w:rsidP="001C039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63848">
              <w:rPr>
                <w:rFonts w:ascii="Arial" w:hAnsi="Arial" w:cs="Arial"/>
                <w:bCs/>
                <w:sz w:val="16"/>
                <w:szCs w:val="16"/>
              </w:rPr>
              <w:t>(</w:t>
            </w:r>
            <w:r w:rsidR="00BB5C88" w:rsidRPr="00163848">
              <w:rPr>
                <w:rFonts w:ascii="Arial" w:hAnsi="Arial" w:cs="Arial"/>
                <w:bCs/>
                <w:sz w:val="16"/>
                <w:szCs w:val="16"/>
              </w:rPr>
              <w:t xml:space="preserve">- Gælder også </w:t>
            </w:r>
            <w:proofErr w:type="spellStart"/>
            <w:r w:rsidR="00BB5C88" w:rsidRPr="00163848">
              <w:rPr>
                <w:rFonts w:ascii="Arial" w:hAnsi="Arial" w:cs="Arial"/>
                <w:bCs/>
                <w:sz w:val="16"/>
                <w:szCs w:val="16"/>
              </w:rPr>
              <w:t>wrap</w:t>
            </w:r>
            <w:proofErr w:type="spellEnd"/>
            <w:r w:rsidR="00BB5C88" w:rsidRPr="00163848">
              <w:rPr>
                <w:rFonts w:ascii="Arial" w:hAnsi="Arial" w:cs="Arial"/>
                <w:bCs/>
                <w:sz w:val="16"/>
                <w:szCs w:val="16"/>
              </w:rPr>
              <w:t xml:space="preserve"> og </w:t>
            </w:r>
            <w:proofErr w:type="spellStart"/>
            <w:r w:rsidR="00BB5C88" w:rsidRPr="00163848">
              <w:rPr>
                <w:rFonts w:ascii="Arial" w:hAnsi="Arial" w:cs="Arial"/>
                <w:bCs/>
                <w:sz w:val="16"/>
                <w:szCs w:val="16"/>
              </w:rPr>
              <w:t>høballer</w:t>
            </w:r>
            <w:proofErr w:type="spellEnd"/>
            <w:r w:rsidR="00BB5C88" w:rsidRPr="00163848">
              <w:rPr>
                <w:rFonts w:ascii="Arial" w:hAnsi="Arial" w:cs="Arial"/>
                <w:bCs/>
                <w:sz w:val="16"/>
                <w:szCs w:val="16"/>
              </w:rPr>
              <w:t xml:space="preserve">) </w:t>
            </w:r>
          </w:p>
          <w:p w:rsidR="005B1600" w:rsidRPr="00163848" w:rsidRDefault="00BB5C88" w:rsidP="001C039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848">
              <w:rPr>
                <w:rFonts w:ascii="Arial" w:hAnsi="Arial" w:cs="Arial"/>
                <w:bCs/>
                <w:sz w:val="16"/>
                <w:szCs w:val="16"/>
              </w:rPr>
              <w:t>(</w:t>
            </w:r>
            <w:r w:rsidR="005B1600" w:rsidRPr="00163848">
              <w:rPr>
                <w:rFonts w:ascii="Arial" w:hAnsi="Arial" w:cs="Arial"/>
                <w:bCs/>
                <w:sz w:val="16"/>
                <w:szCs w:val="16"/>
              </w:rPr>
              <w:t xml:space="preserve">15 m til vandløb, dræn, sø, beboelse og vej; 30 m til naboskel; 25 m t. </w:t>
            </w:r>
            <w:proofErr w:type="spellStart"/>
            <w:r w:rsidR="005B1600" w:rsidRPr="00163848">
              <w:rPr>
                <w:rFonts w:ascii="Arial" w:hAnsi="Arial" w:cs="Arial"/>
                <w:bCs/>
                <w:sz w:val="16"/>
                <w:szCs w:val="16"/>
              </w:rPr>
              <w:t>levnedsmiddelvirksh</w:t>
            </w:r>
            <w:proofErr w:type="spellEnd"/>
            <w:r w:rsidR="005B1600" w:rsidRPr="00163848">
              <w:rPr>
                <w:rFonts w:ascii="Arial" w:hAnsi="Arial" w:cs="Arial"/>
                <w:bCs/>
                <w:sz w:val="16"/>
                <w:szCs w:val="16"/>
              </w:rPr>
              <w:t xml:space="preserve">. </w:t>
            </w:r>
            <w:r w:rsidR="00196165" w:rsidRPr="00163848">
              <w:rPr>
                <w:rFonts w:ascii="Arial" w:hAnsi="Arial" w:cs="Arial"/>
                <w:bCs/>
                <w:sz w:val="16"/>
                <w:szCs w:val="16"/>
              </w:rPr>
              <w:t>O</w:t>
            </w:r>
            <w:r w:rsidR="005B1600" w:rsidRPr="00163848">
              <w:rPr>
                <w:rFonts w:ascii="Arial" w:hAnsi="Arial" w:cs="Arial"/>
                <w:bCs/>
                <w:sz w:val="16"/>
                <w:szCs w:val="16"/>
              </w:rPr>
              <w:t>g ikke-almen vandforsyning; 50 m til almen vandforsyning)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5B1600" w:rsidRPr="00163848" w:rsidRDefault="005B1600" w:rsidP="0044567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41" w:type="dxa"/>
            <w:shd w:val="clear" w:color="auto" w:fill="auto"/>
            <w:vAlign w:val="center"/>
          </w:tcPr>
          <w:p w:rsidR="005B1600" w:rsidRPr="00163848" w:rsidRDefault="005B1600" w:rsidP="00445675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1600" w:rsidRPr="00163848" w:rsidTr="00445675">
        <w:trPr>
          <w:trHeight w:val="255"/>
        </w:trPr>
        <w:tc>
          <w:tcPr>
            <w:tcW w:w="10204" w:type="dxa"/>
            <w:gridSpan w:val="4"/>
            <w:vMerge w:val="restart"/>
            <w:shd w:val="clear" w:color="auto" w:fill="auto"/>
          </w:tcPr>
          <w:p w:rsidR="005B1600" w:rsidRPr="00163848" w:rsidRDefault="005B160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bCs/>
                <w:sz w:val="18"/>
                <w:szCs w:val="18"/>
              </w:rPr>
              <w:t>Bemærkninger:</w:t>
            </w:r>
          </w:p>
        </w:tc>
      </w:tr>
      <w:tr w:rsidR="005B1600" w:rsidRPr="00163848" w:rsidTr="00445675">
        <w:trPr>
          <w:trHeight w:val="270"/>
        </w:trPr>
        <w:tc>
          <w:tcPr>
            <w:tcW w:w="10204" w:type="dxa"/>
            <w:gridSpan w:val="4"/>
            <w:vMerge/>
            <w:vAlign w:val="center"/>
          </w:tcPr>
          <w:p w:rsidR="005B1600" w:rsidRPr="00163848" w:rsidRDefault="005B16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2C10C2" w:rsidRPr="00163848" w:rsidRDefault="002C10C2">
      <w:pPr>
        <w:rPr>
          <w:rFonts w:ascii="Arial" w:hAnsi="Arial" w:cs="Arial"/>
        </w:rPr>
      </w:pPr>
    </w:p>
    <w:p w:rsidR="008F7930" w:rsidRPr="00163848" w:rsidRDefault="008F7930"/>
    <w:tbl>
      <w:tblPr>
        <w:tblW w:w="9746" w:type="dxa"/>
        <w:jc w:val="center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8"/>
        <w:gridCol w:w="4928"/>
      </w:tblGrid>
      <w:tr w:rsidR="008F7930" w:rsidRPr="00163848" w:rsidTr="00364599">
        <w:trPr>
          <w:trHeight w:val="271"/>
          <w:jc w:val="center"/>
        </w:trPr>
        <w:tc>
          <w:tcPr>
            <w:tcW w:w="9746" w:type="dxa"/>
            <w:gridSpan w:val="2"/>
            <w:shd w:val="clear" w:color="auto" w:fill="99CC00"/>
            <w:vAlign w:val="center"/>
          </w:tcPr>
          <w:p w:rsidR="008F7930" w:rsidRPr="00163848" w:rsidRDefault="008F7930" w:rsidP="008F7930">
            <w:pPr>
              <w:pStyle w:val="Overskrift6"/>
              <w:rPr>
                <w:rFonts w:cs="Arial"/>
              </w:rPr>
            </w:pPr>
            <w:r w:rsidRPr="00163848">
              <w:rPr>
                <w:rFonts w:cs="Arial"/>
              </w:rPr>
              <w:t>VILKÅR I GODKENDELSER/ TILLADELSER/ VVM-SCREENINGER MV.</w:t>
            </w:r>
          </w:p>
        </w:tc>
      </w:tr>
      <w:tr w:rsidR="008F7930" w:rsidRPr="00163848" w:rsidTr="00364599">
        <w:trPr>
          <w:cantSplit/>
          <w:trHeight w:val="271"/>
          <w:jc w:val="center"/>
        </w:trPr>
        <w:tc>
          <w:tcPr>
            <w:tcW w:w="4818" w:type="dxa"/>
            <w:vAlign w:val="center"/>
          </w:tcPr>
          <w:p w:rsidR="008F7930" w:rsidRPr="00163848" w:rsidRDefault="008F7930" w:rsidP="008F7930">
            <w:pPr>
              <w:pStyle w:val="Almindeligtekst"/>
              <w:rPr>
                <w:rFonts w:ascii="Arial" w:hAnsi="Arial"/>
              </w:rPr>
            </w:pPr>
            <w:r w:rsidRPr="00163848">
              <w:rPr>
                <w:rFonts w:ascii="Arial" w:hAnsi="Arial"/>
                <w:b/>
              </w:rPr>
              <w:t>Type godkendelse:</w:t>
            </w:r>
          </w:p>
          <w:p w:rsidR="008F7930" w:rsidRPr="00163848" w:rsidRDefault="003711AE" w:rsidP="008F7930">
            <w:pPr>
              <w:pStyle w:val="Almindeligtekst"/>
              <w:rPr>
                <w:rFonts w:ascii="Arial" w:hAnsi="Arial"/>
              </w:rPr>
            </w:pPr>
            <w:r>
              <w:rPr>
                <w:rFonts w:ascii="Arial" w:hAnsi="Arial"/>
              </w:rPr>
              <w:t>§ 12 godkendelse</w:t>
            </w:r>
          </w:p>
        </w:tc>
        <w:tc>
          <w:tcPr>
            <w:tcW w:w="4928" w:type="dxa"/>
            <w:vAlign w:val="center"/>
          </w:tcPr>
          <w:p w:rsidR="008F7930" w:rsidRPr="00163848" w:rsidRDefault="008F7930" w:rsidP="008F7930">
            <w:pPr>
              <w:pStyle w:val="Almindeligtekst"/>
              <w:rPr>
                <w:rFonts w:ascii="Arial" w:hAnsi="Arial"/>
              </w:rPr>
            </w:pPr>
            <w:r w:rsidRPr="00163848">
              <w:rPr>
                <w:rFonts w:ascii="Arial" w:hAnsi="Arial"/>
                <w:b/>
              </w:rPr>
              <w:t>Dato:</w:t>
            </w:r>
          </w:p>
          <w:p w:rsidR="008F7930" w:rsidRPr="00163848" w:rsidRDefault="003711AE" w:rsidP="008F7930">
            <w:pPr>
              <w:pStyle w:val="Almindeligtekst"/>
              <w:rPr>
                <w:rFonts w:ascii="Arial" w:hAnsi="Arial"/>
              </w:rPr>
            </w:pPr>
            <w:r>
              <w:rPr>
                <w:rFonts w:ascii="Arial" w:hAnsi="Arial"/>
              </w:rPr>
              <w:t>18-12-2017</w:t>
            </w:r>
          </w:p>
        </w:tc>
      </w:tr>
      <w:tr w:rsidR="008F7930" w:rsidRPr="00163848" w:rsidTr="00364599">
        <w:trPr>
          <w:cantSplit/>
          <w:trHeight w:val="2501"/>
          <w:jc w:val="center"/>
        </w:trPr>
        <w:tc>
          <w:tcPr>
            <w:tcW w:w="9746" w:type="dxa"/>
            <w:gridSpan w:val="2"/>
          </w:tcPr>
          <w:p w:rsidR="008F7930" w:rsidRPr="00163848" w:rsidRDefault="008F7930" w:rsidP="0015556E">
            <w:pPr>
              <w:rPr>
                <w:rFonts w:ascii="Arial" w:hAnsi="Arial" w:cs="Arial"/>
                <w:b/>
                <w:sz w:val="20"/>
                <w:u w:val="single"/>
              </w:rPr>
            </w:pPr>
            <w:r w:rsidRPr="00163848">
              <w:rPr>
                <w:rFonts w:ascii="Arial" w:hAnsi="Arial" w:cs="Arial"/>
                <w:b/>
                <w:sz w:val="20"/>
                <w:u w:val="single"/>
              </w:rPr>
              <w:lastRenderedPageBreak/>
              <w:t>Vilkår der er kontrolleret:</w:t>
            </w:r>
          </w:p>
          <w:p w:rsidR="008F7930" w:rsidRDefault="008F7930" w:rsidP="0015556E">
            <w:pPr>
              <w:pStyle w:val="Kommentartekst"/>
              <w:rPr>
                <w:rFonts w:ascii="Arial" w:hAnsi="Arial" w:cs="Arial"/>
                <w:szCs w:val="24"/>
                <w:u w:val="single"/>
              </w:rPr>
            </w:pPr>
          </w:p>
          <w:p w:rsidR="003711AE" w:rsidRDefault="003711AE" w:rsidP="003711AE">
            <w:pPr>
              <w:pStyle w:val="Kommentarteks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Vikårene i miljøgodkendelsen er gennemgået ved tilsynet.</w:t>
            </w:r>
          </w:p>
          <w:p w:rsidR="00473DA5" w:rsidRDefault="00473DA5" w:rsidP="003711AE">
            <w:pPr>
              <w:pStyle w:val="Kommentartekst"/>
              <w:rPr>
                <w:rFonts w:ascii="Arial" w:hAnsi="Arial" w:cs="Arial"/>
                <w:szCs w:val="24"/>
              </w:rPr>
            </w:pPr>
          </w:p>
          <w:p w:rsidR="002312BD" w:rsidRDefault="00473DA5" w:rsidP="003711AE">
            <w:pPr>
              <w:pStyle w:val="Kommentarteks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Fodervilkår (nr. 12+13): </w:t>
            </w:r>
            <w:r w:rsidRPr="00604124">
              <w:rPr>
                <w:rFonts w:ascii="Arial" w:hAnsi="Arial" w:cs="Arial"/>
                <w:szCs w:val="24"/>
                <w:u w:val="single"/>
              </w:rPr>
              <w:t>max. 17.192,12 kg N</w:t>
            </w:r>
          </w:p>
          <w:p w:rsidR="00473DA5" w:rsidRPr="00604124" w:rsidRDefault="00473DA5" w:rsidP="003711AE">
            <w:pPr>
              <w:pStyle w:val="Kommentartekst"/>
              <w:rPr>
                <w:rFonts w:ascii="Arial" w:hAnsi="Arial" w:cs="Arial"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 xml:space="preserve"> </w:t>
            </w:r>
            <w:r w:rsidR="002312BD">
              <w:rPr>
                <w:rFonts w:ascii="Arial" w:hAnsi="Arial" w:cs="Arial"/>
                <w:szCs w:val="24"/>
              </w:rPr>
              <w:t xml:space="preserve">                                      </w:t>
            </w:r>
            <w:r w:rsidR="002312BD" w:rsidRPr="00604124">
              <w:rPr>
                <w:rFonts w:ascii="Arial" w:hAnsi="Arial" w:cs="Arial"/>
                <w:szCs w:val="24"/>
                <w:u w:val="single"/>
              </w:rPr>
              <w:t>max. 3698,48 kg P</w:t>
            </w:r>
          </w:p>
          <w:p w:rsidR="00473DA5" w:rsidRDefault="00473DA5" w:rsidP="003711AE">
            <w:pPr>
              <w:pStyle w:val="Kommentartekst"/>
              <w:rPr>
                <w:rFonts w:ascii="Arial" w:hAnsi="Arial" w:cs="Arial"/>
                <w:szCs w:val="24"/>
              </w:rPr>
            </w:pPr>
          </w:p>
          <w:p w:rsidR="00473DA5" w:rsidRDefault="00473DA5" w:rsidP="003711AE">
            <w:pPr>
              <w:pStyle w:val="Kommentartekst"/>
              <w:rPr>
                <w:rFonts w:ascii="Arial" w:hAnsi="Arial" w:cs="Arial"/>
                <w:szCs w:val="24"/>
              </w:rPr>
            </w:pPr>
          </w:p>
          <w:p w:rsidR="00473DA5" w:rsidRDefault="00473DA5" w:rsidP="003711AE">
            <w:pPr>
              <w:pStyle w:val="Kommentarteks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Tal fra e-kontrol (01.10.17-30.09.18):</w:t>
            </w:r>
          </w:p>
          <w:p w:rsidR="00473DA5" w:rsidRDefault="00473DA5" w:rsidP="003711AE">
            <w:pPr>
              <w:pStyle w:val="Kommentartekst"/>
              <w:rPr>
                <w:rFonts w:ascii="Arial" w:hAnsi="Arial" w:cs="Arial"/>
                <w:szCs w:val="24"/>
              </w:rPr>
            </w:pPr>
          </w:p>
          <w:p w:rsidR="00473DA5" w:rsidRDefault="00473DA5" w:rsidP="00473DA5">
            <w:pPr>
              <w:pStyle w:val="Kommentartekst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FEso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pr. årsso: 1520 </w:t>
            </w:r>
            <w:proofErr w:type="spellStart"/>
            <w:r>
              <w:rPr>
                <w:rFonts w:ascii="Arial" w:hAnsi="Arial" w:cs="Arial"/>
                <w:szCs w:val="24"/>
              </w:rPr>
              <w:t>FEso</w:t>
            </w:r>
            <w:proofErr w:type="spellEnd"/>
          </w:p>
          <w:p w:rsidR="00473DA5" w:rsidRDefault="00473DA5" w:rsidP="00473DA5">
            <w:pPr>
              <w:pStyle w:val="Kommentartekst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Gram råprotein pr. </w:t>
            </w:r>
            <w:proofErr w:type="spellStart"/>
            <w:r>
              <w:rPr>
                <w:rFonts w:ascii="Arial" w:hAnsi="Arial" w:cs="Arial"/>
                <w:szCs w:val="24"/>
              </w:rPr>
              <w:t>FEso</w:t>
            </w:r>
            <w:proofErr w:type="spellEnd"/>
            <w:r>
              <w:rPr>
                <w:rFonts w:ascii="Arial" w:hAnsi="Arial" w:cs="Arial"/>
                <w:szCs w:val="24"/>
              </w:rPr>
              <w:t>: 134,51 g</w:t>
            </w:r>
          </w:p>
          <w:p w:rsidR="00473DA5" w:rsidRDefault="00473DA5" w:rsidP="00473DA5">
            <w:pPr>
              <w:pStyle w:val="Kommentartekst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Antal fravænnede grise pr. årsso: 31,1 stk.</w:t>
            </w:r>
          </w:p>
          <w:p w:rsidR="00473DA5" w:rsidRDefault="00473DA5" w:rsidP="00473DA5">
            <w:pPr>
              <w:pStyle w:val="Kommentartekst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Fravænningsvægt: 6,2 kg</w:t>
            </w:r>
          </w:p>
          <w:p w:rsidR="00473DA5" w:rsidRDefault="00473DA5" w:rsidP="00473DA5">
            <w:pPr>
              <w:pStyle w:val="Kommentartekst"/>
              <w:numPr>
                <w:ilvl w:val="0"/>
                <w:numId w:val="2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Antal årssøer: 664 stk.</w:t>
            </w:r>
          </w:p>
          <w:p w:rsidR="00473DA5" w:rsidRDefault="00473DA5" w:rsidP="00473DA5">
            <w:pPr>
              <w:pStyle w:val="Kommentartekst"/>
              <w:rPr>
                <w:rFonts w:ascii="Arial" w:hAnsi="Arial" w:cs="Arial"/>
                <w:szCs w:val="24"/>
              </w:rPr>
            </w:pPr>
          </w:p>
          <w:p w:rsidR="008F7930" w:rsidRDefault="00473DA5" w:rsidP="0015556E">
            <w:pPr>
              <w:pStyle w:val="Kommentarteks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N ab </w:t>
            </w:r>
            <w:r w:rsidR="00604124">
              <w:rPr>
                <w:rFonts w:ascii="Arial" w:hAnsi="Arial" w:cs="Arial"/>
                <w:szCs w:val="24"/>
              </w:rPr>
              <w:t>dyr pr. årsso = (</w:t>
            </w:r>
            <w:proofErr w:type="spellStart"/>
            <w:r w:rsidR="00604124">
              <w:rPr>
                <w:rFonts w:ascii="Arial" w:hAnsi="Arial" w:cs="Arial"/>
                <w:szCs w:val="24"/>
              </w:rPr>
              <w:t>FEso</w:t>
            </w:r>
            <w:proofErr w:type="spellEnd"/>
            <w:r w:rsidR="00604124">
              <w:rPr>
                <w:rFonts w:ascii="Arial" w:hAnsi="Arial" w:cs="Arial"/>
                <w:szCs w:val="24"/>
              </w:rPr>
              <w:t xml:space="preserve"> pr. årsso x gram råprotein pr. </w:t>
            </w:r>
            <w:proofErr w:type="spellStart"/>
            <w:r w:rsidR="00604124">
              <w:rPr>
                <w:rFonts w:ascii="Arial" w:hAnsi="Arial" w:cs="Arial"/>
                <w:szCs w:val="24"/>
              </w:rPr>
              <w:t>FEso</w:t>
            </w:r>
            <w:proofErr w:type="spellEnd"/>
            <w:r w:rsidR="00604124">
              <w:rPr>
                <w:rFonts w:ascii="Arial" w:hAnsi="Arial" w:cs="Arial"/>
                <w:szCs w:val="24"/>
              </w:rPr>
              <w:t>)/6250 – 1,98 – (antal fravænnede pr. årsso x fravænningsvægt x 0,0257)</w:t>
            </w:r>
          </w:p>
          <w:p w:rsidR="00604124" w:rsidRDefault="00604124" w:rsidP="0015556E">
            <w:pPr>
              <w:pStyle w:val="Kommentartekst"/>
              <w:rPr>
                <w:rFonts w:ascii="Arial" w:hAnsi="Arial" w:cs="Arial"/>
                <w:szCs w:val="24"/>
              </w:rPr>
            </w:pPr>
          </w:p>
          <w:p w:rsidR="00604124" w:rsidRDefault="00604124" w:rsidP="0015556E">
            <w:pPr>
              <w:pStyle w:val="Kommentarteks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 ab dyr pr. årsso = 25,78</w:t>
            </w:r>
          </w:p>
          <w:p w:rsidR="00604124" w:rsidRDefault="00604124" w:rsidP="0015556E">
            <w:pPr>
              <w:pStyle w:val="Kommentartekst"/>
              <w:rPr>
                <w:rFonts w:ascii="Arial" w:hAnsi="Arial" w:cs="Arial"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 xml:space="preserve">Totalt: 25,78 kg N/årsso x 664 årssøer = </w:t>
            </w:r>
            <w:r w:rsidRPr="00604124">
              <w:rPr>
                <w:rFonts w:ascii="Arial" w:hAnsi="Arial" w:cs="Arial"/>
                <w:szCs w:val="24"/>
                <w:u w:val="single"/>
              </w:rPr>
              <w:t>17.117,92 kg N</w:t>
            </w:r>
          </w:p>
          <w:p w:rsidR="00604124" w:rsidRDefault="00604124" w:rsidP="0015556E">
            <w:pPr>
              <w:pStyle w:val="Kommentartekst"/>
              <w:rPr>
                <w:rFonts w:ascii="Arial" w:hAnsi="Arial" w:cs="Arial"/>
                <w:szCs w:val="24"/>
                <w:u w:val="single"/>
              </w:rPr>
            </w:pPr>
          </w:p>
          <w:p w:rsidR="00604124" w:rsidRDefault="00604124" w:rsidP="00604124">
            <w:pPr>
              <w:pStyle w:val="Kommentarteks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 ab dyr pr. årsso = (</w:t>
            </w:r>
            <w:proofErr w:type="spellStart"/>
            <w:r>
              <w:rPr>
                <w:rFonts w:ascii="Arial" w:hAnsi="Arial" w:cs="Arial"/>
                <w:szCs w:val="24"/>
              </w:rPr>
              <w:t>FEso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pr. årsso x gram fosfor pr. </w:t>
            </w:r>
            <w:proofErr w:type="spellStart"/>
            <w:r>
              <w:rPr>
                <w:rFonts w:ascii="Arial" w:hAnsi="Arial" w:cs="Arial"/>
                <w:szCs w:val="24"/>
              </w:rPr>
              <w:t>FEso</w:t>
            </w:r>
            <w:proofErr w:type="spellEnd"/>
            <w:r>
              <w:rPr>
                <w:rFonts w:ascii="Arial" w:hAnsi="Arial" w:cs="Arial"/>
                <w:szCs w:val="24"/>
              </w:rPr>
              <w:t>)/1000 – 0,58 – (antal fravænnede pr. årsso x fravænningsvægt x 0,006)</w:t>
            </w:r>
          </w:p>
          <w:p w:rsidR="00604124" w:rsidRDefault="00604124" w:rsidP="0015556E">
            <w:pPr>
              <w:pStyle w:val="Kommentartekst"/>
              <w:rPr>
                <w:rFonts w:ascii="Arial" w:hAnsi="Arial" w:cs="Arial"/>
                <w:szCs w:val="24"/>
              </w:rPr>
            </w:pPr>
          </w:p>
          <w:p w:rsidR="00604124" w:rsidRDefault="00604124" w:rsidP="0015556E">
            <w:pPr>
              <w:pStyle w:val="Kommentarteks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 ab dyr pr. årsso = 5,3</w:t>
            </w:r>
          </w:p>
          <w:p w:rsidR="00604124" w:rsidRDefault="00604124" w:rsidP="0015556E">
            <w:pPr>
              <w:pStyle w:val="Kommentartekst"/>
              <w:rPr>
                <w:rFonts w:ascii="Arial" w:hAnsi="Arial" w:cs="Arial"/>
                <w:szCs w:val="24"/>
                <w:u w:val="single"/>
              </w:rPr>
            </w:pPr>
            <w:r>
              <w:rPr>
                <w:rFonts w:ascii="Arial" w:hAnsi="Arial" w:cs="Arial"/>
                <w:szCs w:val="24"/>
              </w:rPr>
              <w:t xml:space="preserve">Totalt: 5,3 kg P/årsso x 664 årssøer = </w:t>
            </w:r>
            <w:r w:rsidRPr="00604124">
              <w:rPr>
                <w:rFonts w:ascii="Arial" w:hAnsi="Arial" w:cs="Arial"/>
                <w:szCs w:val="24"/>
                <w:u w:val="single"/>
              </w:rPr>
              <w:t>3519,2 kg P</w:t>
            </w:r>
          </w:p>
          <w:p w:rsidR="00604124" w:rsidRDefault="00604124" w:rsidP="0015556E">
            <w:pPr>
              <w:pStyle w:val="Kommentartekst"/>
              <w:rPr>
                <w:rFonts w:ascii="Arial" w:hAnsi="Arial" w:cs="Arial"/>
                <w:szCs w:val="24"/>
                <w:u w:val="single"/>
              </w:rPr>
            </w:pPr>
          </w:p>
          <w:p w:rsidR="00604124" w:rsidRPr="00163848" w:rsidRDefault="00604124" w:rsidP="0015556E">
            <w:pPr>
              <w:pStyle w:val="Kommentarteks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Vilkårene er overholdt.</w:t>
            </w:r>
          </w:p>
          <w:p w:rsidR="008F7930" w:rsidRPr="00163848" w:rsidRDefault="008F7930" w:rsidP="0015556E">
            <w:pPr>
              <w:pStyle w:val="Kommentartekst"/>
              <w:rPr>
                <w:rFonts w:ascii="Arial" w:hAnsi="Arial" w:cs="Arial"/>
                <w:szCs w:val="24"/>
              </w:rPr>
            </w:pPr>
          </w:p>
          <w:p w:rsidR="008F7930" w:rsidRPr="00163848" w:rsidRDefault="008F7930" w:rsidP="0015556E">
            <w:pPr>
              <w:pStyle w:val="Kommentartekst"/>
              <w:rPr>
                <w:rFonts w:ascii="Arial" w:hAnsi="Arial" w:cs="Arial"/>
                <w:b/>
                <w:szCs w:val="24"/>
                <w:u w:val="single"/>
              </w:rPr>
            </w:pPr>
            <w:r w:rsidRPr="00163848">
              <w:rPr>
                <w:rFonts w:ascii="Arial" w:hAnsi="Arial" w:cs="Arial"/>
                <w:b/>
                <w:szCs w:val="24"/>
                <w:u w:val="single"/>
              </w:rPr>
              <w:t xml:space="preserve">Heraf vilkår der </w:t>
            </w:r>
            <w:r w:rsidRPr="00163848">
              <w:rPr>
                <w:rFonts w:ascii="Arial" w:hAnsi="Arial" w:cs="Arial"/>
                <w:b/>
                <w:i/>
                <w:szCs w:val="24"/>
                <w:u w:val="single"/>
              </w:rPr>
              <w:t>ikke</w:t>
            </w:r>
            <w:r w:rsidRPr="00163848">
              <w:rPr>
                <w:rFonts w:ascii="Arial" w:hAnsi="Arial" w:cs="Arial"/>
                <w:b/>
                <w:szCs w:val="24"/>
                <w:u w:val="single"/>
              </w:rPr>
              <w:t xml:space="preserve"> er overholdt:</w:t>
            </w:r>
          </w:p>
          <w:p w:rsidR="008F7930" w:rsidRPr="00163848" w:rsidRDefault="008F7930" w:rsidP="0015556E">
            <w:pPr>
              <w:rPr>
                <w:rFonts w:ascii="Arial" w:hAnsi="Arial" w:cs="Arial"/>
                <w:sz w:val="20"/>
              </w:rPr>
            </w:pPr>
          </w:p>
          <w:p w:rsidR="008F7930" w:rsidRPr="00473DA5" w:rsidRDefault="00473DA5" w:rsidP="0015556E">
            <w:pPr>
              <w:rPr>
                <w:rFonts w:ascii="Arial" w:hAnsi="Arial" w:cs="Arial"/>
                <w:sz w:val="20"/>
              </w:rPr>
            </w:pPr>
            <w:r w:rsidRPr="00473DA5">
              <w:rPr>
                <w:rFonts w:ascii="Arial" w:hAnsi="Arial" w:cs="Arial"/>
                <w:sz w:val="20"/>
              </w:rPr>
              <w:t>Ingen</w:t>
            </w:r>
            <w:r>
              <w:rPr>
                <w:rFonts w:ascii="Arial" w:hAnsi="Arial" w:cs="Arial"/>
                <w:sz w:val="20"/>
              </w:rPr>
              <w:t>.</w:t>
            </w:r>
          </w:p>
          <w:p w:rsidR="008F7930" w:rsidRPr="00163848" w:rsidRDefault="008F7930" w:rsidP="0015556E">
            <w:pPr>
              <w:rPr>
                <w:rFonts w:ascii="Arial" w:hAnsi="Arial" w:cs="Arial"/>
                <w:sz w:val="20"/>
              </w:rPr>
            </w:pPr>
          </w:p>
        </w:tc>
      </w:tr>
    </w:tbl>
    <w:p w:rsidR="008F7930" w:rsidRPr="00163848" w:rsidRDefault="008F7930" w:rsidP="008F7930"/>
    <w:p w:rsidR="002834F0" w:rsidRPr="00163848" w:rsidRDefault="002834F0" w:rsidP="002834F0">
      <w:pPr>
        <w:rPr>
          <w:rFonts w:ascii="Tahoma" w:hAnsi="Tahoma" w:cs="Tahoma"/>
          <w:sz w:val="20"/>
        </w:rPr>
      </w:pPr>
      <w:bookmarkStart w:id="108" w:name="ind_inspec_report_media_filenameX5"/>
      <w:bookmarkEnd w:id="108"/>
    </w:p>
    <w:p w:rsidR="002834F0" w:rsidRPr="00163848" w:rsidRDefault="002834F0" w:rsidP="002834F0">
      <w:pPr>
        <w:rPr>
          <w:rFonts w:ascii="Tahoma" w:hAnsi="Tahoma" w:cs="Tahoma"/>
          <w:sz w:val="20"/>
        </w:rPr>
      </w:pPr>
    </w:p>
    <w:p w:rsidR="00604124" w:rsidRDefault="0060412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2C1F3F" w:rsidRPr="00163848" w:rsidRDefault="002C1F3F" w:rsidP="002C1F3F">
      <w:pPr>
        <w:rPr>
          <w:rFonts w:ascii="Arial" w:hAnsi="Arial" w:cs="Arial"/>
          <w:sz w:val="20"/>
        </w:rPr>
      </w:pPr>
    </w:p>
    <w:tbl>
      <w:tblPr>
        <w:tblW w:w="9498" w:type="dxa"/>
        <w:tblInd w:w="7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1276"/>
        <w:gridCol w:w="5954"/>
      </w:tblGrid>
      <w:tr w:rsidR="002C1F3F" w:rsidRPr="00163848" w:rsidTr="00857DA0">
        <w:trPr>
          <w:trHeight w:hRule="exact" w:val="397"/>
        </w:trPr>
        <w:tc>
          <w:tcPr>
            <w:tcW w:w="9498" w:type="dxa"/>
            <w:gridSpan w:val="3"/>
            <w:shd w:val="clear" w:color="auto" w:fill="92D050"/>
            <w:vAlign w:val="center"/>
          </w:tcPr>
          <w:p w:rsidR="002C1F3F" w:rsidRPr="00163848" w:rsidRDefault="002C1F3F" w:rsidP="006E4B50">
            <w:pPr>
              <w:pStyle w:val="Overskrift6"/>
              <w:rPr>
                <w:sz w:val="18"/>
                <w:szCs w:val="18"/>
              </w:rPr>
            </w:pPr>
            <w:r w:rsidRPr="00163848">
              <w:t>Miljørisikovurdering</w:t>
            </w:r>
          </w:p>
        </w:tc>
      </w:tr>
      <w:tr w:rsidR="002C1F3F" w:rsidRPr="00163848" w:rsidTr="00231ADA">
        <w:trPr>
          <w:trHeight w:hRule="exact" w:val="397"/>
        </w:trPr>
        <w:tc>
          <w:tcPr>
            <w:tcW w:w="2268" w:type="dxa"/>
            <w:vAlign w:val="center"/>
          </w:tcPr>
          <w:p w:rsidR="002C1F3F" w:rsidRPr="00163848" w:rsidRDefault="002C1F3F" w:rsidP="00857DA0">
            <w:pPr>
              <w:spacing w:before="120" w:after="120"/>
              <w:ind w:left="142"/>
              <w:rPr>
                <w:rFonts w:ascii="Arial" w:hAnsi="Arial" w:cs="Arial"/>
                <w:b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Dato for vurdering</w:t>
            </w:r>
          </w:p>
        </w:tc>
        <w:tc>
          <w:tcPr>
            <w:tcW w:w="1276" w:type="dxa"/>
            <w:vAlign w:val="center"/>
          </w:tcPr>
          <w:p w:rsidR="002C1F3F" w:rsidRPr="00163848" w:rsidRDefault="00E42F2A" w:rsidP="00857DA0">
            <w:pPr>
              <w:spacing w:before="120" w:after="120"/>
              <w:ind w:left="142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09" w:name="ind_env_assesment_assesment_date"/>
            <w:bookmarkEnd w:id="109"/>
            <w:r>
              <w:rPr>
                <w:rFonts w:ascii="Arial" w:hAnsi="Arial" w:cs="Arial"/>
                <w:sz w:val="18"/>
                <w:szCs w:val="18"/>
              </w:rPr>
              <w:t>13-11-2018</w:t>
            </w:r>
          </w:p>
        </w:tc>
        <w:tc>
          <w:tcPr>
            <w:tcW w:w="5954" w:type="dxa"/>
            <w:vAlign w:val="center"/>
          </w:tcPr>
          <w:p w:rsidR="002C1F3F" w:rsidRPr="00163848" w:rsidRDefault="002C1F3F" w:rsidP="00857DA0">
            <w:pPr>
              <w:spacing w:before="120" w:after="120"/>
              <w:ind w:lef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1F3F" w:rsidRPr="00163848" w:rsidTr="008B4998">
        <w:trPr>
          <w:trHeight w:hRule="exact" w:val="742"/>
        </w:trPr>
        <w:tc>
          <w:tcPr>
            <w:tcW w:w="2268" w:type="dxa"/>
            <w:vAlign w:val="center"/>
          </w:tcPr>
          <w:p w:rsidR="002C1F3F" w:rsidRPr="00163848" w:rsidRDefault="002C1F3F" w:rsidP="00857DA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Miljøledelse</w:t>
            </w:r>
          </w:p>
        </w:tc>
        <w:tc>
          <w:tcPr>
            <w:tcW w:w="1276" w:type="dxa"/>
            <w:vAlign w:val="center"/>
          </w:tcPr>
          <w:p w:rsidR="002C1F3F" w:rsidRPr="00163848" w:rsidRDefault="00C035F9" w:rsidP="00857DA0">
            <w:pPr>
              <w:ind w:left="142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10" w:name="ind_env_assesment_score_a"/>
            <w:bookmarkEnd w:id="110"/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954" w:type="dxa"/>
            <w:vAlign w:val="center"/>
          </w:tcPr>
          <w:p w:rsidR="008B4998" w:rsidRDefault="008B4998" w:rsidP="008B4998">
            <w:pPr>
              <w:ind w:left="14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Score 1: EMAS/ISO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B4998" w:rsidRDefault="008B4998" w:rsidP="008B4998">
            <w:pPr>
              <w:ind w:left="14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Score 3: Miljømål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2C1F3F" w:rsidRPr="00163848" w:rsidRDefault="008B4998" w:rsidP="008B4998">
            <w:pPr>
              <w:ind w:left="142"/>
              <w:rPr>
                <w:rFonts w:ascii="Arial" w:hAnsi="Arial" w:cs="Arial"/>
                <w:sz w:val="16"/>
                <w:szCs w:val="16"/>
              </w:rPr>
            </w:pPr>
            <w:r w:rsidRPr="003711AE">
              <w:rPr>
                <w:rFonts w:ascii="Arial" w:hAnsi="Arial" w:cs="Arial"/>
                <w:sz w:val="16"/>
                <w:szCs w:val="16"/>
                <w:highlight w:val="yellow"/>
              </w:rPr>
              <w:t>Score 5: Ingen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2C1F3F" w:rsidRPr="00163848" w:rsidTr="008B4998">
        <w:trPr>
          <w:trHeight w:hRule="exact" w:val="981"/>
        </w:trPr>
        <w:tc>
          <w:tcPr>
            <w:tcW w:w="2268" w:type="dxa"/>
            <w:vAlign w:val="center"/>
          </w:tcPr>
          <w:p w:rsidR="002C1F3F" w:rsidRPr="00163848" w:rsidRDefault="002C1F3F" w:rsidP="00857DA0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Regelefterlevelse</w:t>
            </w:r>
          </w:p>
        </w:tc>
        <w:tc>
          <w:tcPr>
            <w:tcW w:w="1276" w:type="dxa"/>
            <w:vAlign w:val="center"/>
          </w:tcPr>
          <w:p w:rsidR="002C1F3F" w:rsidRPr="00163848" w:rsidRDefault="00E42F2A" w:rsidP="00857DA0">
            <w:pPr>
              <w:ind w:left="142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11" w:name="ind_env_assesment_score_b"/>
            <w:bookmarkEnd w:id="111"/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54" w:type="dxa"/>
            <w:vAlign w:val="center"/>
          </w:tcPr>
          <w:p w:rsidR="008B4998" w:rsidRPr="00163848" w:rsidRDefault="008B4998" w:rsidP="008B4998">
            <w:pPr>
              <w:ind w:left="142"/>
              <w:rPr>
                <w:rFonts w:ascii="Arial" w:hAnsi="Arial" w:cs="Arial"/>
                <w:sz w:val="16"/>
                <w:szCs w:val="16"/>
              </w:rPr>
            </w:pPr>
            <w:r w:rsidRPr="00163848">
              <w:rPr>
                <w:rFonts w:ascii="Arial" w:hAnsi="Arial" w:cs="Arial"/>
                <w:sz w:val="16"/>
                <w:szCs w:val="16"/>
              </w:rPr>
              <w:t xml:space="preserve">Antal håndhævelser ved sidste tilsyn: </w:t>
            </w:r>
          </w:p>
          <w:p w:rsidR="008B4998" w:rsidRDefault="008B4998" w:rsidP="008B4998">
            <w:pPr>
              <w:ind w:left="142"/>
              <w:rPr>
                <w:rFonts w:ascii="Arial" w:hAnsi="Arial" w:cs="Arial"/>
                <w:sz w:val="16"/>
                <w:szCs w:val="16"/>
              </w:rPr>
            </w:pPr>
            <w:r w:rsidRPr="00E42F2A">
              <w:rPr>
                <w:rFonts w:ascii="Arial" w:hAnsi="Arial" w:cs="Arial"/>
                <w:sz w:val="16"/>
                <w:szCs w:val="16"/>
                <w:highlight w:val="yellow"/>
              </w:rPr>
              <w:t>Score 1: 0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B4998" w:rsidRDefault="008B4998" w:rsidP="008B4998">
            <w:pPr>
              <w:ind w:left="14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Score 3: 1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2C1F3F" w:rsidRPr="00163848" w:rsidRDefault="008B4998" w:rsidP="008B4998">
            <w:pPr>
              <w:ind w:left="142"/>
              <w:rPr>
                <w:rFonts w:ascii="Arial" w:hAnsi="Arial" w:cs="Arial"/>
                <w:sz w:val="16"/>
                <w:szCs w:val="16"/>
              </w:rPr>
            </w:pPr>
            <w:r w:rsidRPr="00163848">
              <w:rPr>
                <w:rFonts w:ascii="Arial" w:hAnsi="Arial" w:cs="Arial"/>
                <w:sz w:val="16"/>
                <w:szCs w:val="16"/>
              </w:rPr>
              <w:t>Score 5: 2 eller flere</w:t>
            </w:r>
          </w:p>
        </w:tc>
      </w:tr>
      <w:tr w:rsidR="002C1F3F" w:rsidRPr="00163848" w:rsidTr="008B4998">
        <w:trPr>
          <w:trHeight w:hRule="exact" w:val="992"/>
        </w:trPr>
        <w:tc>
          <w:tcPr>
            <w:tcW w:w="2268" w:type="dxa"/>
            <w:vAlign w:val="center"/>
          </w:tcPr>
          <w:p w:rsidR="002C1F3F" w:rsidRPr="00163848" w:rsidRDefault="002C1F3F" w:rsidP="00857DA0">
            <w:pPr>
              <w:numPr>
                <w:ilvl w:val="0"/>
                <w:numId w:val="1"/>
              </w:num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Oplagret gødning</w:t>
            </w:r>
          </w:p>
        </w:tc>
        <w:tc>
          <w:tcPr>
            <w:tcW w:w="1276" w:type="dxa"/>
            <w:vAlign w:val="center"/>
          </w:tcPr>
          <w:p w:rsidR="002C1F3F" w:rsidRPr="00163848" w:rsidRDefault="00C035F9" w:rsidP="00857DA0">
            <w:pPr>
              <w:spacing w:before="120" w:after="120"/>
              <w:ind w:left="142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12" w:name="ind_env_assesment_score_c"/>
            <w:bookmarkEnd w:id="112"/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954" w:type="dxa"/>
            <w:vAlign w:val="center"/>
          </w:tcPr>
          <w:p w:rsidR="002C1F3F" w:rsidRPr="00163848" w:rsidRDefault="008B4998" w:rsidP="00231ADA">
            <w:pPr>
              <w:spacing w:before="120" w:after="120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163848">
              <w:rPr>
                <w:rFonts w:ascii="Arial" w:hAnsi="Arial" w:cs="Arial"/>
                <w:sz w:val="16"/>
                <w:szCs w:val="16"/>
              </w:rPr>
              <w:t xml:space="preserve">Fastmonteret pumpe, gyllebeholder u. låg, møddingsplads, markstak: </w:t>
            </w:r>
            <w:r>
              <w:rPr>
                <w:rFonts w:ascii="Arial" w:hAnsi="Arial" w:cs="Arial"/>
                <w:sz w:val="16"/>
                <w:szCs w:val="16"/>
              </w:rPr>
              <w:br/>
              <w:t>Score 1: Ingen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3711AE">
              <w:rPr>
                <w:rFonts w:ascii="Arial" w:hAnsi="Arial" w:cs="Arial"/>
                <w:sz w:val="16"/>
                <w:szCs w:val="16"/>
                <w:highlight w:val="yellow"/>
              </w:rPr>
              <w:t>Score 3: 1-2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163848">
              <w:rPr>
                <w:rFonts w:ascii="Arial" w:hAnsi="Arial" w:cs="Arial"/>
                <w:sz w:val="16"/>
                <w:szCs w:val="16"/>
              </w:rPr>
              <w:t>Score 5: 3-4 af de nævnte</w:t>
            </w:r>
          </w:p>
        </w:tc>
      </w:tr>
      <w:tr w:rsidR="002C1F3F" w:rsidRPr="00163848" w:rsidTr="008B4998">
        <w:trPr>
          <w:trHeight w:hRule="exact" w:val="851"/>
        </w:trPr>
        <w:tc>
          <w:tcPr>
            <w:tcW w:w="2268" w:type="dxa"/>
            <w:vAlign w:val="center"/>
          </w:tcPr>
          <w:p w:rsidR="002C1F3F" w:rsidRPr="00163848" w:rsidRDefault="002C1F3F" w:rsidP="00857DA0">
            <w:pPr>
              <w:numPr>
                <w:ilvl w:val="0"/>
                <w:numId w:val="1"/>
              </w:num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Størrelse</w:t>
            </w:r>
          </w:p>
        </w:tc>
        <w:tc>
          <w:tcPr>
            <w:tcW w:w="1276" w:type="dxa"/>
            <w:vAlign w:val="center"/>
          </w:tcPr>
          <w:p w:rsidR="002C1F3F" w:rsidRPr="00163848" w:rsidRDefault="00C035F9" w:rsidP="00857DA0">
            <w:pPr>
              <w:spacing w:before="120" w:after="120"/>
              <w:ind w:left="142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13" w:name="ind_env_assesment_score_d"/>
            <w:bookmarkEnd w:id="113"/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954" w:type="dxa"/>
            <w:vAlign w:val="center"/>
          </w:tcPr>
          <w:p w:rsidR="002C1F3F" w:rsidRPr="00163848" w:rsidRDefault="008B4998" w:rsidP="00857DA0">
            <w:pPr>
              <w:spacing w:before="120" w:after="120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163848">
              <w:rPr>
                <w:rFonts w:ascii="Arial" w:hAnsi="Arial" w:cs="Arial"/>
                <w:sz w:val="16"/>
                <w:szCs w:val="16"/>
              </w:rPr>
              <w:t xml:space="preserve">Score 1: Højst 75 DE </w:t>
            </w:r>
            <w:r>
              <w:rPr>
                <w:rFonts w:ascii="Arial" w:hAnsi="Arial" w:cs="Arial"/>
                <w:sz w:val="16"/>
                <w:szCs w:val="16"/>
              </w:rPr>
              <w:br/>
              <w:t>Score 3: 75-250 DE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3711AE">
              <w:rPr>
                <w:rFonts w:ascii="Arial" w:hAnsi="Arial" w:cs="Arial"/>
                <w:sz w:val="16"/>
                <w:szCs w:val="16"/>
                <w:highlight w:val="yellow"/>
              </w:rPr>
              <w:t>Score 5: over 250 DE</w:t>
            </w:r>
          </w:p>
        </w:tc>
      </w:tr>
      <w:tr w:rsidR="002C1F3F" w:rsidRPr="00163848" w:rsidTr="008B4998">
        <w:trPr>
          <w:trHeight w:hRule="exact" w:val="2691"/>
        </w:trPr>
        <w:tc>
          <w:tcPr>
            <w:tcW w:w="2268" w:type="dxa"/>
            <w:vAlign w:val="center"/>
          </w:tcPr>
          <w:p w:rsidR="002C1F3F" w:rsidRPr="00163848" w:rsidRDefault="002C1F3F" w:rsidP="00857DA0">
            <w:pPr>
              <w:numPr>
                <w:ilvl w:val="0"/>
                <w:numId w:val="1"/>
              </w:num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Sårbarhed</w:t>
            </w:r>
          </w:p>
        </w:tc>
        <w:tc>
          <w:tcPr>
            <w:tcW w:w="1276" w:type="dxa"/>
            <w:vAlign w:val="center"/>
          </w:tcPr>
          <w:p w:rsidR="002C1F3F" w:rsidRPr="00163848" w:rsidRDefault="00996432" w:rsidP="00857DA0">
            <w:pPr>
              <w:spacing w:before="120" w:after="120"/>
              <w:ind w:left="142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14" w:name="ind_env_assesment_score_e"/>
            <w:bookmarkEnd w:id="114"/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54" w:type="dxa"/>
            <w:vAlign w:val="center"/>
          </w:tcPr>
          <w:p w:rsidR="008B4998" w:rsidRPr="00163848" w:rsidRDefault="008B4998" w:rsidP="008B4998">
            <w:pPr>
              <w:spacing w:before="120" w:after="120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163848">
              <w:rPr>
                <w:rFonts w:ascii="Arial" w:hAnsi="Arial" w:cs="Arial"/>
                <w:sz w:val="16"/>
                <w:szCs w:val="16"/>
              </w:rPr>
              <w:t xml:space="preserve">Score 1: </w:t>
            </w:r>
            <w:r w:rsidRPr="003711AE">
              <w:rPr>
                <w:rFonts w:ascii="Arial" w:hAnsi="Arial" w:cs="Arial"/>
                <w:sz w:val="16"/>
                <w:szCs w:val="16"/>
                <w:highlight w:val="yellow"/>
              </w:rPr>
              <w:t>Vandløb &gt; 200 meter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               </w:t>
            </w:r>
            <w:r w:rsidRPr="003711AE">
              <w:rPr>
                <w:rFonts w:ascii="Arial" w:hAnsi="Arial" w:cs="Arial"/>
                <w:sz w:val="16"/>
                <w:szCs w:val="16"/>
                <w:highlight w:val="yellow"/>
              </w:rPr>
              <w:t>&gt; 1000 meter fra kategori 1- eller 2-natur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3711AE">
              <w:rPr>
                <w:rFonts w:ascii="Arial" w:hAnsi="Arial" w:cs="Arial"/>
                <w:sz w:val="16"/>
                <w:szCs w:val="16"/>
                <w:highlight w:val="yellow"/>
              </w:rPr>
              <w:t>Ikke i NFIO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               </w:t>
            </w:r>
            <w:r w:rsidRPr="00996432">
              <w:rPr>
                <w:rFonts w:ascii="Arial" w:hAnsi="Arial" w:cs="Arial"/>
                <w:sz w:val="16"/>
                <w:szCs w:val="16"/>
                <w:highlight w:val="yellow"/>
              </w:rPr>
              <w:t>&gt;100 meter til nabo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B4998" w:rsidRPr="00163848" w:rsidRDefault="008B4998" w:rsidP="008B4998">
            <w:pPr>
              <w:spacing w:before="120" w:after="120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163848">
              <w:rPr>
                <w:rFonts w:ascii="Arial" w:hAnsi="Arial" w:cs="Arial"/>
                <w:sz w:val="16"/>
                <w:szCs w:val="16"/>
              </w:rPr>
              <w:t>Score 3: Vandløb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63848">
              <w:rPr>
                <w:rFonts w:ascii="Arial" w:hAnsi="Arial" w:cs="Arial"/>
                <w:sz w:val="16"/>
                <w:szCs w:val="16"/>
              </w:rPr>
              <w:t>&gt;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63848">
              <w:rPr>
                <w:rFonts w:ascii="Arial" w:hAnsi="Arial" w:cs="Arial"/>
                <w:sz w:val="16"/>
                <w:szCs w:val="16"/>
              </w:rPr>
              <w:t>1-200 m</w:t>
            </w:r>
            <w:r>
              <w:rPr>
                <w:rFonts w:ascii="Arial" w:hAnsi="Arial" w:cs="Arial"/>
                <w:sz w:val="16"/>
                <w:szCs w:val="16"/>
              </w:rPr>
              <w:t>eter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              </w:t>
            </w:r>
            <w:r w:rsidRPr="00163848">
              <w:rPr>
                <w:rFonts w:ascii="Arial" w:hAnsi="Arial" w:cs="Arial"/>
                <w:sz w:val="16"/>
                <w:szCs w:val="16"/>
              </w:rPr>
              <w:t>300-1000 m</w:t>
            </w:r>
            <w:r>
              <w:rPr>
                <w:rFonts w:ascii="Arial" w:hAnsi="Arial" w:cs="Arial"/>
                <w:sz w:val="16"/>
                <w:szCs w:val="16"/>
              </w:rPr>
              <w:t>eter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fra kategori 1- eller 2-natur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               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Ikke </w:t>
            </w:r>
            <w:r>
              <w:rPr>
                <w:rFonts w:ascii="Arial" w:hAnsi="Arial" w:cs="Arial"/>
                <w:sz w:val="16"/>
                <w:szCs w:val="16"/>
              </w:rPr>
              <w:t xml:space="preserve">i 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NFIO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              </w:t>
            </w:r>
            <w:r w:rsidRPr="00163848">
              <w:rPr>
                <w:rFonts w:ascii="Arial" w:hAnsi="Arial" w:cs="Arial"/>
                <w:sz w:val="16"/>
                <w:szCs w:val="16"/>
              </w:rPr>
              <w:t>50-100 m</w:t>
            </w:r>
            <w:r>
              <w:rPr>
                <w:rFonts w:ascii="Arial" w:hAnsi="Arial" w:cs="Arial"/>
                <w:sz w:val="16"/>
                <w:szCs w:val="16"/>
              </w:rPr>
              <w:t>eter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t</w:t>
            </w:r>
            <w:r>
              <w:rPr>
                <w:rFonts w:ascii="Arial" w:hAnsi="Arial" w:cs="Arial"/>
                <w:sz w:val="16"/>
                <w:szCs w:val="16"/>
              </w:rPr>
              <w:t>il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nabo</w:t>
            </w:r>
          </w:p>
          <w:p w:rsidR="002C1F3F" w:rsidRPr="00163848" w:rsidRDefault="008B4998" w:rsidP="008B4998">
            <w:pPr>
              <w:spacing w:before="120" w:after="120"/>
              <w:ind w:left="142"/>
              <w:rPr>
                <w:rFonts w:ascii="Arial" w:hAnsi="Arial" w:cs="Arial"/>
                <w:sz w:val="16"/>
                <w:szCs w:val="16"/>
              </w:rPr>
            </w:pPr>
            <w:r w:rsidRPr="00163848">
              <w:rPr>
                <w:rFonts w:ascii="Arial" w:hAnsi="Arial" w:cs="Arial"/>
                <w:sz w:val="16"/>
                <w:szCs w:val="16"/>
              </w:rPr>
              <w:t>Score 5: Vandløb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63848">
              <w:rPr>
                <w:rFonts w:ascii="Arial" w:hAnsi="Arial" w:cs="Arial"/>
                <w:sz w:val="16"/>
                <w:szCs w:val="16"/>
              </w:rPr>
              <w:t>&lt;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63848">
              <w:rPr>
                <w:rFonts w:ascii="Arial" w:hAnsi="Arial" w:cs="Arial"/>
                <w:sz w:val="16"/>
                <w:szCs w:val="16"/>
              </w:rPr>
              <w:t>100 m</w:t>
            </w:r>
            <w:r>
              <w:rPr>
                <w:rFonts w:ascii="Arial" w:hAnsi="Arial" w:cs="Arial"/>
                <w:sz w:val="16"/>
                <w:szCs w:val="16"/>
              </w:rPr>
              <w:t>eter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               </w:t>
            </w:r>
            <w:r w:rsidRPr="00163848">
              <w:rPr>
                <w:rFonts w:ascii="Arial" w:hAnsi="Arial" w:cs="Arial"/>
                <w:sz w:val="16"/>
                <w:szCs w:val="16"/>
              </w:rPr>
              <w:t>&lt; 300 m</w:t>
            </w:r>
            <w:r>
              <w:rPr>
                <w:rFonts w:ascii="Arial" w:hAnsi="Arial" w:cs="Arial"/>
                <w:sz w:val="16"/>
                <w:szCs w:val="16"/>
              </w:rPr>
              <w:t>eter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fra kategori 1- eller 2-natur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               I NFIO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               </w:t>
            </w:r>
            <w:r w:rsidRPr="00163848">
              <w:rPr>
                <w:rFonts w:ascii="Arial" w:hAnsi="Arial" w:cs="Arial"/>
                <w:sz w:val="16"/>
                <w:szCs w:val="16"/>
              </w:rPr>
              <w:t>&lt; 50 m</w:t>
            </w:r>
            <w:r>
              <w:rPr>
                <w:rFonts w:ascii="Arial" w:hAnsi="Arial" w:cs="Arial"/>
                <w:sz w:val="16"/>
                <w:szCs w:val="16"/>
              </w:rPr>
              <w:t>eter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t</w:t>
            </w:r>
            <w:r>
              <w:rPr>
                <w:rFonts w:ascii="Arial" w:hAnsi="Arial" w:cs="Arial"/>
                <w:sz w:val="16"/>
                <w:szCs w:val="16"/>
              </w:rPr>
              <w:t>il</w:t>
            </w:r>
            <w:r w:rsidRPr="00163848">
              <w:rPr>
                <w:rFonts w:ascii="Arial" w:hAnsi="Arial" w:cs="Arial"/>
                <w:sz w:val="16"/>
                <w:szCs w:val="16"/>
              </w:rPr>
              <w:t xml:space="preserve"> nabo</w:t>
            </w:r>
          </w:p>
        </w:tc>
      </w:tr>
      <w:tr w:rsidR="002C1F3F" w:rsidRPr="00291A27" w:rsidTr="00231ADA">
        <w:trPr>
          <w:trHeight w:hRule="exact" w:val="397"/>
        </w:trPr>
        <w:tc>
          <w:tcPr>
            <w:tcW w:w="2268" w:type="dxa"/>
            <w:vAlign w:val="center"/>
          </w:tcPr>
          <w:p w:rsidR="002C1F3F" w:rsidRPr="00163848" w:rsidRDefault="002C1F3F" w:rsidP="00857DA0">
            <w:pPr>
              <w:spacing w:before="120" w:after="120"/>
              <w:ind w:left="142"/>
              <w:rPr>
                <w:rFonts w:ascii="Arial" w:hAnsi="Arial" w:cs="Arial"/>
                <w:b/>
                <w:sz w:val="18"/>
                <w:szCs w:val="18"/>
              </w:rPr>
            </w:pPr>
            <w:r w:rsidRPr="00163848">
              <w:rPr>
                <w:rFonts w:ascii="Arial" w:hAnsi="Arial" w:cs="Arial"/>
                <w:b/>
                <w:sz w:val="18"/>
                <w:szCs w:val="18"/>
              </w:rPr>
              <w:t>Samlet score</w:t>
            </w:r>
          </w:p>
        </w:tc>
        <w:tc>
          <w:tcPr>
            <w:tcW w:w="1276" w:type="dxa"/>
            <w:vAlign w:val="center"/>
          </w:tcPr>
          <w:p w:rsidR="002C1F3F" w:rsidRPr="009320B8" w:rsidRDefault="00E42F2A" w:rsidP="00857DA0">
            <w:pPr>
              <w:spacing w:before="120" w:after="120"/>
              <w:ind w:left="142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2,79</w:t>
            </w:r>
          </w:p>
        </w:tc>
        <w:tc>
          <w:tcPr>
            <w:tcW w:w="5954" w:type="dxa"/>
            <w:vAlign w:val="center"/>
          </w:tcPr>
          <w:p w:rsidR="002C1F3F" w:rsidRPr="00084EFD" w:rsidRDefault="002C1F3F" w:rsidP="00857DA0">
            <w:pPr>
              <w:spacing w:before="120" w:after="120"/>
              <w:ind w:left="142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C1F3F" w:rsidRPr="00291A27" w:rsidRDefault="002C1F3F" w:rsidP="002C1F3F">
      <w:pPr>
        <w:rPr>
          <w:rFonts w:ascii="Arial" w:hAnsi="Arial" w:cs="Arial"/>
          <w:sz w:val="20"/>
        </w:rPr>
      </w:pPr>
    </w:p>
    <w:sectPr w:rsidR="002C1F3F" w:rsidRPr="00291A27" w:rsidSect="000F4FC3">
      <w:footerReference w:type="first" r:id="rId9"/>
      <w:pgSz w:w="11906" w:h="16838"/>
      <w:pgMar w:top="1701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0A8" w:rsidRDefault="005C30A8" w:rsidP="004F663D">
      <w:r>
        <w:separator/>
      </w:r>
    </w:p>
  </w:endnote>
  <w:endnote w:type="continuationSeparator" w:id="0">
    <w:p w:rsidR="005C30A8" w:rsidRDefault="005C30A8" w:rsidP="004F6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ueHelvetica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0A8" w:rsidRPr="00DF5C09" w:rsidRDefault="005C30A8" w:rsidP="000F4FC3">
    <w:pPr>
      <w:pStyle w:val="Sidefod"/>
      <w:rPr>
        <w:rFonts w:ascii="Arial" w:hAnsi="Arial" w:cs="Arial"/>
        <w:sz w:val="18"/>
        <w:szCs w:val="18"/>
      </w:rPr>
    </w:pPr>
    <w:r w:rsidRPr="00DF5C09">
      <w:rPr>
        <w:rFonts w:ascii="Arial" w:hAnsi="Arial" w:cs="Arial"/>
        <w:sz w:val="18"/>
        <w:szCs w:val="18"/>
      </w:rPr>
      <w:t>Enhver har ret til aktindsigt i de øvrige oplysninger som tilsynsmyndigheden er i besiddelse af, med de begrænsninger, der følger af anden lovgivning. Oplysningerne kan ses via Syddjurs Kommunes hjemmeside under ”Åben Indsigt”.</w:t>
    </w:r>
  </w:p>
  <w:p w:rsidR="005C30A8" w:rsidRDefault="005C30A8">
    <w:pPr>
      <w:pStyle w:val="Sidefo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0A8" w:rsidRDefault="005C30A8" w:rsidP="004F663D">
      <w:r>
        <w:separator/>
      </w:r>
    </w:p>
  </w:footnote>
  <w:footnote w:type="continuationSeparator" w:id="0">
    <w:p w:rsidR="005C30A8" w:rsidRDefault="005C30A8" w:rsidP="004F66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42D94"/>
    <w:multiLevelType w:val="hybridMultilevel"/>
    <w:tmpl w:val="2916862E"/>
    <w:lvl w:ilvl="0" w:tplc="00C0FE6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455A6"/>
    <w:multiLevelType w:val="hybridMultilevel"/>
    <w:tmpl w:val="C3C61480"/>
    <w:lvl w:ilvl="0" w:tplc="B0649A8E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222" w:hanging="360"/>
      </w:pPr>
    </w:lvl>
    <w:lvl w:ilvl="2" w:tplc="0406001B" w:tentative="1">
      <w:start w:val="1"/>
      <w:numFmt w:val="lowerRoman"/>
      <w:lvlText w:val="%3."/>
      <w:lvlJc w:val="right"/>
      <w:pPr>
        <w:ind w:left="1942" w:hanging="180"/>
      </w:pPr>
    </w:lvl>
    <w:lvl w:ilvl="3" w:tplc="0406000F" w:tentative="1">
      <w:start w:val="1"/>
      <w:numFmt w:val="decimal"/>
      <w:lvlText w:val="%4."/>
      <w:lvlJc w:val="left"/>
      <w:pPr>
        <w:ind w:left="2662" w:hanging="360"/>
      </w:pPr>
    </w:lvl>
    <w:lvl w:ilvl="4" w:tplc="04060019" w:tentative="1">
      <w:start w:val="1"/>
      <w:numFmt w:val="lowerLetter"/>
      <w:lvlText w:val="%5."/>
      <w:lvlJc w:val="left"/>
      <w:pPr>
        <w:ind w:left="3382" w:hanging="360"/>
      </w:pPr>
    </w:lvl>
    <w:lvl w:ilvl="5" w:tplc="0406001B" w:tentative="1">
      <w:start w:val="1"/>
      <w:numFmt w:val="lowerRoman"/>
      <w:lvlText w:val="%6."/>
      <w:lvlJc w:val="right"/>
      <w:pPr>
        <w:ind w:left="4102" w:hanging="180"/>
      </w:pPr>
    </w:lvl>
    <w:lvl w:ilvl="6" w:tplc="0406000F" w:tentative="1">
      <w:start w:val="1"/>
      <w:numFmt w:val="decimal"/>
      <w:lvlText w:val="%7."/>
      <w:lvlJc w:val="left"/>
      <w:pPr>
        <w:ind w:left="4822" w:hanging="360"/>
      </w:pPr>
    </w:lvl>
    <w:lvl w:ilvl="7" w:tplc="04060019" w:tentative="1">
      <w:start w:val="1"/>
      <w:numFmt w:val="lowerLetter"/>
      <w:lvlText w:val="%8."/>
      <w:lvlJc w:val="left"/>
      <w:pPr>
        <w:ind w:left="5542" w:hanging="360"/>
      </w:pPr>
    </w:lvl>
    <w:lvl w:ilvl="8" w:tplc="0406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fficeInstanceGUID" w:val="{1DF02F6E-10B8-4879-8830-98915F87CED3}"/>
    <w:docVar w:name="SaveInTemplateCenterEnabled" w:val="False"/>
  </w:docVars>
  <w:rsids>
    <w:rsidRoot w:val="000179E4"/>
    <w:rsid w:val="000042EC"/>
    <w:rsid w:val="00004CAF"/>
    <w:rsid w:val="000179E4"/>
    <w:rsid w:val="00017EFE"/>
    <w:rsid w:val="00020565"/>
    <w:rsid w:val="00022ECD"/>
    <w:rsid w:val="000375E4"/>
    <w:rsid w:val="0004661B"/>
    <w:rsid w:val="00046B7B"/>
    <w:rsid w:val="00046F04"/>
    <w:rsid w:val="000655CC"/>
    <w:rsid w:val="0007125C"/>
    <w:rsid w:val="00076443"/>
    <w:rsid w:val="00082113"/>
    <w:rsid w:val="000834AD"/>
    <w:rsid w:val="00090562"/>
    <w:rsid w:val="0009577B"/>
    <w:rsid w:val="000A3DE5"/>
    <w:rsid w:val="000B1E34"/>
    <w:rsid w:val="000B271D"/>
    <w:rsid w:val="000D39D0"/>
    <w:rsid w:val="000D596F"/>
    <w:rsid w:val="000E1B0A"/>
    <w:rsid w:val="000E7CDB"/>
    <w:rsid w:val="000F213C"/>
    <w:rsid w:val="000F29E8"/>
    <w:rsid w:val="000F4FC3"/>
    <w:rsid w:val="000F632B"/>
    <w:rsid w:val="00101FEA"/>
    <w:rsid w:val="00107282"/>
    <w:rsid w:val="00111499"/>
    <w:rsid w:val="0011299B"/>
    <w:rsid w:val="001134CB"/>
    <w:rsid w:val="001150FD"/>
    <w:rsid w:val="00117BD6"/>
    <w:rsid w:val="00132092"/>
    <w:rsid w:val="00142B32"/>
    <w:rsid w:val="00142DA6"/>
    <w:rsid w:val="001470D1"/>
    <w:rsid w:val="00152AED"/>
    <w:rsid w:val="0015556E"/>
    <w:rsid w:val="00163213"/>
    <w:rsid w:val="00163848"/>
    <w:rsid w:val="001719FD"/>
    <w:rsid w:val="00186BAC"/>
    <w:rsid w:val="00191CED"/>
    <w:rsid w:val="00196165"/>
    <w:rsid w:val="00196D6F"/>
    <w:rsid w:val="00197069"/>
    <w:rsid w:val="001970A3"/>
    <w:rsid w:val="00197F59"/>
    <w:rsid w:val="001A4074"/>
    <w:rsid w:val="001B1468"/>
    <w:rsid w:val="001C0398"/>
    <w:rsid w:val="001C59F3"/>
    <w:rsid w:val="001C7DBE"/>
    <w:rsid w:val="001D04AD"/>
    <w:rsid w:val="001D181E"/>
    <w:rsid w:val="001D4F52"/>
    <w:rsid w:val="001D60FE"/>
    <w:rsid w:val="001E5373"/>
    <w:rsid w:val="001E5729"/>
    <w:rsid w:val="00202568"/>
    <w:rsid w:val="00205708"/>
    <w:rsid w:val="0021028F"/>
    <w:rsid w:val="00210832"/>
    <w:rsid w:val="002126C6"/>
    <w:rsid w:val="00215A0F"/>
    <w:rsid w:val="00216F64"/>
    <w:rsid w:val="002213DC"/>
    <w:rsid w:val="00221986"/>
    <w:rsid w:val="00223324"/>
    <w:rsid w:val="002312BD"/>
    <w:rsid w:val="00231ADA"/>
    <w:rsid w:val="00237724"/>
    <w:rsid w:val="0024030C"/>
    <w:rsid w:val="002409B7"/>
    <w:rsid w:val="002473CD"/>
    <w:rsid w:val="0025240E"/>
    <w:rsid w:val="00252A30"/>
    <w:rsid w:val="00254B74"/>
    <w:rsid w:val="002561DE"/>
    <w:rsid w:val="0026468A"/>
    <w:rsid w:val="00277866"/>
    <w:rsid w:val="00281FD1"/>
    <w:rsid w:val="002834F0"/>
    <w:rsid w:val="00293580"/>
    <w:rsid w:val="00293D18"/>
    <w:rsid w:val="002B21D9"/>
    <w:rsid w:val="002B26C2"/>
    <w:rsid w:val="002C10C2"/>
    <w:rsid w:val="002C1F3F"/>
    <w:rsid w:val="002D2B30"/>
    <w:rsid w:val="002E5DC6"/>
    <w:rsid w:val="002F480D"/>
    <w:rsid w:val="002F73A2"/>
    <w:rsid w:val="00301955"/>
    <w:rsid w:val="003173F4"/>
    <w:rsid w:val="00327E16"/>
    <w:rsid w:val="0033096F"/>
    <w:rsid w:val="0033204D"/>
    <w:rsid w:val="00333759"/>
    <w:rsid w:val="003359D6"/>
    <w:rsid w:val="003454AB"/>
    <w:rsid w:val="00350B5E"/>
    <w:rsid w:val="00356BEA"/>
    <w:rsid w:val="00362AE7"/>
    <w:rsid w:val="00362D72"/>
    <w:rsid w:val="003634DE"/>
    <w:rsid w:val="00364599"/>
    <w:rsid w:val="00364BD0"/>
    <w:rsid w:val="00367531"/>
    <w:rsid w:val="003711AE"/>
    <w:rsid w:val="00371306"/>
    <w:rsid w:val="00373458"/>
    <w:rsid w:val="0037418C"/>
    <w:rsid w:val="00380CE4"/>
    <w:rsid w:val="00385A90"/>
    <w:rsid w:val="0039292D"/>
    <w:rsid w:val="00393176"/>
    <w:rsid w:val="003A634C"/>
    <w:rsid w:val="003B1AA8"/>
    <w:rsid w:val="003C02F8"/>
    <w:rsid w:val="003C0B4D"/>
    <w:rsid w:val="003C50FF"/>
    <w:rsid w:val="003C5A94"/>
    <w:rsid w:val="003C5F12"/>
    <w:rsid w:val="003D08DA"/>
    <w:rsid w:val="003D11D9"/>
    <w:rsid w:val="003D2458"/>
    <w:rsid w:val="003D3533"/>
    <w:rsid w:val="003E2BFD"/>
    <w:rsid w:val="003E2DF3"/>
    <w:rsid w:val="003F38A0"/>
    <w:rsid w:val="00403582"/>
    <w:rsid w:val="00411A79"/>
    <w:rsid w:val="00414A90"/>
    <w:rsid w:val="00423358"/>
    <w:rsid w:val="00435CDD"/>
    <w:rsid w:val="004362F7"/>
    <w:rsid w:val="004378A7"/>
    <w:rsid w:val="00443BC6"/>
    <w:rsid w:val="00445675"/>
    <w:rsid w:val="00446F81"/>
    <w:rsid w:val="004513DE"/>
    <w:rsid w:val="0045187C"/>
    <w:rsid w:val="004521E3"/>
    <w:rsid w:val="0045230E"/>
    <w:rsid w:val="004700E8"/>
    <w:rsid w:val="00473DA5"/>
    <w:rsid w:val="00476566"/>
    <w:rsid w:val="004775A9"/>
    <w:rsid w:val="00483A49"/>
    <w:rsid w:val="00486D26"/>
    <w:rsid w:val="00496D8B"/>
    <w:rsid w:val="004A3900"/>
    <w:rsid w:val="004B1525"/>
    <w:rsid w:val="004B5668"/>
    <w:rsid w:val="004B74A1"/>
    <w:rsid w:val="004C0275"/>
    <w:rsid w:val="004C10AF"/>
    <w:rsid w:val="004C135C"/>
    <w:rsid w:val="004C38B0"/>
    <w:rsid w:val="004C5F3D"/>
    <w:rsid w:val="004D34CC"/>
    <w:rsid w:val="004F0CDF"/>
    <w:rsid w:val="004F663D"/>
    <w:rsid w:val="00500093"/>
    <w:rsid w:val="00504976"/>
    <w:rsid w:val="005075CF"/>
    <w:rsid w:val="00514AD6"/>
    <w:rsid w:val="00515C6B"/>
    <w:rsid w:val="005328B6"/>
    <w:rsid w:val="0054526F"/>
    <w:rsid w:val="00545462"/>
    <w:rsid w:val="00545CD0"/>
    <w:rsid w:val="005473C9"/>
    <w:rsid w:val="00553E6C"/>
    <w:rsid w:val="00553F46"/>
    <w:rsid w:val="00555F77"/>
    <w:rsid w:val="00565720"/>
    <w:rsid w:val="00576F94"/>
    <w:rsid w:val="00577DF4"/>
    <w:rsid w:val="005838D4"/>
    <w:rsid w:val="0059190F"/>
    <w:rsid w:val="00592307"/>
    <w:rsid w:val="00595235"/>
    <w:rsid w:val="005A1745"/>
    <w:rsid w:val="005A43A5"/>
    <w:rsid w:val="005B14C1"/>
    <w:rsid w:val="005B1600"/>
    <w:rsid w:val="005B3A49"/>
    <w:rsid w:val="005C30A8"/>
    <w:rsid w:val="005D477F"/>
    <w:rsid w:val="005D4803"/>
    <w:rsid w:val="005E2829"/>
    <w:rsid w:val="005F2954"/>
    <w:rsid w:val="005F2FDF"/>
    <w:rsid w:val="00604124"/>
    <w:rsid w:val="0060721A"/>
    <w:rsid w:val="006102D4"/>
    <w:rsid w:val="0061199C"/>
    <w:rsid w:val="00633791"/>
    <w:rsid w:val="0063754C"/>
    <w:rsid w:val="00645877"/>
    <w:rsid w:val="006478A7"/>
    <w:rsid w:val="00654741"/>
    <w:rsid w:val="00656F0B"/>
    <w:rsid w:val="00657C14"/>
    <w:rsid w:val="00672297"/>
    <w:rsid w:val="00683217"/>
    <w:rsid w:val="006854F7"/>
    <w:rsid w:val="0069628D"/>
    <w:rsid w:val="006A2DE0"/>
    <w:rsid w:val="006A3B72"/>
    <w:rsid w:val="006B51FC"/>
    <w:rsid w:val="006C17A9"/>
    <w:rsid w:val="006D0841"/>
    <w:rsid w:val="006E091C"/>
    <w:rsid w:val="006E38AA"/>
    <w:rsid w:val="006E4B50"/>
    <w:rsid w:val="006E60EA"/>
    <w:rsid w:val="006E7D1E"/>
    <w:rsid w:val="006F5D43"/>
    <w:rsid w:val="006F63E0"/>
    <w:rsid w:val="00704508"/>
    <w:rsid w:val="007118FB"/>
    <w:rsid w:val="00715B04"/>
    <w:rsid w:val="00720534"/>
    <w:rsid w:val="007218C4"/>
    <w:rsid w:val="00724BEE"/>
    <w:rsid w:val="0072523D"/>
    <w:rsid w:val="00725DF7"/>
    <w:rsid w:val="00726232"/>
    <w:rsid w:val="00743EAE"/>
    <w:rsid w:val="00752141"/>
    <w:rsid w:val="007522C4"/>
    <w:rsid w:val="00755AEC"/>
    <w:rsid w:val="00755CB3"/>
    <w:rsid w:val="00763EE8"/>
    <w:rsid w:val="007666A2"/>
    <w:rsid w:val="00770CD5"/>
    <w:rsid w:val="00771787"/>
    <w:rsid w:val="007747FD"/>
    <w:rsid w:val="00775BA2"/>
    <w:rsid w:val="00783261"/>
    <w:rsid w:val="007909B0"/>
    <w:rsid w:val="00792DD8"/>
    <w:rsid w:val="007930BC"/>
    <w:rsid w:val="007A26F1"/>
    <w:rsid w:val="007D2CDA"/>
    <w:rsid w:val="007E3FB3"/>
    <w:rsid w:val="007E642B"/>
    <w:rsid w:val="007F44AF"/>
    <w:rsid w:val="00800758"/>
    <w:rsid w:val="00800CEA"/>
    <w:rsid w:val="00803074"/>
    <w:rsid w:val="00806576"/>
    <w:rsid w:val="00815BA2"/>
    <w:rsid w:val="008166EF"/>
    <w:rsid w:val="00816C1C"/>
    <w:rsid w:val="00826760"/>
    <w:rsid w:val="008269E9"/>
    <w:rsid w:val="00826E2C"/>
    <w:rsid w:val="00827A2D"/>
    <w:rsid w:val="008333C9"/>
    <w:rsid w:val="00857DA0"/>
    <w:rsid w:val="00864A0A"/>
    <w:rsid w:val="008716C5"/>
    <w:rsid w:val="00881B81"/>
    <w:rsid w:val="00892B9B"/>
    <w:rsid w:val="00893AD0"/>
    <w:rsid w:val="00894DCC"/>
    <w:rsid w:val="00896DCA"/>
    <w:rsid w:val="008B464D"/>
    <w:rsid w:val="008B4998"/>
    <w:rsid w:val="008C55E2"/>
    <w:rsid w:val="008C6594"/>
    <w:rsid w:val="008D3B0E"/>
    <w:rsid w:val="008E1FF2"/>
    <w:rsid w:val="008F4A3D"/>
    <w:rsid w:val="008F6766"/>
    <w:rsid w:val="008F7930"/>
    <w:rsid w:val="00914E52"/>
    <w:rsid w:val="00920875"/>
    <w:rsid w:val="00932233"/>
    <w:rsid w:val="00936077"/>
    <w:rsid w:val="00940E6B"/>
    <w:rsid w:val="00945028"/>
    <w:rsid w:val="00960B7E"/>
    <w:rsid w:val="009633A8"/>
    <w:rsid w:val="00967609"/>
    <w:rsid w:val="00973193"/>
    <w:rsid w:val="00976299"/>
    <w:rsid w:val="00996432"/>
    <w:rsid w:val="009A3BD1"/>
    <w:rsid w:val="009A5398"/>
    <w:rsid w:val="009A6970"/>
    <w:rsid w:val="009B2905"/>
    <w:rsid w:val="009B57D1"/>
    <w:rsid w:val="009B5C18"/>
    <w:rsid w:val="009C60D1"/>
    <w:rsid w:val="009D432C"/>
    <w:rsid w:val="009D74BF"/>
    <w:rsid w:val="009E300E"/>
    <w:rsid w:val="009F14D6"/>
    <w:rsid w:val="009F4947"/>
    <w:rsid w:val="009F743E"/>
    <w:rsid w:val="00A0553D"/>
    <w:rsid w:val="00A12ECD"/>
    <w:rsid w:val="00A131B5"/>
    <w:rsid w:val="00A13542"/>
    <w:rsid w:val="00A13560"/>
    <w:rsid w:val="00A272FF"/>
    <w:rsid w:val="00A40830"/>
    <w:rsid w:val="00A413F1"/>
    <w:rsid w:val="00A42D19"/>
    <w:rsid w:val="00A60552"/>
    <w:rsid w:val="00A67565"/>
    <w:rsid w:val="00A71A9C"/>
    <w:rsid w:val="00A72794"/>
    <w:rsid w:val="00A76DD4"/>
    <w:rsid w:val="00A81513"/>
    <w:rsid w:val="00AA4A62"/>
    <w:rsid w:val="00AB3B26"/>
    <w:rsid w:val="00AB4B8C"/>
    <w:rsid w:val="00AC0FCA"/>
    <w:rsid w:val="00AC2A4E"/>
    <w:rsid w:val="00AC621A"/>
    <w:rsid w:val="00AD5F25"/>
    <w:rsid w:val="00AE3B00"/>
    <w:rsid w:val="00B00852"/>
    <w:rsid w:val="00B02972"/>
    <w:rsid w:val="00B04A33"/>
    <w:rsid w:val="00B10F55"/>
    <w:rsid w:val="00B15513"/>
    <w:rsid w:val="00B16C90"/>
    <w:rsid w:val="00B32505"/>
    <w:rsid w:val="00B33D30"/>
    <w:rsid w:val="00B37791"/>
    <w:rsid w:val="00B448B5"/>
    <w:rsid w:val="00B5214D"/>
    <w:rsid w:val="00B57BC9"/>
    <w:rsid w:val="00B66BE9"/>
    <w:rsid w:val="00B71A8E"/>
    <w:rsid w:val="00B73769"/>
    <w:rsid w:val="00B77E0A"/>
    <w:rsid w:val="00B8056B"/>
    <w:rsid w:val="00B80BE0"/>
    <w:rsid w:val="00B82776"/>
    <w:rsid w:val="00B900EF"/>
    <w:rsid w:val="00B9559D"/>
    <w:rsid w:val="00B96781"/>
    <w:rsid w:val="00BA4CB8"/>
    <w:rsid w:val="00BB3AAC"/>
    <w:rsid w:val="00BB49D2"/>
    <w:rsid w:val="00BB5C88"/>
    <w:rsid w:val="00BD2766"/>
    <w:rsid w:val="00BE13CE"/>
    <w:rsid w:val="00BE445A"/>
    <w:rsid w:val="00BE5224"/>
    <w:rsid w:val="00BE522F"/>
    <w:rsid w:val="00BF131B"/>
    <w:rsid w:val="00BF2609"/>
    <w:rsid w:val="00C035F9"/>
    <w:rsid w:val="00C11250"/>
    <w:rsid w:val="00C11941"/>
    <w:rsid w:val="00C3309C"/>
    <w:rsid w:val="00C33AC1"/>
    <w:rsid w:val="00C37304"/>
    <w:rsid w:val="00C404F3"/>
    <w:rsid w:val="00C447D6"/>
    <w:rsid w:val="00C548CD"/>
    <w:rsid w:val="00C62F3C"/>
    <w:rsid w:val="00C706DF"/>
    <w:rsid w:val="00C71899"/>
    <w:rsid w:val="00C75B09"/>
    <w:rsid w:val="00C86D77"/>
    <w:rsid w:val="00C92AFA"/>
    <w:rsid w:val="00CA0E59"/>
    <w:rsid w:val="00CA5283"/>
    <w:rsid w:val="00CB3447"/>
    <w:rsid w:val="00CB3874"/>
    <w:rsid w:val="00CB592E"/>
    <w:rsid w:val="00CB7DB8"/>
    <w:rsid w:val="00CC5B1B"/>
    <w:rsid w:val="00CC7C57"/>
    <w:rsid w:val="00CD21E4"/>
    <w:rsid w:val="00CD27DF"/>
    <w:rsid w:val="00CE2208"/>
    <w:rsid w:val="00CE3EA0"/>
    <w:rsid w:val="00D05394"/>
    <w:rsid w:val="00D162C3"/>
    <w:rsid w:val="00D16AEE"/>
    <w:rsid w:val="00D21EB6"/>
    <w:rsid w:val="00D33DDE"/>
    <w:rsid w:val="00D34D07"/>
    <w:rsid w:val="00D44118"/>
    <w:rsid w:val="00D46BEB"/>
    <w:rsid w:val="00D573AD"/>
    <w:rsid w:val="00D65592"/>
    <w:rsid w:val="00D6682A"/>
    <w:rsid w:val="00D74788"/>
    <w:rsid w:val="00D83B68"/>
    <w:rsid w:val="00D849D8"/>
    <w:rsid w:val="00D84CDC"/>
    <w:rsid w:val="00D85D60"/>
    <w:rsid w:val="00D87C15"/>
    <w:rsid w:val="00D9493D"/>
    <w:rsid w:val="00D94DCF"/>
    <w:rsid w:val="00DA5A20"/>
    <w:rsid w:val="00DA636D"/>
    <w:rsid w:val="00DA71EE"/>
    <w:rsid w:val="00DB29BD"/>
    <w:rsid w:val="00DB5C65"/>
    <w:rsid w:val="00DD3ED7"/>
    <w:rsid w:val="00DF1457"/>
    <w:rsid w:val="00DF459B"/>
    <w:rsid w:val="00DF5C09"/>
    <w:rsid w:val="00E07AB0"/>
    <w:rsid w:val="00E15A29"/>
    <w:rsid w:val="00E21BAC"/>
    <w:rsid w:val="00E36E9C"/>
    <w:rsid w:val="00E40894"/>
    <w:rsid w:val="00E42F2A"/>
    <w:rsid w:val="00E46BC6"/>
    <w:rsid w:val="00E77EAF"/>
    <w:rsid w:val="00E815CE"/>
    <w:rsid w:val="00E83F9B"/>
    <w:rsid w:val="00E867E0"/>
    <w:rsid w:val="00E86E70"/>
    <w:rsid w:val="00E96188"/>
    <w:rsid w:val="00E96C16"/>
    <w:rsid w:val="00E96C6D"/>
    <w:rsid w:val="00EB21AC"/>
    <w:rsid w:val="00EB293F"/>
    <w:rsid w:val="00EB3133"/>
    <w:rsid w:val="00EB4B59"/>
    <w:rsid w:val="00EC0D39"/>
    <w:rsid w:val="00EC6063"/>
    <w:rsid w:val="00ED4F67"/>
    <w:rsid w:val="00EF11F4"/>
    <w:rsid w:val="00F007C0"/>
    <w:rsid w:val="00F04987"/>
    <w:rsid w:val="00F05B0F"/>
    <w:rsid w:val="00F064C0"/>
    <w:rsid w:val="00F0782D"/>
    <w:rsid w:val="00F20220"/>
    <w:rsid w:val="00F229DE"/>
    <w:rsid w:val="00F26BDA"/>
    <w:rsid w:val="00F300DA"/>
    <w:rsid w:val="00F30FA9"/>
    <w:rsid w:val="00F40BDD"/>
    <w:rsid w:val="00F47D17"/>
    <w:rsid w:val="00F51CD6"/>
    <w:rsid w:val="00F51D07"/>
    <w:rsid w:val="00F65DDF"/>
    <w:rsid w:val="00F8018F"/>
    <w:rsid w:val="00F80634"/>
    <w:rsid w:val="00F82BB1"/>
    <w:rsid w:val="00F85830"/>
    <w:rsid w:val="00F861BF"/>
    <w:rsid w:val="00F86554"/>
    <w:rsid w:val="00F910C7"/>
    <w:rsid w:val="00F91BDC"/>
    <w:rsid w:val="00F92474"/>
    <w:rsid w:val="00FA2880"/>
    <w:rsid w:val="00FA5D03"/>
    <w:rsid w:val="00FB00F7"/>
    <w:rsid w:val="00FB27C8"/>
    <w:rsid w:val="00FB75B8"/>
    <w:rsid w:val="00FC04C7"/>
    <w:rsid w:val="00FC505C"/>
    <w:rsid w:val="00FC5223"/>
    <w:rsid w:val="00FD1B50"/>
    <w:rsid w:val="00FD2083"/>
    <w:rsid w:val="00FE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Overskrift6">
    <w:name w:val="heading 6"/>
    <w:basedOn w:val="Normal"/>
    <w:next w:val="Normal"/>
    <w:link w:val="Overskrift6Tegn"/>
    <w:qFormat/>
    <w:rsid w:val="008F7930"/>
    <w:pPr>
      <w:keepNext/>
      <w:jc w:val="center"/>
      <w:outlineLvl w:val="5"/>
    </w:pPr>
    <w:rPr>
      <w:rFonts w:ascii="Arial" w:hAnsi="Arial"/>
      <w:b/>
      <w:bCs/>
    </w:rPr>
  </w:style>
  <w:style w:type="paragraph" w:styleId="Overskrift9">
    <w:name w:val="heading 9"/>
    <w:basedOn w:val="Normal"/>
    <w:next w:val="Normal"/>
    <w:link w:val="Overskrift9Tegn"/>
    <w:semiHidden/>
    <w:unhideWhenUsed/>
    <w:qFormat/>
    <w:rsid w:val="002834F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6Tegn">
    <w:name w:val="Overskrift 6 Tegn"/>
    <w:link w:val="Overskrift6"/>
    <w:semiHidden/>
    <w:locked/>
    <w:rsid w:val="008F7930"/>
    <w:rPr>
      <w:rFonts w:ascii="Arial" w:hAnsi="Arial"/>
      <w:b/>
      <w:bCs/>
      <w:sz w:val="24"/>
      <w:szCs w:val="24"/>
      <w:lang w:val="da-DK" w:eastAsia="da-DK" w:bidi="ar-SA"/>
    </w:rPr>
  </w:style>
  <w:style w:type="paragraph" w:styleId="Kommentartekst">
    <w:name w:val="annotation text"/>
    <w:basedOn w:val="Normal"/>
    <w:link w:val="KommentartekstTegn"/>
    <w:semiHidden/>
    <w:rsid w:val="008F7930"/>
    <w:rPr>
      <w:rFonts w:ascii="TrueHelveticaLight" w:hAnsi="TrueHelveticaLight"/>
      <w:sz w:val="20"/>
      <w:szCs w:val="20"/>
    </w:rPr>
  </w:style>
  <w:style w:type="character" w:customStyle="1" w:styleId="KommentartekstTegn">
    <w:name w:val="Kommentartekst Tegn"/>
    <w:link w:val="Kommentartekst"/>
    <w:semiHidden/>
    <w:locked/>
    <w:rsid w:val="008F7930"/>
    <w:rPr>
      <w:rFonts w:ascii="TrueHelveticaLight" w:hAnsi="TrueHelveticaLight"/>
      <w:lang w:val="da-DK" w:eastAsia="da-DK" w:bidi="ar-SA"/>
    </w:rPr>
  </w:style>
  <w:style w:type="paragraph" w:styleId="Sidehoved">
    <w:name w:val="header"/>
    <w:basedOn w:val="Normal"/>
    <w:link w:val="SidehovedTegn"/>
    <w:rsid w:val="008F7930"/>
    <w:pPr>
      <w:tabs>
        <w:tab w:val="center" w:pos="4819"/>
        <w:tab w:val="right" w:pos="9638"/>
      </w:tabs>
    </w:pPr>
    <w:rPr>
      <w:rFonts w:ascii="Arial" w:hAnsi="Arial"/>
    </w:rPr>
  </w:style>
  <w:style w:type="character" w:customStyle="1" w:styleId="SidehovedTegn">
    <w:name w:val="Sidehoved Tegn"/>
    <w:link w:val="Sidehoved"/>
    <w:semiHidden/>
    <w:locked/>
    <w:rsid w:val="008F7930"/>
    <w:rPr>
      <w:rFonts w:ascii="Arial" w:hAnsi="Arial"/>
      <w:sz w:val="24"/>
      <w:szCs w:val="24"/>
      <w:lang w:val="da-DK" w:eastAsia="da-DK" w:bidi="ar-SA"/>
    </w:rPr>
  </w:style>
  <w:style w:type="paragraph" w:styleId="Almindeligtekst">
    <w:name w:val="Plain Text"/>
    <w:basedOn w:val="Normal"/>
    <w:link w:val="AlmindeligtekstTegn"/>
    <w:rsid w:val="008F7930"/>
    <w:rPr>
      <w:rFonts w:ascii="Courier New" w:hAnsi="Courier New"/>
      <w:sz w:val="20"/>
      <w:szCs w:val="20"/>
    </w:rPr>
  </w:style>
  <w:style w:type="character" w:customStyle="1" w:styleId="AlmindeligtekstTegn">
    <w:name w:val="Almindelig tekst Tegn"/>
    <w:link w:val="Almindeligtekst"/>
    <w:semiHidden/>
    <w:locked/>
    <w:rsid w:val="008F7930"/>
    <w:rPr>
      <w:rFonts w:ascii="Courier New" w:hAnsi="Courier New"/>
      <w:lang w:val="da-DK" w:eastAsia="da-DK" w:bidi="ar-SA"/>
    </w:rPr>
  </w:style>
  <w:style w:type="paragraph" w:styleId="Sidefod">
    <w:name w:val="footer"/>
    <w:basedOn w:val="Normal"/>
    <w:link w:val="SidefodTegn"/>
    <w:uiPriority w:val="99"/>
    <w:rsid w:val="004F663D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uiPriority w:val="99"/>
    <w:rsid w:val="004F663D"/>
    <w:rPr>
      <w:sz w:val="24"/>
      <w:szCs w:val="24"/>
    </w:rPr>
  </w:style>
  <w:style w:type="paragraph" w:customStyle="1" w:styleId="tekst2">
    <w:name w:val="tekst2"/>
    <w:basedOn w:val="Normal"/>
    <w:rsid w:val="00CB7DB8"/>
    <w:pPr>
      <w:spacing w:before="100" w:beforeAutospacing="1" w:after="100" w:afterAutospacing="1"/>
    </w:pPr>
  </w:style>
  <w:style w:type="character" w:customStyle="1" w:styleId="subscript">
    <w:name w:val="subscript"/>
    <w:rsid w:val="00CB7DB8"/>
  </w:style>
  <w:style w:type="paragraph" w:styleId="Fodnotetekst">
    <w:name w:val="footnote text"/>
    <w:basedOn w:val="Normal"/>
    <w:link w:val="FodnotetekstTegn"/>
    <w:rsid w:val="00CB7DB8"/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rsid w:val="00CB7DB8"/>
  </w:style>
  <w:style w:type="character" w:styleId="Fodnotehenvisning">
    <w:name w:val="footnote reference"/>
    <w:rsid w:val="00CB7DB8"/>
    <w:rPr>
      <w:vertAlign w:val="superscript"/>
    </w:rPr>
  </w:style>
  <w:style w:type="paragraph" w:styleId="Slutnotetekst">
    <w:name w:val="endnote text"/>
    <w:basedOn w:val="Normal"/>
    <w:link w:val="SlutnotetekstTegn"/>
    <w:rsid w:val="000F4FC3"/>
    <w:rPr>
      <w:sz w:val="20"/>
      <w:szCs w:val="20"/>
    </w:rPr>
  </w:style>
  <w:style w:type="character" w:customStyle="1" w:styleId="SlutnotetekstTegn">
    <w:name w:val="Slutnotetekst Tegn"/>
    <w:basedOn w:val="Standardskrifttypeiafsnit"/>
    <w:link w:val="Slutnotetekst"/>
    <w:rsid w:val="000F4FC3"/>
  </w:style>
  <w:style w:type="character" w:styleId="Slutnotehenvisning">
    <w:name w:val="endnote reference"/>
    <w:basedOn w:val="Standardskrifttypeiafsnit"/>
    <w:rsid w:val="000F4FC3"/>
    <w:rPr>
      <w:vertAlign w:val="superscript"/>
    </w:rPr>
  </w:style>
  <w:style w:type="paragraph" w:styleId="Markeringsbobletekst">
    <w:name w:val="Balloon Text"/>
    <w:basedOn w:val="Normal"/>
    <w:link w:val="MarkeringsbobletekstTegn"/>
    <w:rsid w:val="000F4FC3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0F4FC3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881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9Tegn">
    <w:name w:val="Overskrift 9 Tegn"/>
    <w:basedOn w:val="Standardskrifttypeiafsnit"/>
    <w:link w:val="Overskrift9"/>
    <w:semiHidden/>
    <w:rsid w:val="002834F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F80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Overskrift6">
    <w:name w:val="heading 6"/>
    <w:basedOn w:val="Normal"/>
    <w:next w:val="Normal"/>
    <w:link w:val="Overskrift6Tegn"/>
    <w:qFormat/>
    <w:rsid w:val="008F7930"/>
    <w:pPr>
      <w:keepNext/>
      <w:jc w:val="center"/>
      <w:outlineLvl w:val="5"/>
    </w:pPr>
    <w:rPr>
      <w:rFonts w:ascii="Arial" w:hAnsi="Arial"/>
      <w:b/>
      <w:bCs/>
    </w:rPr>
  </w:style>
  <w:style w:type="paragraph" w:styleId="Overskrift9">
    <w:name w:val="heading 9"/>
    <w:basedOn w:val="Normal"/>
    <w:next w:val="Normal"/>
    <w:link w:val="Overskrift9Tegn"/>
    <w:semiHidden/>
    <w:unhideWhenUsed/>
    <w:qFormat/>
    <w:rsid w:val="002834F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6Tegn">
    <w:name w:val="Overskrift 6 Tegn"/>
    <w:link w:val="Overskrift6"/>
    <w:semiHidden/>
    <w:locked/>
    <w:rsid w:val="008F7930"/>
    <w:rPr>
      <w:rFonts w:ascii="Arial" w:hAnsi="Arial"/>
      <w:b/>
      <w:bCs/>
      <w:sz w:val="24"/>
      <w:szCs w:val="24"/>
      <w:lang w:val="da-DK" w:eastAsia="da-DK" w:bidi="ar-SA"/>
    </w:rPr>
  </w:style>
  <w:style w:type="paragraph" w:styleId="Kommentartekst">
    <w:name w:val="annotation text"/>
    <w:basedOn w:val="Normal"/>
    <w:link w:val="KommentartekstTegn"/>
    <w:semiHidden/>
    <w:rsid w:val="008F7930"/>
    <w:rPr>
      <w:rFonts w:ascii="TrueHelveticaLight" w:hAnsi="TrueHelveticaLight"/>
      <w:sz w:val="20"/>
      <w:szCs w:val="20"/>
    </w:rPr>
  </w:style>
  <w:style w:type="character" w:customStyle="1" w:styleId="KommentartekstTegn">
    <w:name w:val="Kommentartekst Tegn"/>
    <w:link w:val="Kommentartekst"/>
    <w:semiHidden/>
    <w:locked/>
    <w:rsid w:val="008F7930"/>
    <w:rPr>
      <w:rFonts w:ascii="TrueHelveticaLight" w:hAnsi="TrueHelveticaLight"/>
      <w:lang w:val="da-DK" w:eastAsia="da-DK" w:bidi="ar-SA"/>
    </w:rPr>
  </w:style>
  <w:style w:type="paragraph" w:styleId="Sidehoved">
    <w:name w:val="header"/>
    <w:basedOn w:val="Normal"/>
    <w:link w:val="SidehovedTegn"/>
    <w:rsid w:val="008F7930"/>
    <w:pPr>
      <w:tabs>
        <w:tab w:val="center" w:pos="4819"/>
        <w:tab w:val="right" w:pos="9638"/>
      </w:tabs>
    </w:pPr>
    <w:rPr>
      <w:rFonts w:ascii="Arial" w:hAnsi="Arial"/>
    </w:rPr>
  </w:style>
  <w:style w:type="character" w:customStyle="1" w:styleId="SidehovedTegn">
    <w:name w:val="Sidehoved Tegn"/>
    <w:link w:val="Sidehoved"/>
    <w:semiHidden/>
    <w:locked/>
    <w:rsid w:val="008F7930"/>
    <w:rPr>
      <w:rFonts w:ascii="Arial" w:hAnsi="Arial"/>
      <w:sz w:val="24"/>
      <w:szCs w:val="24"/>
      <w:lang w:val="da-DK" w:eastAsia="da-DK" w:bidi="ar-SA"/>
    </w:rPr>
  </w:style>
  <w:style w:type="paragraph" w:styleId="Almindeligtekst">
    <w:name w:val="Plain Text"/>
    <w:basedOn w:val="Normal"/>
    <w:link w:val="AlmindeligtekstTegn"/>
    <w:rsid w:val="008F7930"/>
    <w:rPr>
      <w:rFonts w:ascii="Courier New" w:hAnsi="Courier New"/>
      <w:sz w:val="20"/>
      <w:szCs w:val="20"/>
    </w:rPr>
  </w:style>
  <w:style w:type="character" w:customStyle="1" w:styleId="AlmindeligtekstTegn">
    <w:name w:val="Almindelig tekst Tegn"/>
    <w:link w:val="Almindeligtekst"/>
    <w:semiHidden/>
    <w:locked/>
    <w:rsid w:val="008F7930"/>
    <w:rPr>
      <w:rFonts w:ascii="Courier New" w:hAnsi="Courier New"/>
      <w:lang w:val="da-DK" w:eastAsia="da-DK" w:bidi="ar-SA"/>
    </w:rPr>
  </w:style>
  <w:style w:type="paragraph" w:styleId="Sidefod">
    <w:name w:val="footer"/>
    <w:basedOn w:val="Normal"/>
    <w:link w:val="SidefodTegn"/>
    <w:uiPriority w:val="99"/>
    <w:rsid w:val="004F663D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uiPriority w:val="99"/>
    <w:rsid w:val="004F663D"/>
    <w:rPr>
      <w:sz w:val="24"/>
      <w:szCs w:val="24"/>
    </w:rPr>
  </w:style>
  <w:style w:type="paragraph" w:customStyle="1" w:styleId="tekst2">
    <w:name w:val="tekst2"/>
    <w:basedOn w:val="Normal"/>
    <w:rsid w:val="00CB7DB8"/>
    <w:pPr>
      <w:spacing w:before="100" w:beforeAutospacing="1" w:after="100" w:afterAutospacing="1"/>
    </w:pPr>
  </w:style>
  <w:style w:type="character" w:customStyle="1" w:styleId="subscript">
    <w:name w:val="subscript"/>
    <w:rsid w:val="00CB7DB8"/>
  </w:style>
  <w:style w:type="paragraph" w:styleId="Fodnotetekst">
    <w:name w:val="footnote text"/>
    <w:basedOn w:val="Normal"/>
    <w:link w:val="FodnotetekstTegn"/>
    <w:rsid w:val="00CB7DB8"/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rsid w:val="00CB7DB8"/>
  </w:style>
  <w:style w:type="character" w:styleId="Fodnotehenvisning">
    <w:name w:val="footnote reference"/>
    <w:rsid w:val="00CB7DB8"/>
    <w:rPr>
      <w:vertAlign w:val="superscript"/>
    </w:rPr>
  </w:style>
  <w:style w:type="paragraph" w:styleId="Slutnotetekst">
    <w:name w:val="endnote text"/>
    <w:basedOn w:val="Normal"/>
    <w:link w:val="SlutnotetekstTegn"/>
    <w:rsid w:val="000F4FC3"/>
    <w:rPr>
      <w:sz w:val="20"/>
      <w:szCs w:val="20"/>
    </w:rPr>
  </w:style>
  <w:style w:type="character" w:customStyle="1" w:styleId="SlutnotetekstTegn">
    <w:name w:val="Slutnotetekst Tegn"/>
    <w:basedOn w:val="Standardskrifttypeiafsnit"/>
    <w:link w:val="Slutnotetekst"/>
    <w:rsid w:val="000F4FC3"/>
  </w:style>
  <w:style w:type="character" w:styleId="Slutnotehenvisning">
    <w:name w:val="endnote reference"/>
    <w:basedOn w:val="Standardskrifttypeiafsnit"/>
    <w:rsid w:val="000F4FC3"/>
    <w:rPr>
      <w:vertAlign w:val="superscript"/>
    </w:rPr>
  </w:style>
  <w:style w:type="paragraph" w:styleId="Markeringsbobletekst">
    <w:name w:val="Balloon Text"/>
    <w:basedOn w:val="Normal"/>
    <w:link w:val="MarkeringsbobletekstTegn"/>
    <w:rsid w:val="000F4FC3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0F4FC3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881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9Tegn">
    <w:name w:val="Overskrift 9 Tegn"/>
    <w:basedOn w:val="Standardskrifttypeiafsnit"/>
    <w:link w:val="Overskrift9"/>
    <w:semiHidden/>
    <w:rsid w:val="002834F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F80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3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591334">
                      <w:marLeft w:val="225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645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10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6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4DE81-DCB2-44B7-ACBD-B56E90276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SagsNr.18-39997_Dok.Nr.271851-18_v1_Tilsynsskema 2018</Template>
  <TotalTime>2</TotalTime>
  <Pages>7</Pages>
  <Words>1255</Words>
  <Characters>8074</Characters>
  <Application>Microsoft Office Word</Application>
  <DocSecurity>4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Syddjurs Kommune</Company>
  <LinksUpToDate>false</LinksUpToDate>
  <CharactersWithSpaces>9311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Marlene Brøgger</dc:creator>
  <cp:lastModifiedBy>Marie Rama Tamberg</cp:lastModifiedBy>
  <cp:revision>2</cp:revision>
  <dcterms:created xsi:type="dcterms:W3CDTF">2020-01-21T10:20:00Z</dcterms:created>
  <dcterms:modified xsi:type="dcterms:W3CDTF">2020-01-21T10:20:00Z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InstanceGUID">
    <vt:lpwstr>{BED1BF9D-F4DE-483C-B2DE-6B3A210B8B6F}</vt:lpwstr>
  </property>
</Properties>
</file>